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34646897"/>
        <w:docPartObj>
          <w:docPartGallery w:val="Cover Pages"/>
          <w:docPartUnique/>
        </w:docPartObj>
      </w:sdtPr>
      <w:sdtContent>
        <w:p w14:paraId="4B2438EB" w14:textId="08ECB558" w:rsidR="009531CA" w:rsidRDefault="00762359">
          <w:r w:rsidRPr="00B82F81">
            <w:rPr>
              <w:noProof/>
              <w:sz w:val="44"/>
              <w:szCs w:val="36"/>
            </w:rPr>
            <w:drawing>
              <wp:anchor distT="0" distB="0" distL="114300" distR="114300" simplePos="0" relativeHeight="251658240" behindDoc="1" locked="0" layoutInCell="1" allowOverlap="1" wp14:anchorId="78731361" wp14:editId="12129876">
                <wp:simplePos x="0" y="0"/>
                <wp:positionH relativeFrom="column">
                  <wp:posOffset>-863504</wp:posOffset>
                </wp:positionH>
                <wp:positionV relativeFrom="page">
                  <wp:posOffset>-99491</wp:posOffset>
                </wp:positionV>
                <wp:extent cx="10296525" cy="69342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96525" cy="6934200"/>
                        </a:xfrm>
                        <a:prstGeom prst="rect">
                          <a:avLst/>
                        </a:prstGeom>
                      </pic:spPr>
                    </pic:pic>
                  </a:graphicData>
                </a:graphic>
                <wp14:sizeRelH relativeFrom="margin">
                  <wp14:pctWidth>0</wp14:pctWidth>
                </wp14:sizeRelH>
                <wp14:sizeRelV relativeFrom="margin">
                  <wp14:pctHeight>0</wp14:pctHeight>
                </wp14:sizeRelV>
              </wp:anchor>
            </w:drawing>
          </w:r>
          <w:r w:rsidR="003B28B0" w:rsidRPr="00B82F81">
            <w:rPr>
              <w:noProof/>
              <w:sz w:val="44"/>
              <w:szCs w:val="36"/>
            </w:rPr>
            <mc:AlternateContent>
              <mc:Choice Requires="wps">
                <w:drawing>
                  <wp:anchor distT="0" distB="0" distL="114300" distR="114300" simplePos="0" relativeHeight="251660288" behindDoc="1" locked="0" layoutInCell="1" allowOverlap="1" wp14:anchorId="5CF767DA" wp14:editId="531DEB80">
                    <wp:simplePos x="0" y="0"/>
                    <wp:positionH relativeFrom="column">
                      <wp:posOffset>-245745</wp:posOffset>
                    </wp:positionH>
                    <wp:positionV relativeFrom="page">
                      <wp:posOffset>600075</wp:posOffset>
                    </wp:positionV>
                    <wp:extent cx="2962275" cy="2695575"/>
                    <wp:effectExtent l="0" t="0" r="28575" b="28575"/>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2962275" cy="2695575"/>
                            </a:xfrm>
                            <a:prstGeom prst="rect">
                              <a:avLst/>
                            </a:prstGeom>
                            <a:solidFill>
                              <a:srgbClr val="FF9933"/>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1116B" w14:textId="3E8B0F73" w:rsidR="000E38C5" w:rsidRDefault="000E38C5" w:rsidP="002E70F8">
                                <w:pPr>
                                  <w:rPr>
                                    <w:sz w:val="36"/>
                                    <w:szCs w:val="28"/>
                                  </w:rPr>
                                </w:pPr>
                              </w:p>
                              <w:p w14:paraId="77DC8B63" w14:textId="77777777" w:rsidR="000E38C5" w:rsidRDefault="000E38C5" w:rsidP="002E70F8">
                                <w:pPr>
                                  <w:rPr>
                                    <w:sz w:val="36"/>
                                    <w:szCs w:val="28"/>
                                  </w:rPr>
                                </w:pPr>
                              </w:p>
                              <w:p w14:paraId="1EC2A256" w14:textId="77777777" w:rsidR="000E38C5" w:rsidRDefault="000E38C5" w:rsidP="002E70F8">
                                <w:pPr>
                                  <w:rPr>
                                    <w:sz w:val="36"/>
                                    <w:szCs w:val="28"/>
                                  </w:rPr>
                                </w:pPr>
                              </w:p>
                              <w:p w14:paraId="7628D441" w14:textId="77777777" w:rsidR="000E38C5" w:rsidRPr="00FA4E29" w:rsidRDefault="000E38C5" w:rsidP="002E70F8">
                                <w:pPr>
                                  <w:rPr>
                                    <w:color w:val="013A57" w:themeColor="accent1" w:themeShade="BF"/>
                                    <w:sz w:val="36"/>
                                    <w:szCs w:val="28"/>
                                  </w:rPr>
                                </w:pPr>
                              </w:p>
                              <w:p w14:paraId="4787FFF3" w14:textId="2BDA70DF" w:rsidR="000E38C5" w:rsidRPr="002E70F8" w:rsidRDefault="000E38C5" w:rsidP="002E70F8">
                                <w:pPr>
                                  <w:rPr>
                                    <w:sz w:val="36"/>
                                    <w:szCs w:val="28"/>
                                  </w:rPr>
                                </w:pPr>
                                <w:r w:rsidRPr="002E70F8">
                                  <w:rPr>
                                    <w:sz w:val="36"/>
                                    <w:szCs w:val="28"/>
                                  </w:rPr>
                                  <w:t>KS3</w:t>
                                </w:r>
                                <w:r>
                                  <w:rPr>
                                    <w:sz w:val="36"/>
                                    <w:szCs w:val="28"/>
                                  </w:rPr>
                                  <w:t xml:space="preserve"> – Year 7,8 &amp; 9</w:t>
                                </w:r>
                              </w:p>
                              <w:p w14:paraId="4370F30A" w14:textId="708ECA67" w:rsidR="000E38C5" w:rsidRDefault="000E38C5" w:rsidP="002E70F8">
                                <w:pPr>
                                  <w:rPr>
                                    <w:sz w:val="36"/>
                                    <w:szCs w:val="28"/>
                                  </w:rPr>
                                </w:pPr>
                                <w:r w:rsidRPr="002E70F8">
                                  <w:rPr>
                                    <w:sz w:val="36"/>
                                    <w:szCs w:val="28"/>
                                  </w:rPr>
                                  <w:t>KS4</w:t>
                                </w:r>
                                <w:r>
                                  <w:rPr>
                                    <w:sz w:val="36"/>
                                    <w:szCs w:val="28"/>
                                  </w:rPr>
                                  <w:t xml:space="preserve"> – Year 10 &amp; 11</w:t>
                                </w:r>
                              </w:p>
                              <w:p w14:paraId="4E61C068" w14:textId="56E5F12A" w:rsidR="000E38C5" w:rsidRPr="002E70F8" w:rsidRDefault="000E38C5" w:rsidP="002E70F8">
                                <w:pPr>
                                  <w:rPr>
                                    <w:sz w:val="36"/>
                                    <w:szCs w:val="28"/>
                                  </w:rPr>
                                </w:pPr>
                              </w:p>
                              <w:p w14:paraId="02041619" w14:textId="7DC29F45" w:rsidR="000E38C5" w:rsidRDefault="000E38C5" w:rsidP="009531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767DA" id="Rectangle 3" o:spid="_x0000_s1026" alt="white rectangle for text on cover" style="position:absolute;margin-left:-19.35pt;margin-top:47.25pt;width:233.25pt;height:21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" fillcolor="#f93" strokecolor="#012639 [1604]" strokeweight="2pt">
                    <v:textbox>
                      <w:txbxContent>
                        <w:p w14:paraId="67C1116B" w14:textId="3E8B0F73" w:rsidR="000E38C5" w:rsidRDefault="000E38C5" w:rsidP="002E70F8">
                          <w:pPr>
                            <w:rPr>
                              <w:sz w:val="36"/>
                              <w:szCs w:val="28"/>
                            </w:rPr>
                          </w:pPr>
                        </w:p>
                        <w:p w14:paraId="77DC8B63" w14:textId="77777777" w:rsidR="000E38C5" w:rsidRDefault="000E38C5" w:rsidP="002E70F8">
                          <w:pPr>
                            <w:rPr>
                              <w:sz w:val="36"/>
                              <w:szCs w:val="28"/>
                            </w:rPr>
                          </w:pPr>
                        </w:p>
                        <w:p w14:paraId="1EC2A256" w14:textId="77777777" w:rsidR="000E38C5" w:rsidRDefault="000E38C5" w:rsidP="002E70F8">
                          <w:pPr>
                            <w:rPr>
                              <w:sz w:val="36"/>
                              <w:szCs w:val="28"/>
                            </w:rPr>
                          </w:pPr>
                        </w:p>
                        <w:p w14:paraId="7628D441" w14:textId="77777777" w:rsidR="000E38C5" w:rsidRPr="00FA4E29" w:rsidRDefault="000E38C5" w:rsidP="002E70F8">
                          <w:pPr>
                            <w:rPr>
                              <w:color w:val="013A57" w:themeColor="accent1" w:themeShade="BF"/>
                              <w:sz w:val="36"/>
                              <w:szCs w:val="28"/>
                            </w:rPr>
                          </w:pPr>
                        </w:p>
                        <w:p w14:paraId="4787FFF3" w14:textId="2BDA70DF" w:rsidR="000E38C5" w:rsidRPr="002E70F8" w:rsidRDefault="000E38C5" w:rsidP="002E70F8">
                          <w:pPr>
                            <w:rPr>
                              <w:sz w:val="36"/>
                              <w:szCs w:val="28"/>
                            </w:rPr>
                          </w:pPr>
                          <w:r w:rsidRPr="002E70F8">
                            <w:rPr>
                              <w:sz w:val="36"/>
                              <w:szCs w:val="28"/>
                            </w:rPr>
                            <w:t>KS3</w:t>
                          </w:r>
                          <w:r>
                            <w:rPr>
                              <w:sz w:val="36"/>
                              <w:szCs w:val="28"/>
                            </w:rPr>
                            <w:t xml:space="preserve"> – Year 7,8 &amp; 9</w:t>
                          </w:r>
                        </w:p>
                        <w:p w14:paraId="4370F30A" w14:textId="708ECA67" w:rsidR="000E38C5" w:rsidRDefault="000E38C5" w:rsidP="002E70F8">
                          <w:pPr>
                            <w:rPr>
                              <w:sz w:val="36"/>
                              <w:szCs w:val="28"/>
                            </w:rPr>
                          </w:pPr>
                          <w:r w:rsidRPr="002E70F8">
                            <w:rPr>
                              <w:sz w:val="36"/>
                              <w:szCs w:val="28"/>
                            </w:rPr>
                            <w:t>KS4</w:t>
                          </w:r>
                          <w:r>
                            <w:rPr>
                              <w:sz w:val="36"/>
                              <w:szCs w:val="28"/>
                            </w:rPr>
                            <w:t xml:space="preserve"> – Year 10 &amp; 11</w:t>
                          </w:r>
                        </w:p>
                        <w:p w14:paraId="4E61C068" w14:textId="56E5F12A" w:rsidR="000E38C5" w:rsidRPr="002E70F8" w:rsidRDefault="000E38C5" w:rsidP="002E70F8">
                          <w:pPr>
                            <w:rPr>
                              <w:sz w:val="36"/>
                              <w:szCs w:val="28"/>
                            </w:rPr>
                          </w:pPr>
                        </w:p>
                        <w:p w14:paraId="02041619" w14:textId="7DC29F45" w:rsidR="000E38C5" w:rsidRDefault="000E38C5" w:rsidP="009531CA">
                          <w:pPr>
                            <w:jc w:val="center"/>
                          </w:pPr>
                        </w:p>
                      </w:txbxContent>
                    </v:textbox>
                    <w10:wrap anchory="page"/>
                  </v:rect>
                </w:pict>
              </mc:Fallback>
            </mc:AlternateContent>
          </w:r>
        </w:p>
        <w:p w14:paraId="16688C29" w14:textId="1192AC1A" w:rsidR="003B28B0" w:rsidRDefault="009531CA" w:rsidP="009531CA">
          <w:pPr>
            <w:rPr>
              <w:sz w:val="52"/>
              <w:szCs w:val="44"/>
            </w:rPr>
          </w:pPr>
          <w:r>
            <w:rPr>
              <w:sz w:val="52"/>
              <w:szCs w:val="44"/>
            </w:rPr>
            <w:t xml:space="preserve"> </w:t>
          </w:r>
          <w:r w:rsidRPr="009531CA">
            <w:rPr>
              <w:sz w:val="52"/>
              <w:szCs w:val="44"/>
            </w:rPr>
            <w:t>Spring Ter</w:t>
          </w:r>
          <w:r>
            <w:rPr>
              <w:sz w:val="52"/>
              <w:szCs w:val="44"/>
            </w:rPr>
            <w:t>m</w:t>
          </w:r>
          <w:r w:rsidR="003A312F">
            <w:rPr>
              <w:sz w:val="52"/>
              <w:szCs w:val="44"/>
            </w:rPr>
            <w:t xml:space="preserve"> </w:t>
          </w:r>
        </w:p>
        <w:p w14:paraId="20EA6F03" w14:textId="03CACEB4" w:rsidR="009531CA" w:rsidRPr="009531CA" w:rsidRDefault="009531CA" w:rsidP="009531CA">
          <w:pPr>
            <w:rPr>
              <w:sz w:val="52"/>
              <w:szCs w:val="44"/>
            </w:rPr>
          </w:pPr>
          <w:r w:rsidRPr="009531CA">
            <w:rPr>
              <w:sz w:val="52"/>
              <w:szCs w:val="44"/>
            </w:rPr>
            <w:t>Revision Guidance</w:t>
          </w:r>
        </w:p>
        <w:p w14:paraId="41A1E078" w14:textId="77777777" w:rsidR="009531CA" w:rsidRDefault="009531CA">
          <w:pPr>
            <w:spacing w:after="200"/>
            <w:rPr>
              <w:noProof/>
            </w:rPr>
          </w:pPr>
        </w:p>
        <w:p w14:paraId="33875393" w14:textId="77777777" w:rsidR="009531CA" w:rsidRDefault="009531CA">
          <w:pPr>
            <w:spacing w:after="200"/>
            <w:rPr>
              <w:noProof/>
            </w:rPr>
          </w:pPr>
        </w:p>
        <w:p w14:paraId="6D9550DE" w14:textId="77777777" w:rsidR="009531CA" w:rsidRDefault="009531CA">
          <w:pPr>
            <w:spacing w:after="200"/>
            <w:rPr>
              <w:noProof/>
            </w:rPr>
          </w:pPr>
        </w:p>
        <w:p w14:paraId="4C972104" w14:textId="77777777" w:rsidR="009531CA" w:rsidRDefault="009531CA">
          <w:pPr>
            <w:spacing w:after="200"/>
            <w:rPr>
              <w:noProof/>
            </w:rPr>
          </w:pPr>
        </w:p>
        <w:p w14:paraId="41FBEB76" w14:textId="77777777" w:rsidR="009531CA" w:rsidRDefault="009531CA">
          <w:pPr>
            <w:spacing w:after="200"/>
            <w:rPr>
              <w:noProof/>
            </w:rPr>
          </w:pPr>
        </w:p>
        <w:p w14:paraId="2012A166" w14:textId="77777777" w:rsidR="009531CA" w:rsidRDefault="009531CA">
          <w:pPr>
            <w:spacing w:after="200"/>
            <w:rPr>
              <w:noProof/>
            </w:rPr>
          </w:pPr>
        </w:p>
        <w:p w14:paraId="2D4A8463" w14:textId="77777777" w:rsidR="009531CA" w:rsidRDefault="009531CA">
          <w:pPr>
            <w:spacing w:after="200"/>
            <w:rPr>
              <w:noProof/>
            </w:rPr>
          </w:pPr>
        </w:p>
        <w:p w14:paraId="1B5E5339" w14:textId="77777777" w:rsidR="009531CA" w:rsidRDefault="009531CA">
          <w:pPr>
            <w:spacing w:after="200"/>
            <w:rPr>
              <w:noProof/>
            </w:rPr>
          </w:pPr>
        </w:p>
        <w:p w14:paraId="280A7A17" w14:textId="77777777" w:rsidR="009531CA" w:rsidRDefault="009531CA">
          <w:pPr>
            <w:spacing w:after="200"/>
            <w:rPr>
              <w:noProof/>
            </w:rPr>
          </w:pPr>
        </w:p>
        <w:p w14:paraId="0B9F8C58" w14:textId="77777777" w:rsidR="009531CA" w:rsidRDefault="009531CA">
          <w:pPr>
            <w:spacing w:after="200"/>
            <w:rPr>
              <w:noProof/>
            </w:rPr>
          </w:pPr>
        </w:p>
        <w:p w14:paraId="2800DF4C" w14:textId="77777777" w:rsidR="009531CA" w:rsidRDefault="009531CA">
          <w:pPr>
            <w:spacing w:after="200"/>
            <w:rPr>
              <w:noProof/>
            </w:rPr>
          </w:pPr>
        </w:p>
        <w:p w14:paraId="7807BE93" w14:textId="77777777" w:rsidR="009531CA" w:rsidRDefault="009531CA">
          <w:pPr>
            <w:spacing w:after="200"/>
            <w:rPr>
              <w:noProof/>
            </w:rPr>
          </w:pPr>
        </w:p>
        <w:p w14:paraId="5E1A0978" w14:textId="77777777" w:rsidR="009531CA" w:rsidRDefault="009531CA">
          <w:pPr>
            <w:spacing w:after="200"/>
            <w:rPr>
              <w:noProof/>
            </w:rPr>
          </w:pPr>
        </w:p>
        <w:p w14:paraId="5E1B626E" w14:textId="6CFB920E" w:rsidR="009531CA" w:rsidRDefault="00FA4E29">
          <w:pPr>
            <w:spacing w:after="200"/>
            <w:rPr>
              <w:noProof/>
            </w:rPr>
          </w:pPr>
          <w:r>
            <w:rPr>
              <w:noProof/>
            </w:rPr>
            <mc:AlternateContent>
              <mc:Choice Requires="wps">
                <w:drawing>
                  <wp:anchor distT="0" distB="0" distL="114300" distR="114300" simplePos="0" relativeHeight="251661312" behindDoc="0" locked="0" layoutInCell="1" allowOverlap="1" wp14:anchorId="0A1F247E" wp14:editId="6D6DDE41">
                    <wp:simplePos x="0" y="0"/>
                    <wp:positionH relativeFrom="column">
                      <wp:posOffset>-721995</wp:posOffset>
                    </wp:positionH>
                    <wp:positionV relativeFrom="paragraph">
                      <wp:posOffset>233045</wp:posOffset>
                    </wp:positionV>
                    <wp:extent cx="7734300" cy="3048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773430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8609A2" id="Rectangle 2" o:spid="_x0000_s1026" style="position:absolute;margin-left:-56.85pt;margin-top:18.35pt;width:609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" fillcolor="#024f75 [3204]" strokecolor="#012639 [1604]" strokeweight="2pt"/>
                </w:pict>
              </mc:Fallback>
            </mc:AlternateContent>
          </w:r>
        </w:p>
        <w:p w14:paraId="07EA7674" w14:textId="0AB2D9D0" w:rsidR="009531CA" w:rsidRPr="009531CA" w:rsidRDefault="009531CA" w:rsidP="009531CA">
          <w:pPr>
            <w:spacing w:after="200"/>
          </w:pPr>
          <w:r>
            <w:rPr>
              <w:noProof/>
            </w:rPr>
            <w:drawing>
              <wp:inline distT="0" distB="0" distL="0" distR="0" wp14:anchorId="04515BF7" wp14:editId="75BD4D38">
                <wp:extent cx="6309360" cy="2686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9360" cy="2686685"/>
                        </a:xfrm>
                        <a:prstGeom prst="rect">
                          <a:avLst/>
                        </a:prstGeom>
                        <a:noFill/>
                        <a:ln>
                          <a:noFill/>
                        </a:ln>
                      </pic:spPr>
                    </pic:pic>
                  </a:graphicData>
                </a:graphic>
              </wp:inline>
            </w:drawing>
          </w:r>
        </w:p>
      </w:sdtContent>
    </w:sdt>
    <w:p w14:paraId="51584ECE" w14:textId="6565E6D8" w:rsidR="009531CA" w:rsidRPr="007B01D2" w:rsidRDefault="007B01D2" w:rsidP="00845862">
      <w:pPr>
        <w:spacing w:after="200"/>
        <w:ind w:left="9072" w:hanging="9072"/>
        <w:rPr>
          <w:sz w:val="96"/>
          <w:szCs w:val="56"/>
        </w:rPr>
      </w:pPr>
      <w:bookmarkStart w:id="0" w:name="_Hlk90628242"/>
      <w:r w:rsidRPr="007B01D2">
        <w:rPr>
          <w:sz w:val="96"/>
          <w:szCs w:val="56"/>
        </w:rPr>
        <w:lastRenderedPageBreak/>
        <w:t>KS3</w:t>
      </w:r>
    </w:p>
    <w:tbl>
      <w:tblPr>
        <w:tblStyle w:val="TableGrid"/>
        <w:tblW w:w="9923" w:type="dxa"/>
        <w:tblBorders>
          <w:insideV w:val="none" w:sz="0" w:space="0" w:color="auto"/>
        </w:tblBorders>
        <w:tblLayout w:type="fixed"/>
        <w:tblLook w:val="04A0" w:firstRow="1" w:lastRow="0" w:firstColumn="1" w:lastColumn="0" w:noHBand="0" w:noVBand="1"/>
      </w:tblPr>
      <w:tblGrid>
        <w:gridCol w:w="6091"/>
        <w:gridCol w:w="3832"/>
      </w:tblGrid>
      <w:tr w:rsidR="00E909B2" w14:paraId="41022DEF" w14:textId="5341AA98" w:rsidTr="0070695C">
        <w:trPr>
          <w:trHeight w:val="778"/>
        </w:trPr>
        <w:tc>
          <w:tcPr>
            <w:tcW w:w="6091" w:type="dxa"/>
            <w:shd w:val="clear" w:color="auto" w:fill="FFCC99"/>
          </w:tcPr>
          <w:p w14:paraId="60EB6157" w14:textId="336EB823" w:rsidR="00E909B2" w:rsidRPr="007B01D2" w:rsidRDefault="00E909B2" w:rsidP="00845862">
            <w:pPr>
              <w:spacing w:after="200"/>
              <w:ind w:left="6968" w:right="1619" w:hanging="6968"/>
              <w:rPr>
                <w:sz w:val="44"/>
                <w:szCs w:val="36"/>
              </w:rPr>
            </w:pPr>
            <w:r>
              <w:rPr>
                <w:sz w:val="44"/>
                <w:szCs w:val="36"/>
              </w:rPr>
              <w:t>FPN</w:t>
            </w:r>
          </w:p>
        </w:tc>
        <w:tc>
          <w:tcPr>
            <w:tcW w:w="3832" w:type="dxa"/>
            <w:shd w:val="clear" w:color="auto" w:fill="FFCC99"/>
          </w:tcPr>
          <w:p w14:paraId="193A7006" w14:textId="344AC4DA" w:rsidR="00E909B2" w:rsidRDefault="00E909B2" w:rsidP="00845862">
            <w:pPr>
              <w:spacing w:after="200"/>
              <w:ind w:left="6968" w:right="1619" w:hanging="6968"/>
              <w:rPr>
                <w:sz w:val="44"/>
                <w:szCs w:val="36"/>
              </w:rPr>
            </w:pPr>
            <w:r>
              <w:rPr>
                <w:sz w:val="44"/>
                <w:szCs w:val="36"/>
              </w:rPr>
              <w:t>Pg. 3-5</w:t>
            </w:r>
          </w:p>
        </w:tc>
      </w:tr>
      <w:tr w:rsidR="00E909B2" w14:paraId="6B04A4B3" w14:textId="71E851BF" w:rsidTr="0070695C">
        <w:trPr>
          <w:trHeight w:val="778"/>
        </w:trPr>
        <w:tc>
          <w:tcPr>
            <w:tcW w:w="6091" w:type="dxa"/>
            <w:shd w:val="clear" w:color="auto" w:fill="CCECFF"/>
          </w:tcPr>
          <w:p w14:paraId="0BA8EFD0" w14:textId="6A43A727" w:rsidR="00E909B2" w:rsidRPr="007B01D2" w:rsidRDefault="00E909B2" w:rsidP="00270C62">
            <w:pPr>
              <w:spacing w:after="200"/>
              <w:ind w:left="6968" w:right="2127" w:hanging="6968"/>
              <w:rPr>
                <w:sz w:val="44"/>
                <w:szCs w:val="36"/>
              </w:rPr>
            </w:pPr>
            <w:r w:rsidRPr="007B01D2">
              <w:rPr>
                <w:sz w:val="44"/>
                <w:szCs w:val="36"/>
              </w:rPr>
              <w:t>Maths</w:t>
            </w:r>
            <w:r>
              <w:rPr>
                <w:sz w:val="44"/>
                <w:szCs w:val="36"/>
              </w:rPr>
              <w:t xml:space="preserve"> </w:t>
            </w:r>
          </w:p>
        </w:tc>
        <w:tc>
          <w:tcPr>
            <w:tcW w:w="3832" w:type="dxa"/>
            <w:shd w:val="clear" w:color="auto" w:fill="CCECFF"/>
          </w:tcPr>
          <w:p w14:paraId="7894F5BC" w14:textId="391D1F76" w:rsidR="00E909B2" w:rsidRPr="007B01D2" w:rsidRDefault="00E909B2" w:rsidP="00270C62">
            <w:pPr>
              <w:spacing w:after="200"/>
              <w:ind w:left="6968" w:right="2127" w:hanging="6968"/>
              <w:rPr>
                <w:sz w:val="44"/>
                <w:szCs w:val="36"/>
              </w:rPr>
            </w:pPr>
            <w:r>
              <w:rPr>
                <w:sz w:val="44"/>
                <w:szCs w:val="36"/>
              </w:rPr>
              <w:t>Pg. 6-</w:t>
            </w:r>
            <w:r w:rsidR="000E38C5">
              <w:rPr>
                <w:sz w:val="44"/>
                <w:szCs w:val="36"/>
              </w:rPr>
              <w:t>18</w:t>
            </w:r>
          </w:p>
        </w:tc>
      </w:tr>
      <w:tr w:rsidR="00E909B2" w14:paraId="7D35EF2D" w14:textId="0605985D" w:rsidTr="0070695C">
        <w:trPr>
          <w:trHeight w:val="778"/>
        </w:trPr>
        <w:tc>
          <w:tcPr>
            <w:tcW w:w="6091" w:type="dxa"/>
            <w:shd w:val="clear" w:color="auto" w:fill="CCECFF"/>
          </w:tcPr>
          <w:p w14:paraId="038AC1B5" w14:textId="2A91D682" w:rsidR="00E909B2" w:rsidRPr="007B01D2" w:rsidRDefault="00E909B2" w:rsidP="00845862">
            <w:pPr>
              <w:spacing w:after="200"/>
              <w:ind w:left="6968" w:right="1619" w:hanging="6968"/>
              <w:rPr>
                <w:sz w:val="44"/>
                <w:szCs w:val="36"/>
              </w:rPr>
            </w:pPr>
            <w:r w:rsidRPr="007B01D2">
              <w:rPr>
                <w:sz w:val="44"/>
                <w:szCs w:val="36"/>
              </w:rPr>
              <w:t>Textile</w:t>
            </w:r>
            <w:r>
              <w:rPr>
                <w:sz w:val="44"/>
                <w:szCs w:val="36"/>
              </w:rPr>
              <w:t xml:space="preserve"> </w:t>
            </w:r>
          </w:p>
        </w:tc>
        <w:tc>
          <w:tcPr>
            <w:tcW w:w="3832" w:type="dxa"/>
            <w:shd w:val="clear" w:color="auto" w:fill="CCECFF"/>
          </w:tcPr>
          <w:p w14:paraId="1FB2C9BB" w14:textId="2ED1077F" w:rsidR="00E909B2" w:rsidRPr="007B01D2" w:rsidRDefault="00E909B2" w:rsidP="00845862">
            <w:pPr>
              <w:spacing w:after="200"/>
              <w:ind w:left="6968" w:right="1619" w:hanging="6968"/>
              <w:rPr>
                <w:sz w:val="44"/>
                <w:szCs w:val="36"/>
              </w:rPr>
            </w:pPr>
            <w:r>
              <w:rPr>
                <w:sz w:val="44"/>
                <w:szCs w:val="36"/>
              </w:rPr>
              <w:t>Pg. 2</w:t>
            </w:r>
            <w:r w:rsidR="000E38C5">
              <w:rPr>
                <w:sz w:val="44"/>
                <w:szCs w:val="36"/>
              </w:rPr>
              <w:t>0</w:t>
            </w:r>
            <w:r>
              <w:rPr>
                <w:sz w:val="44"/>
                <w:szCs w:val="36"/>
              </w:rPr>
              <w:t>-2</w:t>
            </w:r>
            <w:r w:rsidR="000E38C5">
              <w:rPr>
                <w:sz w:val="44"/>
                <w:szCs w:val="36"/>
              </w:rPr>
              <w:t>2</w:t>
            </w:r>
          </w:p>
        </w:tc>
      </w:tr>
      <w:tr w:rsidR="00E909B2" w14:paraId="52B4EFBA" w14:textId="28F1E045" w:rsidTr="0070695C">
        <w:trPr>
          <w:trHeight w:val="778"/>
        </w:trPr>
        <w:tc>
          <w:tcPr>
            <w:tcW w:w="6091" w:type="dxa"/>
            <w:shd w:val="clear" w:color="auto" w:fill="FFCC99"/>
          </w:tcPr>
          <w:p w14:paraId="19259AEB" w14:textId="20FAE96C" w:rsidR="00E909B2" w:rsidRPr="007B01D2" w:rsidRDefault="00E909B2" w:rsidP="00845862">
            <w:pPr>
              <w:spacing w:after="200"/>
              <w:ind w:left="6968" w:right="1619" w:hanging="6968"/>
              <w:rPr>
                <w:sz w:val="44"/>
                <w:szCs w:val="36"/>
              </w:rPr>
            </w:pPr>
            <w:r w:rsidRPr="007B01D2">
              <w:rPr>
                <w:sz w:val="44"/>
                <w:szCs w:val="36"/>
              </w:rPr>
              <w:t>English</w:t>
            </w:r>
            <w:r>
              <w:rPr>
                <w:sz w:val="44"/>
                <w:szCs w:val="36"/>
              </w:rPr>
              <w:t xml:space="preserve"> </w:t>
            </w:r>
          </w:p>
        </w:tc>
        <w:tc>
          <w:tcPr>
            <w:tcW w:w="3832" w:type="dxa"/>
            <w:shd w:val="clear" w:color="auto" w:fill="FFCC99"/>
          </w:tcPr>
          <w:p w14:paraId="62357D63" w14:textId="24ED40D2" w:rsidR="00E909B2" w:rsidRPr="007B01D2" w:rsidRDefault="00E909B2" w:rsidP="00845862">
            <w:pPr>
              <w:spacing w:after="200"/>
              <w:ind w:left="6968" w:right="1619" w:hanging="6968"/>
              <w:rPr>
                <w:sz w:val="44"/>
                <w:szCs w:val="36"/>
              </w:rPr>
            </w:pPr>
            <w:r>
              <w:rPr>
                <w:sz w:val="44"/>
                <w:szCs w:val="36"/>
              </w:rPr>
              <w:t>Pg. 2</w:t>
            </w:r>
            <w:r w:rsidR="000E38C5">
              <w:rPr>
                <w:sz w:val="44"/>
                <w:szCs w:val="36"/>
              </w:rPr>
              <w:t>3</w:t>
            </w:r>
            <w:r>
              <w:rPr>
                <w:sz w:val="44"/>
                <w:szCs w:val="36"/>
              </w:rPr>
              <w:t>-2</w:t>
            </w:r>
            <w:r w:rsidR="000E38C5">
              <w:rPr>
                <w:sz w:val="44"/>
                <w:szCs w:val="36"/>
              </w:rPr>
              <w:t>5</w:t>
            </w:r>
          </w:p>
        </w:tc>
      </w:tr>
      <w:tr w:rsidR="00E909B2" w14:paraId="5D1964B3" w14:textId="391817A5" w:rsidTr="0070695C">
        <w:trPr>
          <w:trHeight w:val="778"/>
        </w:trPr>
        <w:tc>
          <w:tcPr>
            <w:tcW w:w="6091" w:type="dxa"/>
            <w:shd w:val="clear" w:color="auto" w:fill="CCECFF"/>
          </w:tcPr>
          <w:p w14:paraId="025DA1EB" w14:textId="2CB379C1" w:rsidR="00E909B2" w:rsidRPr="007B01D2" w:rsidRDefault="00E909B2" w:rsidP="00845862">
            <w:pPr>
              <w:spacing w:after="200"/>
              <w:ind w:left="6968" w:right="1619" w:hanging="6968"/>
              <w:rPr>
                <w:sz w:val="44"/>
                <w:szCs w:val="36"/>
              </w:rPr>
            </w:pPr>
            <w:r w:rsidRPr="007B01D2">
              <w:rPr>
                <w:sz w:val="44"/>
                <w:szCs w:val="36"/>
              </w:rPr>
              <w:t>Computer Science</w:t>
            </w:r>
            <w:r>
              <w:rPr>
                <w:sz w:val="44"/>
                <w:szCs w:val="36"/>
              </w:rPr>
              <w:t xml:space="preserve"> </w:t>
            </w:r>
          </w:p>
        </w:tc>
        <w:tc>
          <w:tcPr>
            <w:tcW w:w="3832" w:type="dxa"/>
            <w:shd w:val="clear" w:color="auto" w:fill="CCECFF"/>
          </w:tcPr>
          <w:p w14:paraId="6C4FDA79" w14:textId="1F5BDAD0" w:rsidR="00E909B2" w:rsidRPr="007B01D2" w:rsidRDefault="00E909B2" w:rsidP="00845862">
            <w:pPr>
              <w:spacing w:after="200"/>
              <w:ind w:left="6968" w:right="1619" w:hanging="6968"/>
              <w:rPr>
                <w:sz w:val="44"/>
                <w:szCs w:val="36"/>
              </w:rPr>
            </w:pPr>
            <w:r>
              <w:rPr>
                <w:sz w:val="44"/>
                <w:szCs w:val="36"/>
              </w:rPr>
              <w:t>Pg. 2</w:t>
            </w:r>
            <w:r w:rsidR="000E38C5">
              <w:rPr>
                <w:sz w:val="44"/>
                <w:szCs w:val="36"/>
              </w:rPr>
              <w:t>6</w:t>
            </w:r>
            <w:r>
              <w:rPr>
                <w:sz w:val="44"/>
                <w:szCs w:val="36"/>
              </w:rPr>
              <w:t>-</w:t>
            </w:r>
            <w:r w:rsidR="000E38C5">
              <w:rPr>
                <w:sz w:val="44"/>
                <w:szCs w:val="36"/>
              </w:rPr>
              <w:t>27</w:t>
            </w:r>
          </w:p>
        </w:tc>
      </w:tr>
      <w:tr w:rsidR="00E909B2" w14:paraId="50CC02D9" w14:textId="4E7D4360" w:rsidTr="0070695C">
        <w:trPr>
          <w:trHeight w:val="778"/>
        </w:trPr>
        <w:tc>
          <w:tcPr>
            <w:tcW w:w="6091" w:type="dxa"/>
            <w:shd w:val="clear" w:color="auto" w:fill="FFCC99"/>
          </w:tcPr>
          <w:p w14:paraId="323906F0" w14:textId="71B05AEA" w:rsidR="00E909B2" w:rsidRPr="007B01D2" w:rsidRDefault="00E909B2" w:rsidP="00845862">
            <w:pPr>
              <w:spacing w:after="200"/>
              <w:ind w:left="6968" w:right="1619" w:hanging="6968"/>
              <w:rPr>
                <w:sz w:val="44"/>
                <w:szCs w:val="36"/>
              </w:rPr>
            </w:pPr>
            <w:r>
              <w:rPr>
                <w:sz w:val="44"/>
                <w:szCs w:val="36"/>
              </w:rPr>
              <w:t xml:space="preserve">Urdu </w:t>
            </w:r>
          </w:p>
        </w:tc>
        <w:tc>
          <w:tcPr>
            <w:tcW w:w="3832" w:type="dxa"/>
            <w:shd w:val="clear" w:color="auto" w:fill="FFCC99"/>
          </w:tcPr>
          <w:p w14:paraId="368E979C" w14:textId="602387F3" w:rsidR="00E909B2" w:rsidRDefault="00E909B2" w:rsidP="00845862">
            <w:pPr>
              <w:spacing w:after="200"/>
              <w:ind w:left="6968" w:right="1619" w:hanging="6968"/>
              <w:rPr>
                <w:sz w:val="44"/>
                <w:szCs w:val="36"/>
              </w:rPr>
            </w:pPr>
            <w:r>
              <w:rPr>
                <w:sz w:val="44"/>
                <w:szCs w:val="36"/>
              </w:rPr>
              <w:t xml:space="preserve">Pg. </w:t>
            </w:r>
            <w:r w:rsidR="000E38C5">
              <w:rPr>
                <w:sz w:val="44"/>
                <w:szCs w:val="36"/>
              </w:rPr>
              <w:t>28-31</w:t>
            </w:r>
          </w:p>
        </w:tc>
      </w:tr>
      <w:tr w:rsidR="00E909B2" w14:paraId="4D0D6DB5" w14:textId="175B1E6E" w:rsidTr="0070695C">
        <w:trPr>
          <w:trHeight w:val="778"/>
        </w:trPr>
        <w:tc>
          <w:tcPr>
            <w:tcW w:w="6091" w:type="dxa"/>
            <w:shd w:val="clear" w:color="auto" w:fill="CCECFF"/>
          </w:tcPr>
          <w:p w14:paraId="3D4CF986" w14:textId="210CCE10" w:rsidR="00E909B2" w:rsidRPr="007B01D2" w:rsidRDefault="00E909B2" w:rsidP="00845862">
            <w:pPr>
              <w:spacing w:after="200"/>
              <w:ind w:left="6968" w:right="1619" w:hanging="6968"/>
              <w:rPr>
                <w:sz w:val="44"/>
                <w:szCs w:val="36"/>
              </w:rPr>
            </w:pPr>
            <w:r>
              <w:rPr>
                <w:sz w:val="44"/>
                <w:szCs w:val="36"/>
              </w:rPr>
              <w:t xml:space="preserve">ART </w:t>
            </w:r>
          </w:p>
        </w:tc>
        <w:tc>
          <w:tcPr>
            <w:tcW w:w="3832" w:type="dxa"/>
            <w:shd w:val="clear" w:color="auto" w:fill="CCECFF"/>
          </w:tcPr>
          <w:p w14:paraId="1DAB24E0" w14:textId="79363B07" w:rsidR="00E909B2" w:rsidRDefault="00E909B2" w:rsidP="00845862">
            <w:pPr>
              <w:spacing w:after="200"/>
              <w:ind w:left="6968" w:right="1619" w:hanging="6968"/>
              <w:rPr>
                <w:sz w:val="44"/>
                <w:szCs w:val="36"/>
              </w:rPr>
            </w:pPr>
            <w:r>
              <w:rPr>
                <w:sz w:val="44"/>
                <w:szCs w:val="36"/>
              </w:rPr>
              <w:t>Pg. 3</w:t>
            </w:r>
            <w:r w:rsidR="000E38C5">
              <w:rPr>
                <w:sz w:val="44"/>
                <w:szCs w:val="36"/>
              </w:rPr>
              <w:t>2-34</w:t>
            </w:r>
          </w:p>
        </w:tc>
      </w:tr>
      <w:tr w:rsidR="00E909B2" w14:paraId="381A2FDD" w14:textId="49B260B8" w:rsidTr="0070695C">
        <w:trPr>
          <w:trHeight w:val="778"/>
        </w:trPr>
        <w:tc>
          <w:tcPr>
            <w:tcW w:w="6091" w:type="dxa"/>
            <w:shd w:val="clear" w:color="auto" w:fill="FFCC99"/>
          </w:tcPr>
          <w:p w14:paraId="4C216485" w14:textId="5A41243E" w:rsidR="00E909B2" w:rsidRPr="007B01D2" w:rsidRDefault="00E909B2" w:rsidP="00845862">
            <w:pPr>
              <w:spacing w:after="200"/>
              <w:ind w:left="6968" w:right="1619" w:hanging="6968"/>
              <w:rPr>
                <w:sz w:val="44"/>
                <w:szCs w:val="36"/>
              </w:rPr>
            </w:pPr>
            <w:r w:rsidRPr="007B01D2">
              <w:rPr>
                <w:sz w:val="44"/>
                <w:szCs w:val="36"/>
              </w:rPr>
              <w:t>Geography</w:t>
            </w:r>
            <w:r>
              <w:rPr>
                <w:sz w:val="44"/>
                <w:szCs w:val="36"/>
              </w:rPr>
              <w:t xml:space="preserve"> </w:t>
            </w:r>
          </w:p>
        </w:tc>
        <w:tc>
          <w:tcPr>
            <w:tcW w:w="3832" w:type="dxa"/>
            <w:shd w:val="clear" w:color="auto" w:fill="FFCC99"/>
          </w:tcPr>
          <w:p w14:paraId="5B354749" w14:textId="63A23FD7" w:rsidR="00E909B2" w:rsidRPr="007B01D2" w:rsidRDefault="00E909B2" w:rsidP="00845862">
            <w:pPr>
              <w:spacing w:after="200"/>
              <w:ind w:left="6968" w:right="1619" w:hanging="6968"/>
              <w:rPr>
                <w:sz w:val="44"/>
                <w:szCs w:val="36"/>
              </w:rPr>
            </w:pPr>
            <w:r>
              <w:rPr>
                <w:sz w:val="44"/>
                <w:szCs w:val="36"/>
              </w:rPr>
              <w:t>Pg. 3</w:t>
            </w:r>
            <w:r w:rsidR="000E38C5">
              <w:rPr>
                <w:sz w:val="44"/>
                <w:szCs w:val="36"/>
              </w:rPr>
              <w:t>5-37</w:t>
            </w:r>
          </w:p>
        </w:tc>
      </w:tr>
      <w:tr w:rsidR="00E909B2" w14:paraId="3D6D040C" w14:textId="25FCB08F" w:rsidTr="0070695C">
        <w:trPr>
          <w:trHeight w:val="778"/>
        </w:trPr>
        <w:tc>
          <w:tcPr>
            <w:tcW w:w="6091" w:type="dxa"/>
            <w:shd w:val="clear" w:color="auto" w:fill="CCECFF"/>
          </w:tcPr>
          <w:p w14:paraId="16079F0A" w14:textId="75DF6ED0" w:rsidR="00E909B2" w:rsidRPr="007B01D2" w:rsidRDefault="00E909B2" w:rsidP="00845862">
            <w:pPr>
              <w:spacing w:after="200"/>
              <w:ind w:left="6968" w:right="1619" w:hanging="6968"/>
              <w:rPr>
                <w:sz w:val="44"/>
                <w:szCs w:val="36"/>
              </w:rPr>
            </w:pPr>
            <w:r w:rsidRPr="007B01D2">
              <w:rPr>
                <w:sz w:val="44"/>
                <w:szCs w:val="36"/>
              </w:rPr>
              <w:t>History</w:t>
            </w:r>
            <w:r>
              <w:rPr>
                <w:sz w:val="44"/>
                <w:szCs w:val="36"/>
              </w:rPr>
              <w:t xml:space="preserve"> </w:t>
            </w:r>
          </w:p>
        </w:tc>
        <w:tc>
          <w:tcPr>
            <w:tcW w:w="3832" w:type="dxa"/>
            <w:shd w:val="clear" w:color="auto" w:fill="CCECFF"/>
          </w:tcPr>
          <w:p w14:paraId="6A0E2D25" w14:textId="5CF1A991" w:rsidR="00E909B2" w:rsidRPr="007B01D2" w:rsidRDefault="00E909B2" w:rsidP="00845862">
            <w:pPr>
              <w:spacing w:after="200"/>
              <w:ind w:left="6968" w:right="1619" w:hanging="6968"/>
              <w:rPr>
                <w:sz w:val="44"/>
                <w:szCs w:val="36"/>
              </w:rPr>
            </w:pPr>
            <w:r>
              <w:rPr>
                <w:sz w:val="44"/>
                <w:szCs w:val="36"/>
              </w:rPr>
              <w:t>Pg.</w:t>
            </w:r>
            <w:r w:rsidR="00762359">
              <w:rPr>
                <w:sz w:val="44"/>
                <w:szCs w:val="36"/>
              </w:rPr>
              <w:t xml:space="preserve"> </w:t>
            </w:r>
            <w:r w:rsidR="000E38C5">
              <w:rPr>
                <w:sz w:val="44"/>
                <w:szCs w:val="36"/>
              </w:rPr>
              <w:t>38-42</w:t>
            </w:r>
          </w:p>
        </w:tc>
      </w:tr>
      <w:tr w:rsidR="00E909B2" w14:paraId="20A6CFE0" w14:textId="3CE6E46B" w:rsidTr="0070695C">
        <w:trPr>
          <w:trHeight w:val="778"/>
        </w:trPr>
        <w:tc>
          <w:tcPr>
            <w:tcW w:w="6091" w:type="dxa"/>
            <w:shd w:val="clear" w:color="auto" w:fill="FFCC99"/>
          </w:tcPr>
          <w:p w14:paraId="7315A6A4" w14:textId="193C94FD" w:rsidR="00E909B2" w:rsidRPr="007B01D2" w:rsidRDefault="0075661B" w:rsidP="00845862">
            <w:pPr>
              <w:spacing w:after="200"/>
              <w:ind w:left="6968" w:right="1619" w:hanging="6968"/>
              <w:rPr>
                <w:sz w:val="44"/>
                <w:szCs w:val="36"/>
              </w:rPr>
            </w:pPr>
            <w:r>
              <w:rPr>
                <w:sz w:val="44"/>
                <w:szCs w:val="36"/>
              </w:rPr>
              <w:t>Physical Education</w:t>
            </w:r>
          </w:p>
        </w:tc>
        <w:tc>
          <w:tcPr>
            <w:tcW w:w="3832" w:type="dxa"/>
            <w:shd w:val="clear" w:color="auto" w:fill="FFCC99"/>
          </w:tcPr>
          <w:p w14:paraId="00D5C001" w14:textId="6C643FD4" w:rsidR="00E909B2" w:rsidRPr="007B01D2" w:rsidRDefault="00E909B2" w:rsidP="00845862">
            <w:pPr>
              <w:spacing w:after="200"/>
              <w:ind w:left="6968" w:right="1619" w:hanging="6968"/>
              <w:rPr>
                <w:sz w:val="44"/>
                <w:szCs w:val="36"/>
              </w:rPr>
            </w:pPr>
            <w:r>
              <w:rPr>
                <w:sz w:val="44"/>
                <w:szCs w:val="36"/>
              </w:rPr>
              <w:t>Pg.</w:t>
            </w:r>
            <w:r w:rsidR="00762359">
              <w:rPr>
                <w:sz w:val="44"/>
                <w:szCs w:val="36"/>
              </w:rPr>
              <w:t xml:space="preserve"> </w:t>
            </w:r>
            <w:r w:rsidR="000E38C5">
              <w:rPr>
                <w:sz w:val="44"/>
                <w:szCs w:val="36"/>
              </w:rPr>
              <w:t>43-45</w:t>
            </w:r>
          </w:p>
        </w:tc>
      </w:tr>
      <w:tr w:rsidR="00E909B2" w14:paraId="7773DD93" w14:textId="2333A5C1" w:rsidTr="0070695C">
        <w:trPr>
          <w:trHeight w:val="778"/>
        </w:trPr>
        <w:tc>
          <w:tcPr>
            <w:tcW w:w="6091" w:type="dxa"/>
            <w:shd w:val="clear" w:color="auto" w:fill="CCECFF"/>
          </w:tcPr>
          <w:p w14:paraId="37B009C7" w14:textId="2B33437B" w:rsidR="00E909B2" w:rsidRPr="007B01D2" w:rsidRDefault="00E909B2" w:rsidP="00845862">
            <w:pPr>
              <w:spacing w:after="200"/>
              <w:ind w:left="6968" w:right="1619" w:hanging="6968"/>
              <w:rPr>
                <w:sz w:val="44"/>
                <w:szCs w:val="36"/>
              </w:rPr>
            </w:pPr>
            <w:r w:rsidRPr="007B01D2">
              <w:rPr>
                <w:sz w:val="44"/>
                <w:szCs w:val="36"/>
              </w:rPr>
              <w:t>Religious Studies</w:t>
            </w:r>
            <w:r>
              <w:rPr>
                <w:sz w:val="44"/>
                <w:szCs w:val="36"/>
              </w:rPr>
              <w:t xml:space="preserve"> </w:t>
            </w:r>
          </w:p>
        </w:tc>
        <w:tc>
          <w:tcPr>
            <w:tcW w:w="3832" w:type="dxa"/>
            <w:shd w:val="clear" w:color="auto" w:fill="CCECFF"/>
          </w:tcPr>
          <w:p w14:paraId="0F6AAA38" w14:textId="03948324" w:rsidR="00E909B2" w:rsidRPr="007B01D2" w:rsidRDefault="00E909B2" w:rsidP="00845862">
            <w:pPr>
              <w:spacing w:after="200"/>
              <w:ind w:left="6968" w:right="1619" w:hanging="6968"/>
              <w:rPr>
                <w:sz w:val="44"/>
                <w:szCs w:val="36"/>
              </w:rPr>
            </w:pPr>
            <w:r>
              <w:rPr>
                <w:sz w:val="44"/>
                <w:szCs w:val="36"/>
              </w:rPr>
              <w:t xml:space="preserve">Pg. </w:t>
            </w:r>
            <w:r w:rsidR="000E38C5">
              <w:rPr>
                <w:sz w:val="44"/>
                <w:szCs w:val="36"/>
              </w:rPr>
              <w:t>46-48</w:t>
            </w:r>
          </w:p>
        </w:tc>
      </w:tr>
      <w:tr w:rsidR="00E909B2" w14:paraId="78CC885B" w14:textId="0A10E1CE" w:rsidTr="0070695C">
        <w:trPr>
          <w:trHeight w:val="778"/>
        </w:trPr>
        <w:tc>
          <w:tcPr>
            <w:tcW w:w="6091" w:type="dxa"/>
            <w:shd w:val="clear" w:color="auto" w:fill="FFCC99"/>
          </w:tcPr>
          <w:p w14:paraId="2758128E" w14:textId="46C06CDF" w:rsidR="00E909B2" w:rsidRPr="007B01D2" w:rsidRDefault="00E909B2" w:rsidP="00845862">
            <w:pPr>
              <w:spacing w:after="200"/>
              <w:ind w:left="6968" w:right="1619" w:hanging="6968"/>
              <w:rPr>
                <w:sz w:val="44"/>
                <w:szCs w:val="36"/>
              </w:rPr>
            </w:pPr>
            <w:r w:rsidRPr="007B01D2">
              <w:rPr>
                <w:sz w:val="44"/>
                <w:szCs w:val="36"/>
              </w:rPr>
              <w:t>Science</w:t>
            </w:r>
            <w:r>
              <w:rPr>
                <w:sz w:val="44"/>
                <w:szCs w:val="36"/>
              </w:rPr>
              <w:t xml:space="preserve"> </w:t>
            </w:r>
          </w:p>
        </w:tc>
        <w:tc>
          <w:tcPr>
            <w:tcW w:w="3832" w:type="dxa"/>
            <w:shd w:val="clear" w:color="auto" w:fill="FFCC99"/>
          </w:tcPr>
          <w:p w14:paraId="44B34130" w14:textId="011DAD2F" w:rsidR="00E909B2" w:rsidRPr="007B01D2" w:rsidRDefault="00E909B2" w:rsidP="00845862">
            <w:pPr>
              <w:spacing w:after="200"/>
              <w:ind w:left="6968" w:right="1619" w:hanging="6968"/>
              <w:rPr>
                <w:sz w:val="44"/>
                <w:szCs w:val="36"/>
              </w:rPr>
            </w:pPr>
            <w:r>
              <w:rPr>
                <w:sz w:val="44"/>
                <w:szCs w:val="36"/>
              </w:rPr>
              <w:t xml:space="preserve">Pg. </w:t>
            </w:r>
            <w:r w:rsidR="000E38C5">
              <w:rPr>
                <w:sz w:val="44"/>
                <w:szCs w:val="36"/>
              </w:rPr>
              <w:t>49-53</w:t>
            </w:r>
          </w:p>
        </w:tc>
      </w:tr>
      <w:tr w:rsidR="00E909B2" w14:paraId="4F447017" w14:textId="2BD8AA1D" w:rsidTr="0070695C">
        <w:trPr>
          <w:trHeight w:val="67"/>
        </w:trPr>
        <w:tc>
          <w:tcPr>
            <w:tcW w:w="6091" w:type="dxa"/>
            <w:shd w:val="clear" w:color="auto" w:fill="CCECFF"/>
          </w:tcPr>
          <w:p w14:paraId="20B8092B" w14:textId="1A3BB6C1" w:rsidR="00E909B2" w:rsidRPr="007B01D2" w:rsidRDefault="00E909B2" w:rsidP="00845862">
            <w:pPr>
              <w:spacing w:after="200"/>
              <w:ind w:left="6968" w:right="1619" w:hanging="6968"/>
              <w:rPr>
                <w:sz w:val="44"/>
                <w:szCs w:val="36"/>
              </w:rPr>
            </w:pPr>
            <w:r w:rsidRPr="007B01D2">
              <w:rPr>
                <w:sz w:val="44"/>
                <w:szCs w:val="36"/>
              </w:rPr>
              <w:t>Arabic</w:t>
            </w:r>
            <w:r>
              <w:rPr>
                <w:sz w:val="44"/>
                <w:szCs w:val="36"/>
              </w:rPr>
              <w:t xml:space="preserve"> </w:t>
            </w:r>
          </w:p>
        </w:tc>
        <w:tc>
          <w:tcPr>
            <w:tcW w:w="3832" w:type="dxa"/>
            <w:shd w:val="clear" w:color="auto" w:fill="CCECFF"/>
          </w:tcPr>
          <w:p w14:paraId="3202EA43" w14:textId="5B4926BF" w:rsidR="00E909B2" w:rsidRPr="007B01D2" w:rsidRDefault="00E909B2" w:rsidP="00845862">
            <w:pPr>
              <w:spacing w:after="200"/>
              <w:ind w:left="6968" w:right="1619" w:hanging="6968"/>
              <w:rPr>
                <w:sz w:val="44"/>
                <w:szCs w:val="36"/>
              </w:rPr>
            </w:pPr>
            <w:r>
              <w:rPr>
                <w:sz w:val="44"/>
                <w:szCs w:val="36"/>
              </w:rPr>
              <w:t xml:space="preserve">Pg. </w:t>
            </w:r>
            <w:r w:rsidR="000E38C5">
              <w:rPr>
                <w:sz w:val="44"/>
                <w:szCs w:val="36"/>
              </w:rPr>
              <w:t>54-56</w:t>
            </w:r>
          </w:p>
        </w:tc>
      </w:tr>
      <w:tr w:rsidR="00E909B2" w14:paraId="419732A8" w14:textId="34E1CA02" w:rsidTr="0070695C">
        <w:trPr>
          <w:trHeight w:val="67"/>
        </w:trPr>
        <w:tc>
          <w:tcPr>
            <w:tcW w:w="6091" w:type="dxa"/>
            <w:shd w:val="clear" w:color="auto" w:fill="FFCC99"/>
          </w:tcPr>
          <w:p w14:paraId="0A2ED467" w14:textId="1133FCAD" w:rsidR="00E909B2" w:rsidRPr="007B01D2" w:rsidRDefault="00E909B2" w:rsidP="00845862">
            <w:pPr>
              <w:spacing w:after="200"/>
              <w:ind w:left="6968" w:right="1619" w:hanging="6968"/>
              <w:rPr>
                <w:sz w:val="44"/>
                <w:szCs w:val="36"/>
              </w:rPr>
            </w:pPr>
            <w:r>
              <w:rPr>
                <w:sz w:val="44"/>
                <w:szCs w:val="36"/>
              </w:rPr>
              <w:t xml:space="preserve">French </w:t>
            </w:r>
          </w:p>
        </w:tc>
        <w:tc>
          <w:tcPr>
            <w:tcW w:w="3832" w:type="dxa"/>
            <w:shd w:val="clear" w:color="auto" w:fill="FFCC99"/>
          </w:tcPr>
          <w:p w14:paraId="550F7502" w14:textId="09507616" w:rsidR="00E909B2" w:rsidRDefault="00E909B2" w:rsidP="00845862">
            <w:pPr>
              <w:spacing w:after="200"/>
              <w:ind w:left="6968" w:right="1619" w:hanging="6968"/>
              <w:rPr>
                <w:sz w:val="44"/>
                <w:szCs w:val="36"/>
              </w:rPr>
            </w:pPr>
            <w:r>
              <w:rPr>
                <w:sz w:val="44"/>
                <w:szCs w:val="36"/>
              </w:rPr>
              <w:t xml:space="preserve">Pg. </w:t>
            </w:r>
            <w:r w:rsidR="000E38C5">
              <w:rPr>
                <w:sz w:val="44"/>
                <w:szCs w:val="36"/>
              </w:rPr>
              <w:t>57-59</w:t>
            </w:r>
          </w:p>
        </w:tc>
      </w:tr>
    </w:tbl>
    <w:bookmarkEnd w:id="0"/>
    <w:p w14:paraId="45CDFD3E" w14:textId="1DEAAAA3" w:rsidR="007B01D2" w:rsidRDefault="007B01D2" w:rsidP="007B01D2">
      <w:pPr>
        <w:spacing w:after="200"/>
        <w:rPr>
          <w:sz w:val="96"/>
          <w:szCs w:val="56"/>
        </w:rPr>
      </w:pPr>
      <w:r w:rsidRPr="007B01D2">
        <w:rPr>
          <w:sz w:val="96"/>
          <w:szCs w:val="56"/>
        </w:rPr>
        <w:lastRenderedPageBreak/>
        <w:t>KS</w:t>
      </w:r>
      <w:r>
        <w:rPr>
          <w:sz w:val="96"/>
          <w:szCs w:val="56"/>
        </w:rPr>
        <w:t>4</w:t>
      </w:r>
    </w:p>
    <w:tbl>
      <w:tblPr>
        <w:tblStyle w:val="TableGrid"/>
        <w:tblW w:w="9493" w:type="dxa"/>
        <w:tblBorders>
          <w:insideV w:val="none" w:sz="0" w:space="0" w:color="auto"/>
        </w:tblBorders>
        <w:tblLook w:val="04A0" w:firstRow="1" w:lastRow="0" w:firstColumn="1" w:lastColumn="0" w:noHBand="0" w:noVBand="1"/>
      </w:tblPr>
      <w:tblGrid>
        <w:gridCol w:w="6799"/>
        <w:gridCol w:w="2694"/>
      </w:tblGrid>
      <w:tr w:rsidR="00822E5B" w14:paraId="27DE3B70" w14:textId="157DA983" w:rsidTr="0070695C">
        <w:trPr>
          <w:trHeight w:val="746"/>
        </w:trPr>
        <w:tc>
          <w:tcPr>
            <w:tcW w:w="6799" w:type="dxa"/>
            <w:shd w:val="clear" w:color="auto" w:fill="FFCC99"/>
          </w:tcPr>
          <w:p w14:paraId="194930B4" w14:textId="455C0CD4" w:rsidR="00822E5B" w:rsidRPr="007B01D2" w:rsidRDefault="00822E5B" w:rsidP="00301BDC">
            <w:pPr>
              <w:spacing w:after="200"/>
              <w:rPr>
                <w:sz w:val="44"/>
                <w:szCs w:val="44"/>
              </w:rPr>
            </w:pPr>
            <w:r>
              <w:rPr>
                <w:sz w:val="44"/>
                <w:szCs w:val="44"/>
              </w:rPr>
              <w:t xml:space="preserve">FPN </w:t>
            </w:r>
          </w:p>
        </w:tc>
        <w:tc>
          <w:tcPr>
            <w:tcW w:w="2694" w:type="dxa"/>
            <w:shd w:val="clear" w:color="auto" w:fill="FFCC99"/>
          </w:tcPr>
          <w:p w14:paraId="10DCBFB0" w14:textId="4FD893D2" w:rsidR="00822E5B" w:rsidRDefault="0070695C" w:rsidP="00301BDC">
            <w:pPr>
              <w:spacing w:after="200"/>
              <w:rPr>
                <w:sz w:val="44"/>
                <w:szCs w:val="44"/>
              </w:rPr>
            </w:pPr>
            <w:r>
              <w:rPr>
                <w:sz w:val="44"/>
                <w:szCs w:val="44"/>
              </w:rPr>
              <w:t>Pg. 6</w:t>
            </w:r>
            <w:r w:rsidR="000E38C5">
              <w:rPr>
                <w:sz w:val="44"/>
                <w:szCs w:val="44"/>
              </w:rPr>
              <w:t>1-62</w:t>
            </w:r>
          </w:p>
        </w:tc>
      </w:tr>
      <w:tr w:rsidR="00822E5B" w14:paraId="3E63E092" w14:textId="7FB28625" w:rsidTr="0070695C">
        <w:trPr>
          <w:trHeight w:val="746"/>
        </w:trPr>
        <w:tc>
          <w:tcPr>
            <w:tcW w:w="6799" w:type="dxa"/>
            <w:shd w:val="clear" w:color="auto" w:fill="CCECFF"/>
          </w:tcPr>
          <w:p w14:paraId="139B0D8F" w14:textId="3A646B2B" w:rsidR="00822E5B" w:rsidRPr="007B01D2" w:rsidRDefault="00822E5B" w:rsidP="00301BDC">
            <w:pPr>
              <w:spacing w:after="200"/>
              <w:rPr>
                <w:sz w:val="44"/>
                <w:szCs w:val="44"/>
              </w:rPr>
            </w:pPr>
            <w:r>
              <w:rPr>
                <w:sz w:val="44"/>
                <w:szCs w:val="44"/>
              </w:rPr>
              <w:t xml:space="preserve">Maths </w:t>
            </w:r>
          </w:p>
        </w:tc>
        <w:tc>
          <w:tcPr>
            <w:tcW w:w="2694" w:type="dxa"/>
            <w:shd w:val="clear" w:color="auto" w:fill="CCECFF"/>
          </w:tcPr>
          <w:p w14:paraId="7ED13705" w14:textId="0605E55A" w:rsidR="00822E5B" w:rsidRDefault="0070695C" w:rsidP="00301BDC">
            <w:pPr>
              <w:spacing w:after="200"/>
              <w:rPr>
                <w:sz w:val="44"/>
                <w:szCs w:val="44"/>
              </w:rPr>
            </w:pPr>
            <w:r>
              <w:rPr>
                <w:sz w:val="44"/>
                <w:szCs w:val="44"/>
              </w:rPr>
              <w:t>Pg. 6</w:t>
            </w:r>
            <w:r w:rsidR="000E38C5">
              <w:rPr>
                <w:sz w:val="44"/>
                <w:szCs w:val="44"/>
              </w:rPr>
              <w:t>3-74</w:t>
            </w:r>
          </w:p>
        </w:tc>
      </w:tr>
      <w:tr w:rsidR="00822E5B" w14:paraId="755E707D" w14:textId="3B38A524" w:rsidTr="0070695C">
        <w:trPr>
          <w:trHeight w:val="746"/>
        </w:trPr>
        <w:tc>
          <w:tcPr>
            <w:tcW w:w="6799" w:type="dxa"/>
            <w:shd w:val="clear" w:color="auto" w:fill="FFCC99"/>
          </w:tcPr>
          <w:p w14:paraId="18AB0EAB" w14:textId="718084C9" w:rsidR="00822E5B" w:rsidRPr="007B01D2" w:rsidRDefault="00822E5B" w:rsidP="00301BDC">
            <w:pPr>
              <w:spacing w:after="200"/>
              <w:rPr>
                <w:sz w:val="44"/>
                <w:szCs w:val="44"/>
              </w:rPr>
            </w:pPr>
            <w:r w:rsidRPr="007B01D2">
              <w:rPr>
                <w:sz w:val="44"/>
                <w:szCs w:val="44"/>
              </w:rPr>
              <w:t>Creative iMedia</w:t>
            </w:r>
            <w:r>
              <w:rPr>
                <w:sz w:val="44"/>
                <w:szCs w:val="44"/>
              </w:rPr>
              <w:t xml:space="preserve"> </w:t>
            </w:r>
          </w:p>
        </w:tc>
        <w:tc>
          <w:tcPr>
            <w:tcW w:w="2694" w:type="dxa"/>
            <w:shd w:val="clear" w:color="auto" w:fill="FFCC99"/>
          </w:tcPr>
          <w:p w14:paraId="07242655" w14:textId="220E9395" w:rsidR="00822E5B" w:rsidRPr="007B01D2" w:rsidRDefault="0070695C" w:rsidP="00301BDC">
            <w:pPr>
              <w:spacing w:after="200"/>
              <w:rPr>
                <w:sz w:val="44"/>
                <w:szCs w:val="44"/>
              </w:rPr>
            </w:pPr>
            <w:r>
              <w:rPr>
                <w:sz w:val="44"/>
                <w:szCs w:val="36"/>
              </w:rPr>
              <w:t xml:space="preserve">Pg. </w:t>
            </w:r>
            <w:r w:rsidR="000E38C5">
              <w:rPr>
                <w:sz w:val="44"/>
                <w:szCs w:val="36"/>
              </w:rPr>
              <w:t>75-76</w:t>
            </w:r>
          </w:p>
        </w:tc>
      </w:tr>
      <w:tr w:rsidR="00822E5B" w14:paraId="18607919" w14:textId="10DF2C9A" w:rsidTr="0070695C">
        <w:trPr>
          <w:trHeight w:val="746"/>
        </w:trPr>
        <w:tc>
          <w:tcPr>
            <w:tcW w:w="6799" w:type="dxa"/>
            <w:shd w:val="clear" w:color="auto" w:fill="CCECFF"/>
          </w:tcPr>
          <w:p w14:paraId="430E585B" w14:textId="0ED16834" w:rsidR="00822E5B" w:rsidRPr="007B01D2" w:rsidRDefault="00822E5B" w:rsidP="00301BDC">
            <w:pPr>
              <w:spacing w:after="200"/>
              <w:rPr>
                <w:sz w:val="44"/>
                <w:szCs w:val="44"/>
              </w:rPr>
            </w:pPr>
            <w:r w:rsidRPr="007B01D2">
              <w:rPr>
                <w:sz w:val="44"/>
                <w:szCs w:val="44"/>
              </w:rPr>
              <w:t>Textile</w:t>
            </w:r>
            <w:r>
              <w:rPr>
                <w:sz w:val="44"/>
                <w:szCs w:val="44"/>
              </w:rPr>
              <w:t xml:space="preserve"> </w:t>
            </w:r>
          </w:p>
        </w:tc>
        <w:tc>
          <w:tcPr>
            <w:tcW w:w="2694" w:type="dxa"/>
            <w:shd w:val="clear" w:color="auto" w:fill="CCECFF"/>
          </w:tcPr>
          <w:p w14:paraId="5CBEB961" w14:textId="63ADC99C" w:rsidR="00822E5B" w:rsidRPr="007B01D2" w:rsidRDefault="0070695C" w:rsidP="00301BDC">
            <w:pPr>
              <w:spacing w:after="200"/>
              <w:rPr>
                <w:sz w:val="44"/>
                <w:szCs w:val="44"/>
              </w:rPr>
            </w:pPr>
            <w:r>
              <w:rPr>
                <w:sz w:val="44"/>
                <w:szCs w:val="36"/>
              </w:rPr>
              <w:t xml:space="preserve">Pg. </w:t>
            </w:r>
            <w:r w:rsidR="000E38C5">
              <w:rPr>
                <w:sz w:val="44"/>
                <w:szCs w:val="36"/>
              </w:rPr>
              <w:t>77-80</w:t>
            </w:r>
          </w:p>
        </w:tc>
      </w:tr>
      <w:tr w:rsidR="00822E5B" w14:paraId="04DF4D57" w14:textId="1BDAA93D" w:rsidTr="0070695C">
        <w:trPr>
          <w:trHeight w:val="746"/>
        </w:trPr>
        <w:tc>
          <w:tcPr>
            <w:tcW w:w="6799" w:type="dxa"/>
            <w:shd w:val="clear" w:color="auto" w:fill="FFCC99"/>
          </w:tcPr>
          <w:p w14:paraId="481265FC" w14:textId="54E4539D" w:rsidR="00822E5B" w:rsidRPr="007B01D2" w:rsidRDefault="00822E5B" w:rsidP="00301BDC">
            <w:pPr>
              <w:spacing w:after="200"/>
              <w:rPr>
                <w:sz w:val="44"/>
                <w:szCs w:val="44"/>
              </w:rPr>
            </w:pPr>
            <w:r w:rsidRPr="007B01D2">
              <w:rPr>
                <w:sz w:val="44"/>
                <w:szCs w:val="44"/>
              </w:rPr>
              <w:t>English</w:t>
            </w:r>
            <w:r>
              <w:rPr>
                <w:sz w:val="44"/>
                <w:szCs w:val="44"/>
              </w:rPr>
              <w:t xml:space="preserve"> </w:t>
            </w:r>
          </w:p>
        </w:tc>
        <w:tc>
          <w:tcPr>
            <w:tcW w:w="2694" w:type="dxa"/>
            <w:shd w:val="clear" w:color="auto" w:fill="FFCC99"/>
          </w:tcPr>
          <w:p w14:paraId="2E9B4B53" w14:textId="3A172DB4" w:rsidR="00822E5B" w:rsidRPr="007B01D2" w:rsidRDefault="0070695C" w:rsidP="00301BDC">
            <w:pPr>
              <w:spacing w:after="200"/>
              <w:rPr>
                <w:sz w:val="44"/>
                <w:szCs w:val="44"/>
              </w:rPr>
            </w:pPr>
            <w:r>
              <w:rPr>
                <w:sz w:val="44"/>
                <w:szCs w:val="36"/>
              </w:rPr>
              <w:t xml:space="preserve">Pg. </w:t>
            </w:r>
            <w:r>
              <w:rPr>
                <w:sz w:val="44"/>
                <w:szCs w:val="44"/>
              </w:rPr>
              <w:t>8</w:t>
            </w:r>
            <w:r w:rsidR="000E38C5">
              <w:rPr>
                <w:sz w:val="44"/>
                <w:szCs w:val="44"/>
              </w:rPr>
              <w:t>1-85</w:t>
            </w:r>
          </w:p>
        </w:tc>
      </w:tr>
      <w:tr w:rsidR="00822E5B" w14:paraId="690B6522" w14:textId="16A5718B" w:rsidTr="0070695C">
        <w:trPr>
          <w:trHeight w:val="746"/>
        </w:trPr>
        <w:tc>
          <w:tcPr>
            <w:tcW w:w="6799" w:type="dxa"/>
            <w:shd w:val="clear" w:color="auto" w:fill="CCECFF"/>
          </w:tcPr>
          <w:p w14:paraId="05A6BF73" w14:textId="6350512C" w:rsidR="00822E5B" w:rsidRPr="007B01D2" w:rsidRDefault="00822E5B" w:rsidP="00301BDC">
            <w:pPr>
              <w:spacing w:after="200"/>
              <w:rPr>
                <w:sz w:val="44"/>
                <w:szCs w:val="44"/>
              </w:rPr>
            </w:pPr>
            <w:r w:rsidRPr="007B01D2">
              <w:rPr>
                <w:sz w:val="44"/>
                <w:szCs w:val="36"/>
              </w:rPr>
              <w:t>Computer Science</w:t>
            </w:r>
            <w:r>
              <w:rPr>
                <w:sz w:val="44"/>
                <w:szCs w:val="36"/>
              </w:rPr>
              <w:t xml:space="preserve"> </w:t>
            </w:r>
          </w:p>
        </w:tc>
        <w:tc>
          <w:tcPr>
            <w:tcW w:w="2694" w:type="dxa"/>
            <w:shd w:val="clear" w:color="auto" w:fill="CCECFF"/>
          </w:tcPr>
          <w:p w14:paraId="6401926C" w14:textId="77BEEBD2" w:rsidR="00822E5B" w:rsidRPr="0070695C" w:rsidRDefault="0070695C" w:rsidP="00301BDC">
            <w:pPr>
              <w:spacing w:after="200"/>
              <w:rPr>
                <w:b w:val="0"/>
                <w:bCs/>
                <w:sz w:val="44"/>
                <w:szCs w:val="36"/>
              </w:rPr>
            </w:pPr>
            <w:r>
              <w:rPr>
                <w:sz w:val="44"/>
                <w:szCs w:val="36"/>
              </w:rPr>
              <w:t xml:space="preserve">Pg. </w:t>
            </w:r>
            <w:r w:rsidR="000E38C5">
              <w:rPr>
                <w:sz w:val="44"/>
                <w:szCs w:val="36"/>
              </w:rPr>
              <w:t>86-89</w:t>
            </w:r>
          </w:p>
        </w:tc>
      </w:tr>
      <w:tr w:rsidR="00822E5B" w14:paraId="77A17D9E" w14:textId="2B5B2A87" w:rsidTr="0070695C">
        <w:trPr>
          <w:trHeight w:val="746"/>
        </w:trPr>
        <w:tc>
          <w:tcPr>
            <w:tcW w:w="6799" w:type="dxa"/>
            <w:shd w:val="clear" w:color="auto" w:fill="FFCC99"/>
          </w:tcPr>
          <w:p w14:paraId="525A920A" w14:textId="78FB1AF4" w:rsidR="00822E5B" w:rsidRPr="007B01D2" w:rsidRDefault="00822E5B" w:rsidP="00301BDC">
            <w:pPr>
              <w:spacing w:after="200"/>
              <w:rPr>
                <w:sz w:val="44"/>
                <w:szCs w:val="44"/>
              </w:rPr>
            </w:pPr>
            <w:r w:rsidRPr="007B01D2">
              <w:rPr>
                <w:sz w:val="44"/>
                <w:szCs w:val="44"/>
              </w:rPr>
              <w:t>Urdu</w:t>
            </w:r>
            <w:r>
              <w:rPr>
                <w:sz w:val="44"/>
                <w:szCs w:val="44"/>
              </w:rPr>
              <w:t xml:space="preserve"> </w:t>
            </w:r>
          </w:p>
        </w:tc>
        <w:tc>
          <w:tcPr>
            <w:tcW w:w="2694" w:type="dxa"/>
            <w:shd w:val="clear" w:color="auto" w:fill="FFCC99"/>
          </w:tcPr>
          <w:p w14:paraId="637B4918" w14:textId="154C0D5C" w:rsidR="00822E5B" w:rsidRPr="007B01D2" w:rsidRDefault="0070695C" w:rsidP="00301BDC">
            <w:pPr>
              <w:spacing w:after="200"/>
              <w:rPr>
                <w:sz w:val="44"/>
                <w:szCs w:val="44"/>
              </w:rPr>
            </w:pPr>
            <w:r>
              <w:rPr>
                <w:sz w:val="44"/>
                <w:szCs w:val="36"/>
              </w:rPr>
              <w:t xml:space="preserve">Pg. </w:t>
            </w:r>
            <w:r>
              <w:rPr>
                <w:sz w:val="44"/>
                <w:szCs w:val="44"/>
              </w:rPr>
              <w:t>9</w:t>
            </w:r>
            <w:r w:rsidR="000E38C5">
              <w:rPr>
                <w:sz w:val="44"/>
                <w:szCs w:val="44"/>
              </w:rPr>
              <w:t>0-91</w:t>
            </w:r>
          </w:p>
        </w:tc>
      </w:tr>
      <w:tr w:rsidR="00822E5B" w14:paraId="544157CB" w14:textId="0BB00593" w:rsidTr="0070695C">
        <w:trPr>
          <w:trHeight w:val="746"/>
        </w:trPr>
        <w:tc>
          <w:tcPr>
            <w:tcW w:w="6799" w:type="dxa"/>
            <w:shd w:val="clear" w:color="auto" w:fill="CCECFF"/>
          </w:tcPr>
          <w:p w14:paraId="095D1D7F" w14:textId="39512EBE" w:rsidR="00822E5B" w:rsidRPr="007B01D2" w:rsidRDefault="00822E5B" w:rsidP="00301BDC">
            <w:pPr>
              <w:spacing w:after="200"/>
              <w:rPr>
                <w:sz w:val="44"/>
                <w:szCs w:val="44"/>
              </w:rPr>
            </w:pPr>
            <w:r>
              <w:rPr>
                <w:sz w:val="44"/>
                <w:szCs w:val="44"/>
              </w:rPr>
              <w:t xml:space="preserve">ART </w:t>
            </w:r>
          </w:p>
        </w:tc>
        <w:tc>
          <w:tcPr>
            <w:tcW w:w="2694" w:type="dxa"/>
            <w:shd w:val="clear" w:color="auto" w:fill="CCECFF"/>
          </w:tcPr>
          <w:p w14:paraId="7AD2826F" w14:textId="5752A130" w:rsidR="00822E5B" w:rsidRDefault="0070695C" w:rsidP="00301BDC">
            <w:pPr>
              <w:spacing w:after="200"/>
              <w:rPr>
                <w:sz w:val="44"/>
                <w:szCs w:val="44"/>
              </w:rPr>
            </w:pPr>
            <w:r>
              <w:rPr>
                <w:sz w:val="44"/>
                <w:szCs w:val="36"/>
              </w:rPr>
              <w:t xml:space="preserve">Pg. </w:t>
            </w:r>
            <w:r w:rsidR="000E38C5">
              <w:rPr>
                <w:sz w:val="44"/>
                <w:szCs w:val="36"/>
              </w:rPr>
              <w:t>92-93</w:t>
            </w:r>
          </w:p>
        </w:tc>
      </w:tr>
      <w:tr w:rsidR="00822E5B" w14:paraId="35483927" w14:textId="78E2D8B4" w:rsidTr="0070695C">
        <w:trPr>
          <w:trHeight w:val="746"/>
        </w:trPr>
        <w:tc>
          <w:tcPr>
            <w:tcW w:w="6799" w:type="dxa"/>
            <w:shd w:val="clear" w:color="auto" w:fill="FFCC99"/>
          </w:tcPr>
          <w:p w14:paraId="69D1EB99" w14:textId="39B269E9" w:rsidR="00822E5B" w:rsidRPr="007B01D2" w:rsidRDefault="00822E5B" w:rsidP="00301BDC">
            <w:pPr>
              <w:spacing w:after="200"/>
              <w:rPr>
                <w:sz w:val="44"/>
                <w:szCs w:val="44"/>
              </w:rPr>
            </w:pPr>
            <w:r w:rsidRPr="007B01D2">
              <w:rPr>
                <w:sz w:val="44"/>
                <w:szCs w:val="44"/>
              </w:rPr>
              <w:t xml:space="preserve">Geography </w:t>
            </w:r>
          </w:p>
        </w:tc>
        <w:tc>
          <w:tcPr>
            <w:tcW w:w="2694" w:type="dxa"/>
            <w:shd w:val="clear" w:color="auto" w:fill="FFCC99"/>
          </w:tcPr>
          <w:p w14:paraId="31A05F50" w14:textId="1C205FEB" w:rsidR="00822E5B" w:rsidRPr="007B01D2" w:rsidRDefault="0070695C" w:rsidP="00301BDC">
            <w:pPr>
              <w:spacing w:after="200"/>
              <w:rPr>
                <w:sz w:val="44"/>
                <w:szCs w:val="44"/>
              </w:rPr>
            </w:pPr>
            <w:r>
              <w:rPr>
                <w:sz w:val="44"/>
                <w:szCs w:val="36"/>
              </w:rPr>
              <w:t xml:space="preserve">Pg. </w:t>
            </w:r>
            <w:r w:rsidR="000E38C5">
              <w:rPr>
                <w:sz w:val="44"/>
                <w:szCs w:val="36"/>
              </w:rPr>
              <w:t>94-95</w:t>
            </w:r>
          </w:p>
        </w:tc>
      </w:tr>
      <w:tr w:rsidR="00822E5B" w14:paraId="672FDC56" w14:textId="70754585" w:rsidTr="0070695C">
        <w:trPr>
          <w:trHeight w:val="746"/>
        </w:trPr>
        <w:tc>
          <w:tcPr>
            <w:tcW w:w="6799" w:type="dxa"/>
            <w:shd w:val="clear" w:color="auto" w:fill="CCECFF"/>
          </w:tcPr>
          <w:p w14:paraId="2EC56E93" w14:textId="7530CCF8" w:rsidR="00822E5B" w:rsidRPr="007B01D2" w:rsidRDefault="00822E5B" w:rsidP="00301BDC">
            <w:pPr>
              <w:spacing w:after="200"/>
              <w:rPr>
                <w:sz w:val="44"/>
                <w:szCs w:val="44"/>
              </w:rPr>
            </w:pPr>
            <w:r w:rsidRPr="007B01D2">
              <w:rPr>
                <w:sz w:val="44"/>
                <w:szCs w:val="44"/>
              </w:rPr>
              <w:t>History</w:t>
            </w:r>
            <w:r>
              <w:rPr>
                <w:sz w:val="44"/>
                <w:szCs w:val="44"/>
              </w:rPr>
              <w:t xml:space="preserve"> </w:t>
            </w:r>
          </w:p>
        </w:tc>
        <w:tc>
          <w:tcPr>
            <w:tcW w:w="2694" w:type="dxa"/>
            <w:shd w:val="clear" w:color="auto" w:fill="CCECFF"/>
          </w:tcPr>
          <w:p w14:paraId="5DF8E7C4" w14:textId="393BB415" w:rsidR="00822E5B" w:rsidRPr="007B01D2" w:rsidRDefault="0070695C" w:rsidP="00301BDC">
            <w:pPr>
              <w:spacing w:after="200"/>
              <w:rPr>
                <w:sz w:val="44"/>
                <w:szCs w:val="44"/>
              </w:rPr>
            </w:pPr>
            <w:r>
              <w:rPr>
                <w:sz w:val="44"/>
                <w:szCs w:val="36"/>
              </w:rPr>
              <w:t xml:space="preserve">Pg. </w:t>
            </w:r>
            <w:r w:rsidR="000E38C5">
              <w:rPr>
                <w:sz w:val="44"/>
                <w:szCs w:val="36"/>
              </w:rPr>
              <w:t>96.97</w:t>
            </w:r>
          </w:p>
        </w:tc>
      </w:tr>
      <w:tr w:rsidR="00822E5B" w14:paraId="4443731E" w14:textId="30E02C23" w:rsidTr="0070695C">
        <w:trPr>
          <w:trHeight w:val="746"/>
        </w:trPr>
        <w:tc>
          <w:tcPr>
            <w:tcW w:w="6799" w:type="dxa"/>
            <w:shd w:val="clear" w:color="auto" w:fill="FFCC99"/>
          </w:tcPr>
          <w:p w14:paraId="3224AE67" w14:textId="4F113F30" w:rsidR="00822E5B" w:rsidRPr="007B01D2" w:rsidRDefault="0075661B" w:rsidP="00301BDC">
            <w:pPr>
              <w:spacing w:after="200"/>
              <w:rPr>
                <w:sz w:val="44"/>
                <w:szCs w:val="44"/>
              </w:rPr>
            </w:pPr>
            <w:r>
              <w:rPr>
                <w:sz w:val="44"/>
                <w:szCs w:val="44"/>
              </w:rPr>
              <w:t>Physical Education</w:t>
            </w:r>
          </w:p>
        </w:tc>
        <w:tc>
          <w:tcPr>
            <w:tcW w:w="2694" w:type="dxa"/>
            <w:shd w:val="clear" w:color="auto" w:fill="FFCC99"/>
          </w:tcPr>
          <w:p w14:paraId="2309FDB4" w14:textId="0AD8F7B2" w:rsidR="00822E5B" w:rsidRPr="007B01D2" w:rsidRDefault="0070695C" w:rsidP="00301BDC">
            <w:pPr>
              <w:spacing w:after="200"/>
              <w:rPr>
                <w:sz w:val="44"/>
                <w:szCs w:val="44"/>
              </w:rPr>
            </w:pPr>
            <w:r>
              <w:rPr>
                <w:sz w:val="44"/>
                <w:szCs w:val="36"/>
              </w:rPr>
              <w:t xml:space="preserve">Pg. </w:t>
            </w:r>
            <w:r w:rsidR="000E38C5">
              <w:rPr>
                <w:sz w:val="44"/>
                <w:szCs w:val="36"/>
              </w:rPr>
              <w:t>98-99</w:t>
            </w:r>
          </w:p>
        </w:tc>
      </w:tr>
      <w:tr w:rsidR="00822E5B" w14:paraId="37762F68" w14:textId="5156A4B4" w:rsidTr="0070695C">
        <w:trPr>
          <w:trHeight w:val="746"/>
        </w:trPr>
        <w:tc>
          <w:tcPr>
            <w:tcW w:w="6799" w:type="dxa"/>
            <w:shd w:val="clear" w:color="auto" w:fill="CCECFF"/>
          </w:tcPr>
          <w:p w14:paraId="6AA42D99" w14:textId="59BD11E2" w:rsidR="00822E5B" w:rsidRPr="007B01D2" w:rsidRDefault="00822E5B" w:rsidP="00301BDC">
            <w:pPr>
              <w:spacing w:after="200"/>
              <w:rPr>
                <w:sz w:val="44"/>
                <w:szCs w:val="44"/>
              </w:rPr>
            </w:pPr>
            <w:r w:rsidRPr="007B01D2">
              <w:rPr>
                <w:sz w:val="44"/>
                <w:szCs w:val="44"/>
              </w:rPr>
              <w:t xml:space="preserve">Religious Studies </w:t>
            </w:r>
          </w:p>
        </w:tc>
        <w:tc>
          <w:tcPr>
            <w:tcW w:w="2694" w:type="dxa"/>
            <w:shd w:val="clear" w:color="auto" w:fill="CCECFF"/>
          </w:tcPr>
          <w:p w14:paraId="03F95DB8" w14:textId="4AF2A8D7" w:rsidR="00822E5B" w:rsidRPr="007B01D2" w:rsidRDefault="0070695C" w:rsidP="00301BDC">
            <w:pPr>
              <w:spacing w:after="200"/>
              <w:rPr>
                <w:sz w:val="44"/>
                <w:szCs w:val="44"/>
              </w:rPr>
            </w:pPr>
            <w:r>
              <w:rPr>
                <w:sz w:val="44"/>
                <w:szCs w:val="36"/>
              </w:rPr>
              <w:t xml:space="preserve">Pg. </w:t>
            </w:r>
            <w:r>
              <w:rPr>
                <w:sz w:val="44"/>
                <w:szCs w:val="44"/>
              </w:rPr>
              <w:t>1</w:t>
            </w:r>
            <w:r w:rsidR="000E38C5">
              <w:rPr>
                <w:sz w:val="44"/>
                <w:szCs w:val="44"/>
              </w:rPr>
              <w:t>00-102</w:t>
            </w:r>
          </w:p>
        </w:tc>
      </w:tr>
      <w:tr w:rsidR="00822E5B" w14:paraId="0B1A77CF" w14:textId="108D0488" w:rsidTr="0070695C">
        <w:trPr>
          <w:trHeight w:val="746"/>
        </w:trPr>
        <w:tc>
          <w:tcPr>
            <w:tcW w:w="6799" w:type="dxa"/>
            <w:shd w:val="clear" w:color="auto" w:fill="FFCC99"/>
          </w:tcPr>
          <w:p w14:paraId="4C05870A" w14:textId="796E7EDD" w:rsidR="00822E5B" w:rsidRPr="007B01D2" w:rsidRDefault="00822E5B" w:rsidP="00301BDC">
            <w:pPr>
              <w:spacing w:after="200"/>
              <w:rPr>
                <w:sz w:val="44"/>
                <w:szCs w:val="44"/>
              </w:rPr>
            </w:pPr>
            <w:r w:rsidRPr="007B01D2">
              <w:rPr>
                <w:sz w:val="44"/>
                <w:szCs w:val="44"/>
              </w:rPr>
              <w:t>Science</w:t>
            </w:r>
          </w:p>
        </w:tc>
        <w:tc>
          <w:tcPr>
            <w:tcW w:w="2694" w:type="dxa"/>
            <w:shd w:val="clear" w:color="auto" w:fill="FFCC99"/>
          </w:tcPr>
          <w:p w14:paraId="0CF3A116" w14:textId="3C0197F5" w:rsidR="00822E5B" w:rsidRPr="007B01D2" w:rsidRDefault="0070695C" w:rsidP="00301BDC">
            <w:pPr>
              <w:spacing w:after="200"/>
              <w:rPr>
                <w:sz w:val="44"/>
                <w:szCs w:val="44"/>
              </w:rPr>
            </w:pPr>
            <w:r>
              <w:rPr>
                <w:sz w:val="44"/>
                <w:szCs w:val="36"/>
              </w:rPr>
              <w:t xml:space="preserve">Pg. </w:t>
            </w:r>
            <w:r>
              <w:rPr>
                <w:sz w:val="44"/>
                <w:szCs w:val="44"/>
              </w:rPr>
              <w:t>1</w:t>
            </w:r>
            <w:r w:rsidR="000E38C5">
              <w:rPr>
                <w:sz w:val="44"/>
                <w:szCs w:val="44"/>
              </w:rPr>
              <w:t>03-138</w:t>
            </w:r>
          </w:p>
        </w:tc>
      </w:tr>
      <w:tr w:rsidR="00822E5B" w14:paraId="7FF87CAA" w14:textId="79778DFF" w:rsidTr="0070695C">
        <w:trPr>
          <w:trHeight w:val="746"/>
        </w:trPr>
        <w:tc>
          <w:tcPr>
            <w:tcW w:w="6799" w:type="dxa"/>
            <w:shd w:val="clear" w:color="auto" w:fill="CCECFF"/>
          </w:tcPr>
          <w:p w14:paraId="1172E644" w14:textId="65C88570" w:rsidR="00822E5B" w:rsidRPr="007B01D2" w:rsidRDefault="00822E5B" w:rsidP="00301BDC">
            <w:pPr>
              <w:spacing w:after="200"/>
              <w:rPr>
                <w:sz w:val="44"/>
                <w:szCs w:val="44"/>
              </w:rPr>
            </w:pPr>
            <w:r w:rsidRPr="007B01D2">
              <w:rPr>
                <w:sz w:val="44"/>
                <w:szCs w:val="44"/>
              </w:rPr>
              <w:t>Arabic</w:t>
            </w:r>
            <w:r>
              <w:rPr>
                <w:sz w:val="44"/>
                <w:szCs w:val="44"/>
              </w:rPr>
              <w:t xml:space="preserve"> </w:t>
            </w:r>
          </w:p>
        </w:tc>
        <w:tc>
          <w:tcPr>
            <w:tcW w:w="2694" w:type="dxa"/>
            <w:shd w:val="clear" w:color="auto" w:fill="CCECFF"/>
          </w:tcPr>
          <w:p w14:paraId="7A8F7B00" w14:textId="2B8C43FD" w:rsidR="00822E5B" w:rsidRPr="007B01D2" w:rsidRDefault="0070695C" w:rsidP="00301BDC">
            <w:pPr>
              <w:spacing w:after="200"/>
              <w:rPr>
                <w:sz w:val="44"/>
                <w:szCs w:val="44"/>
              </w:rPr>
            </w:pPr>
            <w:r>
              <w:rPr>
                <w:sz w:val="44"/>
                <w:szCs w:val="36"/>
              </w:rPr>
              <w:t xml:space="preserve">Pg. </w:t>
            </w:r>
            <w:r>
              <w:rPr>
                <w:sz w:val="44"/>
                <w:szCs w:val="44"/>
              </w:rPr>
              <w:t>1</w:t>
            </w:r>
            <w:r w:rsidR="00762359">
              <w:rPr>
                <w:sz w:val="44"/>
                <w:szCs w:val="44"/>
              </w:rPr>
              <w:t>39-140</w:t>
            </w:r>
          </w:p>
        </w:tc>
      </w:tr>
      <w:tr w:rsidR="00822E5B" w14:paraId="4B9668AD" w14:textId="6D6EA981" w:rsidTr="0070695C">
        <w:trPr>
          <w:trHeight w:val="746"/>
        </w:trPr>
        <w:tc>
          <w:tcPr>
            <w:tcW w:w="6799" w:type="dxa"/>
            <w:shd w:val="clear" w:color="auto" w:fill="FFCC99"/>
          </w:tcPr>
          <w:p w14:paraId="0815E8F3" w14:textId="35D9410B" w:rsidR="00822E5B" w:rsidRPr="007B01D2" w:rsidRDefault="00822E5B" w:rsidP="00301BDC">
            <w:pPr>
              <w:spacing w:after="200"/>
              <w:rPr>
                <w:sz w:val="44"/>
                <w:szCs w:val="44"/>
              </w:rPr>
            </w:pPr>
            <w:r>
              <w:rPr>
                <w:sz w:val="44"/>
                <w:szCs w:val="44"/>
              </w:rPr>
              <w:t xml:space="preserve">French </w:t>
            </w:r>
          </w:p>
        </w:tc>
        <w:tc>
          <w:tcPr>
            <w:tcW w:w="2694" w:type="dxa"/>
            <w:shd w:val="clear" w:color="auto" w:fill="FFCC99"/>
          </w:tcPr>
          <w:p w14:paraId="4969B977" w14:textId="13CACB7A" w:rsidR="00822E5B" w:rsidRDefault="0070695C" w:rsidP="00301BDC">
            <w:pPr>
              <w:spacing w:after="200"/>
              <w:rPr>
                <w:sz w:val="44"/>
                <w:szCs w:val="44"/>
              </w:rPr>
            </w:pPr>
            <w:r>
              <w:rPr>
                <w:sz w:val="44"/>
                <w:szCs w:val="36"/>
              </w:rPr>
              <w:t xml:space="preserve">Pg. </w:t>
            </w:r>
            <w:r>
              <w:rPr>
                <w:sz w:val="44"/>
                <w:szCs w:val="44"/>
              </w:rPr>
              <w:t>14</w:t>
            </w:r>
            <w:r w:rsidR="00762359">
              <w:rPr>
                <w:sz w:val="44"/>
                <w:szCs w:val="44"/>
              </w:rPr>
              <w:t>1-142</w:t>
            </w:r>
          </w:p>
        </w:tc>
      </w:tr>
    </w:tbl>
    <w:p w14:paraId="12F69623" w14:textId="77777777" w:rsidR="00185E38" w:rsidRDefault="00185E38" w:rsidP="00185E38">
      <w:pPr>
        <w:jc w:val="center"/>
        <w:rPr>
          <w:rFonts w:ascii="Arial" w:hAnsi="Arial" w:cs="Arial"/>
          <w:bCs/>
          <w:szCs w:val="28"/>
        </w:rPr>
      </w:pPr>
    </w:p>
    <w:p w14:paraId="385A53BA" w14:textId="77777777" w:rsidR="0091121F" w:rsidRDefault="0091121F" w:rsidP="00DE4CD9">
      <w:pPr>
        <w:jc w:val="center"/>
        <w:rPr>
          <w:rFonts w:ascii="Arial" w:hAnsi="Arial" w:cs="Arial"/>
          <w:bCs/>
          <w:szCs w:val="28"/>
        </w:rPr>
      </w:pPr>
    </w:p>
    <w:p w14:paraId="14D39F68" w14:textId="76F88D86" w:rsidR="00DE4CD9" w:rsidRPr="0091121F" w:rsidRDefault="00DE4CD9" w:rsidP="00DE4CD9">
      <w:pPr>
        <w:jc w:val="center"/>
        <w:rPr>
          <w:rFonts w:asciiTheme="majorHAnsi" w:hAnsiTheme="majorHAnsi" w:cstheme="majorHAnsi"/>
          <w:bCs/>
          <w:color w:val="013A57" w:themeColor="accent1" w:themeShade="BF"/>
          <w:szCs w:val="28"/>
        </w:rPr>
      </w:pPr>
      <w:r w:rsidRPr="0091121F">
        <w:rPr>
          <w:rFonts w:asciiTheme="majorHAnsi" w:hAnsiTheme="majorHAnsi" w:cstheme="majorHAnsi"/>
          <w:bCs/>
          <w:color w:val="013A57" w:themeColor="accent1" w:themeShade="BF"/>
          <w:szCs w:val="28"/>
        </w:rPr>
        <w:lastRenderedPageBreak/>
        <w:t>Year 7 Spring Revision for Food Technology</w:t>
      </w:r>
    </w:p>
    <w:p w14:paraId="0150E861" w14:textId="77777777" w:rsidR="00DE4CD9" w:rsidRPr="00DF60BD" w:rsidRDefault="00DE4CD9" w:rsidP="00DE4CD9">
      <w:pPr>
        <w:jc w:val="center"/>
        <w:rPr>
          <w:rFonts w:asciiTheme="majorHAnsi" w:hAnsiTheme="majorHAnsi" w:cstheme="majorHAnsi"/>
          <w:b w:val="0"/>
          <w:bCs/>
          <w:color w:val="01273A" w:themeColor="accent1" w:themeShade="80"/>
          <w:sz w:val="22"/>
        </w:rPr>
      </w:pPr>
    </w:p>
    <w:tbl>
      <w:tblPr>
        <w:tblStyle w:val="TableGrid"/>
        <w:tblW w:w="10060" w:type="dxa"/>
        <w:tblLook w:val="04A0" w:firstRow="1" w:lastRow="0" w:firstColumn="1" w:lastColumn="0" w:noHBand="0" w:noVBand="1"/>
      </w:tblPr>
      <w:tblGrid>
        <w:gridCol w:w="10060"/>
      </w:tblGrid>
      <w:tr w:rsidR="00DE4CD9" w:rsidRPr="00DF60BD" w14:paraId="5F424BB3" w14:textId="77777777" w:rsidTr="00DE4CD9">
        <w:tc>
          <w:tcPr>
            <w:tcW w:w="10060" w:type="dxa"/>
            <w:shd w:val="clear" w:color="auto" w:fill="CCFFCC"/>
          </w:tcPr>
          <w:p w14:paraId="15970FB5"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DE4CD9" w:rsidRPr="00DF60BD" w14:paraId="158D61CC" w14:textId="77777777" w:rsidTr="00DE4CD9">
        <w:tc>
          <w:tcPr>
            <w:tcW w:w="10060" w:type="dxa"/>
            <w:shd w:val="clear" w:color="auto" w:fill="auto"/>
          </w:tcPr>
          <w:p w14:paraId="0D5EEDAB" w14:textId="5DFC5FA3" w:rsidR="00DE4CD9" w:rsidRPr="00CD7C04" w:rsidRDefault="00DE4CD9" w:rsidP="00CD7C04">
            <w:pPr>
              <w:pStyle w:val="ListParagraph"/>
              <w:numPr>
                <w:ilvl w:val="0"/>
                <w:numId w:val="1"/>
              </w:numPr>
              <w:spacing w:line="240" w:lineRule="auto"/>
              <w:rPr>
                <w:rFonts w:asciiTheme="majorHAnsi" w:hAnsiTheme="majorHAnsi" w:cstheme="majorHAnsi"/>
                <w:bCs/>
                <w:szCs w:val="18"/>
              </w:rPr>
            </w:pPr>
            <w:r w:rsidRPr="00CD7C04">
              <w:rPr>
                <w:rFonts w:asciiTheme="majorHAnsi" w:hAnsiTheme="majorHAnsi" w:cstheme="majorHAnsi"/>
                <w:bCs/>
                <w:szCs w:val="18"/>
              </w:rPr>
              <w:t>Importance of healthy eating</w:t>
            </w:r>
          </w:p>
          <w:p w14:paraId="0DD07238" w14:textId="77777777" w:rsidR="00DE4CD9" w:rsidRPr="00DF60BD" w:rsidRDefault="00DE4CD9" w:rsidP="00DE4CD9">
            <w:pPr>
              <w:pStyle w:val="ListParagraph"/>
              <w:numPr>
                <w:ilvl w:val="0"/>
                <w:numId w:val="1"/>
              </w:numPr>
              <w:spacing w:after="0" w:line="240" w:lineRule="auto"/>
              <w:rPr>
                <w:rFonts w:asciiTheme="majorHAnsi" w:hAnsiTheme="majorHAnsi" w:cstheme="majorHAnsi"/>
              </w:rPr>
            </w:pPr>
            <w:r w:rsidRPr="00DF60BD">
              <w:rPr>
                <w:rFonts w:asciiTheme="majorHAnsi" w:hAnsiTheme="majorHAnsi" w:cstheme="majorHAnsi"/>
              </w:rPr>
              <w:t>Food Provenance</w:t>
            </w:r>
          </w:p>
          <w:p w14:paraId="10BA918F" w14:textId="77777777" w:rsidR="00DE4CD9" w:rsidRPr="00DF60BD" w:rsidRDefault="00DE4CD9" w:rsidP="00DE4CD9">
            <w:pPr>
              <w:pStyle w:val="ListParagraph"/>
              <w:numPr>
                <w:ilvl w:val="0"/>
                <w:numId w:val="1"/>
              </w:numPr>
              <w:spacing w:after="0" w:line="240" w:lineRule="auto"/>
              <w:rPr>
                <w:rFonts w:asciiTheme="majorHAnsi" w:hAnsiTheme="majorHAnsi" w:cstheme="majorHAnsi"/>
              </w:rPr>
            </w:pPr>
            <w:r w:rsidRPr="00DF60BD">
              <w:rPr>
                <w:rFonts w:asciiTheme="majorHAnsi" w:hAnsiTheme="majorHAnsi" w:cstheme="majorHAnsi"/>
              </w:rPr>
              <w:t>Understanding of keywords</w:t>
            </w:r>
          </w:p>
          <w:p w14:paraId="35C24EE6" w14:textId="77777777" w:rsidR="00DE4CD9" w:rsidRDefault="00DE4CD9" w:rsidP="00DE4CD9">
            <w:pPr>
              <w:pStyle w:val="ListParagraph"/>
              <w:numPr>
                <w:ilvl w:val="0"/>
                <w:numId w:val="1"/>
              </w:numPr>
              <w:spacing w:after="0" w:line="240" w:lineRule="auto"/>
              <w:rPr>
                <w:rFonts w:asciiTheme="majorHAnsi" w:hAnsiTheme="majorHAnsi" w:cstheme="majorHAnsi"/>
              </w:rPr>
            </w:pPr>
            <w:r w:rsidRPr="00DF60BD">
              <w:rPr>
                <w:rFonts w:asciiTheme="majorHAnsi" w:hAnsiTheme="majorHAnsi" w:cstheme="majorHAnsi"/>
              </w:rPr>
              <w:t>Food preparation skills- accuracy of weighing and measuring, fruit preparation, safe use of hob, ovens and electrical equipment.</w:t>
            </w:r>
          </w:p>
          <w:p w14:paraId="606ECBCD" w14:textId="1D7BE9BA" w:rsidR="00CD7C04" w:rsidRPr="00DF60BD" w:rsidRDefault="00CD7C04" w:rsidP="00CD7C04">
            <w:pPr>
              <w:pStyle w:val="ListParagraph"/>
              <w:spacing w:after="0" w:line="240" w:lineRule="auto"/>
              <w:rPr>
                <w:rFonts w:asciiTheme="majorHAnsi" w:hAnsiTheme="majorHAnsi" w:cstheme="majorHAnsi"/>
              </w:rPr>
            </w:pPr>
          </w:p>
        </w:tc>
      </w:tr>
      <w:tr w:rsidR="00DE4CD9" w:rsidRPr="00DF60BD" w14:paraId="43FB3ED9" w14:textId="77777777" w:rsidTr="00DE4CD9">
        <w:tc>
          <w:tcPr>
            <w:tcW w:w="10060" w:type="dxa"/>
            <w:shd w:val="clear" w:color="auto" w:fill="B1E4FD" w:themeFill="accent1" w:themeFillTint="33"/>
          </w:tcPr>
          <w:p w14:paraId="6BED9F48"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What do I need to revise?</w:t>
            </w:r>
          </w:p>
          <w:p w14:paraId="160474A3" w14:textId="77777777" w:rsidR="00DE4CD9" w:rsidRPr="00DF60BD" w:rsidRDefault="00DE4CD9" w:rsidP="00301BDC">
            <w:pPr>
              <w:pStyle w:val="ListParagraph"/>
              <w:rPr>
                <w:rFonts w:asciiTheme="majorHAnsi" w:hAnsiTheme="majorHAnsi" w:cstheme="majorHAnsi"/>
              </w:rPr>
            </w:pPr>
          </w:p>
        </w:tc>
      </w:tr>
      <w:tr w:rsidR="00DE4CD9" w:rsidRPr="00DF60BD" w14:paraId="6592262A" w14:textId="77777777" w:rsidTr="00DE4CD9">
        <w:tc>
          <w:tcPr>
            <w:tcW w:w="10060" w:type="dxa"/>
          </w:tcPr>
          <w:p w14:paraId="18A6D610" w14:textId="77777777" w:rsidR="00DE4CD9" w:rsidRPr="00DF60BD" w:rsidRDefault="00DE4CD9" w:rsidP="00DE4CD9">
            <w:pPr>
              <w:pStyle w:val="ListParagraph"/>
              <w:numPr>
                <w:ilvl w:val="0"/>
                <w:numId w:val="2"/>
              </w:numPr>
              <w:spacing w:after="0" w:line="240" w:lineRule="auto"/>
              <w:rPr>
                <w:rFonts w:asciiTheme="majorHAnsi" w:hAnsiTheme="majorHAnsi" w:cstheme="majorHAnsi"/>
              </w:rPr>
            </w:pPr>
            <w:r w:rsidRPr="00DF60BD">
              <w:rPr>
                <w:rFonts w:asciiTheme="majorHAnsi" w:hAnsiTheme="majorHAnsi" w:cstheme="majorHAnsi"/>
              </w:rPr>
              <w:t>The function and sources of nutrients.</w:t>
            </w:r>
          </w:p>
          <w:p w14:paraId="536EE560" w14:textId="77777777" w:rsidR="00DE4CD9" w:rsidRPr="00DF60BD" w:rsidRDefault="00DE4CD9" w:rsidP="00DE4CD9">
            <w:pPr>
              <w:pStyle w:val="ListParagraph"/>
              <w:numPr>
                <w:ilvl w:val="0"/>
                <w:numId w:val="2"/>
              </w:numPr>
              <w:spacing w:after="0" w:line="240" w:lineRule="auto"/>
              <w:rPr>
                <w:rFonts w:asciiTheme="majorHAnsi" w:hAnsiTheme="majorHAnsi" w:cstheme="majorHAnsi"/>
              </w:rPr>
            </w:pPr>
            <w:r w:rsidRPr="00DF60BD">
              <w:rPr>
                <w:rFonts w:asciiTheme="majorHAnsi" w:hAnsiTheme="majorHAnsi" w:cstheme="majorHAnsi"/>
              </w:rPr>
              <w:t>The Eatwell Guide/Healthy Eating</w:t>
            </w:r>
          </w:p>
          <w:p w14:paraId="60626B3D" w14:textId="77777777" w:rsidR="00DE4CD9" w:rsidRPr="00DF60BD" w:rsidRDefault="00DE4CD9" w:rsidP="00DE4CD9">
            <w:pPr>
              <w:pStyle w:val="ListParagraph"/>
              <w:numPr>
                <w:ilvl w:val="0"/>
                <w:numId w:val="2"/>
              </w:numPr>
              <w:spacing w:after="0" w:line="240" w:lineRule="auto"/>
              <w:rPr>
                <w:rFonts w:asciiTheme="majorHAnsi" w:hAnsiTheme="majorHAnsi" w:cstheme="majorHAnsi"/>
              </w:rPr>
            </w:pPr>
            <w:r w:rsidRPr="00DF60BD">
              <w:rPr>
                <w:rFonts w:asciiTheme="majorHAnsi" w:hAnsiTheme="majorHAnsi" w:cstheme="majorHAnsi"/>
              </w:rPr>
              <w:t>The importance of eating fruits &amp; vegetables</w:t>
            </w:r>
          </w:p>
          <w:p w14:paraId="75D296D9" w14:textId="77777777" w:rsidR="00DE4CD9" w:rsidRDefault="00DE4CD9" w:rsidP="00DE4CD9">
            <w:pPr>
              <w:pStyle w:val="ListParagraph"/>
              <w:numPr>
                <w:ilvl w:val="0"/>
                <w:numId w:val="2"/>
              </w:numPr>
              <w:spacing w:after="0" w:line="240" w:lineRule="auto"/>
              <w:rPr>
                <w:rFonts w:asciiTheme="majorHAnsi" w:hAnsiTheme="majorHAnsi" w:cstheme="majorHAnsi"/>
              </w:rPr>
            </w:pPr>
            <w:r w:rsidRPr="00DF60BD">
              <w:rPr>
                <w:rFonts w:asciiTheme="majorHAnsi" w:hAnsiTheme="majorHAnsi" w:cstheme="majorHAnsi"/>
              </w:rPr>
              <w:t>Practice skills- bridge and claw method, weighing and measuring, ratio &amp; proportion, safe use of electrical equipment</w:t>
            </w:r>
          </w:p>
          <w:p w14:paraId="3AB8FB6C" w14:textId="2A6B6A1D" w:rsidR="00CD7C04" w:rsidRPr="00DF60BD" w:rsidRDefault="00CD7C04" w:rsidP="00CD7C04">
            <w:pPr>
              <w:pStyle w:val="ListParagraph"/>
              <w:spacing w:after="0" w:line="240" w:lineRule="auto"/>
              <w:rPr>
                <w:rFonts w:asciiTheme="majorHAnsi" w:hAnsiTheme="majorHAnsi" w:cstheme="majorHAnsi"/>
              </w:rPr>
            </w:pPr>
          </w:p>
        </w:tc>
      </w:tr>
      <w:tr w:rsidR="00DE4CD9" w:rsidRPr="00DF60BD" w14:paraId="15414B83" w14:textId="77777777" w:rsidTr="00DE4CD9">
        <w:tc>
          <w:tcPr>
            <w:tcW w:w="10060" w:type="dxa"/>
            <w:shd w:val="clear" w:color="auto" w:fill="E0EFF4" w:themeFill="accent4" w:themeFillTint="33"/>
          </w:tcPr>
          <w:p w14:paraId="32CF017C"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How can I revise for Food Technology?</w:t>
            </w:r>
          </w:p>
          <w:p w14:paraId="4A78BEEC" w14:textId="77777777" w:rsidR="00DE4CD9" w:rsidRPr="00DF60BD" w:rsidRDefault="00DE4CD9" w:rsidP="00301BDC">
            <w:pPr>
              <w:rPr>
                <w:rFonts w:asciiTheme="majorHAnsi" w:hAnsiTheme="majorHAnsi" w:cstheme="majorHAnsi"/>
                <w:sz w:val="22"/>
              </w:rPr>
            </w:pPr>
          </w:p>
        </w:tc>
      </w:tr>
      <w:tr w:rsidR="00DE4CD9" w:rsidRPr="00DF60BD" w14:paraId="42298D30" w14:textId="77777777" w:rsidTr="00DE4CD9">
        <w:tc>
          <w:tcPr>
            <w:tcW w:w="10060" w:type="dxa"/>
          </w:tcPr>
          <w:p w14:paraId="04FAAA06" w14:textId="77777777" w:rsidR="00DE4CD9" w:rsidRPr="00DF60BD" w:rsidRDefault="00DE4CD9" w:rsidP="00DE4CD9">
            <w:pPr>
              <w:pStyle w:val="ListParagraph"/>
              <w:numPr>
                <w:ilvl w:val="0"/>
                <w:numId w:val="3"/>
              </w:numPr>
              <w:spacing w:after="0" w:line="240" w:lineRule="auto"/>
              <w:rPr>
                <w:rFonts w:asciiTheme="majorHAnsi" w:hAnsiTheme="majorHAnsi" w:cstheme="majorHAnsi"/>
              </w:rPr>
            </w:pPr>
            <w:r w:rsidRPr="00DF60BD">
              <w:rPr>
                <w:rFonts w:asciiTheme="majorHAnsi" w:hAnsiTheme="majorHAnsi" w:cstheme="majorHAnsi"/>
              </w:rPr>
              <w:t>Create mind maps or make revision cards to help you revise.</w:t>
            </w:r>
          </w:p>
          <w:p w14:paraId="22B01354" w14:textId="77777777" w:rsidR="00DE4CD9" w:rsidRDefault="00DE4CD9" w:rsidP="00DE4CD9">
            <w:pPr>
              <w:pStyle w:val="ListParagraph"/>
              <w:numPr>
                <w:ilvl w:val="0"/>
                <w:numId w:val="3"/>
              </w:numPr>
              <w:spacing w:after="0" w:line="240" w:lineRule="auto"/>
              <w:rPr>
                <w:rFonts w:asciiTheme="majorHAnsi" w:hAnsiTheme="majorHAnsi" w:cstheme="majorHAnsi"/>
              </w:rPr>
            </w:pPr>
            <w:r w:rsidRPr="00DF60BD">
              <w:rPr>
                <w:rFonts w:asciiTheme="majorHAnsi" w:hAnsiTheme="majorHAnsi" w:cstheme="majorHAnsi"/>
              </w:rPr>
              <w:t xml:space="preserve">Recap and read through the work in your folder on nutrients, Healthy Eating, food provenance, function of ingredients. </w:t>
            </w:r>
          </w:p>
          <w:p w14:paraId="1F595BF5" w14:textId="2AF20B81" w:rsidR="00CD7C04" w:rsidRPr="00DF60BD" w:rsidRDefault="00CD7C04" w:rsidP="00CD7C04">
            <w:pPr>
              <w:pStyle w:val="ListParagraph"/>
              <w:spacing w:after="0" w:line="240" w:lineRule="auto"/>
              <w:rPr>
                <w:rFonts w:asciiTheme="majorHAnsi" w:hAnsiTheme="majorHAnsi" w:cstheme="majorHAnsi"/>
              </w:rPr>
            </w:pPr>
          </w:p>
        </w:tc>
      </w:tr>
      <w:tr w:rsidR="00DE4CD9" w:rsidRPr="00DF60BD" w14:paraId="4FAC1854" w14:textId="77777777" w:rsidTr="00DE4CD9">
        <w:tc>
          <w:tcPr>
            <w:tcW w:w="10060" w:type="dxa"/>
            <w:shd w:val="clear" w:color="auto" w:fill="D2F1EF" w:themeFill="accent6" w:themeFillTint="33"/>
          </w:tcPr>
          <w:p w14:paraId="4F1A3358"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Useful resources I can use:</w:t>
            </w:r>
          </w:p>
          <w:p w14:paraId="3B3086B1" w14:textId="77777777" w:rsidR="00DE4CD9" w:rsidRPr="00DF60BD" w:rsidRDefault="00DE4CD9" w:rsidP="00301BDC">
            <w:pPr>
              <w:rPr>
                <w:rFonts w:asciiTheme="majorHAnsi" w:hAnsiTheme="majorHAnsi" w:cstheme="majorHAnsi"/>
                <w:sz w:val="22"/>
              </w:rPr>
            </w:pPr>
          </w:p>
        </w:tc>
      </w:tr>
      <w:tr w:rsidR="00DE4CD9" w:rsidRPr="00DF60BD" w14:paraId="67CC3DE1" w14:textId="77777777" w:rsidTr="00DE4CD9">
        <w:tc>
          <w:tcPr>
            <w:tcW w:w="10060" w:type="dxa"/>
          </w:tcPr>
          <w:p w14:paraId="182E3B2A" w14:textId="77777777" w:rsidR="00DE4CD9" w:rsidRPr="00DF60BD" w:rsidRDefault="00DE4CD9" w:rsidP="00DE4CD9">
            <w:pPr>
              <w:pStyle w:val="ListParagraph"/>
              <w:numPr>
                <w:ilvl w:val="0"/>
                <w:numId w:val="4"/>
              </w:numPr>
              <w:spacing w:after="0" w:line="240" w:lineRule="auto"/>
              <w:rPr>
                <w:rFonts w:asciiTheme="majorHAnsi" w:hAnsiTheme="majorHAnsi" w:cstheme="majorHAnsi"/>
              </w:rPr>
            </w:pPr>
            <w:r w:rsidRPr="00DF60BD">
              <w:rPr>
                <w:rFonts w:asciiTheme="majorHAnsi" w:hAnsiTheme="majorHAnsi" w:cstheme="majorHAnsi"/>
              </w:rPr>
              <w:t>Nutrition booklet and the work you have completed on nutrients and Healthy Eating.</w:t>
            </w:r>
          </w:p>
          <w:p w14:paraId="2060B9B1" w14:textId="77777777" w:rsidR="00DE4CD9" w:rsidRDefault="00DE4CD9" w:rsidP="00DE4CD9">
            <w:pPr>
              <w:pStyle w:val="ListParagraph"/>
              <w:numPr>
                <w:ilvl w:val="0"/>
                <w:numId w:val="4"/>
              </w:numPr>
              <w:spacing w:after="0" w:line="240" w:lineRule="auto"/>
              <w:rPr>
                <w:rFonts w:asciiTheme="majorHAnsi" w:hAnsiTheme="majorHAnsi" w:cstheme="majorHAnsi"/>
              </w:rPr>
            </w:pPr>
            <w:r w:rsidRPr="00DF60BD">
              <w:rPr>
                <w:rFonts w:asciiTheme="majorHAnsi" w:hAnsiTheme="majorHAnsi" w:cstheme="majorHAnsi"/>
              </w:rPr>
              <w:t>Research carried out on importance of eating fruits &amp; vegetables, food provenance and activities completed on function of ingredients.</w:t>
            </w:r>
          </w:p>
          <w:p w14:paraId="40A07C45" w14:textId="57E25196" w:rsidR="00CD7C04" w:rsidRPr="00DF60BD" w:rsidRDefault="00CD7C04" w:rsidP="00CD7C04">
            <w:pPr>
              <w:pStyle w:val="ListParagraph"/>
              <w:spacing w:after="0" w:line="240" w:lineRule="auto"/>
              <w:rPr>
                <w:rFonts w:asciiTheme="majorHAnsi" w:hAnsiTheme="majorHAnsi" w:cstheme="majorHAnsi"/>
              </w:rPr>
            </w:pPr>
          </w:p>
        </w:tc>
      </w:tr>
      <w:tr w:rsidR="00DE4CD9" w:rsidRPr="00DF60BD" w14:paraId="2AD7BEC5" w14:textId="77777777" w:rsidTr="00DE4CD9">
        <w:tc>
          <w:tcPr>
            <w:tcW w:w="10060" w:type="dxa"/>
            <w:shd w:val="clear" w:color="auto" w:fill="FFCCFF"/>
          </w:tcPr>
          <w:p w14:paraId="216EC046"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Useful websites I can use:</w:t>
            </w:r>
          </w:p>
          <w:p w14:paraId="30D3079C" w14:textId="77777777" w:rsidR="00DE4CD9" w:rsidRPr="00DF60BD" w:rsidRDefault="00DE4CD9" w:rsidP="00301BDC">
            <w:pPr>
              <w:rPr>
                <w:rFonts w:asciiTheme="majorHAnsi" w:hAnsiTheme="majorHAnsi" w:cstheme="majorHAnsi"/>
                <w:sz w:val="22"/>
              </w:rPr>
            </w:pPr>
          </w:p>
        </w:tc>
      </w:tr>
      <w:tr w:rsidR="00DE4CD9" w:rsidRPr="00DF60BD" w14:paraId="50488C96" w14:textId="77777777" w:rsidTr="00DE4CD9">
        <w:tc>
          <w:tcPr>
            <w:tcW w:w="10060" w:type="dxa"/>
          </w:tcPr>
          <w:p w14:paraId="31BE4FE7" w14:textId="77777777" w:rsidR="00DE4CD9" w:rsidRPr="00DF60BD" w:rsidRDefault="00000000" w:rsidP="00301BDC">
            <w:pPr>
              <w:rPr>
                <w:rFonts w:asciiTheme="majorHAnsi" w:hAnsiTheme="majorHAnsi" w:cstheme="majorHAnsi"/>
                <w:sz w:val="22"/>
              </w:rPr>
            </w:pPr>
            <w:hyperlink r:id="rId10" w:history="1">
              <w:r w:rsidR="00DE4CD9" w:rsidRPr="00DF60BD">
                <w:rPr>
                  <w:rStyle w:val="Hyperlink"/>
                  <w:rFonts w:asciiTheme="majorHAnsi" w:hAnsiTheme="majorHAnsi" w:cstheme="majorHAnsi"/>
                  <w:sz w:val="22"/>
                </w:rPr>
                <w:t>www.bnf.org</w:t>
              </w:r>
            </w:hyperlink>
          </w:p>
          <w:p w14:paraId="6D0C1D91" w14:textId="77777777" w:rsidR="00DE4CD9" w:rsidRPr="00DF60BD" w:rsidRDefault="00000000" w:rsidP="00301BDC">
            <w:pPr>
              <w:rPr>
                <w:rStyle w:val="Hyperlink"/>
                <w:rFonts w:asciiTheme="majorHAnsi" w:hAnsiTheme="majorHAnsi" w:cstheme="majorHAnsi"/>
                <w:sz w:val="22"/>
              </w:rPr>
            </w:pPr>
            <w:hyperlink r:id="rId11" w:history="1">
              <w:r w:rsidR="00DE4CD9" w:rsidRPr="00DF60BD">
                <w:rPr>
                  <w:rStyle w:val="Hyperlink"/>
                  <w:rFonts w:asciiTheme="majorHAnsi" w:hAnsiTheme="majorHAnsi" w:cstheme="majorHAnsi"/>
                  <w:sz w:val="22"/>
                </w:rPr>
                <w:t>www.bbcgoodfood.com</w:t>
              </w:r>
            </w:hyperlink>
          </w:p>
          <w:p w14:paraId="27E4E8C4" w14:textId="77777777" w:rsidR="00DE4CD9" w:rsidRDefault="00000000" w:rsidP="00301BDC">
            <w:pPr>
              <w:rPr>
                <w:rStyle w:val="Hyperlink"/>
                <w:rFonts w:asciiTheme="majorHAnsi" w:hAnsiTheme="majorHAnsi" w:cstheme="majorHAnsi"/>
                <w:sz w:val="22"/>
              </w:rPr>
            </w:pPr>
            <w:hyperlink r:id="rId12" w:history="1">
              <w:r w:rsidR="00DE4CD9" w:rsidRPr="00DF60BD">
                <w:rPr>
                  <w:rStyle w:val="Hyperlink"/>
                  <w:rFonts w:asciiTheme="majorHAnsi" w:hAnsiTheme="majorHAnsi" w:cstheme="majorHAnsi"/>
                  <w:sz w:val="22"/>
                </w:rPr>
                <w:t>www.foodafactoflife.org.uk</w:t>
              </w:r>
            </w:hyperlink>
          </w:p>
          <w:p w14:paraId="04D73CEA" w14:textId="39C078BE" w:rsidR="00CD7C04" w:rsidRPr="00DF60BD" w:rsidRDefault="00CD7C04" w:rsidP="00301BDC">
            <w:pPr>
              <w:rPr>
                <w:rFonts w:asciiTheme="majorHAnsi" w:hAnsiTheme="majorHAnsi" w:cstheme="majorHAnsi"/>
                <w:color w:val="3592CF" w:themeColor="hyperlink"/>
                <w:sz w:val="22"/>
                <w:u w:val="single"/>
              </w:rPr>
            </w:pPr>
          </w:p>
        </w:tc>
      </w:tr>
      <w:tr w:rsidR="00DE4CD9" w:rsidRPr="00DF60BD" w14:paraId="532CA37A" w14:textId="77777777" w:rsidTr="00DE4CD9">
        <w:tc>
          <w:tcPr>
            <w:tcW w:w="10060" w:type="dxa"/>
            <w:shd w:val="clear" w:color="auto" w:fill="CCFFFF"/>
          </w:tcPr>
          <w:p w14:paraId="0A463D72"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43B007EB" w14:textId="77777777" w:rsidR="00DE4CD9" w:rsidRPr="00DF60BD" w:rsidRDefault="00DE4CD9" w:rsidP="00301BDC">
            <w:pPr>
              <w:rPr>
                <w:rFonts w:asciiTheme="majorHAnsi" w:hAnsiTheme="majorHAnsi" w:cstheme="majorHAnsi"/>
                <w:sz w:val="22"/>
              </w:rPr>
            </w:pPr>
          </w:p>
        </w:tc>
      </w:tr>
      <w:tr w:rsidR="00DE4CD9" w:rsidRPr="00DF60BD" w14:paraId="4E634893" w14:textId="77777777" w:rsidTr="00DE4CD9">
        <w:trPr>
          <w:trHeight w:val="165"/>
        </w:trPr>
        <w:tc>
          <w:tcPr>
            <w:tcW w:w="10060" w:type="dxa"/>
          </w:tcPr>
          <w:p w14:paraId="728868BE" w14:textId="77777777" w:rsidR="00DE4CD9" w:rsidRPr="00DF60BD" w:rsidRDefault="00DE4CD9" w:rsidP="00DE4CD9">
            <w:pPr>
              <w:pStyle w:val="ListParagraph"/>
              <w:numPr>
                <w:ilvl w:val="0"/>
                <w:numId w:val="5"/>
              </w:numPr>
              <w:spacing w:after="0" w:line="240" w:lineRule="auto"/>
              <w:rPr>
                <w:rFonts w:asciiTheme="majorHAnsi" w:hAnsiTheme="majorHAnsi" w:cstheme="majorHAnsi"/>
              </w:rPr>
            </w:pPr>
            <w:r w:rsidRPr="00DF60BD">
              <w:rPr>
                <w:rFonts w:asciiTheme="majorHAnsi" w:hAnsiTheme="majorHAnsi" w:cstheme="majorHAnsi"/>
              </w:rPr>
              <w:t xml:space="preserve">Watch tv shows related to healthy eating. (the Truth about food)  </w:t>
            </w:r>
          </w:p>
          <w:p w14:paraId="762730AA" w14:textId="77777777" w:rsidR="00DE4CD9" w:rsidRPr="00DF60BD" w:rsidRDefault="00DE4CD9" w:rsidP="00DE4CD9">
            <w:pPr>
              <w:pStyle w:val="ListParagraph"/>
              <w:numPr>
                <w:ilvl w:val="0"/>
                <w:numId w:val="5"/>
              </w:numPr>
              <w:spacing w:after="0" w:line="240" w:lineRule="auto"/>
              <w:rPr>
                <w:rFonts w:asciiTheme="majorHAnsi" w:hAnsiTheme="majorHAnsi" w:cstheme="majorHAnsi"/>
              </w:rPr>
            </w:pPr>
            <w:r w:rsidRPr="00DF60BD">
              <w:rPr>
                <w:rFonts w:asciiTheme="majorHAnsi" w:hAnsiTheme="majorHAnsi" w:cstheme="majorHAnsi"/>
              </w:rPr>
              <w:t>Watch tv shows/documentaries on the risk factors associated with eating an unhealthy diet. Watch you tube videos to improve skills.</w:t>
            </w:r>
          </w:p>
          <w:p w14:paraId="5882DC79" w14:textId="77777777" w:rsidR="00DE4CD9" w:rsidRPr="00DF60BD" w:rsidRDefault="00DE4CD9" w:rsidP="00DE4CD9">
            <w:pPr>
              <w:pStyle w:val="ListParagraph"/>
              <w:numPr>
                <w:ilvl w:val="0"/>
                <w:numId w:val="5"/>
              </w:numPr>
              <w:spacing w:after="0" w:line="240" w:lineRule="auto"/>
              <w:rPr>
                <w:rFonts w:asciiTheme="majorHAnsi" w:hAnsiTheme="majorHAnsi" w:cstheme="majorHAnsi"/>
              </w:rPr>
            </w:pPr>
            <w:r w:rsidRPr="00DF60BD">
              <w:rPr>
                <w:rFonts w:asciiTheme="majorHAnsi" w:hAnsiTheme="majorHAnsi" w:cstheme="majorHAnsi"/>
              </w:rPr>
              <w:t>Read newspapers and magazines to learn about healthy eating.</w:t>
            </w:r>
          </w:p>
          <w:p w14:paraId="26258875" w14:textId="77777777" w:rsidR="00DE4CD9" w:rsidRDefault="00DE4CD9" w:rsidP="00DE4CD9">
            <w:pPr>
              <w:pStyle w:val="ListParagraph"/>
              <w:numPr>
                <w:ilvl w:val="0"/>
                <w:numId w:val="5"/>
              </w:numPr>
              <w:spacing w:after="0" w:line="240" w:lineRule="auto"/>
              <w:rPr>
                <w:rFonts w:asciiTheme="majorHAnsi" w:hAnsiTheme="majorHAnsi" w:cstheme="majorHAnsi"/>
              </w:rPr>
            </w:pPr>
            <w:r w:rsidRPr="00DF60BD">
              <w:rPr>
                <w:rFonts w:asciiTheme="majorHAnsi" w:hAnsiTheme="majorHAnsi" w:cstheme="majorHAnsi"/>
              </w:rPr>
              <w:t>Watch programmes such as Master chef to learn how to present food with a good technical finish.</w:t>
            </w:r>
          </w:p>
          <w:p w14:paraId="2F50EB65" w14:textId="13C27595" w:rsidR="00CD7C04" w:rsidRPr="00DF60BD" w:rsidRDefault="00CD7C04" w:rsidP="00CD7C04">
            <w:pPr>
              <w:pStyle w:val="ListParagraph"/>
              <w:spacing w:after="0" w:line="240" w:lineRule="auto"/>
              <w:rPr>
                <w:rFonts w:asciiTheme="majorHAnsi" w:hAnsiTheme="majorHAnsi" w:cstheme="majorHAnsi"/>
              </w:rPr>
            </w:pPr>
          </w:p>
        </w:tc>
      </w:tr>
    </w:tbl>
    <w:p w14:paraId="29A9EBB5" w14:textId="7C4ADEC2" w:rsidR="00D077E9" w:rsidRPr="00DF60BD" w:rsidRDefault="009531CA">
      <w:pPr>
        <w:spacing w:after="200"/>
        <w:rPr>
          <w:rFonts w:asciiTheme="majorHAnsi" w:hAnsiTheme="majorHAnsi" w:cstheme="majorHAnsi"/>
          <w:sz w:val="22"/>
        </w:rPr>
      </w:pPr>
      <w:r w:rsidRPr="00DF60BD">
        <w:rPr>
          <w:rFonts w:asciiTheme="majorHAnsi" w:hAnsiTheme="majorHAnsi" w:cstheme="majorHAnsi"/>
          <w:sz w:val="22"/>
        </w:rPr>
        <w:br w:type="page"/>
      </w:r>
    </w:p>
    <w:p w14:paraId="2AADE552" w14:textId="77777777" w:rsidR="00DE4CD9" w:rsidRPr="0091121F" w:rsidRDefault="00DE4CD9" w:rsidP="00DE4CD9">
      <w:pPr>
        <w:jc w:val="center"/>
        <w:rPr>
          <w:rFonts w:asciiTheme="majorHAnsi" w:hAnsiTheme="majorHAnsi" w:cstheme="majorHAnsi"/>
          <w:b w:val="0"/>
          <w:bCs/>
          <w:color w:val="013A57" w:themeColor="accent1" w:themeShade="BF"/>
          <w:szCs w:val="28"/>
        </w:rPr>
      </w:pPr>
      <w:bookmarkStart w:id="1" w:name="_Hlk90452663"/>
      <w:r w:rsidRPr="0091121F">
        <w:rPr>
          <w:rFonts w:asciiTheme="majorHAnsi" w:hAnsiTheme="majorHAnsi" w:cstheme="majorHAnsi"/>
          <w:bCs/>
          <w:color w:val="013A57" w:themeColor="accent1" w:themeShade="BF"/>
          <w:szCs w:val="28"/>
        </w:rPr>
        <w:lastRenderedPageBreak/>
        <w:t>Year 8 Spring Revision for Food Technology</w:t>
      </w:r>
    </w:p>
    <w:p w14:paraId="6C433442" w14:textId="77777777" w:rsidR="00DE4CD9" w:rsidRPr="00DF60BD" w:rsidRDefault="00DE4CD9" w:rsidP="00DE4CD9">
      <w:pPr>
        <w:jc w:val="center"/>
        <w:rPr>
          <w:rFonts w:asciiTheme="majorHAnsi" w:hAnsiTheme="majorHAnsi" w:cstheme="majorHAnsi"/>
          <w:b w:val="0"/>
          <w:bCs/>
          <w:color w:val="01273A" w:themeColor="accent1" w:themeShade="80"/>
          <w:sz w:val="22"/>
        </w:rPr>
      </w:pPr>
    </w:p>
    <w:tbl>
      <w:tblPr>
        <w:tblStyle w:val="TableGrid"/>
        <w:tblW w:w="10060" w:type="dxa"/>
        <w:tblLook w:val="04A0" w:firstRow="1" w:lastRow="0" w:firstColumn="1" w:lastColumn="0" w:noHBand="0" w:noVBand="1"/>
      </w:tblPr>
      <w:tblGrid>
        <w:gridCol w:w="10060"/>
      </w:tblGrid>
      <w:tr w:rsidR="00DE4CD9" w:rsidRPr="00DF60BD" w14:paraId="3E792BAB" w14:textId="77777777" w:rsidTr="00DE4CD9">
        <w:tc>
          <w:tcPr>
            <w:tcW w:w="10060" w:type="dxa"/>
            <w:shd w:val="clear" w:color="auto" w:fill="CCFFCC"/>
          </w:tcPr>
          <w:p w14:paraId="6938AE07"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DE4CD9" w:rsidRPr="00DF60BD" w14:paraId="18298D54" w14:textId="77777777" w:rsidTr="00DE4CD9">
        <w:tc>
          <w:tcPr>
            <w:tcW w:w="10060" w:type="dxa"/>
            <w:shd w:val="clear" w:color="auto" w:fill="auto"/>
          </w:tcPr>
          <w:p w14:paraId="498D12E4" w14:textId="77777777" w:rsidR="00DE4CD9" w:rsidRPr="00DF60BD" w:rsidRDefault="00DE4CD9" w:rsidP="00DE4CD9">
            <w:pPr>
              <w:pStyle w:val="ListParagraph"/>
              <w:numPr>
                <w:ilvl w:val="0"/>
                <w:numId w:val="6"/>
              </w:numPr>
              <w:spacing w:after="0" w:line="240" w:lineRule="auto"/>
              <w:rPr>
                <w:rFonts w:asciiTheme="majorHAnsi" w:hAnsiTheme="majorHAnsi" w:cstheme="majorHAnsi"/>
              </w:rPr>
            </w:pPr>
            <w:r w:rsidRPr="00DF60BD">
              <w:rPr>
                <w:rFonts w:asciiTheme="majorHAnsi" w:hAnsiTheme="majorHAnsi" w:cstheme="majorHAnsi"/>
              </w:rPr>
              <w:t>The importance of following dietary guidelines.</w:t>
            </w:r>
          </w:p>
          <w:p w14:paraId="441A9184" w14:textId="77777777" w:rsidR="00DE4CD9" w:rsidRPr="00DF60BD" w:rsidRDefault="00DE4CD9" w:rsidP="00DE4CD9">
            <w:pPr>
              <w:pStyle w:val="ListParagraph"/>
              <w:numPr>
                <w:ilvl w:val="0"/>
                <w:numId w:val="6"/>
              </w:numPr>
              <w:spacing w:after="0" w:line="240" w:lineRule="auto"/>
              <w:rPr>
                <w:rFonts w:asciiTheme="majorHAnsi" w:hAnsiTheme="majorHAnsi" w:cstheme="majorHAnsi"/>
              </w:rPr>
            </w:pPr>
            <w:r w:rsidRPr="00DF60BD">
              <w:rPr>
                <w:rFonts w:asciiTheme="majorHAnsi" w:hAnsiTheme="majorHAnsi" w:cstheme="majorHAnsi"/>
              </w:rPr>
              <w:t>Understanding of keywords</w:t>
            </w:r>
          </w:p>
          <w:p w14:paraId="4A4D42E1" w14:textId="77777777" w:rsidR="00DE4CD9" w:rsidRPr="00DF60BD" w:rsidRDefault="00DE4CD9" w:rsidP="00DE4CD9">
            <w:pPr>
              <w:pStyle w:val="ListParagraph"/>
              <w:numPr>
                <w:ilvl w:val="0"/>
                <w:numId w:val="6"/>
              </w:numPr>
              <w:spacing w:after="0" w:line="240" w:lineRule="auto"/>
              <w:rPr>
                <w:rFonts w:asciiTheme="majorHAnsi" w:hAnsiTheme="majorHAnsi" w:cstheme="majorHAnsi"/>
              </w:rPr>
            </w:pPr>
            <w:r w:rsidRPr="00DF60BD">
              <w:rPr>
                <w:rFonts w:asciiTheme="majorHAnsi" w:hAnsiTheme="majorHAnsi" w:cstheme="majorHAnsi"/>
              </w:rPr>
              <w:t>Dietary Disorders project</w:t>
            </w:r>
          </w:p>
          <w:p w14:paraId="110B87FC" w14:textId="77777777" w:rsidR="00DE4CD9" w:rsidRPr="00DF60BD" w:rsidRDefault="00DE4CD9" w:rsidP="00DE4CD9">
            <w:pPr>
              <w:pStyle w:val="ListParagraph"/>
              <w:numPr>
                <w:ilvl w:val="0"/>
                <w:numId w:val="6"/>
              </w:numPr>
              <w:spacing w:after="0" w:line="240" w:lineRule="auto"/>
              <w:rPr>
                <w:rFonts w:asciiTheme="majorHAnsi" w:hAnsiTheme="majorHAnsi" w:cstheme="majorHAnsi"/>
              </w:rPr>
            </w:pPr>
            <w:r w:rsidRPr="00DF60BD">
              <w:rPr>
                <w:rFonts w:asciiTheme="majorHAnsi" w:hAnsiTheme="majorHAnsi" w:cstheme="majorHAnsi"/>
              </w:rPr>
              <w:t>Food preparation skills- rice making, sauce making, meat &amp; vegetable preparation, creaming method, piping, safe use of hob, ovens and electrical equipment</w:t>
            </w:r>
          </w:p>
          <w:p w14:paraId="026C84A6" w14:textId="77777777" w:rsidR="00DE4CD9" w:rsidRPr="00DF60BD" w:rsidRDefault="00DE4CD9" w:rsidP="00301BDC">
            <w:pPr>
              <w:rPr>
                <w:rFonts w:asciiTheme="majorHAnsi" w:hAnsiTheme="majorHAnsi" w:cstheme="majorHAnsi"/>
                <w:sz w:val="22"/>
              </w:rPr>
            </w:pPr>
          </w:p>
        </w:tc>
      </w:tr>
      <w:tr w:rsidR="00DE4CD9" w:rsidRPr="00DF60BD" w14:paraId="026AC9D0" w14:textId="77777777" w:rsidTr="00DE4CD9">
        <w:tc>
          <w:tcPr>
            <w:tcW w:w="10060" w:type="dxa"/>
            <w:shd w:val="clear" w:color="auto" w:fill="B1E4FD" w:themeFill="accent1" w:themeFillTint="33"/>
          </w:tcPr>
          <w:p w14:paraId="0D1F8BC4"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What do I need to revise?</w:t>
            </w:r>
          </w:p>
          <w:p w14:paraId="0E4183D2" w14:textId="77777777" w:rsidR="00DE4CD9" w:rsidRPr="00DF60BD" w:rsidRDefault="00DE4CD9" w:rsidP="00301BDC">
            <w:pPr>
              <w:pStyle w:val="ListParagraph"/>
              <w:rPr>
                <w:rFonts w:asciiTheme="majorHAnsi" w:hAnsiTheme="majorHAnsi" w:cstheme="majorHAnsi"/>
              </w:rPr>
            </w:pPr>
          </w:p>
        </w:tc>
      </w:tr>
      <w:tr w:rsidR="00DE4CD9" w:rsidRPr="00DF60BD" w14:paraId="7A6FC218" w14:textId="77777777" w:rsidTr="00DE4CD9">
        <w:tc>
          <w:tcPr>
            <w:tcW w:w="10060" w:type="dxa"/>
          </w:tcPr>
          <w:p w14:paraId="55CCDEB8" w14:textId="77777777" w:rsidR="00DE4CD9" w:rsidRPr="00DF60BD" w:rsidRDefault="00DE4CD9" w:rsidP="00DE4CD9">
            <w:pPr>
              <w:pStyle w:val="ListParagraph"/>
              <w:numPr>
                <w:ilvl w:val="0"/>
                <w:numId w:val="7"/>
              </w:numPr>
              <w:spacing w:after="0" w:line="240" w:lineRule="auto"/>
              <w:rPr>
                <w:rFonts w:asciiTheme="majorHAnsi" w:hAnsiTheme="majorHAnsi" w:cstheme="majorHAnsi"/>
              </w:rPr>
            </w:pPr>
            <w:r w:rsidRPr="00DF60BD">
              <w:rPr>
                <w:rFonts w:asciiTheme="majorHAnsi" w:hAnsiTheme="majorHAnsi" w:cstheme="majorHAnsi"/>
              </w:rPr>
              <w:t>Nutrients- Function, sources, excess and deficiency of nutrients.</w:t>
            </w:r>
          </w:p>
          <w:p w14:paraId="2F890E7E" w14:textId="77777777" w:rsidR="00DE4CD9" w:rsidRPr="00DF60BD" w:rsidRDefault="00DE4CD9" w:rsidP="00DE4CD9">
            <w:pPr>
              <w:pStyle w:val="ListParagraph"/>
              <w:numPr>
                <w:ilvl w:val="0"/>
                <w:numId w:val="7"/>
              </w:numPr>
              <w:spacing w:after="0" w:line="240" w:lineRule="auto"/>
              <w:rPr>
                <w:rFonts w:asciiTheme="majorHAnsi" w:hAnsiTheme="majorHAnsi" w:cstheme="majorHAnsi"/>
              </w:rPr>
            </w:pPr>
            <w:r w:rsidRPr="00DF60BD">
              <w:rPr>
                <w:rFonts w:asciiTheme="majorHAnsi" w:hAnsiTheme="majorHAnsi" w:cstheme="majorHAnsi"/>
              </w:rPr>
              <w:t>Ensure all the criteria for Dietary Disorders project is completed to a high standard.</w:t>
            </w:r>
          </w:p>
          <w:p w14:paraId="37FDB37E" w14:textId="77777777" w:rsidR="00DE4CD9" w:rsidRPr="00DF60BD" w:rsidRDefault="00DE4CD9" w:rsidP="00DE4CD9">
            <w:pPr>
              <w:pStyle w:val="ListParagraph"/>
              <w:numPr>
                <w:ilvl w:val="0"/>
                <w:numId w:val="7"/>
              </w:numPr>
              <w:spacing w:after="0" w:line="240" w:lineRule="auto"/>
              <w:rPr>
                <w:rFonts w:asciiTheme="majorHAnsi" w:hAnsiTheme="majorHAnsi" w:cstheme="majorHAnsi"/>
              </w:rPr>
            </w:pPr>
            <w:r w:rsidRPr="00DF60BD">
              <w:rPr>
                <w:rFonts w:asciiTheme="majorHAnsi" w:hAnsiTheme="majorHAnsi" w:cstheme="majorHAnsi"/>
              </w:rPr>
              <w:t>Practice skills above to make further progress.</w:t>
            </w:r>
          </w:p>
          <w:p w14:paraId="1ADBB9B3" w14:textId="77777777" w:rsidR="00DE4CD9" w:rsidRPr="00DF60BD" w:rsidRDefault="00DE4CD9" w:rsidP="00301BDC">
            <w:pPr>
              <w:rPr>
                <w:rFonts w:asciiTheme="majorHAnsi" w:hAnsiTheme="majorHAnsi" w:cstheme="majorHAnsi"/>
                <w:sz w:val="22"/>
              </w:rPr>
            </w:pPr>
          </w:p>
        </w:tc>
      </w:tr>
      <w:tr w:rsidR="00DE4CD9" w:rsidRPr="00DF60BD" w14:paraId="3E6CFEB4" w14:textId="77777777" w:rsidTr="00DE4CD9">
        <w:tc>
          <w:tcPr>
            <w:tcW w:w="10060" w:type="dxa"/>
            <w:shd w:val="clear" w:color="auto" w:fill="E0EFF4" w:themeFill="accent4" w:themeFillTint="33"/>
          </w:tcPr>
          <w:p w14:paraId="2C760A28"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How can I revise for Food technology?</w:t>
            </w:r>
          </w:p>
          <w:p w14:paraId="477068B0" w14:textId="77777777" w:rsidR="00DE4CD9" w:rsidRPr="00DF60BD" w:rsidRDefault="00DE4CD9" w:rsidP="00301BDC">
            <w:pPr>
              <w:rPr>
                <w:rFonts w:asciiTheme="majorHAnsi" w:hAnsiTheme="majorHAnsi" w:cstheme="majorHAnsi"/>
                <w:sz w:val="22"/>
              </w:rPr>
            </w:pPr>
          </w:p>
        </w:tc>
      </w:tr>
      <w:tr w:rsidR="00DE4CD9" w:rsidRPr="00DF60BD" w14:paraId="27A75509" w14:textId="77777777" w:rsidTr="00DE4CD9">
        <w:tc>
          <w:tcPr>
            <w:tcW w:w="10060" w:type="dxa"/>
          </w:tcPr>
          <w:p w14:paraId="76742644" w14:textId="77777777" w:rsidR="00DE4CD9" w:rsidRPr="00DF60BD" w:rsidRDefault="00DE4CD9" w:rsidP="00DE4CD9">
            <w:pPr>
              <w:pStyle w:val="ListParagraph"/>
              <w:numPr>
                <w:ilvl w:val="0"/>
                <w:numId w:val="8"/>
              </w:numPr>
              <w:spacing w:after="0" w:line="240" w:lineRule="auto"/>
              <w:rPr>
                <w:rFonts w:asciiTheme="majorHAnsi" w:hAnsiTheme="majorHAnsi" w:cstheme="majorHAnsi"/>
              </w:rPr>
            </w:pPr>
            <w:r w:rsidRPr="00DF60BD">
              <w:rPr>
                <w:rFonts w:asciiTheme="majorHAnsi" w:hAnsiTheme="majorHAnsi" w:cstheme="majorHAnsi"/>
              </w:rPr>
              <w:t>Create mind maps and revision cards.</w:t>
            </w:r>
          </w:p>
          <w:p w14:paraId="60ECE79A" w14:textId="77777777" w:rsidR="00DE4CD9" w:rsidRPr="00DF60BD" w:rsidRDefault="00DE4CD9" w:rsidP="00DE4CD9">
            <w:pPr>
              <w:pStyle w:val="ListParagraph"/>
              <w:numPr>
                <w:ilvl w:val="0"/>
                <w:numId w:val="8"/>
              </w:numPr>
              <w:spacing w:after="0" w:line="240" w:lineRule="auto"/>
              <w:rPr>
                <w:rFonts w:asciiTheme="majorHAnsi" w:hAnsiTheme="majorHAnsi" w:cstheme="majorHAnsi"/>
              </w:rPr>
            </w:pPr>
            <w:r w:rsidRPr="00DF60BD">
              <w:rPr>
                <w:rFonts w:asciiTheme="majorHAnsi" w:hAnsiTheme="majorHAnsi" w:cstheme="majorHAnsi"/>
              </w:rPr>
              <w:t>Revise on causes, symptoms, treatment and prevention of all dietary illnesses. Ask a member of family to ask questions.</w:t>
            </w:r>
          </w:p>
          <w:p w14:paraId="7B7DE42C"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 xml:space="preserve">  </w:t>
            </w:r>
          </w:p>
        </w:tc>
      </w:tr>
      <w:tr w:rsidR="00DE4CD9" w:rsidRPr="00DF60BD" w14:paraId="35F7DDAA" w14:textId="77777777" w:rsidTr="00DE4CD9">
        <w:tc>
          <w:tcPr>
            <w:tcW w:w="10060" w:type="dxa"/>
            <w:shd w:val="clear" w:color="auto" w:fill="D2F1EF" w:themeFill="accent6" w:themeFillTint="33"/>
          </w:tcPr>
          <w:p w14:paraId="59760738"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Useful resources I can use:</w:t>
            </w:r>
          </w:p>
          <w:p w14:paraId="1FFFDE17" w14:textId="77777777" w:rsidR="00DE4CD9" w:rsidRPr="00DF60BD" w:rsidRDefault="00DE4CD9" w:rsidP="00301BDC">
            <w:pPr>
              <w:rPr>
                <w:rFonts w:asciiTheme="majorHAnsi" w:hAnsiTheme="majorHAnsi" w:cstheme="majorHAnsi"/>
                <w:sz w:val="22"/>
              </w:rPr>
            </w:pPr>
          </w:p>
        </w:tc>
      </w:tr>
      <w:tr w:rsidR="00DE4CD9" w:rsidRPr="00DF60BD" w14:paraId="3E041524" w14:textId="77777777" w:rsidTr="00DE4CD9">
        <w:trPr>
          <w:trHeight w:val="945"/>
        </w:trPr>
        <w:tc>
          <w:tcPr>
            <w:tcW w:w="10060" w:type="dxa"/>
          </w:tcPr>
          <w:p w14:paraId="00FF9D46" w14:textId="77777777" w:rsidR="00DE4CD9" w:rsidRPr="0091121F" w:rsidRDefault="00DE4CD9" w:rsidP="00301BDC">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Nutrition booklet</w:t>
            </w:r>
          </w:p>
          <w:p w14:paraId="69414A16" w14:textId="77777777" w:rsidR="00DE4CD9" w:rsidRPr="0091121F" w:rsidRDefault="00DE4CD9" w:rsidP="00301BDC">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Dietary Disorders activities, research in booklet</w:t>
            </w:r>
          </w:p>
          <w:p w14:paraId="694CAFE0" w14:textId="77777777" w:rsidR="00DE4CD9" w:rsidRPr="00DF60BD" w:rsidRDefault="00DE4CD9" w:rsidP="00301BDC">
            <w:pPr>
              <w:rPr>
                <w:rFonts w:asciiTheme="majorHAnsi" w:hAnsiTheme="majorHAnsi" w:cstheme="majorHAnsi"/>
                <w:sz w:val="22"/>
              </w:rPr>
            </w:pPr>
          </w:p>
        </w:tc>
      </w:tr>
      <w:tr w:rsidR="00DE4CD9" w:rsidRPr="00DF60BD" w14:paraId="376908B9" w14:textId="77777777" w:rsidTr="00DE4CD9">
        <w:tc>
          <w:tcPr>
            <w:tcW w:w="10060" w:type="dxa"/>
            <w:shd w:val="clear" w:color="auto" w:fill="FFCCFF"/>
          </w:tcPr>
          <w:p w14:paraId="3DABEE14"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Useful websites I can use:</w:t>
            </w:r>
          </w:p>
          <w:p w14:paraId="07D9539B" w14:textId="77777777" w:rsidR="00DE4CD9" w:rsidRPr="00DF60BD" w:rsidRDefault="00DE4CD9" w:rsidP="00301BDC">
            <w:pPr>
              <w:rPr>
                <w:rFonts w:asciiTheme="majorHAnsi" w:hAnsiTheme="majorHAnsi" w:cstheme="majorHAnsi"/>
                <w:sz w:val="22"/>
              </w:rPr>
            </w:pPr>
          </w:p>
        </w:tc>
      </w:tr>
      <w:tr w:rsidR="00DE4CD9" w:rsidRPr="00DF60BD" w14:paraId="7635C988" w14:textId="77777777" w:rsidTr="00DE4CD9">
        <w:tc>
          <w:tcPr>
            <w:tcW w:w="10060" w:type="dxa"/>
          </w:tcPr>
          <w:p w14:paraId="53806983" w14:textId="77777777" w:rsidR="00DE4CD9" w:rsidRPr="00DF60BD" w:rsidRDefault="00000000" w:rsidP="00301BDC">
            <w:pPr>
              <w:rPr>
                <w:rStyle w:val="Hyperlink"/>
                <w:rFonts w:asciiTheme="majorHAnsi" w:hAnsiTheme="majorHAnsi" w:cstheme="majorHAnsi"/>
                <w:sz w:val="22"/>
              </w:rPr>
            </w:pPr>
            <w:hyperlink r:id="rId13" w:history="1">
              <w:r w:rsidR="00DE4CD9" w:rsidRPr="00DF60BD">
                <w:rPr>
                  <w:rStyle w:val="Hyperlink"/>
                  <w:rFonts w:asciiTheme="majorHAnsi" w:hAnsiTheme="majorHAnsi" w:cstheme="majorHAnsi"/>
                  <w:sz w:val="22"/>
                </w:rPr>
                <w:t>www.bnf.org</w:t>
              </w:r>
            </w:hyperlink>
          </w:p>
          <w:p w14:paraId="005CAB4C" w14:textId="77777777" w:rsidR="00DE4CD9" w:rsidRPr="00DF60BD" w:rsidRDefault="00000000" w:rsidP="00301BDC">
            <w:pPr>
              <w:rPr>
                <w:rStyle w:val="Hyperlink"/>
                <w:rFonts w:asciiTheme="majorHAnsi" w:hAnsiTheme="majorHAnsi" w:cstheme="majorHAnsi"/>
                <w:sz w:val="22"/>
              </w:rPr>
            </w:pPr>
            <w:hyperlink r:id="rId14" w:history="1">
              <w:r w:rsidR="00DE4CD9" w:rsidRPr="00DF60BD">
                <w:rPr>
                  <w:rStyle w:val="Hyperlink"/>
                  <w:rFonts w:asciiTheme="majorHAnsi" w:hAnsiTheme="majorHAnsi" w:cstheme="majorHAnsi"/>
                  <w:sz w:val="22"/>
                </w:rPr>
                <w:t>www.foodafactoflife.org.uk</w:t>
              </w:r>
            </w:hyperlink>
          </w:p>
          <w:p w14:paraId="153F69CB" w14:textId="77777777" w:rsidR="00DE4CD9" w:rsidRDefault="00000000" w:rsidP="00301BDC">
            <w:pPr>
              <w:rPr>
                <w:rStyle w:val="Hyperlink"/>
                <w:rFonts w:asciiTheme="majorHAnsi" w:hAnsiTheme="majorHAnsi" w:cstheme="majorHAnsi"/>
                <w:sz w:val="22"/>
              </w:rPr>
            </w:pPr>
            <w:hyperlink r:id="rId15" w:history="1">
              <w:r w:rsidR="00DE4CD9" w:rsidRPr="00DF60BD">
                <w:rPr>
                  <w:rStyle w:val="Hyperlink"/>
                  <w:rFonts w:asciiTheme="majorHAnsi" w:hAnsiTheme="majorHAnsi" w:cstheme="majorHAnsi"/>
                  <w:sz w:val="22"/>
                </w:rPr>
                <w:t>www.nhs.uk</w:t>
              </w:r>
            </w:hyperlink>
            <w:r w:rsidR="00DE4CD9" w:rsidRPr="00DF60BD">
              <w:rPr>
                <w:rStyle w:val="Hyperlink"/>
                <w:rFonts w:asciiTheme="majorHAnsi" w:hAnsiTheme="majorHAnsi" w:cstheme="majorHAnsi"/>
                <w:sz w:val="22"/>
              </w:rPr>
              <w:t xml:space="preserve"> </w:t>
            </w:r>
          </w:p>
          <w:p w14:paraId="4EF3B363" w14:textId="08F0B43E" w:rsidR="00CD7C04" w:rsidRPr="00DF60BD" w:rsidRDefault="00CD7C04" w:rsidP="00301BDC">
            <w:pPr>
              <w:rPr>
                <w:rFonts w:asciiTheme="majorHAnsi" w:hAnsiTheme="majorHAnsi" w:cstheme="majorHAnsi"/>
                <w:color w:val="3592CF" w:themeColor="hyperlink"/>
                <w:sz w:val="22"/>
                <w:u w:val="single"/>
              </w:rPr>
            </w:pPr>
          </w:p>
        </w:tc>
      </w:tr>
      <w:tr w:rsidR="00DE4CD9" w:rsidRPr="00DF60BD" w14:paraId="285B1051" w14:textId="77777777" w:rsidTr="00DE4CD9">
        <w:tc>
          <w:tcPr>
            <w:tcW w:w="10060" w:type="dxa"/>
            <w:shd w:val="clear" w:color="auto" w:fill="CCFFFF"/>
          </w:tcPr>
          <w:p w14:paraId="08816E2E"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686C9348" w14:textId="77777777" w:rsidR="00DE4CD9" w:rsidRPr="00DF60BD" w:rsidRDefault="00DE4CD9" w:rsidP="00301BDC">
            <w:pPr>
              <w:rPr>
                <w:rFonts w:asciiTheme="majorHAnsi" w:hAnsiTheme="majorHAnsi" w:cstheme="majorHAnsi"/>
                <w:sz w:val="22"/>
              </w:rPr>
            </w:pPr>
          </w:p>
        </w:tc>
      </w:tr>
      <w:tr w:rsidR="00DE4CD9" w:rsidRPr="00DF60BD" w14:paraId="2EE2E8FA" w14:textId="77777777" w:rsidTr="00DE4CD9">
        <w:trPr>
          <w:trHeight w:val="165"/>
        </w:trPr>
        <w:tc>
          <w:tcPr>
            <w:tcW w:w="10060" w:type="dxa"/>
          </w:tcPr>
          <w:p w14:paraId="488DC120" w14:textId="77777777" w:rsidR="00DE4CD9" w:rsidRPr="00DF60BD" w:rsidRDefault="00DE4CD9" w:rsidP="00DE4CD9">
            <w:pPr>
              <w:pStyle w:val="ListParagraph"/>
              <w:numPr>
                <w:ilvl w:val="0"/>
                <w:numId w:val="9"/>
              </w:numPr>
              <w:spacing w:after="0" w:line="240" w:lineRule="auto"/>
              <w:rPr>
                <w:rFonts w:asciiTheme="majorHAnsi" w:hAnsiTheme="majorHAnsi" w:cstheme="majorHAnsi"/>
              </w:rPr>
            </w:pPr>
            <w:r w:rsidRPr="00DF60BD">
              <w:rPr>
                <w:rFonts w:asciiTheme="majorHAnsi" w:hAnsiTheme="majorHAnsi" w:cstheme="majorHAnsi"/>
              </w:rPr>
              <w:t>Watch food programmes on how to modify recipes and make quick and easy healthy recipes which include all the nutrients.</w:t>
            </w:r>
          </w:p>
          <w:p w14:paraId="3A8D8381" w14:textId="77777777" w:rsidR="00DE4CD9" w:rsidRDefault="00DE4CD9" w:rsidP="00DE4CD9">
            <w:pPr>
              <w:pStyle w:val="ListParagraph"/>
              <w:numPr>
                <w:ilvl w:val="0"/>
                <w:numId w:val="9"/>
              </w:numPr>
              <w:spacing w:after="0" w:line="240" w:lineRule="auto"/>
              <w:rPr>
                <w:rFonts w:asciiTheme="majorHAnsi" w:hAnsiTheme="majorHAnsi" w:cstheme="majorHAnsi"/>
              </w:rPr>
            </w:pPr>
            <w:r w:rsidRPr="00DF60BD">
              <w:rPr>
                <w:rFonts w:asciiTheme="majorHAnsi" w:hAnsiTheme="majorHAnsi" w:cstheme="majorHAnsi"/>
              </w:rPr>
              <w:t>Watch you tube clips and documentaries on how dietary illnesses develop and how they can be prevented</w:t>
            </w:r>
          </w:p>
          <w:p w14:paraId="0136D054" w14:textId="3CCA5E39" w:rsidR="00CD7C04" w:rsidRPr="00DF60BD" w:rsidRDefault="00CD7C04" w:rsidP="00CD7C04">
            <w:pPr>
              <w:pStyle w:val="ListParagraph"/>
              <w:spacing w:after="0" w:line="240" w:lineRule="auto"/>
              <w:rPr>
                <w:rFonts w:asciiTheme="majorHAnsi" w:hAnsiTheme="majorHAnsi" w:cstheme="majorHAnsi"/>
              </w:rPr>
            </w:pPr>
          </w:p>
        </w:tc>
      </w:tr>
    </w:tbl>
    <w:p w14:paraId="68DE3406" w14:textId="77777777" w:rsidR="00DF60BD" w:rsidRDefault="00DF60BD" w:rsidP="00DE4CD9">
      <w:pPr>
        <w:jc w:val="center"/>
        <w:rPr>
          <w:rFonts w:asciiTheme="majorHAnsi" w:hAnsiTheme="majorHAnsi" w:cstheme="majorHAnsi"/>
          <w:bCs/>
          <w:color w:val="013A57" w:themeColor="accent1" w:themeShade="BF"/>
          <w:sz w:val="22"/>
        </w:rPr>
      </w:pPr>
      <w:bookmarkStart w:id="2" w:name="_Hlk90452691"/>
      <w:bookmarkEnd w:id="1"/>
    </w:p>
    <w:p w14:paraId="2A21D193" w14:textId="77777777" w:rsidR="00DF60BD" w:rsidRDefault="00DF60BD" w:rsidP="00DE4CD9">
      <w:pPr>
        <w:jc w:val="center"/>
        <w:rPr>
          <w:rFonts w:asciiTheme="majorHAnsi" w:hAnsiTheme="majorHAnsi" w:cstheme="majorHAnsi"/>
          <w:bCs/>
          <w:color w:val="013A57" w:themeColor="accent1" w:themeShade="BF"/>
          <w:sz w:val="22"/>
        </w:rPr>
      </w:pPr>
    </w:p>
    <w:p w14:paraId="1BD196ED" w14:textId="77777777" w:rsidR="00DF60BD" w:rsidRDefault="00DF60BD" w:rsidP="00DE4CD9">
      <w:pPr>
        <w:jc w:val="center"/>
        <w:rPr>
          <w:rFonts w:asciiTheme="majorHAnsi" w:hAnsiTheme="majorHAnsi" w:cstheme="majorHAnsi"/>
          <w:bCs/>
          <w:color w:val="013A57" w:themeColor="accent1" w:themeShade="BF"/>
          <w:sz w:val="22"/>
        </w:rPr>
      </w:pPr>
    </w:p>
    <w:p w14:paraId="23FD78F8" w14:textId="77777777" w:rsidR="00DF60BD" w:rsidRDefault="00DF60BD" w:rsidP="00DE4CD9">
      <w:pPr>
        <w:jc w:val="center"/>
        <w:rPr>
          <w:rFonts w:asciiTheme="majorHAnsi" w:hAnsiTheme="majorHAnsi" w:cstheme="majorHAnsi"/>
          <w:bCs/>
          <w:color w:val="013A57" w:themeColor="accent1" w:themeShade="BF"/>
          <w:sz w:val="22"/>
        </w:rPr>
      </w:pPr>
    </w:p>
    <w:p w14:paraId="5177D361" w14:textId="77777777" w:rsidR="00DF60BD" w:rsidRDefault="00DF60BD" w:rsidP="00DE4CD9">
      <w:pPr>
        <w:jc w:val="center"/>
        <w:rPr>
          <w:rFonts w:asciiTheme="majorHAnsi" w:hAnsiTheme="majorHAnsi" w:cstheme="majorHAnsi"/>
          <w:bCs/>
          <w:color w:val="013A57" w:themeColor="accent1" w:themeShade="BF"/>
          <w:sz w:val="22"/>
        </w:rPr>
      </w:pPr>
    </w:p>
    <w:p w14:paraId="6053EA24" w14:textId="77777777" w:rsidR="00DF60BD" w:rsidRDefault="00DF60BD" w:rsidP="00DE4CD9">
      <w:pPr>
        <w:jc w:val="center"/>
        <w:rPr>
          <w:rFonts w:asciiTheme="majorHAnsi" w:hAnsiTheme="majorHAnsi" w:cstheme="majorHAnsi"/>
          <w:bCs/>
          <w:color w:val="013A57" w:themeColor="accent1" w:themeShade="BF"/>
          <w:sz w:val="22"/>
        </w:rPr>
      </w:pPr>
    </w:p>
    <w:p w14:paraId="559D1B85" w14:textId="77777777" w:rsidR="00DF60BD" w:rsidRDefault="00DF60BD" w:rsidP="00DE4CD9">
      <w:pPr>
        <w:jc w:val="center"/>
        <w:rPr>
          <w:rFonts w:asciiTheme="majorHAnsi" w:hAnsiTheme="majorHAnsi" w:cstheme="majorHAnsi"/>
          <w:bCs/>
          <w:color w:val="013A57" w:themeColor="accent1" w:themeShade="BF"/>
          <w:sz w:val="22"/>
        </w:rPr>
      </w:pPr>
    </w:p>
    <w:p w14:paraId="2EF75F91" w14:textId="77777777" w:rsidR="00DF60BD" w:rsidRDefault="00DF60BD" w:rsidP="00DE4CD9">
      <w:pPr>
        <w:jc w:val="center"/>
        <w:rPr>
          <w:rFonts w:asciiTheme="majorHAnsi" w:hAnsiTheme="majorHAnsi" w:cstheme="majorHAnsi"/>
          <w:bCs/>
          <w:color w:val="013A57" w:themeColor="accent1" w:themeShade="BF"/>
          <w:sz w:val="22"/>
        </w:rPr>
      </w:pPr>
    </w:p>
    <w:p w14:paraId="771CA1A1" w14:textId="77777777" w:rsidR="00DF60BD" w:rsidRDefault="00DF60BD" w:rsidP="00DE4CD9">
      <w:pPr>
        <w:jc w:val="center"/>
        <w:rPr>
          <w:rFonts w:asciiTheme="majorHAnsi" w:hAnsiTheme="majorHAnsi" w:cstheme="majorHAnsi"/>
          <w:bCs/>
          <w:color w:val="013A57" w:themeColor="accent1" w:themeShade="BF"/>
          <w:sz w:val="22"/>
        </w:rPr>
      </w:pPr>
    </w:p>
    <w:p w14:paraId="7CDAF511" w14:textId="77777777" w:rsidR="0091121F" w:rsidRDefault="0091121F" w:rsidP="00DE4CD9">
      <w:pPr>
        <w:jc w:val="center"/>
        <w:rPr>
          <w:rFonts w:asciiTheme="majorHAnsi" w:hAnsiTheme="majorHAnsi" w:cstheme="majorHAnsi"/>
          <w:bCs/>
          <w:color w:val="013A57" w:themeColor="accent1" w:themeShade="BF"/>
          <w:szCs w:val="28"/>
        </w:rPr>
      </w:pPr>
    </w:p>
    <w:p w14:paraId="4F7E4073" w14:textId="2B808780" w:rsidR="00DE4CD9" w:rsidRPr="0091121F" w:rsidRDefault="00DE4CD9" w:rsidP="00DE4CD9">
      <w:pPr>
        <w:jc w:val="center"/>
        <w:rPr>
          <w:rFonts w:asciiTheme="majorHAnsi" w:hAnsiTheme="majorHAnsi" w:cstheme="majorHAnsi"/>
          <w:b w:val="0"/>
          <w:bCs/>
          <w:color w:val="013A57" w:themeColor="accent1" w:themeShade="BF"/>
          <w:szCs w:val="28"/>
        </w:rPr>
      </w:pPr>
      <w:r w:rsidRPr="0091121F">
        <w:rPr>
          <w:rFonts w:asciiTheme="majorHAnsi" w:hAnsiTheme="majorHAnsi" w:cstheme="majorHAnsi"/>
          <w:bCs/>
          <w:color w:val="013A57" w:themeColor="accent1" w:themeShade="BF"/>
          <w:szCs w:val="28"/>
        </w:rPr>
        <w:t>Year 9 Spring Revision for Food Technology</w:t>
      </w:r>
    </w:p>
    <w:p w14:paraId="397B6E45" w14:textId="77777777" w:rsidR="00DE4CD9" w:rsidRPr="00DF60BD" w:rsidRDefault="00DE4CD9" w:rsidP="00DE4CD9">
      <w:pPr>
        <w:jc w:val="center"/>
        <w:rPr>
          <w:rFonts w:asciiTheme="majorHAnsi" w:hAnsiTheme="majorHAnsi" w:cstheme="majorHAnsi"/>
          <w:b w:val="0"/>
          <w:bCs/>
          <w:color w:val="01273A" w:themeColor="accent1" w:themeShade="80"/>
          <w:sz w:val="22"/>
        </w:rPr>
      </w:pPr>
    </w:p>
    <w:tbl>
      <w:tblPr>
        <w:tblStyle w:val="TableGrid"/>
        <w:tblW w:w="10060" w:type="dxa"/>
        <w:tblLook w:val="04A0" w:firstRow="1" w:lastRow="0" w:firstColumn="1" w:lastColumn="0" w:noHBand="0" w:noVBand="1"/>
      </w:tblPr>
      <w:tblGrid>
        <w:gridCol w:w="10060"/>
      </w:tblGrid>
      <w:tr w:rsidR="00DE4CD9" w:rsidRPr="00DF60BD" w14:paraId="38B2FA41" w14:textId="77777777" w:rsidTr="00DE4CD9">
        <w:tc>
          <w:tcPr>
            <w:tcW w:w="10060" w:type="dxa"/>
            <w:shd w:val="clear" w:color="auto" w:fill="CCFFCC"/>
          </w:tcPr>
          <w:p w14:paraId="4F422C86"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DE4CD9" w:rsidRPr="00DF60BD" w14:paraId="4E375977" w14:textId="77777777" w:rsidTr="00DE4CD9">
        <w:tc>
          <w:tcPr>
            <w:tcW w:w="10060" w:type="dxa"/>
            <w:shd w:val="clear" w:color="auto" w:fill="auto"/>
          </w:tcPr>
          <w:p w14:paraId="453766D4" w14:textId="77777777" w:rsidR="00DE4CD9" w:rsidRPr="00DF60BD" w:rsidRDefault="00DE4CD9" w:rsidP="00DE4CD9">
            <w:pPr>
              <w:pStyle w:val="ListParagraph"/>
              <w:numPr>
                <w:ilvl w:val="0"/>
                <w:numId w:val="10"/>
              </w:numPr>
              <w:spacing w:after="0" w:line="240" w:lineRule="auto"/>
              <w:rPr>
                <w:rFonts w:asciiTheme="majorHAnsi" w:hAnsiTheme="majorHAnsi" w:cstheme="majorHAnsi"/>
              </w:rPr>
            </w:pPr>
            <w:r w:rsidRPr="00DF60BD">
              <w:rPr>
                <w:rFonts w:asciiTheme="majorHAnsi" w:hAnsiTheme="majorHAnsi" w:cstheme="majorHAnsi"/>
              </w:rPr>
              <w:t>Factors which influence the food choices we make.</w:t>
            </w:r>
          </w:p>
          <w:p w14:paraId="7970BD56" w14:textId="77777777" w:rsidR="00DE4CD9" w:rsidRPr="00DF60BD" w:rsidRDefault="00DE4CD9" w:rsidP="00DE4CD9">
            <w:pPr>
              <w:pStyle w:val="ListParagraph"/>
              <w:numPr>
                <w:ilvl w:val="0"/>
                <w:numId w:val="10"/>
              </w:numPr>
              <w:spacing w:after="0" w:line="240" w:lineRule="auto"/>
              <w:rPr>
                <w:rFonts w:asciiTheme="majorHAnsi" w:hAnsiTheme="majorHAnsi" w:cstheme="majorHAnsi"/>
              </w:rPr>
            </w:pPr>
            <w:r w:rsidRPr="00DF60BD">
              <w:rPr>
                <w:rFonts w:asciiTheme="majorHAnsi" w:hAnsiTheme="majorHAnsi" w:cstheme="majorHAnsi"/>
              </w:rPr>
              <w:t>Religion &amp; food project</w:t>
            </w:r>
          </w:p>
          <w:p w14:paraId="751C82C7" w14:textId="77777777" w:rsidR="00DE4CD9" w:rsidRPr="00DF60BD" w:rsidRDefault="00DE4CD9" w:rsidP="00DE4CD9">
            <w:pPr>
              <w:pStyle w:val="ListParagraph"/>
              <w:numPr>
                <w:ilvl w:val="0"/>
                <w:numId w:val="10"/>
              </w:numPr>
              <w:spacing w:after="0" w:line="240" w:lineRule="auto"/>
              <w:rPr>
                <w:rFonts w:asciiTheme="majorHAnsi" w:hAnsiTheme="majorHAnsi" w:cstheme="majorHAnsi"/>
              </w:rPr>
            </w:pPr>
            <w:r w:rsidRPr="00DF60BD">
              <w:rPr>
                <w:rFonts w:asciiTheme="majorHAnsi" w:hAnsiTheme="majorHAnsi" w:cstheme="majorHAnsi"/>
              </w:rPr>
              <w:t>Organic vs non-organic/GM foods</w:t>
            </w:r>
          </w:p>
          <w:p w14:paraId="61D1F3EB" w14:textId="77777777" w:rsidR="00DE4CD9" w:rsidRPr="00DF60BD" w:rsidRDefault="00DE4CD9" w:rsidP="00DE4CD9">
            <w:pPr>
              <w:pStyle w:val="ListParagraph"/>
              <w:numPr>
                <w:ilvl w:val="0"/>
                <w:numId w:val="10"/>
              </w:numPr>
              <w:spacing w:after="0" w:line="240" w:lineRule="auto"/>
              <w:rPr>
                <w:rFonts w:asciiTheme="majorHAnsi" w:hAnsiTheme="majorHAnsi" w:cstheme="majorHAnsi"/>
              </w:rPr>
            </w:pPr>
            <w:r w:rsidRPr="00DF60BD">
              <w:rPr>
                <w:rFonts w:asciiTheme="majorHAnsi" w:hAnsiTheme="majorHAnsi" w:cstheme="majorHAnsi"/>
              </w:rPr>
              <w:t>Understanding of keywords</w:t>
            </w:r>
          </w:p>
          <w:p w14:paraId="4E87604D" w14:textId="77777777" w:rsidR="00DE4CD9" w:rsidRPr="00DF60BD" w:rsidRDefault="00DE4CD9" w:rsidP="00DE4CD9">
            <w:pPr>
              <w:pStyle w:val="ListParagraph"/>
              <w:numPr>
                <w:ilvl w:val="0"/>
                <w:numId w:val="10"/>
              </w:numPr>
              <w:spacing w:after="0" w:line="240" w:lineRule="auto"/>
              <w:rPr>
                <w:rFonts w:asciiTheme="majorHAnsi" w:hAnsiTheme="majorHAnsi" w:cstheme="majorHAnsi"/>
              </w:rPr>
            </w:pPr>
            <w:r w:rsidRPr="00DF60BD">
              <w:rPr>
                <w:rFonts w:asciiTheme="majorHAnsi" w:hAnsiTheme="majorHAnsi" w:cstheme="majorHAnsi"/>
              </w:rPr>
              <w:t>Food preparation skills- vegetable preparation, filo pastry, sauce making, meat preparation, rice making safe use of hob, oven and electrical equipment.</w:t>
            </w:r>
          </w:p>
          <w:p w14:paraId="6AD8CF12" w14:textId="77777777" w:rsidR="00DE4CD9" w:rsidRDefault="00DE4CD9" w:rsidP="00DE4CD9">
            <w:pPr>
              <w:pStyle w:val="ListParagraph"/>
              <w:numPr>
                <w:ilvl w:val="0"/>
                <w:numId w:val="10"/>
              </w:numPr>
              <w:spacing w:after="0" w:line="240" w:lineRule="auto"/>
              <w:rPr>
                <w:rFonts w:asciiTheme="majorHAnsi" w:hAnsiTheme="majorHAnsi" w:cstheme="majorHAnsi"/>
              </w:rPr>
            </w:pPr>
            <w:r w:rsidRPr="00DF60BD">
              <w:rPr>
                <w:rFonts w:asciiTheme="majorHAnsi" w:hAnsiTheme="majorHAnsi" w:cstheme="majorHAnsi"/>
              </w:rPr>
              <w:t>Understanding of how to modify recipes to suit the specific dietary laws of different religions.</w:t>
            </w:r>
          </w:p>
          <w:p w14:paraId="3A865353" w14:textId="61FABAB0" w:rsidR="00CD7C04" w:rsidRPr="00DF60BD" w:rsidRDefault="00CD7C04" w:rsidP="00CD7C04">
            <w:pPr>
              <w:pStyle w:val="ListParagraph"/>
              <w:spacing w:after="0" w:line="240" w:lineRule="auto"/>
              <w:rPr>
                <w:rFonts w:asciiTheme="majorHAnsi" w:hAnsiTheme="majorHAnsi" w:cstheme="majorHAnsi"/>
              </w:rPr>
            </w:pPr>
          </w:p>
        </w:tc>
      </w:tr>
      <w:tr w:rsidR="00DE4CD9" w:rsidRPr="00DF60BD" w14:paraId="2B4880E5" w14:textId="77777777" w:rsidTr="00DE4CD9">
        <w:tc>
          <w:tcPr>
            <w:tcW w:w="10060" w:type="dxa"/>
            <w:shd w:val="clear" w:color="auto" w:fill="B1E4FD" w:themeFill="accent1" w:themeFillTint="33"/>
          </w:tcPr>
          <w:p w14:paraId="3C6FFA8E"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What do I need to revise?</w:t>
            </w:r>
          </w:p>
          <w:p w14:paraId="2EEBE8A3" w14:textId="77777777" w:rsidR="00DE4CD9" w:rsidRPr="00DF60BD" w:rsidRDefault="00DE4CD9" w:rsidP="00301BDC">
            <w:pPr>
              <w:pStyle w:val="ListParagraph"/>
              <w:rPr>
                <w:rFonts w:asciiTheme="majorHAnsi" w:hAnsiTheme="majorHAnsi" w:cstheme="majorHAnsi"/>
              </w:rPr>
            </w:pPr>
          </w:p>
        </w:tc>
      </w:tr>
      <w:tr w:rsidR="00DE4CD9" w:rsidRPr="00DF60BD" w14:paraId="0E9E2799" w14:textId="77777777" w:rsidTr="00DE4CD9">
        <w:tc>
          <w:tcPr>
            <w:tcW w:w="10060" w:type="dxa"/>
          </w:tcPr>
          <w:p w14:paraId="17859634" w14:textId="77777777" w:rsidR="00DE4CD9" w:rsidRPr="00DF60BD" w:rsidRDefault="00DE4CD9" w:rsidP="00DE4CD9">
            <w:pPr>
              <w:pStyle w:val="ListParagraph"/>
              <w:numPr>
                <w:ilvl w:val="0"/>
                <w:numId w:val="11"/>
              </w:numPr>
              <w:spacing w:after="0" w:line="240" w:lineRule="auto"/>
              <w:rPr>
                <w:rFonts w:asciiTheme="majorHAnsi" w:hAnsiTheme="majorHAnsi" w:cstheme="majorHAnsi"/>
              </w:rPr>
            </w:pPr>
            <w:r w:rsidRPr="00DF60BD">
              <w:rPr>
                <w:rFonts w:asciiTheme="majorHAnsi" w:hAnsiTheme="majorHAnsi" w:cstheme="majorHAnsi"/>
              </w:rPr>
              <w:t>The specific dietary laws for different religions</w:t>
            </w:r>
          </w:p>
          <w:p w14:paraId="7AE00787" w14:textId="77777777" w:rsidR="00DE4CD9" w:rsidRPr="00DF60BD" w:rsidRDefault="00DE4CD9" w:rsidP="00DE4CD9">
            <w:pPr>
              <w:pStyle w:val="ListParagraph"/>
              <w:numPr>
                <w:ilvl w:val="0"/>
                <w:numId w:val="11"/>
              </w:numPr>
              <w:spacing w:after="0" w:line="240" w:lineRule="auto"/>
              <w:rPr>
                <w:rFonts w:asciiTheme="majorHAnsi" w:hAnsiTheme="majorHAnsi" w:cstheme="majorHAnsi"/>
              </w:rPr>
            </w:pPr>
            <w:r w:rsidRPr="00DF60BD">
              <w:rPr>
                <w:rFonts w:asciiTheme="majorHAnsi" w:hAnsiTheme="majorHAnsi" w:cstheme="majorHAnsi"/>
              </w:rPr>
              <w:t>The advantages and disadvantages of organic and GM foods.</w:t>
            </w:r>
          </w:p>
          <w:p w14:paraId="7F8DC08C" w14:textId="77777777" w:rsidR="00DE4CD9" w:rsidRPr="00DF60BD" w:rsidRDefault="00DE4CD9" w:rsidP="00DE4CD9">
            <w:pPr>
              <w:pStyle w:val="ListParagraph"/>
              <w:numPr>
                <w:ilvl w:val="0"/>
                <w:numId w:val="11"/>
              </w:numPr>
              <w:spacing w:after="0" w:line="240" w:lineRule="auto"/>
              <w:rPr>
                <w:rFonts w:asciiTheme="majorHAnsi" w:hAnsiTheme="majorHAnsi" w:cstheme="majorHAnsi"/>
              </w:rPr>
            </w:pPr>
            <w:r w:rsidRPr="00DF60BD">
              <w:rPr>
                <w:rFonts w:asciiTheme="majorHAnsi" w:hAnsiTheme="majorHAnsi" w:cstheme="majorHAnsi"/>
              </w:rPr>
              <w:t>Ensure all the criteria for the religion and food project is completed to a high standard.</w:t>
            </w:r>
          </w:p>
          <w:p w14:paraId="2911AA76" w14:textId="77777777" w:rsidR="00DE4CD9" w:rsidRDefault="00DE4CD9" w:rsidP="00DE4CD9">
            <w:pPr>
              <w:pStyle w:val="ListParagraph"/>
              <w:numPr>
                <w:ilvl w:val="0"/>
                <w:numId w:val="11"/>
              </w:numPr>
              <w:spacing w:after="0" w:line="240" w:lineRule="auto"/>
              <w:rPr>
                <w:rFonts w:asciiTheme="majorHAnsi" w:hAnsiTheme="majorHAnsi" w:cstheme="majorHAnsi"/>
              </w:rPr>
            </w:pPr>
            <w:r w:rsidRPr="00DF60BD">
              <w:rPr>
                <w:rFonts w:asciiTheme="majorHAnsi" w:hAnsiTheme="majorHAnsi" w:cstheme="majorHAnsi"/>
              </w:rPr>
              <w:t>Practice skills above to make further progress.</w:t>
            </w:r>
          </w:p>
          <w:p w14:paraId="7C20BA75" w14:textId="1A8CDD47" w:rsidR="00CD7C04" w:rsidRPr="00DF60BD" w:rsidRDefault="00CD7C04" w:rsidP="00CD7C04">
            <w:pPr>
              <w:pStyle w:val="ListParagraph"/>
              <w:spacing w:after="0" w:line="240" w:lineRule="auto"/>
              <w:rPr>
                <w:rFonts w:asciiTheme="majorHAnsi" w:hAnsiTheme="majorHAnsi" w:cstheme="majorHAnsi"/>
              </w:rPr>
            </w:pPr>
          </w:p>
        </w:tc>
      </w:tr>
      <w:tr w:rsidR="00DE4CD9" w:rsidRPr="00DF60BD" w14:paraId="48DC75E7" w14:textId="77777777" w:rsidTr="00DE4CD9">
        <w:tc>
          <w:tcPr>
            <w:tcW w:w="10060" w:type="dxa"/>
            <w:shd w:val="clear" w:color="auto" w:fill="E0EFF4" w:themeFill="accent4" w:themeFillTint="33"/>
          </w:tcPr>
          <w:p w14:paraId="6461CD41"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How can I revise for Food Technology?</w:t>
            </w:r>
          </w:p>
          <w:p w14:paraId="170C2B0E" w14:textId="77777777" w:rsidR="00DE4CD9" w:rsidRPr="00DF60BD" w:rsidRDefault="00DE4CD9" w:rsidP="00301BDC">
            <w:pPr>
              <w:rPr>
                <w:rFonts w:asciiTheme="majorHAnsi" w:hAnsiTheme="majorHAnsi" w:cstheme="majorHAnsi"/>
                <w:sz w:val="22"/>
              </w:rPr>
            </w:pPr>
          </w:p>
        </w:tc>
      </w:tr>
      <w:tr w:rsidR="00DE4CD9" w:rsidRPr="00DF60BD" w14:paraId="25571165" w14:textId="77777777" w:rsidTr="00DE4CD9">
        <w:tc>
          <w:tcPr>
            <w:tcW w:w="10060" w:type="dxa"/>
          </w:tcPr>
          <w:p w14:paraId="4CA3F323" w14:textId="77777777" w:rsidR="00DE4CD9" w:rsidRPr="0091121F" w:rsidRDefault="00DE4CD9" w:rsidP="00301BDC">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Create mind maps and revision cards.</w:t>
            </w:r>
          </w:p>
          <w:p w14:paraId="19E1952F" w14:textId="77777777" w:rsidR="00DE4CD9" w:rsidRDefault="00DE4CD9" w:rsidP="00301BDC">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Read through notes and ask a member of family to test knowledge and understanding of topics.</w:t>
            </w:r>
          </w:p>
          <w:p w14:paraId="48B365D9" w14:textId="25C53727" w:rsidR="00CD7C04" w:rsidRPr="00DF60BD" w:rsidRDefault="00CD7C04" w:rsidP="00301BDC">
            <w:pPr>
              <w:rPr>
                <w:rFonts w:asciiTheme="majorHAnsi" w:hAnsiTheme="majorHAnsi" w:cstheme="majorHAnsi"/>
                <w:sz w:val="22"/>
              </w:rPr>
            </w:pPr>
          </w:p>
        </w:tc>
      </w:tr>
      <w:tr w:rsidR="00DE4CD9" w:rsidRPr="00DF60BD" w14:paraId="5BBE1E9F" w14:textId="77777777" w:rsidTr="00DE4CD9">
        <w:tc>
          <w:tcPr>
            <w:tcW w:w="10060" w:type="dxa"/>
            <w:shd w:val="clear" w:color="auto" w:fill="D2F1EF" w:themeFill="accent6" w:themeFillTint="33"/>
          </w:tcPr>
          <w:p w14:paraId="1843282F"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Useful resources I can use:</w:t>
            </w:r>
          </w:p>
          <w:p w14:paraId="63695A67" w14:textId="77777777" w:rsidR="00DE4CD9" w:rsidRPr="00DF60BD" w:rsidRDefault="00DE4CD9" w:rsidP="00301BDC">
            <w:pPr>
              <w:rPr>
                <w:rFonts w:asciiTheme="majorHAnsi" w:hAnsiTheme="majorHAnsi" w:cstheme="majorHAnsi"/>
                <w:sz w:val="22"/>
              </w:rPr>
            </w:pPr>
          </w:p>
        </w:tc>
      </w:tr>
      <w:tr w:rsidR="00DE4CD9" w:rsidRPr="00DF60BD" w14:paraId="685313BF" w14:textId="77777777" w:rsidTr="00DE4CD9">
        <w:tc>
          <w:tcPr>
            <w:tcW w:w="10060" w:type="dxa"/>
          </w:tcPr>
          <w:p w14:paraId="27A9A79C" w14:textId="77777777" w:rsidR="00DE4CD9" w:rsidRPr="00DF60BD" w:rsidRDefault="00DE4CD9" w:rsidP="00DE4CD9">
            <w:pPr>
              <w:pStyle w:val="ListParagraph"/>
              <w:numPr>
                <w:ilvl w:val="0"/>
                <w:numId w:val="12"/>
              </w:numPr>
              <w:spacing w:after="0" w:line="240" w:lineRule="auto"/>
              <w:rPr>
                <w:rFonts w:asciiTheme="majorHAnsi" w:hAnsiTheme="majorHAnsi" w:cstheme="majorHAnsi"/>
              </w:rPr>
            </w:pPr>
            <w:r w:rsidRPr="00DF60BD">
              <w:rPr>
                <w:rFonts w:asciiTheme="majorHAnsi" w:hAnsiTheme="majorHAnsi" w:cstheme="majorHAnsi"/>
              </w:rPr>
              <w:t>Nutrition program</w:t>
            </w:r>
          </w:p>
          <w:p w14:paraId="328FCA17" w14:textId="77777777" w:rsidR="00DE4CD9" w:rsidRPr="00DF60BD" w:rsidRDefault="00DE4CD9" w:rsidP="00DE4CD9">
            <w:pPr>
              <w:pStyle w:val="ListParagraph"/>
              <w:numPr>
                <w:ilvl w:val="0"/>
                <w:numId w:val="12"/>
              </w:numPr>
              <w:spacing w:after="0" w:line="240" w:lineRule="auto"/>
              <w:rPr>
                <w:rFonts w:asciiTheme="majorHAnsi" w:hAnsiTheme="majorHAnsi" w:cstheme="majorHAnsi"/>
              </w:rPr>
            </w:pPr>
            <w:r w:rsidRPr="00DF60BD">
              <w:rPr>
                <w:rFonts w:asciiTheme="majorHAnsi" w:hAnsiTheme="majorHAnsi" w:cstheme="majorHAnsi"/>
              </w:rPr>
              <w:t>Work in booklets on all topics covered.</w:t>
            </w:r>
          </w:p>
          <w:p w14:paraId="67C65436" w14:textId="77777777" w:rsidR="00DE4CD9" w:rsidRDefault="00DE4CD9" w:rsidP="00DE4CD9">
            <w:pPr>
              <w:pStyle w:val="ListParagraph"/>
              <w:numPr>
                <w:ilvl w:val="0"/>
                <w:numId w:val="12"/>
              </w:numPr>
              <w:spacing w:after="0" w:line="240" w:lineRule="auto"/>
              <w:rPr>
                <w:rFonts w:asciiTheme="majorHAnsi" w:hAnsiTheme="majorHAnsi" w:cstheme="majorHAnsi"/>
              </w:rPr>
            </w:pPr>
            <w:r w:rsidRPr="00DF60BD">
              <w:rPr>
                <w:rFonts w:asciiTheme="majorHAnsi" w:hAnsiTheme="majorHAnsi" w:cstheme="majorHAnsi"/>
              </w:rPr>
              <w:t>Nutrition booklet</w:t>
            </w:r>
          </w:p>
          <w:p w14:paraId="51489398" w14:textId="7E24E085" w:rsidR="00CD7C04" w:rsidRPr="00DF60BD" w:rsidRDefault="00CD7C04" w:rsidP="00CD7C04">
            <w:pPr>
              <w:pStyle w:val="ListParagraph"/>
              <w:spacing w:after="0" w:line="240" w:lineRule="auto"/>
              <w:rPr>
                <w:rFonts w:asciiTheme="majorHAnsi" w:hAnsiTheme="majorHAnsi" w:cstheme="majorHAnsi"/>
              </w:rPr>
            </w:pPr>
          </w:p>
        </w:tc>
      </w:tr>
      <w:tr w:rsidR="00DE4CD9" w:rsidRPr="00DF60BD" w14:paraId="18F5FB87" w14:textId="77777777" w:rsidTr="00DE4CD9">
        <w:tc>
          <w:tcPr>
            <w:tcW w:w="10060" w:type="dxa"/>
            <w:shd w:val="clear" w:color="auto" w:fill="FFCCFF"/>
          </w:tcPr>
          <w:p w14:paraId="562964F2"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Useful websites I can use:</w:t>
            </w:r>
          </w:p>
          <w:p w14:paraId="0D127A99" w14:textId="77777777" w:rsidR="00DE4CD9" w:rsidRPr="00DF60BD" w:rsidRDefault="00DE4CD9" w:rsidP="00301BDC">
            <w:pPr>
              <w:rPr>
                <w:rFonts w:asciiTheme="majorHAnsi" w:hAnsiTheme="majorHAnsi" w:cstheme="majorHAnsi"/>
                <w:sz w:val="22"/>
              </w:rPr>
            </w:pPr>
          </w:p>
        </w:tc>
      </w:tr>
      <w:tr w:rsidR="00DE4CD9" w:rsidRPr="00DF60BD" w14:paraId="3449D7A4" w14:textId="77777777" w:rsidTr="00DE4CD9">
        <w:tc>
          <w:tcPr>
            <w:tcW w:w="10060" w:type="dxa"/>
          </w:tcPr>
          <w:p w14:paraId="2FBF2982" w14:textId="77777777" w:rsidR="00DE4CD9" w:rsidRPr="00DF60BD" w:rsidRDefault="00000000" w:rsidP="00301BDC">
            <w:pPr>
              <w:rPr>
                <w:rFonts w:asciiTheme="majorHAnsi" w:hAnsiTheme="majorHAnsi" w:cstheme="majorHAnsi"/>
                <w:sz w:val="22"/>
              </w:rPr>
            </w:pPr>
            <w:hyperlink r:id="rId16" w:history="1">
              <w:r w:rsidR="00DE4CD9" w:rsidRPr="00DF60BD">
                <w:rPr>
                  <w:rStyle w:val="Hyperlink"/>
                  <w:rFonts w:asciiTheme="majorHAnsi" w:hAnsiTheme="majorHAnsi" w:cstheme="majorHAnsi"/>
                  <w:sz w:val="22"/>
                </w:rPr>
                <w:t>www.soilsassociation.org</w:t>
              </w:r>
            </w:hyperlink>
          </w:p>
          <w:p w14:paraId="53A8344C" w14:textId="77777777" w:rsidR="00DE4CD9" w:rsidRPr="00DF60BD" w:rsidRDefault="00000000" w:rsidP="00301BDC">
            <w:pPr>
              <w:rPr>
                <w:rFonts w:asciiTheme="majorHAnsi" w:hAnsiTheme="majorHAnsi" w:cstheme="majorHAnsi"/>
                <w:sz w:val="22"/>
              </w:rPr>
            </w:pPr>
            <w:hyperlink r:id="rId17" w:history="1">
              <w:r w:rsidR="00DE4CD9" w:rsidRPr="00DF60BD">
                <w:rPr>
                  <w:rStyle w:val="Hyperlink"/>
                  <w:rFonts w:asciiTheme="majorHAnsi" w:hAnsiTheme="majorHAnsi" w:cstheme="majorHAnsi"/>
                  <w:sz w:val="22"/>
                </w:rPr>
                <w:t>https://www.theexplorer</w:t>
              </w:r>
            </w:hyperlink>
          </w:p>
          <w:p w14:paraId="76EB19CD" w14:textId="77777777" w:rsidR="00DE4CD9" w:rsidRPr="00DF60BD" w:rsidRDefault="00DE4CD9" w:rsidP="00301BDC">
            <w:pPr>
              <w:rPr>
                <w:rFonts w:asciiTheme="majorHAnsi" w:hAnsiTheme="majorHAnsi" w:cstheme="majorHAnsi"/>
                <w:sz w:val="22"/>
              </w:rPr>
            </w:pPr>
          </w:p>
        </w:tc>
      </w:tr>
      <w:tr w:rsidR="00DE4CD9" w:rsidRPr="00DF60BD" w14:paraId="5C8A12F2" w14:textId="77777777" w:rsidTr="00DE4CD9">
        <w:tc>
          <w:tcPr>
            <w:tcW w:w="10060" w:type="dxa"/>
            <w:shd w:val="clear" w:color="auto" w:fill="CCFFFF"/>
          </w:tcPr>
          <w:p w14:paraId="0FE28653" w14:textId="77777777" w:rsidR="00DE4CD9" w:rsidRPr="00DF60BD" w:rsidRDefault="00DE4CD9" w:rsidP="00301BDC">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0047C62B" w14:textId="77777777" w:rsidR="00DE4CD9" w:rsidRPr="00DF60BD" w:rsidRDefault="00DE4CD9" w:rsidP="00301BDC">
            <w:pPr>
              <w:rPr>
                <w:rFonts w:asciiTheme="majorHAnsi" w:hAnsiTheme="majorHAnsi" w:cstheme="majorHAnsi"/>
                <w:sz w:val="22"/>
              </w:rPr>
            </w:pPr>
          </w:p>
        </w:tc>
      </w:tr>
      <w:tr w:rsidR="00DE4CD9" w:rsidRPr="00DF60BD" w14:paraId="68F569DA" w14:textId="77777777" w:rsidTr="00DE4CD9">
        <w:trPr>
          <w:trHeight w:val="1313"/>
        </w:trPr>
        <w:tc>
          <w:tcPr>
            <w:tcW w:w="10060" w:type="dxa"/>
          </w:tcPr>
          <w:p w14:paraId="3805B804" w14:textId="77777777" w:rsidR="00DE4CD9" w:rsidRPr="00DF60BD" w:rsidRDefault="00DE4CD9" w:rsidP="00DE4CD9">
            <w:pPr>
              <w:pStyle w:val="ListParagraph"/>
              <w:numPr>
                <w:ilvl w:val="0"/>
                <w:numId w:val="13"/>
              </w:numPr>
              <w:spacing w:after="0" w:line="240" w:lineRule="auto"/>
              <w:rPr>
                <w:rFonts w:asciiTheme="majorHAnsi" w:hAnsiTheme="majorHAnsi" w:cstheme="majorHAnsi"/>
              </w:rPr>
            </w:pPr>
            <w:r w:rsidRPr="00DF60BD">
              <w:rPr>
                <w:rFonts w:asciiTheme="majorHAnsi" w:hAnsiTheme="majorHAnsi" w:cstheme="majorHAnsi"/>
              </w:rPr>
              <w:t xml:space="preserve">Watch documentaries on religion and food. TV shows where celebrity chefs visit different countries around the world to learn about religion, culture, festivals and food. </w:t>
            </w:r>
          </w:p>
          <w:p w14:paraId="4E713B1B" w14:textId="77777777" w:rsidR="00DE4CD9" w:rsidRPr="00DF60BD" w:rsidRDefault="00DE4CD9" w:rsidP="00DE4CD9">
            <w:pPr>
              <w:pStyle w:val="ListParagraph"/>
              <w:numPr>
                <w:ilvl w:val="0"/>
                <w:numId w:val="13"/>
              </w:numPr>
              <w:spacing w:after="0" w:line="240" w:lineRule="auto"/>
              <w:rPr>
                <w:rFonts w:asciiTheme="majorHAnsi" w:hAnsiTheme="majorHAnsi" w:cstheme="majorHAnsi"/>
              </w:rPr>
            </w:pPr>
            <w:r w:rsidRPr="00DF60BD">
              <w:rPr>
                <w:rFonts w:asciiTheme="majorHAnsi" w:hAnsiTheme="majorHAnsi" w:cstheme="majorHAnsi"/>
              </w:rPr>
              <w:t>BBC Bitesize-Organic farming</w:t>
            </w:r>
          </w:p>
        </w:tc>
      </w:tr>
      <w:bookmarkEnd w:id="2"/>
    </w:tbl>
    <w:p w14:paraId="3E1DCAB1" w14:textId="77777777" w:rsidR="00DF60BD" w:rsidRDefault="00DF60BD" w:rsidP="0066763C">
      <w:pPr>
        <w:jc w:val="center"/>
        <w:rPr>
          <w:rFonts w:asciiTheme="majorHAnsi" w:hAnsiTheme="majorHAnsi" w:cstheme="majorHAnsi"/>
          <w:bCs/>
          <w:color w:val="013A57" w:themeColor="accent1" w:themeShade="BF"/>
          <w:sz w:val="22"/>
        </w:rPr>
      </w:pPr>
    </w:p>
    <w:p w14:paraId="48C420A8" w14:textId="77777777" w:rsidR="00DF60BD" w:rsidRDefault="00DF60BD" w:rsidP="0066763C">
      <w:pPr>
        <w:jc w:val="center"/>
        <w:rPr>
          <w:rFonts w:asciiTheme="majorHAnsi" w:hAnsiTheme="majorHAnsi" w:cstheme="majorHAnsi"/>
          <w:bCs/>
          <w:color w:val="013A57" w:themeColor="accent1" w:themeShade="BF"/>
          <w:sz w:val="22"/>
        </w:rPr>
      </w:pPr>
    </w:p>
    <w:p w14:paraId="6BA79D5C" w14:textId="77777777" w:rsidR="00DF60BD" w:rsidRDefault="00DF60BD" w:rsidP="0066763C">
      <w:pPr>
        <w:jc w:val="center"/>
        <w:rPr>
          <w:rFonts w:asciiTheme="majorHAnsi" w:hAnsiTheme="majorHAnsi" w:cstheme="majorHAnsi"/>
          <w:bCs/>
          <w:color w:val="013A57" w:themeColor="accent1" w:themeShade="BF"/>
          <w:sz w:val="22"/>
        </w:rPr>
      </w:pPr>
    </w:p>
    <w:p w14:paraId="55C8FAD7" w14:textId="77777777" w:rsidR="00DF60BD" w:rsidRDefault="00DF60BD" w:rsidP="0066763C">
      <w:pPr>
        <w:jc w:val="center"/>
        <w:rPr>
          <w:rFonts w:asciiTheme="majorHAnsi" w:hAnsiTheme="majorHAnsi" w:cstheme="majorHAnsi"/>
          <w:bCs/>
          <w:color w:val="013A57" w:themeColor="accent1" w:themeShade="BF"/>
          <w:sz w:val="22"/>
        </w:rPr>
      </w:pPr>
    </w:p>
    <w:p w14:paraId="6D7A20D1" w14:textId="77777777" w:rsidR="00DF60BD" w:rsidRDefault="00DF60BD" w:rsidP="0066763C">
      <w:pPr>
        <w:jc w:val="center"/>
        <w:rPr>
          <w:rFonts w:asciiTheme="majorHAnsi" w:hAnsiTheme="majorHAnsi" w:cstheme="majorHAnsi"/>
          <w:bCs/>
          <w:color w:val="013A57" w:themeColor="accent1" w:themeShade="BF"/>
          <w:sz w:val="22"/>
        </w:rPr>
      </w:pPr>
    </w:p>
    <w:p w14:paraId="5DA8490D" w14:textId="77777777" w:rsidR="00DF60BD" w:rsidRDefault="00DF60BD" w:rsidP="00CD7C04">
      <w:pPr>
        <w:rPr>
          <w:rFonts w:asciiTheme="majorHAnsi" w:hAnsiTheme="majorHAnsi" w:cstheme="majorHAnsi"/>
          <w:bCs/>
          <w:color w:val="013A57" w:themeColor="accent1" w:themeShade="BF"/>
          <w:sz w:val="22"/>
        </w:rPr>
      </w:pPr>
    </w:p>
    <w:p w14:paraId="3C604FD9" w14:textId="76FCDC9C" w:rsidR="0066763C" w:rsidRPr="0091121F" w:rsidRDefault="0066763C" w:rsidP="0066763C">
      <w:pPr>
        <w:jc w:val="center"/>
        <w:rPr>
          <w:rFonts w:asciiTheme="majorHAnsi" w:hAnsiTheme="majorHAnsi" w:cstheme="majorHAnsi"/>
          <w:b w:val="0"/>
          <w:bCs/>
          <w:color w:val="013A57" w:themeColor="accent1" w:themeShade="BF"/>
          <w:szCs w:val="28"/>
        </w:rPr>
      </w:pPr>
      <w:r w:rsidRPr="0091121F">
        <w:rPr>
          <w:rFonts w:asciiTheme="majorHAnsi" w:hAnsiTheme="majorHAnsi" w:cstheme="majorHAnsi"/>
          <w:bCs/>
          <w:color w:val="013A57" w:themeColor="accent1" w:themeShade="BF"/>
          <w:szCs w:val="28"/>
        </w:rPr>
        <w:lastRenderedPageBreak/>
        <w:t>Year 7 Spring Revision for Mathematics</w:t>
      </w:r>
    </w:p>
    <w:p w14:paraId="55E40681" w14:textId="77777777" w:rsidR="0066763C" w:rsidRPr="00DF60BD" w:rsidRDefault="0066763C" w:rsidP="0066763C">
      <w:pPr>
        <w:jc w:val="center"/>
        <w:rPr>
          <w:rFonts w:asciiTheme="majorHAnsi" w:hAnsiTheme="majorHAnsi" w:cstheme="majorHAnsi"/>
          <w:b w:val="0"/>
          <w:bCs/>
          <w:color w:val="01273A" w:themeColor="accent1" w:themeShade="80"/>
          <w:sz w:val="22"/>
        </w:rPr>
      </w:pPr>
    </w:p>
    <w:tbl>
      <w:tblPr>
        <w:tblStyle w:val="TableGrid"/>
        <w:tblW w:w="9776" w:type="dxa"/>
        <w:tblLook w:val="04A0" w:firstRow="1" w:lastRow="0" w:firstColumn="1" w:lastColumn="0" w:noHBand="0" w:noVBand="1"/>
      </w:tblPr>
      <w:tblGrid>
        <w:gridCol w:w="9776"/>
      </w:tblGrid>
      <w:tr w:rsidR="0066763C" w:rsidRPr="00DF60BD" w14:paraId="034AC737" w14:textId="77777777" w:rsidTr="0066763C">
        <w:tc>
          <w:tcPr>
            <w:tcW w:w="9776" w:type="dxa"/>
            <w:shd w:val="clear" w:color="auto" w:fill="CCFFCC"/>
          </w:tcPr>
          <w:p w14:paraId="27DA786D"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66763C" w:rsidRPr="00DF60BD" w14:paraId="69DDC72E" w14:textId="77777777" w:rsidTr="0066763C">
        <w:tc>
          <w:tcPr>
            <w:tcW w:w="9776" w:type="dxa"/>
            <w:shd w:val="clear" w:color="auto" w:fill="auto"/>
          </w:tcPr>
          <w:p w14:paraId="66C945BF" w14:textId="77777777" w:rsidR="0066763C" w:rsidRPr="007E5A6C" w:rsidRDefault="0066763C" w:rsidP="0066763C">
            <w:pPr>
              <w:rPr>
                <w:rStyle w:val="normaltextrun"/>
                <w:rFonts w:asciiTheme="majorHAnsi" w:hAnsiTheme="majorHAnsi" w:cstheme="majorHAnsi"/>
                <w:b w:val="0"/>
                <w:bCs/>
                <w:color w:val="000000"/>
                <w:sz w:val="22"/>
                <w:shd w:val="clear" w:color="auto" w:fill="FFFFFF"/>
              </w:rPr>
            </w:pPr>
            <w:r w:rsidRPr="007E5A6C">
              <w:rPr>
                <w:rStyle w:val="normaltextrun"/>
                <w:rFonts w:asciiTheme="majorHAnsi" w:hAnsiTheme="majorHAnsi" w:cstheme="majorHAnsi"/>
                <w:b w:val="0"/>
                <w:bCs/>
                <w:color w:val="000000"/>
                <w:sz w:val="22"/>
                <w:shd w:val="clear" w:color="auto" w:fill="FFFFFF"/>
              </w:rPr>
              <w:t>Non Calculator Test</w:t>
            </w:r>
          </w:p>
          <w:p w14:paraId="52859624" w14:textId="77777777" w:rsidR="0066763C" w:rsidRPr="00DF60BD" w:rsidRDefault="0066763C" w:rsidP="0066763C">
            <w:pPr>
              <w:rPr>
                <w:rFonts w:asciiTheme="majorHAnsi" w:hAnsiTheme="majorHAnsi" w:cstheme="majorHAnsi"/>
                <w:sz w:val="22"/>
              </w:rPr>
            </w:pPr>
          </w:p>
        </w:tc>
      </w:tr>
      <w:tr w:rsidR="0066763C" w:rsidRPr="00DF60BD" w14:paraId="20A1701F" w14:textId="77777777" w:rsidTr="0066763C">
        <w:tc>
          <w:tcPr>
            <w:tcW w:w="9776" w:type="dxa"/>
            <w:shd w:val="clear" w:color="auto" w:fill="B1E4FD" w:themeFill="accent1" w:themeFillTint="33"/>
          </w:tcPr>
          <w:p w14:paraId="7C2F2352"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do I need to revise?</w:t>
            </w:r>
          </w:p>
          <w:p w14:paraId="376B0B68" w14:textId="77777777" w:rsidR="0066763C" w:rsidRPr="00DF60BD" w:rsidRDefault="0066763C" w:rsidP="0066763C">
            <w:pPr>
              <w:pStyle w:val="ListParagraph"/>
              <w:rPr>
                <w:rFonts w:asciiTheme="majorHAnsi" w:hAnsiTheme="majorHAnsi" w:cstheme="majorHAnsi"/>
              </w:rPr>
            </w:pPr>
          </w:p>
        </w:tc>
      </w:tr>
      <w:tr w:rsidR="0066763C" w:rsidRPr="00DF60BD" w14:paraId="70DB7E04" w14:textId="77777777" w:rsidTr="0066763C">
        <w:tc>
          <w:tcPr>
            <w:tcW w:w="9776" w:type="dxa"/>
          </w:tcPr>
          <w:p w14:paraId="6C5718D8"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 xml:space="preserve">Please note: Spring assessment will consist of some skills from the list below. </w:t>
            </w:r>
          </w:p>
          <w:p w14:paraId="64611086" w14:textId="77777777" w:rsidR="0066763C" w:rsidRPr="00DF60BD" w:rsidRDefault="0066763C" w:rsidP="0066763C">
            <w:pPr>
              <w:rPr>
                <w:rFonts w:asciiTheme="majorHAnsi" w:hAnsiTheme="majorHAnsi" w:cstheme="majorHAnsi"/>
                <w:sz w:val="22"/>
              </w:rPr>
            </w:pPr>
          </w:p>
          <w:p w14:paraId="7AC3E0D5" w14:textId="77777777" w:rsidR="0066763C" w:rsidRPr="00DF60BD" w:rsidRDefault="0066763C" w:rsidP="0066763C">
            <w:pPr>
              <w:pStyle w:val="paragraph"/>
              <w:spacing w:before="0" w:beforeAutospacing="0" w:after="0" w:afterAutospacing="0"/>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u w:val="single"/>
              </w:rPr>
              <w:t>Chapter 1: Decimals</w:t>
            </w:r>
            <w:r w:rsidRPr="00DF60BD">
              <w:rPr>
                <w:rStyle w:val="eop"/>
                <w:rFonts w:asciiTheme="majorHAnsi" w:hAnsiTheme="majorHAnsi" w:cstheme="majorHAnsi"/>
                <w:sz w:val="22"/>
                <w:szCs w:val="22"/>
              </w:rPr>
              <w:t> </w:t>
            </w:r>
          </w:p>
          <w:p w14:paraId="47954AC2" w14:textId="77777777" w:rsidR="0066763C" w:rsidRPr="00DF60BD" w:rsidRDefault="0066763C" w:rsidP="0066763C">
            <w:pPr>
              <w:pStyle w:val="paragraph"/>
              <w:numPr>
                <w:ilvl w:val="0"/>
                <w:numId w:val="14"/>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Long Multiplication </w:t>
            </w:r>
          </w:p>
          <w:p w14:paraId="4561C639" w14:textId="77777777" w:rsidR="0066763C" w:rsidRPr="00DF60BD" w:rsidRDefault="0066763C" w:rsidP="0066763C">
            <w:pPr>
              <w:pStyle w:val="paragraph"/>
              <w:numPr>
                <w:ilvl w:val="0"/>
                <w:numId w:val="14"/>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Long Division </w:t>
            </w:r>
          </w:p>
          <w:p w14:paraId="52FE5910" w14:textId="77777777" w:rsidR="0066763C" w:rsidRPr="00DF60BD" w:rsidRDefault="0066763C" w:rsidP="0066763C">
            <w:pPr>
              <w:pStyle w:val="paragraph"/>
              <w:numPr>
                <w:ilvl w:val="0"/>
                <w:numId w:val="14"/>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Ordering Decimals</w:t>
            </w:r>
          </w:p>
          <w:p w14:paraId="02ABAB49" w14:textId="77777777" w:rsidR="0066763C" w:rsidRPr="00DF60BD" w:rsidRDefault="0066763C" w:rsidP="0066763C">
            <w:pPr>
              <w:pStyle w:val="paragraph"/>
              <w:numPr>
                <w:ilvl w:val="0"/>
                <w:numId w:val="14"/>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Adding and Subtracting Decimals</w:t>
            </w:r>
          </w:p>
          <w:p w14:paraId="0ED6B549" w14:textId="77777777" w:rsidR="0066763C" w:rsidRPr="00DF60BD" w:rsidRDefault="0066763C" w:rsidP="0066763C">
            <w:pPr>
              <w:pStyle w:val="paragraph"/>
              <w:numPr>
                <w:ilvl w:val="0"/>
                <w:numId w:val="14"/>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Multiplying Decimals</w:t>
            </w:r>
            <w:r w:rsidRPr="00DF60BD">
              <w:rPr>
                <w:rStyle w:val="eop"/>
                <w:rFonts w:asciiTheme="majorHAnsi" w:hAnsiTheme="majorHAnsi" w:cstheme="majorHAnsi"/>
                <w:sz w:val="22"/>
                <w:szCs w:val="22"/>
              </w:rPr>
              <w:t> </w:t>
            </w:r>
          </w:p>
          <w:p w14:paraId="5DF579FA" w14:textId="77777777" w:rsidR="0066763C" w:rsidRPr="00DF60BD" w:rsidRDefault="0066763C" w:rsidP="0066763C">
            <w:pPr>
              <w:pStyle w:val="paragraph"/>
              <w:numPr>
                <w:ilvl w:val="0"/>
                <w:numId w:val="14"/>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Dividing a Decimal by an Integer </w:t>
            </w:r>
          </w:p>
          <w:p w14:paraId="2D554F1A" w14:textId="77777777" w:rsidR="0066763C" w:rsidRPr="00DF60BD" w:rsidRDefault="0066763C" w:rsidP="0066763C">
            <w:pPr>
              <w:pStyle w:val="paragraph"/>
              <w:numPr>
                <w:ilvl w:val="0"/>
                <w:numId w:val="14"/>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Dividing a Decimal by a Decimal</w:t>
            </w:r>
          </w:p>
          <w:p w14:paraId="3CC865C6" w14:textId="77777777" w:rsidR="0066763C" w:rsidRPr="00DF60BD" w:rsidRDefault="0066763C" w:rsidP="0066763C">
            <w:pPr>
              <w:pStyle w:val="paragraph"/>
              <w:numPr>
                <w:ilvl w:val="0"/>
                <w:numId w:val="14"/>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Rounding to the Nearest 10, 100 or 1000 and Nearest Whole Integer</w:t>
            </w:r>
            <w:r w:rsidRPr="00DF60BD">
              <w:rPr>
                <w:rStyle w:val="eop"/>
                <w:rFonts w:asciiTheme="majorHAnsi" w:hAnsiTheme="majorHAnsi" w:cstheme="majorHAnsi"/>
                <w:sz w:val="22"/>
                <w:szCs w:val="22"/>
              </w:rPr>
              <w:t> </w:t>
            </w:r>
          </w:p>
          <w:p w14:paraId="6EF521C9" w14:textId="77777777" w:rsidR="0066763C" w:rsidRPr="00DF60BD" w:rsidRDefault="0066763C" w:rsidP="0066763C">
            <w:pPr>
              <w:pStyle w:val="paragraph"/>
              <w:numPr>
                <w:ilvl w:val="0"/>
                <w:numId w:val="14"/>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Rounding to Decimal Places</w:t>
            </w:r>
          </w:p>
          <w:p w14:paraId="4D1E1973" w14:textId="77777777" w:rsidR="0066763C" w:rsidRPr="00DF60BD" w:rsidRDefault="0066763C" w:rsidP="0066763C">
            <w:pPr>
              <w:pStyle w:val="ListParagraph"/>
              <w:rPr>
                <w:rFonts w:asciiTheme="majorHAnsi" w:hAnsiTheme="majorHAnsi" w:cstheme="majorHAnsi"/>
              </w:rPr>
            </w:pPr>
          </w:p>
          <w:p w14:paraId="16C32D51" w14:textId="77777777" w:rsidR="0066763C" w:rsidRPr="00DF60BD" w:rsidRDefault="0066763C" w:rsidP="0066763C">
            <w:pPr>
              <w:pStyle w:val="paragraph"/>
              <w:spacing w:before="0" w:beforeAutospacing="0" w:after="0" w:afterAutospacing="0"/>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u w:val="single"/>
              </w:rPr>
              <w:t>Chapter 2: Telling the Time</w:t>
            </w:r>
            <w:r w:rsidRPr="00DF60BD">
              <w:rPr>
                <w:rStyle w:val="eop"/>
                <w:rFonts w:asciiTheme="majorHAnsi" w:hAnsiTheme="majorHAnsi" w:cstheme="majorHAnsi"/>
                <w:sz w:val="22"/>
                <w:szCs w:val="22"/>
              </w:rPr>
              <w:t> </w:t>
            </w:r>
          </w:p>
          <w:p w14:paraId="58AE3C6A" w14:textId="77777777" w:rsidR="0066763C" w:rsidRPr="00DF60BD" w:rsidRDefault="0066763C" w:rsidP="0066763C">
            <w:pPr>
              <w:pStyle w:val="paragraph"/>
              <w:numPr>
                <w:ilvl w:val="0"/>
                <w:numId w:val="15"/>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Read and Interpret Calendars</w:t>
            </w:r>
          </w:p>
          <w:p w14:paraId="2F508CFE" w14:textId="77777777" w:rsidR="0066763C" w:rsidRPr="00DF60BD" w:rsidRDefault="0066763C" w:rsidP="0066763C">
            <w:pPr>
              <w:pStyle w:val="paragraph"/>
              <w:numPr>
                <w:ilvl w:val="0"/>
                <w:numId w:val="15"/>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The 12-hour and 24-hour Clock</w:t>
            </w:r>
          </w:p>
          <w:p w14:paraId="403DC7FC" w14:textId="77777777" w:rsidR="0066763C" w:rsidRPr="00DF60BD" w:rsidRDefault="0066763C" w:rsidP="0066763C">
            <w:pPr>
              <w:pStyle w:val="paragraph"/>
              <w:numPr>
                <w:ilvl w:val="0"/>
                <w:numId w:val="15"/>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Calculating with Time </w:t>
            </w:r>
          </w:p>
          <w:p w14:paraId="1D2DF4FA" w14:textId="77777777" w:rsidR="0066763C" w:rsidRPr="00DF60BD" w:rsidRDefault="0066763C" w:rsidP="0066763C">
            <w:pPr>
              <w:pStyle w:val="paragraph"/>
              <w:numPr>
                <w:ilvl w:val="0"/>
                <w:numId w:val="15"/>
              </w:numPr>
              <w:spacing w:before="0" w:beforeAutospacing="0" w:after="0" w:afterAutospacing="0"/>
              <w:ind w:firstLine="0"/>
              <w:contextualSpacing/>
              <w:textAlignment w:val="baseline"/>
              <w:rPr>
                <w:rStyle w:val="normaltextrun"/>
                <w:rFonts w:asciiTheme="majorHAnsi" w:eastAsiaTheme="majorEastAsia" w:hAnsiTheme="majorHAnsi" w:cstheme="majorHAnsi"/>
                <w:sz w:val="22"/>
                <w:szCs w:val="22"/>
              </w:rPr>
            </w:pPr>
            <w:r w:rsidRPr="00DF60BD">
              <w:rPr>
                <w:rStyle w:val="normaltextrun"/>
                <w:rFonts w:asciiTheme="majorHAnsi" w:eastAsiaTheme="majorEastAsia" w:hAnsiTheme="majorHAnsi" w:cstheme="majorHAnsi"/>
                <w:sz w:val="22"/>
                <w:szCs w:val="22"/>
              </w:rPr>
              <w:t>Reading and Interpreting Timetables </w:t>
            </w:r>
          </w:p>
          <w:p w14:paraId="071BD9EA" w14:textId="77777777" w:rsidR="0066763C" w:rsidRPr="00DF60BD" w:rsidRDefault="0066763C" w:rsidP="0066763C">
            <w:pPr>
              <w:pStyle w:val="paragraph"/>
              <w:spacing w:before="0" w:beforeAutospacing="0" w:after="0" w:afterAutospacing="0"/>
              <w:ind w:left="720"/>
              <w:textAlignment w:val="baseline"/>
              <w:rPr>
                <w:rStyle w:val="eop"/>
                <w:rFonts w:asciiTheme="majorHAnsi" w:hAnsiTheme="majorHAnsi" w:cstheme="majorHAnsi"/>
                <w:sz w:val="22"/>
                <w:szCs w:val="22"/>
              </w:rPr>
            </w:pPr>
          </w:p>
          <w:p w14:paraId="5283973C" w14:textId="77777777" w:rsidR="0066763C" w:rsidRPr="00DF60BD" w:rsidRDefault="0066763C" w:rsidP="0066763C">
            <w:pPr>
              <w:pStyle w:val="paragraph"/>
              <w:spacing w:before="0" w:beforeAutospacing="0" w:after="0" w:afterAutospacing="0"/>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u w:val="single"/>
              </w:rPr>
              <w:t>Chapter 3: Using Numbers</w:t>
            </w:r>
            <w:r w:rsidRPr="00DF60BD">
              <w:rPr>
                <w:rStyle w:val="eop"/>
                <w:rFonts w:asciiTheme="majorHAnsi" w:hAnsiTheme="majorHAnsi" w:cstheme="majorHAnsi"/>
                <w:sz w:val="22"/>
                <w:szCs w:val="22"/>
              </w:rPr>
              <w:t> </w:t>
            </w:r>
          </w:p>
          <w:p w14:paraId="1D4DBF9A" w14:textId="77777777" w:rsidR="0066763C" w:rsidRPr="00DF60BD" w:rsidRDefault="0066763C" w:rsidP="0066763C">
            <w:pPr>
              <w:pStyle w:val="paragraph"/>
              <w:numPr>
                <w:ilvl w:val="0"/>
                <w:numId w:val="17"/>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Reading and Interpreting Real-Life Tables – Distance Tables</w:t>
            </w:r>
          </w:p>
          <w:p w14:paraId="4ABC3283" w14:textId="77777777" w:rsidR="0066763C" w:rsidRPr="00DF60BD" w:rsidRDefault="0066763C" w:rsidP="0066763C">
            <w:pPr>
              <w:pStyle w:val="paragraph"/>
              <w:numPr>
                <w:ilvl w:val="0"/>
                <w:numId w:val="17"/>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Reading and Interpreting Real-Life Tables – Bank Statements</w:t>
            </w:r>
          </w:p>
          <w:p w14:paraId="30EAB4F1" w14:textId="77777777" w:rsidR="0066763C" w:rsidRPr="00DF60BD" w:rsidRDefault="0066763C" w:rsidP="0066763C">
            <w:pPr>
              <w:pStyle w:val="paragraph"/>
              <w:numPr>
                <w:ilvl w:val="0"/>
                <w:numId w:val="17"/>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Ordering Positive and Negative Numbers </w:t>
            </w:r>
          </w:p>
          <w:p w14:paraId="372C43DD" w14:textId="77777777" w:rsidR="0066763C" w:rsidRPr="00DF60BD" w:rsidRDefault="0066763C" w:rsidP="0066763C">
            <w:pPr>
              <w:pStyle w:val="paragraph"/>
              <w:numPr>
                <w:ilvl w:val="0"/>
                <w:numId w:val="17"/>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Adding Negative Numbers</w:t>
            </w:r>
          </w:p>
          <w:p w14:paraId="3834459C" w14:textId="77777777" w:rsidR="0066763C" w:rsidRPr="00DF60BD" w:rsidRDefault="0066763C" w:rsidP="0066763C">
            <w:pPr>
              <w:pStyle w:val="paragraph"/>
              <w:numPr>
                <w:ilvl w:val="0"/>
                <w:numId w:val="17"/>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Subtracting Negative Numbers</w:t>
            </w:r>
          </w:p>
          <w:p w14:paraId="485F40B9" w14:textId="77777777" w:rsidR="0066763C" w:rsidRPr="00DF60BD" w:rsidRDefault="0066763C" w:rsidP="0066763C">
            <w:pPr>
              <w:pStyle w:val="paragraph"/>
              <w:spacing w:before="0" w:beforeAutospacing="0" w:after="0" w:afterAutospacing="0"/>
              <w:textAlignment w:val="baseline"/>
              <w:rPr>
                <w:rStyle w:val="eop"/>
                <w:rFonts w:asciiTheme="majorHAnsi" w:hAnsiTheme="majorHAnsi" w:cstheme="majorHAnsi"/>
                <w:sz w:val="22"/>
                <w:szCs w:val="22"/>
              </w:rPr>
            </w:pPr>
            <w:r w:rsidRPr="00DF60BD">
              <w:rPr>
                <w:rStyle w:val="eop"/>
                <w:rFonts w:asciiTheme="majorHAnsi" w:hAnsiTheme="majorHAnsi" w:cstheme="majorHAnsi"/>
                <w:sz w:val="22"/>
                <w:szCs w:val="22"/>
              </w:rPr>
              <w:t> </w:t>
            </w:r>
          </w:p>
          <w:p w14:paraId="0942C4E3" w14:textId="77777777" w:rsidR="0066763C" w:rsidRPr="00DF60BD" w:rsidRDefault="0066763C" w:rsidP="0066763C">
            <w:pPr>
              <w:pStyle w:val="paragraph"/>
              <w:spacing w:before="0" w:beforeAutospacing="0" w:after="0" w:afterAutospacing="0"/>
              <w:ind w:left="720"/>
              <w:textAlignment w:val="baseline"/>
              <w:rPr>
                <w:rStyle w:val="eop"/>
                <w:rFonts w:asciiTheme="majorHAnsi" w:hAnsiTheme="majorHAnsi" w:cstheme="majorHAnsi"/>
                <w:sz w:val="22"/>
                <w:szCs w:val="22"/>
              </w:rPr>
            </w:pPr>
          </w:p>
          <w:p w14:paraId="6187FD79" w14:textId="77777777" w:rsidR="0066763C" w:rsidRPr="00DF60BD" w:rsidRDefault="0066763C" w:rsidP="0066763C">
            <w:pPr>
              <w:pStyle w:val="paragraph"/>
              <w:spacing w:before="0" w:beforeAutospacing="0" w:after="0" w:afterAutospacing="0"/>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u w:val="single"/>
              </w:rPr>
              <w:t>Chapter 4: Algebra</w:t>
            </w:r>
            <w:r w:rsidRPr="00DF60BD">
              <w:rPr>
                <w:rStyle w:val="eop"/>
                <w:rFonts w:asciiTheme="majorHAnsi" w:hAnsiTheme="majorHAnsi" w:cstheme="majorHAnsi"/>
                <w:sz w:val="22"/>
                <w:szCs w:val="22"/>
              </w:rPr>
              <w:t> </w:t>
            </w:r>
          </w:p>
          <w:p w14:paraId="3913EFF6" w14:textId="77777777" w:rsidR="0066763C" w:rsidRPr="00DF60BD" w:rsidRDefault="0066763C" w:rsidP="0066763C">
            <w:pPr>
              <w:pStyle w:val="paragraph"/>
              <w:numPr>
                <w:ilvl w:val="0"/>
                <w:numId w:val="16"/>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Algebraic Notation</w:t>
            </w:r>
          </w:p>
          <w:p w14:paraId="4CE98483" w14:textId="77777777" w:rsidR="0066763C" w:rsidRPr="00DF60BD" w:rsidRDefault="0066763C" w:rsidP="0066763C">
            <w:pPr>
              <w:pStyle w:val="paragraph"/>
              <w:numPr>
                <w:ilvl w:val="0"/>
                <w:numId w:val="16"/>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Substitution</w:t>
            </w:r>
          </w:p>
          <w:p w14:paraId="358D6EC1" w14:textId="77777777" w:rsidR="0066763C" w:rsidRPr="00DF60BD" w:rsidRDefault="0066763C" w:rsidP="0066763C">
            <w:pPr>
              <w:pStyle w:val="paragraph"/>
              <w:numPr>
                <w:ilvl w:val="0"/>
                <w:numId w:val="16"/>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Simplifying Expressions by Collecting Like Terms </w:t>
            </w:r>
          </w:p>
          <w:p w14:paraId="0DDEC1CD" w14:textId="77777777" w:rsidR="0066763C" w:rsidRPr="00DF60BD" w:rsidRDefault="0066763C" w:rsidP="0066763C">
            <w:pPr>
              <w:pStyle w:val="paragraph"/>
              <w:numPr>
                <w:ilvl w:val="0"/>
                <w:numId w:val="16"/>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Simplifying Expressions by Multiplying Terms</w:t>
            </w:r>
          </w:p>
          <w:p w14:paraId="35BD873A" w14:textId="77777777" w:rsidR="0066763C" w:rsidRPr="00DF60BD" w:rsidRDefault="0066763C" w:rsidP="0066763C">
            <w:pPr>
              <w:pStyle w:val="paragraph"/>
              <w:numPr>
                <w:ilvl w:val="0"/>
                <w:numId w:val="16"/>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Expanding Single Brackets</w:t>
            </w:r>
          </w:p>
          <w:p w14:paraId="42F986EC" w14:textId="77777777" w:rsidR="0066763C" w:rsidRPr="00DF60BD" w:rsidRDefault="0066763C" w:rsidP="0066763C">
            <w:pPr>
              <w:pStyle w:val="paragraph"/>
              <w:numPr>
                <w:ilvl w:val="0"/>
                <w:numId w:val="16"/>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Expanding Separate Brackets and Simplifying</w:t>
            </w:r>
            <w:r w:rsidRPr="00DF60BD">
              <w:rPr>
                <w:rStyle w:val="eop"/>
                <w:rFonts w:asciiTheme="majorHAnsi" w:hAnsiTheme="majorHAnsi" w:cstheme="majorHAnsi"/>
                <w:sz w:val="22"/>
                <w:szCs w:val="22"/>
              </w:rPr>
              <w:t> </w:t>
            </w:r>
          </w:p>
          <w:p w14:paraId="79B9F72E" w14:textId="77777777" w:rsidR="0066763C" w:rsidRPr="00DF60BD" w:rsidRDefault="0066763C" w:rsidP="0066763C">
            <w:pPr>
              <w:pStyle w:val="paragraph"/>
              <w:spacing w:before="0" w:beforeAutospacing="0" w:after="0" w:afterAutospacing="0"/>
              <w:textAlignment w:val="baseline"/>
              <w:rPr>
                <w:rFonts w:asciiTheme="majorHAnsi" w:hAnsiTheme="majorHAnsi" w:cstheme="majorHAnsi"/>
                <w:sz w:val="22"/>
                <w:szCs w:val="22"/>
              </w:rPr>
            </w:pPr>
          </w:p>
          <w:p w14:paraId="6E4C8BAE" w14:textId="77777777" w:rsidR="0066763C" w:rsidRPr="00DF60BD" w:rsidRDefault="0066763C" w:rsidP="0066763C">
            <w:pPr>
              <w:pStyle w:val="ListParagraph"/>
              <w:rPr>
                <w:rFonts w:asciiTheme="majorHAnsi" w:hAnsiTheme="majorHAnsi" w:cstheme="majorHAnsi"/>
              </w:rPr>
            </w:pPr>
          </w:p>
          <w:p w14:paraId="099788AD" w14:textId="77777777" w:rsidR="0066763C" w:rsidRPr="00DF60BD" w:rsidRDefault="0066763C" w:rsidP="0066763C">
            <w:pPr>
              <w:pStyle w:val="paragraph"/>
              <w:spacing w:before="0" w:beforeAutospacing="0" w:after="0" w:afterAutospacing="0"/>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u w:val="single"/>
              </w:rPr>
              <w:t>Chapter 5: Fractions</w:t>
            </w:r>
            <w:r w:rsidRPr="00DF60BD">
              <w:rPr>
                <w:rStyle w:val="eop"/>
                <w:rFonts w:asciiTheme="majorHAnsi" w:hAnsiTheme="majorHAnsi" w:cstheme="majorHAnsi"/>
                <w:sz w:val="22"/>
                <w:szCs w:val="22"/>
              </w:rPr>
              <w:t> </w:t>
            </w:r>
          </w:p>
          <w:p w14:paraId="15630F12" w14:textId="77777777" w:rsidR="0066763C" w:rsidRPr="00DF60BD" w:rsidRDefault="0066763C" w:rsidP="0066763C">
            <w:pPr>
              <w:pStyle w:val="paragraph"/>
              <w:numPr>
                <w:ilvl w:val="0"/>
                <w:numId w:val="18"/>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Simplifying Fractions</w:t>
            </w:r>
            <w:r w:rsidRPr="00DF60BD">
              <w:rPr>
                <w:rStyle w:val="eop"/>
                <w:rFonts w:asciiTheme="majorHAnsi" w:hAnsiTheme="majorHAnsi" w:cstheme="majorHAnsi"/>
                <w:sz w:val="22"/>
                <w:szCs w:val="22"/>
              </w:rPr>
              <w:t> </w:t>
            </w:r>
          </w:p>
          <w:p w14:paraId="1445DE30" w14:textId="77777777" w:rsidR="0066763C" w:rsidRPr="00DF60BD" w:rsidRDefault="0066763C" w:rsidP="0066763C">
            <w:pPr>
              <w:pStyle w:val="paragraph"/>
              <w:numPr>
                <w:ilvl w:val="0"/>
                <w:numId w:val="18"/>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Ordering Fractions</w:t>
            </w:r>
          </w:p>
          <w:p w14:paraId="57699733" w14:textId="77777777" w:rsidR="0066763C" w:rsidRPr="00DF60BD" w:rsidRDefault="0066763C" w:rsidP="0066763C">
            <w:pPr>
              <w:pStyle w:val="paragraph"/>
              <w:numPr>
                <w:ilvl w:val="0"/>
                <w:numId w:val="18"/>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Calculating Fractions of Amounts</w:t>
            </w:r>
            <w:r w:rsidRPr="00DF60BD">
              <w:rPr>
                <w:rStyle w:val="eop"/>
                <w:rFonts w:asciiTheme="majorHAnsi" w:hAnsiTheme="majorHAnsi" w:cstheme="majorHAnsi"/>
                <w:sz w:val="22"/>
                <w:szCs w:val="22"/>
              </w:rPr>
              <w:t> </w:t>
            </w:r>
          </w:p>
          <w:p w14:paraId="08DA6F79" w14:textId="77777777" w:rsidR="0066763C" w:rsidRPr="00DF60BD" w:rsidRDefault="0066763C" w:rsidP="0066763C">
            <w:pPr>
              <w:pStyle w:val="paragraph"/>
              <w:numPr>
                <w:ilvl w:val="0"/>
                <w:numId w:val="18"/>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Adding and Subtracting Proper Fractions </w:t>
            </w:r>
          </w:p>
          <w:p w14:paraId="3EF336AB" w14:textId="77777777" w:rsidR="0066763C" w:rsidRPr="00DF60BD" w:rsidRDefault="0066763C" w:rsidP="0066763C">
            <w:pPr>
              <w:pStyle w:val="paragraph"/>
              <w:numPr>
                <w:ilvl w:val="0"/>
                <w:numId w:val="18"/>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Multiplying and Dividing Proper Fractions</w:t>
            </w:r>
          </w:p>
          <w:p w14:paraId="1385236D" w14:textId="77777777" w:rsidR="0066763C" w:rsidRPr="00DF60BD" w:rsidRDefault="0066763C" w:rsidP="0066763C">
            <w:pPr>
              <w:pStyle w:val="paragraph"/>
              <w:numPr>
                <w:ilvl w:val="0"/>
                <w:numId w:val="18"/>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Converting Mixed Numbers and Improper Fractions</w:t>
            </w:r>
          </w:p>
          <w:p w14:paraId="75ACD640" w14:textId="77777777" w:rsidR="0066763C" w:rsidRPr="00DF60BD" w:rsidRDefault="0066763C" w:rsidP="0066763C">
            <w:pPr>
              <w:pStyle w:val="paragraph"/>
              <w:numPr>
                <w:ilvl w:val="0"/>
                <w:numId w:val="18"/>
              </w:numPr>
              <w:spacing w:before="0" w:beforeAutospacing="0" w:after="0" w:afterAutospacing="0"/>
              <w:ind w:firstLine="0"/>
              <w:contextualSpacing/>
              <w:textAlignment w:val="baseline"/>
              <w:rPr>
                <w:rFonts w:asciiTheme="majorHAnsi" w:hAnsiTheme="majorHAnsi" w:cstheme="majorHAnsi"/>
                <w:sz w:val="22"/>
                <w:szCs w:val="22"/>
              </w:rPr>
            </w:pPr>
            <w:r w:rsidRPr="00DF60BD">
              <w:rPr>
                <w:rStyle w:val="normaltextrun"/>
                <w:rFonts w:asciiTheme="majorHAnsi" w:eastAsiaTheme="majorEastAsia" w:hAnsiTheme="majorHAnsi" w:cstheme="majorHAnsi"/>
                <w:sz w:val="22"/>
                <w:szCs w:val="22"/>
              </w:rPr>
              <w:t>Adding and Subtracting Mixed Numbers</w:t>
            </w:r>
          </w:p>
          <w:p w14:paraId="02A4444C" w14:textId="77777777" w:rsidR="0066763C" w:rsidRPr="00DF60BD" w:rsidRDefault="0066763C" w:rsidP="0066763C">
            <w:pPr>
              <w:rPr>
                <w:rFonts w:asciiTheme="majorHAnsi" w:hAnsiTheme="majorHAnsi" w:cstheme="majorHAnsi"/>
                <w:sz w:val="22"/>
              </w:rPr>
            </w:pPr>
          </w:p>
          <w:p w14:paraId="72DCD293"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6: Statistics </w:t>
            </w:r>
          </w:p>
          <w:p w14:paraId="1C874FBC" w14:textId="77777777" w:rsidR="0066763C" w:rsidRPr="007E5A6C" w:rsidRDefault="0066763C" w:rsidP="0066763C">
            <w:pPr>
              <w:rPr>
                <w:rFonts w:asciiTheme="majorHAnsi" w:hAnsiTheme="majorHAnsi" w:cstheme="majorHAnsi"/>
                <w:b w:val="0"/>
                <w:bCs/>
                <w:color w:val="0F0D29" w:themeColor="text1"/>
                <w:sz w:val="22"/>
              </w:rPr>
            </w:pPr>
            <w:r w:rsidRPr="00DF60BD">
              <w:rPr>
                <w:rFonts w:asciiTheme="majorHAnsi" w:hAnsiTheme="majorHAnsi" w:cstheme="majorHAnsi"/>
                <w:sz w:val="22"/>
              </w:rPr>
              <w:t>•</w:t>
            </w:r>
            <w:r w:rsidRPr="00DF60BD">
              <w:rPr>
                <w:rFonts w:asciiTheme="majorHAnsi" w:hAnsiTheme="majorHAnsi" w:cstheme="majorHAnsi"/>
                <w:sz w:val="22"/>
              </w:rPr>
              <w:tab/>
            </w:r>
            <w:r w:rsidRPr="007E5A6C">
              <w:rPr>
                <w:rFonts w:asciiTheme="majorHAnsi" w:hAnsiTheme="majorHAnsi" w:cstheme="majorHAnsi"/>
                <w:b w:val="0"/>
                <w:bCs/>
                <w:color w:val="0F0D29" w:themeColor="text1"/>
                <w:sz w:val="22"/>
              </w:rPr>
              <w:t>Drawing Bar Charts</w:t>
            </w:r>
          </w:p>
          <w:p w14:paraId="0E0AB34B"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Calculating the Mean, Median, Mode and Range</w:t>
            </w:r>
          </w:p>
          <w:p w14:paraId="4B8D0F79"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Calculating the Interquartile Range</w:t>
            </w:r>
          </w:p>
          <w:p w14:paraId="7D977CE1"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Comparing Range and Averages of Data</w:t>
            </w:r>
          </w:p>
          <w:p w14:paraId="379EC178" w14:textId="77777777" w:rsidR="0066763C" w:rsidRPr="00DF60BD" w:rsidRDefault="0066763C" w:rsidP="0066763C">
            <w:pPr>
              <w:rPr>
                <w:rFonts w:asciiTheme="majorHAnsi" w:hAnsiTheme="majorHAnsi" w:cstheme="majorHAnsi"/>
                <w:sz w:val="22"/>
              </w:rPr>
            </w:pPr>
          </w:p>
          <w:p w14:paraId="6070EAA3"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7: Ratio </w:t>
            </w:r>
          </w:p>
          <w:p w14:paraId="66E66B72"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sz w:val="22"/>
              </w:rPr>
              <w:t>•</w:t>
            </w:r>
            <w:r w:rsidRPr="00DF60BD">
              <w:rPr>
                <w:rFonts w:asciiTheme="majorHAnsi" w:hAnsiTheme="majorHAnsi" w:cstheme="majorHAnsi"/>
                <w:b w:val="0"/>
                <w:bCs/>
                <w:color w:val="auto"/>
                <w:sz w:val="22"/>
              </w:rPr>
              <w:tab/>
              <w:t xml:space="preserve">Simplifying Ratios </w:t>
            </w:r>
          </w:p>
          <w:p w14:paraId="30B4D466"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Writing Fractions as Ratios </w:t>
            </w:r>
          </w:p>
          <w:p w14:paraId="24451AAF"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Writing Ratios in the Unitary Form </w:t>
            </w:r>
          </w:p>
          <w:p w14:paraId="0A1D65F2"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Ratios and Sharing </w:t>
            </w:r>
          </w:p>
          <w:p w14:paraId="24DCBB80"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Finding the Missing Ratio when One is Given </w:t>
            </w:r>
          </w:p>
          <w:p w14:paraId="4311D506"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Solving Problems with Ratios</w:t>
            </w:r>
          </w:p>
          <w:p w14:paraId="1E261183" w14:textId="77777777" w:rsidR="0066763C" w:rsidRPr="00DF60BD" w:rsidRDefault="0066763C" w:rsidP="0066763C">
            <w:pPr>
              <w:pStyle w:val="ListParagraph"/>
              <w:rPr>
                <w:rFonts w:asciiTheme="majorHAnsi" w:hAnsiTheme="majorHAnsi" w:cstheme="majorHAnsi"/>
              </w:rPr>
            </w:pPr>
          </w:p>
          <w:p w14:paraId="357A8942"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8: Working with Numbers </w:t>
            </w:r>
          </w:p>
          <w:p w14:paraId="38F08B6F"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Multiplying and Dividing by 10, 100 or 1000 </w:t>
            </w:r>
          </w:p>
          <w:p w14:paraId="7F21EEB9"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Long Multiplication </w:t>
            </w:r>
          </w:p>
          <w:p w14:paraId="53D02166"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Long Division </w:t>
            </w:r>
          </w:p>
          <w:p w14:paraId="729E18FF"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BIDMAS </w:t>
            </w:r>
          </w:p>
          <w:p w14:paraId="3631F1C3"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Converting Units of Lengths </w:t>
            </w:r>
          </w:p>
          <w:p w14:paraId="35149AE2"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Converting Units of Mass </w:t>
            </w:r>
          </w:p>
          <w:p w14:paraId="7286B028"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Converting Units of Capacity </w:t>
            </w:r>
          </w:p>
          <w:p w14:paraId="3420E97D"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Square Numbers and Square Roots </w:t>
            </w:r>
          </w:p>
          <w:p w14:paraId="6DAA3D18"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Rounding to Decimal Places </w:t>
            </w:r>
          </w:p>
          <w:p w14:paraId="36F6B602"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Rounding to Significant Figures </w:t>
            </w:r>
          </w:p>
          <w:p w14:paraId="31B140F8"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Estimating Calculations </w:t>
            </w:r>
          </w:p>
          <w:p w14:paraId="7816468D"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Error Intervals – Upper and Lower Bounds </w:t>
            </w:r>
          </w:p>
          <w:p w14:paraId="099D94F9"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ab/>
              <w:t xml:space="preserve"> </w:t>
            </w:r>
          </w:p>
          <w:p w14:paraId="7D68D0C5"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9: Solving Equations with One Variable </w:t>
            </w:r>
          </w:p>
          <w:p w14:paraId="391E1E3D"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Solving Equations with One Variable </w:t>
            </w:r>
          </w:p>
          <w:p w14:paraId="537AC9A0"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Solving Equations with One Variable with Brackets </w:t>
            </w:r>
          </w:p>
          <w:p w14:paraId="2895D332"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Solving Equations with One Variable with Fractions </w:t>
            </w:r>
          </w:p>
          <w:p w14:paraId="16D3F75D"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Setting Up and Solving Equations </w:t>
            </w:r>
          </w:p>
          <w:p w14:paraId="5CC5683A" w14:textId="77777777" w:rsidR="0066763C" w:rsidRPr="00DF60BD" w:rsidRDefault="0066763C" w:rsidP="0066763C">
            <w:pPr>
              <w:rPr>
                <w:rFonts w:asciiTheme="majorHAnsi" w:hAnsiTheme="majorHAnsi" w:cstheme="majorHAnsi"/>
                <w:sz w:val="22"/>
              </w:rPr>
            </w:pPr>
          </w:p>
          <w:p w14:paraId="1C3C50D0" w14:textId="77777777" w:rsidR="0066763C" w:rsidRPr="00DF60BD" w:rsidRDefault="0066763C" w:rsidP="0066763C">
            <w:pPr>
              <w:rPr>
                <w:rFonts w:asciiTheme="majorHAnsi" w:hAnsiTheme="majorHAnsi" w:cstheme="majorHAnsi"/>
                <w:sz w:val="22"/>
                <w:u w:val="single"/>
              </w:rPr>
            </w:pPr>
          </w:p>
          <w:p w14:paraId="50F509F0"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10: Perimeter and Areas of 2D Shapes </w:t>
            </w:r>
          </w:p>
          <w:p w14:paraId="638B15E0"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Perimeter of Shapes </w:t>
            </w:r>
          </w:p>
          <w:p w14:paraId="69D31C79"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Area of Rectangles </w:t>
            </w:r>
          </w:p>
          <w:p w14:paraId="62F82F96"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Area of Triangles </w:t>
            </w:r>
          </w:p>
          <w:p w14:paraId="66468154"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Areas of Parallelograms </w:t>
            </w:r>
          </w:p>
          <w:p w14:paraId="39DC6CAD"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Areas of Trapeziums </w:t>
            </w:r>
          </w:p>
          <w:p w14:paraId="5841F7AC"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Perimeter of Compound Shapes </w:t>
            </w:r>
          </w:p>
          <w:p w14:paraId="75C75E9E"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Areas of Compound Shapes such as L-shapes </w:t>
            </w:r>
          </w:p>
          <w:p w14:paraId="7C85CB21"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Areas of Compound Shapes made up of Mixed 2D Shapes</w:t>
            </w:r>
          </w:p>
          <w:p w14:paraId="33CEBB62" w14:textId="77777777" w:rsidR="0066763C" w:rsidRPr="00DF60BD" w:rsidRDefault="0066763C" w:rsidP="0066763C">
            <w:pPr>
              <w:rPr>
                <w:rFonts w:asciiTheme="majorHAnsi" w:hAnsiTheme="majorHAnsi" w:cstheme="majorHAnsi"/>
                <w:sz w:val="22"/>
              </w:rPr>
            </w:pPr>
          </w:p>
          <w:p w14:paraId="1CF764F6"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11: Probability </w:t>
            </w:r>
          </w:p>
          <w:p w14:paraId="59E8FA59"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Calculating Probabilities of Events including Probability Scale </w:t>
            </w:r>
          </w:p>
          <w:p w14:paraId="59D8FF06"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 xml:space="preserve">Combined Events (Sample Space Diagrams) </w:t>
            </w:r>
          </w:p>
          <w:p w14:paraId="74BC6916" w14:textId="37152436" w:rsidR="0066763C"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w:t>
            </w:r>
            <w:r w:rsidRPr="00DF60BD">
              <w:rPr>
                <w:rFonts w:asciiTheme="majorHAnsi" w:hAnsiTheme="majorHAnsi" w:cstheme="majorHAnsi"/>
                <w:b w:val="0"/>
                <w:bCs/>
                <w:color w:val="auto"/>
                <w:sz w:val="22"/>
              </w:rPr>
              <w:tab/>
              <w:t>Experimental Probability (Relative Frequency)</w:t>
            </w:r>
          </w:p>
          <w:p w14:paraId="411B0FF2" w14:textId="463F9912" w:rsidR="007E5A6C" w:rsidRDefault="007E5A6C" w:rsidP="0066763C">
            <w:pPr>
              <w:rPr>
                <w:rFonts w:asciiTheme="majorHAnsi" w:hAnsiTheme="majorHAnsi" w:cstheme="majorHAnsi"/>
                <w:b w:val="0"/>
                <w:bCs/>
                <w:color w:val="auto"/>
                <w:sz w:val="22"/>
              </w:rPr>
            </w:pPr>
          </w:p>
          <w:p w14:paraId="10E01F6F" w14:textId="77777777" w:rsidR="007E5A6C" w:rsidRPr="00DF60BD" w:rsidRDefault="007E5A6C" w:rsidP="0066763C">
            <w:pPr>
              <w:rPr>
                <w:rFonts w:asciiTheme="majorHAnsi" w:hAnsiTheme="majorHAnsi" w:cstheme="majorHAnsi"/>
                <w:b w:val="0"/>
                <w:bCs/>
                <w:color w:val="auto"/>
                <w:sz w:val="22"/>
              </w:rPr>
            </w:pPr>
          </w:p>
          <w:p w14:paraId="7B185E02" w14:textId="77777777" w:rsidR="0066763C" w:rsidRPr="00DF60BD" w:rsidRDefault="0066763C" w:rsidP="0066763C">
            <w:pPr>
              <w:rPr>
                <w:rFonts w:asciiTheme="majorHAnsi" w:hAnsiTheme="majorHAnsi" w:cstheme="majorHAnsi"/>
                <w:sz w:val="22"/>
              </w:rPr>
            </w:pPr>
          </w:p>
        </w:tc>
      </w:tr>
      <w:tr w:rsidR="0066763C" w:rsidRPr="00DF60BD" w14:paraId="34D21205" w14:textId="77777777" w:rsidTr="0066763C">
        <w:tc>
          <w:tcPr>
            <w:tcW w:w="9776" w:type="dxa"/>
            <w:shd w:val="clear" w:color="auto" w:fill="E0EFF4" w:themeFill="accent4" w:themeFillTint="33"/>
          </w:tcPr>
          <w:p w14:paraId="2F7E5312"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lastRenderedPageBreak/>
              <w:t>How can I revise for mathematics?</w:t>
            </w:r>
          </w:p>
          <w:p w14:paraId="1C459782" w14:textId="77777777" w:rsidR="0066763C" w:rsidRPr="00DF60BD" w:rsidRDefault="0066763C" w:rsidP="0066763C">
            <w:pPr>
              <w:rPr>
                <w:rFonts w:asciiTheme="majorHAnsi" w:hAnsiTheme="majorHAnsi" w:cstheme="majorHAnsi"/>
                <w:sz w:val="22"/>
              </w:rPr>
            </w:pPr>
          </w:p>
        </w:tc>
      </w:tr>
      <w:tr w:rsidR="0066763C" w:rsidRPr="00DF60BD" w14:paraId="4F377980" w14:textId="77777777" w:rsidTr="0066763C">
        <w:tc>
          <w:tcPr>
            <w:tcW w:w="9776" w:type="dxa"/>
          </w:tcPr>
          <w:p w14:paraId="7A0A21B4" w14:textId="77777777" w:rsidR="0066763C" w:rsidRPr="00DF60BD" w:rsidRDefault="0066763C" w:rsidP="0066763C">
            <w:pPr>
              <w:pStyle w:val="ListParagraph"/>
              <w:rPr>
                <w:rFonts w:asciiTheme="majorHAnsi" w:hAnsiTheme="majorHAnsi" w:cstheme="majorHAnsi"/>
              </w:rPr>
            </w:pPr>
            <w:r w:rsidRPr="00DF60BD">
              <w:rPr>
                <w:rFonts w:asciiTheme="majorHAnsi" w:hAnsiTheme="majorHAnsi" w:cstheme="majorHAnsi"/>
              </w:rPr>
              <w:t>Your teacher will give you a revision List with MathsWatch videos</w:t>
            </w:r>
          </w:p>
          <w:p w14:paraId="71BBF910" w14:textId="77777777" w:rsidR="0066763C" w:rsidRPr="00DF60BD" w:rsidRDefault="0066763C" w:rsidP="0066763C">
            <w:pPr>
              <w:pStyle w:val="ListParagraph"/>
              <w:rPr>
                <w:rFonts w:asciiTheme="majorHAnsi" w:hAnsiTheme="majorHAnsi" w:cstheme="majorHAnsi"/>
              </w:rPr>
            </w:pPr>
          </w:p>
          <w:p w14:paraId="534ED29F" w14:textId="77777777" w:rsidR="0066763C" w:rsidRPr="00DF60BD" w:rsidRDefault="0066763C" w:rsidP="0066763C">
            <w:pPr>
              <w:pStyle w:val="ListParagraph"/>
              <w:rPr>
                <w:rFonts w:asciiTheme="majorHAnsi" w:hAnsiTheme="majorHAnsi" w:cstheme="majorHAnsi"/>
              </w:rPr>
            </w:pPr>
            <w:r w:rsidRPr="00DF60BD">
              <w:rPr>
                <w:rFonts w:asciiTheme="majorHAnsi" w:hAnsiTheme="majorHAnsi" w:cstheme="majorHAnsi"/>
              </w:rPr>
              <w:t>Look through your exercise book and redo class/worksheet questions.</w:t>
            </w:r>
          </w:p>
          <w:p w14:paraId="11F308B0" w14:textId="77777777" w:rsidR="0066763C" w:rsidRPr="00DF60BD" w:rsidRDefault="0066763C" w:rsidP="0066763C">
            <w:pPr>
              <w:pStyle w:val="ListParagraph"/>
              <w:rPr>
                <w:rFonts w:asciiTheme="majorHAnsi" w:hAnsiTheme="majorHAnsi" w:cstheme="majorHAnsi"/>
              </w:rPr>
            </w:pPr>
          </w:p>
          <w:p w14:paraId="4301F5DC" w14:textId="2293F768" w:rsidR="0066763C" w:rsidRPr="00CD7C04" w:rsidRDefault="0066763C" w:rsidP="00CD7C04">
            <w:pPr>
              <w:pStyle w:val="ListParagraph"/>
              <w:rPr>
                <w:rFonts w:asciiTheme="majorHAnsi" w:hAnsiTheme="majorHAnsi" w:cstheme="majorHAnsi"/>
              </w:rPr>
            </w:pPr>
            <w:r w:rsidRPr="00DF60BD">
              <w:rPr>
                <w:rFonts w:asciiTheme="majorHAnsi" w:hAnsiTheme="majorHAnsi" w:cstheme="majorHAnsi"/>
              </w:rPr>
              <w:t>Log onto Hegarty Maths. In the search bar type in the topic you want to revise. (Use the words from the above list). Videos will come up along with questions called quiz to complete.</w:t>
            </w:r>
          </w:p>
          <w:p w14:paraId="3D41CFD7" w14:textId="77777777" w:rsidR="0066763C" w:rsidRPr="00DF60BD" w:rsidRDefault="0066763C" w:rsidP="0066763C">
            <w:pPr>
              <w:pStyle w:val="ListParagraph"/>
              <w:rPr>
                <w:rFonts w:asciiTheme="majorHAnsi" w:hAnsiTheme="majorHAnsi" w:cstheme="majorHAnsi"/>
              </w:rPr>
            </w:pPr>
            <w:r w:rsidRPr="00DF60BD">
              <w:rPr>
                <w:rFonts w:asciiTheme="majorHAnsi" w:hAnsiTheme="majorHAnsi" w:cstheme="majorHAnsi"/>
              </w:rPr>
              <w:t>(If you need help on how to use Hegarty maths visit:</w:t>
            </w:r>
          </w:p>
          <w:p w14:paraId="48DFDD3E" w14:textId="45D6DF21" w:rsidR="0066763C" w:rsidRPr="007E5A6C" w:rsidRDefault="0066763C" w:rsidP="007E5A6C">
            <w:pPr>
              <w:pStyle w:val="ListParagraph"/>
              <w:rPr>
                <w:rFonts w:asciiTheme="majorHAnsi" w:hAnsiTheme="majorHAnsi" w:cstheme="majorHAnsi"/>
              </w:rPr>
            </w:pPr>
            <w:r w:rsidRPr="00DF60BD">
              <w:rPr>
                <w:rFonts w:asciiTheme="majorHAnsi" w:hAnsiTheme="majorHAnsi" w:cstheme="majorHAnsi"/>
              </w:rPr>
              <w:t>PMGHS website =&gt;Information =&gt;School gateway=&gt;Hegarty maths</w:t>
            </w:r>
          </w:p>
        </w:tc>
      </w:tr>
      <w:tr w:rsidR="0066763C" w:rsidRPr="00DF60BD" w14:paraId="45A4C744" w14:textId="77777777" w:rsidTr="0066763C">
        <w:tc>
          <w:tcPr>
            <w:tcW w:w="9776" w:type="dxa"/>
            <w:shd w:val="clear" w:color="auto" w:fill="D2F1EF" w:themeFill="accent6" w:themeFillTint="33"/>
          </w:tcPr>
          <w:p w14:paraId="1E3D0582"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resources I can use:</w:t>
            </w:r>
          </w:p>
          <w:p w14:paraId="2609162F" w14:textId="77777777" w:rsidR="0066763C" w:rsidRPr="00DF60BD" w:rsidRDefault="0066763C" w:rsidP="0066763C">
            <w:pPr>
              <w:rPr>
                <w:rFonts w:asciiTheme="majorHAnsi" w:hAnsiTheme="majorHAnsi" w:cstheme="majorHAnsi"/>
                <w:sz w:val="22"/>
              </w:rPr>
            </w:pPr>
          </w:p>
        </w:tc>
      </w:tr>
      <w:tr w:rsidR="0066763C" w:rsidRPr="00DF60BD" w14:paraId="374B6F29" w14:textId="77777777" w:rsidTr="0066763C">
        <w:tc>
          <w:tcPr>
            <w:tcW w:w="9776" w:type="dxa"/>
          </w:tcPr>
          <w:p w14:paraId="2AE8D6F3" w14:textId="77777777" w:rsidR="0066763C" w:rsidRPr="00CD7C04" w:rsidRDefault="0066763C" w:rsidP="007E5A6C">
            <w:pPr>
              <w:rPr>
                <w:rFonts w:asciiTheme="majorHAnsi" w:hAnsiTheme="majorHAnsi" w:cstheme="majorHAnsi"/>
                <w:b w:val="0"/>
                <w:bCs/>
                <w:color w:val="auto"/>
                <w:sz w:val="22"/>
              </w:rPr>
            </w:pPr>
            <w:r w:rsidRPr="00CD7C04">
              <w:rPr>
                <w:rFonts w:asciiTheme="majorHAnsi" w:hAnsiTheme="majorHAnsi" w:cstheme="majorHAnsi"/>
                <w:b w:val="0"/>
                <w:bCs/>
                <w:color w:val="auto"/>
                <w:sz w:val="22"/>
              </w:rPr>
              <w:t>KS3 Maths Year 7 Targeted Workbook (with answers): ideal for catch-up and learning at home (CGP KS3 Maths) Paperback – 14 May 2019</w:t>
            </w:r>
          </w:p>
          <w:p w14:paraId="07A74695" w14:textId="3CEF49F1" w:rsidR="0066763C" w:rsidRPr="007E5A6C" w:rsidRDefault="0066763C" w:rsidP="007E5A6C">
            <w:pPr>
              <w:pStyle w:val="ListParagraph"/>
              <w:rPr>
                <w:rFonts w:asciiTheme="majorHAnsi" w:hAnsiTheme="majorHAnsi" w:cstheme="majorHAnsi"/>
              </w:rPr>
            </w:pPr>
            <w:r w:rsidRPr="00CD7C04">
              <w:rPr>
                <w:rFonts w:asciiTheme="majorHAnsi" w:hAnsiTheme="majorHAnsi" w:cstheme="majorHAnsi"/>
                <w:bCs/>
              </w:rPr>
              <w:t>ISBN-10  1789083168</w:t>
            </w:r>
          </w:p>
        </w:tc>
      </w:tr>
      <w:tr w:rsidR="0066763C" w:rsidRPr="00DF60BD" w14:paraId="75A5AE30" w14:textId="77777777" w:rsidTr="0066763C">
        <w:tc>
          <w:tcPr>
            <w:tcW w:w="9776" w:type="dxa"/>
            <w:shd w:val="clear" w:color="auto" w:fill="FFCCFF"/>
          </w:tcPr>
          <w:p w14:paraId="63F4581A"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websites I can use:</w:t>
            </w:r>
          </w:p>
          <w:p w14:paraId="2FE4BFFA" w14:textId="77777777" w:rsidR="0066763C" w:rsidRPr="00DF60BD" w:rsidRDefault="0066763C" w:rsidP="0066763C">
            <w:pPr>
              <w:rPr>
                <w:rFonts w:asciiTheme="majorHAnsi" w:hAnsiTheme="majorHAnsi" w:cstheme="majorHAnsi"/>
                <w:sz w:val="22"/>
              </w:rPr>
            </w:pPr>
          </w:p>
        </w:tc>
      </w:tr>
      <w:tr w:rsidR="0066763C" w:rsidRPr="00DF60BD" w14:paraId="2D6DFEA6" w14:textId="77777777" w:rsidTr="0066763C">
        <w:tc>
          <w:tcPr>
            <w:tcW w:w="9776" w:type="dxa"/>
          </w:tcPr>
          <w:p w14:paraId="70185581" w14:textId="77777777" w:rsidR="0066763C" w:rsidRPr="00DF60BD" w:rsidRDefault="0066763C" w:rsidP="0066763C">
            <w:pPr>
              <w:rPr>
                <w:rFonts w:asciiTheme="majorHAnsi" w:hAnsiTheme="majorHAnsi" w:cstheme="majorHAnsi"/>
                <w:sz w:val="22"/>
              </w:rPr>
            </w:pPr>
          </w:p>
          <w:p w14:paraId="70952F9E" w14:textId="77777777" w:rsidR="0066763C" w:rsidRPr="00DF60BD" w:rsidRDefault="0066763C" w:rsidP="0066763C">
            <w:pPr>
              <w:ind w:left="720"/>
              <w:rPr>
                <w:rFonts w:asciiTheme="majorHAnsi" w:hAnsiTheme="majorHAnsi" w:cstheme="majorHAnsi"/>
                <w:sz w:val="22"/>
              </w:rPr>
            </w:pPr>
            <w:r w:rsidRPr="00DF60BD">
              <w:rPr>
                <w:rFonts w:asciiTheme="majorHAnsi" w:hAnsiTheme="majorHAnsi" w:cstheme="majorHAnsi"/>
                <w:sz w:val="22"/>
              </w:rPr>
              <w:t>Websites you recommended </w:t>
            </w:r>
          </w:p>
          <w:p w14:paraId="2650C70C" w14:textId="77777777" w:rsidR="0066763C" w:rsidRPr="00DF60BD" w:rsidRDefault="0066763C" w:rsidP="0066763C">
            <w:pPr>
              <w:ind w:left="720"/>
              <w:rPr>
                <w:rFonts w:asciiTheme="majorHAnsi" w:hAnsiTheme="majorHAnsi" w:cstheme="majorHAnsi"/>
                <w:sz w:val="22"/>
              </w:rPr>
            </w:pPr>
            <w:r w:rsidRPr="00DF60BD">
              <w:rPr>
                <w:rFonts w:asciiTheme="majorHAnsi" w:hAnsiTheme="majorHAnsi" w:cstheme="majorHAnsi"/>
                <w:sz w:val="22"/>
              </w:rPr>
              <w:t>MathsWatch - </w:t>
            </w:r>
            <w:hyperlink r:id="rId18" w:tgtFrame="_blank" w:history="1">
              <w:r w:rsidRPr="00DF60BD">
                <w:rPr>
                  <w:rStyle w:val="Hyperlink"/>
                  <w:rFonts w:asciiTheme="majorHAnsi" w:hAnsiTheme="majorHAnsi" w:cstheme="majorHAnsi"/>
                  <w:sz w:val="22"/>
                </w:rPr>
                <w:t>https://vle.mathswatch.co.uk/vle/</w:t>
              </w:r>
            </w:hyperlink>
            <w:r w:rsidRPr="00DF60BD">
              <w:rPr>
                <w:rFonts w:asciiTheme="majorHAnsi" w:hAnsiTheme="majorHAnsi" w:cstheme="majorHAnsi"/>
                <w:sz w:val="22"/>
              </w:rPr>
              <w:t>  </w:t>
            </w:r>
          </w:p>
          <w:p w14:paraId="03F0DA93" w14:textId="77777777" w:rsidR="0066763C" w:rsidRPr="00DF60BD" w:rsidRDefault="0066763C" w:rsidP="0066763C">
            <w:pPr>
              <w:ind w:left="720"/>
              <w:rPr>
                <w:rFonts w:asciiTheme="majorHAnsi" w:hAnsiTheme="majorHAnsi" w:cstheme="majorHAnsi"/>
                <w:sz w:val="22"/>
              </w:rPr>
            </w:pPr>
            <w:r w:rsidRPr="00DF60BD">
              <w:rPr>
                <w:rFonts w:asciiTheme="majorHAnsi" w:hAnsiTheme="majorHAnsi" w:cstheme="majorHAnsi"/>
                <w:sz w:val="22"/>
              </w:rPr>
              <w:t>Corbett Maths - </w:t>
            </w:r>
            <w:hyperlink r:id="rId19" w:tgtFrame="_blank" w:history="1">
              <w:r w:rsidRPr="00DF60BD">
                <w:rPr>
                  <w:rStyle w:val="Hyperlink"/>
                  <w:rFonts w:asciiTheme="majorHAnsi" w:hAnsiTheme="majorHAnsi" w:cstheme="majorHAnsi"/>
                  <w:sz w:val="22"/>
                </w:rPr>
                <w:t>https://corbettmaths.com/contents/</w:t>
              </w:r>
            </w:hyperlink>
            <w:r w:rsidRPr="00DF60BD">
              <w:rPr>
                <w:rFonts w:asciiTheme="majorHAnsi" w:hAnsiTheme="majorHAnsi" w:cstheme="majorHAnsi"/>
                <w:sz w:val="22"/>
              </w:rPr>
              <w:t> </w:t>
            </w:r>
          </w:p>
          <w:p w14:paraId="49FDEA41" w14:textId="77777777" w:rsidR="0066763C" w:rsidRPr="00DF60BD" w:rsidRDefault="0066763C" w:rsidP="0066763C">
            <w:pPr>
              <w:ind w:left="720"/>
              <w:rPr>
                <w:rFonts w:asciiTheme="majorHAnsi" w:hAnsiTheme="majorHAnsi" w:cstheme="majorHAnsi"/>
                <w:sz w:val="22"/>
              </w:rPr>
            </w:pPr>
            <w:r w:rsidRPr="00DF60BD">
              <w:rPr>
                <w:rFonts w:asciiTheme="majorHAnsi" w:hAnsiTheme="majorHAnsi" w:cstheme="majorHAnsi"/>
                <w:sz w:val="22"/>
              </w:rPr>
              <w:t>Dr Frost Maths - </w:t>
            </w:r>
            <w:hyperlink r:id="rId20" w:tgtFrame="_blank" w:history="1">
              <w:r w:rsidRPr="00DF60BD">
                <w:rPr>
                  <w:rStyle w:val="Hyperlink"/>
                  <w:rFonts w:asciiTheme="majorHAnsi" w:hAnsiTheme="majorHAnsi" w:cstheme="majorHAnsi"/>
                  <w:sz w:val="22"/>
                </w:rPr>
                <w:t>https://www.drfrostmaths.com/</w:t>
              </w:r>
            </w:hyperlink>
            <w:r w:rsidRPr="00DF60BD">
              <w:rPr>
                <w:rFonts w:asciiTheme="majorHAnsi" w:hAnsiTheme="majorHAnsi" w:cstheme="majorHAnsi"/>
                <w:sz w:val="22"/>
              </w:rPr>
              <w:t> </w:t>
            </w:r>
          </w:p>
          <w:p w14:paraId="2D10A9F0" w14:textId="77777777" w:rsidR="0066763C" w:rsidRPr="00DF60BD" w:rsidRDefault="0066763C" w:rsidP="0066763C">
            <w:pPr>
              <w:ind w:left="720"/>
              <w:rPr>
                <w:rFonts w:asciiTheme="majorHAnsi" w:hAnsiTheme="majorHAnsi" w:cstheme="majorHAnsi"/>
                <w:sz w:val="22"/>
              </w:rPr>
            </w:pPr>
            <w:r w:rsidRPr="00DF60BD">
              <w:rPr>
                <w:rFonts w:asciiTheme="majorHAnsi" w:hAnsiTheme="majorHAnsi" w:cstheme="majorHAnsi"/>
                <w:sz w:val="22"/>
              </w:rPr>
              <w:t>Maths Made Easy - </w:t>
            </w:r>
            <w:hyperlink r:id="rId21" w:tgtFrame="_blank" w:history="1">
              <w:r w:rsidRPr="00DF60BD">
                <w:rPr>
                  <w:rStyle w:val="Hyperlink"/>
                  <w:rFonts w:asciiTheme="majorHAnsi" w:hAnsiTheme="majorHAnsi" w:cstheme="majorHAnsi"/>
                  <w:sz w:val="22"/>
                </w:rPr>
                <w:t>https://mathsmadeeasy.co.uk/</w:t>
              </w:r>
            </w:hyperlink>
            <w:r w:rsidRPr="00DF60BD">
              <w:rPr>
                <w:rFonts w:asciiTheme="majorHAnsi" w:hAnsiTheme="majorHAnsi" w:cstheme="majorHAnsi"/>
                <w:sz w:val="22"/>
              </w:rPr>
              <w:t> </w:t>
            </w:r>
          </w:p>
          <w:p w14:paraId="73542C5C" w14:textId="77777777" w:rsidR="0066763C" w:rsidRPr="00DF60BD" w:rsidRDefault="0066763C" w:rsidP="0066763C">
            <w:pPr>
              <w:ind w:left="720"/>
              <w:rPr>
                <w:rFonts w:asciiTheme="majorHAnsi" w:hAnsiTheme="majorHAnsi" w:cstheme="majorHAnsi"/>
                <w:sz w:val="22"/>
              </w:rPr>
            </w:pPr>
            <w:r w:rsidRPr="00DF60BD">
              <w:rPr>
                <w:rFonts w:asciiTheme="majorHAnsi" w:hAnsiTheme="majorHAnsi" w:cstheme="majorHAnsi"/>
                <w:sz w:val="22"/>
              </w:rPr>
              <w:t>Mr Barton GCSE takeaway Maths: </w:t>
            </w:r>
            <w:hyperlink r:id="rId22" w:tgtFrame="_blank" w:history="1">
              <w:r w:rsidRPr="00DF60BD">
                <w:rPr>
                  <w:rStyle w:val="Hyperlink"/>
                  <w:rFonts w:asciiTheme="majorHAnsi" w:hAnsiTheme="majorHAnsi" w:cstheme="majorHAnsi"/>
                  <w:sz w:val="22"/>
                </w:rPr>
                <w:t>http://www.mrbartonmaths.com/gcsetakeaway.htm</w:t>
              </w:r>
            </w:hyperlink>
            <w:r w:rsidRPr="00DF60BD">
              <w:rPr>
                <w:rFonts w:asciiTheme="majorHAnsi" w:hAnsiTheme="majorHAnsi" w:cstheme="majorHAnsi"/>
                <w:sz w:val="22"/>
              </w:rPr>
              <w:t> </w:t>
            </w:r>
          </w:p>
          <w:p w14:paraId="7F36ACE5" w14:textId="77777777" w:rsidR="0066763C" w:rsidRPr="00DF60BD" w:rsidRDefault="0066763C" w:rsidP="0066763C">
            <w:pPr>
              <w:ind w:left="720"/>
              <w:rPr>
                <w:rFonts w:asciiTheme="majorHAnsi" w:hAnsiTheme="majorHAnsi" w:cstheme="majorHAnsi"/>
                <w:sz w:val="22"/>
              </w:rPr>
            </w:pPr>
            <w:r w:rsidRPr="00DF60BD">
              <w:rPr>
                <w:rFonts w:asciiTheme="majorHAnsi" w:hAnsiTheme="majorHAnsi" w:cstheme="majorHAnsi"/>
                <w:sz w:val="22"/>
              </w:rPr>
              <w:t>BBC Bitesize: </w:t>
            </w:r>
            <w:hyperlink r:id="rId23" w:tgtFrame="_blank" w:history="1">
              <w:r w:rsidRPr="00DF60BD">
                <w:rPr>
                  <w:rStyle w:val="Hyperlink"/>
                  <w:rFonts w:asciiTheme="majorHAnsi" w:hAnsiTheme="majorHAnsi" w:cstheme="majorHAnsi"/>
                  <w:sz w:val="22"/>
                </w:rPr>
                <w:t>http://www.bbc.co.uk/education</w:t>
              </w:r>
            </w:hyperlink>
            <w:r w:rsidRPr="00DF60BD">
              <w:rPr>
                <w:rFonts w:asciiTheme="majorHAnsi" w:hAnsiTheme="majorHAnsi" w:cstheme="majorHAnsi"/>
                <w:sz w:val="22"/>
              </w:rPr>
              <w:t> </w:t>
            </w:r>
          </w:p>
          <w:p w14:paraId="6F93C78C" w14:textId="77777777" w:rsidR="0066763C" w:rsidRPr="00DF60BD" w:rsidRDefault="0066763C" w:rsidP="0066763C">
            <w:pPr>
              <w:ind w:left="720"/>
              <w:rPr>
                <w:rFonts w:asciiTheme="majorHAnsi" w:hAnsiTheme="majorHAnsi" w:cstheme="majorHAnsi"/>
                <w:sz w:val="22"/>
              </w:rPr>
            </w:pPr>
            <w:r w:rsidRPr="00DF60BD">
              <w:rPr>
                <w:rFonts w:asciiTheme="majorHAnsi" w:hAnsiTheme="majorHAnsi" w:cstheme="majorHAnsi"/>
                <w:sz w:val="22"/>
              </w:rPr>
              <w:t>Just Maths: </w:t>
            </w:r>
            <w:hyperlink r:id="rId24" w:tgtFrame="_blank" w:history="1">
              <w:r w:rsidRPr="00DF60BD">
                <w:rPr>
                  <w:rStyle w:val="Hyperlink"/>
                  <w:rFonts w:asciiTheme="majorHAnsi" w:hAnsiTheme="majorHAnsi" w:cstheme="majorHAnsi"/>
                  <w:sz w:val="22"/>
                </w:rPr>
                <w:t>https://online.justmaths.co.uk/</w:t>
              </w:r>
            </w:hyperlink>
            <w:r w:rsidRPr="00DF60BD">
              <w:rPr>
                <w:rFonts w:asciiTheme="majorHAnsi" w:hAnsiTheme="majorHAnsi" w:cstheme="majorHAnsi"/>
                <w:sz w:val="22"/>
              </w:rPr>
              <w:t> </w:t>
            </w:r>
          </w:p>
          <w:p w14:paraId="28FE2C87" w14:textId="77777777" w:rsidR="0066763C" w:rsidRDefault="0066763C" w:rsidP="0066763C">
            <w:pPr>
              <w:ind w:left="720"/>
              <w:rPr>
                <w:rFonts w:asciiTheme="majorHAnsi" w:hAnsiTheme="majorHAnsi" w:cstheme="majorHAnsi"/>
                <w:sz w:val="22"/>
              </w:rPr>
            </w:pPr>
            <w:r w:rsidRPr="00DF60BD">
              <w:rPr>
                <w:rFonts w:asciiTheme="majorHAnsi" w:hAnsiTheme="majorHAnsi" w:cstheme="majorHAnsi"/>
                <w:sz w:val="22"/>
              </w:rPr>
              <w:t>Hegarty Maths: </w:t>
            </w:r>
            <w:hyperlink r:id="rId25" w:history="1">
              <w:r w:rsidRPr="00DF60BD">
                <w:rPr>
                  <w:rStyle w:val="Hyperlink"/>
                  <w:rFonts w:asciiTheme="majorHAnsi" w:hAnsiTheme="majorHAnsi" w:cstheme="majorHAnsi"/>
                  <w:sz w:val="22"/>
                </w:rPr>
                <w:t>Student login (hegartymaths.com)</w:t>
              </w:r>
            </w:hyperlink>
            <w:r w:rsidRPr="00DF60BD">
              <w:rPr>
                <w:rFonts w:asciiTheme="majorHAnsi" w:hAnsiTheme="majorHAnsi" w:cstheme="majorHAnsi"/>
                <w:sz w:val="22"/>
              </w:rPr>
              <w:t xml:space="preserve"> </w:t>
            </w:r>
          </w:p>
          <w:p w14:paraId="135B3787" w14:textId="26F1E580" w:rsidR="00CD7C04" w:rsidRPr="00DF60BD" w:rsidRDefault="00CD7C04" w:rsidP="0066763C">
            <w:pPr>
              <w:ind w:left="720"/>
              <w:rPr>
                <w:rFonts w:asciiTheme="majorHAnsi" w:hAnsiTheme="majorHAnsi" w:cstheme="majorHAnsi"/>
                <w:sz w:val="22"/>
              </w:rPr>
            </w:pPr>
          </w:p>
        </w:tc>
      </w:tr>
      <w:tr w:rsidR="0066763C" w:rsidRPr="00DF60BD" w14:paraId="6E720C73" w14:textId="77777777" w:rsidTr="0066763C">
        <w:tc>
          <w:tcPr>
            <w:tcW w:w="9776" w:type="dxa"/>
            <w:shd w:val="clear" w:color="auto" w:fill="CCFFFF"/>
          </w:tcPr>
          <w:p w14:paraId="6FCF0084"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7353BC77" w14:textId="77777777" w:rsidR="0066763C" w:rsidRPr="00DF60BD" w:rsidRDefault="0066763C" w:rsidP="0066763C">
            <w:pPr>
              <w:rPr>
                <w:rFonts w:asciiTheme="majorHAnsi" w:hAnsiTheme="majorHAnsi" w:cstheme="majorHAnsi"/>
                <w:sz w:val="22"/>
              </w:rPr>
            </w:pPr>
          </w:p>
        </w:tc>
      </w:tr>
      <w:tr w:rsidR="0066763C" w:rsidRPr="00DF60BD" w14:paraId="7F92E9BC" w14:textId="77777777" w:rsidTr="0066763C">
        <w:trPr>
          <w:trHeight w:val="165"/>
        </w:trPr>
        <w:tc>
          <w:tcPr>
            <w:tcW w:w="9776" w:type="dxa"/>
          </w:tcPr>
          <w:p w14:paraId="4FEFCE96"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UKMT Maths Challenge</w:t>
            </w:r>
          </w:p>
          <w:p w14:paraId="3DD52BC1"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 xml:space="preserve">The UKMT Junior individual challenges </w:t>
            </w:r>
          </w:p>
          <w:p w14:paraId="35FC6E18"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 xml:space="preserve">are for students in Year 7 and Year 8. The challenges consist of 25 intriguing </w:t>
            </w:r>
          </w:p>
          <w:p w14:paraId="30186689"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 xml:space="preserve">multiple choice questions, which are designed to stimulate </w:t>
            </w:r>
          </w:p>
          <w:p w14:paraId="33226B1D"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 xml:space="preserve">interest in mathematics. Questions from the challenges are </w:t>
            </w:r>
          </w:p>
          <w:p w14:paraId="4A740D1A" w14:textId="77777777" w:rsidR="0066763C" w:rsidRPr="00DF60BD" w:rsidRDefault="0066763C" w:rsidP="0066763C">
            <w:pPr>
              <w:rPr>
                <w:rFonts w:asciiTheme="majorHAnsi" w:hAnsiTheme="majorHAnsi" w:cstheme="majorHAnsi"/>
                <w:b w:val="0"/>
                <w:bCs/>
                <w:color w:val="auto"/>
                <w:sz w:val="22"/>
              </w:rPr>
            </w:pPr>
            <w:r w:rsidRPr="00DF60BD">
              <w:rPr>
                <w:rFonts w:asciiTheme="majorHAnsi" w:hAnsiTheme="majorHAnsi" w:cstheme="majorHAnsi"/>
                <w:b w:val="0"/>
                <w:bCs/>
                <w:color w:val="auto"/>
                <w:sz w:val="22"/>
              </w:rPr>
              <w:t>available using the link below and is suitable for all ability range.</w:t>
            </w:r>
          </w:p>
          <w:p w14:paraId="612788EB" w14:textId="77777777" w:rsidR="0066763C" w:rsidRPr="00DF60BD" w:rsidRDefault="00000000" w:rsidP="0066763C">
            <w:pPr>
              <w:rPr>
                <w:rFonts w:asciiTheme="majorHAnsi" w:hAnsiTheme="majorHAnsi" w:cstheme="majorHAnsi"/>
                <w:sz w:val="22"/>
              </w:rPr>
            </w:pPr>
            <w:hyperlink r:id="rId26" w:history="1">
              <w:r w:rsidR="0066763C" w:rsidRPr="00DF60BD">
                <w:rPr>
                  <w:rStyle w:val="Hyperlink"/>
                  <w:rFonts w:asciiTheme="majorHAnsi" w:hAnsiTheme="majorHAnsi" w:cstheme="majorHAnsi"/>
                  <w:sz w:val="22"/>
                </w:rPr>
                <w:t>Junior Mathematical Challenge archive | UK Mathematics Trust (ukmt.org.uk)</w:t>
              </w:r>
            </w:hyperlink>
          </w:p>
          <w:p w14:paraId="44BC7D7B" w14:textId="77777777" w:rsidR="0066763C" w:rsidRPr="00DF60BD" w:rsidRDefault="0066763C" w:rsidP="0066763C">
            <w:pPr>
              <w:rPr>
                <w:rFonts w:asciiTheme="majorHAnsi" w:hAnsiTheme="majorHAnsi" w:cstheme="majorHAnsi"/>
                <w:sz w:val="22"/>
              </w:rPr>
            </w:pPr>
          </w:p>
          <w:p w14:paraId="5E87F1E4" w14:textId="77777777" w:rsidR="0066763C" w:rsidRPr="00DF60BD" w:rsidRDefault="0066763C" w:rsidP="0066763C">
            <w:pPr>
              <w:rPr>
                <w:rFonts w:asciiTheme="majorHAnsi" w:eastAsia="Arial" w:hAnsiTheme="majorHAnsi" w:cstheme="majorHAnsi"/>
                <w:sz w:val="24"/>
                <w:szCs w:val="24"/>
                <w:u w:val="single"/>
              </w:rPr>
            </w:pPr>
            <w:r w:rsidRPr="00DF60BD">
              <w:rPr>
                <w:rFonts w:asciiTheme="majorHAnsi" w:eastAsia="Arial" w:hAnsiTheme="majorHAnsi" w:cstheme="majorHAnsi"/>
                <w:sz w:val="24"/>
                <w:szCs w:val="24"/>
                <w:u w:val="single"/>
              </w:rPr>
              <w:t>The Alan Turing Cryptography Competition</w:t>
            </w:r>
          </w:p>
          <w:p w14:paraId="20579989"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Now in its tenth year, the Alan Turing Cryptography Competition is aimed at secondary school children in the UK up to Year 11. You don't need to be a</w:t>
            </w:r>
            <w:r w:rsidRPr="00CD7C04">
              <w:rPr>
                <w:rFonts w:asciiTheme="majorHAnsi" w:eastAsia="Arial" w:hAnsiTheme="majorHAnsi" w:cstheme="majorHAnsi"/>
                <w:color w:val="auto"/>
                <w:sz w:val="22"/>
              </w:rPr>
              <w:t xml:space="preserve"> </w:t>
            </w:r>
            <w:r w:rsidRPr="00CD7C04">
              <w:rPr>
                <w:rFonts w:asciiTheme="majorHAnsi" w:eastAsia="Arial" w:hAnsiTheme="majorHAnsi" w:cstheme="majorHAnsi"/>
                <w:b w:val="0"/>
                <w:bCs/>
                <w:color w:val="auto"/>
                <w:sz w:val="22"/>
              </w:rPr>
              <w:t>computer whizz or a</w:t>
            </w:r>
            <w:r w:rsidRPr="00CD7C04">
              <w:rPr>
                <w:rFonts w:asciiTheme="majorHAnsi" w:eastAsia="Arial" w:hAnsiTheme="majorHAnsi" w:cstheme="majorHAnsi"/>
                <w:color w:val="auto"/>
                <w:sz w:val="22"/>
              </w:rPr>
              <w:t xml:space="preserve"> </w:t>
            </w:r>
            <w:r w:rsidRPr="00CD7C04">
              <w:rPr>
                <w:rFonts w:asciiTheme="majorHAnsi" w:eastAsia="Arial" w:hAnsiTheme="majorHAnsi" w:cstheme="majorHAnsi"/>
                <w:b w:val="0"/>
                <w:bCs/>
                <w:color w:val="auto"/>
                <w:sz w:val="22"/>
              </w:rPr>
              <w:t>mathematical genius — you just need to keep your wits about you and be good at solving problems!</w:t>
            </w:r>
          </w:p>
          <w:p w14:paraId="5BA9F136"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The competition is organised by the Department of Mathematics at the University of Manchester.</w:t>
            </w:r>
          </w:p>
          <w:p w14:paraId="219799A8"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Sounds great! How can I take part and what do I have to do?</w:t>
            </w:r>
          </w:p>
          <w:p w14:paraId="4FEE913B"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The competition will start on Monday 17th January 2022</w:t>
            </w:r>
          </w:p>
          <w:p w14:paraId="0E465E0D" w14:textId="77777777" w:rsidR="0066763C" w:rsidRPr="00CD7C04" w:rsidRDefault="0066763C" w:rsidP="0066763C">
            <w:pPr>
              <w:rPr>
                <w:rFonts w:asciiTheme="majorHAnsi" w:eastAsia="Arial" w:hAnsiTheme="majorHAnsi" w:cstheme="majorHAnsi"/>
                <w:b w:val="0"/>
                <w:bCs/>
                <w:color w:val="auto"/>
                <w:sz w:val="22"/>
              </w:rPr>
            </w:pPr>
          </w:p>
          <w:p w14:paraId="3C92D57D"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Follow the link and instructions given by Manchester University. Enjoy!</w:t>
            </w:r>
          </w:p>
          <w:p w14:paraId="0900D25D" w14:textId="449D0F58" w:rsidR="0066763C" w:rsidRPr="007E5A6C" w:rsidRDefault="0066763C" w:rsidP="007E5A6C">
            <w:pPr>
              <w:spacing w:line="259" w:lineRule="auto"/>
              <w:rPr>
                <w:rFonts w:asciiTheme="majorHAnsi" w:eastAsia="Arial" w:hAnsiTheme="majorHAnsi" w:cstheme="majorHAnsi"/>
                <w:b w:val="0"/>
                <w:bCs/>
                <w:color w:val="auto"/>
                <w:sz w:val="22"/>
              </w:rPr>
            </w:pPr>
            <w:r w:rsidRPr="00DF60BD">
              <w:rPr>
                <w:rFonts w:asciiTheme="majorHAnsi" w:eastAsia="Arial" w:hAnsiTheme="majorHAnsi" w:cstheme="majorHAnsi"/>
                <w:b w:val="0"/>
                <w:bCs/>
                <w:color w:val="auto"/>
                <w:sz w:val="22"/>
              </w:rPr>
              <w:t>https://www.maths.manchester.ac.uk/cryptography_competition/</w:t>
            </w:r>
          </w:p>
        </w:tc>
      </w:tr>
    </w:tbl>
    <w:p w14:paraId="0944F6AF" w14:textId="14B0AA5B" w:rsidR="0066763C" w:rsidRPr="007E5A6C" w:rsidRDefault="0066763C" w:rsidP="007E5A6C">
      <w:pPr>
        <w:jc w:val="center"/>
        <w:rPr>
          <w:rFonts w:asciiTheme="majorHAnsi" w:hAnsiTheme="majorHAnsi" w:cstheme="majorHAnsi"/>
          <w:b w:val="0"/>
          <w:bCs/>
          <w:color w:val="013A57" w:themeColor="accent1" w:themeShade="BF"/>
          <w:szCs w:val="28"/>
        </w:rPr>
      </w:pPr>
      <w:r w:rsidRPr="007E5A6C">
        <w:rPr>
          <w:rFonts w:asciiTheme="majorHAnsi" w:hAnsiTheme="majorHAnsi" w:cstheme="majorHAnsi"/>
          <w:bCs/>
          <w:color w:val="013A57" w:themeColor="accent1" w:themeShade="BF"/>
          <w:szCs w:val="28"/>
        </w:rPr>
        <w:lastRenderedPageBreak/>
        <w:t>Year 8 Spring Revision for mathematics</w:t>
      </w:r>
    </w:p>
    <w:p w14:paraId="35B84821" w14:textId="77777777" w:rsidR="0066763C" w:rsidRPr="00DF60BD" w:rsidRDefault="0066763C" w:rsidP="0066763C">
      <w:pPr>
        <w:jc w:val="center"/>
        <w:rPr>
          <w:rFonts w:asciiTheme="majorHAnsi" w:hAnsiTheme="majorHAnsi" w:cstheme="majorHAnsi"/>
          <w:b w:val="0"/>
          <w:bCs/>
          <w:color w:val="01273A" w:themeColor="accent1" w:themeShade="80"/>
          <w:sz w:val="22"/>
        </w:rPr>
      </w:pPr>
    </w:p>
    <w:tbl>
      <w:tblPr>
        <w:tblStyle w:val="TableGrid"/>
        <w:tblW w:w="9776" w:type="dxa"/>
        <w:tblLook w:val="04A0" w:firstRow="1" w:lastRow="0" w:firstColumn="1" w:lastColumn="0" w:noHBand="0" w:noVBand="1"/>
      </w:tblPr>
      <w:tblGrid>
        <w:gridCol w:w="9776"/>
      </w:tblGrid>
      <w:tr w:rsidR="0066763C" w:rsidRPr="00DF60BD" w14:paraId="05E8F159" w14:textId="77777777" w:rsidTr="0066763C">
        <w:tc>
          <w:tcPr>
            <w:tcW w:w="9776" w:type="dxa"/>
            <w:shd w:val="clear" w:color="auto" w:fill="CCFFCC"/>
          </w:tcPr>
          <w:p w14:paraId="79B3E86F"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66763C" w:rsidRPr="00DF60BD" w14:paraId="14E59E79" w14:textId="77777777" w:rsidTr="0066763C">
        <w:tc>
          <w:tcPr>
            <w:tcW w:w="9776" w:type="dxa"/>
            <w:shd w:val="clear" w:color="auto" w:fill="auto"/>
          </w:tcPr>
          <w:p w14:paraId="547FA318" w14:textId="77777777" w:rsidR="0066763C" w:rsidRPr="007E5A6C" w:rsidRDefault="0066763C" w:rsidP="0066763C">
            <w:pPr>
              <w:spacing w:line="259" w:lineRule="auto"/>
              <w:rPr>
                <w:rStyle w:val="normaltextrun"/>
                <w:rFonts w:asciiTheme="majorHAnsi" w:hAnsiTheme="majorHAnsi" w:cstheme="majorHAnsi"/>
                <w:b w:val="0"/>
                <w:bCs/>
                <w:color w:val="0F0D29" w:themeColor="text1"/>
                <w:sz w:val="22"/>
              </w:rPr>
            </w:pPr>
            <w:r w:rsidRPr="007E5A6C">
              <w:rPr>
                <w:rStyle w:val="normaltextrun"/>
                <w:rFonts w:asciiTheme="majorHAnsi" w:hAnsiTheme="majorHAnsi" w:cstheme="majorHAnsi"/>
                <w:b w:val="0"/>
                <w:bCs/>
                <w:color w:val="0F0D29" w:themeColor="text1"/>
                <w:sz w:val="22"/>
              </w:rPr>
              <w:t>Non Calculator Test</w:t>
            </w:r>
          </w:p>
          <w:p w14:paraId="3FA0BFA9" w14:textId="77777777" w:rsidR="0066763C" w:rsidRPr="00DF60BD" w:rsidRDefault="0066763C" w:rsidP="0066763C">
            <w:pPr>
              <w:spacing w:line="259" w:lineRule="auto"/>
              <w:rPr>
                <w:rStyle w:val="normaltextrun"/>
                <w:rFonts w:asciiTheme="majorHAnsi" w:hAnsiTheme="majorHAnsi" w:cstheme="majorHAnsi"/>
                <w:sz w:val="22"/>
              </w:rPr>
            </w:pPr>
          </w:p>
        </w:tc>
      </w:tr>
      <w:tr w:rsidR="0066763C" w:rsidRPr="00DF60BD" w14:paraId="3B6F734C" w14:textId="77777777" w:rsidTr="0066763C">
        <w:tc>
          <w:tcPr>
            <w:tcW w:w="9776" w:type="dxa"/>
            <w:shd w:val="clear" w:color="auto" w:fill="B1E4FD" w:themeFill="accent1" w:themeFillTint="33"/>
          </w:tcPr>
          <w:p w14:paraId="47FD46E6"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do I need to revise?</w:t>
            </w:r>
          </w:p>
          <w:p w14:paraId="5A95AF35" w14:textId="77777777" w:rsidR="0066763C" w:rsidRPr="00DF60BD" w:rsidRDefault="0066763C" w:rsidP="0066763C">
            <w:pPr>
              <w:pStyle w:val="ListParagraph"/>
              <w:rPr>
                <w:rFonts w:asciiTheme="majorHAnsi" w:hAnsiTheme="majorHAnsi" w:cstheme="majorHAnsi"/>
              </w:rPr>
            </w:pPr>
          </w:p>
        </w:tc>
      </w:tr>
      <w:tr w:rsidR="0066763C" w:rsidRPr="00DF60BD" w14:paraId="5AA701DE" w14:textId="77777777" w:rsidTr="0066763C">
        <w:tc>
          <w:tcPr>
            <w:tcW w:w="9776" w:type="dxa"/>
          </w:tcPr>
          <w:p w14:paraId="3DA70BCB" w14:textId="4C049E1F" w:rsidR="0066763C" w:rsidRPr="00DF60BD" w:rsidRDefault="0066763C" w:rsidP="0066763C">
            <w:pPr>
              <w:rPr>
                <w:rFonts w:asciiTheme="majorHAnsi" w:hAnsiTheme="majorHAnsi" w:cstheme="majorHAnsi"/>
                <w:color w:val="auto"/>
                <w:sz w:val="22"/>
              </w:rPr>
            </w:pPr>
            <w:r w:rsidRPr="00DF60BD">
              <w:rPr>
                <w:rFonts w:asciiTheme="majorHAnsi" w:hAnsiTheme="majorHAnsi" w:cstheme="majorHAnsi"/>
                <w:sz w:val="22"/>
              </w:rPr>
              <w:t xml:space="preserve">Please note: </w:t>
            </w:r>
            <w:r w:rsidR="00DF60BD">
              <w:rPr>
                <w:rFonts w:asciiTheme="majorHAnsi" w:hAnsiTheme="majorHAnsi" w:cstheme="majorHAnsi"/>
                <w:b w:val="0"/>
                <w:bCs/>
                <w:color w:val="auto"/>
                <w:sz w:val="22"/>
              </w:rPr>
              <w:t>As</w:t>
            </w:r>
            <w:r w:rsidRPr="00DF60BD">
              <w:rPr>
                <w:rFonts w:asciiTheme="majorHAnsi" w:hAnsiTheme="majorHAnsi" w:cstheme="majorHAnsi"/>
                <w:b w:val="0"/>
                <w:bCs/>
                <w:color w:val="auto"/>
                <w:sz w:val="22"/>
              </w:rPr>
              <w:t>sessment will consist of some skills from the list below.</w:t>
            </w:r>
          </w:p>
          <w:p w14:paraId="54017B73" w14:textId="67EFB3DA" w:rsidR="0066763C" w:rsidRPr="00DF60BD" w:rsidRDefault="0066763C" w:rsidP="007E5A6C">
            <w:pPr>
              <w:rPr>
                <w:rFonts w:asciiTheme="majorHAnsi" w:hAnsiTheme="majorHAnsi" w:cstheme="majorHAnsi"/>
                <w:sz w:val="22"/>
              </w:rPr>
            </w:pPr>
            <w:r w:rsidRPr="00DF60BD">
              <w:rPr>
                <w:rFonts w:asciiTheme="majorHAnsi" w:hAnsiTheme="majorHAnsi" w:cstheme="majorHAnsi"/>
                <w:sz w:val="22"/>
              </w:rPr>
              <w:t xml:space="preserve"> </w:t>
            </w:r>
          </w:p>
          <w:p w14:paraId="57E9DDB7" w14:textId="77777777" w:rsidR="0066763C" w:rsidRPr="00DF60BD" w:rsidRDefault="0066763C" w:rsidP="0066763C">
            <w:pPr>
              <w:rPr>
                <w:rFonts w:asciiTheme="majorHAnsi" w:hAnsiTheme="majorHAnsi" w:cstheme="majorHAnsi"/>
                <w:b w:val="0"/>
                <w:color w:val="0F0D29" w:themeColor="text1"/>
                <w:sz w:val="22"/>
                <w:u w:val="single"/>
              </w:rPr>
            </w:pPr>
            <w:r w:rsidRPr="00DF60BD">
              <w:rPr>
                <w:rFonts w:asciiTheme="majorHAnsi" w:hAnsiTheme="majorHAnsi" w:cstheme="majorHAnsi"/>
                <w:color w:val="0F0D29" w:themeColor="text1"/>
                <w:sz w:val="22"/>
                <w:u w:val="single"/>
              </w:rPr>
              <w:t>Year 8 Topics</w:t>
            </w:r>
          </w:p>
          <w:p w14:paraId="31152C12" w14:textId="77777777" w:rsidR="007E5A6C" w:rsidRDefault="007E5A6C" w:rsidP="0066763C">
            <w:pPr>
              <w:rPr>
                <w:rFonts w:asciiTheme="majorHAnsi" w:hAnsiTheme="majorHAnsi" w:cstheme="majorHAnsi"/>
                <w:sz w:val="22"/>
                <w:u w:val="single"/>
              </w:rPr>
            </w:pPr>
          </w:p>
          <w:p w14:paraId="088F244E" w14:textId="2FDFA04B" w:rsidR="0066763C" w:rsidRPr="00DF60BD" w:rsidRDefault="0066763C" w:rsidP="0066763C">
            <w:pPr>
              <w:rPr>
                <w:rFonts w:asciiTheme="majorHAnsi" w:hAnsiTheme="majorHAnsi" w:cstheme="majorHAnsi"/>
                <w:bCs/>
                <w:color w:val="0F0D29" w:themeColor="text1"/>
                <w:sz w:val="22"/>
              </w:rPr>
            </w:pPr>
            <w:r w:rsidRPr="00DF60BD">
              <w:rPr>
                <w:rFonts w:asciiTheme="majorHAnsi" w:eastAsia="Arial" w:hAnsiTheme="majorHAnsi" w:cstheme="majorHAnsi"/>
                <w:sz w:val="22"/>
                <w:u w:val="single"/>
              </w:rPr>
              <w:t>Chapter 5: Probability 2</w:t>
            </w:r>
          </w:p>
          <w:p w14:paraId="7670769C"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Reading and Drawing Two-Way Tables and Using them to Calculate Probabilities </w:t>
            </w:r>
          </w:p>
          <w:p w14:paraId="53833A4D"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Reading and Drawing Two-Way Venn Diagrams and Using them to Calculate Probabilities </w:t>
            </w:r>
          </w:p>
          <w:p w14:paraId="6C609115"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Reading and Drawing Three-Way Venn Diagrams and Using them to Calculate Probabilities </w:t>
            </w:r>
          </w:p>
          <w:p w14:paraId="4FAACF29"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Reading and Drawing Simple Tree Diagrams and Using them to Calculate Probabilities Involving Replacement Problems </w:t>
            </w:r>
          </w:p>
          <w:p w14:paraId="66DA2D89"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Reading and Drawing Harder Tree Diagrams and Using them to Calculate Probabilities Involving Non-Replacement Problems </w:t>
            </w:r>
          </w:p>
          <w:p w14:paraId="55BA3B9B" w14:textId="77777777" w:rsidR="0066763C" w:rsidRPr="00DF60BD" w:rsidRDefault="0066763C" w:rsidP="0066763C">
            <w:pPr>
              <w:rPr>
                <w:rFonts w:asciiTheme="majorHAnsi" w:hAnsiTheme="majorHAnsi" w:cstheme="majorHAnsi"/>
                <w:b w:val="0"/>
                <w:color w:val="0F0D29" w:themeColor="text1"/>
                <w:sz w:val="22"/>
              </w:rPr>
            </w:pPr>
            <w:r w:rsidRPr="00DF60BD">
              <w:rPr>
                <w:rFonts w:asciiTheme="majorHAnsi" w:eastAsia="Arial" w:hAnsiTheme="majorHAnsi" w:cstheme="majorHAnsi"/>
                <w:sz w:val="22"/>
                <w:u w:val="single"/>
              </w:rPr>
              <w:t>Chapter 6: Compound Measures</w:t>
            </w:r>
          </w:p>
          <w:p w14:paraId="648D88EA"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Speed, Distance and Time </w:t>
            </w:r>
          </w:p>
          <w:p w14:paraId="24CA7085"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Solving Problems Involving Speed, Distance and Time </w:t>
            </w:r>
          </w:p>
          <w:p w14:paraId="054B6D4B"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Mass, Density and Volume with Consistent Units </w:t>
            </w:r>
          </w:p>
          <w:p w14:paraId="39AC9AF5"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Solving Problems Involving Mass, Density and Volume </w:t>
            </w:r>
          </w:p>
          <w:p w14:paraId="2DC17223"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Force, Pressure and Area with Consistent Units </w:t>
            </w:r>
          </w:p>
          <w:p w14:paraId="714466FA"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Solving Problems Involving Force, Pressure and Area </w:t>
            </w:r>
          </w:p>
          <w:p w14:paraId="682F82D9" w14:textId="77777777" w:rsidR="0066763C" w:rsidRPr="00DF60BD" w:rsidRDefault="0066763C" w:rsidP="0066763C">
            <w:pPr>
              <w:spacing w:line="276" w:lineRule="auto"/>
              <w:ind w:left="720"/>
              <w:contextualSpacing/>
              <w:rPr>
                <w:rFonts w:asciiTheme="majorHAnsi" w:hAnsiTheme="majorHAnsi" w:cstheme="majorHAnsi"/>
                <w:bCs/>
                <w:color w:val="0F0D29" w:themeColor="text1"/>
                <w:sz w:val="22"/>
              </w:rPr>
            </w:pPr>
          </w:p>
          <w:p w14:paraId="01BBACC2" w14:textId="77777777" w:rsidR="0066763C" w:rsidRPr="00DF60BD" w:rsidRDefault="0066763C" w:rsidP="0066763C">
            <w:pPr>
              <w:rPr>
                <w:rFonts w:asciiTheme="majorHAnsi" w:hAnsiTheme="majorHAnsi" w:cstheme="majorHAnsi"/>
                <w:bCs/>
                <w:color w:val="0F0D29" w:themeColor="text1"/>
                <w:sz w:val="22"/>
              </w:rPr>
            </w:pPr>
            <w:r w:rsidRPr="00DF60BD">
              <w:rPr>
                <w:rFonts w:asciiTheme="majorHAnsi" w:eastAsia="Arial" w:hAnsiTheme="majorHAnsi" w:cstheme="majorHAnsi"/>
                <w:sz w:val="22"/>
                <w:u w:val="single"/>
              </w:rPr>
              <w:t xml:space="preserve">Chapter 7: Percentages </w:t>
            </w:r>
          </w:p>
          <w:p w14:paraId="17DF2D80"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Converting Fractions, Decimals and Percentages </w:t>
            </w:r>
          </w:p>
          <w:p w14:paraId="67E1429E"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Ordering Fractions, Decimals and Percentages </w:t>
            </w:r>
          </w:p>
          <w:p w14:paraId="47C5A44E"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Calculating Percentages of Amounts </w:t>
            </w:r>
          </w:p>
          <w:p w14:paraId="043D1650"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Calculating Percentage Increase and Decrease </w:t>
            </w:r>
          </w:p>
          <w:p w14:paraId="368DA39A"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Expressing an Amount as a Percentage of Another </w:t>
            </w:r>
          </w:p>
          <w:p w14:paraId="72CA08AF"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Calculating Percentage Change </w:t>
            </w:r>
          </w:p>
          <w:p w14:paraId="4BBC1530"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Calculating Simple Interest </w:t>
            </w:r>
          </w:p>
          <w:p w14:paraId="0985B6C5"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Calculating Compound Interest and Depreciation </w:t>
            </w:r>
          </w:p>
          <w:p w14:paraId="69C15F5B"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Calculating Reverse Percentages </w:t>
            </w:r>
          </w:p>
          <w:p w14:paraId="14A1ED61" w14:textId="77777777" w:rsidR="0066763C" w:rsidRPr="00DF60BD" w:rsidRDefault="0066763C" w:rsidP="0066763C">
            <w:pPr>
              <w:spacing w:line="276" w:lineRule="auto"/>
              <w:contextualSpacing/>
              <w:rPr>
                <w:rFonts w:asciiTheme="majorHAnsi" w:hAnsiTheme="majorHAnsi" w:cstheme="majorHAnsi"/>
                <w:bCs/>
                <w:sz w:val="22"/>
              </w:rPr>
            </w:pPr>
            <w:r w:rsidRPr="00DF60BD">
              <w:rPr>
                <w:rFonts w:asciiTheme="majorHAnsi" w:eastAsia="Arial" w:hAnsiTheme="majorHAnsi" w:cstheme="majorHAnsi"/>
                <w:sz w:val="22"/>
                <w:u w:val="single"/>
              </w:rPr>
              <w:t>Chapter 8: Algebra 2</w:t>
            </w:r>
          </w:p>
          <w:p w14:paraId="231C4D53"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Factorise Expressions into One Bracket </w:t>
            </w:r>
          </w:p>
          <w:p w14:paraId="0FCF2DA4"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Factorising Quadratic Expressions with Positive Coefficients, a = 1</w:t>
            </w:r>
          </w:p>
          <w:p w14:paraId="1A16A0CE"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auto"/>
                <w:sz w:val="22"/>
              </w:rPr>
            </w:pPr>
            <w:r w:rsidRPr="00DF60BD">
              <w:rPr>
                <w:rFonts w:asciiTheme="majorHAnsi" w:hAnsiTheme="majorHAnsi" w:cstheme="majorHAnsi"/>
                <w:b w:val="0"/>
                <w:color w:val="auto"/>
                <w:sz w:val="22"/>
              </w:rPr>
              <w:t xml:space="preserve">Factorising Quadratic Expressions with Negative ‘b’ Coefficients a = 1 </w:t>
            </w:r>
          </w:p>
          <w:p w14:paraId="7123C976"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Factorising Quadratic Expressions with Positive Coefficients a &gt; 1 </w:t>
            </w:r>
          </w:p>
          <w:p w14:paraId="04F4B0C7"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Factorising Quadratic Expressions with Negative ‘b’ Coefficients a &gt; 1 </w:t>
            </w:r>
          </w:p>
          <w:p w14:paraId="3A2E6DFA"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Simplifying Algebraic Fractions by Factorising </w:t>
            </w:r>
          </w:p>
          <w:p w14:paraId="223DE5B1" w14:textId="77777777" w:rsidR="0066763C" w:rsidRPr="00DF60BD" w:rsidRDefault="0066763C" w:rsidP="0066763C">
            <w:pPr>
              <w:spacing w:line="276" w:lineRule="auto"/>
              <w:ind w:left="360"/>
              <w:contextualSpacing/>
              <w:rPr>
                <w:rFonts w:asciiTheme="majorHAnsi" w:hAnsiTheme="majorHAnsi" w:cstheme="majorHAnsi"/>
                <w:bCs/>
                <w:color w:val="0F0D29" w:themeColor="text1"/>
                <w:sz w:val="22"/>
              </w:rPr>
            </w:pPr>
          </w:p>
          <w:p w14:paraId="3B75DB5C" w14:textId="23669FF3" w:rsidR="0066763C" w:rsidRPr="00DF60BD" w:rsidRDefault="0066763C" w:rsidP="0066763C">
            <w:pPr>
              <w:pStyle w:val="paragraph"/>
              <w:spacing w:before="0" w:beforeAutospacing="0" w:after="0" w:afterAutospacing="0"/>
              <w:rPr>
                <w:rFonts w:asciiTheme="majorHAnsi" w:eastAsia="Arial" w:hAnsiTheme="majorHAnsi" w:cstheme="majorHAnsi"/>
                <w:sz w:val="22"/>
                <w:szCs w:val="22"/>
                <w:u w:val="single"/>
              </w:rPr>
            </w:pPr>
            <w:r w:rsidRPr="00DF60BD">
              <w:rPr>
                <w:rFonts w:asciiTheme="majorHAnsi" w:eastAsia="Arial" w:hAnsiTheme="majorHAnsi" w:cstheme="majorHAnsi"/>
                <w:sz w:val="22"/>
                <w:szCs w:val="22"/>
                <w:u w:val="single"/>
              </w:rPr>
              <w:t>Chapter 9: Transformations 2</w:t>
            </w:r>
          </w:p>
          <w:p w14:paraId="336D3928"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Transformations 1 (Reflection, Rotation, Rotational symmetry, Translations including combined transformations. Describing the transformations)</w:t>
            </w:r>
          </w:p>
          <w:p w14:paraId="00367A1E"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Enlarging Shapes with a Positive Scale Factor without a Centre </w:t>
            </w:r>
          </w:p>
          <w:p w14:paraId="44F7886C"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Enlarging Shapes with a Fractional Scale Factor without a Centre </w:t>
            </w:r>
          </w:p>
          <w:p w14:paraId="67396190"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Enlarging Shapes given a Centre and a Positive Scale Factor </w:t>
            </w:r>
          </w:p>
          <w:p w14:paraId="1F60C0BC"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Enlarging Shapes given a Centre and a Fractional Scale Factor </w:t>
            </w:r>
          </w:p>
          <w:p w14:paraId="5DCEA398"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Enlarging Shapes given a Centre and a Negative Scale Factor </w:t>
            </w:r>
          </w:p>
          <w:p w14:paraId="5B66DA01"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 xml:space="preserve">Enlarging Shapes given a Centre and a Fractional Negative Scale Factor </w:t>
            </w:r>
          </w:p>
          <w:p w14:paraId="13C645C3"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Describing Enlarged shapes</w:t>
            </w:r>
          </w:p>
          <w:p w14:paraId="386F04CF" w14:textId="77777777" w:rsidR="0066763C" w:rsidRPr="00DF60BD" w:rsidRDefault="0066763C" w:rsidP="0066763C">
            <w:pPr>
              <w:numPr>
                <w:ilvl w:val="0"/>
                <w:numId w:val="20"/>
              </w:numPr>
              <w:spacing w:line="276" w:lineRule="auto"/>
              <w:contextualSpacing/>
              <w:rPr>
                <w:rFonts w:asciiTheme="majorHAnsi" w:hAnsiTheme="majorHAnsi" w:cstheme="majorHAnsi"/>
                <w:b w:val="0"/>
                <w:color w:val="0F0D29" w:themeColor="text1"/>
                <w:sz w:val="22"/>
              </w:rPr>
            </w:pPr>
            <w:r w:rsidRPr="00DF60BD">
              <w:rPr>
                <w:rFonts w:asciiTheme="majorHAnsi" w:hAnsiTheme="majorHAnsi" w:cstheme="majorHAnsi"/>
                <w:b w:val="0"/>
                <w:color w:val="0F0D29" w:themeColor="text1"/>
                <w:sz w:val="22"/>
              </w:rPr>
              <w:t>Combined Transformations with Translations, Reflections, Rotations and Enlargements</w:t>
            </w:r>
          </w:p>
          <w:p w14:paraId="1618512B" w14:textId="77777777" w:rsidR="0066763C" w:rsidRPr="00DF60BD" w:rsidRDefault="0066763C" w:rsidP="0066763C">
            <w:pPr>
              <w:spacing w:line="276" w:lineRule="auto"/>
              <w:ind w:left="720"/>
              <w:contextualSpacing/>
              <w:rPr>
                <w:rFonts w:asciiTheme="majorHAnsi" w:hAnsiTheme="majorHAnsi" w:cstheme="majorHAnsi"/>
                <w:bCs/>
                <w:color w:val="0F0D29" w:themeColor="text1"/>
                <w:sz w:val="22"/>
              </w:rPr>
            </w:pPr>
          </w:p>
          <w:p w14:paraId="3DEE9B8A" w14:textId="77777777" w:rsidR="0066763C" w:rsidRPr="00DF60BD" w:rsidRDefault="0066763C" w:rsidP="0066763C">
            <w:pPr>
              <w:spacing w:line="276" w:lineRule="auto"/>
              <w:contextualSpacing/>
              <w:rPr>
                <w:rFonts w:asciiTheme="majorHAnsi" w:hAnsiTheme="majorHAnsi" w:cstheme="majorHAnsi"/>
                <w:bCs/>
                <w:color w:val="0F0D29" w:themeColor="text1"/>
                <w:sz w:val="22"/>
              </w:rPr>
            </w:pPr>
            <w:r w:rsidRPr="00DF60BD">
              <w:rPr>
                <w:rFonts w:asciiTheme="majorHAnsi" w:hAnsiTheme="majorHAnsi" w:cstheme="majorHAnsi"/>
                <w:bCs/>
                <w:color w:val="0F0D29" w:themeColor="text1"/>
                <w:sz w:val="22"/>
                <w:u w:val="single"/>
              </w:rPr>
              <w:t>Chapter 10: Averages</w:t>
            </w:r>
            <w:r w:rsidRPr="00DF60BD">
              <w:rPr>
                <w:rFonts w:asciiTheme="majorHAnsi" w:hAnsiTheme="majorHAnsi" w:cstheme="majorHAnsi"/>
                <w:bCs/>
                <w:color w:val="0F0D29" w:themeColor="text1"/>
                <w:sz w:val="22"/>
              </w:rPr>
              <w:t xml:space="preserve"> </w:t>
            </w:r>
          </w:p>
          <w:p w14:paraId="05D1CA76" w14:textId="77777777" w:rsidR="0066763C" w:rsidRPr="00DF60BD" w:rsidRDefault="0066763C" w:rsidP="0066763C">
            <w:pPr>
              <w:pStyle w:val="NoSpacing"/>
              <w:numPr>
                <w:ilvl w:val="0"/>
                <w:numId w:val="21"/>
              </w:numPr>
              <w:rPr>
                <w:rFonts w:asciiTheme="majorHAnsi" w:hAnsiTheme="majorHAnsi" w:cstheme="majorHAnsi"/>
              </w:rPr>
            </w:pPr>
            <w:r w:rsidRPr="00DF60BD">
              <w:rPr>
                <w:rFonts w:asciiTheme="majorHAnsi" w:hAnsiTheme="majorHAnsi" w:cstheme="majorHAnsi"/>
              </w:rPr>
              <w:t>Calculating the Mean, Median, Mode and Range</w:t>
            </w:r>
          </w:p>
          <w:p w14:paraId="5C50D5BA" w14:textId="77777777" w:rsidR="0066763C" w:rsidRPr="00DF60BD" w:rsidRDefault="0066763C" w:rsidP="0066763C">
            <w:pPr>
              <w:pStyle w:val="NoSpacing"/>
              <w:numPr>
                <w:ilvl w:val="0"/>
                <w:numId w:val="21"/>
              </w:numPr>
              <w:rPr>
                <w:rFonts w:asciiTheme="majorHAnsi" w:hAnsiTheme="majorHAnsi" w:cstheme="majorHAnsi"/>
              </w:rPr>
            </w:pPr>
            <w:r w:rsidRPr="00DF60BD">
              <w:rPr>
                <w:rFonts w:asciiTheme="majorHAnsi" w:hAnsiTheme="majorHAnsi" w:cstheme="majorHAnsi"/>
              </w:rPr>
              <w:t>Calculating the Mean, Mode and Range from a Frequency Table</w:t>
            </w:r>
          </w:p>
          <w:p w14:paraId="242417A4" w14:textId="77777777" w:rsidR="0066763C" w:rsidRPr="00DF60BD" w:rsidRDefault="0066763C" w:rsidP="0066763C">
            <w:pPr>
              <w:pStyle w:val="NoSpacing"/>
              <w:numPr>
                <w:ilvl w:val="0"/>
                <w:numId w:val="21"/>
              </w:numPr>
              <w:rPr>
                <w:rFonts w:asciiTheme="majorHAnsi" w:hAnsiTheme="majorHAnsi" w:cstheme="majorHAnsi"/>
              </w:rPr>
            </w:pPr>
            <w:r w:rsidRPr="00DF60BD">
              <w:rPr>
                <w:rFonts w:asciiTheme="majorHAnsi" w:hAnsiTheme="majorHAnsi" w:cstheme="majorHAnsi"/>
              </w:rPr>
              <w:t>Calculating the Median from a Frequency Table</w:t>
            </w:r>
          </w:p>
          <w:p w14:paraId="17ABA49B" w14:textId="77777777" w:rsidR="0066763C" w:rsidRPr="00DF60BD" w:rsidRDefault="0066763C" w:rsidP="0066763C">
            <w:pPr>
              <w:pStyle w:val="NoSpacing"/>
              <w:numPr>
                <w:ilvl w:val="0"/>
                <w:numId w:val="21"/>
              </w:numPr>
              <w:rPr>
                <w:rFonts w:asciiTheme="majorHAnsi" w:hAnsiTheme="majorHAnsi" w:cstheme="majorHAnsi"/>
              </w:rPr>
            </w:pPr>
            <w:r w:rsidRPr="00DF60BD">
              <w:rPr>
                <w:rFonts w:asciiTheme="majorHAnsi" w:hAnsiTheme="majorHAnsi" w:cstheme="majorHAnsi"/>
              </w:rPr>
              <w:t xml:space="preserve">Estimating the Mean from a Grouped Frequency Table </w:t>
            </w:r>
          </w:p>
          <w:p w14:paraId="2ED6805D" w14:textId="77777777" w:rsidR="0066763C" w:rsidRPr="00DF60BD" w:rsidRDefault="0066763C" w:rsidP="0066763C">
            <w:pPr>
              <w:pStyle w:val="NoSpacing"/>
              <w:numPr>
                <w:ilvl w:val="0"/>
                <w:numId w:val="21"/>
              </w:numPr>
              <w:rPr>
                <w:rFonts w:asciiTheme="majorHAnsi" w:hAnsiTheme="majorHAnsi" w:cstheme="majorHAnsi"/>
              </w:rPr>
            </w:pPr>
            <w:r w:rsidRPr="00DF60BD">
              <w:rPr>
                <w:rFonts w:asciiTheme="majorHAnsi" w:hAnsiTheme="majorHAnsi" w:cstheme="majorHAnsi"/>
              </w:rPr>
              <w:t>Calculating the Mode from a Grouped Frequency Table</w:t>
            </w:r>
          </w:p>
          <w:p w14:paraId="76073025" w14:textId="77777777" w:rsidR="0066763C" w:rsidRPr="00DF60BD" w:rsidRDefault="0066763C" w:rsidP="0066763C">
            <w:pPr>
              <w:pStyle w:val="NoSpacing"/>
              <w:numPr>
                <w:ilvl w:val="0"/>
                <w:numId w:val="21"/>
              </w:numPr>
              <w:rPr>
                <w:rFonts w:asciiTheme="majorHAnsi" w:hAnsiTheme="majorHAnsi" w:cstheme="majorHAnsi"/>
              </w:rPr>
            </w:pPr>
            <w:r w:rsidRPr="00DF60BD">
              <w:rPr>
                <w:rFonts w:asciiTheme="majorHAnsi" w:hAnsiTheme="majorHAnsi" w:cstheme="majorHAnsi"/>
              </w:rPr>
              <w:t>Calculating the Median from a Grouped Frequency Table</w:t>
            </w:r>
          </w:p>
          <w:p w14:paraId="0CCEFCC5" w14:textId="77777777" w:rsidR="0066763C" w:rsidRPr="00DF60BD" w:rsidRDefault="0066763C" w:rsidP="0066763C">
            <w:pPr>
              <w:pStyle w:val="NoSpacing"/>
              <w:ind w:left="360"/>
              <w:rPr>
                <w:rFonts w:asciiTheme="majorHAnsi" w:hAnsiTheme="majorHAnsi" w:cstheme="majorHAnsi"/>
              </w:rPr>
            </w:pPr>
          </w:p>
          <w:p w14:paraId="7BC3D8D2" w14:textId="77777777" w:rsidR="0066763C" w:rsidRPr="00DF60BD" w:rsidRDefault="0066763C" w:rsidP="0066763C">
            <w:pPr>
              <w:rPr>
                <w:rFonts w:asciiTheme="majorHAnsi" w:hAnsiTheme="majorHAnsi" w:cstheme="majorHAnsi"/>
                <w:b w:val="0"/>
                <w:color w:val="0F0D29" w:themeColor="text1"/>
                <w:sz w:val="22"/>
                <w:u w:val="single"/>
              </w:rPr>
            </w:pPr>
            <w:r w:rsidRPr="00DF60BD">
              <w:rPr>
                <w:rFonts w:asciiTheme="majorHAnsi" w:hAnsiTheme="majorHAnsi" w:cstheme="majorHAnsi"/>
                <w:color w:val="0F0D29" w:themeColor="text1"/>
                <w:sz w:val="22"/>
                <w:u w:val="single"/>
              </w:rPr>
              <w:t>Along with some Year 7 Topics</w:t>
            </w:r>
          </w:p>
          <w:p w14:paraId="2361E687"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Telling the Time</w:t>
            </w:r>
          </w:p>
          <w:p w14:paraId="7DD594CB"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Using Numbers (charts, positive and negative numbers</w:t>
            </w:r>
          </w:p>
          <w:p w14:paraId="05BA2217"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Algebra (substitution, simplifying terms, expanding single brackets)</w:t>
            </w:r>
          </w:p>
          <w:p w14:paraId="50BA8706"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Perimeters and Areas of 2D Shapes (rectangles, triangles, parallelograms, trapezium, L-shapes, compound shapes)</w:t>
            </w:r>
          </w:p>
          <w:p w14:paraId="1EDAD3A3"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Statistics (Barcharts, Averages and range, Interquartile range, Comparing ranges and averages)</w:t>
            </w:r>
          </w:p>
          <w:p w14:paraId="4BF5E19E"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Ratio</w:t>
            </w:r>
          </w:p>
          <w:p w14:paraId="32DD363A"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Decimals (ordering, adding, subtracting, multiplying and dividing)</w:t>
            </w:r>
          </w:p>
          <w:p w14:paraId="6B762203"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Setting up and Solving Equations with One Variable</w:t>
            </w:r>
          </w:p>
          <w:p w14:paraId="2E03D037"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Volume of Cubes, Cuboids and Prisms</w:t>
            </w:r>
          </w:p>
          <w:p w14:paraId="6357A306"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Proportion: Direct and Inverse proportion including recipes questions)</w:t>
            </w:r>
          </w:p>
          <w:p w14:paraId="3415FD3D"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Fractions (ordering, adding, subtracting, multiplying and dividing, fraction of amounts)</w:t>
            </w:r>
          </w:p>
          <w:p w14:paraId="4AA0E1C1"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Sequences</w:t>
            </w:r>
          </w:p>
          <w:p w14:paraId="190185BA" w14:textId="77777777"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Surface Area of Prisms including nets, plans and elevations</w:t>
            </w:r>
          </w:p>
          <w:p w14:paraId="6A73F786" w14:textId="14488BAE" w:rsidR="0066763C" w:rsidRPr="00CD7C04" w:rsidRDefault="0066763C" w:rsidP="0066763C">
            <w:pPr>
              <w:numPr>
                <w:ilvl w:val="0"/>
                <w:numId w:val="19"/>
              </w:numPr>
              <w:spacing w:line="276" w:lineRule="auto"/>
              <w:contextualSpacing/>
              <w:rPr>
                <w:rFonts w:asciiTheme="majorHAnsi" w:hAnsiTheme="majorHAnsi" w:cstheme="majorHAnsi"/>
                <w:b w:val="0"/>
                <w:color w:val="auto"/>
                <w:sz w:val="22"/>
              </w:rPr>
            </w:pPr>
            <w:r w:rsidRPr="00CD7C04">
              <w:rPr>
                <w:rFonts w:asciiTheme="majorHAnsi" w:hAnsiTheme="majorHAnsi" w:cstheme="majorHAnsi"/>
                <w:b w:val="0"/>
                <w:color w:val="auto"/>
                <w:sz w:val="22"/>
              </w:rPr>
              <w:t xml:space="preserve"> Probability</w:t>
            </w:r>
          </w:p>
          <w:p w14:paraId="3E233D38" w14:textId="68F07139" w:rsidR="007E5A6C" w:rsidRDefault="007E5A6C" w:rsidP="007E5A6C">
            <w:pPr>
              <w:spacing w:line="276" w:lineRule="auto"/>
              <w:ind w:left="720"/>
              <w:contextualSpacing/>
              <w:rPr>
                <w:rFonts w:asciiTheme="majorHAnsi" w:hAnsiTheme="majorHAnsi" w:cstheme="majorHAnsi"/>
                <w:b w:val="0"/>
                <w:color w:val="0F0D29" w:themeColor="text1"/>
                <w:sz w:val="22"/>
              </w:rPr>
            </w:pPr>
          </w:p>
          <w:p w14:paraId="6B34766A" w14:textId="56AFB120" w:rsidR="007E5A6C" w:rsidRDefault="007E5A6C" w:rsidP="007E5A6C">
            <w:pPr>
              <w:spacing w:line="276" w:lineRule="auto"/>
              <w:ind w:left="720"/>
              <w:contextualSpacing/>
              <w:rPr>
                <w:rFonts w:asciiTheme="majorHAnsi" w:hAnsiTheme="majorHAnsi" w:cstheme="majorHAnsi"/>
                <w:b w:val="0"/>
                <w:color w:val="0F0D29" w:themeColor="text1"/>
                <w:sz w:val="22"/>
              </w:rPr>
            </w:pPr>
          </w:p>
          <w:p w14:paraId="2D2AF2C4" w14:textId="63B01062" w:rsidR="007E5A6C" w:rsidRDefault="007E5A6C" w:rsidP="007E5A6C">
            <w:pPr>
              <w:spacing w:line="276" w:lineRule="auto"/>
              <w:ind w:left="720"/>
              <w:contextualSpacing/>
              <w:rPr>
                <w:rFonts w:asciiTheme="majorHAnsi" w:hAnsiTheme="majorHAnsi" w:cstheme="majorHAnsi"/>
                <w:b w:val="0"/>
                <w:color w:val="0F0D29" w:themeColor="text1"/>
                <w:sz w:val="22"/>
              </w:rPr>
            </w:pPr>
          </w:p>
          <w:p w14:paraId="74716EDE" w14:textId="76703BD8" w:rsidR="007E5A6C" w:rsidRDefault="007E5A6C" w:rsidP="007E5A6C">
            <w:pPr>
              <w:spacing w:line="276" w:lineRule="auto"/>
              <w:ind w:left="720"/>
              <w:contextualSpacing/>
              <w:rPr>
                <w:rFonts w:asciiTheme="majorHAnsi" w:hAnsiTheme="majorHAnsi" w:cstheme="majorHAnsi"/>
                <w:b w:val="0"/>
                <w:color w:val="0F0D29" w:themeColor="text1"/>
                <w:sz w:val="22"/>
              </w:rPr>
            </w:pPr>
          </w:p>
          <w:p w14:paraId="4AB4B5C5" w14:textId="11AE1A6A" w:rsidR="007A4796" w:rsidRDefault="007A4796" w:rsidP="007E5A6C">
            <w:pPr>
              <w:spacing w:line="276" w:lineRule="auto"/>
              <w:ind w:left="720"/>
              <w:contextualSpacing/>
              <w:rPr>
                <w:rFonts w:asciiTheme="majorHAnsi" w:hAnsiTheme="majorHAnsi" w:cstheme="majorHAnsi"/>
                <w:b w:val="0"/>
                <w:color w:val="0F0D29" w:themeColor="text1"/>
                <w:sz w:val="22"/>
              </w:rPr>
            </w:pPr>
          </w:p>
          <w:p w14:paraId="5F3811CC" w14:textId="77777777" w:rsidR="007A4796" w:rsidRDefault="007A4796" w:rsidP="007E5A6C">
            <w:pPr>
              <w:spacing w:line="276" w:lineRule="auto"/>
              <w:ind w:left="720"/>
              <w:contextualSpacing/>
              <w:rPr>
                <w:rFonts w:asciiTheme="majorHAnsi" w:hAnsiTheme="majorHAnsi" w:cstheme="majorHAnsi"/>
                <w:b w:val="0"/>
                <w:color w:val="0F0D29" w:themeColor="text1"/>
                <w:sz w:val="22"/>
              </w:rPr>
            </w:pPr>
          </w:p>
          <w:p w14:paraId="14D58054" w14:textId="77777777" w:rsidR="007E5A6C" w:rsidRPr="00DF60BD" w:rsidRDefault="007E5A6C" w:rsidP="007E5A6C">
            <w:pPr>
              <w:spacing w:line="276" w:lineRule="auto"/>
              <w:ind w:left="720"/>
              <w:contextualSpacing/>
              <w:rPr>
                <w:rFonts w:asciiTheme="majorHAnsi" w:hAnsiTheme="majorHAnsi" w:cstheme="majorHAnsi"/>
                <w:b w:val="0"/>
                <w:color w:val="0F0D29" w:themeColor="text1"/>
                <w:sz w:val="22"/>
              </w:rPr>
            </w:pPr>
          </w:p>
          <w:p w14:paraId="7DEBD067" w14:textId="77777777" w:rsidR="0066763C" w:rsidRPr="00DF60BD" w:rsidRDefault="0066763C" w:rsidP="0066763C">
            <w:pPr>
              <w:pStyle w:val="NoSpacing"/>
              <w:rPr>
                <w:rFonts w:asciiTheme="majorHAnsi" w:hAnsiTheme="majorHAnsi" w:cstheme="majorHAnsi"/>
              </w:rPr>
            </w:pPr>
          </w:p>
        </w:tc>
      </w:tr>
      <w:tr w:rsidR="0066763C" w:rsidRPr="00DF60BD" w14:paraId="086941AF" w14:textId="77777777" w:rsidTr="0066763C">
        <w:tc>
          <w:tcPr>
            <w:tcW w:w="9776" w:type="dxa"/>
            <w:shd w:val="clear" w:color="auto" w:fill="E0EFF4" w:themeFill="accent4" w:themeFillTint="33"/>
          </w:tcPr>
          <w:p w14:paraId="53FF84A1"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lastRenderedPageBreak/>
              <w:t>How can I revise for mathematics?</w:t>
            </w:r>
          </w:p>
          <w:p w14:paraId="0C8FEC4F" w14:textId="77777777" w:rsidR="0066763C" w:rsidRPr="00DF60BD" w:rsidRDefault="0066763C" w:rsidP="0066763C">
            <w:pPr>
              <w:rPr>
                <w:rFonts w:asciiTheme="majorHAnsi" w:hAnsiTheme="majorHAnsi" w:cstheme="majorHAnsi"/>
                <w:sz w:val="22"/>
              </w:rPr>
            </w:pPr>
          </w:p>
        </w:tc>
      </w:tr>
      <w:tr w:rsidR="0066763C" w:rsidRPr="00DF60BD" w14:paraId="31A15322" w14:textId="77777777" w:rsidTr="0066763C">
        <w:tc>
          <w:tcPr>
            <w:tcW w:w="9776" w:type="dxa"/>
          </w:tcPr>
          <w:p w14:paraId="490985C7" w14:textId="77777777" w:rsidR="0066763C" w:rsidRPr="00DF60BD" w:rsidRDefault="0066763C" w:rsidP="0066763C">
            <w:pPr>
              <w:pStyle w:val="ListParagraph"/>
              <w:rPr>
                <w:rFonts w:asciiTheme="majorHAnsi" w:hAnsiTheme="majorHAnsi" w:cstheme="majorHAnsi"/>
              </w:rPr>
            </w:pPr>
            <w:r w:rsidRPr="00DF60BD">
              <w:rPr>
                <w:rFonts w:asciiTheme="majorHAnsi" w:hAnsiTheme="majorHAnsi" w:cstheme="majorHAnsi"/>
              </w:rPr>
              <w:t>Look through your exercise book and redo class/worksheet questions.</w:t>
            </w:r>
          </w:p>
          <w:p w14:paraId="0D5E0DC5" w14:textId="77777777" w:rsidR="0066763C" w:rsidRPr="00DF60BD" w:rsidRDefault="0066763C" w:rsidP="0066763C">
            <w:pPr>
              <w:pStyle w:val="ListParagraph"/>
              <w:rPr>
                <w:rFonts w:asciiTheme="majorHAnsi" w:hAnsiTheme="majorHAnsi" w:cstheme="majorHAnsi"/>
              </w:rPr>
            </w:pPr>
          </w:p>
          <w:p w14:paraId="6C42F650" w14:textId="77777777" w:rsidR="0066763C" w:rsidRPr="00DF60BD" w:rsidRDefault="0066763C" w:rsidP="0066763C">
            <w:pPr>
              <w:pStyle w:val="ListParagraph"/>
              <w:rPr>
                <w:rFonts w:asciiTheme="majorHAnsi" w:hAnsiTheme="majorHAnsi" w:cstheme="majorHAnsi"/>
              </w:rPr>
            </w:pPr>
            <w:r w:rsidRPr="00DF60BD">
              <w:rPr>
                <w:rFonts w:asciiTheme="majorHAnsi" w:hAnsiTheme="majorHAnsi" w:cstheme="majorHAnsi"/>
              </w:rPr>
              <w:t>Log onto Hegarty Maths. In the search bar type in the topic you want to revise. (Use the words from the above list). Videos will come up along with questions called quiz to complete.</w:t>
            </w:r>
          </w:p>
          <w:p w14:paraId="5FF03A4B" w14:textId="77777777" w:rsidR="0066763C" w:rsidRPr="00DF60BD" w:rsidRDefault="0066763C" w:rsidP="0066763C">
            <w:pPr>
              <w:pStyle w:val="ListParagraph"/>
              <w:rPr>
                <w:rFonts w:asciiTheme="majorHAnsi" w:hAnsiTheme="majorHAnsi" w:cstheme="majorHAnsi"/>
              </w:rPr>
            </w:pPr>
          </w:p>
          <w:p w14:paraId="1DF94A5B" w14:textId="77777777" w:rsidR="0066763C" w:rsidRPr="00DF60BD" w:rsidRDefault="0066763C" w:rsidP="0066763C">
            <w:pPr>
              <w:pStyle w:val="ListParagraph"/>
              <w:rPr>
                <w:rFonts w:asciiTheme="majorHAnsi" w:hAnsiTheme="majorHAnsi" w:cstheme="majorHAnsi"/>
              </w:rPr>
            </w:pPr>
            <w:r w:rsidRPr="00DF60BD">
              <w:rPr>
                <w:rFonts w:asciiTheme="majorHAnsi" w:hAnsiTheme="majorHAnsi" w:cstheme="majorHAnsi"/>
              </w:rPr>
              <w:t>(If you need help on how to use Hegarty maths visit:</w:t>
            </w:r>
          </w:p>
          <w:p w14:paraId="2954B49A" w14:textId="4F2AC5D8" w:rsidR="0066763C" w:rsidRPr="007E5A6C" w:rsidRDefault="0066763C" w:rsidP="007E5A6C">
            <w:pPr>
              <w:pStyle w:val="ListParagraph"/>
              <w:rPr>
                <w:rFonts w:asciiTheme="majorHAnsi" w:hAnsiTheme="majorHAnsi" w:cstheme="majorHAnsi"/>
              </w:rPr>
            </w:pPr>
            <w:r w:rsidRPr="00DF60BD">
              <w:rPr>
                <w:rFonts w:asciiTheme="majorHAnsi" w:hAnsiTheme="majorHAnsi" w:cstheme="majorHAnsi"/>
              </w:rPr>
              <w:t>PMGHS website =&gt;Information =&gt;School gateway=&gt;Hegarty maths</w:t>
            </w:r>
          </w:p>
        </w:tc>
      </w:tr>
      <w:tr w:rsidR="0066763C" w:rsidRPr="00DF60BD" w14:paraId="6641802C" w14:textId="77777777" w:rsidTr="0066763C">
        <w:tc>
          <w:tcPr>
            <w:tcW w:w="9776" w:type="dxa"/>
            <w:shd w:val="clear" w:color="auto" w:fill="D2F1EF" w:themeFill="accent6" w:themeFillTint="33"/>
          </w:tcPr>
          <w:p w14:paraId="14FF1B5E"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resources I can use:</w:t>
            </w:r>
          </w:p>
          <w:p w14:paraId="19C99ABA" w14:textId="77777777" w:rsidR="0066763C" w:rsidRPr="00DF60BD" w:rsidRDefault="0066763C" w:rsidP="0066763C">
            <w:pPr>
              <w:rPr>
                <w:rFonts w:asciiTheme="majorHAnsi" w:hAnsiTheme="majorHAnsi" w:cstheme="majorHAnsi"/>
                <w:sz w:val="22"/>
              </w:rPr>
            </w:pPr>
          </w:p>
        </w:tc>
      </w:tr>
      <w:tr w:rsidR="0066763C" w:rsidRPr="00DF60BD" w14:paraId="67E9D7A7" w14:textId="77777777" w:rsidTr="0066763C">
        <w:tc>
          <w:tcPr>
            <w:tcW w:w="9776" w:type="dxa"/>
          </w:tcPr>
          <w:p w14:paraId="79DF176F" w14:textId="77777777" w:rsidR="0066763C" w:rsidRPr="00DF60BD" w:rsidRDefault="0066763C" w:rsidP="0066763C">
            <w:pPr>
              <w:pStyle w:val="paragraph"/>
              <w:spacing w:before="0" w:beforeAutospacing="0" w:after="0" w:afterAutospacing="0"/>
              <w:textAlignment w:val="baseline"/>
              <w:rPr>
                <w:rStyle w:val="normaltextrun"/>
                <w:rFonts w:asciiTheme="majorHAnsi" w:eastAsia="Arial" w:hAnsiTheme="majorHAnsi" w:cstheme="majorHAnsi"/>
                <w:sz w:val="22"/>
                <w:szCs w:val="22"/>
                <w:u w:val="single"/>
              </w:rPr>
            </w:pPr>
          </w:p>
          <w:p w14:paraId="56C6269A" w14:textId="77777777" w:rsidR="0066763C" w:rsidRDefault="00000000" w:rsidP="007E5A6C">
            <w:pPr>
              <w:rPr>
                <w:rStyle w:val="Hyperlink"/>
                <w:rFonts w:asciiTheme="majorHAnsi" w:eastAsia="Arial" w:hAnsiTheme="majorHAnsi" w:cstheme="majorHAnsi"/>
                <w:sz w:val="22"/>
              </w:rPr>
            </w:pPr>
            <w:hyperlink r:id="rId27">
              <w:r w:rsidR="0066763C" w:rsidRPr="007E5A6C">
                <w:rPr>
                  <w:rStyle w:val="Hyperlink"/>
                  <w:rFonts w:asciiTheme="majorHAnsi" w:eastAsia="Arial" w:hAnsiTheme="majorHAnsi" w:cstheme="majorHAnsi"/>
                  <w:sz w:val="22"/>
                </w:rPr>
                <w:t>GCSE Maths Revision | Past Papers | Worksheets | Online Tests (mathsmadeeasy.co.uk)</w:t>
              </w:r>
            </w:hyperlink>
          </w:p>
          <w:p w14:paraId="7E92FC66" w14:textId="21871891" w:rsidR="00CD7C04" w:rsidRPr="007E5A6C" w:rsidRDefault="00CD7C04" w:rsidP="007E5A6C">
            <w:pPr>
              <w:rPr>
                <w:rFonts w:asciiTheme="majorHAnsi" w:eastAsia="Arial" w:hAnsiTheme="majorHAnsi" w:cstheme="majorHAnsi"/>
              </w:rPr>
            </w:pPr>
          </w:p>
        </w:tc>
      </w:tr>
      <w:tr w:rsidR="0066763C" w:rsidRPr="00DF60BD" w14:paraId="41906645" w14:textId="77777777" w:rsidTr="0066763C">
        <w:tc>
          <w:tcPr>
            <w:tcW w:w="9776" w:type="dxa"/>
            <w:shd w:val="clear" w:color="auto" w:fill="FFCCFF"/>
          </w:tcPr>
          <w:p w14:paraId="11031297"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websites I can use:</w:t>
            </w:r>
          </w:p>
          <w:p w14:paraId="3DECD411" w14:textId="77777777" w:rsidR="0066763C" w:rsidRPr="00DF60BD" w:rsidRDefault="0066763C" w:rsidP="0066763C">
            <w:pPr>
              <w:rPr>
                <w:rFonts w:asciiTheme="majorHAnsi" w:hAnsiTheme="majorHAnsi" w:cstheme="majorHAnsi"/>
                <w:sz w:val="22"/>
              </w:rPr>
            </w:pPr>
          </w:p>
        </w:tc>
      </w:tr>
      <w:tr w:rsidR="0066763C" w:rsidRPr="00DF60BD" w14:paraId="5619D010" w14:textId="77777777" w:rsidTr="0066763C">
        <w:tc>
          <w:tcPr>
            <w:tcW w:w="9776" w:type="dxa"/>
          </w:tcPr>
          <w:p w14:paraId="11B80F7C" w14:textId="36EB6470" w:rsidR="0066763C" w:rsidRPr="00DF60BD" w:rsidRDefault="00CD7C04" w:rsidP="007E5A6C">
            <w:pPr>
              <w:rPr>
                <w:rFonts w:asciiTheme="majorHAnsi" w:hAnsiTheme="majorHAnsi" w:cstheme="majorHAnsi"/>
                <w:b w:val="0"/>
                <w:bCs/>
                <w:color w:val="auto"/>
                <w:sz w:val="22"/>
              </w:rPr>
            </w:pPr>
            <w:r>
              <w:rPr>
                <w:rFonts w:asciiTheme="majorHAnsi" w:hAnsiTheme="majorHAnsi" w:cstheme="majorHAnsi"/>
                <w:bCs/>
                <w:sz w:val="22"/>
              </w:rPr>
              <w:t xml:space="preserve">            </w:t>
            </w:r>
            <w:r w:rsidR="0066763C" w:rsidRPr="00DF60BD">
              <w:rPr>
                <w:rFonts w:asciiTheme="majorHAnsi" w:hAnsiTheme="majorHAnsi" w:cstheme="majorHAnsi"/>
                <w:b w:val="0"/>
                <w:bCs/>
                <w:color w:val="auto"/>
                <w:sz w:val="22"/>
              </w:rPr>
              <w:t>Websites you recommended </w:t>
            </w:r>
          </w:p>
          <w:p w14:paraId="5D36C38A" w14:textId="77777777" w:rsidR="0066763C" w:rsidRPr="00DF60BD" w:rsidRDefault="0066763C" w:rsidP="0066763C">
            <w:pPr>
              <w:ind w:left="720"/>
              <w:rPr>
                <w:rFonts w:asciiTheme="majorHAnsi" w:hAnsiTheme="majorHAnsi" w:cstheme="majorHAnsi"/>
                <w:b w:val="0"/>
                <w:bCs/>
                <w:color w:val="auto"/>
                <w:sz w:val="22"/>
              </w:rPr>
            </w:pPr>
            <w:r w:rsidRPr="00DF60BD">
              <w:rPr>
                <w:rFonts w:asciiTheme="majorHAnsi" w:hAnsiTheme="majorHAnsi" w:cstheme="majorHAnsi"/>
                <w:b w:val="0"/>
                <w:bCs/>
                <w:color w:val="auto"/>
                <w:sz w:val="22"/>
              </w:rPr>
              <w:t>MathsWatch - </w:t>
            </w:r>
            <w:hyperlink r:id="rId28">
              <w:r w:rsidRPr="00DF60BD">
                <w:rPr>
                  <w:rStyle w:val="Hyperlink"/>
                  <w:rFonts w:asciiTheme="majorHAnsi" w:hAnsiTheme="majorHAnsi" w:cstheme="majorHAnsi"/>
                  <w:b w:val="0"/>
                  <w:bCs/>
                  <w:color w:val="auto"/>
                  <w:sz w:val="22"/>
                </w:rPr>
                <w:t>https://vle.mathswatch.co.uk/vle/</w:t>
              </w:r>
            </w:hyperlink>
            <w:r w:rsidRPr="00DF60BD">
              <w:rPr>
                <w:rFonts w:asciiTheme="majorHAnsi" w:hAnsiTheme="majorHAnsi" w:cstheme="majorHAnsi"/>
                <w:b w:val="0"/>
                <w:bCs/>
                <w:color w:val="auto"/>
                <w:sz w:val="22"/>
              </w:rPr>
              <w:t>  </w:t>
            </w:r>
          </w:p>
          <w:p w14:paraId="18F86784" w14:textId="77777777" w:rsidR="0066763C" w:rsidRPr="00DF60BD" w:rsidRDefault="0066763C" w:rsidP="0066763C">
            <w:pPr>
              <w:ind w:left="720"/>
              <w:rPr>
                <w:rFonts w:asciiTheme="majorHAnsi" w:hAnsiTheme="majorHAnsi" w:cstheme="majorHAnsi"/>
                <w:b w:val="0"/>
                <w:bCs/>
                <w:color w:val="auto"/>
                <w:sz w:val="22"/>
              </w:rPr>
            </w:pPr>
            <w:r w:rsidRPr="00DF60BD">
              <w:rPr>
                <w:rFonts w:asciiTheme="majorHAnsi" w:hAnsiTheme="majorHAnsi" w:cstheme="majorHAnsi"/>
                <w:b w:val="0"/>
                <w:bCs/>
                <w:color w:val="auto"/>
                <w:sz w:val="22"/>
              </w:rPr>
              <w:t>Corbett Maths - </w:t>
            </w:r>
            <w:hyperlink r:id="rId29">
              <w:r w:rsidRPr="00DF60BD">
                <w:rPr>
                  <w:rStyle w:val="Hyperlink"/>
                  <w:rFonts w:asciiTheme="majorHAnsi" w:hAnsiTheme="majorHAnsi" w:cstheme="majorHAnsi"/>
                  <w:b w:val="0"/>
                  <w:bCs/>
                  <w:color w:val="auto"/>
                  <w:sz w:val="22"/>
                </w:rPr>
                <w:t>https://corbettmaths.com/contents/</w:t>
              </w:r>
            </w:hyperlink>
            <w:r w:rsidRPr="00DF60BD">
              <w:rPr>
                <w:rFonts w:asciiTheme="majorHAnsi" w:hAnsiTheme="majorHAnsi" w:cstheme="majorHAnsi"/>
                <w:b w:val="0"/>
                <w:bCs/>
                <w:color w:val="auto"/>
                <w:sz w:val="22"/>
              </w:rPr>
              <w:t> </w:t>
            </w:r>
          </w:p>
          <w:p w14:paraId="0CA7F964" w14:textId="77777777" w:rsidR="0066763C" w:rsidRPr="00DF60BD" w:rsidRDefault="0066763C" w:rsidP="0066763C">
            <w:pPr>
              <w:ind w:left="720"/>
              <w:rPr>
                <w:rFonts w:asciiTheme="majorHAnsi" w:hAnsiTheme="majorHAnsi" w:cstheme="majorHAnsi"/>
                <w:b w:val="0"/>
                <w:bCs/>
                <w:color w:val="auto"/>
                <w:sz w:val="22"/>
              </w:rPr>
            </w:pPr>
            <w:r w:rsidRPr="00DF60BD">
              <w:rPr>
                <w:rFonts w:asciiTheme="majorHAnsi" w:hAnsiTheme="majorHAnsi" w:cstheme="majorHAnsi"/>
                <w:b w:val="0"/>
                <w:bCs/>
                <w:color w:val="auto"/>
                <w:sz w:val="22"/>
              </w:rPr>
              <w:t>Dr Frost Maths - </w:t>
            </w:r>
            <w:hyperlink r:id="rId30">
              <w:r w:rsidRPr="00DF60BD">
                <w:rPr>
                  <w:rStyle w:val="Hyperlink"/>
                  <w:rFonts w:asciiTheme="majorHAnsi" w:hAnsiTheme="majorHAnsi" w:cstheme="majorHAnsi"/>
                  <w:b w:val="0"/>
                  <w:bCs/>
                  <w:color w:val="auto"/>
                  <w:sz w:val="22"/>
                </w:rPr>
                <w:t>https://www.drfrostmaths.com/</w:t>
              </w:r>
            </w:hyperlink>
            <w:r w:rsidRPr="00DF60BD">
              <w:rPr>
                <w:rFonts w:asciiTheme="majorHAnsi" w:hAnsiTheme="majorHAnsi" w:cstheme="majorHAnsi"/>
                <w:b w:val="0"/>
                <w:bCs/>
                <w:color w:val="auto"/>
                <w:sz w:val="22"/>
              </w:rPr>
              <w:t> </w:t>
            </w:r>
          </w:p>
          <w:p w14:paraId="23171AEA" w14:textId="77777777" w:rsidR="0066763C" w:rsidRPr="00DF60BD" w:rsidRDefault="0066763C" w:rsidP="0066763C">
            <w:pPr>
              <w:ind w:left="720"/>
              <w:rPr>
                <w:rFonts w:asciiTheme="majorHAnsi" w:hAnsiTheme="majorHAnsi" w:cstheme="majorHAnsi"/>
                <w:b w:val="0"/>
                <w:bCs/>
                <w:color w:val="auto"/>
                <w:sz w:val="22"/>
              </w:rPr>
            </w:pPr>
            <w:r w:rsidRPr="00DF60BD">
              <w:rPr>
                <w:rFonts w:asciiTheme="majorHAnsi" w:hAnsiTheme="majorHAnsi" w:cstheme="majorHAnsi"/>
                <w:b w:val="0"/>
                <w:bCs/>
                <w:color w:val="auto"/>
                <w:sz w:val="22"/>
              </w:rPr>
              <w:t>Maths Made Easy - </w:t>
            </w:r>
            <w:hyperlink r:id="rId31">
              <w:r w:rsidRPr="00DF60BD">
                <w:rPr>
                  <w:rStyle w:val="Hyperlink"/>
                  <w:rFonts w:asciiTheme="majorHAnsi" w:hAnsiTheme="majorHAnsi" w:cstheme="majorHAnsi"/>
                  <w:b w:val="0"/>
                  <w:bCs/>
                  <w:color w:val="auto"/>
                  <w:sz w:val="22"/>
                </w:rPr>
                <w:t>https://mathsmadeeasy.co.uk/</w:t>
              </w:r>
            </w:hyperlink>
            <w:r w:rsidRPr="00DF60BD">
              <w:rPr>
                <w:rFonts w:asciiTheme="majorHAnsi" w:hAnsiTheme="majorHAnsi" w:cstheme="majorHAnsi"/>
                <w:b w:val="0"/>
                <w:bCs/>
                <w:color w:val="auto"/>
                <w:sz w:val="22"/>
              </w:rPr>
              <w:t> </w:t>
            </w:r>
          </w:p>
          <w:p w14:paraId="48705594" w14:textId="77777777" w:rsidR="0066763C" w:rsidRPr="00DF60BD" w:rsidRDefault="0066763C" w:rsidP="0066763C">
            <w:pPr>
              <w:ind w:left="720"/>
              <w:rPr>
                <w:rFonts w:asciiTheme="majorHAnsi" w:hAnsiTheme="majorHAnsi" w:cstheme="majorHAnsi"/>
                <w:b w:val="0"/>
                <w:bCs/>
                <w:color w:val="auto"/>
                <w:sz w:val="22"/>
              </w:rPr>
            </w:pPr>
            <w:r w:rsidRPr="00DF60BD">
              <w:rPr>
                <w:rFonts w:asciiTheme="majorHAnsi" w:hAnsiTheme="majorHAnsi" w:cstheme="majorHAnsi"/>
                <w:b w:val="0"/>
                <w:bCs/>
                <w:color w:val="auto"/>
                <w:sz w:val="22"/>
              </w:rPr>
              <w:t>Mr Barton GCSE takeaway Maths: </w:t>
            </w:r>
            <w:hyperlink r:id="rId32">
              <w:r w:rsidRPr="00DF60BD">
                <w:rPr>
                  <w:rStyle w:val="Hyperlink"/>
                  <w:rFonts w:asciiTheme="majorHAnsi" w:hAnsiTheme="majorHAnsi" w:cstheme="majorHAnsi"/>
                  <w:b w:val="0"/>
                  <w:bCs/>
                  <w:color w:val="auto"/>
                  <w:sz w:val="22"/>
                </w:rPr>
                <w:t>http://www.mrbartonmaths.com/gcsetakeaway.htm</w:t>
              </w:r>
            </w:hyperlink>
            <w:r w:rsidRPr="00DF60BD">
              <w:rPr>
                <w:rFonts w:asciiTheme="majorHAnsi" w:hAnsiTheme="majorHAnsi" w:cstheme="majorHAnsi"/>
                <w:b w:val="0"/>
                <w:bCs/>
                <w:color w:val="auto"/>
                <w:sz w:val="22"/>
              </w:rPr>
              <w:t> </w:t>
            </w:r>
          </w:p>
          <w:p w14:paraId="188FEF0D" w14:textId="77777777" w:rsidR="0066763C" w:rsidRPr="00DF60BD" w:rsidRDefault="0066763C" w:rsidP="0066763C">
            <w:pPr>
              <w:ind w:left="720"/>
              <w:rPr>
                <w:rFonts w:asciiTheme="majorHAnsi" w:hAnsiTheme="majorHAnsi" w:cstheme="majorHAnsi"/>
                <w:b w:val="0"/>
                <w:bCs/>
                <w:color w:val="auto"/>
                <w:sz w:val="22"/>
              </w:rPr>
            </w:pPr>
            <w:r w:rsidRPr="00DF60BD">
              <w:rPr>
                <w:rFonts w:asciiTheme="majorHAnsi" w:hAnsiTheme="majorHAnsi" w:cstheme="majorHAnsi"/>
                <w:b w:val="0"/>
                <w:bCs/>
                <w:color w:val="auto"/>
                <w:sz w:val="22"/>
              </w:rPr>
              <w:t>BBC Bitesize: </w:t>
            </w:r>
            <w:hyperlink r:id="rId33">
              <w:r w:rsidRPr="00DF60BD">
                <w:rPr>
                  <w:rStyle w:val="Hyperlink"/>
                  <w:rFonts w:asciiTheme="majorHAnsi" w:hAnsiTheme="majorHAnsi" w:cstheme="majorHAnsi"/>
                  <w:b w:val="0"/>
                  <w:bCs/>
                  <w:color w:val="auto"/>
                  <w:sz w:val="22"/>
                </w:rPr>
                <w:t>http://www.bbc.co.uk/education</w:t>
              </w:r>
            </w:hyperlink>
            <w:r w:rsidRPr="00DF60BD">
              <w:rPr>
                <w:rFonts w:asciiTheme="majorHAnsi" w:hAnsiTheme="majorHAnsi" w:cstheme="majorHAnsi"/>
                <w:b w:val="0"/>
                <w:bCs/>
                <w:color w:val="auto"/>
                <w:sz w:val="22"/>
              </w:rPr>
              <w:t> </w:t>
            </w:r>
          </w:p>
          <w:p w14:paraId="64D288DB" w14:textId="77777777" w:rsidR="0066763C" w:rsidRPr="00DF60BD" w:rsidRDefault="0066763C" w:rsidP="0066763C">
            <w:pPr>
              <w:ind w:left="720"/>
              <w:rPr>
                <w:rFonts w:asciiTheme="majorHAnsi" w:hAnsiTheme="majorHAnsi" w:cstheme="majorHAnsi"/>
                <w:b w:val="0"/>
                <w:bCs/>
                <w:color w:val="auto"/>
                <w:sz w:val="22"/>
              </w:rPr>
            </w:pPr>
            <w:r w:rsidRPr="00DF60BD">
              <w:rPr>
                <w:rFonts w:asciiTheme="majorHAnsi" w:hAnsiTheme="majorHAnsi" w:cstheme="majorHAnsi"/>
                <w:b w:val="0"/>
                <w:bCs/>
                <w:color w:val="auto"/>
                <w:sz w:val="22"/>
              </w:rPr>
              <w:t>Just Maths: </w:t>
            </w:r>
            <w:hyperlink r:id="rId34">
              <w:r w:rsidRPr="00DF60BD">
                <w:rPr>
                  <w:rStyle w:val="Hyperlink"/>
                  <w:rFonts w:asciiTheme="majorHAnsi" w:hAnsiTheme="majorHAnsi" w:cstheme="majorHAnsi"/>
                  <w:b w:val="0"/>
                  <w:bCs/>
                  <w:color w:val="auto"/>
                  <w:sz w:val="22"/>
                </w:rPr>
                <w:t>https://online.justmaths.co.uk/</w:t>
              </w:r>
            </w:hyperlink>
            <w:r w:rsidRPr="00DF60BD">
              <w:rPr>
                <w:rFonts w:asciiTheme="majorHAnsi" w:hAnsiTheme="majorHAnsi" w:cstheme="majorHAnsi"/>
                <w:b w:val="0"/>
                <w:bCs/>
                <w:color w:val="auto"/>
                <w:sz w:val="22"/>
              </w:rPr>
              <w:t> </w:t>
            </w:r>
          </w:p>
          <w:p w14:paraId="1152C7D8" w14:textId="77777777" w:rsidR="0066763C" w:rsidRDefault="0066763C" w:rsidP="0066763C">
            <w:pPr>
              <w:ind w:left="720"/>
              <w:rPr>
                <w:rFonts w:asciiTheme="majorHAnsi" w:hAnsiTheme="majorHAnsi" w:cstheme="majorHAnsi"/>
                <w:color w:val="auto"/>
                <w:sz w:val="22"/>
              </w:rPr>
            </w:pPr>
            <w:r w:rsidRPr="00DF60BD">
              <w:rPr>
                <w:rFonts w:asciiTheme="majorHAnsi" w:hAnsiTheme="majorHAnsi" w:cstheme="majorHAnsi"/>
                <w:b w:val="0"/>
                <w:bCs/>
                <w:color w:val="auto"/>
                <w:sz w:val="22"/>
              </w:rPr>
              <w:t>Hegarty Maths: </w:t>
            </w:r>
            <w:hyperlink r:id="rId35">
              <w:r w:rsidRPr="00DF60BD">
                <w:rPr>
                  <w:rStyle w:val="Hyperlink"/>
                  <w:rFonts w:asciiTheme="majorHAnsi" w:hAnsiTheme="majorHAnsi" w:cstheme="majorHAnsi"/>
                  <w:b w:val="0"/>
                  <w:bCs/>
                  <w:color w:val="auto"/>
                  <w:sz w:val="22"/>
                </w:rPr>
                <w:t>Student login (hegartymaths.com)</w:t>
              </w:r>
            </w:hyperlink>
            <w:r w:rsidRPr="00DF60BD">
              <w:rPr>
                <w:rFonts w:asciiTheme="majorHAnsi" w:hAnsiTheme="majorHAnsi" w:cstheme="majorHAnsi"/>
                <w:color w:val="auto"/>
                <w:sz w:val="22"/>
              </w:rPr>
              <w:t xml:space="preserve"> </w:t>
            </w:r>
          </w:p>
          <w:p w14:paraId="7BD9302B" w14:textId="0AC3B711" w:rsidR="00CD7C04" w:rsidRPr="00DF60BD" w:rsidRDefault="00CD7C04" w:rsidP="0066763C">
            <w:pPr>
              <w:ind w:left="720"/>
              <w:rPr>
                <w:rFonts w:asciiTheme="majorHAnsi" w:hAnsiTheme="majorHAnsi" w:cstheme="majorHAnsi"/>
                <w:sz w:val="22"/>
              </w:rPr>
            </w:pPr>
          </w:p>
        </w:tc>
      </w:tr>
      <w:tr w:rsidR="0066763C" w:rsidRPr="00DF60BD" w14:paraId="10EB1073" w14:textId="77777777" w:rsidTr="0066763C">
        <w:tc>
          <w:tcPr>
            <w:tcW w:w="9776" w:type="dxa"/>
            <w:shd w:val="clear" w:color="auto" w:fill="CCFFFF"/>
          </w:tcPr>
          <w:p w14:paraId="374FEC20"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10225A33" w14:textId="77777777" w:rsidR="0066763C" w:rsidRPr="00DF60BD" w:rsidRDefault="0066763C" w:rsidP="0066763C">
            <w:pPr>
              <w:rPr>
                <w:rFonts w:asciiTheme="majorHAnsi" w:hAnsiTheme="majorHAnsi" w:cstheme="majorHAnsi"/>
                <w:sz w:val="22"/>
              </w:rPr>
            </w:pPr>
          </w:p>
        </w:tc>
      </w:tr>
      <w:tr w:rsidR="0066763C" w:rsidRPr="00DF60BD" w14:paraId="0B44B1D3" w14:textId="77777777" w:rsidTr="0066763C">
        <w:trPr>
          <w:trHeight w:val="165"/>
        </w:trPr>
        <w:tc>
          <w:tcPr>
            <w:tcW w:w="9776" w:type="dxa"/>
          </w:tcPr>
          <w:p w14:paraId="24E2CEEA" w14:textId="77777777" w:rsidR="0066763C" w:rsidRPr="00DF60BD" w:rsidRDefault="0066763C" w:rsidP="0066763C">
            <w:pPr>
              <w:rPr>
                <w:rFonts w:asciiTheme="majorHAnsi" w:hAnsiTheme="majorHAnsi" w:cstheme="majorHAnsi"/>
                <w:sz w:val="22"/>
              </w:rPr>
            </w:pPr>
          </w:p>
          <w:p w14:paraId="2C28B742"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UKMT Maths Challenge</w:t>
            </w:r>
          </w:p>
          <w:p w14:paraId="310B270F"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 xml:space="preserve">The UKMT Junior individual challenges </w:t>
            </w:r>
          </w:p>
          <w:p w14:paraId="13E63A40"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 xml:space="preserve">are for students in Year 8. The challenges consist of 25 intriguing </w:t>
            </w:r>
          </w:p>
          <w:p w14:paraId="02556DE3"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 xml:space="preserve">multiple choice questions, which are designed to stimulate </w:t>
            </w:r>
          </w:p>
          <w:p w14:paraId="22655FA1"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 xml:space="preserve">interest in mathematics. Questions from the challenges are </w:t>
            </w:r>
          </w:p>
          <w:p w14:paraId="261265E1"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available using the link below and is suitable for all ability range.</w:t>
            </w:r>
          </w:p>
          <w:p w14:paraId="2ADB30AC" w14:textId="77777777" w:rsidR="0066763C" w:rsidRPr="00DF60BD" w:rsidRDefault="0066763C" w:rsidP="0066763C">
            <w:pPr>
              <w:rPr>
                <w:rFonts w:asciiTheme="majorHAnsi" w:hAnsiTheme="majorHAnsi" w:cstheme="majorHAnsi"/>
                <w:sz w:val="22"/>
              </w:rPr>
            </w:pPr>
          </w:p>
          <w:p w14:paraId="35E6F859" w14:textId="77777777" w:rsidR="0066763C" w:rsidRPr="00DF60BD" w:rsidRDefault="00000000" w:rsidP="0066763C">
            <w:pPr>
              <w:rPr>
                <w:rFonts w:asciiTheme="majorHAnsi" w:hAnsiTheme="majorHAnsi" w:cstheme="majorHAnsi"/>
                <w:sz w:val="22"/>
              </w:rPr>
            </w:pPr>
            <w:hyperlink r:id="rId36" w:history="1">
              <w:r w:rsidR="0066763C" w:rsidRPr="00DF60BD">
                <w:rPr>
                  <w:rStyle w:val="Hyperlink"/>
                  <w:rFonts w:asciiTheme="majorHAnsi" w:hAnsiTheme="majorHAnsi" w:cstheme="majorHAnsi"/>
                  <w:sz w:val="22"/>
                </w:rPr>
                <w:t>Junior Mathematical Challenge archive | UK Mathematics Trust (ukmt.org.uk)</w:t>
              </w:r>
            </w:hyperlink>
          </w:p>
          <w:p w14:paraId="78D23B35" w14:textId="77777777" w:rsidR="0066763C" w:rsidRPr="00DF60BD" w:rsidRDefault="0066763C" w:rsidP="0066763C">
            <w:pPr>
              <w:rPr>
                <w:rFonts w:asciiTheme="majorHAnsi" w:hAnsiTheme="majorHAnsi" w:cstheme="majorHAnsi"/>
                <w:sz w:val="22"/>
              </w:rPr>
            </w:pPr>
          </w:p>
          <w:p w14:paraId="34364808" w14:textId="77777777" w:rsidR="0066763C" w:rsidRPr="00DF60BD" w:rsidRDefault="0066763C" w:rsidP="0066763C">
            <w:pPr>
              <w:rPr>
                <w:rFonts w:asciiTheme="majorHAnsi" w:eastAsia="Arial" w:hAnsiTheme="majorHAnsi" w:cstheme="majorHAnsi"/>
                <w:sz w:val="22"/>
                <w:u w:val="single"/>
              </w:rPr>
            </w:pPr>
            <w:r w:rsidRPr="00DF60BD">
              <w:rPr>
                <w:rFonts w:asciiTheme="majorHAnsi" w:eastAsia="Arial" w:hAnsiTheme="majorHAnsi" w:cstheme="majorHAnsi"/>
                <w:sz w:val="22"/>
                <w:u w:val="single"/>
              </w:rPr>
              <w:t>The Alan Turing Cryptography Competition</w:t>
            </w:r>
          </w:p>
          <w:p w14:paraId="2176246A"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Now in its tenth year, the Alan Turing Cryptography Competition is aimed at secondary school children in the UK up to Year 11. You don't need to be a computer whizz or a mathematical genius — you just need to keep your wits about you and be good at solving problems!</w:t>
            </w:r>
          </w:p>
          <w:p w14:paraId="4C5FB140"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The competition is organised by the Department of Mathematics at the University of Manchester.</w:t>
            </w:r>
          </w:p>
          <w:p w14:paraId="0E1FCDAD"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Sounds great! How can I take part and what do I have to do?</w:t>
            </w:r>
          </w:p>
          <w:p w14:paraId="75222F20"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The competition will start on Monday 17th January 2022</w:t>
            </w:r>
          </w:p>
          <w:p w14:paraId="3B76D131" w14:textId="77777777" w:rsidR="0066763C" w:rsidRPr="00CD7C04" w:rsidRDefault="0066763C" w:rsidP="0066763C">
            <w:pPr>
              <w:rPr>
                <w:rFonts w:asciiTheme="majorHAnsi" w:eastAsia="Arial" w:hAnsiTheme="majorHAnsi" w:cstheme="majorHAnsi"/>
                <w:b w:val="0"/>
                <w:bCs/>
                <w:color w:val="auto"/>
                <w:sz w:val="22"/>
              </w:rPr>
            </w:pPr>
          </w:p>
          <w:p w14:paraId="5844144C"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Follow the link and instructions given by Manchester University. Enjoy!</w:t>
            </w:r>
          </w:p>
          <w:p w14:paraId="2BE363C8" w14:textId="5A211093" w:rsidR="0066763C" w:rsidRDefault="00000000" w:rsidP="00CD7C04">
            <w:pPr>
              <w:spacing w:line="259" w:lineRule="auto"/>
              <w:rPr>
                <w:rFonts w:asciiTheme="majorHAnsi" w:eastAsia="Arial" w:hAnsiTheme="majorHAnsi" w:cstheme="majorHAnsi"/>
                <w:b w:val="0"/>
                <w:bCs/>
                <w:color w:val="auto"/>
                <w:sz w:val="22"/>
              </w:rPr>
            </w:pPr>
            <w:hyperlink r:id="rId37" w:history="1">
              <w:r w:rsidR="00CD7C04" w:rsidRPr="00770424">
                <w:rPr>
                  <w:rStyle w:val="Hyperlink"/>
                  <w:rFonts w:asciiTheme="majorHAnsi" w:eastAsia="Arial" w:hAnsiTheme="majorHAnsi" w:cstheme="majorHAnsi"/>
                  <w:b w:val="0"/>
                  <w:bCs/>
                  <w:sz w:val="22"/>
                </w:rPr>
                <w:t>https://www.maths.manchester.ac.uk/cryptography_competition/</w:t>
              </w:r>
            </w:hyperlink>
          </w:p>
          <w:p w14:paraId="0C1135AC" w14:textId="5F6B2125" w:rsidR="00CD7C04" w:rsidRPr="00CD7C04" w:rsidRDefault="00CD7C04" w:rsidP="00CD7C04">
            <w:pPr>
              <w:spacing w:line="259" w:lineRule="auto"/>
              <w:rPr>
                <w:rFonts w:asciiTheme="majorHAnsi" w:eastAsia="Arial" w:hAnsiTheme="majorHAnsi" w:cstheme="majorHAnsi"/>
                <w:b w:val="0"/>
                <w:bCs/>
                <w:color w:val="auto"/>
                <w:sz w:val="22"/>
              </w:rPr>
            </w:pPr>
          </w:p>
        </w:tc>
      </w:tr>
    </w:tbl>
    <w:p w14:paraId="1BCEC50A" w14:textId="4EF8D9AB" w:rsidR="0066763C" w:rsidRPr="00DF60BD" w:rsidRDefault="0066763C" w:rsidP="00DF027C">
      <w:pPr>
        <w:rPr>
          <w:rFonts w:asciiTheme="majorHAnsi" w:hAnsiTheme="majorHAnsi" w:cstheme="majorHAnsi"/>
          <w:sz w:val="22"/>
        </w:rPr>
      </w:pPr>
    </w:p>
    <w:p w14:paraId="5560F7E0" w14:textId="77777777" w:rsidR="00911357" w:rsidRPr="00DF60BD" w:rsidRDefault="00911357" w:rsidP="0066763C">
      <w:pPr>
        <w:jc w:val="center"/>
        <w:rPr>
          <w:rFonts w:asciiTheme="majorHAnsi" w:hAnsiTheme="majorHAnsi" w:cstheme="majorHAnsi"/>
          <w:color w:val="01273A" w:themeColor="accent1" w:themeShade="80"/>
          <w:sz w:val="22"/>
        </w:rPr>
      </w:pPr>
    </w:p>
    <w:p w14:paraId="0581F437" w14:textId="7AD4EBA4" w:rsidR="0066763C" w:rsidRPr="007E5A6C" w:rsidRDefault="0066763C" w:rsidP="0066763C">
      <w:pPr>
        <w:jc w:val="center"/>
        <w:rPr>
          <w:rFonts w:asciiTheme="majorHAnsi" w:hAnsiTheme="majorHAnsi" w:cstheme="majorHAnsi"/>
          <w:color w:val="013A57" w:themeColor="accent1" w:themeShade="BF"/>
          <w:szCs w:val="28"/>
        </w:rPr>
      </w:pPr>
      <w:r w:rsidRPr="007E5A6C">
        <w:rPr>
          <w:rFonts w:asciiTheme="majorHAnsi" w:hAnsiTheme="majorHAnsi" w:cstheme="majorHAnsi"/>
          <w:color w:val="013A57" w:themeColor="accent1" w:themeShade="BF"/>
          <w:szCs w:val="28"/>
        </w:rPr>
        <w:t>Year 9F Spring Revision for mathematics</w:t>
      </w:r>
    </w:p>
    <w:p w14:paraId="65829ED2" w14:textId="77777777" w:rsidR="0066763C" w:rsidRPr="00DF60BD" w:rsidRDefault="0066763C" w:rsidP="0066763C">
      <w:pPr>
        <w:jc w:val="center"/>
        <w:rPr>
          <w:rFonts w:asciiTheme="majorHAnsi" w:hAnsiTheme="majorHAnsi" w:cstheme="majorHAnsi"/>
          <w:b w:val="0"/>
          <w:bCs/>
          <w:color w:val="01273A" w:themeColor="accent1" w:themeShade="80"/>
          <w:sz w:val="22"/>
        </w:rPr>
      </w:pPr>
    </w:p>
    <w:tbl>
      <w:tblPr>
        <w:tblStyle w:val="TableGrid"/>
        <w:tblW w:w="9776" w:type="dxa"/>
        <w:tblLook w:val="04A0" w:firstRow="1" w:lastRow="0" w:firstColumn="1" w:lastColumn="0" w:noHBand="0" w:noVBand="1"/>
      </w:tblPr>
      <w:tblGrid>
        <w:gridCol w:w="9776"/>
      </w:tblGrid>
      <w:tr w:rsidR="0066763C" w:rsidRPr="00DF60BD" w14:paraId="155FFB13" w14:textId="77777777" w:rsidTr="0066763C">
        <w:tc>
          <w:tcPr>
            <w:tcW w:w="9776" w:type="dxa"/>
            <w:shd w:val="clear" w:color="auto" w:fill="CCFFCC"/>
          </w:tcPr>
          <w:p w14:paraId="5F13CB02"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assessments will I have in the Autumn Term?</w:t>
            </w:r>
          </w:p>
        </w:tc>
      </w:tr>
      <w:tr w:rsidR="0066763C" w:rsidRPr="00DF60BD" w14:paraId="29ED83FB" w14:textId="77777777" w:rsidTr="0066763C">
        <w:tc>
          <w:tcPr>
            <w:tcW w:w="9776" w:type="dxa"/>
            <w:shd w:val="clear" w:color="auto" w:fill="auto"/>
          </w:tcPr>
          <w:p w14:paraId="1E2FB83C" w14:textId="77777777" w:rsidR="0066763C" w:rsidRPr="007E5A6C" w:rsidRDefault="0066763C" w:rsidP="0066763C">
            <w:pPr>
              <w:spacing w:line="259" w:lineRule="auto"/>
              <w:rPr>
                <w:rFonts w:asciiTheme="majorHAnsi" w:hAnsiTheme="majorHAnsi" w:cstheme="majorHAnsi"/>
                <w:b w:val="0"/>
                <w:bCs/>
                <w:sz w:val="22"/>
              </w:rPr>
            </w:pPr>
            <w:r w:rsidRPr="007E5A6C">
              <w:rPr>
                <w:rFonts w:asciiTheme="majorHAnsi" w:hAnsiTheme="majorHAnsi" w:cstheme="majorHAnsi"/>
                <w:b w:val="0"/>
                <w:bCs/>
                <w:sz w:val="22"/>
              </w:rPr>
              <w:t>Non Calculator Test</w:t>
            </w:r>
          </w:p>
          <w:p w14:paraId="27BB8F58" w14:textId="77777777" w:rsidR="0066763C" w:rsidRPr="007E5A6C" w:rsidRDefault="0066763C" w:rsidP="0066763C">
            <w:pPr>
              <w:spacing w:line="259" w:lineRule="auto"/>
              <w:rPr>
                <w:rFonts w:asciiTheme="majorHAnsi" w:hAnsiTheme="majorHAnsi" w:cstheme="majorHAnsi"/>
                <w:b w:val="0"/>
                <w:bCs/>
                <w:sz w:val="22"/>
              </w:rPr>
            </w:pPr>
            <w:r w:rsidRPr="007E5A6C">
              <w:rPr>
                <w:rFonts w:asciiTheme="majorHAnsi" w:hAnsiTheme="majorHAnsi" w:cstheme="majorHAnsi"/>
                <w:b w:val="0"/>
                <w:bCs/>
                <w:sz w:val="22"/>
              </w:rPr>
              <w:t>Calculator Test</w:t>
            </w:r>
          </w:p>
          <w:p w14:paraId="6176E9A0" w14:textId="77777777" w:rsidR="0066763C" w:rsidRPr="00DF60BD" w:rsidRDefault="0066763C" w:rsidP="0066763C">
            <w:pPr>
              <w:spacing w:line="259" w:lineRule="auto"/>
              <w:rPr>
                <w:rFonts w:asciiTheme="majorHAnsi" w:hAnsiTheme="majorHAnsi" w:cstheme="majorHAnsi"/>
                <w:sz w:val="22"/>
              </w:rPr>
            </w:pPr>
          </w:p>
        </w:tc>
      </w:tr>
      <w:tr w:rsidR="0066763C" w:rsidRPr="00DF60BD" w14:paraId="5AB89E3B" w14:textId="77777777" w:rsidTr="0066763C">
        <w:tc>
          <w:tcPr>
            <w:tcW w:w="9776" w:type="dxa"/>
            <w:shd w:val="clear" w:color="auto" w:fill="B1E4FD" w:themeFill="accent1" w:themeFillTint="33"/>
          </w:tcPr>
          <w:p w14:paraId="17ECFA65"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do I need to revise?</w:t>
            </w:r>
          </w:p>
          <w:p w14:paraId="794EAFBB" w14:textId="77777777" w:rsidR="0066763C" w:rsidRPr="00DF60BD" w:rsidRDefault="0066763C" w:rsidP="0066763C">
            <w:pPr>
              <w:rPr>
                <w:rFonts w:asciiTheme="majorHAnsi" w:hAnsiTheme="majorHAnsi" w:cstheme="majorHAnsi"/>
                <w:sz w:val="22"/>
              </w:rPr>
            </w:pPr>
          </w:p>
        </w:tc>
      </w:tr>
      <w:tr w:rsidR="0066763C" w:rsidRPr="00DF60BD" w14:paraId="04BE85F7" w14:textId="77777777" w:rsidTr="0066763C">
        <w:tc>
          <w:tcPr>
            <w:tcW w:w="9776" w:type="dxa"/>
          </w:tcPr>
          <w:p w14:paraId="779B1CAA"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 xml:space="preserve">Please note: </w:t>
            </w:r>
            <w:r w:rsidRPr="007E5A6C">
              <w:rPr>
                <w:rFonts w:asciiTheme="majorHAnsi" w:hAnsiTheme="majorHAnsi" w:cstheme="majorHAnsi"/>
                <w:b w:val="0"/>
                <w:bCs/>
                <w:sz w:val="22"/>
              </w:rPr>
              <w:t>S</w:t>
            </w:r>
            <w:r w:rsidRPr="007E5A6C">
              <w:rPr>
                <w:rFonts w:asciiTheme="majorHAnsi" w:hAnsiTheme="majorHAnsi" w:cstheme="majorHAnsi"/>
                <w:b w:val="0"/>
                <w:bCs/>
                <w:color w:val="0F0D29" w:themeColor="text1"/>
                <w:sz w:val="22"/>
              </w:rPr>
              <w:t>pring assessment will consist of some skills from the list below.</w:t>
            </w:r>
            <w:r w:rsidRPr="007E5A6C">
              <w:rPr>
                <w:rFonts w:asciiTheme="majorHAnsi" w:hAnsiTheme="majorHAnsi" w:cstheme="majorHAnsi"/>
                <w:color w:val="0F0D29" w:themeColor="text1"/>
                <w:sz w:val="22"/>
              </w:rPr>
              <w:t xml:space="preserve"> </w:t>
            </w:r>
          </w:p>
          <w:p w14:paraId="14A7A0CB" w14:textId="77777777" w:rsidR="0066763C" w:rsidRPr="00DF60BD" w:rsidRDefault="0066763C" w:rsidP="0066763C">
            <w:pPr>
              <w:rPr>
                <w:rFonts w:asciiTheme="majorHAnsi" w:hAnsiTheme="majorHAnsi" w:cstheme="majorHAnsi"/>
                <w:sz w:val="22"/>
              </w:rPr>
            </w:pPr>
          </w:p>
          <w:p w14:paraId="7DD0491C"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Year 9</w:t>
            </w:r>
          </w:p>
          <w:p w14:paraId="3A91AE4F"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2: Basic Number Arithmetic </w:t>
            </w:r>
          </w:p>
          <w:p w14:paraId="01D8DF59" w14:textId="77777777" w:rsidR="0066763C" w:rsidRPr="00CD7C04" w:rsidRDefault="0066763C" w:rsidP="0066763C">
            <w:pPr>
              <w:rPr>
                <w:rFonts w:asciiTheme="majorHAnsi" w:hAnsiTheme="majorHAnsi" w:cstheme="majorHAnsi"/>
                <w:b w:val="0"/>
                <w:bCs/>
                <w:color w:val="auto"/>
                <w:sz w:val="22"/>
              </w:rPr>
            </w:pPr>
            <w:r w:rsidRPr="00DF60BD">
              <w:rPr>
                <w:rFonts w:asciiTheme="majorHAnsi" w:hAnsiTheme="majorHAnsi" w:cstheme="majorHAnsi"/>
                <w:sz w:val="22"/>
              </w:rPr>
              <w:t>•</w:t>
            </w:r>
            <w:r w:rsidRPr="00DF60BD">
              <w:rPr>
                <w:rFonts w:asciiTheme="majorHAnsi" w:hAnsiTheme="majorHAnsi" w:cstheme="majorHAnsi"/>
                <w:sz w:val="22"/>
              </w:rPr>
              <w:tab/>
            </w:r>
            <w:r w:rsidRPr="00CD7C04">
              <w:rPr>
                <w:rFonts w:asciiTheme="majorHAnsi" w:hAnsiTheme="majorHAnsi" w:cstheme="majorHAnsi"/>
                <w:b w:val="0"/>
                <w:bCs/>
                <w:color w:val="auto"/>
                <w:sz w:val="22"/>
              </w:rPr>
              <w:t xml:space="preserve">Adding and Subtracting Whole Numbers </w:t>
            </w:r>
          </w:p>
          <w:p w14:paraId="77FD1A38"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Multiplying Whole Numbers – Long Multiplication </w:t>
            </w:r>
          </w:p>
          <w:p w14:paraId="43E3BBB9"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Dividing Whole Numbers – Long Division </w:t>
            </w:r>
          </w:p>
          <w:p w14:paraId="12A58FD6"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Order of Operations - BIDMAS </w:t>
            </w:r>
          </w:p>
          <w:p w14:paraId="748BC03B"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5: Ratios </w:t>
            </w:r>
          </w:p>
          <w:p w14:paraId="305AA02E" w14:textId="77777777" w:rsidR="0066763C" w:rsidRPr="00CD7C04" w:rsidRDefault="0066763C" w:rsidP="0066763C">
            <w:pPr>
              <w:rPr>
                <w:rFonts w:asciiTheme="majorHAnsi" w:hAnsiTheme="majorHAnsi" w:cstheme="majorHAnsi"/>
                <w:b w:val="0"/>
                <w:bCs/>
                <w:color w:val="auto"/>
                <w:sz w:val="22"/>
              </w:rPr>
            </w:pPr>
            <w:r w:rsidRPr="00DF60BD">
              <w:rPr>
                <w:rFonts w:asciiTheme="majorHAnsi" w:hAnsiTheme="majorHAnsi" w:cstheme="majorHAnsi"/>
                <w:sz w:val="22"/>
              </w:rPr>
              <w:t>•</w:t>
            </w:r>
            <w:r w:rsidRPr="00DF60BD">
              <w:rPr>
                <w:rFonts w:asciiTheme="majorHAnsi" w:hAnsiTheme="majorHAnsi" w:cstheme="majorHAnsi"/>
                <w:sz w:val="22"/>
              </w:rPr>
              <w:tab/>
            </w:r>
            <w:r w:rsidRPr="00CD7C04">
              <w:rPr>
                <w:rFonts w:asciiTheme="majorHAnsi" w:hAnsiTheme="majorHAnsi" w:cstheme="majorHAnsi"/>
                <w:b w:val="0"/>
                <w:bCs/>
                <w:color w:val="auto"/>
                <w:sz w:val="22"/>
              </w:rPr>
              <w:t xml:space="preserve">Simplifying Ratios     </w:t>
            </w:r>
          </w:p>
          <w:p w14:paraId="1FBFCB39"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Expressing Ratios as Fractions   </w:t>
            </w:r>
          </w:p>
          <w:p w14:paraId="1BE3FA43"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Writing Ratios in their Unitary Form   </w:t>
            </w:r>
          </w:p>
          <w:p w14:paraId="1404AACB"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Sharing Ratios </w:t>
            </w:r>
          </w:p>
          <w:p w14:paraId="1218E80B"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Solving Problems involving Ratios </w:t>
            </w:r>
          </w:p>
          <w:p w14:paraId="608AAD9C"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6: Fractions and Decimals </w:t>
            </w:r>
          </w:p>
          <w:p w14:paraId="43331BAE" w14:textId="77777777" w:rsidR="0066763C" w:rsidRPr="00CD7C04" w:rsidRDefault="0066763C" w:rsidP="0066763C">
            <w:pPr>
              <w:rPr>
                <w:rFonts w:asciiTheme="majorHAnsi" w:hAnsiTheme="majorHAnsi" w:cstheme="majorHAnsi"/>
                <w:b w:val="0"/>
                <w:bCs/>
                <w:color w:val="auto"/>
                <w:sz w:val="22"/>
              </w:rPr>
            </w:pPr>
            <w:r w:rsidRPr="00DF60BD">
              <w:rPr>
                <w:rFonts w:asciiTheme="majorHAnsi" w:hAnsiTheme="majorHAnsi" w:cstheme="majorHAnsi"/>
                <w:sz w:val="22"/>
              </w:rPr>
              <w:t>•</w:t>
            </w:r>
            <w:r w:rsidRPr="00DF60BD">
              <w:rPr>
                <w:rFonts w:asciiTheme="majorHAnsi" w:hAnsiTheme="majorHAnsi" w:cstheme="majorHAnsi"/>
                <w:sz w:val="22"/>
              </w:rPr>
              <w:tab/>
            </w:r>
            <w:r w:rsidRPr="00CD7C04">
              <w:rPr>
                <w:rFonts w:asciiTheme="majorHAnsi" w:hAnsiTheme="majorHAnsi" w:cstheme="majorHAnsi"/>
                <w:b w:val="0"/>
                <w:bCs/>
                <w:color w:val="auto"/>
                <w:sz w:val="22"/>
              </w:rPr>
              <w:t xml:space="preserve">Converting Fractions, Decimals and Percentages </w:t>
            </w:r>
          </w:p>
          <w:p w14:paraId="1AB9AC2B"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Ordering Fractions, Decimals and Percentages </w:t>
            </w:r>
          </w:p>
          <w:p w14:paraId="600EABCF"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Simplifying Fractions  </w:t>
            </w:r>
          </w:p>
          <w:p w14:paraId="2DE21B43"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Ordering Fractions  </w:t>
            </w:r>
          </w:p>
          <w:p w14:paraId="563CA4DE"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Fractions of Amounts  </w:t>
            </w:r>
          </w:p>
          <w:p w14:paraId="6F8DB615"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Adding and Subtracting Fractions </w:t>
            </w:r>
          </w:p>
          <w:p w14:paraId="2A8F30E0"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Multiplying and Dividing Fractions </w:t>
            </w:r>
          </w:p>
          <w:p w14:paraId="5252D4EB"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Converting Between Improper Fractions and Mixed Numbers </w:t>
            </w:r>
          </w:p>
          <w:p w14:paraId="4EBF2984"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Adding and Subtracting Mixed Fractions </w:t>
            </w:r>
          </w:p>
          <w:p w14:paraId="16A8873F"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Multiplying and Dividing Mixed Fractions </w:t>
            </w:r>
          </w:p>
          <w:p w14:paraId="5A592AA4"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the Reciprocals and Negative Reciprocals </w:t>
            </w:r>
          </w:p>
          <w:p w14:paraId="29C5BC9B"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Fractions on a Calculator </w:t>
            </w:r>
          </w:p>
          <w:p w14:paraId="21E156C9"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the Original given a Fraction </w:t>
            </w:r>
          </w:p>
          <w:p w14:paraId="5CCB13A4"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7: Sequences </w:t>
            </w:r>
          </w:p>
          <w:p w14:paraId="75BD6460" w14:textId="77777777" w:rsidR="0066763C" w:rsidRPr="00CD7C04" w:rsidRDefault="0066763C" w:rsidP="0066763C">
            <w:pPr>
              <w:rPr>
                <w:rFonts w:asciiTheme="majorHAnsi" w:hAnsiTheme="majorHAnsi" w:cstheme="majorHAnsi"/>
                <w:b w:val="0"/>
                <w:bCs/>
                <w:color w:val="auto"/>
                <w:sz w:val="22"/>
              </w:rPr>
            </w:pPr>
            <w:r w:rsidRPr="00DF60BD">
              <w:rPr>
                <w:rFonts w:asciiTheme="majorHAnsi" w:hAnsiTheme="majorHAnsi" w:cstheme="majorHAnsi"/>
                <w:sz w:val="22"/>
              </w:rPr>
              <w:t>•</w:t>
            </w:r>
            <w:r w:rsidRPr="00DF60BD">
              <w:rPr>
                <w:rFonts w:asciiTheme="majorHAnsi" w:hAnsiTheme="majorHAnsi" w:cstheme="majorHAnsi"/>
                <w:sz w:val="22"/>
              </w:rPr>
              <w:tab/>
            </w:r>
            <w:r w:rsidRPr="00CD7C04">
              <w:rPr>
                <w:rFonts w:asciiTheme="majorHAnsi" w:hAnsiTheme="majorHAnsi" w:cstheme="majorHAnsi"/>
                <w:b w:val="0"/>
                <w:bCs/>
                <w:color w:val="auto"/>
                <w:sz w:val="22"/>
              </w:rPr>
              <w:t xml:space="preserve">Working out Missing Terms in a Linear Sequence </w:t>
            </w:r>
          </w:p>
          <w:p w14:paraId="7DC0A2FE"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the Nth Term of a Linear Sequence </w:t>
            </w:r>
          </w:p>
          <w:p w14:paraId="6239EEAC"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Terms within a Linear Sequence given the Nth Term </w:t>
            </w:r>
          </w:p>
          <w:p w14:paraId="638614D3"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Proving If a Term Belongs to a Sequence </w:t>
            </w:r>
          </w:p>
          <w:p w14:paraId="29D9C26A"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the Nth Term given Diagrams </w:t>
            </w:r>
          </w:p>
          <w:p w14:paraId="2204153B"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8: Angles 2 </w:t>
            </w:r>
          </w:p>
          <w:p w14:paraId="11AF3F2B" w14:textId="77777777" w:rsidR="0066763C" w:rsidRPr="00CD7C04" w:rsidRDefault="0066763C" w:rsidP="0066763C">
            <w:pPr>
              <w:rPr>
                <w:rFonts w:asciiTheme="majorHAnsi" w:hAnsiTheme="majorHAnsi" w:cstheme="majorHAnsi"/>
                <w:b w:val="0"/>
                <w:bCs/>
                <w:color w:val="auto"/>
                <w:sz w:val="22"/>
              </w:rPr>
            </w:pPr>
            <w:r w:rsidRPr="00DF60BD">
              <w:rPr>
                <w:rFonts w:asciiTheme="majorHAnsi" w:hAnsiTheme="majorHAnsi" w:cstheme="majorHAnsi"/>
                <w:sz w:val="22"/>
              </w:rPr>
              <w:t>•</w:t>
            </w:r>
            <w:r w:rsidRPr="00DF60BD">
              <w:rPr>
                <w:rFonts w:asciiTheme="majorHAnsi" w:hAnsiTheme="majorHAnsi" w:cstheme="majorHAnsi"/>
                <w:sz w:val="22"/>
              </w:rPr>
              <w:tab/>
            </w:r>
            <w:r w:rsidRPr="00CD7C04">
              <w:rPr>
                <w:rFonts w:asciiTheme="majorHAnsi" w:hAnsiTheme="majorHAnsi" w:cstheme="majorHAnsi"/>
                <w:b w:val="0"/>
                <w:bCs/>
                <w:color w:val="auto"/>
                <w:sz w:val="22"/>
              </w:rPr>
              <w:t xml:space="preserve">Calculating the Sum of Interior Angles in a Polygon </w:t>
            </w:r>
          </w:p>
          <w:p w14:paraId="0B171A15"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the Sum of Exterior Angles in a Polygon </w:t>
            </w:r>
          </w:p>
          <w:p w14:paraId="105059B8"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Missing Angles in Polygons </w:t>
            </w:r>
          </w:p>
          <w:p w14:paraId="758EA342"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Chapter 9: Proportion </w:t>
            </w:r>
          </w:p>
          <w:p w14:paraId="7C1A1CC0" w14:textId="77777777" w:rsidR="0066763C" w:rsidRPr="00CD7C04" w:rsidRDefault="0066763C" w:rsidP="0066763C">
            <w:pPr>
              <w:rPr>
                <w:rFonts w:asciiTheme="majorHAnsi" w:hAnsiTheme="majorHAnsi" w:cstheme="majorHAnsi"/>
                <w:b w:val="0"/>
                <w:bCs/>
                <w:color w:val="auto"/>
                <w:sz w:val="22"/>
              </w:rPr>
            </w:pPr>
            <w:r w:rsidRPr="00DF60BD">
              <w:rPr>
                <w:rFonts w:asciiTheme="majorHAnsi" w:hAnsiTheme="majorHAnsi" w:cstheme="majorHAnsi"/>
                <w:sz w:val="22"/>
              </w:rPr>
              <w:t>•</w:t>
            </w:r>
            <w:r w:rsidRPr="00DF60BD">
              <w:rPr>
                <w:rFonts w:asciiTheme="majorHAnsi" w:hAnsiTheme="majorHAnsi" w:cstheme="majorHAnsi"/>
                <w:sz w:val="22"/>
              </w:rPr>
              <w:tab/>
            </w:r>
            <w:r w:rsidRPr="00CD7C04">
              <w:rPr>
                <w:rFonts w:asciiTheme="majorHAnsi" w:hAnsiTheme="majorHAnsi" w:cstheme="majorHAnsi"/>
                <w:b w:val="0"/>
                <w:bCs/>
                <w:color w:val="auto"/>
                <w:sz w:val="22"/>
              </w:rPr>
              <w:t xml:space="preserve">Solving Direct Proportion Problems using Recipes </w:t>
            </w:r>
          </w:p>
          <w:p w14:paraId="10CDE2AC"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Solving Direct Proportion Problems </w:t>
            </w:r>
          </w:p>
          <w:p w14:paraId="457D89C5"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Solving Inverse Proportion Problems </w:t>
            </w:r>
          </w:p>
          <w:p w14:paraId="7C1B27A0"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lastRenderedPageBreak/>
              <w:t xml:space="preserve">Year 8 Content-Percentages  </w:t>
            </w:r>
          </w:p>
          <w:p w14:paraId="38CC15E5" w14:textId="77777777" w:rsidR="0066763C" w:rsidRPr="00CD7C04" w:rsidRDefault="0066763C" w:rsidP="0066763C">
            <w:pPr>
              <w:rPr>
                <w:rFonts w:asciiTheme="majorHAnsi" w:hAnsiTheme="majorHAnsi" w:cstheme="majorHAnsi"/>
                <w:color w:val="auto"/>
                <w:sz w:val="22"/>
              </w:rPr>
            </w:pPr>
            <w:r w:rsidRPr="00DF60BD">
              <w:rPr>
                <w:rFonts w:asciiTheme="majorHAnsi" w:hAnsiTheme="majorHAnsi" w:cstheme="majorHAnsi"/>
                <w:sz w:val="22"/>
              </w:rPr>
              <w:t>•</w:t>
            </w:r>
            <w:r w:rsidRPr="00DF60BD">
              <w:rPr>
                <w:rFonts w:asciiTheme="majorHAnsi" w:hAnsiTheme="majorHAnsi" w:cstheme="majorHAnsi"/>
                <w:sz w:val="22"/>
              </w:rPr>
              <w:tab/>
            </w:r>
            <w:r w:rsidRPr="00CD7C04">
              <w:rPr>
                <w:rFonts w:asciiTheme="majorHAnsi" w:hAnsiTheme="majorHAnsi" w:cstheme="majorHAnsi"/>
                <w:b w:val="0"/>
                <w:bCs/>
                <w:color w:val="auto"/>
                <w:sz w:val="22"/>
              </w:rPr>
              <w:t>Fractions, Decimals and Percentages</w:t>
            </w:r>
            <w:r w:rsidRPr="00CD7C04">
              <w:rPr>
                <w:rFonts w:asciiTheme="majorHAnsi" w:hAnsiTheme="majorHAnsi" w:cstheme="majorHAnsi"/>
                <w:color w:val="auto"/>
                <w:sz w:val="22"/>
              </w:rPr>
              <w:t xml:space="preserve"> </w:t>
            </w:r>
          </w:p>
          <w:p w14:paraId="0870B3E8"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color w:val="auto"/>
                <w:sz w:val="22"/>
              </w:rPr>
              <w:t>•</w:t>
            </w:r>
            <w:r w:rsidRPr="00CD7C04">
              <w:rPr>
                <w:rFonts w:asciiTheme="majorHAnsi" w:hAnsiTheme="majorHAnsi" w:cstheme="majorHAnsi"/>
                <w:color w:val="auto"/>
                <w:sz w:val="22"/>
              </w:rPr>
              <w:tab/>
            </w:r>
            <w:r w:rsidRPr="00CD7C04">
              <w:rPr>
                <w:rFonts w:asciiTheme="majorHAnsi" w:hAnsiTheme="majorHAnsi" w:cstheme="majorHAnsi"/>
                <w:b w:val="0"/>
                <w:bCs/>
                <w:color w:val="auto"/>
                <w:sz w:val="22"/>
              </w:rPr>
              <w:t xml:space="preserve">Ordering Fractions, Decimals and Percentages </w:t>
            </w:r>
          </w:p>
          <w:p w14:paraId="66B28A38"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Percentages </w:t>
            </w:r>
          </w:p>
          <w:p w14:paraId="6A6D765C"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Simple Interest </w:t>
            </w:r>
          </w:p>
          <w:p w14:paraId="04629678"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Percentage Increases and Decreases </w:t>
            </w:r>
          </w:p>
          <w:p w14:paraId="55333469"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a Percentage Change </w:t>
            </w:r>
          </w:p>
          <w:p w14:paraId="286E908A"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Successive Percentage Change </w:t>
            </w:r>
          </w:p>
          <w:p w14:paraId="34ABC34B"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Repeated Percentage Change including Compound Interest </w:t>
            </w:r>
          </w:p>
          <w:p w14:paraId="3C6FE0D3"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Calculating Reverse Percentages </w:t>
            </w:r>
          </w:p>
          <w:p w14:paraId="2B10CA8E" w14:textId="77777777" w:rsidR="0066763C" w:rsidRPr="00DF60BD" w:rsidRDefault="0066763C" w:rsidP="0066763C">
            <w:pPr>
              <w:rPr>
                <w:rFonts w:asciiTheme="majorHAnsi" w:hAnsiTheme="majorHAnsi" w:cstheme="majorHAnsi"/>
                <w:sz w:val="22"/>
              </w:rPr>
            </w:pPr>
          </w:p>
          <w:p w14:paraId="3E378380"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u w:val="single"/>
              </w:rPr>
              <w:t>Year 7 Content-Working with Numbers</w:t>
            </w:r>
            <w:r w:rsidRPr="00DF60BD">
              <w:rPr>
                <w:rFonts w:asciiTheme="majorHAnsi" w:hAnsiTheme="majorHAnsi" w:cstheme="majorHAnsi"/>
                <w:sz w:val="22"/>
              </w:rPr>
              <w:t xml:space="preserve"> </w:t>
            </w:r>
          </w:p>
          <w:p w14:paraId="72BC9E23" w14:textId="77777777" w:rsidR="0066763C" w:rsidRPr="00CD7C04" w:rsidRDefault="0066763C" w:rsidP="0066763C">
            <w:pPr>
              <w:rPr>
                <w:rFonts w:asciiTheme="majorHAnsi" w:hAnsiTheme="majorHAnsi" w:cstheme="majorHAnsi"/>
                <w:b w:val="0"/>
                <w:bCs/>
                <w:color w:val="auto"/>
                <w:sz w:val="22"/>
              </w:rPr>
            </w:pPr>
            <w:r w:rsidRPr="00DF60BD">
              <w:rPr>
                <w:rFonts w:asciiTheme="majorHAnsi" w:hAnsiTheme="majorHAnsi" w:cstheme="majorHAnsi"/>
                <w:sz w:val="22"/>
              </w:rPr>
              <w:t>•</w:t>
            </w:r>
            <w:r w:rsidRPr="00DF60BD">
              <w:rPr>
                <w:rFonts w:asciiTheme="majorHAnsi" w:hAnsiTheme="majorHAnsi" w:cstheme="majorHAnsi"/>
                <w:sz w:val="22"/>
              </w:rPr>
              <w:tab/>
            </w:r>
            <w:r w:rsidRPr="00CD7C04">
              <w:rPr>
                <w:rFonts w:asciiTheme="majorHAnsi" w:hAnsiTheme="majorHAnsi" w:cstheme="majorHAnsi"/>
                <w:b w:val="0"/>
                <w:bCs/>
                <w:color w:val="auto"/>
                <w:sz w:val="22"/>
              </w:rPr>
              <w:t xml:space="preserve">Square Numbers and Square Roots </w:t>
            </w:r>
          </w:p>
          <w:p w14:paraId="490BA059"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Rounding to decimal places </w:t>
            </w:r>
          </w:p>
          <w:p w14:paraId="5E134515"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Rounding to significant figures </w:t>
            </w:r>
          </w:p>
          <w:p w14:paraId="244E0CCC"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BIDMAS </w:t>
            </w:r>
          </w:p>
          <w:p w14:paraId="614DC39A"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Multiplication problems without a calculator </w:t>
            </w:r>
          </w:p>
          <w:p w14:paraId="7F55CE72"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Division problems without a calculator </w:t>
            </w:r>
          </w:p>
          <w:p w14:paraId="19DDF403"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w:t>
            </w:r>
            <w:r w:rsidRPr="00CD7C04">
              <w:rPr>
                <w:rFonts w:asciiTheme="majorHAnsi" w:hAnsiTheme="majorHAnsi" w:cstheme="majorHAnsi"/>
                <w:b w:val="0"/>
                <w:bCs/>
                <w:color w:val="auto"/>
                <w:sz w:val="22"/>
              </w:rPr>
              <w:tab/>
              <w:t xml:space="preserve">Converting units and calculations with measurements </w:t>
            </w:r>
          </w:p>
          <w:p w14:paraId="3279C670" w14:textId="77777777" w:rsidR="0066763C" w:rsidRPr="00DF60BD" w:rsidRDefault="0066763C" w:rsidP="0066763C">
            <w:pPr>
              <w:rPr>
                <w:rFonts w:asciiTheme="majorHAnsi" w:hAnsiTheme="majorHAnsi" w:cstheme="majorHAnsi"/>
                <w:sz w:val="22"/>
              </w:rPr>
            </w:pPr>
          </w:p>
        </w:tc>
      </w:tr>
      <w:tr w:rsidR="0066763C" w:rsidRPr="00DF60BD" w14:paraId="710C59A5" w14:textId="77777777" w:rsidTr="0066763C">
        <w:tc>
          <w:tcPr>
            <w:tcW w:w="9776" w:type="dxa"/>
            <w:shd w:val="clear" w:color="auto" w:fill="E0EFF4" w:themeFill="accent4" w:themeFillTint="33"/>
          </w:tcPr>
          <w:p w14:paraId="1C260EF4"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lastRenderedPageBreak/>
              <w:t>How can I revise for mathematics?</w:t>
            </w:r>
          </w:p>
          <w:p w14:paraId="7B185F48" w14:textId="77777777" w:rsidR="0066763C" w:rsidRPr="00DF60BD" w:rsidRDefault="0066763C" w:rsidP="0066763C">
            <w:pPr>
              <w:rPr>
                <w:rFonts w:asciiTheme="majorHAnsi" w:hAnsiTheme="majorHAnsi" w:cstheme="majorHAnsi"/>
                <w:sz w:val="22"/>
              </w:rPr>
            </w:pPr>
          </w:p>
        </w:tc>
      </w:tr>
      <w:tr w:rsidR="0066763C" w:rsidRPr="00DF60BD" w14:paraId="4598B53A" w14:textId="77777777" w:rsidTr="0066763C">
        <w:tc>
          <w:tcPr>
            <w:tcW w:w="9776" w:type="dxa"/>
          </w:tcPr>
          <w:p w14:paraId="01D7FEF7"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Look through your exercise book and redo class/worksheet questions.</w:t>
            </w:r>
          </w:p>
          <w:p w14:paraId="565CEC1F" w14:textId="77777777" w:rsidR="0066763C" w:rsidRPr="00CD7C04" w:rsidRDefault="0066763C" w:rsidP="0066763C">
            <w:pPr>
              <w:rPr>
                <w:rFonts w:asciiTheme="majorHAnsi" w:hAnsiTheme="majorHAnsi" w:cstheme="majorHAnsi"/>
                <w:b w:val="0"/>
                <w:bCs/>
                <w:color w:val="auto"/>
                <w:sz w:val="22"/>
              </w:rPr>
            </w:pPr>
          </w:p>
          <w:p w14:paraId="45DB496A"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Log onto Hegarty Maths. In the search bar type in the topic you want to revise. (Use the words from the above list). Videos will come up along with questions called quiz to complete.</w:t>
            </w:r>
          </w:p>
          <w:p w14:paraId="089C446C" w14:textId="77777777" w:rsidR="0066763C" w:rsidRPr="00CD7C04" w:rsidRDefault="0066763C" w:rsidP="0066763C">
            <w:pPr>
              <w:rPr>
                <w:rFonts w:asciiTheme="majorHAnsi" w:hAnsiTheme="majorHAnsi" w:cstheme="majorHAnsi"/>
                <w:b w:val="0"/>
                <w:bCs/>
                <w:color w:val="auto"/>
                <w:sz w:val="22"/>
              </w:rPr>
            </w:pPr>
          </w:p>
          <w:p w14:paraId="6DF99FB3"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(If you need help on how to use Hegarty maths visit:</w:t>
            </w:r>
          </w:p>
          <w:p w14:paraId="1C708646"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PMGHS website =&gt;Information =&gt;School gateway=&gt;Hegarty maths</w:t>
            </w:r>
          </w:p>
          <w:p w14:paraId="23DBE2CE" w14:textId="77777777" w:rsidR="0066763C" w:rsidRPr="00DF60BD" w:rsidRDefault="0066763C" w:rsidP="0066763C">
            <w:pPr>
              <w:rPr>
                <w:rFonts w:asciiTheme="majorHAnsi" w:hAnsiTheme="majorHAnsi" w:cstheme="majorHAnsi"/>
                <w:sz w:val="22"/>
              </w:rPr>
            </w:pPr>
          </w:p>
        </w:tc>
      </w:tr>
      <w:tr w:rsidR="0066763C" w:rsidRPr="00DF60BD" w14:paraId="4730614B" w14:textId="77777777" w:rsidTr="0066763C">
        <w:tc>
          <w:tcPr>
            <w:tcW w:w="9776" w:type="dxa"/>
            <w:shd w:val="clear" w:color="auto" w:fill="D2F1EF" w:themeFill="accent6" w:themeFillTint="33"/>
          </w:tcPr>
          <w:p w14:paraId="0E6D5B59"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resources I can use:</w:t>
            </w:r>
          </w:p>
          <w:p w14:paraId="145620AE" w14:textId="77777777" w:rsidR="0066763C" w:rsidRPr="00DF60BD" w:rsidRDefault="0066763C" w:rsidP="0066763C">
            <w:pPr>
              <w:rPr>
                <w:rFonts w:asciiTheme="majorHAnsi" w:hAnsiTheme="majorHAnsi" w:cstheme="majorHAnsi"/>
                <w:sz w:val="22"/>
              </w:rPr>
            </w:pPr>
          </w:p>
        </w:tc>
      </w:tr>
      <w:tr w:rsidR="0066763C" w:rsidRPr="00DF60BD" w14:paraId="7FF22E6F" w14:textId="77777777" w:rsidTr="0066763C">
        <w:tc>
          <w:tcPr>
            <w:tcW w:w="9776" w:type="dxa"/>
          </w:tcPr>
          <w:p w14:paraId="261148EC" w14:textId="77777777" w:rsidR="0066763C" w:rsidRPr="00DF60BD" w:rsidRDefault="0066763C" w:rsidP="0066763C">
            <w:pPr>
              <w:rPr>
                <w:rFonts w:asciiTheme="majorHAnsi" w:hAnsiTheme="majorHAnsi" w:cstheme="majorHAnsi"/>
                <w:b w:val="0"/>
                <w:bCs/>
                <w:sz w:val="22"/>
              </w:rPr>
            </w:pPr>
            <w:r w:rsidRPr="00CD7C04">
              <w:rPr>
                <w:rFonts w:asciiTheme="majorHAnsi" w:hAnsiTheme="majorHAnsi" w:cstheme="majorHAnsi"/>
                <w:b w:val="0"/>
                <w:bCs/>
                <w:color w:val="auto"/>
                <w:sz w:val="22"/>
              </w:rPr>
              <w:t>Maths made easy exam questions and answers:</w:t>
            </w:r>
            <w:r w:rsidRPr="00CD7C04">
              <w:rPr>
                <w:rFonts w:asciiTheme="majorHAnsi" w:hAnsiTheme="majorHAnsi" w:cstheme="majorHAnsi"/>
                <w:color w:val="auto"/>
                <w:sz w:val="22"/>
              </w:rPr>
              <w:t xml:space="preserve"> </w:t>
            </w:r>
            <w:hyperlink r:id="rId38">
              <w:r w:rsidRPr="00DF60BD">
                <w:rPr>
                  <w:rStyle w:val="Hyperlink"/>
                  <w:rFonts w:asciiTheme="majorHAnsi" w:hAnsiTheme="majorHAnsi" w:cstheme="majorHAnsi"/>
                  <w:b w:val="0"/>
                  <w:bCs/>
                  <w:sz w:val="22"/>
                </w:rPr>
                <w:t>GCSE Maths Revision | Past Papers | Worksheets | Online Tests (mathsmadeeasy.co.uk)</w:t>
              </w:r>
            </w:hyperlink>
          </w:p>
          <w:p w14:paraId="002754F0" w14:textId="77777777" w:rsidR="0066763C" w:rsidRPr="00DF60BD" w:rsidRDefault="0066763C" w:rsidP="0066763C">
            <w:pPr>
              <w:rPr>
                <w:rFonts w:asciiTheme="majorHAnsi" w:hAnsiTheme="majorHAnsi" w:cstheme="majorHAnsi"/>
                <w:sz w:val="22"/>
              </w:rPr>
            </w:pPr>
          </w:p>
        </w:tc>
      </w:tr>
      <w:tr w:rsidR="0066763C" w:rsidRPr="00DF60BD" w14:paraId="70C0CB5A" w14:textId="77777777" w:rsidTr="0066763C">
        <w:tc>
          <w:tcPr>
            <w:tcW w:w="9776" w:type="dxa"/>
            <w:shd w:val="clear" w:color="auto" w:fill="FFCCFF"/>
          </w:tcPr>
          <w:p w14:paraId="08EC61D3"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websites I can use:</w:t>
            </w:r>
          </w:p>
          <w:p w14:paraId="6F718323" w14:textId="77777777" w:rsidR="0066763C" w:rsidRPr="00DF60BD" w:rsidRDefault="0066763C" w:rsidP="0066763C">
            <w:pPr>
              <w:rPr>
                <w:rFonts w:asciiTheme="majorHAnsi" w:hAnsiTheme="majorHAnsi" w:cstheme="majorHAnsi"/>
                <w:sz w:val="22"/>
              </w:rPr>
            </w:pPr>
          </w:p>
        </w:tc>
      </w:tr>
      <w:tr w:rsidR="0066763C" w:rsidRPr="00DF60BD" w14:paraId="3CF4FD4B" w14:textId="77777777" w:rsidTr="0066763C">
        <w:tc>
          <w:tcPr>
            <w:tcW w:w="9776" w:type="dxa"/>
          </w:tcPr>
          <w:p w14:paraId="2F461C6E" w14:textId="77777777" w:rsidR="0066763C" w:rsidRPr="00DF60BD" w:rsidRDefault="0066763C" w:rsidP="0066763C">
            <w:pPr>
              <w:rPr>
                <w:rFonts w:asciiTheme="majorHAnsi" w:hAnsiTheme="majorHAnsi" w:cstheme="majorHAnsi"/>
                <w:sz w:val="22"/>
              </w:rPr>
            </w:pPr>
          </w:p>
          <w:p w14:paraId="2FBD6E9F" w14:textId="77777777" w:rsidR="0066763C" w:rsidRPr="00DF60BD" w:rsidRDefault="0066763C" w:rsidP="0066763C">
            <w:pPr>
              <w:rPr>
                <w:rFonts w:asciiTheme="majorHAnsi" w:hAnsiTheme="majorHAnsi" w:cstheme="majorHAnsi"/>
                <w:b w:val="0"/>
                <w:bCs/>
                <w:sz w:val="22"/>
              </w:rPr>
            </w:pPr>
            <w:r w:rsidRPr="00DF60BD">
              <w:rPr>
                <w:rFonts w:asciiTheme="majorHAnsi" w:hAnsiTheme="majorHAnsi" w:cstheme="majorHAnsi"/>
                <w:b w:val="0"/>
                <w:bCs/>
                <w:sz w:val="22"/>
              </w:rPr>
              <w:t>Websites you recommended </w:t>
            </w:r>
          </w:p>
          <w:p w14:paraId="11498841" w14:textId="77777777" w:rsidR="0066763C" w:rsidRPr="00DF60BD" w:rsidRDefault="0066763C" w:rsidP="0066763C">
            <w:pPr>
              <w:rPr>
                <w:rFonts w:asciiTheme="majorHAnsi" w:hAnsiTheme="majorHAnsi" w:cstheme="majorHAnsi"/>
                <w:b w:val="0"/>
                <w:bCs/>
                <w:sz w:val="22"/>
              </w:rPr>
            </w:pPr>
            <w:r w:rsidRPr="00DF60BD">
              <w:rPr>
                <w:rFonts w:asciiTheme="majorHAnsi" w:hAnsiTheme="majorHAnsi" w:cstheme="majorHAnsi"/>
                <w:b w:val="0"/>
                <w:bCs/>
                <w:sz w:val="22"/>
              </w:rPr>
              <w:t>MathsWatch - </w:t>
            </w:r>
            <w:hyperlink r:id="rId39">
              <w:r w:rsidRPr="00DF60BD">
                <w:rPr>
                  <w:rStyle w:val="Hyperlink"/>
                  <w:rFonts w:asciiTheme="majorHAnsi" w:hAnsiTheme="majorHAnsi" w:cstheme="majorHAnsi"/>
                  <w:b w:val="0"/>
                  <w:bCs/>
                  <w:sz w:val="22"/>
                </w:rPr>
                <w:t>https://vle.mathswatch.co.uk/vle/</w:t>
              </w:r>
            </w:hyperlink>
            <w:r w:rsidRPr="00DF60BD">
              <w:rPr>
                <w:rFonts w:asciiTheme="majorHAnsi" w:hAnsiTheme="majorHAnsi" w:cstheme="majorHAnsi"/>
                <w:b w:val="0"/>
                <w:bCs/>
                <w:sz w:val="22"/>
              </w:rPr>
              <w:t>  </w:t>
            </w:r>
          </w:p>
          <w:p w14:paraId="4CFCEBD2" w14:textId="77777777" w:rsidR="0066763C" w:rsidRPr="00DF60BD" w:rsidRDefault="0066763C" w:rsidP="0066763C">
            <w:pPr>
              <w:rPr>
                <w:rFonts w:asciiTheme="majorHAnsi" w:hAnsiTheme="majorHAnsi" w:cstheme="majorHAnsi"/>
                <w:b w:val="0"/>
                <w:bCs/>
                <w:sz w:val="22"/>
              </w:rPr>
            </w:pPr>
            <w:r w:rsidRPr="00DF60BD">
              <w:rPr>
                <w:rFonts w:asciiTheme="majorHAnsi" w:hAnsiTheme="majorHAnsi" w:cstheme="majorHAnsi"/>
                <w:b w:val="0"/>
                <w:bCs/>
                <w:sz w:val="22"/>
              </w:rPr>
              <w:t>Corbett Maths - </w:t>
            </w:r>
            <w:hyperlink r:id="rId40">
              <w:r w:rsidRPr="00DF60BD">
                <w:rPr>
                  <w:rStyle w:val="Hyperlink"/>
                  <w:rFonts w:asciiTheme="majorHAnsi" w:hAnsiTheme="majorHAnsi" w:cstheme="majorHAnsi"/>
                  <w:b w:val="0"/>
                  <w:bCs/>
                  <w:sz w:val="22"/>
                </w:rPr>
                <w:t>https://corbettmaths.com/contents/</w:t>
              </w:r>
            </w:hyperlink>
            <w:r w:rsidRPr="00DF60BD">
              <w:rPr>
                <w:rFonts w:asciiTheme="majorHAnsi" w:hAnsiTheme="majorHAnsi" w:cstheme="majorHAnsi"/>
                <w:b w:val="0"/>
                <w:bCs/>
                <w:sz w:val="22"/>
              </w:rPr>
              <w:t> </w:t>
            </w:r>
          </w:p>
          <w:p w14:paraId="1DEFB8B3" w14:textId="77777777" w:rsidR="0066763C" w:rsidRPr="00DF60BD" w:rsidRDefault="0066763C" w:rsidP="0066763C">
            <w:pPr>
              <w:rPr>
                <w:rFonts w:asciiTheme="majorHAnsi" w:hAnsiTheme="majorHAnsi" w:cstheme="majorHAnsi"/>
                <w:b w:val="0"/>
                <w:bCs/>
                <w:sz w:val="22"/>
              </w:rPr>
            </w:pPr>
            <w:r w:rsidRPr="00DF60BD">
              <w:rPr>
                <w:rFonts w:asciiTheme="majorHAnsi" w:hAnsiTheme="majorHAnsi" w:cstheme="majorHAnsi"/>
                <w:b w:val="0"/>
                <w:bCs/>
                <w:sz w:val="22"/>
              </w:rPr>
              <w:t>Dr Frost Maths - </w:t>
            </w:r>
            <w:hyperlink r:id="rId41">
              <w:r w:rsidRPr="00DF60BD">
                <w:rPr>
                  <w:rStyle w:val="Hyperlink"/>
                  <w:rFonts w:asciiTheme="majorHAnsi" w:hAnsiTheme="majorHAnsi" w:cstheme="majorHAnsi"/>
                  <w:b w:val="0"/>
                  <w:bCs/>
                  <w:sz w:val="22"/>
                </w:rPr>
                <w:t>https://www.drfrostmaths.com/</w:t>
              </w:r>
            </w:hyperlink>
            <w:r w:rsidRPr="00DF60BD">
              <w:rPr>
                <w:rFonts w:asciiTheme="majorHAnsi" w:hAnsiTheme="majorHAnsi" w:cstheme="majorHAnsi"/>
                <w:b w:val="0"/>
                <w:bCs/>
                <w:sz w:val="22"/>
              </w:rPr>
              <w:t> </w:t>
            </w:r>
          </w:p>
          <w:p w14:paraId="108D639A" w14:textId="77777777" w:rsidR="0066763C" w:rsidRPr="00DF60BD" w:rsidRDefault="0066763C" w:rsidP="0066763C">
            <w:pPr>
              <w:rPr>
                <w:rFonts w:asciiTheme="majorHAnsi" w:hAnsiTheme="majorHAnsi" w:cstheme="majorHAnsi"/>
                <w:b w:val="0"/>
                <w:bCs/>
                <w:sz w:val="22"/>
              </w:rPr>
            </w:pPr>
            <w:r w:rsidRPr="00DF60BD">
              <w:rPr>
                <w:rFonts w:asciiTheme="majorHAnsi" w:hAnsiTheme="majorHAnsi" w:cstheme="majorHAnsi"/>
                <w:b w:val="0"/>
                <w:bCs/>
                <w:sz w:val="22"/>
              </w:rPr>
              <w:t>Maths Made Easy - </w:t>
            </w:r>
            <w:hyperlink r:id="rId42">
              <w:r w:rsidRPr="00DF60BD">
                <w:rPr>
                  <w:rStyle w:val="Hyperlink"/>
                  <w:rFonts w:asciiTheme="majorHAnsi" w:hAnsiTheme="majorHAnsi" w:cstheme="majorHAnsi"/>
                  <w:b w:val="0"/>
                  <w:bCs/>
                  <w:sz w:val="22"/>
                </w:rPr>
                <w:t>https://mathsmadeeasy.co.uk/</w:t>
              </w:r>
            </w:hyperlink>
            <w:r w:rsidRPr="00DF60BD">
              <w:rPr>
                <w:rFonts w:asciiTheme="majorHAnsi" w:hAnsiTheme="majorHAnsi" w:cstheme="majorHAnsi"/>
                <w:b w:val="0"/>
                <w:bCs/>
                <w:sz w:val="22"/>
              </w:rPr>
              <w:t> </w:t>
            </w:r>
          </w:p>
          <w:p w14:paraId="1B32C3BE" w14:textId="77777777" w:rsidR="0066763C" w:rsidRPr="00DF60BD" w:rsidRDefault="0066763C" w:rsidP="0066763C">
            <w:pPr>
              <w:rPr>
                <w:rFonts w:asciiTheme="majorHAnsi" w:hAnsiTheme="majorHAnsi" w:cstheme="majorHAnsi"/>
                <w:b w:val="0"/>
                <w:bCs/>
                <w:sz w:val="22"/>
              </w:rPr>
            </w:pPr>
            <w:r w:rsidRPr="00DF60BD">
              <w:rPr>
                <w:rFonts w:asciiTheme="majorHAnsi" w:hAnsiTheme="majorHAnsi" w:cstheme="majorHAnsi"/>
                <w:b w:val="0"/>
                <w:bCs/>
                <w:sz w:val="22"/>
              </w:rPr>
              <w:t>Mr Barton GCSE takeaway Maths: </w:t>
            </w:r>
            <w:hyperlink r:id="rId43">
              <w:r w:rsidRPr="00DF60BD">
                <w:rPr>
                  <w:rStyle w:val="Hyperlink"/>
                  <w:rFonts w:asciiTheme="majorHAnsi" w:hAnsiTheme="majorHAnsi" w:cstheme="majorHAnsi"/>
                  <w:b w:val="0"/>
                  <w:bCs/>
                  <w:sz w:val="22"/>
                </w:rPr>
                <w:t>http://www.mrbartonmaths.com/gcsetakeaway.htm</w:t>
              </w:r>
            </w:hyperlink>
            <w:r w:rsidRPr="00DF60BD">
              <w:rPr>
                <w:rFonts w:asciiTheme="majorHAnsi" w:hAnsiTheme="majorHAnsi" w:cstheme="majorHAnsi"/>
                <w:b w:val="0"/>
                <w:bCs/>
                <w:sz w:val="22"/>
              </w:rPr>
              <w:t> </w:t>
            </w:r>
          </w:p>
          <w:p w14:paraId="058C1DBA" w14:textId="77777777" w:rsidR="0066763C" w:rsidRPr="00DF60BD" w:rsidRDefault="0066763C" w:rsidP="0066763C">
            <w:pPr>
              <w:rPr>
                <w:rFonts w:asciiTheme="majorHAnsi" w:hAnsiTheme="majorHAnsi" w:cstheme="majorHAnsi"/>
                <w:b w:val="0"/>
                <w:bCs/>
                <w:sz w:val="22"/>
              </w:rPr>
            </w:pPr>
            <w:r w:rsidRPr="00DF60BD">
              <w:rPr>
                <w:rFonts w:asciiTheme="majorHAnsi" w:hAnsiTheme="majorHAnsi" w:cstheme="majorHAnsi"/>
                <w:b w:val="0"/>
                <w:bCs/>
                <w:sz w:val="22"/>
              </w:rPr>
              <w:t>BBC Bitesize: </w:t>
            </w:r>
            <w:hyperlink r:id="rId44">
              <w:r w:rsidRPr="00DF60BD">
                <w:rPr>
                  <w:rStyle w:val="Hyperlink"/>
                  <w:rFonts w:asciiTheme="majorHAnsi" w:hAnsiTheme="majorHAnsi" w:cstheme="majorHAnsi"/>
                  <w:b w:val="0"/>
                  <w:bCs/>
                  <w:sz w:val="22"/>
                </w:rPr>
                <w:t>http://www.bbc.co.uk/education</w:t>
              </w:r>
            </w:hyperlink>
            <w:r w:rsidRPr="00DF60BD">
              <w:rPr>
                <w:rFonts w:asciiTheme="majorHAnsi" w:hAnsiTheme="majorHAnsi" w:cstheme="majorHAnsi"/>
                <w:b w:val="0"/>
                <w:bCs/>
                <w:sz w:val="22"/>
              </w:rPr>
              <w:t> </w:t>
            </w:r>
          </w:p>
          <w:p w14:paraId="6B5D29E8" w14:textId="77777777" w:rsidR="0066763C" w:rsidRPr="00DF60BD" w:rsidRDefault="0066763C" w:rsidP="0066763C">
            <w:pPr>
              <w:rPr>
                <w:rFonts w:asciiTheme="majorHAnsi" w:hAnsiTheme="majorHAnsi" w:cstheme="majorHAnsi"/>
                <w:b w:val="0"/>
                <w:bCs/>
                <w:sz w:val="22"/>
              </w:rPr>
            </w:pPr>
            <w:r w:rsidRPr="00DF60BD">
              <w:rPr>
                <w:rFonts w:asciiTheme="majorHAnsi" w:hAnsiTheme="majorHAnsi" w:cstheme="majorHAnsi"/>
                <w:b w:val="0"/>
                <w:bCs/>
                <w:sz w:val="22"/>
              </w:rPr>
              <w:t>Just Maths: </w:t>
            </w:r>
            <w:hyperlink r:id="rId45">
              <w:r w:rsidRPr="00DF60BD">
                <w:rPr>
                  <w:rStyle w:val="Hyperlink"/>
                  <w:rFonts w:asciiTheme="majorHAnsi" w:hAnsiTheme="majorHAnsi" w:cstheme="majorHAnsi"/>
                  <w:b w:val="0"/>
                  <w:bCs/>
                  <w:sz w:val="22"/>
                </w:rPr>
                <w:t>https://online.justmaths.co.uk/</w:t>
              </w:r>
            </w:hyperlink>
            <w:r w:rsidRPr="00DF60BD">
              <w:rPr>
                <w:rFonts w:asciiTheme="majorHAnsi" w:hAnsiTheme="majorHAnsi" w:cstheme="majorHAnsi"/>
                <w:b w:val="0"/>
                <w:bCs/>
                <w:sz w:val="22"/>
              </w:rPr>
              <w:t> </w:t>
            </w:r>
          </w:p>
          <w:p w14:paraId="28744075" w14:textId="0B15037B" w:rsidR="007E5A6C" w:rsidRDefault="0066763C" w:rsidP="0066763C">
            <w:pPr>
              <w:rPr>
                <w:rFonts w:asciiTheme="majorHAnsi" w:hAnsiTheme="majorHAnsi" w:cstheme="majorHAnsi"/>
                <w:b w:val="0"/>
                <w:bCs/>
                <w:sz w:val="22"/>
              </w:rPr>
            </w:pPr>
            <w:r w:rsidRPr="00DF60BD">
              <w:rPr>
                <w:rFonts w:asciiTheme="majorHAnsi" w:hAnsiTheme="majorHAnsi" w:cstheme="majorHAnsi"/>
                <w:b w:val="0"/>
                <w:bCs/>
                <w:sz w:val="22"/>
              </w:rPr>
              <w:t>Hegarty Maths: </w:t>
            </w:r>
            <w:hyperlink r:id="rId46">
              <w:r w:rsidRPr="00DF60BD">
                <w:rPr>
                  <w:rStyle w:val="Hyperlink"/>
                  <w:rFonts w:asciiTheme="majorHAnsi" w:hAnsiTheme="majorHAnsi" w:cstheme="majorHAnsi"/>
                  <w:b w:val="0"/>
                  <w:bCs/>
                  <w:sz w:val="22"/>
                </w:rPr>
                <w:t>Student login (hegartymaths.com)</w:t>
              </w:r>
            </w:hyperlink>
            <w:r w:rsidRPr="00DF60BD">
              <w:rPr>
                <w:rFonts w:asciiTheme="majorHAnsi" w:hAnsiTheme="majorHAnsi" w:cstheme="majorHAnsi"/>
                <w:b w:val="0"/>
                <w:bCs/>
                <w:sz w:val="22"/>
              </w:rPr>
              <w:t xml:space="preserve"> </w:t>
            </w:r>
          </w:p>
          <w:p w14:paraId="403331E4" w14:textId="070DD81D" w:rsidR="00CD7C04" w:rsidRDefault="00CD7C04" w:rsidP="0066763C">
            <w:pPr>
              <w:rPr>
                <w:rFonts w:asciiTheme="majorHAnsi" w:hAnsiTheme="majorHAnsi" w:cstheme="majorHAnsi"/>
                <w:b w:val="0"/>
                <w:bCs/>
                <w:sz w:val="22"/>
              </w:rPr>
            </w:pPr>
          </w:p>
          <w:p w14:paraId="392893AC" w14:textId="64B5FDBB" w:rsidR="00CD7C04" w:rsidRDefault="00CD7C04" w:rsidP="0066763C">
            <w:pPr>
              <w:rPr>
                <w:rFonts w:asciiTheme="majorHAnsi" w:hAnsiTheme="majorHAnsi" w:cstheme="majorHAnsi"/>
                <w:b w:val="0"/>
                <w:bCs/>
                <w:sz w:val="22"/>
              </w:rPr>
            </w:pPr>
          </w:p>
          <w:p w14:paraId="34D3DD61" w14:textId="3EE0A20A" w:rsidR="00CD7C04" w:rsidRDefault="00CD7C04" w:rsidP="0066763C">
            <w:pPr>
              <w:rPr>
                <w:rFonts w:asciiTheme="majorHAnsi" w:hAnsiTheme="majorHAnsi" w:cstheme="majorHAnsi"/>
                <w:b w:val="0"/>
                <w:bCs/>
                <w:sz w:val="22"/>
              </w:rPr>
            </w:pPr>
          </w:p>
          <w:p w14:paraId="4AB51E44" w14:textId="77777777" w:rsidR="00CD7C04" w:rsidRPr="00DF60BD" w:rsidRDefault="00CD7C04" w:rsidP="0066763C">
            <w:pPr>
              <w:rPr>
                <w:rFonts w:asciiTheme="majorHAnsi" w:hAnsiTheme="majorHAnsi" w:cstheme="majorHAnsi"/>
                <w:b w:val="0"/>
                <w:bCs/>
                <w:sz w:val="22"/>
              </w:rPr>
            </w:pPr>
          </w:p>
          <w:p w14:paraId="397AF425" w14:textId="77777777" w:rsidR="0066763C" w:rsidRPr="00DF60BD" w:rsidRDefault="0066763C" w:rsidP="0066763C">
            <w:pPr>
              <w:rPr>
                <w:rFonts w:asciiTheme="majorHAnsi" w:hAnsiTheme="majorHAnsi" w:cstheme="majorHAnsi"/>
                <w:sz w:val="22"/>
              </w:rPr>
            </w:pPr>
          </w:p>
        </w:tc>
      </w:tr>
      <w:tr w:rsidR="0066763C" w:rsidRPr="00DF60BD" w14:paraId="6CDC8990" w14:textId="77777777" w:rsidTr="0066763C">
        <w:tc>
          <w:tcPr>
            <w:tcW w:w="9776" w:type="dxa"/>
            <w:shd w:val="clear" w:color="auto" w:fill="CCFFFF"/>
          </w:tcPr>
          <w:p w14:paraId="1DA5F586"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lastRenderedPageBreak/>
              <w:t>Enrichment Experiences which will help to develop and broaden my knowledge and skills further (including reading):</w:t>
            </w:r>
          </w:p>
          <w:p w14:paraId="02C8CFE7" w14:textId="77777777" w:rsidR="0066763C" w:rsidRPr="00DF60BD" w:rsidRDefault="0066763C" w:rsidP="0066763C">
            <w:pPr>
              <w:rPr>
                <w:rFonts w:asciiTheme="majorHAnsi" w:hAnsiTheme="majorHAnsi" w:cstheme="majorHAnsi"/>
                <w:sz w:val="22"/>
              </w:rPr>
            </w:pPr>
          </w:p>
        </w:tc>
      </w:tr>
      <w:tr w:rsidR="0066763C" w:rsidRPr="00DF60BD" w14:paraId="254B3FDB" w14:textId="77777777" w:rsidTr="0066763C">
        <w:trPr>
          <w:trHeight w:val="165"/>
        </w:trPr>
        <w:tc>
          <w:tcPr>
            <w:tcW w:w="9776" w:type="dxa"/>
          </w:tcPr>
          <w:p w14:paraId="63963F71"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UKMT Maths Challenge</w:t>
            </w:r>
          </w:p>
          <w:p w14:paraId="160CB2A3"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 xml:space="preserve">The UKMT  Intermediate individual challenges </w:t>
            </w:r>
          </w:p>
          <w:p w14:paraId="002DCFDD"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 xml:space="preserve">are for students in Year 9. The challenges consist of 25 intriguing </w:t>
            </w:r>
          </w:p>
          <w:p w14:paraId="788C110C"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 xml:space="preserve">multiple choice questions, which are designed to stimulate </w:t>
            </w:r>
          </w:p>
          <w:p w14:paraId="3076E94E"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 xml:space="preserve">interest in mathematics. Questions from the challenges are </w:t>
            </w:r>
          </w:p>
          <w:p w14:paraId="5CE1256F"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available using the link below and is suitable for all ability range.</w:t>
            </w:r>
          </w:p>
          <w:p w14:paraId="4465F3D5" w14:textId="77777777" w:rsidR="0066763C" w:rsidRPr="00DF60BD" w:rsidRDefault="00000000" w:rsidP="0066763C">
            <w:pPr>
              <w:rPr>
                <w:rFonts w:asciiTheme="majorHAnsi" w:hAnsiTheme="majorHAnsi" w:cstheme="majorHAnsi"/>
                <w:sz w:val="22"/>
              </w:rPr>
            </w:pPr>
            <w:hyperlink r:id="rId47" w:history="1">
              <w:r w:rsidR="0066763C" w:rsidRPr="00DF60BD">
                <w:rPr>
                  <w:rStyle w:val="Hyperlink"/>
                  <w:rFonts w:asciiTheme="majorHAnsi" w:hAnsiTheme="majorHAnsi" w:cstheme="majorHAnsi"/>
                  <w:sz w:val="22"/>
                </w:rPr>
                <w:t>Intermediate Mathematical Challenge archive | UK Mathematics Trust (ukmt.org.uk)</w:t>
              </w:r>
            </w:hyperlink>
          </w:p>
          <w:p w14:paraId="16480A6C" w14:textId="77777777" w:rsidR="0066763C" w:rsidRPr="00DF60BD" w:rsidRDefault="0066763C" w:rsidP="0066763C">
            <w:pPr>
              <w:rPr>
                <w:rFonts w:asciiTheme="majorHAnsi" w:hAnsiTheme="majorHAnsi" w:cstheme="majorHAnsi"/>
                <w:sz w:val="22"/>
              </w:rPr>
            </w:pPr>
          </w:p>
          <w:p w14:paraId="64C4951E" w14:textId="77777777" w:rsidR="0066763C" w:rsidRPr="00DF60BD" w:rsidRDefault="0066763C" w:rsidP="0066763C">
            <w:pPr>
              <w:rPr>
                <w:rFonts w:asciiTheme="majorHAnsi" w:eastAsia="Arial" w:hAnsiTheme="majorHAnsi" w:cstheme="majorHAnsi"/>
                <w:sz w:val="22"/>
                <w:u w:val="single"/>
              </w:rPr>
            </w:pPr>
            <w:r w:rsidRPr="00DF60BD">
              <w:rPr>
                <w:rFonts w:asciiTheme="majorHAnsi" w:eastAsia="Arial" w:hAnsiTheme="majorHAnsi" w:cstheme="majorHAnsi"/>
                <w:sz w:val="22"/>
                <w:u w:val="single"/>
              </w:rPr>
              <w:t>The Alan Turing Cryptography Competition</w:t>
            </w:r>
          </w:p>
          <w:p w14:paraId="64998F77"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Now in its tenth year, the Alan Turing Cryptography Competition is aimed at secondary school children in the UK up to Year 11. You don't need to be a computer whizz or a mathematical genius — you just need to keep your wits about you and be good at solving problems!</w:t>
            </w:r>
          </w:p>
          <w:p w14:paraId="7221B3D3"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The competition is organised by the Department of Mathematics at the University of Manchester.</w:t>
            </w:r>
          </w:p>
          <w:p w14:paraId="11FC9F90"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Sounds great! How can I take part and what do I have to do?</w:t>
            </w:r>
          </w:p>
          <w:p w14:paraId="23821F2C"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The competition will start on Monday 17th January 2022</w:t>
            </w:r>
          </w:p>
          <w:p w14:paraId="51F295E1" w14:textId="77777777" w:rsidR="0066763C" w:rsidRPr="00CD7C04" w:rsidRDefault="0066763C" w:rsidP="0066763C">
            <w:pPr>
              <w:rPr>
                <w:rFonts w:asciiTheme="majorHAnsi" w:eastAsia="Arial" w:hAnsiTheme="majorHAnsi" w:cstheme="majorHAnsi"/>
                <w:b w:val="0"/>
                <w:bCs/>
                <w:color w:val="auto"/>
                <w:sz w:val="22"/>
              </w:rPr>
            </w:pPr>
          </w:p>
          <w:p w14:paraId="626CA9BC" w14:textId="77777777" w:rsidR="0066763C" w:rsidRPr="00CD7C04" w:rsidRDefault="0066763C" w:rsidP="0066763C">
            <w:pPr>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Follow the link and instructions given by Manchester University. Enjoy!</w:t>
            </w:r>
          </w:p>
          <w:p w14:paraId="7DB878B2" w14:textId="77777777" w:rsidR="0066763C" w:rsidRPr="00CD7C04" w:rsidRDefault="0066763C" w:rsidP="0066763C">
            <w:pPr>
              <w:spacing w:line="259" w:lineRule="auto"/>
              <w:rPr>
                <w:rFonts w:asciiTheme="majorHAnsi" w:eastAsia="Arial" w:hAnsiTheme="majorHAnsi" w:cstheme="majorHAnsi"/>
                <w:b w:val="0"/>
                <w:bCs/>
                <w:color w:val="auto"/>
                <w:sz w:val="22"/>
              </w:rPr>
            </w:pPr>
            <w:r w:rsidRPr="00CD7C04">
              <w:rPr>
                <w:rFonts w:asciiTheme="majorHAnsi" w:eastAsia="Arial" w:hAnsiTheme="majorHAnsi" w:cstheme="majorHAnsi"/>
                <w:b w:val="0"/>
                <w:bCs/>
                <w:color w:val="auto"/>
                <w:sz w:val="22"/>
              </w:rPr>
              <w:t>https://www.maths.manchester.ac.uk/cryptography_competition/</w:t>
            </w:r>
          </w:p>
          <w:p w14:paraId="28FB37FB" w14:textId="77777777" w:rsidR="0066763C" w:rsidRPr="00DF60BD" w:rsidRDefault="0066763C" w:rsidP="0066763C">
            <w:pPr>
              <w:rPr>
                <w:rFonts w:asciiTheme="majorHAnsi" w:hAnsiTheme="majorHAnsi" w:cstheme="majorHAnsi"/>
                <w:sz w:val="22"/>
              </w:rPr>
            </w:pPr>
          </w:p>
          <w:p w14:paraId="489F60A4" w14:textId="77777777" w:rsidR="0066763C" w:rsidRPr="00DF60BD" w:rsidRDefault="0066763C" w:rsidP="0066763C">
            <w:pPr>
              <w:rPr>
                <w:rFonts w:asciiTheme="majorHAnsi" w:hAnsiTheme="majorHAnsi" w:cstheme="majorHAnsi"/>
                <w:sz w:val="22"/>
              </w:rPr>
            </w:pPr>
          </w:p>
        </w:tc>
      </w:tr>
    </w:tbl>
    <w:p w14:paraId="52DD8AF3" w14:textId="77777777" w:rsidR="0066763C" w:rsidRPr="00DF60BD" w:rsidRDefault="0066763C" w:rsidP="0066763C">
      <w:pPr>
        <w:rPr>
          <w:rFonts w:asciiTheme="majorHAnsi" w:hAnsiTheme="majorHAnsi" w:cstheme="majorHAnsi"/>
          <w:sz w:val="22"/>
        </w:rPr>
      </w:pPr>
    </w:p>
    <w:p w14:paraId="182876AE" w14:textId="77777777" w:rsidR="0066763C" w:rsidRPr="00DF60BD" w:rsidRDefault="0066763C" w:rsidP="0066763C">
      <w:pPr>
        <w:jc w:val="center"/>
        <w:rPr>
          <w:rFonts w:asciiTheme="majorHAnsi" w:hAnsiTheme="majorHAnsi" w:cstheme="majorHAnsi"/>
          <w:sz w:val="22"/>
        </w:rPr>
      </w:pPr>
    </w:p>
    <w:p w14:paraId="481FD457" w14:textId="77777777" w:rsidR="00911357" w:rsidRPr="00DF60BD" w:rsidRDefault="00911357" w:rsidP="0066763C">
      <w:pPr>
        <w:jc w:val="center"/>
        <w:rPr>
          <w:rFonts w:asciiTheme="majorHAnsi" w:hAnsiTheme="majorHAnsi" w:cstheme="majorHAnsi"/>
          <w:sz w:val="22"/>
        </w:rPr>
      </w:pPr>
    </w:p>
    <w:p w14:paraId="192E8147" w14:textId="77777777" w:rsidR="00911357" w:rsidRPr="00DF60BD" w:rsidRDefault="00911357" w:rsidP="0066763C">
      <w:pPr>
        <w:jc w:val="center"/>
        <w:rPr>
          <w:rFonts w:asciiTheme="majorHAnsi" w:hAnsiTheme="majorHAnsi" w:cstheme="majorHAnsi"/>
          <w:sz w:val="22"/>
        </w:rPr>
      </w:pPr>
    </w:p>
    <w:p w14:paraId="435E8B30" w14:textId="77777777" w:rsidR="00911357" w:rsidRPr="00DF60BD" w:rsidRDefault="00911357" w:rsidP="0066763C">
      <w:pPr>
        <w:jc w:val="center"/>
        <w:rPr>
          <w:rFonts w:asciiTheme="majorHAnsi" w:hAnsiTheme="majorHAnsi" w:cstheme="majorHAnsi"/>
          <w:sz w:val="22"/>
        </w:rPr>
      </w:pPr>
    </w:p>
    <w:p w14:paraId="5020EB61" w14:textId="77777777" w:rsidR="00911357" w:rsidRPr="00DF60BD" w:rsidRDefault="00911357" w:rsidP="0066763C">
      <w:pPr>
        <w:jc w:val="center"/>
        <w:rPr>
          <w:rFonts w:asciiTheme="majorHAnsi" w:hAnsiTheme="majorHAnsi" w:cstheme="majorHAnsi"/>
          <w:sz w:val="22"/>
        </w:rPr>
      </w:pPr>
    </w:p>
    <w:p w14:paraId="141A27C4" w14:textId="77777777" w:rsidR="00911357" w:rsidRPr="00DF60BD" w:rsidRDefault="00911357" w:rsidP="0066763C">
      <w:pPr>
        <w:jc w:val="center"/>
        <w:rPr>
          <w:rFonts w:asciiTheme="majorHAnsi" w:hAnsiTheme="majorHAnsi" w:cstheme="majorHAnsi"/>
          <w:sz w:val="22"/>
        </w:rPr>
      </w:pPr>
    </w:p>
    <w:p w14:paraId="671BDD24" w14:textId="77777777" w:rsidR="00911357" w:rsidRPr="00DF60BD" w:rsidRDefault="00911357" w:rsidP="0066763C">
      <w:pPr>
        <w:jc w:val="center"/>
        <w:rPr>
          <w:rFonts w:asciiTheme="majorHAnsi" w:hAnsiTheme="majorHAnsi" w:cstheme="majorHAnsi"/>
          <w:sz w:val="22"/>
        </w:rPr>
      </w:pPr>
    </w:p>
    <w:p w14:paraId="13DF6813" w14:textId="77777777" w:rsidR="00911357" w:rsidRPr="00DF60BD" w:rsidRDefault="00911357" w:rsidP="0066763C">
      <w:pPr>
        <w:jc w:val="center"/>
        <w:rPr>
          <w:rFonts w:asciiTheme="majorHAnsi" w:hAnsiTheme="majorHAnsi" w:cstheme="majorHAnsi"/>
          <w:sz w:val="22"/>
        </w:rPr>
      </w:pPr>
    </w:p>
    <w:p w14:paraId="63660021" w14:textId="77777777" w:rsidR="00911357" w:rsidRPr="00DF60BD" w:rsidRDefault="00911357" w:rsidP="0066763C">
      <w:pPr>
        <w:jc w:val="center"/>
        <w:rPr>
          <w:rFonts w:asciiTheme="majorHAnsi" w:hAnsiTheme="majorHAnsi" w:cstheme="majorHAnsi"/>
          <w:sz w:val="22"/>
        </w:rPr>
      </w:pPr>
    </w:p>
    <w:p w14:paraId="704839C0" w14:textId="77777777" w:rsidR="00911357" w:rsidRPr="00DF60BD" w:rsidRDefault="00911357" w:rsidP="0066763C">
      <w:pPr>
        <w:jc w:val="center"/>
        <w:rPr>
          <w:rFonts w:asciiTheme="majorHAnsi" w:hAnsiTheme="majorHAnsi" w:cstheme="majorHAnsi"/>
          <w:sz w:val="22"/>
        </w:rPr>
      </w:pPr>
    </w:p>
    <w:p w14:paraId="2D29829D" w14:textId="77777777" w:rsidR="00911357" w:rsidRPr="00DF60BD" w:rsidRDefault="00911357" w:rsidP="0066763C">
      <w:pPr>
        <w:jc w:val="center"/>
        <w:rPr>
          <w:rFonts w:asciiTheme="majorHAnsi" w:hAnsiTheme="majorHAnsi" w:cstheme="majorHAnsi"/>
          <w:sz w:val="22"/>
        </w:rPr>
      </w:pPr>
    </w:p>
    <w:p w14:paraId="762235F3" w14:textId="77777777" w:rsidR="00911357" w:rsidRPr="00DF60BD" w:rsidRDefault="00911357" w:rsidP="0066763C">
      <w:pPr>
        <w:jc w:val="center"/>
        <w:rPr>
          <w:rFonts w:asciiTheme="majorHAnsi" w:hAnsiTheme="majorHAnsi" w:cstheme="majorHAnsi"/>
          <w:sz w:val="22"/>
        </w:rPr>
      </w:pPr>
    </w:p>
    <w:p w14:paraId="5D4D10B4" w14:textId="77777777" w:rsidR="00911357" w:rsidRPr="00DF60BD" w:rsidRDefault="00911357" w:rsidP="0066763C">
      <w:pPr>
        <w:jc w:val="center"/>
        <w:rPr>
          <w:rFonts w:asciiTheme="majorHAnsi" w:hAnsiTheme="majorHAnsi" w:cstheme="majorHAnsi"/>
          <w:sz w:val="22"/>
        </w:rPr>
      </w:pPr>
    </w:p>
    <w:p w14:paraId="7BDCD5D0" w14:textId="77777777" w:rsidR="00911357" w:rsidRPr="00DF60BD" w:rsidRDefault="00911357" w:rsidP="0066763C">
      <w:pPr>
        <w:jc w:val="center"/>
        <w:rPr>
          <w:rFonts w:asciiTheme="majorHAnsi" w:hAnsiTheme="majorHAnsi" w:cstheme="majorHAnsi"/>
          <w:sz w:val="22"/>
        </w:rPr>
      </w:pPr>
    </w:p>
    <w:p w14:paraId="3C72D601" w14:textId="77777777" w:rsidR="00911357" w:rsidRPr="00DF60BD" w:rsidRDefault="00911357" w:rsidP="0066763C">
      <w:pPr>
        <w:jc w:val="center"/>
        <w:rPr>
          <w:rFonts w:asciiTheme="majorHAnsi" w:hAnsiTheme="majorHAnsi" w:cstheme="majorHAnsi"/>
          <w:sz w:val="22"/>
        </w:rPr>
      </w:pPr>
    </w:p>
    <w:p w14:paraId="432C9720" w14:textId="77777777" w:rsidR="00911357" w:rsidRPr="00DF60BD" w:rsidRDefault="00911357" w:rsidP="0066763C">
      <w:pPr>
        <w:jc w:val="center"/>
        <w:rPr>
          <w:rFonts w:asciiTheme="majorHAnsi" w:hAnsiTheme="majorHAnsi" w:cstheme="majorHAnsi"/>
          <w:sz w:val="22"/>
        </w:rPr>
      </w:pPr>
    </w:p>
    <w:p w14:paraId="61E7C260" w14:textId="77777777" w:rsidR="00911357" w:rsidRPr="00DF60BD" w:rsidRDefault="00911357" w:rsidP="0066763C">
      <w:pPr>
        <w:jc w:val="center"/>
        <w:rPr>
          <w:rFonts w:asciiTheme="majorHAnsi" w:hAnsiTheme="majorHAnsi" w:cstheme="majorHAnsi"/>
          <w:sz w:val="22"/>
        </w:rPr>
      </w:pPr>
    </w:p>
    <w:p w14:paraId="3776AD06" w14:textId="77777777" w:rsidR="00911357" w:rsidRPr="00DF60BD" w:rsidRDefault="00911357" w:rsidP="0066763C">
      <w:pPr>
        <w:jc w:val="center"/>
        <w:rPr>
          <w:rFonts w:asciiTheme="majorHAnsi" w:hAnsiTheme="majorHAnsi" w:cstheme="majorHAnsi"/>
          <w:sz w:val="22"/>
        </w:rPr>
      </w:pPr>
    </w:p>
    <w:p w14:paraId="331D6CE6" w14:textId="77777777" w:rsidR="00911357" w:rsidRPr="00DF60BD" w:rsidRDefault="00911357" w:rsidP="0066763C">
      <w:pPr>
        <w:jc w:val="center"/>
        <w:rPr>
          <w:rFonts w:asciiTheme="majorHAnsi" w:hAnsiTheme="majorHAnsi" w:cstheme="majorHAnsi"/>
          <w:sz w:val="22"/>
        </w:rPr>
      </w:pPr>
    </w:p>
    <w:p w14:paraId="6F8A1479" w14:textId="77777777" w:rsidR="00911357" w:rsidRPr="00DF60BD" w:rsidRDefault="00911357" w:rsidP="0066763C">
      <w:pPr>
        <w:jc w:val="center"/>
        <w:rPr>
          <w:rFonts w:asciiTheme="majorHAnsi" w:hAnsiTheme="majorHAnsi" w:cstheme="majorHAnsi"/>
          <w:sz w:val="22"/>
        </w:rPr>
      </w:pPr>
    </w:p>
    <w:p w14:paraId="0403AB93" w14:textId="77777777" w:rsidR="00911357" w:rsidRPr="00DF60BD" w:rsidRDefault="00911357" w:rsidP="0066763C">
      <w:pPr>
        <w:jc w:val="center"/>
        <w:rPr>
          <w:rFonts w:asciiTheme="majorHAnsi" w:hAnsiTheme="majorHAnsi" w:cstheme="majorHAnsi"/>
          <w:sz w:val="22"/>
        </w:rPr>
      </w:pPr>
    </w:p>
    <w:p w14:paraId="0FCA7B70" w14:textId="77777777" w:rsidR="00911357" w:rsidRPr="00DF60BD" w:rsidRDefault="00911357" w:rsidP="0066763C">
      <w:pPr>
        <w:jc w:val="center"/>
        <w:rPr>
          <w:rFonts w:asciiTheme="majorHAnsi" w:hAnsiTheme="majorHAnsi" w:cstheme="majorHAnsi"/>
          <w:sz w:val="22"/>
        </w:rPr>
      </w:pPr>
    </w:p>
    <w:p w14:paraId="7FF479A8" w14:textId="77777777" w:rsidR="00911357" w:rsidRPr="00DF60BD" w:rsidRDefault="00911357" w:rsidP="0066763C">
      <w:pPr>
        <w:jc w:val="center"/>
        <w:rPr>
          <w:rFonts w:asciiTheme="majorHAnsi" w:hAnsiTheme="majorHAnsi" w:cstheme="majorHAnsi"/>
          <w:sz w:val="22"/>
        </w:rPr>
      </w:pPr>
    </w:p>
    <w:p w14:paraId="5B29E94D" w14:textId="77777777" w:rsidR="00911357" w:rsidRPr="00DF60BD" w:rsidRDefault="00911357" w:rsidP="0066763C">
      <w:pPr>
        <w:jc w:val="center"/>
        <w:rPr>
          <w:rFonts w:asciiTheme="majorHAnsi" w:hAnsiTheme="majorHAnsi" w:cstheme="majorHAnsi"/>
          <w:sz w:val="22"/>
        </w:rPr>
      </w:pPr>
    </w:p>
    <w:p w14:paraId="5072BF35" w14:textId="77777777" w:rsidR="004B670E" w:rsidRDefault="004B670E" w:rsidP="007E5A6C">
      <w:pPr>
        <w:rPr>
          <w:rFonts w:asciiTheme="majorHAnsi" w:hAnsiTheme="majorHAnsi" w:cstheme="majorHAnsi"/>
          <w:color w:val="013A57" w:themeColor="accent1" w:themeShade="BF"/>
          <w:sz w:val="22"/>
        </w:rPr>
      </w:pPr>
    </w:p>
    <w:p w14:paraId="635DA1FD" w14:textId="63DDD64A" w:rsidR="0066763C" w:rsidRPr="007E5A6C" w:rsidRDefault="0066763C" w:rsidP="0066763C">
      <w:pPr>
        <w:jc w:val="center"/>
        <w:rPr>
          <w:rFonts w:asciiTheme="majorHAnsi" w:hAnsiTheme="majorHAnsi" w:cstheme="majorHAnsi"/>
          <w:color w:val="013A57" w:themeColor="accent1" w:themeShade="BF"/>
          <w:szCs w:val="28"/>
        </w:rPr>
      </w:pPr>
      <w:r w:rsidRPr="007E5A6C">
        <w:rPr>
          <w:rFonts w:asciiTheme="majorHAnsi" w:hAnsiTheme="majorHAnsi" w:cstheme="majorHAnsi"/>
          <w:color w:val="013A57" w:themeColor="accent1" w:themeShade="BF"/>
          <w:szCs w:val="28"/>
        </w:rPr>
        <w:lastRenderedPageBreak/>
        <w:t>Year 9H Spring Revision for mathematics</w:t>
      </w:r>
    </w:p>
    <w:p w14:paraId="66E6332D" w14:textId="77777777" w:rsidR="00911357" w:rsidRPr="00DF60BD" w:rsidRDefault="00911357" w:rsidP="0066763C">
      <w:pPr>
        <w:jc w:val="center"/>
        <w:rPr>
          <w:rFonts w:asciiTheme="majorHAnsi" w:hAnsiTheme="majorHAnsi" w:cstheme="majorHAnsi"/>
          <w:sz w:val="22"/>
        </w:rPr>
      </w:pPr>
    </w:p>
    <w:tbl>
      <w:tblPr>
        <w:tblStyle w:val="TableGrid"/>
        <w:tblW w:w="0" w:type="auto"/>
        <w:tblLook w:val="04A0" w:firstRow="1" w:lastRow="0" w:firstColumn="1" w:lastColumn="0" w:noHBand="0" w:noVBand="1"/>
      </w:tblPr>
      <w:tblGrid>
        <w:gridCol w:w="9776"/>
      </w:tblGrid>
      <w:tr w:rsidR="0066763C" w:rsidRPr="00DF60BD" w14:paraId="4A59E6FF" w14:textId="77777777" w:rsidTr="0066763C">
        <w:tc>
          <w:tcPr>
            <w:tcW w:w="9776" w:type="dxa"/>
            <w:shd w:val="clear" w:color="auto" w:fill="CCFFCC"/>
          </w:tcPr>
          <w:p w14:paraId="1A1C4A45"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assessments will I have in the Autumn Term?</w:t>
            </w:r>
          </w:p>
        </w:tc>
      </w:tr>
      <w:tr w:rsidR="0066763C" w:rsidRPr="00DF60BD" w14:paraId="423A50DC" w14:textId="77777777" w:rsidTr="0066763C">
        <w:tc>
          <w:tcPr>
            <w:tcW w:w="9776" w:type="dxa"/>
            <w:shd w:val="clear" w:color="auto" w:fill="auto"/>
          </w:tcPr>
          <w:p w14:paraId="75FFABBC"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Using a Calculator</w:t>
            </w:r>
          </w:p>
          <w:p w14:paraId="6C6C4919"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Fractions and Decimals</w:t>
            </w:r>
          </w:p>
          <w:p w14:paraId="113D4363"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Laws of Indices</w:t>
            </w:r>
          </w:p>
          <w:p w14:paraId="764EF7D1"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Angles 1</w:t>
            </w:r>
          </w:p>
          <w:p w14:paraId="4E85F85F"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Data</w:t>
            </w:r>
          </w:p>
          <w:p w14:paraId="049640A3" w14:textId="77777777" w:rsidR="0066763C" w:rsidRPr="00CD7C04"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Ratios</w:t>
            </w:r>
          </w:p>
          <w:p w14:paraId="218A3CD2" w14:textId="77777777" w:rsidR="0066763C" w:rsidRDefault="0066763C" w:rsidP="0066763C">
            <w:pPr>
              <w:rPr>
                <w:rFonts w:asciiTheme="majorHAnsi" w:hAnsiTheme="majorHAnsi" w:cstheme="majorHAnsi"/>
                <w:b w:val="0"/>
                <w:bCs/>
                <w:color w:val="auto"/>
                <w:sz w:val="22"/>
              </w:rPr>
            </w:pPr>
            <w:r w:rsidRPr="00CD7C04">
              <w:rPr>
                <w:rFonts w:asciiTheme="majorHAnsi" w:hAnsiTheme="majorHAnsi" w:cstheme="majorHAnsi"/>
                <w:b w:val="0"/>
                <w:bCs/>
                <w:color w:val="auto"/>
                <w:sz w:val="22"/>
              </w:rPr>
              <w:t>Surds</w:t>
            </w:r>
          </w:p>
          <w:p w14:paraId="133A64D1" w14:textId="2156FF3B" w:rsidR="00CD7C04" w:rsidRPr="00DF60BD" w:rsidRDefault="00CD7C04" w:rsidP="0066763C">
            <w:pPr>
              <w:rPr>
                <w:rFonts w:asciiTheme="majorHAnsi" w:hAnsiTheme="majorHAnsi" w:cstheme="majorHAnsi"/>
                <w:sz w:val="22"/>
              </w:rPr>
            </w:pPr>
          </w:p>
        </w:tc>
      </w:tr>
      <w:tr w:rsidR="0066763C" w:rsidRPr="00DF60BD" w14:paraId="4312BB7F" w14:textId="77777777" w:rsidTr="0066763C">
        <w:tc>
          <w:tcPr>
            <w:tcW w:w="9776" w:type="dxa"/>
            <w:shd w:val="clear" w:color="auto" w:fill="B1E4FD" w:themeFill="accent1" w:themeFillTint="33"/>
          </w:tcPr>
          <w:p w14:paraId="523CE4D5"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do I need to revise?</w:t>
            </w:r>
          </w:p>
          <w:p w14:paraId="0523A237" w14:textId="77777777" w:rsidR="0066763C" w:rsidRPr="00DF60BD" w:rsidRDefault="0066763C" w:rsidP="0066763C">
            <w:pPr>
              <w:rPr>
                <w:rFonts w:asciiTheme="majorHAnsi" w:hAnsiTheme="majorHAnsi" w:cstheme="majorHAnsi"/>
                <w:sz w:val="22"/>
              </w:rPr>
            </w:pPr>
          </w:p>
        </w:tc>
      </w:tr>
      <w:tr w:rsidR="0066763C" w:rsidRPr="00DF60BD" w14:paraId="7A277341" w14:textId="77777777" w:rsidTr="0066763C">
        <w:tc>
          <w:tcPr>
            <w:tcW w:w="9776" w:type="dxa"/>
          </w:tcPr>
          <w:p w14:paraId="34809207" w14:textId="2098B9D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 xml:space="preserve">Please note: Spring assessment will consist of some skills from the list below. </w:t>
            </w:r>
          </w:p>
          <w:p w14:paraId="0FD54AA0" w14:textId="561C8EA2"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 xml:space="preserve">Year 9 Content </w:t>
            </w:r>
          </w:p>
          <w:p w14:paraId="049C9141"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Chapter 2: Fractions and Decimals</w:t>
            </w:r>
          </w:p>
          <w:p w14:paraId="057D15C7" w14:textId="77777777" w:rsidR="0066763C" w:rsidRPr="00CD7C04" w:rsidRDefault="0066763C" w:rsidP="0066763C">
            <w:pPr>
              <w:pStyle w:val="ListParagraph"/>
              <w:numPr>
                <w:ilvl w:val="0"/>
                <w:numId w:val="29"/>
              </w:numPr>
              <w:spacing w:after="0" w:line="240" w:lineRule="auto"/>
              <w:rPr>
                <w:rFonts w:asciiTheme="majorHAnsi" w:hAnsiTheme="majorHAnsi" w:cstheme="majorHAnsi"/>
              </w:rPr>
            </w:pPr>
            <w:r w:rsidRPr="00CD7C04">
              <w:rPr>
                <w:rFonts w:asciiTheme="majorHAnsi" w:hAnsiTheme="majorHAnsi" w:cstheme="majorHAnsi"/>
              </w:rPr>
              <w:t xml:space="preserve">Manipulating Calculations (Using Place Value) </w:t>
            </w:r>
          </w:p>
          <w:p w14:paraId="2AB91862" w14:textId="77777777" w:rsidR="0066763C" w:rsidRPr="00CD7C04" w:rsidRDefault="0066763C" w:rsidP="0066763C">
            <w:pPr>
              <w:pStyle w:val="ListParagraph"/>
              <w:numPr>
                <w:ilvl w:val="0"/>
                <w:numId w:val="29"/>
              </w:numPr>
              <w:spacing w:after="0" w:line="240" w:lineRule="auto"/>
              <w:rPr>
                <w:rFonts w:asciiTheme="majorHAnsi" w:hAnsiTheme="majorHAnsi" w:cstheme="majorHAnsi"/>
              </w:rPr>
            </w:pPr>
            <w:r w:rsidRPr="00CD7C04">
              <w:rPr>
                <w:rFonts w:asciiTheme="majorHAnsi" w:hAnsiTheme="majorHAnsi" w:cstheme="majorHAnsi"/>
              </w:rPr>
              <w:t>Reciprocals</w:t>
            </w:r>
          </w:p>
          <w:p w14:paraId="19E93E12" w14:textId="77777777" w:rsidR="0066763C" w:rsidRPr="00CD7C04" w:rsidRDefault="0066763C" w:rsidP="0066763C">
            <w:pPr>
              <w:pStyle w:val="ListParagraph"/>
              <w:numPr>
                <w:ilvl w:val="0"/>
                <w:numId w:val="29"/>
              </w:numPr>
              <w:spacing w:after="0" w:line="240" w:lineRule="auto"/>
              <w:rPr>
                <w:rFonts w:asciiTheme="majorHAnsi" w:hAnsiTheme="majorHAnsi" w:cstheme="majorHAnsi"/>
              </w:rPr>
            </w:pPr>
            <w:r w:rsidRPr="00CD7C04">
              <w:rPr>
                <w:rFonts w:asciiTheme="majorHAnsi" w:hAnsiTheme="majorHAnsi" w:cstheme="majorHAnsi"/>
              </w:rPr>
              <w:t xml:space="preserve">Negative Reciprocals </w:t>
            </w:r>
          </w:p>
          <w:p w14:paraId="23FF038B" w14:textId="77777777" w:rsidR="0066763C" w:rsidRPr="00CD7C04" w:rsidRDefault="0066763C" w:rsidP="0066763C">
            <w:pPr>
              <w:pStyle w:val="ListParagraph"/>
              <w:numPr>
                <w:ilvl w:val="0"/>
                <w:numId w:val="29"/>
              </w:numPr>
              <w:spacing w:after="0" w:line="240" w:lineRule="auto"/>
              <w:rPr>
                <w:rFonts w:asciiTheme="majorHAnsi" w:hAnsiTheme="majorHAnsi" w:cstheme="majorHAnsi"/>
              </w:rPr>
            </w:pPr>
            <w:r w:rsidRPr="00CD7C04">
              <w:rPr>
                <w:rFonts w:asciiTheme="majorHAnsi" w:hAnsiTheme="majorHAnsi" w:cstheme="majorHAnsi"/>
              </w:rPr>
              <w:t xml:space="preserve">Calculating the Original given a Fraction </w:t>
            </w:r>
          </w:p>
          <w:p w14:paraId="0937BE85" w14:textId="77777777" w:rsidR="0066763C" w:rsidRPr="00CD7C04" w:rsidRDefault="0066763C" w:rsidP="0066763C">
            <w:pPr>
              <w:pStyle w:val="ListParagraph"/>
              <w:numPr>
                <w:ilvl w:val="0"/>
                <w:numId w:val="29"/>
              </w:numPr>
              <w:spacing w:after="0" w:line="240" w:lineRule="auto"/>
              <w:rPr>
                <w:rFonts w:asciiTheme="majorHAnsi" w:hAnsiTheme="majorHAnsi" w:cstheme="majorHAnsi"/>
              </w:rPr>
            </w:pPr>
            <w:r w:rsidRPr="00CD7C04">
              <w:rPr>
                <w:rFonts w:asciiTheme="majorHAnsi" w:hAnsiTheme="majorHAnsi" w:cstheme="majorHAnsi"/>
              </w:rPr>
              <w:t xml:space="preserve">Recurring Decimals </w:t>
            </w:r>
          </w:p>
          <w:p w14:paraId="75715758" w14:textId="16893605" w:rsidR="0066763C" w:rsidRPr="00CD7C04" w:rsidRDefault="0066763C" w:rsidP="0066763C">
            <w:pPr>
              <w:pStyle w:val="ListParagraph"/>
              <w:numPr>
                <w:ilvl w:val="0"/>
                <w:numId w:val="29"/>
              </w:numPr>
              <w:spacing w:after="0" w:line="240" w:lineRule="auto"/>
              <w:rPr>
                <w:rFonts w:asciiTheme="majorHAnsi" w:hAnsiTheme="majorHAnsi" w:cstheme="majorHAnsi"/>
              </w:rPr>
            </w:pPr>
            <w:r w:rsidRPr="00CD7C04">
              <w:rPr>
                <w:rFonts w:asciiTheme="majorHAnsi" w:hAnsiTheme="majorHAnsi" w:cstheme="majorHAnsi"/>
              </w:rPr>
              <w:t>Converting Recurring Decimals into Fractions</w:t>
            </w:r>
          </w:p>
          <w:p w14:paraId="1830C3D5"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Chapter 3: Laws of Indices</w:t>
            </w:r>
          </w:p>
          <w:p w14:paraId="21D57568" w14:textId="77777777" w:rsidR="0066763C" w:rsidRPr="00DF60BD" w:rsidRDefault="0066763C" w:rsidP="0066763C">
            <w:pPr>
              <w:pStyle w:val="ListParagraph"/>
              <w:numPr>
                <w:ilvl w:val="0"/>
                <w:numId w:val="28"/>
              </w:numPr>
              <w:spacing w:after="0" w:line="240" w:lineRule="auto"/>
              <w:rPr>
                <w:rFonts w:asciiTheme="majorHAnsi" w:hAnsiTheme="majorHAnsi" w:cstheme="majorHAnsi"/>
              </w:rPr>
            </w:pPr>
            <w:r w:rsidRPr="00DF60BD">
              <w:rPr>
                <w:rFonts w:asciiTheme="majorHAnsi" w:hAnsiTheme="majorHAnsi" w:cstheme="majorHAnsi"/>
              </w:rPr>
              <w:t xml:space="preserve">Powers and Roots </w:t>
            </w:r>
          </w:p>
          <w:p w14:paraId="1505E502" w14:textId="77777777" w:rsidR="0066763C" w:rsidRPr="00DF60BD" w:rsidRDefault="0066763C" w:rsidP="0066763C">
            <w:pPr>
              <w:pStyle w:val="ListParagraph"/>
              <w:numPr>
                <w:ilvl w:val="0"/>
                <w:numId w:val="28"/>
              </w:numPr>
              <w:spacing w:after="0" w:line="240" w:lineRule="auto"/>
              <w:rPr>
                <w:rFonts w:asciiTheme="majorHAnsi" w:hAnsiTheme="majorHAnsi" w:cstheme="majorHAnsi"/>
              </w:rPr>
            </w:pPr>
            <w:r w:rsidRPr="00DF60BD">
              <w:rPr>
                <w:rFonts w:asciiTheme="majorHAnsi" w:hAnsiTheme="majorHAnsi" w:cstheme="majorHAnsi"/>
              </w:rPr>
              <w:t>Estimating Powers and Roots</w:t>
            </w:r>
          </w:p>
          <w:p w14:paraId="1E2F497B" w14:textId="77777777" w:rsidR="0066763C" w:rsidRPr="00DF60BD" w:rsidRDefault="0066763C" w:rsidP="0066763C">
            <w:pPr>
              <w:pStyle w:val="ListParagraph"/>
              <w:numPr>
                <w:ilvl w:val="0"/>
                <w:numId w:val="28"/>
              </w:numPr>
              <w:spacing w:after="0" w:line="240" w:lineRule="auto"/>
              <w:rPr>
                <w:rFonts w:asciiTheme="majorHAnsi" w:hAnsiTheme="majorHAnsi" w:cstheme="majorHAnsi"/>
              </w:rPr>
            </w:pPr>
            <w:r w:rsidRPr="00DF60BD">
              <w:rPr>
                <w:rFonts w:asciiTheme="majorHAnsi" w:hAnsiTheme="majorHAnsi" w:cstheme="majorHAnsi"/>
              </w:rPr>
              <w:t>Law of Multiplication and Division</w:t>
            </w:r>
          </w:p>
          <w:p w14:paraId="1722BFAA" w14:textId="77777777" w:rsidR="0066763C" w:rsidRPr="00DF60BD" w:rsidRDefault="0066763C" w:rsidP="0066763C">
            <w:pPr>
              <w:pStyle w:val="ListParagraph"/>
              <w:numPr>
                <w:ilvl w:val="0"/>
                <w:numId w:val="28"/>
              </w:numPr>
              <w:spacing w:after="0" w:line="240" w:lineRule="auto"/>
              <w:rPr>
                <w:rFonts w:asciiTheme="majorHAnsi" w:hAnsiTheme="majorHAnsi" w:cstheme="majorHAnsi"/>
              </w:rPr>
            </w:pPr>
            <w:r w:rsidRPr="00DF60BD">
              <w:rPr>
                <w:rFonts w:asciiTheme="majorHAnsi" w:hAnsiTheme="majorHAnsi" w:cstheme="majorHAnsi"/>
              </w:rPr>
              <w:t xml:space="preserve">Law of Division </w:t>
            </w:r>
          </w:p>
          <w:p w14:paraId="2B1F9747" w14:textId="77777777" w:rsidR="0066763C" w:rsidRPr="00DF60BD" w:rsidRDefault="0066763C" w:rsidP="0066763C">
            <w:pPr>
              <w:pStyle w:val="ListParagraph"/>
              <w:numPr>
                <w:ilvl w:val="0"/>
                <w:numId w:val="28"/>
              </w:numPr>
              <w:spacing w:after="0" w:line="240" w:lineRule="auto"/>
              <w:rPr>
                <w:rFonts w:asciiTheme="majorHAnsi" w:hAnsiTheme="majorHAnsi" w:cstheme="majorHAnsi"/>
              </w:rPr>
            </w:pPr>
            <w:r w:rsidRPr="00DF60BD">
              <w:rPr>
                <w:rFonts w:asciiTheme="majorHAnsi" w:hAnsiTheme="majorHAnsi" w:cstheme="majorHAnsi"/>
              </w:rPr>
              <w:t xml:space="preserve">Law of Zero Power </w:t>
            </w:r>
          </w:p>
          <w:p w14:paraId="75FB534F" w14:textId="77777777" w:rsidR="0066763C" w:rsidRPr="00DF60BD" w:rsidRDefault="0066763C" w:rsidP="0066763C">
            <w:pPr>
              <w:pStyle w:val="ListParagraph"/>
              <w:numPr>
                <w:ilvl w:val="0"/>
                <w:numId w:val="28"/>
              </w:numPr>
              <w:spacing w:after="0" w:line="240" w:lineRule="auto"/>
              <w:rPr>
                <w:rFonts w:asciiTheme="majorHAnsi" w:hAnsiTheme="majorHAnsi" w:cstheme="majorHAnsi"/>
              </w:rPr>
            </w:pPr>
            <w:r w:rsidRPr="00DF60BD">
              <w:rPr>
                <w:rFonts w:asciiTheme="majorHAnsi" w:hAnsiTheme="majorHAnsi" w:cstheme="majorHAnsi"/>
              </w:rPr>
              <w:t>Law of Negative Indices</w:t>
            </w:r>
          </w:p>
          <w:p w14:paraId="45B7F9B5" w14:textId="77777777" w:rsidR="0066763C" w:rsidRPr="00DF60BD" w:rsidRDefault="0066763C" w:rsidP="0066763C">
            <w:pPr>
              <w:pStyle w:val="ListParagraph"/>
              <w:numPr>
                <w:ilvl w:val="0"/>
                <w:numId w:val="28"/>
              </w:numPr>
              <w:spacing w:after="0" w:line="240" w:lineRule="auto"/>
              <w:rPr>
                <w:rFonts w:asciiTheme="majorHAnsi" w:hAnsiTheme="majorHAnsi" w:cstheme="majorHAnsi"/>
              </w:rPr>
            </w:pPr>
            <w:r w:rsidRPr="00DF60BD">
              <w:rPr>
                <w:rFonts w:asciiTheme="majorHAnsi" w:hAnsiTheme="majorHAnsi" w:cstheme="majorHAnsi"/>
              </w:rPr>
              <w:t>Law of Fractional Indices</w:t>
            </w:r>
          </w:p>
          <w:p w14:paraId="3CB3283D" w14:textId="7E2E1055" w:rsidR="0066763C" w:rsidRPr="00DF60BD" w:rsidRDefault="0066763C" w:rsidP="0066763C">
            <w:pPr>
              <w:pStyle w:val="ListParagraph"/>
              <w:numPr>
                <w:ilvl w:val="0"/>
                <w:numId w:val="28"/>
              </w:numPr>
              <w:spacing w:after="0" w:line="240" w:lineRule="auto"/>
              <w:rPr>
                <w:rFonts w:asciiTheme="majorHAnsi" w:hAnsiTheme="majorHAnsi" w:cstheme="majorHAnsi"/>
              </w:rPr>
            </w:pPr>
            <w:r w:rsidRPr="00DF60BD">
              <w:rPr>
                <w:rFonts w:asciiTheme="majorHAnsi" w:hAnsiTheme="majorHAnsi" w:cstheme="majorHAnsi"/>
              </w:rPr>
              <w:t>Indices from Equations</w:t>
            </w:r>
          </w:p>
          <w:p w14:paraId="401B87A6"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Chapter 4: Angles 1</w:t>
            </w:r>
          </w:p>
          <w:p w14:paraId="7B2FBCD3" w14:textId="77777777" w:rsidR="0066763C" w:rsidRPr="00DF60BD" w:rsidRDefault="0066763C" w:rsidP="0066763C">
            <w:pPr>
              <w:pStyle w:val="ListParagraph"/>
              <w:numPr>
                <w:ilvl w:val="0"/>
                <w:numId w:val="27"/>
              </w:numPr>
              <w:spacing w:after="0" w:line="240" w:lineRule="auto"/>
              <w:rPr>
                <w:rFonts w:asciiTheme="majorHAnsi" w:hAnsiTheme="majorHAnsi" w:cstheme="majorHAnsi"/>
              </w:rPr>
            </w:pPr>
            <w:r w:rsidRPr="00DF60BD">
              <w:rPr>
                <w:rFonts w:asciiTheme="majorHAnsi" w:hAnsiTheme="majorHAnsi" w:cstheme="majorHAnsi"/>
              </w:rPr>
              <w:t xml:space="preserve">Calculating Missing Angles in Triangles </w:t>
            </w:r>
          </w:p>
          <w:p w14:paraId="716BDC77" w14:textId="77777777" w:rsidR="0066763C" w:rsidRPr="00DF60BD" w:rsidRDefault="0066763C" w:rsidP="0066763C">
            <w:pPr>
              <w:pStyle w:val="ListParagraph"/>
              <w:numPr>
                <w:ilvl w:val="0"/>
                <w:numId w:val="27"/>
              </w:numPr>
              <w:spacing w:after="0" w:line="240" w:lineRule="auto"/>
              <w:rPr>
                <w:rFonts w:asciiTheme="majorHAnsi" w:hAnsiTheme="majorHAnsi" w:cstheme="majorHAnsi"/>
              </w:rPr>
            </w:pPr>
            <w:r w:rsidRPr="00DF60BD">
              <w:rPr>
                <w:rFonts w:asciiTheme="majorHAnsi" w:hAnsiTheme="majorHAnsi" w:cstheme="majorHAnsi"/>
              </w:rPr>
              <w:t xml:space="preserve">Calculating Missing Angles in Parallel Lines </w:t>
            </w:r>
          </w:p>
          <w:p w14:paraId="51F5BE23" w14:textId="77777777" w:rsidR="0066763C" w:rsidRPr="00DF60BD" w:rsidRDefault="0066763C" w:rsidP="0066763C">
            <w:pPr>
              <w:pStyle w:val="ListParagraph"/>
              <w:numPr>
                <w:ilvl w:val="0"/>
                <w:numId w:val="27"/>
              </w:numPr>
              <w:spacing w:after="0" w:line="240" w:lineRule="auto"/>
              <w:rPr>
                <w:rFonts w:asciiTheme="majorHAnsi" w:hAnsiTheme="majorHAnsi" w:cstheme="majorHAnsi"/>
              </w:rPr>
            </w:pPr>
            <w:r w:rsidRPr="00DF60BD">
              <w:rPr>
                <w:rFonts w:asciiTheme="majorHAnsi" w:hAnsiTheme="majorHAnsi" w:cstheme="majorHAnsi"/>
              </w:rPr>
              <w:t>Angle Facts and Properties of Quadrilaterals – Parallelograms, Trapeziums and Kites</w:t>
            </w:r>
          </w:p>
          <w:p w14:paraId="5B8C16C3" w14:textId="77777777" w:rsidR="0066763C" w:rsidRPr="00DF60BD" w:rsidRDefault="0066763C" w:rsidP="0066763C">
            <w:pPr>
              <w:pStyle w:val="ListParagraph"/>
              <w:numPr>
                <w:ilvl w:val="0"/>
                <w:numId w:val="27"/>
              </w:numPr>
              <w:spacing w:after="0" w:line="240" w:lineRule="auto"/>
              <w:rPr>
                <w:rFonts w:asciiTheme="majorHAnsi" w:hAnsiTheme="majorHAnsi" w:cstheme="majorHAnsi"/>
              </w:rPr>
            </w:pPr>
            <w:r w:rsidRPr="00DF60BD">
              <w:rPr>
                <w:rFonts w:asciiTheme="majorHAnsi" w:hAnsiTheme="majorHAnsi" w:cstheme="majorHAnsi"/>
              </w:rPr>
              <w:t>Calculating the Sum of Interior Angles in a Polygon</w:t>
            </w:r>
          </w:p>
          <w:p w14:paraId="28520CB6" w14:textId="77777777" w:rsidR="0066763C" w:rsidRPr="00DF60BD" w:rsidRDefault="0066763C" w:rsidP="0066763C">
            <w:pPr>
              <w:pStyle w:val="ListParagraph"/>
              <w:numPr>
                <w:ilvl w:val="0"/>
                <w:numId w:val="27"/>
              </w:numPr>
              <w:spacing w:after="0" w:line="240" w:lineRule="auto"/>
              <w:rPr>
                <w:rFonts w:asciiTheme="majorHAnsi" w:hAnsiTheme="majorHAnsi" w:cstheme="majorHAnsi"/>
              </w:rPr>
            </w:pPr>
            <w:r w:rsidRPr="00DF60BD">
              <w:rPr>
                <w:rFonts w:asciiTheme="majorHAnsi" w:hAnsiTheme="majorHAnsi" w:cstheme="majorHAnsi"/>
              </w:rPr>
              <w:t xml:space="preserve">Calculating the Sum of Exterior Angles in a Polygon </w:t>
            </w:r>
          </w:p>
          <w:p w14:paraId="6EBE5BBC" w14:textId="77777777" w:rsidR="0066763C" w:rsidRPr="00DF60BD" w:rsidRDefault="0066763C" w:rsidP="0066763C">
            <w:pPr>
              <w:pStyle w:val="ListParagraph"/>
              <w:numPr>
                <w:ilvl w:val="0"/>
                <w:numId w:val="27"/>
              </w:numPr>
              <w:spacing w:after="0" w:line="240" w:lineRule="auto"/>
              <w:rPr>
                <w:rFonts w:asciiTheme="majorHAnsi" w:hAnsiTheme="majorHAnsi" w:cstheme="majorHAnsi"/>
              </w:rPr>
            </w:pPr>
            <w:r w:rsidRPr="00DF60BD">
              <w:rPr>
                <w:rFonts w:asciiTheme="majorHAnsi" w:hAnsiTheme="majorHAnsi" w:cstheme="majorHAnsi"/>
              </w:rPr>
              <w:t>Calculating Missing Angles in Polygons</w:t>
            </w:r>
          </w:p>
          <w:p w14:paraId="756CE440" w14:textId="58227258" w:rsidR="0066763C" w:rsidRPr="00DF60BD" w:rsidRDefault="0066763C" w:rsidP="0066763C">
            <w:pPr>
              <w:pStyle w:val="ListParagraph"/>
              <w:numPr>
                <w:ilvl w:val="0"/>
                <w:numId w:val="27"/>
              </w:numPr>
              <w:spacing w:after="0" w:line="240" w:lineRule="auto"/>
              <w:rPr>
                <w:rFonts w:asciiTheme="majorHAnsi" w:hAnsiTheme="majorHAnsi" w:cstheme="majorHAnsi"/>
              </w:rPr>
            </w:pPr>
            <w:r w:rsidRPr="00DF60BD">
              <w:rPr>
                <w:rFonts w:asciiTheme="majorHAnsi" w:hAnsiTheme="majorHAnsi" w:cstheme="majorHAnsi"/>
              </w:rPr>
              <w:t>Angle Proof</w:t>
            </w:r>
          </w:p>
          <w:p w14:paraId="6D7D5831"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Chapter 5: Data 1</w:t>
            </w:r>
          </w:p>
          <w:p w14:paraId="7CAD5432" w14:textId="77777777" w:rsidR="0066763C" w:rsidRPr="00DF60BD" w:rsidRDefault="0066763C" w:rsidP="0066763C">
            <w:pPr>
              <w:pStyle w:val="ListParagraph"/>
              <w:numPr>
                <w:ilvl w:val="0"/>
                <w:numId w:val="26"/>
              </w:numPr>
              <w:spacing w:after="0" w:line="240" w:lineRule="auto"/>
              <w:rPr>
                <w:rFonts w:asciiTheme="majorHAnsi" w:hAnsiTheme="majorHAnsi" w:cstheme="majorHAnsi"/>
              </w:rPr>
            </w:pPr>
            <w:r w:rsidRPr="00DF60BD">
              <w:rPr>
                <w:rFonts w:asciiTheme="majorHAnsi" w:hAnsiTheme="majorHAnsi" w:cstheme="majorHAnsi"/>
              </w:rPr>
              <w:t xml:space="preserve">Calculating the Mean, Median, Mode and Range </w:t>
            </w:r>
          </w:p>
          <w:p w14:paraId="208400DF" w14:textId="77777777" w:rsidR="0066763C" w:rsidRPr="00DF60BD" w:rsidRDefault="0066763C" w:rsidP="0066763C">
            <w:pPr>
              <w:pStyle w:val="ListParagraph"/>
              <w:numPr>
                <w:ilvl w:val="0"/>
                <w:numId w:val="26"/>
              </w:numPr>
              <w:spacing w:after="0" w:line="240" w:lineRule="auto"/>
              <w:rPr>
                <w:rFonts w:asciiTheme="majorHAnsi" w:hAnsiTheme="majorHAnsi" w:cstheme="majorHAnsi"/>
              </w:rPr>
            </w:pPr>
            <w:r w:rsidRPr="00DF60BD">
              <w:rPr>
                <w:rFonts w:asciiTheme="majorHAnsi" w:hAnsiTheme="majorHAnsi" w:cstheme="majorHAnsi"/>
              </w:rPr>
              <w:t>Calculating Mean of a Subgroup</w:t>
            </w:r>
          </w:p>
          <w:p w14:paraId="0322247C" w14:textId="77777777" w:rsidR="0066763C" w:rsidRPr="00DF60BD" w:rsidRDefault="0066763C" w:rsidP="0066763C">
            <w:pPr>
              <w:pStyle w:val="ListParagraph"/>
              <w:numPr>
                <w:ilvl w:val="0"/>
                <w:numId w:val="26"/>
              </w:numPr>
              <w:spacing w:after="0" w:line="240" w:lineRule="auto"/>
              <w:rPr>
                <w:rFonts w:asciiTheme="majorHAnsi" w:hAnsiTheme="majorHAnsi" w:cstheme="majorHAnsi"/>
              </w:rPr>
            </w:pPr>
            <w:r w:rsidRPr="00DF60BD">
              <w:rPr>
                <w:rFonts w:asciiTheme="majorHAnsi" w:hAnsiTheme="majorHAnsi" w:cstheme="majorHAnsi"/>
              </w:rPr>
              <w:t xml:space="preserve">Calculating the Interquartile Range </w:t>
            </w:r>
          </w:p>
          <w:p w14:paraId="4FDE68BC" w14:textId="77777777" w:rsidR="0066763C" w:rsidRPr="00DF60BD" w:rsidRDefault="0066763C" w:rsidP="0066763C">
            <w:pPr>
              <w:pStyle w:val="ListParagraph"/>
              <w:numPr>
                <w:ilvl w:val="0"/>
                <w:numId w:val="26"/>
              </w:numPr>
              <w:spacing w:after="0" w:line="240" w:lineRule="auto"/>
              <w:rPr>
                <w:rFonts w:asciiTheme="majorHAnsi" w:hAnsiTheme="majorHAnsi" w:cstheme="majorHAnsi"/>
              </w:rPr>
            </w:pPr>
            <w:r w:rsidRPr="00DF60BD">
              <w:rPr>
                <w:rFonts w:asciiTheme="majorHAnsi" w:hAnsiTheme="majorHAnsi" w:cstheme="majorHAnsi"/>
              </w:rPr>
              <w:t xml:space="preserve">Comparing Range and Averages of Data </w:t>
            </w:r>
          </w:p>
          <w:p w14:paraId="2264DD47" w14:textId="77777777" w:rsidR="0066763C" w:rsidRPr="00DF60BD" w:rsidRDefault="0066763C" w:rsidP="0066763C">
            <w:pPr>
              <w:pStyle w:val="ListParagraph"/>
              <w:numPr>
                <w:ilvl w:val="0"/>
                <w:numId w:val="26"/>
              </w:numPr>
              <w:spacing w:after="0" w:line="240" w:lineRule="auto"/>
              <w:rPr>
                <w:rFonts w:asciiTheme="majorHAnsi" w:hAnsiTheme="majorHAnsi" w:cstheme="majorHAnsi"/>
              </w:rPr>
            </w:pPr>
            <w:r w:rsidRPr="00DF60BD">
              <w:rPr>
                <w:rFonts w:asciiTheme="majorHAnsi" w:hAnsiTheme="majorHAnsi" w:cstheme="majorHAnsi"/>
              </w:rPr>
              <w:t xml:space="preserve">Drawing and Interpreting Stem and Leaf Diagrams </w:t>
            </w:r>
          </w:p>
          <w:p w14:paraId="1289A345" w14:textId="77777777" w:rsidR="0066763C" w:rsidRPr="00DF60BD" w:rsidRDefault="0066763C" w:rsidP="0066763C">
            <w:pPr>
              <w:pStyle w:val="ListParagraph"/>
              <w:numPr>
                <w:ilvl w:val="0"/>
                <w:numId w:val="26"/>
              </w:numPr>
              <w:spacing w:after="0" w:line="240" w:lineRule="auto"/>
              <w:rPr>
                <w:rFonts w:asciiTheme="majorHAnsi" w:hAnsiTheme="majorHAnsi" w:cstheme="majorHAnsi"/>
              </w:rPr>
            </w:pPr>
            <w:r w:rsidRPr="00DF60BD">
              <w:rPr>
                <w:rFonts w:asciiTheme="majorHAnsi" w:hAnsiTheme="majorHAnsi" w:cstheme="majorHAnsi"/>
              </w:rPr>
              <w:t xml:space="preserve">Drawing and Interpreting Cumulative Frequency Curves </w:t>
            </w:r>
          </w:p>
          <w:p w14:paraId="26B1DFAE" w14:textId="41D8F3F4" w:rsidR="0066763C" w:rsidRPr="00DF60BD" w:rsidRDefault="0066763C" w:rsidP="0066763C">
            <w:pPr>
              <w:pStyle w:val="ListParagraph"/>
              <w:numPr>
                <w:ilvl w:val="0"/>
                <w:numId w:val="26"/>
              </w:numPr>
              <w:spacing w:after="0" w:line="240" w:lineRule="auto"/>
              <w:rPr>
                <w:rFonts w:asciiTheme="majorHAnsi" w:hAnsiTheme="majorHAnsi" w:cstheme="majorHAnsi"/>
              </w:rPr>
            </w:pPr>
            <w:r w:rsidRPr="00DF60BD">
              <w:rPr>
                <w:rFonts w:asciiTheme="majorHAnsi" w:hAnsiTheme="majorHAnsi" w:cstheme="majorHAnsi"/>
              </w:rPr>
              <w:t>Drawing and Interpreting Box Plots</w:t>
            </w:r>
          </w:p>
          <w:p w14:paraId="10DECD10"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Chapter 6: Ratios</w:t>
            </w:r>
          </w:p>
          <w:p w14:paraId="4E6D90CA" w14:textId="77777777" w:rsidR="0066763C" w:rsidRPr="00DF60BD" w:rsidRDefault="0066763C" w:rsidP="0066763C">
            <w:pPr>
              <w:pStyle w:val="ListParagraph"/>
              <w:numPr>
                <w:ilvl w:val="0"/>
                <w:numId w:val="25"/>
              </w:numPr>
              <w:spacing w:after="0" w:line="240" w:lineRule="auto"/>
              <w:rPr>
                <w:rFonts w:asciiTheme="majorHAnsi" w:hAnsiTheme="majorHAnsi" w:cstheme="majorHAnsi"/>
              </w:rPr>
            </w:pPr>
            <w:r w:rsidRPr="00DF60BD">
              <w:rPr>
                <w:rFonts w:asciiTheme="majorHAnsi" w:hAnsiTheme="majorHAnsi" w:cstheme="majorHAnsi"/>
              </w:rPr>
              <w:t>Simplifying Ratios</w:t>
            </w:r>
          </w:p>
          <w:p w14:paraId="5C587524" w14:textId="77777777" w:rsidR="0066763C" w:rsidRPr="00DF60BD" w:rsidRDefault="0066763C" w:rsidP="0066763C">
            <w:pPr>
              <w:pStyle w:val="ListParagraph"/>
              <w:numPr>
                <w:ilvl w:val="0"/>
                <w:numId w:val="25"/>
              </w:numPr>
              <w:spacing w:after="0" w:line="240" w:lineRule="auto"/>
              <w:rPr>
                <w:rFonts w:asciiTheme="majorHAnsi" w:hAnsiTheme="majorHAnsi" w:cstheme="majorHAnsi"/>
              </w:rPr>
            </w:pPr>
            <w:r w:rsidRPr="00DF60BD">
              <w:rPr>
                <w:rFonts w:asciiTheme="majorHAnsi" w:hAnsiTheme="majorHAnsi" w:cstheme="majorHAnsi"/>
              </w:rPr>
              <w:t>Writing Fractions as Ratios</w:t>
            </w:r>
          </w:p>
          <w:p w14:paraId="4892C529" w14:textId="77777777" w:rsidR="0066763C" w:rsidRPr="00DF60BD" w:rsidRDefault="0066763C" w:rsidP="0066763C">
            <w:pPr>
              <w:pStyle w:val="ListParagraph"/>
              <w:numPr>
                <w:ilvl w:val="0"/>
                <w:numId w:val="25"/>
              </w:numPr>
              <w:spacing w:after="0" w:line="240" w:lineRule="auto"/>
              <w:rPr>
                <w:rFonts w:asciiTheme="majorHAnsi" w:hAnsiTheme="majorHAnsi" w:cstheme="majorHAnsi"/>
              </w:rPr>
            </w:pPr>
            <w:r w:rsidRPr="00DF60BD">
              <w:rPr>
                <w:rFonts w:asciiTheme="majorHAnsi" w:hAnsiTheme="majorHAnsi" w:cstheme="majorHAnsi"/>
              </w:rPr>
              <w:t xml:space="preserve">Writing Ratios in the Unitary Form </w:t>
            </w:r>
          </w:p>
          <w:p w14:paraId="41A2A2FE" w14:textId="77777777" w:rsidR="0066763C" w:rsidRPr="00DF60BD" w:rsidRDefault="0066763C" w:rsidP="0066763C">
            <w:pPr>
              <w:pStyle w:val="ListParagraph"/>
              <w:numPr>
                <w:ilvl w:val="0"/>
                <w:numId w:val="25"/>
              </w:numPr>
              <w:spacing w:after="0" w:line="240" w:lineRule="auto"/>
              <w:rPr>
                <w:rFonts w:asciiTheme="majorHAnsi" w:hAnsiTheme="majorHAnsi" w:cstheme="majorHAnsi"/>
              </w:rPr>
            </w:pPr>
            <w:r w:rsidRPr="00DF60BD">
              <w:rPr>
                <w:rFonts w:asciiTheme="majorHAnsi" w:hAnsiTheme="majorHAnsi" w:cstheme="majorHAnsi"/>
              </w:rPr>
              <w:lastRenderedPageBreak/>
              <w:t>Ratios and Sharing</w:t>
            </w:r>
          </w:p>
          <w:p w14:paraId="1753AFBC" w14:textId="77777777" w:rsidR="0066763C" w:rsidRPr="00DF60BD" w:rsidRDefault="0066763C" w:rsidP="0066763C">
            <w:pPr>
              <w:pStyle w:val="ListParagraph"/>
              <w:numPr>
                <w:ilvl w:val="0"/>
                <w:numId w:val="25"/>
              </w:numPr>
              <w:spacing w:after="0" w:line="240" w:lineRule="auto"/>
              <w:rPr>
                <w:rFonts w:asciiTheme="majorHAnsi" w:hAnsiTheme="majorHAnsi" w:cstheme="majorHAnsi"/>
              </w:rPr>
            </w:pPr>
            <w:r w:rsidRPr="00DF60BD">
              <w:rPr>
                <w:rFonts w:asciiTheme="majorHAnsi" w:hAnsiTheme="majorHAnsi" w:cstheme="majorHAnsi"/>
              </w:rPr>
              <w:t xml:space="preserve">Finding the Missing Ratio when One is Given </w:t>
            </w:r>
          </w:p>
          <w:p w14:paraId="00898163" w14:textId="77777777" w:rsidR="0066763C" w:rsidRPr="00DF60BD" w:rsidRDefault="0066763C" w:rsidP="0066763C">
            <w:pPr>
              <w:pStyle w:val="ListParagraph"/>
              <w:numPr>
                <w:ilvl w:val="0"/>
                <w:numId w:val="25"/>
              </w:numPr>
              <w:spacing w:after="0" w:line="240" w:lineRule="auto"/>
              <w:rPr>
                <w:rFonts w:asciiTheme="majorHAnsi" w:hAnsiTheme="majorHAnsi" w:cstheme="majorHAnsi"/>
              </w:rPr>
            </w:pPr>
            <w:r w:rsidRPr="00DF60BD">
              <w:rPr>
                <w:rFonts w:asciiTheme="majorHAnsi" w:hAnsiTheme="majorHAnsi" w:cstheme="majorHAnsi"/>
              </w:rPr>
              <w:t xml:space="preserve">Solving Problems with Ratios </w:t>
            </w:r>
          </w:p>
          <w:p w14:paraId="36356E62" w14:textId="77777777" w:rsidR="0066763C" w:rsidRPr="00DF60BD" w:rsidRDefault="0066763C" w:rsidP="0066763C">
            <w:pPr>
              <w:pStyle w:val="ListParagraph"/>
              <w:numPr>
                <w:ilvl w:val="0"/>
                <w:numId w:val="25"/>
              </w:numPr>
              <w:spacing w:after="0" w:line="240" w:lineRule="auto"/>
              <w:rPr>
                <w:rFonts w:asciiTheme="majorHAnsi" w:hAnsiTheme="majorHAnsi" w:cstheme="majorHAnsi"/>
              </w:rPr>
            </w:pPr>
            <w:r w:rsidRPr="00DF60BD">
              <w:rPr>
                <w:rFonts w:asciiTheme="majorHAnsi" w:hAnsiTheme="majorHAnsi" w:cstheme="majorHAnsi"/>
              </w:rPr>
              <w:t xml:space="preserve">Solving Ratio Problems involving Ratio Differences </w:t>
            </w:r>
          </w:p>
          <w:p w14:paraId="1EDA4C79" w14:textId="46675F8A" w:rsidR="0066763C" w:rsidRPr="00DF60BD" w:rsidRDefault="0066763C" w:rsidP="0066763C">
            <w:pPr>
              <w:pStyle w:val="ListParagraph"/>
              <w:numPr>
                <w:ilvl w:val="0"/>
                <w:numId w:val="25"/>
              </w:numPr>
              <w:spacing w:after="0" w:line="240" w:lineRule="auto"/>
              <w:rPr>
                <w:rFonts w:asciiTheme="majorHAnsi" w:hAnsiTheme="majorHAnsi" w:cstheme="majorHAnsi"/>
              </w:rPr>
            </w:pPr>
            <w:r w:rsidRPr="00DF60BD">
              <w:rPr>
                <w:rFonts w:asciiTheme="majorHAnsi" w:hAnsiTheme="majorHAnsi" w:cstheme="majorHAnsi"/>
              </w:rPr>
              <w:t>Combining Two or More Ratios into a Single Ratio: a : b and b : c rewritten as a : b : c and a : c</w:t>
            </w:r>
          </w:p>
          <w:p w14:paraId="37B48584"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Chapter 7: Surds</w:t>
            </w:r>
          </w:p>
          <w:p w14:paraId="2372DE57" w14:textId="77777777" w:rsidR="0066763C" w:rsidRPr="00DF60BD" w:rsidRDefault="0066763C" w:rsidP="0066763C">
            <w:pPr>
              <w:pStyle w:val="ListParagraph"/>
              <w:numPr>
                <w:ilvl w:val="0"/>
                <w:numId w:val="24"/>
              </w:numPr>
              <w:spacing w:after="0" w:line="240" w:lineRule="auto"/>
              <w:rPr>
                <w:rFonts w:asciiTheme="majorHAnsi" w:hAnsiTheme="majorHAnsi" w:cstheme="majorHAnsi"/>
              </w:rPr>
            </w:pPr>
            <w:r w:rsidRPr="00DF60BD">
              <w:rPr>
                <w:rFonts w:asciiTheme="majorHAnsi" w:hAnsiTheme="majorHAnsi" w:cstheme="majorHAnsi"/>
              </w:rPr>
              <w:t>Simplifying Surds</w:t>
            </w:r>
          </w:p>
          <w:p w14:paraId="08C86ABA" w14:textId="77777777" w:rsidR="0066763C" w:rsidRPr="00DF60BD" w:rsidRDefault="0066763C" w:rsidP="0066763C">
            <w:pPr>
              <w:pStyle w:val="ListParagraph"/>
              <w:numPr>
                <w:ilvl w:val="0"/>
                <w:numId w:val="24"/>
              </w:numPr>
              <w:spacing w:after="0" w:line="240" w:lineRule="auto"/>
              <w:rPr>
                <w:rFonts w:asciiTheme="majorHAnsi" w:hAnsiTheme="majorHAnsi" w:cstheme="majorHAnsi"/>
              </w:rPr>
            </w:pPr>
            <w:r w:rsidRPr="00DF60BD">
              <w:rPr>
                <w:rFonts w:asciiTheme="majorHAnsi" w:hAnsiTheme="majorHAnsi" w:cstheme="majorHAnsi"/>
              </w:rPr>
              <w:t>Multiplying and Dividing Surds</w:t>
            </w:r>
          </w:p>
          <w:p w14:paraId="0BB3211D" w14:textId="77777777" w:rsidR="0066763C" w:rsidRPr="00DF60BD" w:rsidRDefault="0066763C" w:rsidP="0066763C">
            <w:pPr>
              <w:pStyle w:val="ListParagraph"/>
              <w:numPr>
                <w:ilvl w:val="0"/>
                <w:numId w:val="24"/>
              </w:numPr>
              <w:spacing w:after="0" w:line="240" w:lineRule="auto"/>
              <w:rPr>
                <w:rFonts w:asciiTheme="majorHAnsi" w:hAnsiTheme="majorHAnsi" w:cstheme="majorHAnsi"/>
              </w:rPr>
            </w:pPr>
            <w:r w:rsidRPr="00DF60BD">
              <w:rPr>
                <w:rFonts w:asciiTheme="majorHAnsi" w:hAnsiTheme="majorHAnsi" w:cstheme="majorHAnsi"/>
              </w:rPr>
              <w:t xml:space="preserve">Adding and Subtracting Surds </w:t>
            </w:r>
          </w:p>
          <w:p w14:paraId="720A0A35" w14:textId="77777777" w:rsidR="0066763C" w:rsidRPr="00DF60BD" w:rsidRDefault="0066763C" w:rsidP="0066763C">
            <w:pPr>
              <w:pStyle w:val="ListParagraph"/>
              <w:numPr>
                <w:ilvl w:val="0"/>
                <w:numId w:val="24"/>
              </w:numPr>
              <w:spacing w:after="0" w:line="240" w:lineRule="auto"/>
              <w:rPr>
                <w:rFonts w:asciiTheme="majorHAnsi" w:hAnsiTheme="majorHAnsi" w:cstheme="majorHAnsi"/>
              </w:rPr>
            </w:pPr>
            <w:r w:rsidRPr="00DF60BD">
              <w:rPr>
                <w:rFonts w:asciiTheme="majorHAnsi" w:hAnsiTheme="majorHAnsi" w:cstheme="majorHAnsi"/>
              </w:rPr>
              <w:t>Expanding Brackets with Surds</w:t>
            </w:r>
          </w:p>
          <w:p w14:paraId="063687B2" w14:textId="77777777" w:rsidR="0066763C" w:rsidRPr="00DF60BD" w:rsidRDefault="0066763C" w:rsidP="0066763C">
            <w:pPr>
              <w:pStyle w:val="ListParagraph"/>
              <w:numPr>
                <w:ilvl w:val="0"/>
                <w:numId w:val="24"/>
              </w:numPr>
              <w:spacing w:after="0" w:line="240" w:lineRule="auto"/>
              <w:rPr>
                <w:rFonts w:asciiTheme="majorHAnsi" w:hAnsiTheme="majorHAnsi" w:cstheme="majorHAnsi"/>
              </w:rPr>
            </w:pPr>
            <w:r w:rsidRPr="00DF60BD">
              <w:rPr>
                <w:rFonts w:asciiTheme="majorHAnsi" w:hAnsiTheme="majorHAnsi" w:cstheme="majorHAnsi"/>
              </w:rPr>
              <w:t>Rationalising Denominators</w:t>
            </w:r>
          </w:p>
          <w:p w14:paraId="2DAD83A5" w14:textId="0C2487E3" w:rsidR="0066763C" w:rsidRPr="00DF60BD" w:rsidRDefault="0066763C" w:rsidP="0066763C">
            <w:pPr>
              <w:pStyle w:val="ListParagraph"/>
              <w:numPr>
                <w:ilvl w:val="0"/>
                <w:numId w:val="24"/>
              </w:numPr>
              <w:spacing w:after="0" w:line="240" w:lineRule="auto"/>
              <w:rPr>
                <w:rFonts w:asciiTheme="majorHAnsi" w:hAnsiTheme="majorHAnsi" w:cstheme="majorHAnsi"/>
              </w:rPr>
            </w:pPr>
            <w:r w:rsidRPr="00DF60BD">
              <w:rPr>
                <w:rFonts w:asciiTheme="majorHAnsi" w:hAnsiTheme="majorHAnsi" w:cstheme="majorHAnsi"/>
              </w:rPr>
              <w:t>Solving Problems with Surds</w:t>
            </w:r>
          </w:p>
          <w:p w14:paraId="74A028FB" w14:textId="77777777" w:rsidR="0066763C" w:rsidRPr="004B670E" w:rsidRDefault="0066763C" w:rsidP="0066763C">
            <w:pPr>
              <w:pStyle w:val="NoSpacing"/>
              <w:rPr>
                <w:rFonts w:asciiTheme="majorHAnsi" w:hAnsiTheme="majorHAnsi" w:cstheme="majorHAnsi"/>
                <w:b/>
                <w:bCs/>
                <w:color w:val="013A57" w:themeColor="accent1" w:themeShade="BF"/>
                <w:u w:val="single"/>
              </w:rPr>
            </w:pPr>
            <w:r w:rsidRPr="004B670E">
              <w:rPr>
                <w:rFonts w:asciiTheme="majorHAnsi" w:hAnsiTheme="majorHAnsi" w:cstheme="majorHAnsi"/>
                <w:b/>
                <w:bCs/>
                <w:color w:val="013A57" w:themeColor="accent1" w:themeShade="BF"/>
                <w:u w:val="single"/>
              </w:rPr>
              <w:t xml:space="preserve">Chapter 10: Compound Measures  </w:t>
            </w:r>
          </w:p>
          <w:p w14:paraId="3F510F6F" w14:textId="77777777" w:rsidR="0066763C" w:rsidRPr="00DF60BD" w:rsidRDefault="0066763C" w:rsidP="0066763C">
            <w:pPr>
              <w:pStyle w:val="NoSpacing"/>
              <w:numPr>
                <w:ilvl w:val="0"/>
                <w:numId w:val="23"/>
              </w:numPr>
              <w:rPr>
                <w:rFonts w:asciiTheme="majorHAnsi" w:hAnsiTheme="majorHAnsi" w:cstheme="majorHAnsi"/>
              </w:rPr>
            </w:pPr>
            <w:r w:rsidRPr="00DF60BD">
              <w:rPr>
                <w:rFonts w:asciiTheme="majorHAnsi" w:hAnsiTheme="majorHAnsi" w:cstheme="majorHAnsi"/>
              </w:rPr>
              <w:t xml:space="preserve">Converting Units of Length </w:t>
            </w:r>
          </w:p>
          <w:p w14:paraId="23C9DEAE" w14:textId="77777777" w:rsidR="0066763C" w:rsidRPr="00DF60BD" w:rsidRDefault="0066763C" w:rsidP="0066763C">
            <w:pPr>
              <w:pStyle w:val="NoSpacing"/>
              <w:numPr>
                <w:ilvl w:val="0"/>
                <w:numId w:val="23"/>
              </w:numPr>
              <w:rPr>
                <w:rFonts w:asciiTheme="majorHAnsi" w:hAnsiTheme="majorHAnsi" w:cstheme="majorHAnsi"/>
              </w:rPr>
            </w:pPr>
            <w:r w:rsidRPr="00DF60BD">
              <w:rPr>
                <w:rFonts w:asciiTheme="majorHAnsi" w:hAnsiTheme="majorHAnsi" w:cstheme="majorHAnsi"/>
              </w:rPr>
              <w:t xml:space="preserve">Converting Units of Mass </w:t>
            </w:r>
          </w:p>
          <w:p w14:paraId="12708C62" w14:textId="77777777" w:rsidR="0066763C" w:rsidRPr="00DF60BD" w:rsidRDefault="0066763C" w:rsidP="0066763C">
            <w:pPr>
              <w:pStyle w:val="NoSpacing"/>
              <w:numPr>
                <w:ilvl w:val="0"/>
                <w:numId w:val="23"/>
              </w:numPr>
              <w:rPr>
                <w:rFonts w:asciiTheme="majorHAnsi" w:hAnsiTheme="majorHAnsi" w:cstheme="majorHAnsi"/>
              </w:rPr>
            </w:pPr>
            <w:r w:rsidRPr="00DF60BD">
              <w:rPr>
                <w:rFonts w:asciiTheme="majorHAnsi" w:hAnsiTheme="majorHAnsi" w:cstheme="majorHAnsi"/>
              </w:rPr>
              <w:t xml:space="preserve">Converting Units of Capacity </w:t>
            </w:r>
          </w:p>
          <w:p w14:paraId="02C656E9" w14:textId="77777777" w:rsidR="0066763C" w:rsidRPr="00DF60BD" w:rsidRDefault="0066763C" w:rsidP="0066763C">
            <w:pPr>
              <w:pStyle w:val="NoSpacing"/>
              <w:numPr>
                <w:ilvl w:val="0"/>
                <w:numId w:val="23"/>
              </w:numPr>
              <w:rPr>
                <w:rFonts w:asciiTheme="majorHAnsi" w:hAnsiTheme="majorHAnsi" w:cstheme="majorHAnsi"/>
              </w:rPr>
            </w:pPr>
            <w:r w:rsidRPr="00DF60BD">
              <w:rPr>
                <w:rFonts w:asciiTheme="majorHAnsi" w:hAnsiTheme="majorHAnsi" w:cstheme="majorHAnsi"/>
              </w:rPr>
              <w:t xml:space="preserve">Calculating Speed, Distance and Time </w:t>
            </w:r>
          </w:p>
          <w:p w14:paraId="0E00CAD1" w14:textId="77777777" w:rsidR="0066763C" w:rsidRPr="00DF60BD" w:rsidRDefault="0066763C" w:rsidP="0066763C">
            <w:pPr>
              <w:pStyle w:val="NoSpacing"/>
              <w:numPr>
                <w:ilvl w:val="0"/>
                <w:numId w:val="23"/>
              </w:numPr>
              <w:rPr>
                <w:rFonts w:asciiTheme="majorHAnsi" w:hAnsiTheme="majorHAnsi" w:cstheme="majorHAnsi"/>
              </w:rPr>
            </w:pPr>
            <w:r w:rsidRPr="00DF60BD">
              <w:rPr>
                <w:rFonts w:asciiTheme="majorHAnsi" w:hAnsiTheme="majorHAnsi" w:cstheme="majorHAnsi"/>
              </w:rPr>
              <w:t xml:space="preserve">Solving Speed, Distance and Time Problems </w:t>
            </w:r>
          </w:p>
          <w:p w14:paraId="4F7160CF" w14:textId="77777777" w:rsidR="0066763C" w:rsidRPr="00DF60BD" w:rsidRDefault="0066763C" w:rsidP="0066763C">
            <w:pPr>
              <w:pStyle w:val="NoSpacing"/>
              <w:numPr>
                <w:ilvl w:val="0"/>
                <w:numId w:val="23"/>
              </w:numPr>
              <w:rPr>
                <w:rFonts w:asciiTheme="majorHAnsi" w:hAnsiTheme="majorHAnsi" w:cstheme="majorHAnsi"/>
              </w:rPr>
            </w:pPr>
            <w:r w:rsidRPr="00DF60BD">
              <w:rPr>
                <w:rFonts w:asciiTheme="majorHAnsi" w:hAnsiTheme="majorHAnsi" w:cstheme="majorHAnsi"/>
              </w:rPr>
              <w:t xml:space="preserve">Calculating Mass, Density and Volume  </w:t>
            </w:r>
          </w:p>
          <w:p w14:paraId="4B9BCE79" w14:textId="77777777" w:rsidR="0066763C" w:rsidRPr="00DF60BD" w:rsidRDefault="0066763C" w:rsidP="0066763C">
            <w:pPr>
              <w:pStyle w:val="NoSpacing"/>
              <w:numPr>
                <w:ilvl w:val="0"/>
                <w:numId w:val="23"/>
              </w:numPr>
              <w:rPr>
                <w:rFonts w:asciiTheme="majorHAnsi" w:hAnsiTheme="majorHAnsi" w:cstheme="majorHAnsi"/>
              </w:rPr>
            </w:pPr>
            <w:r w:rsidRPr="00DF60BD">
              <w:rPr>
                <w:rFonts w:asciiTheme="majorHAnsi" w:hAnsiTheme="majorHAnsi" w:cstheme="majorHAnsi"/>
              </w:rPr>
              <w:t xml:space="preserve">Solving Mass, Density and Volume Problems </w:t>
            </w:r>
          </w:p>
          <w:p w14:paraId="334CD9AA" w14:textId="77777777" w:rsidR="0066763C" w:rsidRPr="00DF60BD" w:rsidRDefault="0066763C" w:rsidP="0066763C">
            <w:pPr>
              <w:pStyle w:val="NoSpacing"/>
              <w:numPr>
                <w:ilvl w:val="0"/>
                <w:numId w:val="23"/>
              </w:numPr>
              <w:rPr>
                <w:rFonts w:asciiTheme="majorHAnsi" w:hAnsiTheme="majorHAnsi" w:cstheme="majorHAnsi"/>
              </w:rPr>
            </w:pPr>
            <w:r w:rsidRPr="00DF60BD">
              <w:rPr>
                <w:rFonts w:asciiTheme="majorHAnsi" w:hAnsiTheme="majorHAnsi" w:cstheme="majorHAnsi"/>
              </w:rPr>
              <w:t xml:space="preserve">Calculating Force, Pressure and Area </w:t>
            </w:r>
          </w:p>
          <w:p w14:paraId="121E5092" w14:textId="718BF224" w:rsidR="0066763C" w:rsidRPr="00DF60BD" w:rsidRDefault="0066763C" w:rsidP="0066763C">
            <w:pPr>
              <w:pStyle w:val="NoSpacing"/>
              <w:numPr>
                <w:ilvl w:val="0"/>
                <w:numId w:val="23"/>
              </w:numPr>
              <w:rPr>
                <w:rFonts w:asciiTheme="majorHAnsi" w:hAnsiTheme="majorHAnsi" w:cstheme="majorHAnsi"/>
              </w:rPr>
            </w:pPr>
            <w:r w:rsidRPr="00DF60BD">
              <w:rPr>
                <w:rFonts w:asciiTheme="majorHAnsi" w:hAnsiTheme="majorHAnsi" w:cstheme="majorHAnsi"/>
              </w:rPr>
              <w:t>Solving Force, Pressure and Area Problems</w:t>
            </w:r>
          </w:p>
          <w:p w14:paraId="61ECFFFD" w14:textId="20D53D60"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Year 8 Content-Working with Numbers </w:t>
            </w:r>
            <w:r w:rsidRPr="00DF60BD">
              <w:rPr>
                <w:rFonts w:asciiTheme="majorHAnsi" w:hAnsiTheme="majorHAnsi" w:cstheme="majorHAnsi"/>
                <w:sz w:val="22"/>
              </w:rPr>
              <w:t xml:space="preserve"> </w:t>
            </w:r>
          </w:p>
          <w:p w14:paraId="5C25700A" w14:textId="77777777" w:rsidR="0066763C" w:rsidRPr="007E5A6C" w:rsidRDefault="0066763C" w:rsidP="0066763C">
            <w:pPr>
              <w:rPr>
                <w:rFonts w:asciiTheme="majorHAnsi" w:hAnsiTheme="majorHAnsi" w:cstheme="majorHAnsi"/>
                <w:b w:val="0"/>
                <w:bCs/>
                <w:color w:val="0F0D29" w:themeColor="text1"/>
                <w:sz w:val="22"/>
              </w:rPr>
            </w:pPr>
            <w:r w:rsidRPr="00DF60BD">
              <w:rPr>
                <w:rFonts w:asciiTheme="majorHAnsi" w:hAnsiTheme="majorHAnsi" w:cstheme="majorHAnsi"/>
                <w:sz w:val="22"/>
              </w:rPr>
              <w:t>•</w:t>
            </w:r>
            <w:r w:rsidRPr="00DF60BD">
              <w:rPr>
                <w:rFonts w:asciiTheme="majorHAnsi" w:hAnsiTheme="majorHAnsi" w:cstheme="majorHAnsi"/>
                <w:sz w:val="22"/>
              </w:rPr>
              <w:tab/>
            </w:r>
            <w:r w:rsidRPr="007E5A6C">
              <w:rPr>
                <w:rFonts w:asciiTheme="majorHAnsi" w:hAnsiTheme="majorHAnsi" w:cstheme="majorHAnsi"/>
                <w:b w:val="0"/>
                <w:bCs/>
                <w:color w:val="0F0D29" w:themeColor="text1"/>
                <w:sz w:val="22"/>
              </w:rPr>
              <w:t xml:space="preserve">Highest Common Factor (HCF)  </w:t>
            </w:r>
          </w:p>
          <w:p w14:paraId="23481563"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Lowest Common Multiple (LCM) </w:t>
            </w:r>
          </w:p>
          <w:p w14:paraId="1F694412"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Powers and Roots </w:t>
            </w:r>
          </w:p>
          <w:p w14:paraId="551CC334" w14:textId="2FA04DBD"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Problem Solving HCF and LCM including the Reverse </w:t>
            </w:r>
          </w:p>
          <w:p w14:paraId="4B797D27" w14:textId="77777777" w:rsidR="0066763C" w:rsidRPr="004B670E" w:rsidRDefault="0066763C" w:rsidP="0066763C">
            <w:pPr>
              <w:pStyle w:val="NoSpacing"/>
              <w:rPr>
                <w:rFonts w:asciiTheme="majorHAnsi" w:hAnsiTheme="majorHAnsi" w:cstheme="majorHAnsi"/>
                <w:b/>
                <w:bCs/>
                <w:color w:val="013A57" w:themeColor="accent1" w:themeShade="BF"/>
              </w:rPr>
            </w:pPr>
            <w:r w:rsidRPr="004B670E">
              <w:rPr>
                <w:rFonts w:asciiTheme="majorHAnsi" w:hAnsiTheme="majorHAnsi" w:cstheme="majorHAnsi"/>
                <w:b/>
                <w:bCs/>
                <w:color w:val="013A57" w:themeColor="accent1" w:themeShade="BF"/>
                <w:u w:val="single"/>
              </w:rPr>
              <w:t>Year 8 Content- Standard Form</w:t>
            </w:r>
            <w:r w:rsidRPr="004B670E">
              <w:rPr>
                <w:rFonts w:asciiTheme="majorHAnsi" w:hAnsiTheme="majorHAnsi" w:cstheme="majorHAnsi"/>
                <w:b/>
                <w:bCs/>
                <w:color w:val="013A57" w:themeColor="accent1" w:themeShade="BF"/>
              </w:rPr>
              <w:t xml:space="preserve"> </w:t>
            </w:r>
          </w:p>
          <w:p w14:paraId="0EC32427" w14:textId="77777777" w:rsidR="0066763C" w:rsidRPr="00DF60BD" w:rsidRDefault="0066763C" w:rsidP="0066763C">
            <w:pPr>
              <w:pStyle w:val="NoSpacing"/>
              <w:numPr>
                <w:ilvl w:val="0"/>
                <w:numId w:val="22"/>
              </w:numPr>
              <w:rPr>
                <w:rFonts w:asciiTheme="majorHAnsi" w:hAnsiTheme="majorHAnsi" w:cstheme="majorHAnsi"/>
              </w:rPr>
            </w:pPr>
            <w:r w:rsidRPr="00DF60BD">
              <w:rPr>
                <w:rFonts w:asciiTheme="majorHAnsi" w:hAnsiTheme="majorHAnsi" w:cstheme="majorHAnsi"/>
              </w:rPr>
              <w:t xml:space="preserve">Converting Large Numbers (&gt;1) into Standard Form </w:t>
            </w:r>
          </w:p>
          <w:p w14:paraId="6F4E9D9E" w14:textId="77777777" w:rsidR="0066763C" w:rsidRPr="00DF60BD" w:rsidRDefault="0066763C" w:rsidP="0066763C">
            <w:pPr>
              <w:pStyle w:val="NoSpacing"/>
              <w:numPr>
                <w:ilvl w:val="0"/>
                <w:numId w:val="22"/>
              </w:numPr>
              <w:rPr>
                <w:rFonts w:asciiTheme="majorHAnsi" w:hAnsiTheme="majorHAnsi" w:cstheme="majorHAnsi"/>
              </w:rPr>
            </w:pPr>
            <w:r w:rsidRPr="00DF60BD">
              <w:rPr>
                <w:rFonts w:asciiTheme="majorHAnsi" w:hAnsiTheme="majorHAnsi" w:cstheme="majorHAnsi"/>
              </w:rPr>
              <w:t xml:space="preserve">Converting Smaller Numbers (&lt;1) into Standard Form  </w:t>
            </w:r>
          </w:p>
          <w:p w14:paraId="3601B21B" w14:textId="77777777" w:rsidR="0066763C" w:rsidRPr="00DF60BD" w:rsidRDefault="0066763C" w:rsidP="0066763C">
            <w:pPr>
              <w:pStyle w:val="NoSpacing"/>
              <w:numPr>
                <w:ilvl w:val="0"/>
                <w:numId w:val="22"/>
              </w:numPr>
              <w:rPr>
                <w:rFonts w:asciiTheme="majorHAnsi" w:hAnsiTheme="majorHAnsi" w:cstheme="majorHAnsi"/>
              </w:rPr>
            </w:pPr>
            <w:r w:rsidRPr="00DF60BD">
              <w:rPr>
                <w:rFonts w:asciiTheme="majorHAnsi" w:hAnsiTheme="majorHAnsi" w:cstheme="majorHAnsi"/>
              </w:rPr>
              <w:t xml:space="preserve">Adding and Subtracting with Numbers in Standard Form </w:t>
            </w:r>
          </w:p>
          <w:p w14:paraId="7A1A8B73" w14:textId="77777777" w:rsidR="0066763C" w:rsidRPr="00DF60BD" w:rsidRDefault="0066763C" w:rsidP="0066763C">
            <w:pPr>
              <w:pStyle w:val="NoSpacing"/>
              <w:numPr>
                <w:ilvl w:val="0"/>
                <w:numId w:val="22"/>
              </w:numPr>
              <w:rPr>
                <w:rFonts w:asciiTheme="majorHAnsi" w:hAnsiTheme="majorHAnsi" w:cstheme="majorHAnsi"/>
              </w:rPr>
            </w:pPr>
            <w:r w:rsidRPr="00DF60BD">
              <w:rPr>
                <w:rFonts w:asciiTheme="majorHAnsi" w:hAnsiTheme="majorHAnsi" w:cstheme="majorHAnsi"/>
              </w:rPr>
              <w:t xml:space="preserve">Multiplying with Numbers in Standard Form </w:t>
            </w:r>
          </w:p>
          <w:p w14:paraId="1C2FBA7C" w14:textId="774475D6" w:rsidR="0066763C" w:rsidRPr="00DF60BD" w:rsidRDefault="0066763C" w:rsidP="0066763C">
            <w:pPr>
              <w:pStyle w:val="NoSpacing"/>
              <w:numPr>
                <w:ilvl w:val="0"/>
                <w:numId w:val="22"/>
              </w:numPr>
              <w:rPr>
                <w:rFonts w:asciiTheme="majorHAnsi" w:hAnsiTheme="majorHAnsi" w:cstheme="majorHAnsi"/>
              </w:rPr>
            </w:pPr>
            <w:r w:rsidRPr="00DF60BD">
              <w:rPr>
                <w:rFonts w:asciiTheme="majorHAnsi" w:hAnsiTheme="majorHAnsi" w:cstheme="majorHAnsi"/>
              </w:rPr>
              <w:t xml:space="preserve">Dividing with Numbers in Standard Form </w:t>
            </w:r>
          </w:p>
          <w:p w14:paraId="6E11EE3A"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Year 8 Content-Percentages  </w:t>
            </w:r>
          </w:p>
          <w:p w14:paraId="627ED767" w14:textId="77777777" w:rsidR="0066763C" w:rsidRPr="007E5A6C" w:rsidRDefault="0066763C" w:rsidP="0066763C">
            <w:pPr>
              <w:rPr>
                <w:rFonts w:asciiTheme="majorHAnsi" w:hAnsiTheme="majorHAnsi" w:cstheme="majorHAnsi"/>
                <w:b w:val="0"/>
                <w:bCs/>
                <w:color w:val="0F0D29" w:themeColor="text1"/>
                <w:sz w:val="22"/>
              </w:rPr>
            </w:pPr>
            <w:r w:rsidRPr="00DF60BD">
              <w:rPr>
                <w:rFonts w:asciiTheme="majorHAnsi" w:hAnsiTheme="majorHAnsi" w:cstheme="majorHAnsi"/>
                <w:sz w:val="22"/>
              </w:rPr>
              <w:t>•</w:t>
            </w:r>
            <w:r w:rsidRPr="00DF60BD">
              <w:rPr>
                <w:rFonts w:asciiTheme="majorHAnsi" w:hAnsiTheme="majorHAnsi" w:cstheme="majorHAnsi"/>
                <w:sz w:val="22"/>
              </w:rPr>
              <w:tab/>
            </w:r>
            <w:r w:rsidRPr="007E5A6C">
              <w:rPr>
                <w:rFonts w:asciiTheme="majorHAnsi" w:hAnsiTheme="majorHAnsi" w:cstheme="majorHAnsi"/>
                <w:b w:val="0"/>
                <w:bCs/>
                <w:color w:val="0F0D29" w:themeColor="text1"/>
                <w:sz w:val="22"/>
              </w:rPr>
              <w:t xml:space="preserve">Calculating Percentages </w:t>
            </w:r>
          </w:p>
          <w:p w14:paraId="371A756B"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Simple Interest </w:t>
            </w:r>
          </w:p>
          <w:p w14:paraId="0D174C09"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Calculating Percentage Increases and Decreases </w:t>
            </w:r>
          </w:p>
          <w:p w14:paraId="51CCB7A8"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Calculating a Percentage Change </w:t>
            </w:r>
          </w:p>
          <w:p w14:paraId="35AE7F53"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Successive Percentage Change </w:t>
            </w:r>
          </w:p>
          <w:p w14:paraId="02575E16"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Repeated Percentage Change including Compound Interest </w:t>
            </w:r>
          </w:p>
          <w:p w14:paraId="6CC117AE"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Calculating Reverse Percentages</w:t>
            </w:r>
          </w:p>
          <w:p w14:paraId="5C108B49"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Year 8 Content-Probability </w:t>
            </w:r>
          </w:p>
          <w:p w14:paraId="3433C819" w14:textId="027711B2" w:rsidR="0066763C" w:rsidRPr="007E5A6C" w:rsidRDefault="0066763C" w:rsidP="0066763C">
            <w:pPr>
              <w:rPr>
                <w:rFonts w:asciiTheme="majorHAnsi" w:hAnsiTheme="majorHAnsi" w:cstheme="majorHAnsi"/>
                <w:color w:val="0F0D29" w:themeColor="text1"/>
                <w:sz w:val="22"/>
              </w:rPr>
            </w:pPr>
            <w:r w:rsidRPr="00DF60BD">
              <w:rPr>
                <w:rFonts w:asciiTheme="majorHAnsi" w:hAnsiTheme="majorHAnsi" w:cstheme="majorHAnsi"/>
                <w:sz w:val="22"/>
              </w:rPr>
              <w:t xml:space="preserve"> •</w:t>
            </w:r>
            <w:r w:rsidRPr="00DF60BD">
              <w:rPr>
                <w:rFonts w:asciiTheme="majorHAnsi" w:hAnsiTheme="majorHAnsi" w:cstheme="majorHAnsi"/>
                <w:sz w:val="22"/>
              </w:rPr>
              <w:tab/>
            </w:r>
            <w:r w:rsidRPr="007E5A6C">
              <w:rPr>
                <w:rFonts w:asciiTheme="majorHAnsi" w:hAnsiTheme="majorHAnsi" w:cstheme="majorHAnsi"/>
                <w:b w:val="0"/>
                <w:bCs/>
                <w:color w:val="0F0D29" w:themeColor="text1"/>
                <w:sz w:val="22"/>
              </w:rPr>
              <w:t xml:space="preserve">Calculating Probabilities of Events </w:t>
            </w:r>
          </w:p>
          <w:p w14:paraId="41902CC5"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Using a Sample Space to Calculate Probabilities </w:t>
            </w:r>
          </w:p>
          <w:p w14:paraId="53124932"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Relative Frequency </w:t>
            </w:r>
          </w:p>
          <w:p w14:paraId="7F8EF5E0"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Drawing Tree Diagrams and Using them to Calculate Probabilities (Replacement and Non-Replacement) </w:t>
            </w:r>
          </w:p>
          <w:p w14:paraId="2A7B961A" w14:textId="77777777"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Two-Way Tables </w:t>
            </w:r>
          </w:p>
          <w:p w14:paraId="623A2382" w14:textId="2CEE8A4B" w:rsidR="0066763C" w:rsidRPr="007E5A6C" w:rsidRDefault="0066763C" w:rsidP="0066763C">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t>
            </w:r>
            <w:r w:rsidRPr="007E5A6C">
              <w:rPr>
                <w:rFonts w:asciiTheme="majorHAnsi" w:hAnsiTheme="majorHAnsi" w:cstheme="majorHAnsi"/>
                <w:b w:val="0"/>
                <w:bCs/>
                <w:color w:val="0F0D29" w:themeColor="text1"/>
                <w:sz w:val="22"/>
              </w:rPr>
              <w:tab/>
              <w:t xml:space="preserve">Venn Diagrams </w:t>
            </w:r>
          </w:p>
          <w:p w14:paraId="563C34AA" w14:textId="5EBD514C" w:rsidR="004B670E" w:rsidRDefault="004B670E" w:rsidP="0066763C">
            <w:pPr>
              <w:rPr>
                <w:rFonts w:asciiTheme="majorHAnsi" w:hAnsiTheme="majorHAnsi" w:cstheme="majorHAnsi"/>
                <w:b w:val="0"/>
                <w:bCs/>
                <w:sz w:val="22"/>
              </w:rPr>
            </w:pPr>
          </w:p>
          <w:p w14:paraId="1FE4ADE6" w14:textId="77777777" w:rsidR="004B670E" w:rsidRPr="004B670E" w:rsidRDefault="004B670E" w:rsidP="0066763C">
            <w:pPr>
              <w:rPr>
                <w:rFonts w:asciiTheme="majorHAnsi" w:hAnsiTheme="majorHAnsi" w:cstheme="majorHAnsi"/>
                <w:b w:val="0"/>
                <w:bCs/>
                <w:sz w:val="22"/>
              </w:rPr>
            </w:pPr>
          </w:p>
          <w:p w14:paraId="6B7117AD" w14:textId="77777777" w:rsidR="0066763C" w:rsidRPr="00DF60BD" w:rsidRDefault="0066763C" w:rsidP="0066763C">
            <w:pPr>
              <w:rPr>
                <w:rFonts w:asciiTheme="majorHAnsi" w:hAnsiTheme="majorHAnsi" w:cstheme="majorHAnsi"/>
                <w:sz w:val="22"/>
              </w:rPr>
            </w:pPr>
          </w:p>
          <w:p w14:paraId="6CA645CD"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 xml:space="preserve">Year 8 Content-Geometry </w:t>
            </w:r>
          </w:p>
          <w:p w14:paraId="41D0B059" w14:textId="77777777" w:rsidR="0066763C" w:rsidRPr="00DF60BD" w:rsidRDefault="0066763C" w:rsidP="0066763C">
            <w:pPr>
              <w:pStyle w:val="ListParagraph"/>
              <w:numPr>
                <w:ilvl w:val="0"/>
                <w:numId w:val="30"/>
              </w:numPr>
              <w:spacing w:after="0" w:line="240" w:lineRule="auto"/>
              <w:ind w:left="731" w:hanging="371"/>
              <w:rPr>
                <w:rFonts w:asciiTheme="majorHAnsi" w:hAnsiTheme="majorHAnsi" w:cstheme="majorHAnsi"/>
              </w:rPr>
            </w:pPr>
            <w:r w:rsidRPr="00DF60BD">
              <w:rPr>
                <w:rFonts w:asciiTheme="majorHAnsi" w:hAnsiTheme="majorHAnsi" w:cstheme="majorHAnsi"/>
              </w:rPr>
              <w:t xml:space="preserve">Reflections and Describing Reflection </w:t>
            </w:r>
          </w:p>
          <w:p w14:paraId="7E0A2F4E" w14:textId="77777777" w:rsidR="0066763C" w:rsidRPr="00DF60BD" w:rsidRDefault="0066763C" w:rsidP="0066763C">
            <w:pPr>
              <w:pStyle w:val="ListParagraph"/>
              <w:numPr>
                <w:ilvl w:val="0"/>
                <w:numId w:val="30"/>
              </w:numPr>
              <w:spacing w:after="0" w:line="240" w:lineRule="auto"/>
              <w:ind w:left="731" w:hanging="371"/>
              <w:rPr>
                <w:rFonts w:asciiTheme="majorHAnsi" w:hAnsiTheme="majorHAnsi" w:cstheme="majorHAnsi"/>
              </w:rPr>
            </w:pPr>
            <w:r w:rsidRPr="00DF60BD">
              <w:rPr>
                <w:rFonts w:asciiTheme="majorHAnsi" w:hAnsiTheme="majorHAnsi" w:cstheme="majorHAnsi"/>
              </w:rPr>
              <w:t xml:space="preserve">Rotations and Describing Rotation </w:t>
            </w:r>
          </w:p>
          <w:p w14:paraId="67C5AF88" w14:textId="77777777" w:rsidR="0066763C" w:rsidRPr="00DF60BD" w:rsidRDefault="0066763C" w:rsidP="0066763C">
            <w:pPr>
              <w:pStyle w:val="ListParagraph"/>
              <w:numPr>
                <w:ilvl w:val="0"/>
                <w:numId w:val="30"/>
              </w:numPr>
              <w:spacing w:after="0" w:line="240" w:lineRule="auto"/>
              <w:ind w:left="731" w:hanging="371"/>
              <w:rPr>
                <w:rFonts w:asciiTheme="majorHAnsi" w:hAnsiTheme="majorHAnsi" w:cstheme="majorHAnsi"/>
              </w:rPr>
            </w:pPr>
            <w:r w:rsidRPr="00DF60BD">
              <w:rPr>
                <w:rFonts w:asciiTheme="majorHAnsi" w:hAnsiTheme="majorHAnsi" w:cstheme="majorHAnsi"/>
              </w:rPr>
              <w:t xml:space="preserve">Translation and Describing Translation </w:t>
            </w:r>
          </w:p>
          <w:p w14:paraId="25EBD956" w14:textId="77777777" w:rsidR="0066763C" w:rsidRPr="00DF60BD" w:rsidRDefault="0066763C" w:rsidP="0066763C">
            <w:pPr>
              <w:pStyle w:val="ListParagraph"/>
              <w:numPr>
                <w:ilvl w:val="0"/>
                <w:numId w:val="30"/>
              </w:numPr>
              <w:spacing w:after="0" w:line="240" w:lineRule="auto"/>
              <w:ind w:left="731" w:hanging="371"/>
              <w:rPr>
                <w:rFonts w:asciiTheme="majorHAnsi" w:hAnsiTheme="majorHAnsi" w:cstheme="majorHAnsi"/>
              </w:rPr>
            </w:pPr>
            <w:r w:rsidRPr="00DF60BD">
              <w:rPr>
                <w:rFonts w:asciiTheme="majorHAnsi" w:hAnsiTheme="majorHAnsi" w:cstheme="majorHAnsi"/>
              </w:rPr>
              <w:t xml:space="preserve">Enlargement given a Centre and a Positive SF  </w:t>
            </w:r>
          </w:p>
          <w:p w14:paraId="63FD856B" w14:textId="77777777" w:rsidR="0066763C" w:rsidRPr="00DF60BD" w:rsidRDefault="0066763C" w:rsidP="0066763C">
            <w:pPr>
              <w:pStyle w:val="ListParagraph"/>
              <w:numPr>
                <w:ilvl w:val="0"/>
                <w:numId w:val="30"/>
              </w:numPr>
              <w:spacing w:after="0" w:line="240" w:lineRule="auto"/>
              <w:ind w:left="731" w:hanging="371"/>
              <w:rPr>
                <w:rFonts w:asciiTheme="majorHAnsi" w:hAnsiTheme="majorHAnsi" w:cstheme="majorHAnsi"/>
              </w:rPr>
            </w:pPr>
            <w:r w:rsidRPr="00DF60BD">
              <w:rPr>
                <w:rFonts w:asciiTheme="majorHAnsi" w:hAnsiTheme="majorHAnsi" w:cstheme="majorHAnsi"/>
              </w:rPr>
              <w:t xml:space="preserve">Enlargement given a Centre and a Fractional SF </w:t>
            </w:r>
          </w:p>
          <w:p w14:paraId="0FF43729" w14:textId="77777777" w:rsidR="0066763C" w:rsidRPr="00DF60BD" w:rsidRDefault="0066763C" w:rsidP="0066763C">
            <w:pPr>
              <w:pStyle w:val="ListParagraph"/>
              <w:numPr>
                <w:ilvl w:val="0"/>
                <w:numId w:val="30"/>
              </w:numPr>
              <w:spacing w:after="0" w:line="240" w:lineRule="auto"/>
              <w:ind w:left="731" w:hanging="371"/>
              <w:rPr>
                <w:rFonts w:asciiTheme="majorHAnsi" w:hAnsiTheme="majorHAnsi" w:cstheme="majorHAnsi"/>
              </w:rPr>
            </w:pPr>
            <w:r w:rsidRPr="00DF60BD">
              <w:rPr>
                <w:rFonts w:asciiTheme="majorHAnsi" w:hAnsiTheme="majorHAnsi" w:cstheme="majorHAnsi"/>
              </w:rPr>
              <w:t xml:space="preserve">Enlargement given a Centre and a Negative SF </w:t>
            </w:r>
          </w:p>
          <w:p w14:paraId="26F4D8D8" w14:textId="77777777" w:rsidR="0066763C" w:rsidRPr="00DF60BD" w:rsidRDefault="0066763C" w:rsidP="0066763C">
            <w:pPr>
              <w:pStyle w:val="ListParagraph"/>
              <w:numPr>
                <w:ilvl w:val="0"/>
                <w:numId w:val="30"/>
              </w:numPr>
              <w:spacing w:after="0" w:line="240" w:lineRule="auto"/>
              <w:ind w:left="731" w:hanging="371"/>
              <w:rPr>
                <w:rFonts w:asciiTheme="majorHAnsi" w:hAnsiTheme="majorHAnsi" w:cstheme="majorHAnsi"/>
              </w:rPr>
            </w:pPr>
            <w:r w:rsidRPr="00DF60BD">
              <w:rPr>
                <w:rFonts w:asciiTheme="majorHAnsi" w:hAnsiTheme="majorHAnsi" w:cstheme="majorHAnsi"/>
              </w:rPr>
              <w:t xml:space="preserve">Describing Enlargement  </w:t>
            </w:r>
          </w:p>
          <w:p w14:paraId="1A2F8BBF" w14:textId="77777777" w:rsidR="0066763C" w:rsidRPr="00DF60BD" w:rsidRDefault="0066763C" w:rsidP="0066763C">
            <w:pPr>
              <w:pStyle w:val="ListParagraph"/>
              <w:numPr>
                <w:ilvl w:val="0"/>
                <w:numId w:val="30"/>
              </w:numPr>
              <w:spacing w:after="0" w:line="240" w:lineRule="auto"/>
              <w:ind w:left="731" w:hanging="371"/>
              <w:rPr>
                <w:rFonts w:asciiTheme="majorHAnsi" w:hAnsiTheme="majorHAnsi" w:cstheme="majorHAnsi"/>
              </w:rPr>
            </w:pPr>
            <w:r w:rsidRPr="00DF60BD">
              <w:rPr>
                <w:rFonts w:asciiTheme="majorHAnsi" w:hAnsiTheme="majorHAnsi" w:cstheme="majorHAnsi"/>
              </w:rPr>
              <w:t>Combined Transformations</w:t>
            </w:r>
          </w:p>
          <w:p w14:paraId="2D10D77C" w14:textId="77777777" w:rsidR="0066763C" w:rsidRPr="00DF60BD" w:rsidRDefault="0066763C" w:rsidP="0066763C">
            <w:pPr>
              <w:pStyle w:val="NoSpacing"/>
              <w:rPr>
                <w:rFonts w:asciiTheme="majorHAnsi" w:hAnsiTheme="majorHAnsi" w:cstheme="majorHAnsi"/>
              </w:rPr>
            </w:pPr>
          </w:p>
        </w:tc>
      </w:tr>
      <w:tr w:rsidR="0066763C" w:rsidRPr="00DF60BD" w14:paraId="02BEA7CD" w14:textId="77777777" w:rsidTr="0066763C">
        <w:tc>
          <w:tcPr>
            <w:tcW w:w="9776" w:type="dxa"/>
            <w:shd w:val="clear" w:color="auto" w:fill="E0EFF4" w:themeFill="accent4" w:themeFillTint="33"/>
          </w:tcPr>
          <w:p w14:paraId="567D8231"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lastRenderedPageBreak/>
              <w:t>How can I revise for mathematics?</w:t>
            </w:r>
          </w:p>
          <w:p w14:paraId="27F87C20" w14:textId="77777777" w:rsidR="0066763C" w:rsidRPr="00DF60BD" w:rsidRDefault="0066763C" w:rsidP="0066763C">
            <w:pPr>
              <w:rPr>
                <w:rFonts w:asciiTheme="majorHAnsi" w:hAnsiTheme="majorHAnsi" w:cstheme="majorHAnsi"/>
                <w:sz w:val="22"/>
              </w:rPr>
            </w:pPr>
          </w:p>
        </w:tc>
      </w:tr>
      <w:tr w:rsidR="0066763C" w:rsidRPr="00DF60BD" w14:paraId="4227E75C" w14:textId="77777777" w:rsidTr="0066763C">
        <w:tc>
          <w:tcPr>
            <w:tcW w:w="9776" w:type="dxa"/>
          </w:tcPr>
          <w:p w14:paraId="67382495"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Look through your exercise book and redo class/worksheet questions.</w:t>
            </w:r>
          </w:p>
          <w:p w14:paraId="6FE06269" w14:textId="77777777" w:rsidR="0066763C" w:rsidRPr="004B670E" w:rsidRDefault="0066763C" w:rsidP="0066763C">
            <w:pPr>
              <w:rPr>
                <w:rFonts w:asciiTheme="majorHAnsi" w:hAnsiTheme="majorHAnsi" w:cstheme="majorHAnsi"/>
                <w:b w:val="0"/>
                <w:bCs/>
                <w:color w:val="auto"/>
                <w:sz w:val="22"/>
              </w:rPr>
            </w:pPr>
          </w:p>
          <w:p w14:paraId="0E2C57C6"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Log onto Hegarty Maths. In the search bar type in the topic you want to revise. (Use the words from the above list). Videos will come up along with questions called quiz to complete.</w:t>
            </w:r>
          </w:p>
          <w:p w14:paraId="563003B2" w14:textId="77777777" w:rsidR="0066763C" w:rsidRPr="004B670E" w:rsidRDefault="0066763C" w:rsidP="0066763C">
            <w:pPr>
              <w:rPr>
                <w:rFonts w:asciiTheme="majorHAnsi" w:hAnsiTheme="majorHAnsi" w:cstheme="majorHAnsi"/>
                <w:b w:val="0"/>
                <w:bCs/>
                <w:color w:val="auto"/>
                <w:sz w:val="22"/>
              </w:rPr>
            </w:pPr>
          </w:p>
          <w:p w14:paraId="0B0AA96C"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(If you need help on how to use Hegarty maths visit:</w:t>
            </w:r>
          </w:p>
          <w:p w14:paraId="33123AF9"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PMGHS website =&gt;Information =&gt;School gateway=&gt;Hegarty maths</w:t>
            </w:r>
          </w:p>
          <w:p w14:paraId="5D6D38C6" w14:textId="77777777" w:rsidR="0066763C" w:rsidRPr="00DF60BD" w:rsidRDefault="0066763C" w:rsidP="0066763C">
            <w:pPr>
              <w:rPr>
                <w:rFonts w:asciiTheme="majorHAnsi" w:hAnsiTheme="majorHAnsi" w:cstheme="majorHAnsi"/>
                <w:sz w:val="22"/>
              </w:rPr>
            </w:pPr>
          </w:p>
        </w:tc>
      </w:tr>
      <w:tr w:rsidR="0066763C" w:rsidRPr="00DF60BD" w14:paraId="71BD9266" w14:textId="77777777" w:rsidTr="0066763C">
        <w:tc>
          <w:tcPr>
            <w:tcW w:w="9776" w:type="dxa"/>
            <w:shd w:val="clear" w:color="auto" w:fill="D2F1EF" w:themeFill="accent6" w:themeFillTint="33"/>
          </w:tcPr>
          <w:p w14:paraId="0FE38FB0"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resources I can use:</w:t>
            </w:r>
          </w:p>
          <w:p w14:paraId="280C0F8E" w14:textId="77777777" w:rsidR="0066763C" w:rsidRPr="00DF60BD" w:rsidRDefault="0066763C" w:rsidP="0066763C">
            <w:pPr>
              <w:rPr>
                <w:rFonts w:asciiTheme="majorHAnsi" w:hAnsiTheme="majorHAnsi" w:cstheme="majorHAnsi"/>
                <w:sz w:val="22"/>
              </w:rPr>
            </w:pPr>
          </w:p>
        </w:tc>
      </w:tr>
      <w:tr w:rsidR="0066763C" w:rsidRPr="00DF60BD" w14:paraId="43A3B420" w14:textId="77777777" w:rsidTr="0066763C">
        <w:tc>
          <w:tcPr>
            <w:tcW w:w="9776" w:type="dxa"/>
          </w:tcPr>
          <w:p w14:paraId="10A64EC4"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 xml:space="preserve">Maths made easy exam questions and answers: </w:t>
            </w:r>
            <w:hyperlink r:id="rId48">
              <w:r w:rsidRPr="004B670E">
                <w:rPr>
                  <w:rStyle w:val="Hyperlink"/>
                  <w:rFonts w:asciiTheme="majorHAnsi" w:hAnsiTheme="majorHAnsi" w:cstheme="majorHAnsi"/>
                  <w:b w:val="0"/>
                  <w:bCs/>
                  <w:color w:val="auto"/>
                  <w:sz w:val="22"/>
                </w:rPr>
                <w:t>GCSE Maths Revision | Past Papers | Worksheets | Online Tests (mathsmadeeasy.co.uk)</w:t>
              </w:r>
            </w:hyperlink>
          </w:p>
          <w:p w14:paraId="5728647B" w14:textId="77777777" w:rsidR="0066763C" w:rsidRPr="00DF60BD" w:rsidRDefault="0066763C" w:rsidP="0066763C">
            <w:pPr>
              <w:rPr>
                <w:rFonts w:asciiTheme="majorHAnsi" w:hAnsiTheme="majorHAnsi" w:cstheme="majorHAnsi"/>
                <w:sz w:val="22"/>
              </w:rPr>
            </w:pPr>
          </w:p>
        </w:tc>
      </w:tr>
      <w:tr w:rsidR="0066763C" w:rsidRPr="00DF60BD" w14:paraId="5400AA16" w14:textId="77777777" w:rsidTr="0066763C">
        <w:tc>
          <w:tcPr>
            <w:tcW w:w="9776" w:type="dxa"/>
            <w:shd w:val="clear" w:color="auto" w:fill="FFCCFF"/>
          </w:tcPr>
          <w:p w14:paraId="7A42099C"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websites I can use:</w:t>
            </w:r>
          </w:p>
          <w:p w14:paraId="5277ABA5" w14:textId="77777777" w:rsidR="0066763C" w:rsidRPr="00DF60BD" w:rsidRDefault="0066763C" w:rsidP="0066763C">
            <w:pPr>
              <w:rPr>
                <w:rFonts w:asciiTheme="majorHAnsi" w:hAnsiTheme="majorHAnsi" w:cstheme="majorHAnsi"/>
                <w:sz w:val="22"/>
              </w:rPr>
            </w:pPr>
          </w:p>
        </w:tc>
      </w:tr>
      <w:tr w:rsidR="0066763C" w:rsidRPr="00DF60BD" w14:paraId="27BC4FAD" w14:textId="77777777" w:rsidTr="0066763C">
        <w:tc>
          <w:tcPr>
            <w:tcW w:w="9776" w:type="dxa"/>
          </w:tcPr>
          <w:p w14:paraId="388A0355" w14:textId="77777777" w:rsidR="0066763C" w:rsidRPr="00DF60BD" w:rsidRDefault="0066763C" w:rsidP="0066763C">
            <w:pPr>
              <w:rPr>
                <w:rFonts w:asciiTheme="majorHAnsi" w:hAnsiTheme="majorHAnsi" w:cstheme="majorHAnsi"/>
                <w:sz w:val="22"/>
              </w:rPr>
            </w:pPr>
          </w:p>
          <w:p w14:paraId="21AE9897"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Websites you recommended </w:t>
            </w:r>
          </w:p>
          <w:p w14:paraId="4220A1FC"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MathsWatch - </w:t>
            </w:r>
            <w:hyperlink r:id="rId49">
              <w:r w:rsidRPr="004B670E">
                <w:rPr>
                  <w:rStyle w:val="Hyperlink"/>
                  <w:rFonts w:asciiTheme="majorHAnsi" w:hAnsiTheme="majorHAnsi" w:cstheme="majorHAnsi"/>
                  <w:b w:val="0"/>
                  <w:bCs/>
                  <w:color w:val="auto"/>
                  <w:sz w:val="22"/>
                </w:rPr>
                <w:t>https://vle.mathswatch.co.uk/vle/</w:t>
              </w:r>
            </w:hyperlink>
            <w:r w:rsidRPr="004B670E">
              <w:rPr>
                <w:rFonts w:asciiTheme="majorHAnsi" w:hAnsiTheme="majorHAnsi" w:cstheme="majorHAnsi"/>
                <w:b w:val="0"/>
                <w:bCs/>
                <w:color w:val="auto"/>
                <w:sz w:val="22"/>
              </w:rPr>
              <w:t>  </w:t>
            </w:r>
          </w:p>
          <w:p w14:paraId="78F3252C"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Corbett Maths - </w:t>
            </w:r>
            <w:hyperlink r:id="rId50">
              <w:r w:rsidRPr="004B670E">
                <w:rPr>
                  <w:rStyle w:val="Hyperlink"/>
                  <w:rFonts w:asciiTheme="majorHAnsi" w:hAnsiTheme="majorHAnsi" w:cstheme="majorHAnsi"/>
                  <w:b w:val="0"/>
                  <w:bCs/>
                  <w:color w:val="auto"/>
                  <w:sz w:val="22"/>
                </w:rPr>
                <w:t>https://corbettmaths.com/contents/</w:t>
              </w:r>
            </w:hyperlink>
            <w:r w:rsidRPr="004B670E">
              <w:rPr>
                <w:rFonts w:asciiTheme="majorHAnsi" w:hAnsiTheme="majorHAnsi" w:cstheme="majorHAnsi"/>
                <w:b w:val="0"/>
                <w:bCs/>
                <w:color w:val="auto"/>
                <w:sz w:val="22"/>
              </w:rPr>
              <w:t> </w:t>
            </w:r>
          </w:p>
          <w:p w14:paraId="22E60704"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Dr Frost Maths - </w:t>
            </w:r>
            <w:hyperlink r:id="rId51">
              <w:r w:rsidRPr="004B670E">
                <w:rPr>
                  <w:rStyle w:val="Hyperlink"/>
                  <w:rFonts w:asciiTheme="majorHAnsi" w:hAnsiTheme="majorHAnsi" w:cstheme="majorHAnsi"/>
                  <w:b w:val="0"/>
                  <w:bCs/>
                  <w:color w:val="auto"/>
                  <w:sz w:val="22"/>
                </w:rPr>
                <w:t>https://www.drfrostmaths.com/</w:t>
              </w:r>
            </w:hyperlink>
            <w:r w:rsidRPr="004B670E">
              <w:rPr>
                <w:rFonts w:asciiTheme="majorHAnsi" w:hAnsiTheme="majorHAnsi" w:cstheme="majorHAnsi"/>
                <w:b w:val="0"/>
                <w:bCs/>
                <w:color w:val="auto"/>
                <w:sz w:val="22"/>
              </w:rPr>
              <w:t> </w:t>
            </w:r>
          </w:p>
          <w:p w14:paraId="6DA7EC02"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Maths Made Easy - </w:t>
            </w:r>
            <w:hyperlink r:id="rId52">
              <w:r w:rsidRPr="004B670E">
                <w:rPr>
                  <w:rStyle w:val="Hyperlink"/>
                  <w:rFonts w:asciiTheme="majorHAnsi" w:hAnsiTheme="majorHAnsi" w:cstheme="majorHAnsi"/>
                  <w:b w:val="0"/>
                  <w:bCs/>
                  <w:color w:val="auto"/>
                  <w:sz w:val="22"/>
                </w:rPr>
                <w:t>https://mathsmadeeasy.co.uk/</w:t>
              </w:r>
            </w:hyperlink>
            <w:r w:rsidRPr="004B670E">
              <w:rPr>
                <w:rFonts w:asciiTheme="majorHAnsi" w:hAnsiTheme="majorHAnsi" w:cstheme="majorHAnsi"/>
                <w:b w:val="0"/>
                <w:bCs/>
                <w:color w:val="auto"/>
                <w:sz w:val="22"/>
              </w:rPr>
              <w:t> </w:t>
            </w:r>
          </w:p>
          <w:p w14:paraId="5E15F479"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Mr Barton GCSE takeaway Maths: </w:t>
            </w:r>
            <w:hyperlink r:id="rId53">
              <w:r w:rsidRPr="004B670E">
                <w:rPr>
                  <w:rStyle w:val="Hyperlink"/>
                  <w:rFonts w:asciiTheme="majorHAnsi" w:hAnsiTheme="majorHAnsi" w:cstheme="majorHAnsi"/>
                  <w:b w:val="0"/>
                  <w:bCs/>
                  <w:color w:val="auto"/>
                  <w:sz w:val="22"/>
                </w:rPr>
                <w:t>http://www.mrbartonmaths.com/gcsetakeaway.htm</w:t>
              </w:r>
            </w:hyperlink>
            <w:r w:rsidRPr="004B670E">
              <w:rPr>
                <w:rFonts w:asciiTheme="majorHAnsi" w:hAnsiTheme="majorHAnsi" w:cstheme="majorHAnsi"/>
                <w:b w:val="0"/>
                <w:bCs/>
                <w:color w:val="auto"/>
                <w:sz w:val="22"/>
              </w:rPr>
              <w:t> </w:t>
            </w:r>
          </w:p>
          <w:p w14:paraId="0B50A798"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BBC Bitesize: </w:t>
            </w:r>
            <w:hyperlink r:id="rId54">
              <w:r w:rsidRPr="004B670E">
                <w:rPr>
                  <w:rStyle w:val="Hyperlink"/>
                  <w:rFonts w:asciiTheme="majorHAnsi" w:hAnsiTheme="majorHAnsi" w:cstheme="majorHAnsi"/>
                  <w:b w:val="0"/>
                  <w:bCs/>
                  <w:color w:val="auto"/>
                  <w:sz w:val="22"/>
                </w:rPr>
                <w:t>http://www.bbc.co.uk/education</w:t>
              </w:r>
            </w:hyperlink>
            <w:r w:rsidRPr="004B670E">
              <w:rPr>
                <w:rFonts w:asciiTheme="majorHAnsi" w:hAnsiTheme="majorHAnsi" w:cstheme="majorHAnsi"/>
                <w:b w:val="0"/>
                <w:bCs/>
                <w:color w:val="auto"/>
                <w:sz w:val="22"/>
              </w:rPr>
              <w:t> </w:t>
            </w:r>
          </w:p>
          <w:p w14:paraId="303A1955"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Just Maths: </w:t>
            </w:r>
            <w:hyperlink r:id="rId55">
              <w:r w:rsidRPr="004B670E">
                <w:rPr>
                  <w:rStyle w:val="Hyperlink"/>
                  <w:rFonts w:asciiTheme="majorHAnsi" w:hAnsiTheme="majorHAnsi" w:cstheme="majorHAnsi"/>
                  <w:b w:val="0"/>
                  <w:bCs/>
                  <w:color w:val="auto"/>
                  <w:sz w:val="22"/>
                </w:rPr>
                <w:t>https://online.justmaths.co.uk/</w:t>
              </w:r>
            </w:hyperlink>
            <w:r w:rsidRPr="004B670E">
              <w:rPr>
                <w:rFonts w:asciiTheme="majorHAnsi" w:hAnsiTheme="majorHAnsi" w:cstheme="majorHAnsi"/>
                <w:b w:val="0"/>
                <w:bCs/>
                <w:color w:val="auto"/>
                <w:sz w:val="22"/>
              </w:rPr>
              <w:t> </w:t>
            </w:r>
          </w:p>
          <w:p w14:paraId="3FEAA4AD" w14:textId="77777777" w:rsidR="0066763C" w:rsidRPr="00DF60BD" w:rsidRDefault="0066763C" w:rsidP="0066763C">
            <w:pPr>
              <w:rPr>
                <w:rFonts w:asciiTheme="majorHAnsi" w:hAnsiTheme="majorHAnsi" w:cstheme="majorHAnsi"/>
                <w:sz w:val="22"/>
              </w:rPr>
            </w:pPr>
            <w:r w:rsidRPr="004B670E">
              <w:rPr>
                <w:rFonts w:asciiTheme="majorHAnsi" w:hAnsiTheme="majorHAnsi" w:cstheme="majorHAnsi"/>
                <w:b w:val="0"/>
                <w:bCs/>
                <w:color w:val="auto"/>
                <w:sz w:val="22"/>
              </w:rPr>
              <w:t>Hegarty Maths: </w:t>
            </w:r>
            <w:hyperlink r:id="rId56">
              <w:r w:rsidRPr="004B670E">
                <w:rPr>
                  <w:rStyle w:val="Hyperlink"/>
                  <w:rFonts w:asciiTheme="majorHAnsi" w:hAnsiTheme="majorHAnsi" w:cstheme="majorHAnsi"/>
                  <w:b w:val="0"/>
                  <w:bCs/>
                  <w:color w:val="auto"/>
                  <w:sz w:val="22"/>
                </w:rPr>
                <w:t>Student login (hegartymaths.com)</w:t>
              </w:r>
            </w:hyperlink>
            <w:r w:rsidRPr="004B670E">
              <w:rPr>
                <w:rFonts w:asciiTheme="majorHAnsi" w:hAnsiTheme="majorHAnsi" w:cstheme="majorHAnsi"/>
                <w:color w:val="auto"/>
                <w:sz w:val="22"/>
              </w:rPr>
              <w:t xml:space="preserve"> </w:t>
            </w:r>
          </w:p>
        </w:tc>
      </w:tr>
      <w:tr w:rsidR="0066763C" w:rsidRPr="00DF60BD" w14:paraId="5DF27361" w14:textId="77777777" w:rsidTr="0066763C">
        <w:tc>
          <w:tcPr>
            <w:tcW w:w="9776" w:type="dxa"/>
            <w:shd w:val="clear" w:color="auto" w:fill="CCFFFF"/>
          </w:tcPr>
          <w:p w14:paraId="7E49569E"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5E8CE322" w14:textId="77777777" w:rsidR="0066763C" w:rsidRPr="00DF60BD" w:rsidRDefault="0066763C" w:rsidP="0066763C">
            <w:pPr>
              <w:rPr>
                <w:rFonts w:asciiTheme="majorHAnsi" w:hAnsiTheme="majorHAnsi" w:cstheme="majorHAnsi"/>
                <w:sz w:val="22"/>
              </w:rPr>
            </w:pPr>
          </w:p>
        </w:tc>
      </w:tr>
      <w:tr w:rsidR="0066763C" w:rsidRPr="00DF60BD" w14:paraId="40DC0D02" w14:textId="77777777" w:rsidTr="0066763C">
        <w:trPr>
          <w:trHeight w:val="165"/>
        </w:trPr>
        <w:tc>
          <w:tcPr>
            <w:tcW w:w="9776" w:type="dxa"/>
          </w:tcPr>
          <w:p w14:paraId="39413CE3" w14:textId="77777777" w:rsidR="0066763C" w:rsidRPr="00DF60BD" w:rsidRDefault="0066763C" w:rsidP="0066763C">
            <w:pPr>
              <w:rPr>
                <w:rFonts w:asciiTheme="majorHAnsi" w:hAnsiTheme="majorHAnsi" w:cstheme="majorHAnsi"/>
                <w:sz w:val="22"/>
              </w:rPr>
            </w:pPr>
          </w:p>
          <w:p w14:paraId="16C9927B" w14:textId="77777777" w:rsidR="0066763C" w:rsidRPr="00DF60BD" w:rsidRDefault="0066763C" w:rsidP="0066763C">
            <w:pPr>
              <w:rPr>
                <w:rFonts w:asciiTheme="majorHAnsi" w:hAnsiTheme="majorHAnsi" w:cstheme="majorHAnsi"/>
                <w:sz w:val="22"/>
                <w:u w:val="single"/>
              </w:rPr>
            </w:pPr>
            <w:r w:rsidRPr="00DF60BD">
              <w:rPr>
                <w:rFonts w:asciiTheme="majorHAnsi" w:hAnsiTheme="majorHAnsi" w:cstheme="majorHAnsi"/>
                <w:sz w:val="22"/>
                <w:u w:val="single"/>
              </w:rPr>
              <w:t>UKMT Maths Challenge</w:t>
            </w:r>
          </w:p>
          <w:p w14:paraId="4E052D22"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 xml:space="preserve">The UKMT  Intermediate individual challenges </w:t>
            </w:r>
          </w:p>
          <w:p w14:paraId="37A150E3"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 xml:space="preserve">are for students in Year 9. The challenges consist of 25 intriguing </w:t>
            </w:r>
          </w:p>
          <w:p w14:paraId="42A8DEA5"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 xml:space="preserve">multiple choice questions, which are designed to stimulate </w:t>
            </w:r>
          </w:p>
          <w:p w14:paraId="63723309"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 xml:space="preserve">interest in mathematics. Questions from the challenges are </w:t>
            </w:r>
          </w:p>
          <w:p w14:paraId="2F1CCAF8" w14:textId="77777777" w:rsidR="0066763C" w:rsidRPr="004B670E" w:rsidRDefault="0066763C" w:rsidP="0066763C">
            <w:pPr>
              <w:rPr>
                <w:rFonts w:asciiTheme="majorHAnsi" w:hAnsiTheme="majorHAnsi" w:cstheme="majorHAnsi"/>
                <w:b w:val="0"/>
                <w:bCs/>
                <w:color w:val="auto"/>
                <w:sz w:val="22"/>
              </w:rPr>
            </w:pPr>
            <w:r w:rsidRPr="004B670E">
              <w:rPr>
                <w:rFonts w:asciiTheme="majorHAnsi" w:hAnsiTheme="majorHAnsi" w:cstheme="majorHAnsi"/>
                <w:b w:val="0"/>
                <w:bCs/>
                <w:color w:val="auto"/>
                <w:sz w:val="22"/>
              </w:rPr>
              <w:t>available using the link below and is suitable for all ability range.</w:t>
            </w:r>
          </w:p>
          <w:p w14:paraId="7EA358BE" w14:textId="77777777" w:rsidR="0066763C" w:rsidRPr="00DF60BD" w:rsidRDefault="00000000" w:rsidP="0066763C">
            <w:pPr>
              <w:rPr>
                <w:rFonts w:asciiTheme="majorHAnsi" w:hAnsiTheme="majorHAnsi" w:cstheme="majorHAnsi"/>
                <w:sz w:val="22"/>
              </w:rPr>
            </w:pPr>
            <w:hyperlink r:id="rId57" w:history="1">
              <w:r w:rsidR="0066763C" w:rsidRPr="00DF60BD">
                <w:rPr>
                  <w:rStyle w:val="Hyperlink"/>
                  <w:rFonts w:asciiTheme="majorHAnsi" w:hAnsiTheme="majorHAnsi" w:cstheme="majorHAnsi"/>
                  <w:sz w:val="22"/>
                </w:rPr>
                <w:t>Intermediate Mathematical Challenge archive | UK Mathematics Trust (ukmt.org.uk)</w:t>
              </w:r>
            </w:hyperlink>
          </w:p>
          <w:p w14:paraId="5B906A42" w14:textId="77777777" w:rsidR="0066763C" w:rsidRPr="00DF60BD" w:rsidRDefault="0066763C" w:rsidP="0066763C">
            <w:pPr>
              <w:rPr>
                <w:rFonts w:asciiTheme="majorHAnsi" w:hAnsiTheme="majorHAnsi" w:cstheme="majorHAnsi"/>
                <w:sz w:val="22"/>
              </w:rPr>
            </w:pPr>
          </w:p>
          <w:p w14:paraId="6A8C8D52" w14:textId="77777777" w:rsidR="0066763C" w:rsidRPr="004B670E" w:rsidRDefault="0066763C" w:rsidP="0066763C">
            <w:pPr>
              <w:rPr>
                <w:rFonts w:asciiTheme="majorHAnsi" w:eastAsia="Arial" w:hAnsiTheme="majorHAnsi" w:cstheme="majorHAnsi"/>
                <w:b w:val="0"/>
                <w:bCs/>
                <w:color w:val="auto"/>
                <w:sz w:val="22"/>
              </w:rPr>
            </w:pPr>
            <w:r w:rsidRPr="004B670E">
              <w:rPr>
                <w:rFonts w:asciiTheme="majorHAnsi" w:eastAsia="Arial" w:hAnsiTheme="majorHAnsi" w:cstheme="majorHAnsi"/>
                <w:b w:val="0"/>
                <w:bCs/>
                <w:color w:val="auto"/>
                <w:sz w:val="22"/>
              </w:rPr>
              <w:t>Now in its tenth year, the Alan Turing Cryptography Competition is aimed at secondary school children in the UK up to Year 11. You don't need to be a computer whizz or a</w:t>
            </w:r>
            <w:r w:rsidRPr="004B670E">
              <w:rPr>
                <w:rFonts w:asciiTheme="majorHAnsi" w:eastAsia="Arial" w:hAnsiTheme="majorHAnsi" w:cstheme="majorHAnsi"/>
                <w:color w:val="auto"/>
                <w:sz w:val="22"/>
              </w:rPr>
              <w:t xml:space="preserve"> </w:t>
            </w:r>
            <w:r w:rsidRPr="004B670E">
              <w:rPr>
                <w:rFonts w:asciiTheme="majorHAnsi" w:eastAsia="Arial" w:hAnsiTheme="majorHAnsi" w:cstheme="majorHAnsi"/>
                <w:b w:val="0"/>
                <w:bCs/>
                <w:color w:val="auto"/>
                <w:sz w:val="22"/>
              </w:rPr>
              <w:t>mathematical genius — you just need to keep your wits about you and be good at solving problems!</w:t>
            </w:r>
          </w:p>
          <w:p w14:paraId="23FB1BB5" w14:textId="7362A393" w:rsidR="001A4B43" w:rsidRDefault="001A4B43" w:rsidP="001A4B43">
            <w:pPr>
              <w:rPr>
                <w:rFonts w:asciiTheme="majorHAnsi" w:eastAsia="Arial" w:hAnsiTheme="majorHAnsi" w:cstheme="majorHAnsi"/>
                <w:sz w:val="22"/>
                <w:u w:val="single"/>
              </w:rPr>
            </w:pPr>
            <w:r w:rsidRPr="00DF60BD">
              <w:rPr>
                <w:rFonts w:asciiTheme="majorHAnsi" w:eastAsia="Arial" w:hAnsiTheme="majorHAnsi" w:cstheme="majorHAnsi"/>
                <w:sz w:val="22"/>
                <w:u w:val="single"/>
              </w:rPr>
              <w:lastRenderedPageBreak/>
              <w:t>The Alan Turing Cryptography Competition</w:t>
            </w:r>
          </w:p>
          <w:p w14:paraId="2A2A40C7" w14:textId="77777777" w:rsidR="001A4B43" w:rsidRPr="00DF60BD" w:rsidRDefault="001A4B43" w:rsidP="001A4B43">
            <w:pPr>
              <w:rPr>
                <w:rFonts w:asciiTheme="majorHAnsi" w:eastAsia="Arial" w:hAnsiTheme="majorHAnsi" w:cstheme="majorHAnsi"/>
                <w:sz w:val="22"/>
                <w:u w:val="single"/>
              </w:rPr>
            </w:pPr>
          </w:p>
          <w:p w14:paraId="2D1672A9" w14:textId="77777777" w:rsidR="0066763C" w:rsidRPr="004B670E" w:rsidRDefault="0066763C" w:rsidP="0066763C">
            <w:pPr>
              <w:rPr>
                <w:rFonts w:asciiTheme="majorHAnsi" w:eastAsia="Arial" w:hAnsiTheme="majorHAnsi" w:cstheme="majorHAnsi"/>
                <w:b w:val="0"/>
                <w:bCs/>
                <w:color w:val="auto"/>
                <w:sz w:val="22"/>
              </w:rPr>
            </w:pPr>
            <w:r w:rsidRPr="004B670E">
              <w:rPr>
                <w:rFonts w:asciiTheme="majorHAnsi" w:eastAsia="Arial" w:hAnsiTheme="majorHAnsi" w:cstheme="majorHAnsi"/>
                <w:b w:val="0"/>
                <w:bCs/>
                <w:color w:val="auto"/>
                <w:sz w:val="22"/>
              </w:rPr>
              <w:t>The competition is organised by the Department of Mathematics at the University of Manchester.</w:t>
            </w:r>
          </w:p>
          <w:p w14:paraId="51397823" w14:textId="77777777" w:rsidR="0066763C" w:rsidRPr="004B670E" w:rsidRDefault="0066763C" w:rsidP="0066763C">
            <w:pPr>
              <w:rPr>
                <w:rFonts w:asciiTheme="majorHAnsi" w:eastAsia="Arial" w:hAnsiTheme="majorHAnsi" w:cstheme="majorHAnsi"/>
                <w:b w:val="0"/>
                <w:bCs/>
                <w:color w:val="auto"/>
                <w:sz w:val="22"/>
              </w:rPr>
            </w:pPr>
            <w:r w:rsidRPr="004B670E">
              <w:rPr>
                <w:rFonts w:asciiTheme="majorHAnsi" w:eastAsia="Arial" w:hAnsiTheme="majorHAnsi" w:cstheme="majorHAnsi"/>
                <w:b w:val="0"/>
                <w:bCs/>
                <w:color w:val="auto"/>
                <w:sz w:val="22"/>
              </w:rPr>
              <w:t>Sounds great! How can I take part and what do I have to do?</w:t>
            </w:r>
          </w:p>
          <w:p w14:paraId="24C2C024" w14:textId="77777777" w:rsidR="0066763C" w:rsidRPr="004B670E" w:rsidRDefault="0066763C" w:rsidP="0066763C">
            <w:pPr>
              <w:rPr>
                <w:rFonts w:asciiTheme="majorHAnsi" w:eastAsia="Arial" w:hAnsiTheme="majorHAnsi" w:cstheme="majorHAnsi"/>
                <w:b w:val="0"/>
                <w:bCs/>
                <w:color w:val="auto"/>
                <w:sz w:val="22"/>
              </w:rPr>
            </w:pPr>
            <w:r w:rsidRPr="004B670E">
              <w:rPr>
                <w:rFonts w:asciiTheme="majorHAnsi" w:eastAsia="Arial" w:hAnsiTheme="majorHAnsi" w:cstheme="majorHAnsi"/>
                <w:b w:val="0"/>
                <w:bCs/>
                <w:color w:val="auto"/>
                <w:sz w:val="22"/>
              </w:rPr>
              <w:t>The competition will start on Monday 17th January 2022</w:t>
            </w:r>
          </w:p>
          <w:p w14:paraId="5E51EE5B" w14:textId="77777777" w:rsidR="0066763C" w:rsidRPr="004B670E" w:rsidRDefault="0066763C" w:rsidP="0066763C">
            <w:pPr>
              <w:rPr>
                <w:rFonts w:asciiTheme="majorHAnsi" w:eastAsia="Arial" w:hAnsiTheme="majorHAnsi" w:cstheme="majorHAnsi"/>
                <w:b w:val="0"/>
                <w:bCs/>
                <w:color w:val="auto"/>
                <w:sz w:val="22"/>
              </w:rPr>
            </w:pPr>
          </w:p>
          <w:p w14:paraId="08320BA1" w14:textId="77777777" w:rsidR="0066763C" w:rsidRPr="004B670E" w:rsidRDefault="0066763C" w:rsidP="0066763C">
            <w:pPr>
              <w:rPr>
                <w:rFonts w:asciiTheme="majorHAnsi" w:eastAsia="Arial" w:hAnsiTheme="majorHAnsi" w:cstheme="majorHAnsi"/>
                <w:b w:val="0"/>
                <w:bCs/>
                <w:color w:val="auto"/>
                <w:sz w:val="22"/>
              </w:rPr>
            </w:pPr>
            <w:r w:rsidRPr="004B670E">
              <w:rPr>
                <w:rFonts w:asciiTheme="majorHAnsi" w:eastAsia="Arial" w:hAnsiTheme="majorHAnsi" w:cstheme="majorHAnsi"/>
                <w:b w:val="0"/>
                <w:bCs/>
                <w:color w:val="auto"/>
                <w:sz w:val="22"/>
              </w:rPr>
              <w:t>Follow the link and instructions given by Manchester University. Enjoy!</w:t>
            </w:r>
          </w:p>
          <w:p w14:paraId="02F4C88E" w14:textId="77777777" w:rsidR="0066763C" w:rsidRPr="004B670E" w:rsidRDefault="0066763C" w:rsidP="0066763C">
            <w:pPr>
              <w:spacing w:line="259" w:lineRule="auto"/>
              <w:rPr>
                <w:rFonts w:asciiTheme="majorHAnsi" w:eastAsia="Arial" w:hAnsiTheme="majorHAnsi" w:cstheme="majorHAnsi"/>
                <w:b w:val="0"/>
                <w:bCs/>
                <w:color w:val="auto"/>
                <w:sz w:val="22"/>
              </w:rPr>
            </w:pPr>
            <w:r w:rsidRPr="004B670E">
              <w:rPr>
                <w:rFonts w:asciiTheme="majorHAnsi" w:eastAsia="Arial" w:hAnsiTheme="majorHAnsi" w:cstheme="majorHAnsi"/>
                <w:b w:val="0"/>
                <w:bCs/>
                <w:color w:val="auto"/>
                <w:sz w:val="22"/>
              </w:rPr>
              <w:t>https://www.maths.manchester.ac.uk/cryptography_competition/</w:t>
            </w:r>
          </w:p>
          <w:p w14:paraId="03BE9162" w14:textId="77777777" w:rsidR="0066763C" w:rsidRPr="00DF60BD" w:rsidRDefault="0066763C" w:rsidP="0066763C">
            <w:pPr>
              <w:rPr>
                <w:rFonts w:asciiTheme="majorHAnsi" w:hAnsiTheme="majorHAnsi" w:cstheme="majorHAnsi"/>
                <w:sz w:val="22"/>
              </w:rPr>
            </w:pPr>
          </w:p>
        </w:tc>
      </w:tr>
    </w:tbl>
    <w:p w14:paraId="3BC34884" w14:textId="77777777" w:rsidR="0066763C" w:rsidRPr="00DF60BD" w:rsidRDefault="0066763C" w:rsidP="00DF027C">
      <w:pPr>
        <w:rPr>
          <w:rFonts w:asciiTheme="majorHAnsi" w:hAnsiTheme="majorHAnsi" w:cstheme="majorHAnsi"/>
          <w:sz w:val="22"/>
        </w:rPr>
      </w:pPr>
    </w:p>
    <w:p w14:paraId="52FC3FF8" w14:textId="322EDFE4" w:rsidR="00301BDC" w:rsidRPr="00DF60BD" w:rsidRDefault="00301BDC" w:rsidP="00DF027C">
      <w:pPr>
        <w:rPr>
          <w:rFonts w:asciiTheme="majorHAnsi" w:hAnsiTheme="majorHAnsi" w:cstheme="majorHAnsi"/>
          <w:sz w:val="22"/>
        </w:rPr>
      </w:pPr>
    </w:p>
    <w:p w14:paraId="299975E2" w14:textId="77777777" w:rsidR="00911357" w:rsidRPr="00DF60BD" w:rsidRDefault="00911357" w:rsidP="00406887">
      <w:pPr>
        <w:rPr>
          <w:rFonts w:asciiTheme="majorHAnsi" w:hAnsiTheme="majorHAnsi" w:cstheme="majorHAnsi"/>
          <w:bCs/>
          <w:color w:val="01273A" w:themeColor="accent1" w:themeShade="80"/>
          <w:sz w:val="22"/>
        </w:rPr>
      </w:pPr>
    </w:p>
    <w:p w14:paraId="4BDD16AB" w14:textId="77777777" w:rsidR="007E5A6C" w:rsidRDefault="007E5A6C" w:rsidP="00B90856">
      <w:pPr>
        <w:jc w:val="center"/>
        <w:rPr>
          <w:rFonts w:asciiTheme="majorHAnsi" w:hAnsiTheme="majorHAnsi" w:cstheme="majorHAnsi"/>
          <w:bCs/>
          <w:color w:val="013A57" w:themeColor="accent1" w:themeShade="BF"/>
          <w:sz w:val="22"/>
        </w:rPr>
      </w:pPr>
    </w:p>
    <w:p w14:paraId="647CACF0" w14:textId="77777777" w:rsidR="007E5A6C" w:rsidRDefault="007E5A6C" w:rsidP="00B90856">
      <w:pPr>
        <w:jc w:val="center"/>
        <w:rPr>
          <w:rFonts w:asciiTheme="majorHAnsi" w:hAnsiTheme="majorHAnsi" w:cstheme="majorHAnsi"/>
          <w:bCs/>
          <w:color w:val="013A57" w:themeColor="accent1" w:themeShade="BF"/>
          <w:sz w:val="22"/>
        </w:rPr>
      </w:pPr>
    </w:p>
    <w:p w14:paraId="046620E7" w14:textId="77777777" w:rsidR="007E5A6C" w:rsidRDefault="007E5A6C" w:rsidP="00B90856">
      <w:pPr>
        <w:jc w:val="center"/>
        <w:rPr>
          <w:rFonts w:asciiTheme="majorHAnsi" w:hAnsiTheme="majorHAnsi" w:cstheme="majorHAnsi"/>
          <w:bCs/>
          <w:color w:val="013A57" w:themeColor="accent1" w:themeShade="BF"/>
          <w:sz w:val="22"/>
        </w:rPr>
      </w:pPr>
    </w:p>
    <w:p w14:paraId="3A63C9E6" w14:textId="77777777" w:rsidR="007E5A6C" w:rsidRDefault="007E5A6C" w:rsidP="00B90856">
      <w:pPr>
        <w:jc w:val="center"/>
        <w:rPr>
          <w:rFonts w:asciiTheme="majorHAnsi" w:hAnsiTheme="majorHAnsi" w:cstheme="majorHAnsi"/>
          <w:bCs/>
          <w:color w:val="013A57" w:themeColor="accent1" w:themeShade="BF"/>
          <w:sz w:val="22"/>
        </w:rPr>
      </w:pPr>
    </w:p>
    <w:p w14:paraId="7C832D30" w14:textId="77777777" w:rsidR="007E5A6C" w:rsidRDefault="007E5A6C" w:rsidP="00B90856">
      <w:pPr>
        <w:jc w:val="center"/>
        <w:rPr>
          <w:rFonts w:asciiTheme="majorHAnsi" w:hAnsiTheme="majorHAnsi" w:cstheme="majorHAnsi"/>
          <w:bCs/>
          <w:color w:val="013A57" w:themeColor="accent1" w:themeShade="BF"/>
          <w:sz w:val="22"/>
        </w:rPr>
      </w:pPr>
    </w:p>
    <w:p w14:paraId="1D325BC3" w14:textId="77777777" w:rsidR="007E5A6C" w:rsidRDefault="007E5A6C" w:rsidP="00B90856">
      <w:pPr>
        <w:jc w:val="center"/>
        <w:rPr>
          <w:rFonts w:asciiTheme="majorHAnsi" w:hAnsiTheme="majorHAnsi" w:cstheme="majorHAnsi"/>
          <w:bCs/>
          <w:color w:val="013A57" w:themeColor="accent1" w:themeShade="BF"/>
          <w:sz w:val="22"/>
        </w:rPr>
      </w:pPr>
    </w:p>
    <w:p w14:paraId="31E5FAA8" w14:textId="77777777" w:rsidR="007E5A6C" w:rsidRDefault="007E5A6C" w:rsidP="00B90856">
      <w:pPr>
        <w:jc w:val="center"/>
        <w:rPr>
          <w:rFonts w:asciiTheme="majorHAnsi" w:hAnsiTheme="majorHAnsi" w:cstheme="majorHAnsi"/>
          <w:bCs/>
          <w:color w:val="013A57" w:themeColor="accent1" w:themeShade="BF"/>
          <w:sz w:val="22"/>
        </w:rPr>
      </w:pPr>
    </w:p>
    <w:p w14:paraId="1ADD4AFD" w14:textId="77777777" w:rsidR="007E5A6C" w:rsidRDefault="007E5A6C" w:rsidP="00B90856">
      <w:pPr>
        <w:jc w:val="center"/>
        <w:rPr>
          <w:rFonts w:asciiTheme="majorHAnsi" w:hAnsiTheme="majorHAnsi" w:cstheme="majorHAnsi"/>
          <w:bCs/>
          <w:color w:val="013A57" w:themeColor="accent1" w:themeShade="BF"/>
          <w:sz w:val="22"/>
        </w:rPr>
      </w:pPr>
    </w:p>
    <w:p w14:paraId="2CC92F2A" w14:textId="77777777" w:rsidR="007E5A6C" w:rsidRDefault="007E5A6C" w:rsidP="00B90856">
      <w:pPr>
        <w:jc w:val="center"/>
        <w:rPr>
          <w:rFonts w:asciiTheme="majorHAnsi" w:hAnsiTheme="majorHAnsi" w:cstheme="majorHAnsi"/>
          <w:bCs/>
          <w:color w:val="013A57" w:themeColor="accent1" w:themeShade="BF"/>
          <w:sz w:val="22"/>
        </w:rPr>
      </w:pPr>
    </w:p>
    <w:p w14:paraId="09B91971" w14:textId="77777777" w:rsidR="007E5A6C" w:rsidRDefault="007E5A6C" w:rsidP="00B90856">
      <w:pPr>
        <w:jc w:val="center"/>
        <w:rPr>
          <w:rFonts w:asciiTheme="majorHAnsi" w:hAnsiTheme="majorHAnsi" w:cstheme="majorHAnsi"/>
          <w:bCs/>
          <w:color w:val="013A57" w:themeColor="accent1" w:themeShade="BF"/>
          <w:sz w:val="22"/>
        </w:rPr>
      </w:pPr>
    </w:p>
    <w:p w14:paraId="4AD771EE" w14:textId="77777777" w:rsidR="007E5A6C" w:rsidRDefault="007E5A6C" w:rsidP="00B90856">
      <w:pPr>
        <w:jc w:val="center"/>
        <w:rPr>
          <w:rFonts w:asciiTheme="majorHAnsi" w:hAnsiTheme="majorHAnsi" w:cstheme="majorHAnsi"/>
          <w:bCs/>
          <w:color w:val="013A57" w:themeColor="accent1" w:themeShade="BF"/>
          <w:sz w:val="22"/>
        </w:rPr>
      </w:pPr>
    </w:p>
    <w:p w14:paraId="529F8938" w14:textId="77777777" w:rsidR="007E5A6C" w:rsidRDefault="007E5A6C" w:rsidP="00B90856">
      <w:pPr>
        <w:jc w:val="center"/>
        <w:rPr>
          <w:rFonts w:asciiTheme="majorHAnsi" w:hAnsiTheme="majorHAnsi" w:cstheme="majorHAnsi"/>
          <w:bCs/>
          <w:color w:val="013A57" w:themeColor="accent1" w:themeShade="BF"/>
          <w:sz w:val="22"/>
        </w:rPr>
      </w:pPr>
    </w:p>
    <w:p w14:paraId="76BD5B60" w14:textId="77777777" w:rsidR="007E5A6C" w:rsidRDefault="007E5A6C" w:rsidP="00B90856">
      <w:pPr>
        <w:jc w:val="center"/>
        <w:rPr>
          <w:rFonts w:asciiTheme="majorHAnsi" w:hAnsiTheme="majorHAnsi" w:cstheme="majorHAnsi"/>
          <w:bCs/>
          <w:color w:val="013A57" w:themeColor="accent1" w:themeShade="BF"/>
          <w:sz w:val="22"/>
        </w:rPr>
      </w:pPr>
    </w:p>
    <w:p w14:paraId="6CB087B4" w14:textId="77777777" w:rsidR="007E5A6C" w:rsidRDefault="007E5A6C" w:rsidP="00B90856">
      <w:pPr>
        <w:jc w:val="center"/>
        <w:rPr>
          <w:rFonts w:asciiTheme="majorHAnsi" w:hAnsiTheme="majorHAnsi" w:cstheme="majorHAnsi"/>
          <w:bCs/>
          <w:color w:val="013A57" w:themeColor="accent1" w:themeShade="BF"/>
          <w:sz w:val="22"/>
        </w:rPr>
      </w:pPr>
    </w:p>
    <w:p w14:paraId="4782D3F8" w14:textId="77777777" w:rsidR="007E5A6C" w:rsidRDefault="007E5A6C" w:rsidP="00B90856">
      <w:pPr>
        <w:jc w:val="center"/>
        <w:rPr>
          <w:rFonts w:asciiTheme="majorHAnsi" w:hAnsiTheme="majorHAnsi" w:cstheme="majorHAnsi"/>
          <w:bCs/>
          <w:color w:val="013A57" w:themeColor="accent1" w:themeShade="BF"/>
          <w:sz w:val="22"/>
        </w:rPr>
      </w:pPr>
    </w:p>
    <w:p w14:paraId="0F7D9952" w14:textId="77777777" w:rsidR="007E5A6C" w:rsidRDefault="007E5A6C" w:rsidP="00B90856">
      <w:pPr>
        <w:jc w:val="center"/>
        <w:rPr>
          <w:rFonts w:asciiTheme="majorHAnsi" w:hAnsiTheme="majorHAnsi" w:cstheme="majorHAnsi"/>
          <w:bCs/>
          <w:color w:val="013A57" w:themeColor="accent1" w:themeShade="BF"/>
          <w:sz w:val="22"/>
        </w:rPr>
      </w:pPr>
    </w:p>
    <w:p w14:paraId="34EBE520" w14:textId="77777777" w:rsidR="007E5A6C" w:rsidRDefault="007E5A6C" w:rsidP="00B90856">
      <w:pPr>
        <w:jc w:val="center"/>
        <w:rPr>
          <w:rFonts w:asciiTheme="majorHAnsi" w:hAnsiTheme="majorHAnsi" w:cstheme="majorHAnsi"/>
          <w:bCs/>
          <w:color w:val="013A57" w:themeColor="accent1" w:themeShade="BF"/>
          <w:sz w:val="22"/>
        </w:rPr>
      </w:pPr>
    </w:p>
    <w:p w14:paraId="1E1F927C" w14:textId="77777777" w:rsidR="007E5A6C" w:rsidRDefault="007E5A6C" w:rsidP="00B90856">
      <w:pPr>
        <w:jc w:val="center"/>
        <w:rPr>
          <w:rFonts w:asciiTheme="majorHAnsi" w:hAnsiTheme="majorHAnsi" w:cstheme="majorHAnsi"/>
          <w:bCs/>
          <w:color w:val="013A57" w:themeColor="accent1" w:themeShade="BF"/>
          <w:sz w:val="22"/>
        </w:rPr>
      </w:pPr>
    </w:p>
    <w:p w14:paraId="7F4B7EA1" w14:textId="77777777" w:rsidR="007E5A6C" w:rsidRDefault="007E5A6C" w:rsidP="00B90856">
      <w:pPr>
        <w:jc w:val="center"/>
        <w:rPr>
          <w:rFonts w:asciiTheme="majorHAnsi" w:hAnsiTheme="majorHAnsi" w:cstheme="majorHAnsi"/>
          <w:bCs/>
          <w:color w:val="013A57" w:themeColor="accent1" w:themeShade="BF"/>
          <w:sz w:val="22"/>
        </w:rPr>
      </w:pPr>
    </w:p>
    <w:p w14:paraId="2C3F7426" w14:textId="77777777" w:rsidR="007E5A6C" w:rsidRDefault="007E5A6C" w:rsidP="00B90856">
      <w:pPr>
        <w:jc w:val="center"/>
        <w:rPr>
          <w:rFonts w:asciiTheme="majorHAnsi" w:hAnsiTheme="majorHAnsi" w:cstheme="majorHAnsi"/>
          <w:bCs/>
          <w:color w:val="013A57" w:themeColor="accent1" w:themeShade="BF"/>
          <w:sz w:val="22"/>
        </w:rPr>
      </w:pPr>
    </w:p>
    <w:p w14:paraId="50A46506" w14:textId="77777777" w:rsidR="007E5A6C" w:rsidRDefault="007E5A6C" w:rsidP="00B90856">
      <w:pPr>
        <w:jc w:val="center"/>
        <w:rPr>
          <w:rFonts w:asciiTheme="majorHAnsi" w:hAnsiTheme="majorHAnsi" w:cstheme="majorHAnsi"/>
          <w:bCs/>
          <w:color w:val="013A57" w:themeColor="accent1" w:themeShade="BF"/>
          <w:sz w:val="22"/>
        </w:rPr>
      </w:pPr>
    </w:p>
    <w:p w14:paraId="0392859B" w14:textId="77777777" w:rsidR="007E5A6C" w:rsidRDefault="007E5A6C" w:rsidP="00B90856">
      <w:pPr>
        <w:jc w:val="center"/>
        <w:rPr>
          <w:rFonts w:asciiTheme="majorHAnsi" w:hAnsiTheme="majorHAnsi" w:cstheme="majorHAnsi"/>
          <w:bCs/>
          <w:color w:val="013A57" w:themeColor="accent1" w:themeShade="BF"/>
          <w:sz w:val="22"/>
        </w:rPr>
      </w:pPr>
    </w:p>
    <w:p w14:paraId="01091D8D" w14:textId="77777777" w:rsidR="007E5A6C" w:rsidRDefault="007E5A6C" w:rsidP="00B90856">
      <w:pPr>
        <w:jc w:val="center"/>
        <w:rPr>
          <w:rFonts w:asciiTheme="majorHAnsi" w:hAnsiTheme="majorHAnsi" w:cstheme="majorHAnsi"/>
          <w:bCs/>
          <w:color w:val="013A57" w:themeColor="accent1" w:themeShade="BF"/>
          <w:sz w:val="22"/>
        </w:rPr>
      </w:pPr>
    </w:p>
    <w:p w14:paraId="27A5E2C8" w14:textId="77777777" w:rsidR="007E5A6C" w:rsidRDefault="007E5A6C" w:rsidP="00B90856">
      <w:pPr>
        <w:jc w:val="center"/>
        <w:rPr>
          <w:rFonts w:asciiTheme="majorHAnsi" w:hAnsiTheme="majorHAnsi" w:cstheme="majorHAnsi"/>
          <w:bCs/>
          <w:color w:val="013A57" w:themeColor="accent1" w:themeShade="BF"/>
          <w:sz w:val="22"/>
        </w:rPr>
      </w:pPr>
    </w:p>
    <w:p w14:paraId="0AC7A343" w14:textId="77777777" w:rsidR="007E5A6C" w:rsidRDefault="007E5A6C" w:rsidP="00B90856">
      <w:pPr>
        <w:jc w:val="center"/>
        <w:rPr>
          <w:rFonts w:asciiTheme="majorHAnsi" w:hAnsiTheme="majorHAnsi" w:cstheme="majorHAnsi"/>
          <w:bCs/>
          <w:color w:val="013A57" w:themeColor="accent1" w:themeShade="BF"/>
          <w:sz w:val="22"/>
        </w:rPr>
      </w:pPr>
    </w:p>
    <w:p w14:paraId="4A7E7CFE" w14:textId="77777777" w:rsidR="007E5A6C" w:rsidRDefault="007E5A6C" w:rsidP="00B90856">
      <w:pPr>
        <w:jc w:val="center"/>
        <w:rPr>
          <w:rFonts w:asciiTheme="majorHAnsi" w:hAnsiTheme="majorHAnsi" w:cstheme="majorHAnsi"/>
          <w:bCs/>
          <w:color w:val="013A57" w:themeColor="accent1" w:themeShade="BF"/>
          <w:sz w:val="22"/>
        </w:rPr>
      </w:pPr>
    </w:p>
    <w:p w14:paraId="6F2FFC4E" w14:textId="77777777" w:rsidR="007E5A6C" w:rsidRDefault="007E5A6C" w:rsidP="00B90856">
      <w:pPr>
        <w:jc w:val="center"/>
        <w:rPr>
          <w:rFonts w:asciiTheme="majorHAnsi" w:hAnsiTheme="majorHAnsi" w:cstheme="majorHAnsi"/>
          <w:bCs/>
          <w:color w:val="013A57" w:themeColor="accent1" w:themeShade="BF"/>
          <w:sz w:val="22"/>
        </w:rPr>
      </w:pPr>
    </w:p>
    <w:p w14:paraId="5B9344A3" w14:textId="77777777" w:rsidR="007E5A6C" w:rsidRDefault="007E5A6C" w:rsidP="00B90856">
      <w:pPr>
        <w:jc w:val="center"/>
        <w:rPr>
          <w:rFonts w:asciiTheme="majorHAnsi" w:hAnsiTheme="majorHAnsi" w:cstheme="majorHAnsi"/>
          <w:bCs/>
          <w:color w:val="013A57" w:themeColor="accent1" w:themeShade="BF"/>
          <w:sz w:val="22"/>
        </w:rPr>
      </w:pPr>
    </w:p>
    <w:p w14:paraId="5CDB2F8A" w14:textId="77777777" w:rsidR="007E5A6C" w:rsidRDefault="007E5A6C" w:rsidP="00B90856">
      <w:pPr>
        <w:jc w:val="center"/>
        <w:rPr>
          <w:rFonts w:asciiTheme="majorHAnsi" w:hAnsiTheme="majorHAnsi" w:cstheme="majorHAnsi"/>
          <w:bCs/>
          <w:color w:val="013A57" w:themeColor="accent1" w:themeShade="BF"/>
          <w:sz w:val="22"/>
        </w:rPr>
      </w:pPr>
    </w:p>
    <w:p w14:paraId="3E17D2E4" w14:textId="77777777" w:rsidR="007E5A6C" w:rsidRDefault="007E5A6C" w:rsidP="00B90856">
      <w:pPr>
        <w:jc w:val="center"/>
        <w:rPr>
          <w:rFonts w:asciiTheme="majorHAnsi" w:hAnsiTheme="majorHAnsi" w:cstheme="majorHAnsi"/>
          <w:bCs/>
          <w:color w:val="013A57" w:themeColor="accent1" w:themeShade="BF"/>
          <w:sz w:val="22"/>
        </w:rPr>
      </w:pPr>
    </w:p>
    <w:p w14:paraId="7CC14E92" w14:textId="77777777" w:rsidR="007E5A6C" w:rsidRDefault="007E5A6C" w:rsidP="00B90856">
      <w:pPr>
        <w:jc w:val="center"/>
        <w:rPr>
          <w:rFonts w:asciiTheme="majorHAnsi" w:hAnsiTheme="majorHAnsi" w:cstheme="majorHAnsi"/>
          <w:bCs/>
          <w:color w:val="013A57" w:themeColor="accent1" w:themeShade="BF"/>
          <w:sz w:val="22"/>
        </w:rPr>
      </w:pPr>
    </w:p>
    <w:p w14:paraId="00C0747C" w14:textId="77777777" w:rsidR="007E5A6C" w:rsidRDefault="007E5A6C" w:rsidP="00B90856">
      <w:pPr>
        <w:jc w:val="center"/>
        <w:rPr>
          <w:rFonts w:asciiTheme="majorHAnsi" w:hAnsiTheme="majorHAnsi" w:cstheme="majorHAnsi"/>
          <w:bCs/>
          <w:color w:val="013A57" w:themeColor="accent1" w:themeShade="BF"/>
          <w:sz w:val="22"/>
        </w:rPr>
      </w:pPr>
    </w:p>
    <w:p w14:paraId="51635412" w14:textId="77777777" w:rsidR="007E5A6C" w:rsidRDefault="007E5A6C" w:rsidP="00B90856">
      <w:pPr>
        <w:jc w:val="center"/>
        <w:rPr>
          <w:rFonts w:asciiTheme="majorHAnsi" w:hAnsiTheme="majorHAnsi" w:cstheme="majorHAnsi"/>
          <w:bCs/>
          <w:color w:val="013A57" w:themeColor="accent1" w:themeShade="BF"/>
          <w:sz w:val="22"/>
        </w:rPr>
      </w:pPr>
    </w:p>
    <w:p w14:paraId="2695AA65" w14:textId="77777777" w:rsidR="007E5A6C" w:rsidRDefault="007E5A6C" w:rsidP="00B90856">
      <w:pPr>
        <w:jc w:val="center"/>
        <w:rPr>
          <w:rFonts w:asciiTheme="majorHAnsi" w:hAnsiTheme="majorHAnsi" w:cstheme="majorHAnsi"/>
          <w:bCs/>
          <w:color w:val="013A57" w:themeColor="accent1" w:themeShade="BF"/>
          <w:sz w:val="22"/>
        </w:rPr>
      </w:pPr>
    </w:p>
    <w:p w14:paraId="392E964E" w14:textId="77777777" w:rsidR="007E5A6C" w:rsidRDefault="007E5A6C" w:rsidP="00B90856">
      <w:pPr>
        <w:jc w:val="center"/>
        <w:rPr>
          <w:rFonts w:asciiTheme="majorHAnsi" w:hAnsiTheme="majorHAnsi" w:cstheme="majorHAnsi"/>
          <w:bCs/>
          <w:color w:val="013A57" w:themeColor="accent1" w:themeShade="BF"/>
          <w:sz w:val="22"/>
        </w:rPr>
      </w:pPr>
    </w:p>
    <w:p w14:paraId="4D52666E" w14:textId="77777777" w:rsidR="007E5A6C" w:rsidRDefault="007E5A6C" w:rsidP="00B90856">
      <w:pPr>
        <w:jc w:val="center"/>
        <w:rPr>
          <w:rFonts w:asciiTheme="majorHAnsi" w:hAnsiTheme="majorHAnsi" w:cstheme="majorHAnsi"/>
          <w:bCs/>
          <w:color w:val="013A57" w:themeColor="accent1" w:themeShade="BF"/>
          <w:sz w:val="22"/>
        </w:rPr>
      </w:pPr>
    </w:p>
    <w:p w14:paraId="769F280D" w14:textId="77777777" w:rsidR="007E5A6C" w:rsidRDefault="007E5A6C" w:rsidP="00B90856">
      <w:pPr>
        <w:jc w:val="center"/>
        <w:rPr>
          <w:rFonts w:asciiTheme="majorHAnsi" w:hAnsiTheme="majorHAnsi" w:cstheme="majorHAnsi"/>
          <w:bCs/>
          <w:color w:val="013A57" w:themeColor="accent1" w:themeShade="BF"/>
          <w:sz w:val="22"/>
        </w:rPr>
      </w:pPr>
    </w:p>
    <w:p w14:paraId="1FCB613E" w14:textId="01BEB573" w:rsidR="00301BDC" w:rsidRDefault="00301BDC" w:rsidP="00DF027C">
      <w:pPr>
        <w:rPr>
          <w:rFonts w:asciiTheme="majorHAnsi" w:hAnsiTheme="majorHAnsi" w:cstheme="majorHAnsi"/>
          <w:sz w:val="22"/>
        </w:rPr>
      </w:pPr>
    </w:p>
    <w:p w14:paraId="0C43B92C" w14:textId="1D238FE6" w:rsidR="003A1987" w:rsidRDefault="003A1987" w:rsidP="00DF027C">
      <w:pPr>
        <w:rPr>
          <w:rFonts w:asciiTheme="majorHAnsi" w:hAnsiTheme="majorHAnsi" w:cstheme="majorHAnsi"/>
          <w:sz w:val="22"/>
        </w:rPr>
      </w:pPr>
    </w:p>
    <w:p w14:paraId="78543CE3" w14:textId="52B0D952" w:rsidR="003A1987" w:rsidRDefault="003A1987" w:rsidP="00DF027C">
      <w:pPr>
        <w:rPr>
          <w:rFonts w:asciiTheme="majorHAnsi" w:hAnsiTheme="majorHAnsi" w:cstheme="majorHAnsi"/>
          <w:sz w:val="22"/>
        </w:rPr>
      </w:pPr>
    </w:p>
    <w:p w14:paraId="658E02F7" w14:textId="1414B851" w:rsidR="003A1987" w:rsidRDefault="003A1987" w:rsidP="00DF027C">
      <w:pPr>
        <w:rPr>
          <w:rFonts w:asciiTheme="majorHAnsi" w:hAnsiTheme="majorHAnsi" w:cstheme="majorHAnsi"/>
          <w:sz w:val="22"/>
        </w:rPr>
      </w:pPr>
    </w:p>
    <w:p w14:paraId="79EFB531" w14:textId="7C071AB9" w:rsidR="003A1987" w:rsidRDefault="003A1987" w:rsidP="00DF027C">
      <w:pPr>
        <w:rPr>
          <w:rFonts w:asciiTheme="majorHAnsi" w:hAnsiTheme="majorHAnsi" w:cstheme="majorHAnsi"/>
          <w:sz w:val="22"/>
        </w:rPr>
      </w:pPr>
    </w:p>
    <w:p w14:paraId="37992A36" w14:textId="09F52EF7" w:rsidR="003A1987" w:rsidRDefault="003A1987" w:rsidP="00DF027C">
      <w:pPr>
        <w:rPr>
          <w:rFonts w:asciiTheme="majorHAnsi" w:hAnsiTheme="majorHAnsi" w:cstheme="majorHAnsi"/>
          <w:sz w:val="22"/>
        </w:rPr>
      </w:pPr>
    </w:p>
    <w:p w14:paraId="1E1768F0" w14:textId="0321834D" w:rsidR="003A1987" w:rsidRDefault="003A1987" w:rsidP="00DF027C">
      <w:pPr>
        <w:rPr>
          <w:rFonts w:asciiTheme="majorHAnsi" w:hAnsiTheme="majorHAnsi" w:cstheme="majorHAnsi"/>
          <w:sz w:val="22"/>
        </w:rPr>
      </w:pPr>
    </w:p>
    <w:p w14:paraId="37B6D8B8" w14:textId="7CA4EA14" w:rsidR="003A1987" w:rsidRDefault="003A1987" w:rsidP="00DF027C">
      <w:pPr>
        <w:rPr>
          <w:rFonts w:asciiTheme="majorHAnsi" w:hAnsiTheme="majorHAnsi" w:cstheme="majorHAnsi"/>
          <w:sz w:val="22"/>
        </w:rPr>
      </w:pPr>
    </w:p>
    <w:p w14:paraId="5DB4ECF0" w14:textId="00F28DC8" w:rsidR="003A1987" w:rsidRDefault="003A1987" w:rsidP="00DF027C">
      <w:pPr>
        <w:rPr>
          <w:rFonts w:asciiTheme="majorHAnsi" w:hAnsiTheme="majorHAnsi" w:cstheme="majorHAnsi"/>
          <w:sz w:val="22"/>
        </w:rPr>
      </w:pPr>
    </w:p>
    <w:p w14:paraId="7435D5EB" w14:textId="505C9547" w:rsidR="003A1987" w:rsidRDefault="003A1987" w:rsidP="00DF027C">
      <w:pPr>
        <w:rPr>
          <w:rFonts w:asciiTheme="majorHAnsi" w:hAnsiTheme="majorHAnsi" w:cstheme="majorHAnsi"/>
          <w:sz w:val="22"/>
        </w:rPr>
      </w:pPr>
    </w:p>
    <w:p w14:paraId="0AD7A262" w14:textId="0D7D380F" w:rsidR="003A1987" w:rsidRDefault="003A1987" w:rsidP="00DF027C">
      <w:pPr>
        <w:rPr>
          <w:rFonts w:asciiTheme="majorHAnsi" w:hAnsiTheme="majorHAnsi" w:cstheme="majorHAnsi"/>
          <w:sz w:val="22"/>
        </w:rPr>
      </w:pPr>
    </w:p>
    <w:p w14:paraId="17DC629B" w14:textId="7CBF8EE6" w:rsidR="003A1987" w:rsidRDefault="003A1987" w:rsidP="00DF027C">
      <w:pPr>
        <w:rPr>
          <w:rFonts w:asciiTheme="majorHAnsi" w:hAnsiTheme="majorHAnsi" w:cstheme="majorHAnsi"/>
          <w:sz w:val="22"/>
        </w:rPr>
      </w:pPr>
    </w:p>
    <w:p w14:paraId="5BDA0F67" w14:textId="578DDA61" w:rsidR="003A1987" w:rsidRDefault="003A1987" w:rsidP="00DF027C">
      <w:pPr>
        <w:rPr>
          <w:rFonts w:asciiTheme="majorHAnsi" w:hAnsiTheme="majorHAnsi" w:cstheme="majorHAnsi"/>
          <w:sz w:val="22"/>
        </w:rPr>
      </w:pPr>
    </w:p>
    <w:p w14:paraId="77FF8DA8" w14:textId="21EA5EBE" w:rsidR="003A1987" w:rsidRDefault="003A1987" w:rsidP="00DF027C">
      <w:pPr>
        <w:rPr>
          <w:rFonts w:asciiTheme="majorHAnsi" w:hAnsiTheme="majorHAnsi" w:cstheme="majorHAnsi"/>
          <w:sz w:val="22"/>
        </w:rPr>
      </w:pPr>
    </w:p>
    <w:p w14:paraId="37416A7A" w14:textId="639EA0C9" w:rsidR="003A1987" w:rsidRDefault="003A1987" w:rsidP="00DF027C">
      <w:pPr>
        <w:rPr>
          <w:rFonts w:asciiTheme="majorHAnsi" w:hAnsiTheme="majorHAnsi" w:cstheme="majorHAnsi"/>
          <w:sz w:val="22"/>
        </w:rPr>
      </w:pPr>
    </w:p>
    <w:p w14:paraId="578B3063" w14:textId="11CC18FD" w:rsidR="003A1987" w:rsidRDefault="003A1987" w:rsidP="00DF027C">
      <w:pPr>
        <w:rPr>
          <w:rFonts w:asciiTheme="majorHAnsi" w:hAnsiTheme="majorHAnsi" w:cstheme="majorHAnsi"/>
          <w:sz w:val="22"/>
        </w:rPr>
      </w:pPr>
    </w:p>
    <w:p w14:paraId="5DE75F46" w14:textId="103EF792" w:rsidR="003A1987" w:rsidRDefault="003A1987" w:rsidP="00DF027C">
      <w:pPr>
        <w:rPr>
          <w:rFonts w:asciiTheme="majorHAnsi" w:hAnsiTheme="majorHAnsi" w:cstheme="majorHAnsi"/>
          <w:sz w:val="22"/>
        </w:rPr>
      </w:pPr>
    </w:p>
    <w:p w14:paraId="5AAC482C" w14:textId="1E59994D" w:rsidR="003A1987" w:rsidRDefault="003A1987" w:rsidP="00DF027C">
      <w:pPr>
        <w:rPr>
          <w:rFonts w:asciiTheme="majorHAnsi" w:hAnsiTheme="majorHAnsi" w:cstheme="majorHAnsi"/>
          <w:sz w:val="22"/>
        </w:rPr>
      </w:pPr>
    </w:p>
    <w:p w14:paraId="6E5AE63A" w14:textId="303F354F" w:rsidR="003A1987" w:rsidRDefault="003A1987" w:rsidP="00DF027C">
      <w:pPr>
        <w:rPr>
          <w:rFonts w:asciiTheme="majorHAnsi" w:hAnsiTheme="majorHAnsi" w:cstheme="majorHAnsi"/>
          <w:sz w:val="22"/>
        </w:rPr>
      </w:pPr>
    </w:p>
    <w:p w14:paraId="03ECE375" w14:textId="31DEA51E" w:rsidR="003A1987" w:rsidRDefault="003A1987" w:rsidP="00DF027C">
      <w:pPr>
        <w:rPr>
          <w:rFonts w:asciiTheme="majorHAnsi" w:hAnsiTheme="majorHAnsi" w:cstheme="majorHAnsi"/>
          <w:sz w:val="22"/>
        </w:rPr>
      </w:pPr>
    </w:p>
    <w:p w14:paraId="457150C8" w14:textId="2734DD2D" w:rsidR="003A1987" w:rsidRDefault="003A1987" w:rsidP="00DF027C">
      <w:pPr>
        <w:rPr>
          <w:rFonts w:asciiTheme="majorHAnsi" w:hAnsiTheme="majorHAnsi" w:cstheme="majorHAnsi"/>
          <w:sz w:val="22"/>
        </w:rPr>
      </w:pPr>
    </w:p>
    <w:p w14:paraId="3215DCFE" w14:textId="0BCBC75B" w:rsidR="003A1987" w:rsidRDefault="003A1987" w:rsidP="00DF027C">
      <w:pPr>
        <w:rPr>
          <w:rFonts w:asciiTheme="majorHAnsi" w:hAnsiTheme="majorHAnsi" w:cstheme="majorHAnsi"/>
          <w:sz w:val="22"/>
        </w:rPr>
      </w:pPr>
    </w:p>
    <w:p w14:paraId="23ABA1B0" w14:textId="0A669630" w:rsidR="003A1987" w:rsidRDefault="003A1987" w:rsidP="00DF027C">
      <w:pPr>
        <w:rPr>
          <w:rFonts w:asciiTheme="majorHAnsi" w:hAnsiTheme="majorHAnsi" w:cstheme="majorHAnsi"/>
          <w:sz w:val="22"/>
        </w:rPr>
      </w:pPr>
    </w:p>
    <w:p w14:paraId="1C9C5A39" w14:textId="353E0BAF" w:rsidR="003A1987" w:rsidRDefault="003A1987" w:rsidP="00DF027C">
      <w:pPr>
        <w:rPr>
          <w:rFonts w:asciiTheme="majorHAnsi" w:hAnsiTheme="majorHAnsi" w:cstheme="majorHAnsi"/>
          <w:sz w:val="22"/>
        </w:rPr>
      </w:pPr>
    </w:p>
    <w:p w14:paraId="2852FD49" w14:textId="12CBA2A7" w:rsidR="003A1987" w:rsidRDefault="003A1987" w:rsidP="00DF027C">
      <w:pPr>
        <w:rPr>
          <w:rFonts w:asciiTheme="majorHAnsi" w:hAnsiTheme="majorHAnsi" w:cstheme="majorHAnsi"/>
          <w:sz w:val="22"/>
        </w:rPr>
      </w:pPr>
    </w:p>
    <w:p w14:paraId="292B9EEF" w14:textId="097D0E7E" w:rsidR="003A1987" w:rsidRDefault="003A1987" w:rsidP="00DF027C">
      <w:pPr>
        <w:rPr>
          <w:rFonts w:asciiTheme="majorHAnsi" w:hAnsiTheme="majorHAnsi" w:cstheme="majorHAnsi"/>
          <w:sz w:val="22"/>
        </w:rPr>
      </w:pPr>
    </w:p>
    <w:p w14:paraId="1DA1BF2F" w14:textId="61302585" w:rsidR="003A1987" w:rsidRDefault="003A1987" w:rsidP="00DF027C">
      <w:pPr>
        <w:rPr>
          <w:rFonts w:asciiTheme="majorHAnsi" w:hAnsiTheme="majorHAnsi" w:cstheme="majorHAnsi"/>
          <w:sz w:val="22"/>
        </w:rPr>
      </w:pPr>
    </w:p>
    <w:p w14:paraId="0F1C490B" w14:textId="4B2AE9C9" w:rsidR="003A1987" w:rsidRDefault="003A1987" w:rsidP="00DF027C">
      <w:pPr>
        <w:rPr>
          <w:rFonts w:asciiTheme="majorHAnsi" w:hAnsiTheme="majorHAnsi" w:cstheme="majorHAnsi"/>
          <w:sz w:val="22"/>
        </w:rPr>
      </w:pPr>
    </w:p>
    <w:p w14:paraId="4857A61A" w14:textId="658C045E" w:rsidR="003A1987" w:rsidRDefault="003A1987" w:rsidP="00DF027C">
      <w:pPr>
        <w:rPr>
          <w:rFonts w:asciiTheme="majorHAnsi" w:hAnsiTheme="majorHAnsi" w:cstheme="majorHAnsi"/>
          <w:sz w:val="22"/>
        </w:rPr>
      </w:pPr>
    </w:p>
    <w:p w14:paraId="47906A95" w14:textId="0A55A734" w:rsidR="003A1987" w:rsidRDefault="003A1987" w:rsidP="00DF027C">
      <w:pPr>
        <w:rPr>
          <w:rFonts w:asciiTheme="majorHAnsi" w:hAnsiTheme="majorHAnsi" w:cstheme="majorHAnsi"/>
          <w:sz w:val="22"/>
        </w:rPr>
      </w:pPr>
    </w:p>
    <w:p w14:paraId="12FC3DE6" w14:textId="71DF6962" w:rsidR="003A1987" w:rsidRDefault="003A1987" w:rsidP="00DF027C">
      <w:pPr>
        <w:rPr>
          <w:rFonts w:asciiTheme="majorHAnsi" w:hAnsiTheme="majorHAnsi" w:cstheme="majorHAnsi"/>
          <w:sz w:val="22"/>
        </w:rPr>
      </w:pPr>
    </w:p>
    <w:p w14:paraId="22DAC3B9" w14:textId="3D935212" w:rsidR="003A1987" w:rsidRDefault="003A1987" w:rsidP="00DF027C">
      <w:pPr>
        <w:rPr>
          <w:rFonts w:asciiTheme="majorHAnsi" w:hAnsiTheme="majorHAnsi" w:cstheme="majorHAnsi"/>
          <w:sz w:val="22"/>
        </w:rPr>
      </w:pPr>
    </w:p>
    <w:p w14:paraId="57C0496A" w14:textId="06CD4F4A" w:rsidR="003A1987" w:rsidRDefault="003A1987" w:rsidP="00DF027C">
      <w:pPr>
        <w:rPr>
          <w:rFonts w:asciiTheme="majorHAnsi" w:hAnsiTheme="majorHAnsi" w:cstheme="majorHAnsi"/>
          <w:sz w:val="22"/>
        </w:rPr>
      </w:pPr>
    </w:p>
    <w:p w14:paraId="0D676CF4" w14:textId="53CB806A" w:rsidR="003A1987" w:rsidRDefault="003A1987" w:rsidP="00DF027C">
      <w:pPr>
        <w:rPr>
          <w:rFonts w:asciiTheme="majorHAnsi" w:hAnsiTheme="majorHAnsi" w:cstheme="majorHAnsi"/>
          <w:sz w:val="22"/>
        </w:rPr>
      </w:pPr>
    </w:p>
    <w:p w14:paraId="410A500E" w14:textId="77777777" w:rsidR="003A1987" w:rsidRPr="00DF60BD" w:rsidRDefault="003A1987" w:rsidP="00DF027C">
      <w:pPr>
        <w:rPr>
          <w:rFonts w:asciiTheme="majorHAnsi" w:hAnsiTheme="majorHAnsi" w:cstheme="majorHAnsi"/>
          <w:sz w:val="22"/>
        </w:rPr>
      </w:pPr>
    </w:p>
    <w:p w14:paraId="2A8E0388" w14:textId="77777777" w:rsidR="007E5A6C" w:rsidRDefault="007E5A6C" w:rsidP="00D60D76">
      <w:pPr>
        <w:jc w:val="center"/>
        <w:rPr>
          <w:rFonts w:asciiTheme="majorHAnsi" w:hAnsiTheme="majorHAnsi" w:cstheme="majorHAnsi"/>
          <w:bCs/>
          <w:color w:val="013A57" w:themeColor="accent1" w:themeShade="BF"/>
          <w:sz w:val="22"/>
        </w:rPr>
      </w:pPr>
    </w:p>
    <w:p w14:paraId="61B682AC" w14:textId="77777777" w:rsidR="007E5A6C" w:rsidRDefault="007E5A6C" w:rsidP="00D60D76">
      <w:pPr>
        <w:jc w:val="center"/>
        <w:rPr>
          <w:rFonts w:asciiTheme="majorHAnsi" w:hAnsiTheme="majorHAnsi" w:cstheme="majorHAnsi"/>
          <w:bCs/>
          <w:color w:val="013A57" w:themeColor="accent1" w:themeShade="BF"/>
          <w:sz w:val="22"/>
        </w:rPr>
      </w:pPr>
    </w:p>
    <w:p w14:paraId="2A357C29" w14:textId="77777777" w:rsidR="007E5A6C" w:rsidRDefault="007E5A6C" w:rsidP="00D60D76">
      <w:pPr>
        <w:jc w:val="center"/>
        <w:rPr>
          <w:rFonts w:asciiTheme="majorHAnsi" w:hAnsiTheme="majorHAnsi" w:cstheme="majorHAnsi"/>
          <w:bCs/>
          <w:color w:val="013A57" w:themeColor="accent1" w:themeShade="BF"/>
          <w:sz w:val="22"/>
        </w:rPr>
      </w:pPr>
    </w:p>
    <w:p w14:paraId="6373AC53" w14:textId="77777777" w:rsidR="007E5A6C" w:rsidRDefault="007E5A6C" w:rsidP="00D60D76">
      <w:pPr>
        <w:jc w:val="center"/>
        <w:rPr>
          <w:rFonts w:asciiTheme="majorHAnsi" w:hAnsiTheme="majorHAnsi" w:cstheme="majorHAnsi"/>
          <w:bCs/>
          <w:color w:val="013A57" w:themeColor="accent1" w:themeShade="BF"/>
          <w:sz w:val="22"/>
        </w:rPr>
      </w:pPr>
    </w:p>
    <w:p w14:paraId="08D1DBBA" w14:textId="77777777" w:rsidR="007E5A6C" w:rsidRDefault="007E5A6C" w:rsidP="00D60D76">
      <w:pPr>
        <w:jc w:val="center"/>
        <w:rPr>
          <w:rFonts w:asciiTheme="majorHAnsi" w:hAnsiTheme="majorHAnsi" w:cstheme="majorHAnsi"/>
          <w:bCs/>
          <w:color w:val="013A57" w:themeColor="accent1" w:themeShade="BF"/>
          <w:sz w:val="22"/>
        </w:rPr>
      </w:pPr>
    </w:p>
    <w:p w14:paraId="3FC15025" w14:textId="77777777" w:rsidR="007E5A6C" w:rsidRDefault="007E5A6C" w:rsidP="00D60D76">
      <w:pPr>
        <w:jc w:val="center"/>
        <w:rPr>
          <w:rFonts w:asciiTheme="majorHAnsi" w:hAnsiTheme="majorHAnsi" w:cstheme="majorHAnsi"/>
          <w:bCs/>
          <w:color w:val="013A57" w:themeColor="accent1" w:themeShade="BF"/>
          <w:sz w:val="22"/>
        </w:rPr>
      </w:pPr>
    </w:p>
    <w:p w14:paraId="1F604214" w14:textId="77777777" w:rsidR="007E5A6C" w:rsidRDefault="007E5A6C" w:rsidP="00D60D76">
      <w:pPr>
        <w:jc w:val="center"/>
        <w:rPr>
          <w:rFonts w:asciiTheme="majorHAnsi" w:hAnsiTheme="majorHAnsi" w:cstheme="majorHAnsi"/>
          <w:bCs/>
          <w:color w:val="013A57" w:themeColor="accent1" w:themeShade="BF"/>
          <w:sz w:val="22"/>
        </w:rPr>
      </w:pPr>
    </w:p>
    <w:p w14:paraId="352F4B5A" w14:textId="77777777" w:rsidR="007E5A6C" w:rsidRDefault="007E5A6C" w:rsidP="00D60D76">
      <w:pPr>
        <w:jc w:val="center"/>
        <w:rPr>
          <w:rFonts w:asciiTheme="majorHAnsi" w:hAnsiTheme="majorHAnsi" w:cstheme="majorHAnsi"/>
          <w:bCs/>
          <w:color w:val="013A57" w:themeColor="accent1" w:themeShade="BF"/>
          <w:sz w:val="22"/>
        </w:rPr>
      </w:pPr>
    </w:p>
    <w:p w14:paraId="7D22C402" w14:textId="77777777" w:rsidR="007E5A6C" w:rsidRDefault="007E5A6C" w:rsidP="00D60D76">
      <w:pPr>
        <w:jc w:val="center"/>
        <w:rPr>
          <w:rFonts w:asciiTheme="majorHAnsi" w:hAnsiTheme="majorHAnsi" w:cstheme="majorHAnsi"/>
          <w:bCs/>
          <w:color w:val="013A57" w:themeColor="accent1" w:themeShade="BF"/>
          <w:sz w:val="22"/>
        </w:rPr>
      </w:pPr>
    </w:p>
    <w:p w14:paraId="1506686D" w14:textId="77777777" w:rsidR="001A4B43" w:rsidRDefault="001A4B43" w:rsidP="00D60D76">
      <w:pPr>
        <w:jc w:val="center"/>
        <w:rPr>
          <w:rFonts w:asciiTheme="majorHAnsi" w:hAnsiTheme="majorHAnsi" w:cstheme="majorHAnsi"/>
          <w:bCs/>
          <w:color w:val="013A57" w:themeColor="accent1" w:themeShade="BF"/>
          <w:sz w:val="22"/>
        </w:rPr>
      </w:pPr>
    </w:p>
    <w:p w14:paraId="293DA518" w14:textId="511E5DEF" w:rsidR="00D60D76" w:rsidRPr="007A4796" w:rsidRDefault="00D60D76" w:rsidP="00D60D76">
      <w:pPr>
        <w:jc w:val="center"/>
        <w:rPr>
          <w:rFonts w:asciiTheme="majorHAnsi" w:hAnsiTheme="majorHAnsi" w:cstheme="majorHAnsi"/>
          <w:b w:val="0"/>
          <w:bCs/>
          <w:color w:val="013A57" w:themeColor="accent1" w:themeShade="BF"/>
          <w:szCs w:val="28"/>
        </w:rPr>
      </w:pPr>
      <w:r w:rsidRPr="007A4796">
        <w:rPr>
          <w:rFonts w:asciiTheme="majorHAnsi" w:hAnsiTheme="majorHAnsi" w:cstheme="majorHAnsi"/>
          <w:bCs/>
          <w:color w:val="013A57" w:themeColor="accent1" w:themeShade="BF"/>
          <w:szCs w:val="28"/>
        </w:rPr>
        <w:lastRenderedPageBreak/>
        <w:t>Year 7 Spring Revision for Textiles</w:t>
      </w:r>
    </w:p>
    <w:p w14:paraId="3CF348CF" w14:textId="77777777" w:rsidR="00D60D76" w:rsidRPr="00DF60BD" w:rsidRDefault="00D60D76" w:rsidP="00D60D76">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D60D76" w:rsidRPr="00DF60BD" w14:paraId="2BEDA030" w14:textId="77777777" w:rsidTr="00BE0B19">
        <w:tc>
          <w:tcPr>
            <w:tcW w:w="9016" w:type="dxa"/>
            <w:shd w:val="clear" w:color="auto" w:fill="CCFFCC"/>
          </w:tcPr>
          <w:p w14:paraId="5C3D04CA"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D60D76" w:rsidRPr="00DF60BD" w14:paraId="0B62D6CC" w14:textId="77777777" w:rsidTr="00BE0B19">
        <w:tc>
          <w:tcPr>
            <w:tcW w:w="9016" w:type="dxa"/>
            <w:shd w:val="clear" w:color="auto" w:fill="auto"/>
          </w:tcPr>
          <w:p w14:paraId="56270D01"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You will need to demonstrate embroidery skills and an understanding of how to use a sewing machine e.g. how to thread a machine and how to set stitch length and width.</w:t>
            </w:r>
          </w:p>
          <w:p w14:paraId="332AC8B7" w14:textId="77777777" w:rsidR="00D60D76" w:rsidRPr="00DF60BD" w:rsidRDefault="00D60D76" w:rsidP="00BE0B19">
            <w:pPr>
              <w:rPr>
                <w:rFonts w:asciiTheme="majorHAnsi" w:hAnsiTheme="majorHAnsi" w:cstheme="majorHAnsi"/>
                <w:sz w:val="22"/>
              </w:rPr>
            </w:pPr>
          </w:p>
        </w:tc>
      </w:tr>
      <w:tr w:rsidR="00D60D76" w:rsidRPr="00DF60BD" w14:paraId="13479389" w14:textId="77777777" w:rsidTr="00BE0B19">
        <w:tc>
          <w:tcPr>
            <w:tcW w:w="9016" w:type="dxa"/>
            <w:shd w:val="clear" w:color="auto" w:fill="B1E4FD" w:themeFill="accent1" w:themeFillTint="33"/>
          </w:tcPr>
          <w:p w14:paraId="69D6FA11"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What do I need to revise?</w:t>
            </w:r>
          </w:p>
          <w:p w14:paraId="77445396" w14:textId="77777777" w:rsidR="00D60D76" w:rsidRPr="00DF60BD" w:rsidRDefault="00D60D76" w:rsidP="00BE0B19">
            <w:pPr>
              <w:pStyle w:val="ListParagraph"/>
              <w:rPr>
                <w:rFonts w:asciiTheme="majorHAnsi" w:hAnsiTheme="majorHAnsi" w:cstheme="majorHAnsi"/>
              </w:rPr>
            </w:pPr>
          </w:p>
        </w:tc>
      </w:tr>
      <w:tr w:rsidR="00D60D76" w:rsidRPr="00DF60BD" w14:paraId="10F78EB0" w14:textId="77777777" w:rsidTr="00BE0B19">
        <w:tc>
          <w:tcPr>
            <w:tcW w:w="9016" w:type="dxa"/>
          </w:tcPr>
          <w:p w14:paraId="3BF3B3EE"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Embroidery skills – You will need to demonstrate an ability to complete a range of embroidery skills.</w:t>
            </w:r>
          </w:p>
          <w:p w14:paraId="0F4A7E0A"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machine – How to thread a machine and set stitch length and width.</w:t>
            </w:r>
          </w:p>
          <w:p w14:paraId="37D21189" w14:textId="77777777" w:rsidR="00D60D76" w:rsidRPr="001A4B43" w:rsidRDefault="00D60D76" w:rsidP="001A4B43">
            <w:pPr>
              <w:rPr>
                <w:rFonts w:asciiTheme="majorHAnsi" w:hAnsiTheme="majorHAnsi" w:cstheme="majorHAnsi"/>
              </w:rPr>
            </w:pPr>
          </w:p>
        </w:tc>
      </w:tr>
      <w:tr w:rsidR="00D60D76" w:rsidRPr="00DF60BD" w14:paraId="704D34D9" w14:textId="77777777" w:rsidTr="00BE0B19">
        <w:tc>
          <w:tcPr>
            <w:tcW w:w="9016" w:type="dxa"/>
            <w:shd w:val="clear" w:color="auto" w:fill="E0EFF4" w:themeFill="accent4" w:themeFillTint="33"/>
          </w:tcPr>
          <w:p w14:paraId="0429A838"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How can I revise for textiles?</w:t>
            </w:r>
          </w:p>
          <w:p w14:paraId="4D271B40" w14:textId="77777777" w:rsidR="00D60D76" w:rsidRPr="00DF60BD" w:rsidRDefault="00D60D76" w:rsidP="00BE0B19">
            <w:pPr>
              <w:rPr>
                <w:rFonts w:asciiTheme="majorHAnsi" w:hAnsiTheme="majorHAnsi" w:cstheme="majorHAnsi"/>
                <w:sz w:val="22"/>
              </w:rPr>
            </w:pPr>
          </w:p>
        </w:tc>
      </w:tr>
      <w:tr w:rsidR="00D60D76" w:rsidRPr="00DF60BD" w14:paraId="3850B120" w14:textId="77777777" w:rsidTr="00BE0B19">
        <w:tc>
          <w:tcPr>
            <w:tcW w:w="9016" w:type="dxa"/>
          </w:tcPr>
          <w:p w14:paraId="5CF1576D"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Watch videos on how to set up a sewing machine from your class teachers YouTube channel.</w:t>
            </w:r>
          </w:p>
          <w:p w14:paraId="31B3CE56"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Practice embroidery techniques.</w:t>
            </w:r>
          </w:p>
          <w:p w14:paraId="59FF75A2" w14:textId="77777777" w:rsidR="00D60D76" w:rsidRPr="001A4B43" w:rsidRDefault="00D60D76" w:rsidP="001A4B43">
            <w:pPr>
              <w:rPr>
                <w:rFonts w:asciiTheme="majorHAnsi" w:hAnsiTheme="majorHAnsi" w:cstheme="majorHAnsi"/>
              </w:rPr>
            </w:pPr>
          </w:p>
        </w:tc>
      </w:tr>
      <w:tr w:rsidR="00D60D76" w:rsidRPr="00DF60BD" w14:paraId="265E35D4" w14:textId="77777777" w:rsidTr="00BE0B19">
        <w:tc>
          <w:tcPr>
            <w:tcW w:w="9016" w:type="dxa"/>
            <w:shd w:val="clear" w:color="auto" w:fill="D2F1EF" w:themeFill="accent6" w:themeFillTint="33"/>
          </w:tcPr>
          <w:p w14:paraId="0AA7FA56"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Useful resources I can use:</w:t>
            </w:r>
          </w:p>
          <w:p w14:paraId="693B6352" w14:textId="77777777" w:rsidR="00D60D76" w:rsidRPr="00DF60BD" w:rsidRDefault="00D60D76" w:rsidP="00BE0B19">
            <w:pPr>
              <w:rPr>
                <w:rFonts w:asciiTheme="majorHAnsi" w:hAnsiTheme="majorHAnsi" w:cstheme="majorHAnsi"/>
                <w:sz w:val="22"/>
              </w:rPr>
            </w:pPr>
          </w:p>
        </w:tc>
      </w:tr>
      <w:tr w:rsidR="00D60D76" w:rsidRPr="00DF60BD" w14:paraId="72903615" w14:textId="77777777" w:rsidTr="00BE0B19">
        <w:tc>
          <w:tcPr>
            <w:tcW w:w="9016" w:type="dxa"/>
          </w:tcPr>
          <w:p w14:paraId="0743D538"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https://www.youtube.com/user/Jcalbery</w:t>
            </w:r>
          </w:p>
          <w:p w14:paraId="50577898"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https://www.youtube.com/watch?v=FAyFfMb-ZS4</w:t>
            </w:r>
          </w:p>
          <w:p w14:paraId="46BA4259" w14:textId="77777777" w:rsidR="00D60D76" w:rsidRPr="001A4B43" w:rsidRDefault="00D60D76" w:rsidP="001A4B43">
            <w:pPr>
              <w:rPr>
                <w:rFonts w:asciiTheme="majorHAnsi" w:hAnsiTheme="majorHAnsi" w:cstheme="majorHAnsi"/>
              </w:rPr>
            </w:pPr>
          </w:p>
        </w:tc>
      </w:tr>
      <w:tr w:rsidR="00D60D76" w:rsidRPr="00DF60BD" w14:paraId="129D1E93" w14:textId="77777777" w:rsidTr="00BE0B19">
        <w:tc>
          <w:tcPr>
            <w:tcW w:w="9016" w:type="dxa"/>
            <w:shd w:val="clear" w:color="auto" w:fill="FFCCFF"/>
          </w:tcPr>
          <w:p w14:paraId="2177B718"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Useful websites I can use:</w:t>
            </w:r>
          </w:p>
          <w:p w14:paraId="08B7EA1D" w14:textId="77777777" w:rsidR="00D60D76" w:rsidRPr="00DF60BD" w:rsidRDefault="00D60D76" w:rsidP="00BE0B19">
            <w:pPr>
              <w:rPr>
                <w:rFonts w:asciiTheme="majorHAnsi" w:hAnsiTheme="majorHAnsi" w:cstheme="majorHAnsi"/>
                <w:sz w:val="22"/>
              </w:rPr>
            </w:pPr>
          </w:p>
        </w:tc>
      </w:tr>
      <w:tr w:rsidR="00D60D76" w:rsidRPr="00DF60BD" w14:paraId="45E9E0B2" w14:textId="77777777" w:rsidTr="00BE0B19">
        <w:tc>
          <w:tcPr>
            <w:tcW w:w="9016" w:type="dxa"/>
          </w:tcPr>
          <w:p w14:paraId="30AA9E2F"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https://www.hobbycraft.co.uk/get-started/embroidery</w:t>
            </w:r>
          </w:p>
          <w:p w14:paraId="1C832E11"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https://www.dmc.com/uk/free-patterns-5041/free-patterns-5042/free-embroidery-patterns-5043.html</w:t>
            </w:r>
          </w:p>
          <w:p w14:paraId="6F8B1678" w14:textId="77777777" w:rsidR="00D60D76" w:rsidRPr="00DF60BD" w:rsidRDefault="00D60D76" w:rsidP="00BE0B19">
            <w:pPr>
              <w:rPr>
                <w:rFonts w:asciiTheme="majorHAnsi" w:hAnsiTheme="majorHAnsi" w:cstheme="majorHAnsi"/>
                <w:sz w:val="22"/>
              </w:rPr>
            </w:pPr>
          </w:p>
        </w:tc>
      </w:tr>
      <w:tr w:rsidR="00D60D76" w:rsidRPr="00DF60BD" w14:paraId="212D88A9" w14:textId="77777777" w:rsidTr="00BE0B19">
        <w:tc>
          <w:tcPr>
            <w:tcW w:w="9016" w:type="dxa"/>
            <w:shd w:val="clear" w:color="auto" w:fill="CCFFFF"/>
          </w:tcPr>
          <w:p w14:paraId="385DE41B"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0504B8AD" w14:textId="77777777" w:rsidR="00D60D76" w:rsidRPr="00DF60BD" w:rsidRDefault="00D60D76" w:rsidP="00BE0B19">
            <w:pPr>
              <w:rPr>
                <w:rFonts w:asciiTheme="majorHAnsi" w:hAnsiTheme="majorHAnsi" w:cstheme="majorHAnsi"/>
                <w:sz w:val="22"/>
              </w:rPr>
            </w:pPr>
          </w:p>
        </w:tc>
      </w:tr>
      <w:tr w:rsidR="00D60D76" w:rsidRPr="00DF60BD" w14:paraId="6176B97F" w14:textId="77777777" w:rsidTr="00BE0B19">
        <w:trPr>
          <w:trHeight w:val="165"/>
        </w:trPr>
        <w:tc>
          <w:tcPr>
            <w:tcW w:w="9016" w:type="dxa"/>
          </w:tcPr>
          <w:p w14:paraId="6AE07DA1" w14:textId="77777777" w:rsidR="00D60D76" w:rsidRPr="00DF60BD" w:rsidRDefault="00000000" w:rsidP="00BE0B19">
            <w:pPr>
              <w:rPr>
                <w:rFonts w:asciiTheme="majorHAnsi" w:hAnsiTheme="majorHAnsi" w:cstheme="majorHAnsi"/>
                <w:sz w:val="22"/>
              </w:rPr>
            </w:pPr>
            <w:hyperlink r:id="rId58" w:history="1">
              <w:r w:rsidR="00D60D76" w:rsidRPr="00DF60BD">
                <w:rPr>
                  <w:rStyle w:val="Hyperlink"/>
                  <w:rFonts w:asciiTheme="majorHAnsi" w:hAnsiTheme="majorHAnsi" w:cstheme="majorHAnsi"/>
                  <w:sz w:val="22"/>
                </w:rPr>
                <w:t>https://www.youtube.com/watch?v=TGGduQLAPwg</w:t>
              </w:r>
            </w:hyperlink>
            <w:r w:rsidR="00D60D76" w:rsidRPr="00DF60BD">
              <w:rPr>
                <w:rFonts w:asciiTheme="majorHAnsi" w:hAnsiTheme="majorHAnsi" w:cstheme="majorHAnsi"/>
                <w:sz w:val="22"/>
              </w:rPr>
              <w:t xml:space="preserve"> </w:t>
            </w:r>
            <w:r w:rsidR="00D60D76" w:rsidRPr="004B670E">
              <w:rPr>
                <w:rFonts w:asciiTheme="majorHAnsi" w:hAnsiTheme="majorHAnsi" w:cstheme="majorHAnsi"/>
                <w:b w:val="0"/>
                <w:bCs/>
                <w:color w:val="auto"/>
                <w:sz w:val="22"/>
              </w:rPr>
              <w:t>– fun embroidery projects</w:t>
            </w:r>
          </w:p>
          <w:p w14:paraId="41407935" w14:textId="77777777" w:rsidR="00D60D76" w:rsidRPr="00DF60BD" w:rsidRDefault="00D60D76" w:rsidP="00BE0B19">
            <w:pPr>
              <w:rPr>
                <w:rFonts w:asciiTheme="majorHAnsi" w:hAnsiTheme="majorHAnsi" w:cstheme="majorHAnsi"/>
                <w:sz w:val="22"/>
              </w:rPr>
            </w:pPr>
          </w:p>
        </w:tc>
      </w:tr>
    </w:tbl>
    <w:p w14:paraId="74922318" w14:textId="551E2A39" w:rsidR="00301BDC" w:rsidRPr="00DF60BD" w:rsidRDefault="00301BDC" w:rsidP="00DF027C">
      <w:pPr>
        <w:rPr>
          <w:rFonts w:asciiTheme="majorHAnsi" w:hAnsiTheme="majorHAnsi" w:cstheme="majorHAnsi"/>
          <w:sz w:val="22"/>
        </w:rPr>
      </w:pPr>
    </w:p>
    <w:p w14:paraId="2637B502" w14:textId="77777777" w:rsidR="00911357" w:rsidRPr="00DF60BD" w:rsidRDefault="00911357" w:rsidP="00D60D76">
      <w:pPr>
        <w:jc w:val="center"/>
        <w:rPr>
          <w:rFonts w:asciiTheme="majorHAnsi" w:hAnsiTheme="majorHAnsi" w:cstheme="majorHAnsi"/>
          <w:bCs/>
          <w:color w:val="01273A" w:themeColor="accent1" w:themeShade="80"/>
          <w:sz w:val="22"/>
        </w:rPr>
      </w:pPr>
    </w:p>
    <w:p w14:paraId="37F66524" w14:textId="77777777" w:rsidR="004B670E" w:rsidRDefault="004B670E" w:rsidP="00D60D76">
      <w:pPr>
        <w:jc w:val="center"/>
        <w:rPr>
          <w:rFonts w:asciiTheme="majorHAnsi" w:hAnsiTheme="majorHAnsi" w:cstheme="majorHAnsi"/>
          <w:bCs/>
          <w:color w:val="01273A" w:themeColor="accent1" w:themeShade="80"/>
          <w:sz w:val="22"/>
        </w:rPr>
      </w:pPr>
    </w:p>
    <w:p w14:paraId="5969E349" w14:textId="77777777" w:rsidR="004B670E" w:rsidRDefault="004B670E" w:rsidP="00D60D76">
      <w:pPr>
        <w:jc w:val="center"/>
        <w:rPr>
          <w:rFonts w:asciiTheme="majorHAnsi" w:hAnsiTheme="majorHAnsi" w:cstheme="majorHAnsi"/>
          <w:bCs/>
          <w:color w:val="01273A" w:themeColor="accent1" w:themeShade="80"/>
          <w:sz w:val="22"/>
        </w:rPr>
      </w:pPr>
    </w:p>
    <w:p w14:paraId="387B0ED7" w14:textId="77777777" w:rsidR="004B670E" w:rsidRDefault="004B670E" w:rsidP="00D60D76">
      <w:pPr>
        <w:jc w:val="center"/>
        <w:rPr>
          <w:rFonts w:asciiTheme="majorHAnsi" w:hAnsiTheme="majorHAnsi" w:cstheme="majorHAnsi"/>
          <w:bCs/>
          <w:color w:val="01273A" w:themeColor="accent1" w:themeShade="80"/>
          <w:sz w:val="22"/>
        </w:rPr>
      </w:pPr>
    </w:p>
    <w:p w14:paraId="4C60FF3C" w14:textId="77777777" w:rsidR="004B670E" w:rsidRDefault="004B670E" w:rsidP="00D60D76">
      <w:pPr>
        <w:jc w:val="center"/>
        <w:rPr>
          <w:rFonts w:asciiTheme="majorHAnsi" w:hAnsiTheme="majorHAnsi" w:cstheme="majorHAnsi"/>
          <w:bCs/>
          <w:color w:val="01273A" w:themeColor="accent1" w:themeShade="80"/>
          <w:sz w:val="22"/>
        </w:rPr>
      </w:pPr>
    </w:p>
    <w:p w14:paraId="07FBD346" w14:textId="77777777" w:rsidR="004B670E" w:rsidRDefault="004B670E" w:rsidP="00D60D76">
      <w:pPr>
        <w:jc w:val="center"/>
        <w:rPr>
          <w:rFonts w:asciiTheme="majorHAnsi" w:hAnsiTheme="majorHAnsi" w:cstheme="majorHAnsi"/>
          <w:bCs/>
          <w:color w:val="01273A" w:themeColor="accent1" w:themeShade="80"/>
          <w:sz w:val="22"/>
        </w:rPr>
      </w:pPr>
    </w:p>
    <w:p w14:paraId="0277B739" w14:textId="77777777" w:rsidR="004B670E" w:rsidRDefault="004B670E" w:rsidP="00D60D76">
      <w:pPr>
        <w:jc w:val="center"/>
        <w:rPr>
          <w:rFonts w:asciiTheme="majorHAnsi" w:hAnsiTheme="majorHAnsi" w:cstheme="majorHAnsi"/>
          <w:bCs/>
          <w:color w:val="01273A" w:themeColor="accent1" w:themeShade="80"/>
          <w:sz w:val="22"/>
        </w:rPr>
      </w:pPr>
    </w:p>
    <w:p w14:paraId="71DD0B7B" w14:textId="77777777" w:rsidR="004B670E" w:rsidRDefault="004B670E" w:rsidP="00D60D76">
      <w:pPr>
        <w:jc w:val="center"/>
        <w:rPr>
          <w:rFonts w:asciiTheme="majorHAnsi" w:hAnsiTheme="majorHAnsi" w:cstheme="majorHAnsi"/>
          <w:bCs/>
          <w:color w:val="01273A" w:themeColor="accent1" w:themeShade="80"/>
          <w:sz w:val="22"/>
        </w:rPr>
      </w:pPr>
    </w:p>
    <w:p w14:paraId="6C66B189" w14:textId="77777777" w:rsidR="004B670E" w:rsidRDefault="004B670E" w:rsidP="00D60D76">
      <w:pPr>
        <w:jc w:val="center"/>
        <w:rPr>
          <w:rFonts w:asciiTheme="majorHAnsi" w:hAnsiTheme="majorHAnsi" w:cstheme="majorHAnsi"/>
          <w:bCs/>
          <w:color w:val="01273A" w:themeColor="accent1" w:themeShade="80"/>
          <w:sz w:val="22"/>
        </w:rPr>
      </w:pPr>
    </w:p>
    <w:p w14:paraId="6D507F46" w14:textId="77777777" w:rsidR="004B670E" w:rsidRDefault="004B670E" w:rsidP="00D60D76">
      <w:pPr>
        <w:jc w:val="center"/>
        <w:rPr>
          <w:rFonts w:asciiTheme="majorHAnsi" w:hAnsiTheme="majorHAnsi" w:cstheme="majorHAnsi"/>
          <w:bCs/>
          <w:color w:val="01273A" w:themeColor="accent1" w:themeShade="80"/>
          <w:sz w:val="22"/>
        </w:rPr>
      </w:pPr>
    </w:p>
    <w:p w14:paraId="6E24875B" w14:textId="77777777" w:rsidR="004B670E" w:rsidRDefault="004B670E" w:rsidP="00D60D76">
      <w:pPr>
        <w:jc w:val="center"/>
        <w:rPr>
          <w:rFonts w:asciiTheme="majorHAnsi" w:hAnsiTheme="majorHAnsi" w:cstheme="majorHAnsi"/>
          <w:bCs/>
          <w:color w:val="01273A" w:themeColor="accent1" w:themeShade="80"/>
          <w:sz w:val="22"/>
        </w:rPr>
      </w:pPr>
    </w:p>
    <w:p w14:paraId="140FA980" w14:textId="77777777" w:rsidR="004B670E" w:rsidRDefault="004B670E" w:rsidP="00D60D76">
      <w:pPr>
        <w:jc w:val="center"/>
        <w:rPr>
          <w:rFonts w:asciiTheme="majorHAnsi" w:hAnsiTheme="majorHAnsi" w:cstheme="majorHAnsi"/>
          <w:bCs/>
          <w:color w:val="01273A" w:themeColor="accent1" w:themeShade="80"/>
          <w:sz w:val="22"/>
        </w:rPr>
      </w:pPr>
    </w:p>
    <w:p w14:paraId="1920CC47" w14:textId="77777777" w:rsidR="004B670E" w:rsidRDefault="004B670E" w:rsidP="00D60D76">
      <w:pPr>
        <w:jc w:val="center"/>
        <w:rPr>
          <w:rFonts w:asciiTheme="majorHAnsi" w:hAnsiTheme="majorHAnsi" w:cstheme="majorHAnsi"/>
          <w:bCs/>
          <w:color w:val="01273A" w:themeColor="accent1" w:themeShade="80"/>
          <w:sz w:val="22"/>
        </w:rPr>
      </w:pPr>
    </w:p>
    <w:p w14:paraId="312D3369" w14:textId="77777777" w:rsidR="001A4B43" w:rsidRDefault="001A4B43" w:rsidP="00D60D76">
      <w:pPr>
        <w:jc w:val="center"/>
        <w:rPr>
          <w:rFonts w:asciiTheme="majorHAnsi" w:hAnsiTheme="majorHAnsi" w:cstheme="majorHAnsi"/>
          <w:bCs/>
          <w:color w:val="01273A" w:themeColor="accent1" w:themeShade="80"/>
          <w:sz w:val="22"/>
        </w:rPr>
      </w:pPr>
    </w:p>
    <w:p w14:paraId="6C5A31D3" w14:textId="2E1A1604" w:rsidR="00D60D76" w:rsidRPr="007A4796" w:rsidRDefault="00D60D76" w:rsidP="00D60D76">
      <w:pPr>
        <w:jc w:val="center"/>
        <w:rPr>
          <w:rFonts w:asciiTheme="majorHAnsi" w:hAnsiTheme="majorHAnsi" w:cstheme="majorHAnsi"/>
          <w:b w:val="0"/>
          <w:bCs/>
          <w:color w:val="01273A" w:themeColor="accent1" w:themeShade="80"/>
          <w:szCs w:val="28"/>
        </w:rPr>
      </w:pPr>
      <w:r w:rsidRPr="007A4796">
        <w:rPr>
          <w:rFonts w:asciiTheme="majorHAnsi" w:hAnsiTheme="majorHAnsi" w:cstheme="majorHAnsi"/>
          <w:bCs/>
          <w:color w:val="01273A" w:themeColor="accent1" w:themeShade="80"/>
          <w:szCs w:val="28"/>
        </w:rPr>
        <w:lastRenderedPageBreak/>
        <w:t>Year 8 Spring Revision for Textiles</w:t>
      </w:r>
    </w:p>
    <w:p w14:paraId="5B365B98" w14:textId="77777777" w:rsidR="00D60D76" w:rsidRPr="00DF60BD" w:rsidRDefault="00D60D76" w:rsidP="00D60D76">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D60D76" w:rsidRPr="00DF60BD" w14:paraId="66EAE84A" w14:textId="77777777" w:rsidTr="00BE0B19">
        <w:tc>
          <w:tcPr>
            <w:tcW w:w="9016" w:type="dxa"/>
            <w:shd w:val="clear" w:color="auto" w:fill="CCFFCC"/>
          </w:tcPr>
          <w:p w14:paraId="4F64BE72"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D60D76" w:rsidRPr="00DF60BD" w14:paraId="5E5F9ACA" w14:textId="77777777" w:rsidTr="00BE0B19">
        <w:tc>
          <w:tcPr>
            <w:tcW w:w="9016" w:type="dxa"/>
            <w:shd w:val="clear" w:color="auto" w:fill="auto"/>
          </w:tcPr>
          <w:p w14:paraId="5CDE46A8" w14:textId="77777777" w:rsidR="00D60D76" w:rsidRPr="007E5A6C" w:rsidRDefault="00D60D76" w:rsidP="00BE0B19">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You will need to demonstrate a knowledge of fabric construction techniques such as weaving, felt making and knitting.</w:t>
            </w:r>
          </w:p>
          <w:p w14:paraId="56498AD3" w14:textId="77777777" w:rsidR="00D60D76" w:rsidRPr="00DF60BD" w:rsidRDefault="00D60D76" w:rsidP="00BE0B19">
            <w:pPr>
              <w:rPr>
                <w:rFonts w:asciiTheme="majorHAnsi" w:hAnsiTheme="majorHAnsi" w:cstheme="majorHAnsi"/>
                <w:sz w:val="22"/>
              </w:rPr>
            </w:pPr>
          </w:p>
        </w:tc>
      </w:tr>
      <w:tr w:rsidR="00D60D76" w:rsidRPr="00DF60BD" w14:paraId="770F875D" w14:textId="77777777" w:rsidTr="00BE0B19">
        <w:tc>
          <w:tcPr>
            <w:tcW w:w="9016" w:type="dxa"/>
            <w:shd w:val="clear" w:color="auto" w:fill="B1E4FD" w:themeFill="accent1" w:themeFillTint="33"/>
          </w:tcPr>
          <w:p w14:paraId="14C224EE" w14:textId="77777777" w:rsidR="00D60D76" w:rsidRPr="00DF60BD" w:rsidRDefault="00D60D76" w:rsidP="00BE0B19">
            <w:pPr>
              <w:pStyle w:val="ListParagraph"/>
              <w:rPr>
                <w:rFonts w:asciiTheme="majorHAnsi" w:hAnsiTheme="majorHAnsi" w:cstheme="majorHAnsi"/>
              </w:rPr>
            </w:pPr>
            <w:r w:rsidRPr="00DF60BD">
              <w:rPr>
                <w:rFonts w:asciiTheme="majorHAnsi" w:hAnsiTheme="majorHAnsi" w:cstheme="majorHAnsi"/>
              </w:rPr>
              <w:t>What do I need to revise?</w:t>
            </w:r>
          </w:p>
        </w:tc>
      </w:tr>
      <w:tr w:rsidR="00D60D76" w:rsidRPr="00DF60BD" w14:paraId="28787F2B" w14:textId="77777777" w:rsidTr="00BE0B19">
        <w:tc>
          <w:tcPr>
            <w:tcW w:w="9016" w:type="dxa"/>
          </w:tcPr>
          <w:p w14:paraId="29C8F0E0" w14:textId="77777777" w:rsidR="00D60D76" w:rsidRPr="007E5A6C" w:rsidRDefault="00D60D76" w:rsidP="00BE0B19">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Weaving techniques, you will need to be able to identify them.</w:t>
            </w:r>
          </w:p>
          <w:p w14:paraId="1CCD7F0B" w14:textId="77777777" w:rsidR="00D60D76" w:rsidRPr="007E5A6C" w:rsidRDefault="00D60D76" w:rsidP="00BE0B19">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Felt making, you need to know how felt is made.</w:t>
            </w:r>
          </w:p>
          <w:p w14:paraId="128F8F48" w14:textId="77777777" w:rsidR="00D60D76" w:rsidRPr="001A4B43" w:rsidRDefault="00D60D76" w:rsidP="001A4B43">
            <w:pPr>
              <w:rPr>
                <w:rFonts w:asciiTheme="majorHAnsi" w:hAnsiTheme="majorHAnsi" w:cstheme="majorHAnsi"/>
              </w:rPr>
            </w:pPr>
          </w:p>
        </w:tc>
      </w:tr>
      <w:tr w:rsidR="00D60D76" w:rsidRPr="00DF60BD" w14:paraId="4BC6D4DB" w14:textId="77777777" w:rsidTr="00BE0B19">
        <w:tc>
          <w:tcPr>
            <w:tcW w:w="9016" w:type="dxa"/>
            <w:shd w:val="clear" w:color="auto" w:fill="E0EFF4" w:themeFill="accent4" w:themeFillTint="33"/>
          </w:tcPr>
          <w:p w14:paraId="31B36F6F"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How can I revise for textiles?</w:t>
            </w:r>
          </w:p>
        </w:tc>
      </w:tr>
      <w:tr w:rsidR="00D60D76" w:rsidRPr="00DF60BD" w14:paraId="5CFD4607" w14:textId="77777777" w:rsidTr="00BE0B19">
        <w:tc>
          <w:tcPr>
            <w:tcW w:w="9016" w:type="dxa"/>
          </w:tcPr>
          <w:p w14:paraId="25E0C61A" w14:textId="77777777" w:rsidR="00D60D76" w:rsidRPr="007E5A6C" w:rsidRDefault="00D60D76" w:rsidP="00BE0B19">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Watch how to videos on YouTube.</w:t>
            </w:r>
          </w:p>
          <w:p w14:paraId="3B1CA68B" w14:textId="77777777" w:rsidR="00D60D76" w:rsidRPr="007E5A6C" w:rsidRDefault="00D60D76" w:rsidP="00BE0B19">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Complete the Woolmark fundamentals course.</w:t>
            </w:r>
          </w:p>
          <w:p w14:paraId="552DE6D4" w14:textId="77777777" w:rsidR="00D60D76" w:rsidRPr="001A4B43" w:rsidRDefault="00D60D76" w:rsidP="001A4B43">
            <w:pPr>
              <w:rPr>
                <w:rFonts w:asciiTheme="majorHAnsi" w:hAnsiTheme="majorHAnsi" w:cstheme="majorHAnsi"/>
              </w:rPr>
            </w:pPr>
          </w:p>
        </w:tc>
      </w:tr>
      <w:tr w:rsidR="00D60D76" w:rsidRPr="00DF60BD" w14:paraId="3D8A6F16" w14:textId="77777777" w:rsidTr="00BE0B19">
        <w:tc>
          <w:tcPr>
            <w:tcW w:w="9016" w:type="dxa"/>
            <w:shd w:val="clear" w:color="auto" w:fill="D2F1EF" w:themeFill="accent6" w:themeFillTint="33"/>
          </w:tcPr>
          <w:p w14:paraId="7B7473C6"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Useful resources I can use:</w:t>
            </w:r>
          </w:p>
        </w:tc>
      </w:tr>
      <w:tr w:rsidR="00D60D76" w:rsidRPr="00DF60BD" w14:paraId="2C0F9658" w14:textId="77777777" w:rsidTr="00BE0B19">
        <w:tc>
          <w:tcPr>
            <w:tcW w:w="9016" w:type="dxa"/>
          </w:tcPr>
          <w:p w14:paraId="7827ACBE" w14:textId="77777777" w:rsidR="00D60D76" w:rsidRDefault="00D60D76" w:rsidP="007E5A6C">
            <w:pPr>
              <w:rPr>
                <w:rFonts w:asciiTheme="majorHAnsi" w:hAnsiTheme="majorHAnsi" w:cstheme="majorHAnsi"/>
                <w:b w:val="0"/>
                <w:bCs/>
                <w:color w:val="0F0D29" w:themeColor="text1"/>
                <w:sz w:val="22"/>
                <w:szCs w:val="18"/>
              </w:rPr>
            </w:pPr>
            <w:r w:rsidRPr="007E5A6C">
              <w:rPr>
                <w:rFonts w:asciiTheme="majorHAnsi" w:hAnsiTheme="majorHAnsi" w:cstheme="majorHAnsi"/>
                <w:b w:val="0"/>
                <w:bCs/>
                <w:color w:val="0F0D29" w:themeColor="text1"/>
                <w:sz w:val="22"/>
                <w:szCs w:val="18"/>
              </w:rPr>
              <w:t>Use the PowerPoints from your lessons to remind yourself of the different skills used in class.</w:t>
            </w:r>
          </w:p>
          <w:p w14:paraId="02D47816" w14:textId="4D9F6D0F" w:rsidR="001A4B43" w:rsidRPr="007E5A6C" w:rsidRDefault="001A4B43" w:rsidP="007E5A6C">
            <w:pPr>
              <w:rPr>
                <w:rFonts w:asciiTheme="majorHAnsi" w:hAnsiTheme="majorHAnsi" w:cstheme="majorHAnsi"/>
                <w:b w:val="0"/>
                <w:bCs/>
              </w:rPr>
            </w:pPr>
          </w:p>
        </w:tc>
      </w:tr>
      <w:tr w:rsidR="00D60D76" w:rsidRPr="00DF60BD" w14:paraId="554DF4BC" w14:textId="77777777" w:rsidTr="00BE0B19">
        <w:tc>
          <w:tcPr>
            <w:tcW w:w="9016" w:type="dxa"/>
            <w:shd w:val="clear" w:color="auto" w:fill="FFCCFF"/>
          </w:tcPr>
          <w:p w14:paraId="6D078A35"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Useful websites I can use:</w:t>
            </w:r>
          </w:p>
        </w:tc>
      </w:tr>
      <w:tr w:rsidR="00D60D76" w:rsidRPr="00DF60BD" w14:paraId="2E4D940D" w14:textId="77777777" w:rsidTr="00BE0B19">
        <w:tc>
          <w:tcPr>
            <w:tcW w:w="9016" w:type="dxa"/>
          </w:tcPr>
          <w:p w14:paraId="2AB2B647" w14:textId="77777777" w:rsidR="00D60D76" w:rsidRPr="004B670E" w:rsidRDefault="00000000" w:rsidP="00BE0B19">
            <w:pPr>
              <w:rPr>
                <w:rFonts w:asciiTheme="majorHAnsi" w:hAnsiTheme="majorHAnsi" w:cstheme="majorHAnsi"/>
                <w:b w:val="0"/>
                <w:bCs/>
                <w:sz w:val="22"/>
              </w:rPr>
            </w:pPr>
            <w:hyperlink r:id="rId59" w:history="1">
              <w:r w:rsidR="00D60D76" w:rsidRPr="004B670E">
                <w:rPr>
                  <w:rStyle w:val="Hyperlink"/>
                  <w:rFonts w:asciiTheme="majorHAnsi" w:hAnsiTheme="majorHAnsi" w:cstheme="majorHAnsi"/>
                  <w:b w:val="0"/>
                  <w:bCs/>
                  <w:sz w:val="22"/>
                </w:rPr>
                <w:t>https://www.youtube.com/watch?v=cdyRgsB44m8</w:t>
              </w:r>
            </w:hyperlink>
          </w:p>
          <w:p w14:paraId="25077D70" w14:textId="77777777" w:rsidR="00D60D76" w:rsidRPr="004B670E" w:rsidRDefault="00000000" w:rsidP="00BE0B19">
            <w:pPr>
              <w:rPr>
                <w:rFonts w:asciiTheme="majorHAnsi" w:hAnsiTheme="majorHAnsi" w:cstheme="majorHAnsi"/>
                <w:b w:val="0"/>
                <w:bCs/>
                <w:sz w:val="22"/>
              </w:rPr>
            </w:pPr>
            <w:hyperlink r:id="rId60" w:history="1">
              <w:r w:rsidR="00D60D76" w:rsidRPr="004B670E">
                <w:rPr>
                  <w:rStyle w:val="Hyperlink"/>
                  <w:rFonts w:asciiTheme="majorHAnsi" w:hAnsiTheme="majorHAnsi" w:cstheme="majorHAnsi"/>
                  <w:b w:val="0"/>
                  <w:bCs/>
                  <w:sz w:val="22"/>
                </w:rPr>
                <w:t>https://www.gathered.how/arts-crafts/weaving/library-of-weaving-techniques/</w:t>
              </w:r>
            </w:hyperlink>
          </w:p>
          <w:p w14:paraId="2B63FBA5" w14:textId="77777777" w:rsidR="00D60D76" w:rsidRPr="004B670E" w:rsidRDefault="00000000" w:rsidP="00BE0B19">
            <w:pPr>
              <w:rPr>
                <w:rFonts w:asciiTheme="majorHAnsi" w:hAnsiTheme="majorHAnsi" w:cstheme="majorHAnsi"/>
                <w:b w:val="0"/>
                <w:bCs/>
                <w:sz w:val="22"/>
              </w:rPr>
            </w:pPr>
            <w:hyperlink r:id="rId61" w:history="1">
              <w:r w:rsidR="00D60D76" w:rsidRPr="004B670E">
                <w:rPr>
                  <w:rStyle w:val="Hyperlink"/>
                  <w:rFonts w:asciiTheme="majorHAnsi" w:hAnsiTheme="majorHAnsi" w:cstheme="majorHAnsi"/>
                  <w:b w:val="0"/>
                  <w:bCs/>
                  <w:sz w:val="22"/>
                </w:rPr>
                <w:t>https://www.youtube.com/watch?v=hM5M2Fu0RtY</w:t>
              </w:r>
            </w:hyperlink>
          </w:p>
          <w:p w14:paraId="35B9A722" w14:textId="77777777" w:rsidR="00D60D76" w:rsidRPr="00DF60BD" w:rsidRDefault="00D60D76" w:rsidP="00BE0B19">
            <w:pPr>
              <w:rPr>
                <w:rFonts w:asciiTheme="majorHAnsi" w:hAnsiTheme="majorHAnsi" w:cstheme="majorHAnsi"/>
                <w:sz w:val="22"/>
              </w:rPr>
            </w:pPr>
          </w:p>
        </w:tc>
      </w:tr>
      <w:tr w:rsidR="00D60D76" w:rsidRPr="00DF60BD" w14:paraId="2CD2AEB0" w14:textId="77777777" w:rsidTr="00BE0B19">
        <w:tc>
          <w:tcPr>
            <w:tcW w:w="9016" w:type="dxa"/>
            <w:shd w:val="clear" w:color="auto" w:fill="CCFFFF"/>
          </w:tcPr>
          <w:p w14:paraId="7135823F"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tc>
      </w:tr>
      <w:tr w:rsidR="00D60D76" w:rsidRPr="00DF60BD" w14:paraId="4C78A02D" w14:textId="77777777" w:rsidTr="00BE0B19">
        <w:trPr>
          <w:trHeight w:val="165"/>
        </w:trPr>
        <w:tc>
          <w:tcPr>
            <w:tcW w:w="9016" w:type="dxa"/>
          </w:tcPr>
          <w:p w14:paraId="29845CE5" w14:textId="77777777" w:rsidR="00D60D76" w:rsidRPr="004B670E" w:rsidRDefault="00000000" w:rsidP="00BE0B19">
            <w:pPr>
              <w:rPr>
                <w:rFonts w:asciiTheme="majorHAnsi" w:hAnsiTheme="majorHAnsi" w:cstheme="majorHAnsi"/>
                <w:b w:val="0"/>
                <w:bCs/>
                <w:sz w:val="22"/>
              </w:rPr>
            </w:pPr>
            <w:hyperlink r:id="rId62" w:history="1">
              <w:r w:rsidR="00D60D76" w:rsidRPr="004B670E">
                <w:rPr>
                  <w:rStyle w:val="Hyperlink"/>
                  <w:rFonts w:asciiTheme="majorHAnsi" w:hAnsiTheme="majorHAnsi" w:cstheme="majorHAnsi"/>
                  <w:b w:val="0"/>
                  <w:bCs/>
                  <w:sz w:val="22"/>
                </w:rPr>
                <w:t>https://www.gathered.how/arts-crafts/13-needle-felting-projects-for-beginners/</w:t>
              </w:r>
            </w:hyperlink>
          </w:p>
          <w:p w14:paraId="55EC978E" w14:textId="77777777" w:rsidR="00D60D76" w:rsidRPr="004B670E" w:rsidRDefault="00000000" w:rsidP="00BE0B19">
            <w:pPr>
              <w:rPr>
                <w:rFonts w:asciiTheme="majorHAnsi" w:hAnsiTheme="majorHAnsi" w:cstheme="majorHAnsi"/>
                <w:b w:val="0"/>
                <w:bCs/>
                <w:sz w:val="22"/>
              </w:rPr>
            </w:pPr>
            <w:hyperlink r:id="rId63" w:history="1">
              <w:r w:rsidR="00D60D76" w:rsidRPr="004B670E">
                <w:rPr>
                  <w:rStyle w:val="Hyperlink"/>
                  <w:rFonts w:asciiTheme="majorHAnsi" w:hAnsiTheme="majorHAnsi" w:cstheme="majorHAnsi"/>
                  <w:b w:val="0"/>
                  <w:bCs/>
                  <w:sz w:val="22"/>
                </w:rPr>
                <w:t>https://www.brightstarkids.com.au/blog/decorating/11-weaving-projects-for-kids/</w:t>
              </w:r>
            </w:hyperlink>
          </w:p>
          <w:p w14:paraId="707EFEAC" w14:textId="77777777" w:rsidR="00D60D76" w:rsidRPr="004B670E" w:rsidRDefault="00000000" w:rsidP="00BE0B19">
            <w:pPr>
              <w:rPr>
                <w:rFonts w:asciiTheme="majorHAnsi" w:hAnsiTheme="majorHAnsi" w:cstheme="majorHAnsi"/>
                <w:b w:val="0"/>
                <w:bCs/>
                <w:sz w:val="22"/>
              </w:rPr>
            </w:pPr>
            <w:hyperlink r:id="rId64" w:history="1">
              <w:r w:rsidR="00D60D76" w:rsidRPr="004B670E">
                <w:rPr>
                  <w:rStyle w:val="Hyperlink"/>
                  <w:rFonts w:asciiTheme="majorHAnsi" w:hAnsiTheme="majorHAnsi" w:cstheme="majorHAnsi"/>
                  <w:b w:val="0"/>
                  <w:bCs/>
                  <w:sz w:val="22"/>
                </w:rPr>
                <w:t>https://idealme.com/20-easy-knitting-projects-every-beginner-can-do/</w:t>
              </w:r>
            </w:hyperlink>
          </w:p>
          <w:p w14:paraId="52FCEF64" w14:textId="77777777" w:rsidR="00D60D76" w:rsidRPr="00DF60BD" w:rsidRDefault="00D60D76" w:rsidP="00BE0B19">
            <w:pPr>
              <w:rPr>
                <w:rFonts w:asciiTheme="majorHAnsi" w:hAnsiTheme="majorHAnsi" w:cstheme="majorHAnsi"/>
                <w:sz w:val="22"/>
              </w:rPr>
            </w:pPr>
          </w:p>
        </w:tc>
      </w:tr>
    </w:tbl>
    <w:p w14:paraId="0146C1D3" w14:textId="7F5D891B" w:rsidR="00D60D76" w:rsidRPr="00DF60BD" w:rsidRDefault="00D60D76" w:rsidP="00DF027C">
      <w:pPr>
        <w:rPr>
          <w:rFonts w:asciiTheme="majorHAnsi" w:hAnsiTheme="majorHAnsi" w:cstheme="majorHAnsi"/>
          <w:sz w:val="22"/>
        </w:rPr>
      </w:pPr>
    </w:p>
    <w:p w14:paraId="4261C386" w14:textId="3B96C91E" w:rsidR="00D60D76" w:rsidRPr="00DF60BD" w:rsidRDefault="00D60D76" w:rsidP="00DF027C">
      <w:pPr>
        <w:rPr>
          <w:rFonts w:asciiTheme="majorHAnsi" w:hAnsiTheme="majorHAnsi" w:cstheme="majorHAnsi"/>
          <w:sz w:val="22"/>
        </w:rPr>
      </w:pPr>
    </w:p>
    <w:p w14:paraId="22AE4AC8" w14:textId="1377AE0E" w:rsidR="00D60D76" w:rsidRPr="00DF60BD" w:rsidRDefault="00D60D76" w:rsidP="00DF027C">
      <w:pPr>
        <w:rPr>
          <w:rFonts w:asciiTheme="majorHAnsi" w:hAnsiTheme="majorHAnsi" w:cstheme="majorHAnsi"/>
          <w:sz w:val="22"/>
        </w:rPr>
      </w:pPr>
    </w:p>
    <w:p w14:paraId="715D08EE" w14:textId="192C74FF" w:rsidR="00D60D76" w:rsidRPr="00DF60BD" w:rsidRDefault="00D60D76" w:rsidP="00DF027C">
      <w:pPr>
        <w:rPr>
          <w:rFonts w:asciiTheme="majorHAnsi" w:hAnsiTheme="majorHAnsi" w:cstheme="majorHAnsi"/>
          <w:sz w:val="22"/>
        </w:rPr>
      </w:pPr>
    </w:p>
    <w:p w14:paraId="599108B7" w14:textId="2C084985" w:rsidR="00D60D76" w:rsidRPr="00DF60BD" w:rsidRDefault="00D60D76" w:rsidP="00DF027C">
      <w:pPr>
        <w:rPr>
          <w:rFonts w:asciiTheme="majorHAnsi" w:hAnsiTheme="majorHAnsi" w:cstheme="majorHAnsi"/>
          <w:sz w:val="22"/>
        </w:rPr>
      </w:pPr>
    </w:p>
    <w:p w14:paraId="54F94284" w14:textId="79799B90" w:rsidR="00D60D76" w:rsidRPr="00DF60BD" w:rsidRDefault="00D60D76" w:rsidP="00DF027C">
      <w:pPr>
        <w:rPr>
          <w:rFonts w:asciiTheme="majorHAnsi" w:hAnsiTheme="majorHAnsi" w:cstheme="majorHAnsi"/>
          <w:sz w:val="22"/>
        </w:rPr>
      </w:pPr>
    </w:p>
    <w:p w14:paraId="11BAAE81" w14:textId="77777777" w:rsidR="004B670E" w:rsidRDefault="004B670E" w:rsidP="00D60D76">
      <w:pPr>
        <w:jc w:val="center"/>
        <w:rPr>
          <w:rFonts w:asciiTheme="majorHAnsi" w:hAnsiTheme="majorHAnsi" w:cstheme="majorHAnsi"/>
          <w:bCs/>
          <w:color w:val="013A57" w:themeColor="accent1" w:themeShade="BF"/>
          <w:sz w:val="22"/>
        </w:rPr>
      </w:pPr>
    </w:p>
    <w:p w14:paraId="4925E80F" w14:textId="77777777" w:rsidR="004B670E" w:rsidRDefault="004B670E" w:rsidP="00D60D76">
      <w:pPr>
        <w:jc w:val="center"/>
        <w:rPr>
          <w:rFonts w:asciiTheme="majorHAnsi" w:hAnsiTheme="majorHAnsi" w:cstheme="majorHAnsi"/>
          <w:bCs/>
          <w:color w:val="013A57" w:themeColor="accent1" w:themeShade="BF"/>
          <w:sz w:val="22"/>
        </w:rPr>
      </w:pPr>
    </w:p>
    <w:p w14:paraId="309182D7" w14:textId="77777777" w:rsidR="004B670E" w:rsidRDefault="004B670E" w:rsidP="00D60D76">
      <w:pPr>
        <w:jc w:val="center"/>
        <w:rPr>
          <w:rFonts w:asciiTheme="majorHAnsi" w:hAnsiTheme="majorHAnsi" w:cstheme="majorHAnsi"/>
          <w:bCs/>
          <w:color w:val="013A57" w:themeColor="accent1" w:themeShade="BF"/>
          <w:sz w:val="22"/>
        </w:rPr>
      </w:pPr>
    </w:p>
    <w:p w14:paraId="36C5864E" w14:textId="77777777" w:rsidR="004B670E" w:rsidRDefault="004B670E" w:rsidP="00D60D76">
      <w:pPr>
        <w:jc w:val="center"/>
        <w:rPr>
          <w:rFonts w:asciiTheme="majorHAnsi" w:hAnsiTheme="majorHAnsi" w:cstheme="majorHAnsi"/>
          <w:bCs/>
          <w:color w:val="013A57" w:themeColor="accent1" w:themeShade="BF"/>
          <w:sz w:val="22"/>
        </w:rPr>
      </w:pPr>
    </w:p>
    <w:p w14:paraId="64CBDB8C" w14:textId="77777777" w:rsidR="004B670E" w:rsidRDefault="004B670E" w:rsidP="00D60D76">
      <w:pPr>
        <w:jc w:val="center"/>
        <w:rPr>
          <w:rFonts w:asciiTheme="majorHAnsi" w:hAnsiTheme="majorHAnsi" w:cstheme="majorHAnsi"/>
          <w:bCs/>
          <w:color w:val="013A57" w:themeColor="accent1" w:themeShade="BF"/>
          <w:sz w:val="22"/>
        </w:rPr>
      </w:pPr>
    </w:p>
    <w:p w14:paraId="06DB2DDD" w14:textId="77777777" w:rsidR="004B670E" w:rsidRDefault="004B670E" w:rsidP="00D60D76">
      <w:pPr>
        <w:jc w:val="center"/>
        <w:rPr>
          <w:rFonts w:asciiTheme="majorHAnsi" w:hAnsiTheme="majorHAnsi" w:cstheme="majorHAnsi"/>
          <w:bCs/>
          <w:color w:val="013A57" w:themeColor="accent1" w:themeShade="BF"/>
          <w:sz w:val="22"/>
        </w:rPr>
      </w:pPr>
    </w:p>
    <w:p w14:paraId="0FFE6BAB" w14:textId="77777777" w:rsidR="004B670E" w:rsidRDefault="004B670E" w:rsidP="00D60D76">
      <w:pPr>
        <w:jc w:val="center"/>
        <w:rPr>
          <w:rFonts w:asciiTheme="majorHAnsi" w:hAnsiTheme="majorHAnsi" w:cstheme="majorHAnsi"/>
          <w:bCs/>
          <w:color w:val="013A57" w:themeColor="accent1" w:themeShade="BF"/>
          <w:sz w:val="22"/>
        </w:rPr>
      </w:pPr>
    </w:p>
    <w:p w14:paraId="5F6DFCE9" w14:textId="77777777" w:rsidR="004B670E" w:rsidRDefault="004B670E" w:rsidP="00D60D76">
      <w:pPr>
        <w:jc w:val="center"/>
        <w:rPr>
          <w:rFonts w:asciiTheme="majorHAnsi" w:hAnsiTheme="majorHAnsi" w:cstheme="majorHAnsi"/>
          <w:bCs/>
          <w:color w:val="013A57" w:themeColor="accent1" w:themeShade="BF"/>
          <w:sz w:val="22"/>
        </w:rPr>
      </w:pPr>
    </w:p>
    <w:p w14:paraId="38CA21C5" w14:textId="77777777" w:rsidR="004B670E" w:rsidRDefault="004B670E" w:rsidP="00D60D76">
      <w:pPr>
        <w:jc w:val="center"/>
        <w:rPr>
          <w:rFonts w:asciiTheme="majorHAnsi" w:hAnsiTheme="majorHAnsi" w:cstheme="majorHAnsi"/>
          <w:bCs/>
          <w:color w:val="013A57" w:themeColor="accent1" w:themeShade="BF"/>
          <w:sz w:val="22"/>
        </w:rPr>
      </w:pPr>
    </w:p>
    <w:p w14:paraId="314A6EDF" w14:textId="77777777" w:rsidR="004B670E" w:rsidRDefault="004B670E" w:rsidP="00D60D76">
      <w:pPr>
        <w:jc w:val="center"/>
        <w:rPr>
          <w:rFonts w:asciiTheme="majorHAnsi" w:hAnsiTheme="majorHAnsi" w:cstheme="majorHAnsi"/>
          <w:bCs/>
          <w:color w:val="013A57" w:themeColor="accent1" w:themeShade="BF"/>
          <w:sz w:val="22"/>
        </w:rPr>
      </w:pPr>
    </w:p>
    <w:p w14:paraId="105BDEA6" w14:textId="77777777" w:rsidR="004B670E" w:rsidRDefault="004B670E" w:rsidP="00D60D76">
      <w:pPr>
        <w:jc w:val="center"/>
        <w:rPr>
          <w:rFonts w:asciiTheme="majorHAnsi" w:hAnsiTheme="majorHAnsi" w:cstheme="majorHAnsi"/>
          <w:bCs/>
          <w:color w:val="013A57" w:themeColor="accent1" w:themeShade="BF"/>
          <w:sz w:val="22"/>
        </w:rPr>
      </w:pPr>
    </w:p>
    <w:p w14:paraId="5934791F" w14:textId="77777777" w:rsidR="004B670E" w:rsidRDefault="004B670E" w:rsidP="00D60D76">
      <w:pPr>
        <w:jc w:val="center"/>
        <w:rPr>
          <w:rFonts w:asciiTheme="majorHAnsi" w:hAnsiTheme="majorHAnsi" w:cstheme="majorHAnsi"/>
          <w:bCs/>
          <w:color w:val="013A57" w:themeColor="accent1" w:themeShade="BF"/>
          <w:sz w:val="22"/>
        </w:rPr>
      </w:pPr>
    </w:p>
    <w:p w14:paraId="16D6A63E" w14:textId="77777777" w:rsidR="004B670E" w:rsidRDefault="004B670E" w:rsidP="00D60D76">
      <w:pPr>
        <w:jc w:val="center"/>
        <w:rPr>
          <w:rFonts w:asciiTheme="majorHAnsi" w:hAnsiTheme="majorHAnsi" w:cstheme="majorHAnsi"/>
          <w:bCs/>
          <w:color w:val="013A57" w:themeColor="accent1" w:themeShade="BF"/>
          <w:sz w:val="22"/>
        </w:rPr>
      </w:pPr>
    </w:p>
    <w:p w14:paraId="226B3D74" w14:textId="77777777" w:rsidR="007E5A6C" w:rsidRPr="007A4796" w:rsidRDefault="007E5A6C" w:rsidP="00D60D76">
      <w:pPr>
        <w:jc w:val="center"/>
        <w:rPr>
          <w:rFonts w:asciiTheme="majorHAnsi" w:hAnsiTheme="majorHAnsi" w:cstheme="majorHAnsi"/>
          <w:bCs/>
          <w:color w:val="013A57" w:themeColor="accent1" w:themeShade="BF"/>
          <w:sz w:val="22"/>
        </w:rPr>
      </w:pPr>
    </w:p>
    <w:p w14:paraId="4571D732" w14:textId="0721558C" w:rsidR="00D60D76" w:rsidRPr="007A4796" w:rsidRDefault="00D60D76" w:rsidP="00D60D76">
      <w:pPr>
        <w:jc w:val="center"/>
        <w:rPr>
          <w:rFonts w:asciiTheme="majorHAnsi" w:hAnsiTheme="majorHAnsi" w:cstheme="majorHAnsi"/>
          <w:b w:val="0"/>
          <w:bCs/>
          <w:color w:val="013A57" w:themeColor="accent1" w:themeShade="BF"/>
          <w:szCs w:val="28"/>
        </w:rPr>
      </w:pPr>
      <w:r w:rsidRPr="007A4796">
        <w:rPr>
          <w:rFonts w:asciiTheme="majorHAnsi" w:hAnsiTheme="majorHAnsi" w:cstheme="majorHAnsi"/>
          <w:bCs/>
          <w:color w:val="013A57" w:themeColor="accent1" w:themeShade="BF"/>
          <w:szCs w:val="28"/>
        </w:rPr>
        <w:t>Year 9 Spring Revision for Textiles</w:t>
      </w:r>
    </w:p>
    <w:p w14:paraId="3B596092" w14:textId="77777777" w:rsidR="00D60D76" w:rsidRPr="00DF60BD" w:rsidRDefault="00D60D76" w:rsidP="00D60D76">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D60D76" w:rsidRPr="00DF60BD" w14:paraId="540CD48E" w14:textId="77777777" w:rsidTr="00BE0B19">
        <w:tc>
          <w:tcPr>
            <w:tcW w:w="9016" w:type="dxa"/>
            <w:shd w:val="clear" w:color="auto" w:fill="CCFFCC"/>
          </w:tcPr>
          <w:p w14:paraId="6EDA9ED9"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D60D76" w:rsidRPr="00DF60BD" w14:paraId="475047D6" w14:textId="77777777" w:rsidTr="00BE0B19">
        <w:tc>
          <w:tcPr>
            <w:tcW w:w="9016" w:type="dxa"/>
            <w:shd w:val="clear" w:color="auto" w:fill="auto"/>
          </w:tcPr>
          <w:p w14:paraId="0B4330D1"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You will need to demonstrate a knowledge of fabric construction techniques such as weaving, felt making and knitting.</w:t>
            </w:r>
          </w:p>
          <w:p w14:paraId="2BB4849D" w14:textId="77777777" w:rsidR="00D60D76" w:rsidRPr="00DF60BD" w:rsidRDefault="00D60D76" w:rsidP="00BE0B19">
            <w:pPr>
              <w:rPr>
                <w:rFonts w:asciiTheme="majorHAnsi" w:hAnsiTheme="majorHAnsi" w:cstheme="majorHAnsi"/>
                <w:sz w:val="22"/>
              </w:rPr>
            </w:pPr>
          </w:p>
        </w:tc>
      </w:tr>
      <w:tr w:rsidR="00D60D76" w:rsidRPr="00DF60BD" w14:paraId="61D497C6" w14:textId="77777777" w:rsidTr="00BE0B19">
        <w:tc>
          <w:tcPr>
            <w:tcW w:w="9016" w:type="dxa"/>
            <w:shd w:val="clear" w:color="auto" w:fill="B1E4FD" w:themeFill="accent1" w:themeFillTint="33"/>
          </w:tcPr>
          <w:p w14:paraId="6DE0BD8C" w14:textId="77777777" w:rsidR="00D60D76" w:rsidRPr="00DF60BD" w:rsidRDefault="00D60D76" w:rsidP="00BE0B19">
            <w:pPr>
              <w:pStyle w:val="ListParagraph"/>
              <w:rPr>
                <w:rFonts w:asciiTheme="majorHAnsi" w:hAnsiTheme="majorHAnsi" w:cstheme="majorHAnsi"/>
              </w:rPr>
            </w:pPr>
            <w:r w:rsidRPr="00DF60BD">
              <w:rPr>
                <w:rFonts w:asciiTheme="majorHAnsi" w:hAnsiTheme="majorHAnsi" w:cstheme="majorHAnsi"/>
              </w:rPr>
              <w:t>What do I need to revise?</w:t>
            </w:r>
          </w:p>
        </w:tc>
      </w:tr>
      <w:tr w:rsidR="00D60D76" w:rsidRPr="00DF60BD" w14:paraId="5B330772" w14:textId="77777777" w:rsidTr="00BE0B19">
        <w:tc>
          <w:tcPr>
            <w:tcW w:w="9016" w:type="dxa"/>
          </w:tcPr>
          <w:p w14:paraId="33CF60C5"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Weaving techniques, you will need to be able to identify them.</w:t>
            </w:r>
          </w:p>
          <w:p w14:paraId="35C0373D"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Felt making, you need to know how felt is made.</w:t>
            </w:r>
          </w:p>
          <w:p w14:paraId="2A13F88D" w14:textId="77777777" w:rsidR="00D60D76" w:rsidRPr="001A4B43" w:rsidRDefault="00D60D76" w:rsidP="001A4B43">
            <w:pPr>
              <w:rPr>
                <w:rFonts w:asciiTheme="majorHAnsi" w:hAnsiTheme="majorHAnsi" w:cstheme="majorHAnsi"/>
              </w:rPr>
            </w:pPr>
          </w:p>
        </w:tc>
      </w:tr>
      <w:tr w:rsidR="00D60D76" w:rsidRPr="00DF60BD" w14:paraId="6A4F3762" w14:textId="77777777" w:rsidTr="00BE0B19">
        <w:tc>
          <w:tcPr>
            <w:tcW w:w="9016" w:type="dxa"/>
            <w:shd w:val="clear" w:color="auto" w:fill="E0EFF4" w:themeFill="accent4" w:themeFillTint="33"/>
          </w:tcPr>
          <w:p w14:paraId="4FB19287"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How can I revise for textiles?</w:t>
            </w:r>
          </w:p>
        </w:tc>
      </w:tr>
      <w:tr w:rsidR="00D60D76" w:rsidRPr="00DF60BD" w14:paraId="350C8CDE" w14:textId="77777777" w:rsidTr="00BE0B19">
        <w:tc>
          <w:tcPr>
            <w:tcW w:w="9016" w:type="dxa"/>
          </w:tcPr>
          <w:p w14:paraId="7C0C8B7B"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Watch how to videos on YouTube.</w:t>
            </w:r>
          </w:p>
          <w:p w14:paraId="084FE892" w14:textId="77777777" w:rsidR="00D60D76" w:rsidRPr="004B670E" w:rsidRDefault="00D60D76" w:rsidP="00BE0B19">
            <w:pPr>
              <w:rPr>
                <w:rFonts w:asciiTheme="majorHAnsi" w:hAnsiTheme="majorHAnsi" w:cstheme="majorHAnsi"/>
                <w:b w:val="0"/>
                <w:bCs/>
                <w:color w:val="auto"/>
                <w:sz w:val="22"/>
              </w:rPr>
            </w:pPr>
            <w:r w:rsidRPr="004B670E">
              <w:rPr>
                <w:rFonts w:asciiTheme="majorHAnsi" w:hAnsiTheme="majorHAnsi" w:cstheme="majorHAnsi"/>
                <w:b w:val="0"/>
                <w:bCs/>
                <w:color w:val="auto"/>
                <w:sz w:val="22"/>
              </w:rPr>
              <w:t>Complete the Woolmark fundamentals course.</w:t>
            </w:r>
          </w:p>
          <w:p w14:paraId="7C99D851" w14:textId="77777777" w:rsidR="00D60D76" w:rsidRPr="001A4B43" w:rsidRDefault="00D60D76" w:rsidP="001A4B43">
            <w:pPr>
              <w:rPr>
                <w:rFonts w:asciiTheme="majorHAnsi" w:hAnsiTheme="majorHAnsi" w:cstheme="majorHAnsi"/>
              </w:rPr>
            </w:pPr>
          </w:p>
        </w:tc>
      </w:tr>
      <w:tr w:rsidR="00D60D76" w:rsidRPr="00DF60BD" w14:paraId="3195DE91" w14:textId="77777777" w:rsidTr="00BE0B19">
        <w:tc>
          <w:tcPr>
            <w:tcW w:w="9016" w:type="dxa"/>
            <w:shd w:val="clear" w:color="auto" w:fill="D2F1EF" w:themeFill="accent6" w:themeFillTint="33"/>
          </w:tcPr>
          <w:p w14:paraId="3D84FACA"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Useful resources I can use:</w:t>
            </w:r>
          </w:p>
        </w:tc>
      </w:tr>
      <w:tr w:rsidR="00D60D76" w:rsidRPr="00DF60BD" w14:paraId="4BB008DA" w14:textId="77777777" w:rsidTr="00BE0B19">
        <w:tc>
          <w:tcPr>
            <w:tcW w:w="9016" w:type="dxa"/>
          </w:tcPr>
          <w:p w14:paraId="45A2C973" w14:textId="77777777" w:rsidR="00D60D76" w:rsidRDefault="00D60D76" w:rsidP="004B670E">
            <w:pPr>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Use the PowerPoints from your lessons to remind yourself of the different skills used in class.</w:t>
            </w:r>
          </w:p>
          <w:p w14:paraId="5D882994" w14:textId="6FB67491" w:rsidR="001A4B43" w:rsidRPr="004B670E" w:rsidRDefault="001A4B43" w:rsidP="004B670E">
            <w:pPr>
              <w:rPr>
                <w:rFonts w:asciiTheme="majorHAnsi" w:hAnsiTheme="majorHAnsi" w:cstheme="majorHAnsi"/>
                <w:b w:val="0"/>
                <w:bCs/>
                <w:sz w:val="22"/>
              </w:rPr>
            </w:pPr>
          </w:p>
        </w:tc>
      </w:tr>
      <w:tr w:rsidR="00D60D76" w:rsidRPr="00DF60BD" w14:paraId="18FAB25B" w14:textId="77777777" w:rsidTr="00BE0B19">
        <w:tc>
          <w:tcPr>
            <w:tcW w:w="9016" w:type="dxa"/>
            <w:shd w:val="clear" w:color="auto" w:fill="FFCCFF"/>
          </w:tcPr>
          <w:p w14:paraId="3B50773A"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Useful websites I can use:</w:t>
            </w:r>
          </w:p>
        </w:tc>
      </w:tr>
      <w:tr w:rsidR="00D60D76" w:rsidRPr="00DF60BD" w14:paraId="03F81349" w14:textId="77777777" w:rsidTr="00BE0B19">
        <w:tc>
          <w:tcPr>
            <w:tcW w:w="9016" w:type="dxa"/>
          </w:tcPr>
          <w:p w14:paraId="64990F12" w14:textId="77777777" w:rsidR="00D60D76" w:rsidRPr="00BF6F20" w:rsidRDefault="00000000" w:rsidP="00BE0B19">
            <w:pPr>
              <w:rPr>
                <w:rFonts w:asciiTheme="majorHAnsi" w:hAnsiTheme="majorHAnsi" w:cstheme="majorHAnsi"/>
                <w:b w:val="0"/>
                <w:bCs/>
                <w:sz w:val="22"/>
              </w:rPr>
            </w:pPr>
            <w:hyperlink r:id="rId65" w:history="1">
              <w:r w:rsidR="00D60D76" w:rsidRPr="00BF6F20">
                <w:rPr>
                  <w:rStyle w:val="Hyperlink"/>
                  <w:rFonts w:asciiTheme="majorHAnsi" w:hAnsiTheme="majorHAnsi" w:cstheme="majorHAnsi"/>
                  <w:b w:val="0"/>
                  <w:bCs/>
                  <w:sz w:val="22"/>
                </w:rPr>
                <w:t>https://www.youtube.com/watch?v=cdyRgsB44m8</w:t>
              </w:r>
            </w:hyperlink>
          </w:p>
          <w:p w14:paraId="5EE4005A" w14:textId="77777777" w:rsidR="00D60D76" w:rsidRPr="00BF6F20" w:rsidRDefault="00000000" w:rsidP="00BE0B19">
            <w:pPr>
              <w:rPr>
                <w:rFonts w:asciiTheme="majorHAnsi" w:hAnsiTheme="majorHAnsi" w:cstheme="majorHAnsi"/>
                <w:b w:val="0"/>
                <w:bCs/>
                <w:sz w:val="22"/>
              </w:rPr>
            </w:pPr>
            <w:hyperlink r:id="rId66" w:history="1">
              <w:r w:rsidR="00D60D76" w:rsidRPr="00BF6F20">
                <w:rPr>
                  <w:rStyle w:val="Hyperlink"/>
                  <w:rFonts w:asciiTheme="majorHAnsi" w:hAnsiTheme="majorHAnsi" w:cstheme="majorHAnsi"/>
                  <w:b w:val="0"/>
                  <w:bCs/>
                  <w:sz w:val="22"/>
                </w:rPr>
                <w:t>https://www.gathered.how/arts-crafts/weaving/library-of-weaving-techniques/</w:t>
              </w:r>
            </w:hyperlink>
          </w:p>
          <w:p w14:paraId="6BEE5C3A" w14:textId="77777777" w:rsidR="00D60D76" w:rsidRPr="00BF6F20" w:rsidRDefault="00000000" w:rsidP="00BE0B19">
            <w:pPr>
              <w:rPr>
                <w:rFonts w:asciiTheme="majorHAnsi" w:hAnsiTheme="majorHAnsi" w:cstheme="majorHAnsi"/>
                <w:b w:val="0"/>
                <w:bCs/>
                <w:sz w:val="22"/>
              </w:rPr>
            </w:pPr>
            <w:hyperlink r:id="rId67" w:history="1">
              <w:r w:rsidR="00D60D76" w:rsidRPr="00BF6F20">
                <w:rPr>
                  <w:rStyle w:val="Hyperlink"/>
                  <w:rFonts w:asciiTheme="majorHAnsi" w:hAnsiTheme="majorHAnsi" w:cstheme="majorHAnsi"/>
                  <w:b w:val="0"/>
                  <w:bCs/>
                  <w:sz w:val="22"/>
                </w:rPr>
                <w:t>https://www.youtube.com/watch?v=hM5M2Fu0RtY</w:t>
              </w:r>
            </w:hyperlink>
          </w:p>
          <w:p w14:paraId="32550D9D" w14:textId="77777777" w:rsidR="00D60D76" w:rsidRPr="00DF60BD" w:rsidRDefault="00D60D76" w:rsidP="00BE0B19">
            <w:pPr>
              <w:rPr>
                <w:rFonts w:asciiTheme="majorHAnsi" w:hAnsiTheme="majorHAnsi" w:cstheme="majorHAnsi"/>
                <w:sz w:val="22"/>
              </w:rPr>
            </w:pPr>
          </w:p>
        </w:tc>
      </w:tr>
      <w:tr w:rsidR="00D60D76" w:rsidRPr="00DF60BD" w14:paraId="64A6D75E" w14:textId="77777777" w:rsidTr="00BE0B19">
        <w:tc>
          <w:tcPr>
            <w:tcW w:w="9016" w:type="dxa"/>
            <w:shd w:val="clear" w:color="auto" w:fill="CCFFFF"/>
          </w:tcPr>
          <w:p w14:paraId="5F08836D" w14:textId="77777777" w:rsidR="00D60D76" w:rsidRPr="00DF60BD" w:rsidRDefault="00D60D76"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tc>
      </w:tr>
      <w:tr w:rsidR="00D60D76" w:rsidRPr="00DF60BD" w14:paraId="2E296571" w14:textId="77777777" w:rsidTr="00BE0B19">
        <w:trPr>
          <w:trHeight w:val="165"/>
        </w:trPr>
        <w:tc>
          <w:tcPr>
            <w:tcW w:w="9016" w:type="dxa"/>
          </w:tcPr>
          <w:p w14:paraId="6FA12B21" w14:textId="77777777" w:rsidR="00D60D76" w:rsidRPr="00BF6F20" w:rsidRDefault="00000000" w:rsidP="00BE0B19">
            <w:pPr>
              <w:rPr>
                <w:rFonts w:asciiTheme="majorHAnsi" w:hAnsiTheme="majorHAnsi" w:cstheme="majorHAnsi"/>
                <w:b w:val="0"/>
                <w:bCs/>
                <w:sz w:val="22"/>
              </w:rPr>
            </w:pPr>
            <w:hyperlink r:id="rId68" w:history="1">
              <w:r w:rsidR="00D60D76" w:rsidRPr="00BF6F20">
                <w:rPr>
                  <w:rStyle w:val="Hyperlink"/>
                  <w:rFonts w:asciiTheme="majorHAnsi" w:hAnsiTheme="majorHAnsi" w:cstheme="majorHAnsi"/>
                  <w:b w:val="0"/>
                  <w:bCs/>
                  <w:sz w:val="22"/>
                </w:rPr>
                <w:t>https://www.gathered.how/arts-crafts/13-needle-felting-projects-for-beginners/</w:t>
              </w:r>
            </w:hyperlink>
          </w:p>
          <w:p w14:paraId="1500861B" w14:textId="77777777" w:rsidR="00D60D76" w:rsidRPr="00BF6F20" w:rsidRDefault="00000000" w:rsidP="00BE0B19">
            <w:pPr>
              <w:rPr>
                <w:rFonts w:asciiTheme="majorHAnsi" w:hAnsiTheme="majorHAnsi" w:cstheme="majorHAnsi"/>
                <w:b w:val="0"/>
                <w:bCs/>
                <w:sz w:val="22"/>
              </w:rPr>
            </w:pPr>
            <w:hyperlink r:id="rId69" w:history="1">
              <w:r w:rsidR="00D60D76" w:rsidRPr="00BF6F20">
                <w:rPr>
                  <w:rStyle w:val="Hyperlink"/>
                  <w:rFonts w:asciiTheme="majorHAnsi" w:hAnsiTheme="majorHAnsi" w:cstheme="majorHAnsi"/>
                  <w:b w:val="0"/>
                  <w:bCs/>
                  <w:sz w:val="22"/>
                </w:rPr>
                <w:t>https://www.brightstarkids.com.au/blog/decorating/11-weaving-projects-for-kids/</w:t>
              </w:r>
            </w:hyperlink>
          </w:p>
          <w:p w14:paraId="502569B0" w14:textId="77777777" w:rsidR="00D60D76" w:rsidRPr="00BF6F20" w:rsidRDefault="00000000" w:rsidP="00BE0B19">
            <w:pPr>
              <w:rPr>
                <w:rFonts w:asciiTheme="majorHAnsi" w:hAnsiTheme="majorHAnsi" w:cstheme="majorHAnsi"/>
                <w:b w:val="0"/>
                <w:bCs/>
                <w:sz w:val="22"/>
              </w:rPr>
            </w:pPr>
            <w:hyperlink r:id="rId70" w:history="1">
              <w:r w:rsidR="00D60D76" w:rsidRPr="00BF6F20">
                <w:rPr>
                  <w:rStyle w:val="Hyperlink"/>
                  <w:rFonts w:asciiTheme="majorHAnsi" w:hAnsiTheme="majorHAnsi" w:cstheme="majorHAnsi"/>
                  <w:b w:val="0"/>
                  <w:bCs/>
                  <w:sz w:val="22"/>
                </w:rPr>
                <w:t>https://idealme.com/20-easy-knitting-projects-every-beginner-can-do/</w:t>
              </w:r>
            </w:hyperlink>
          </w:p>
          <w:p w14:paraId="46546166" w14:textId="77777777" w:rsidR="00D60D76" w:rsidRPr="00DF60BD" w:rsidRDefault="00D60D76" w:rsidP="00BE0B19">
            <w:pPr>
              <w:rPr>
                <w:rFonts w:asciiTheme="majorHAnsi" w:hAnsiTheme="majorHAnsi" w:cstheme="majorHAnsi"/>
                <w:sz w:val="22"/>
              </w:rPr>
            </w:pPr>
          </w:p>
        </w:tc>
      </w:tr>
    </w:tbl>
    <w:p w14:paraId="19B2CDD4" w14:textId="49B53214" w:rsidR="00D60D76" w:rsidRPr="00DF60BD" w:rsidRDefault="00D60D76" w:rsidP="00DF027C">
      <w:pPr>
        <w:rPr>
          <w:rFonts w:asciiTheme="majorHAnsi" w:hAnsiTheme="majorHAnsi" w:cstheme="majorHAnsi"/>
          <w:sz w:val="22"/>
        </w:rPr>
      </w:pPr>
    </w:p>
    <w:p w14:paraId="474EFCF6" w14:textId="3C4B3F16" w:rsidR="00D60D76" w:rsidRPr="00DF60BD" w:rsidRDefault="00D60D76" w:rsidP="00DF027C">
      <w:pPr>
        <w:rPr>
          <w:rFonts w:asciiTheme="majorHAnsi" w:hAnsiTheme="majorHAnsi" w:cstheme="majorHAnsi"/>
          <w:sz w:val="22"/>
        </w:rPr>
      </w:pPr>
    </w:p>
    <w:p w14:paraId="2DC0010A" w14:textId="39F4B280" w:rsidR="00D60D76" w:rsidRPr="00DF60BD" w:rsidRDefault="00D60D76" w:rsidP="00DF027C">
      <w:pPr>
        <w:rPr>
          <w:rFonts w:asciiTheme="majorHAnsi" w:hAnsiTheme="majorHAnsi" w:cstheme="majorHAnsi"/>
          <w:sz w:val="22"/>
        </w:rPr>
      </w:pPr>
    </w:p>
    <w:p w14:paraId="7B70B87B" w14:textId="2E623AAD" w:rsidR="00D60D76" w:rsidRPr="00DF60BD" w:rsidRDefault="00D60D76" w:rsidP="00DF027C">
      <w:pPr>
        <w:rPr>
          <w:rFonts w:asciiTheme="majorHAnsi" w:hAnsiTheme="majorHAnsi" w:cstheme="majorHAnsi"/>
          <w:sz w:val="22"/>
        </w:rPr>
      </w:pPr>
    </w:p>
    <w:p w14:paraId="0971B938" w14:textId="6ADB5FED" w:rsidR="00D60D76" w:rsidRPr="00DF60BD" w:rsidRDefault="00D60D76" w:rsidP="00DF027C">
      <w:pPr>
        <w:rPr>
          <w:rFonts w:asciiTheme="majorHAnsi" w:hAnsiTheme="majorHAnsi" w:cstheme="majorHAnsi"/>
          <w:sz w:val="22"/>
        </w:rPr>
      </w:pPr>
    </w:p>
    <w:p w14:paraId="7CFBE4FB" w14:textId="668C61F3" w:rsidR="00D60D76" w:rsidRPr="00DF60BD" w:rsidRDefault="00D60D76" w:rsidP="00DF027C">
      <w:pPr>
        <w:rPr>
          <w:rFonts w:asciiTheme="majorHAnsi" w:hAnsiTheme="majorHAnsi" w:cstheme="majorHAnsi"/>
          <w:sz w:val="22"/>
        </w:rPr>
      </w:pPr>
    </w:p>
    <w:p w14:paraId="1C7DD503" w14:textId="77777777" w:rsidR="00BF6F20" w:rsidRDefault="00BF6F20" w:rsidP="00A60A85">
      <w:pPr>
        <w:jc w:val="center"/>
        <w:rPr>
          <w:rFonts w:asciiTheme="majorHAnsi" w:hAnsiTheme="majorHAnsi" w:cstheme="majorHAnsi"/>
          <w:color w:val="013A57" w:themeColor="accent1" w:themeShade="BF"/>
          <w:sz w:val="22"/>
        </w:rPr>
      </w:pPr>
    </w:p>
    <w:p w14:paraId="12279C86" w14:textId="77777777" w:rsidR="00BF6F20" w:rsidRDefault="00BF6F20" w:rsidP="00A60A85">
      <w:pPr>
        <w:jc w:val="center"/>
        <w:rPr>
          <w:rFonts w:asciiTheme="majorHAnsi" w:hAnsiTheme="majorHAnsi" w:cstheme="majorHAnsi"/>
          <w:color w:val="013A57" w:themeColor="accent1" w:themeShade="BF"/>
          <w:sz w:val="22"/>
        </w:rPr>
      </w:pPr>
    </w:p>
    <w:p w14:paraId="3894A153" w14:textId="77777777" w:rsidR="00BF6F20" w:rsidRDefault="00BF6F20" w:rsidP="00A60A85">
      <w:pPr>
        <w:jc w:val="center"/>
        <w:rPr>
          <w:rFonts w:asciiTheme="majorHAnsi" w:hAnsiTheme="majorHAnsi" w:cstheme="majorHAnsi"/>
          <w:color w:val="013A57" w:themeColor="accent1" w:themeShade="BF"/>
          <w:sz w:val="22"/>
        </w:rPr>
      </w:pPr>
    </w:p>
    <w:p w14:paraId="76C87DFB" w14:textId="77777777" w:rsidR="00BF6F20" w:rsidRDefault="00BF6F20" w:rsidP="00A60A85">
      <w:pPr>
        <w:jc w:val="center"/>
        <w:rPr>
          <w:rFonts w:asciiTheme="majorHAnsi" w:hAnsiTheme="majorHAnsi" w:cstheme="majorHAnsi"/>
          <w:color w:val="013A57" w:themeColor="accent1" w:themeShade="BF"/>
          <w:sz w:val="22"/>
        </w:rPr>
      </w:pPr>
    </w:p>
    <w:p w14:paraId="0BD30674" w14:textId="77777777" w:rsidR="00BF6F20" w:rsidRDefault="00BF6F20" w:rsidP="00A60A85">
      <w:pPr>
        <w:jc w:val="center"/>
        <w:rPr>
          <w:rFonts w:asciiTheme="majorHAnsi" w:hAnsiTheme="majorHAnsi" w:cstheme="majorHAnsi"/>
          <w:color w:val="013A57" w:themeColor="accent1" w:themeShade="BF"/>
          <w:sz w:val="22"/>
        </w:rPr>
      </w:pPr>
    </w:p>
    <w:p w14:paraId="7D251559" w14:textId="77777777" w:rsidR="00BF6F20" w:rsidRDefault="00BF6F20" w:rsidP="00A60A85">
      <w:pPr>
        <w:jc w:val="center"/>
        <w:rPr>
          <w:rFonts w:asciiTheme="majorHAnsi" w:hAnsiTheme="majorHAnsi" w:cstheme="majorHAnsi"/>
          <w:color w:val="013A57" w:themeColor="accent1" w:themeShade="BF"/>
          <w:sz w:val="22"/>
        </w:rPr>
      </w:pPr>
    </w:p>
    <w:p w14:paraId="28FE4123" w14:textId="77777777" w:rsidR="00BF6F20" w:rsidRDefault="00BF6F20" w:rsidP="00A60A85">
      <w:pPr>
        <w:jc w:val="center"/>
        <w:rPr>
          <w:rFonts w:asciiTheme="majorHAnsi" w:hAnsiTheme="majorHAnsi" w:cstheme="majorHAnsi"/>
          <w:color w:val="013A57" w:themeColor="accent1" w:themeShade="BF"/>
          <w:sz w:val="22"/>
        </w:rPr>
      </w:pPr>
    </w:p>
    <w:p w14:paraId="03928965" w14:textId="77777777" w:rsidR="00BF6F20" w:rsidRDefault="00BF6F20" w:rsidP="00A60A85">
      <w:pPr>
        <w:jc w:val="center"/>
        <w:rPr>
          <w:rFonts w:asciiTheme="majorHAnsi" w:hAnsiTheme="majorHAnsi" w:cstheme="majorHAnsi"/>
          <w:color w:val="013A57" w:themeColor="accent1" w:themeShade="BF"/>
          <w:sz w:val="22"/>
        </w:rPr>
      </w:pPr>
    </w:p>
    <w:p w14:paraId="479A0FA6" w14:textId="77777777" w:rsidR="00BF6F20" w:rsidRDefault="00BF6F20" w:rsidP="00A60A85">
      <w:pPr>
        <w:jc w:val="center"/>
        <w:rPr>
          <w:rFonts w:asciiTheme="majorHAnsi" w:hAnsiTheme="majorHAnsi" w:cstheme="majorHAnsi"/>
          <w:color w:val="013A57" w:themeColor="accent1" w:themeShade="BF"/>
          <w:sz w:val="22"/>
        </w:rPr>
      </w:pPr>
    </w:p>
    <w:p w14:paraId="3990BD6A" w14:textId="77777777" w:rsidR="00BF6F20" w:rsidRDefault="00BF6F20" w:rsidP="00A60A85">
      <w:pPr>
        <w:jc w:val="center"/>
        <w:rPr>
          <w:rFonts w:asciiTheme="majorHAnsi" w:hAnsiTheme="majorHAnsi" w:cstheme="majorHAnsi"/>
          <w:color w:val="013A57" w:themeColor="accent1" w:themeShade="BF"/>
          <w:sz w:val="22"/>
        </w:rPr>
      </w:pPr>
    </w:p>
    <w:p w14:paraId="4697BBEC" w14:textId="77777777" w:rsidR="00BF6F20" w:rsidRDefault="00BF6F20" w:rsidP="00A60A85">
      <w:pPr>
        <w:jc w:val="center"/>
        <w:rPr>
          <w:rFonts w:asciiTheme="majorHAnsi" w:hAnsiTheme="majorHAnsi" w:cstheme="majorHAnsi"/>
          <w:color w:val="013A57" w:themeColor="accent1" w:themeShade="BF"/>
          <w:sz w:val="22"/>
        </w:rPr>
      </w:pPr>
    </w:p>
    <w:p w14:paraId="1AF6330F" w14:textId="77777777" w:rsidR="00BF6F20" w:rsidRDefault="00BF6F20" w:rsidP="00A60A85">
      <w:pPr>
        <w:jc w:val="center"/>
        <w:rPr>
          <w:rFonts w:asciiTheme="majorHAnsi" w:hAnsiTheme="majorHAnsi" w:cstheme="majorHAnsi"/>
          <w:color w:val="013A57" w:themeColor="accent1" w:themeShade="BF"/>
          <w:sz w:val="22"/>
        </w:rPr>
      </w:pPr>
    </w:p>
    <w:p w14:paraId="24B2DCEF" w14:textId="77777777" w:rsidR="00BF6F20" w:rsidRDefault="00BF6F20" w:rsidP="00A60A85">
      <w:pPr>
        <w:jc w:val="center"/>
        <w:rPr>
          <w:rFonts w:asciiTheme="majorHAnsi" w:hAnsiTheme="majorHAnsi" w:cstheme="majorHAnsi"/>
          <w:color w:val="013A57" w:themeColor="accent1" w:themeShade="BF"/>
          <w:sz w:val="22"/>
        </w:rPr>
      </w:pPr>
    </w:p>
    <w:p w14:paraId="33052ACC" w14:textId="77777777" w:rsidR="00BF6F20" w:rsidRPr="007A4796" w:rsidRDefault="00BF6F20" w:rsidP="00A60A85">
      <w:pPr>
        <w:jc w:val="center"/>
        <w:rPr>
          <w:rFonts w:asciiTheme="majorHAnsi" w:hAnsiTheme="majorHAnsi" w:cstheme="majorHAnsi"/>
          <w:color w:val="013A57" w:themeColor="accent1" w:themeShade="BF"/>
          <w:szCs w:val="28"/>
        </w:rPr>
      </w:pPr>
    </w:p>
    <w:p w14:paraId="6735CE78" w14:textId="7CD28354" w:rsidR="00A60A85" w:rsidRPr="007A4796" w:rsidRDefault="00A60A85" w:rsidP="00A60A85">
      <w:pPr>
        <w:jc w:val="center"/>
        <w:rPr>
          <w:rFonts w:asciiTheme="majorHAnsi" w:hAnsiTheme="majorHAnsi" w:cstheme="majorHAnsi"/>
          <w:color w:val="013A57" w:themeColor="accent1" w:themeShade="BF"/>
          <w:szCs w:val="28"/>
        </w:rPr>
      </w:pPr>
      <w:r w:rsidRPr="007A4796">
        <w:rPr>
          <w:rFonts w:asciiTheme="majorHAnsi" w:hAnsiTheme="majorHAnsi" w:cstheme="majorHAnsi"/>
          <w:color w:val="013A57" w:themeColor="accent1" w:themeShade="BF"/>
          <w:szCs w:val="28"/>
        </w:rPr>
        <w:t>Year 7 Spring Revision for English</w:t>
      </w:r>
    </w:p>
    <w:p w14:paraId="163EBE18" w14:textId="77777777" w:rsidR="00A60A85" w:rsidRPr="00DF60BD" w:rsidRDefault="00A60A85" w:rsidP="00A60A85">
      <w:pPr>
        <w:jc w:val="center"/>
        <w:rPr>
          <w:rFonts w:asciiTheme="majorHAnsi" w:hAnsiTheme="majorHAnsi" w:cstheme="majorHAnsi"/>
          <w:b w:val="0"/>
          <w:bCs/>
          <w:color w:val="01273A" w:themeColor="accent1" w:themeShade="8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0A85" w:rsidRPr="00DF60BD" w14:paraId="66E818CD" w14:textId="77777777" w:rsidTr="00BE0B19">
        <w:tc>
          <w:tcPr>
            <w:tcW w:w="9016" w:type="dxa"/>
            <w:shd w:val="clear" w:color="auto" w:fill="CCFFCC"/>
          </w:tcPr>
          <w:p w14:paraId="000F52CC"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A60A85" w:rsidRPr="00DF60BD" w14:paraId="39889770" w14:textId="77777777" w:rsidTr="00BE0B19">
        <w:tc>
          <w:tcPr>
            <w:tcW w:w="9016" w:type="dxa"/>
            <w:shd w:val="clear" w:color="auto" w:fill="auto"/>
          </w:tcPr>
          <w:p w14:paraId="004975D7" w14:textId="75D78AFD" w:rsidR="00A60A85" w:rsidRPr="001A4B43" w:rsidRDefault="00A60A85" w:rsidP="00BE0B19">
            <w:pPr>
              <w:spacing w:line="240" w:lineRule="auto"/>
              <w:rPr>
                <w:rFonts w:asciiTheme="majorHAnsi" w:hAnsiTheme="majorHAnsi" w:cstheme="majorHAnsi"/>
                <w:color w:val="0F0D29" w:themeColor="text1"/>
                <w:sz w:val="22"/>
              </w:rPr>
            </w:pPr>
            <w:r w:rsidRPr="007E5A6C">
              <w:rPr>
                <w:rFonts w:asciiTheme="majorHAnsi" w:hAnsiTheme="majorHAnsi" w:cstheme="majorHAnsi"/>
                <w:color w:val="0F0D29" w:themeColor="text1"/>
                <w:sz w:val="22"/>
              </w:rPr>
              <w:t>READING</w:t>
            </w:r>
            <w:r w:rsidR="001A4B43">
              <w:rPr>
                <w:rFonts w:asciiTheme="majorHAnsi" w:hAnsiTheme="majorHAnsi" w:cstheme="majorHAnsi"/>
                <w:color w:val="0F0D29" w:themeColor="text1"/>
                <w:sz w:val="22"/>
              </w:rPr>
              <w:t xml:space="preserve"> - </w:t>
            </w:r>
            <w:r w:rsidRPr="00BF6F20">
              <w:rPr>
                <w:rFonts w:asciiTheme="majorHAnsi" w:hAnsiTheme="majorHAnsi" w:cstheme="majorHAnsi"/>
                <w:b w:val="0"/>
                <w:color w:val="auto"/>
                <w:sz w:val="22"/>
              </w:rPr>
              <w:t>Compare how poets present attitudes towards growing up in Half-Past two and one other poem from the anthology.</w:t>
            </w:r>
          </w:p>
          <w:p w14:paraId="564E451F" w14:textId="77777777" w:rsidR="001A4B43" w:rsidRDefault="001A4B43" w:rsidP="00BE0B19">
            <w:pPr>
              <w:spacing w:line="240" w:lineRule="auto"/>
              <w:rPr>
                <w:rFonts w:asciiTheme="majorHAnsi" w:hAnsiTheme="majorHAnsi" w:cstheme="majorHAnsi"/>
                <w:color w:val="0F0D29" w:themeColor="text1"/>
                <w:sz w:val="22"/>
              </w:rPr>
            </w:pPr>
          </w:p>
          <w:p w14:paraId="49093E1B" w14:textId="0DBBCACC" w:rsidR="00A60A85" w:rsidRPr="001A4B43" w:rsidRDefault="00A60A85" w:rsidP="00BE0B19">
            <w:pPr>
              <w:spacing w:line="240" w:lineRule="auto"/>
              <w:rPr>
                <w:rFonts w:asciiTheme="majorHAnsi" w:hAnsiTheme="majorHAnsi" w:cstheme="majorHAnsi"/>
                <w:color w:val="0F0D29" w:themeColor="text1"/>
                <w:sz w:val="22"/>
              </w:rPr>
            </w:pPr>
            <w:r w:rsidRPr="007E5A6C">
              <w:rPr>
                <w:rFonts w:asciiTheme="majorHAnsi" w:hAnsiTheme="majorHAnsi" w:cstheme="majorHAnsi"/>
                <w:color w:val="0F0D29" w:themeColor="text1"/>
                <w:sz w:val="22"/>
              </w:rPr>
              <w:t>WRITING</w:t>
            </w:r>
            <w:r w:rsidR="001A4B43">
              <w:rPr>
                <w:rFonts w:asciiTheme="majorHAnsi" w:hAnsiTheme="majorHAnsi" w:cstheme="majorHAnsi"/>
                <w:color w:val="0F0D29" w:themeColor="text1"/>
                <w:sz w:val="22"/>
              </w:rPr>
              <w:t xml:space="preserve"> - </w:t>
            </w:r>
            <w:r w:rsidRPr="00BF6F20">
              <w:rPr>
                <w:rFonts w:asciiTheme="majorHAnsi" w:hAnsiTheme="majorHAnsi" w:cstheme="majorHAnsi"/>
                <w:b w:val="0"/>
                <w:color w:val="auto"/>
                <w:sz w:val="22"/>
              </w:rPr>
              <w:t>Write a poem expressing feeling towards growing up.</w:t>
            </w:r>
          </w:p>
          <w:p w14:paraId="652AE463" w14:textId="48E9B673" w:rsidR="001A4B43" w:rsidRPr="00BF6F20" w:rsidRDefault="001A4B43" w:rsidP="00BE0B19">
            <w:pPr>
              <w:spacing w:line="240" w:lineRule="auto"/>
              <w:rPr>
                <w:rFonts w:asciiTheme="majorHAnsi" w:hAnsiTheme="majorHAnsi" w:cstheme="majorHAnsi"/>
                <w:b w:val="0"/>
                <w:sz w:val="22"/>
              </w:rPr>
            </w:pPr>
          </w:p>
        </w:tc>
      </w:tr>
      <w:tr w:rsidR="00A60A85" w:rsidRPr="00DF60BD" w14:paraId="04157EF9" w14:textId="77777777" w:rsidTr="00BE0B19">
        <w:tc>
          <w:tcPr>
            <w:tcW w:w="9016" w:type="dxa"/>
            <w:shd w:val="clear" w:color="auto" w:fill="D9E2F3"/>
          </w:tcPr>
          <w:p w14:paraId="482665A0"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What do I need to revise?</w:t>
            </w:r>
          </w:p>
        </w:tc>
      </w:tr>
      <w:tr w:rsidR="00A60A85" w:rsidRPr="00DF60BD" w14:paraId="695644D1" w14:textId="77777777" w:rsidTr="00BE0B19">
        <w:tc>
          <w:tcPr>
            <w:tcW w:w="9016" w:type="dxa"/>
            <w:shd w:val="clear" w:color="auto" w:fill="auto"/>
          </w:tcPr>
          <w:p w14:paraId="7F2C368D" w14:textId="10287896" w:rsidR="00A60A85" w:rsidRPr="001A4B43" w:rsidRDefault="00A60A85" w:rsidP="00BE0B19">
            <w:pPr>
              <w:spacing w:line="240" w:lineRule="auto"/>
              <w:rPr>
                <w:rFonts w:asciiTheme="majorHAnsi" w:hAnsiTheme="majorHAnsi" w:cstheme="majorHAnsi"/>
                <w:color w:val="auto"/>
                <w:sz w:val="22"/>
              </w:rPr>
            </w:pPr>
            <w:r w:rsidRPr="00BF6F20">
              <w:rPr>
                <w:rFonts w:asciiTheme="majorHAnsi" w:hAnsiTheme="majorHAnsi" w:cstheme="majorHAnsi"/>
                <w:color w:val="auto"/>
                <w:sz w:val="22"/>
              </w:rPr>
              <w:t>READING</w:t>
            </w:r>
            <w:r w:rsidR="001A4B43">
              <w:rPr>
                <w:rFonts w:asciiTheme="majorHAnsi" w:hAnsiTheme="majorHAnsi" w:cstheme="majorHAnsi"/>
                <w:color w:val="auto"/>
                <w:sz w:val="22"/>
              </w:rPr>
              <w:t xml:space="preserve"> - </w:t>
            </w:r>
            <w:r w:rsidRPr="00BF6F20">
              <w:rPr>
                <w:rFonts w:asciiTheme="majorHAnsi" w:hAnsiTheme="majorHAnsi" w:cstheme="majorHAnsi"/>
                <w:b w:val="0"/>
                <w:bCs/>
                <w:color w:val="auto"/>
                <w:sz w:val="22"/>
              </w:rPr>
              <w:t>How to: successfully explain writers' purposes and viewpoints, and the overall effect of the text on the reader and use WHAT HOW WHY paragraphs</w:t>
            </w:r>
          </w:p>
          <w:p w14:paraId="5E35BC34" w14:textId="77777777" w:rsidR="00A60A85" w:rsidRPr="00BF6F20" w:rsidRDefault="00A60A85" w:rsidP="00BE0B19">
            <w:pPr>
              <w:spacing w:line="240" w:lineRule="auto"/>
              <w:rPr>
                <w:rFonts w:asciiTheme="majorHAnsi" w:eastAsia="Times New Roman" w:hAnsiTheme="majorHAnsi" w:cstheme="majorHAnsi"/>
                <w:b w:val="0"/>
                <w:bCs/>
                <w:color w:val="auto"/>
                <w:sz w:val="22"/>
                <w:lang w:eastAsia="en-GB"/>
              </w:rPr>
            </w:pPr>
            <w:r w:rsidRPr="00BF6F20">
              <w:rPr>
                <w:rFonts w:asciiTheme="majorHAnsi" w:hAnsiTheme="majorHAnsi" w:cstheme="majorHAnsi"/>
                <w:b w:val="0"/>
                <w:bCs/>
                <w:color w:val="auto"/>
                <w:sz w:val="22"/>
              </w:rPr>
              <w:t xml:space="preserve">How to: </w:t>
            </w:r>
            <w:r w:rsidRPr="00BF6F20">
              <w:rPr>
                <w:rFonts w:asciiTheme="majorHAnsi" w:eastAsia="Times New Roman" w:hAnsiTheme="majorHAnsi" w:cstheme="majorHAnsi"/>
                <w:b w:val="0"/>
                <w:bCs/>
                <w:color w:val="auto"/>
                <w:sz w:val="22"/>
                <w:lang w:eastAsia="en-GB"/>
              </w:rPr>
              <w:t>Compare attitudes and perspectives of different poets/texts.</w:t>
            </w:r>
          </w:p>
          <w:p w14:paraId="1082C8EE" w14:textId="77777777" w:rsidR="001A4B43" w:rsidRDefault="001A4B43" w:rsidP="00BE0B19">
            <w:pPr>
              <w:spacing w:line="240" w:lineRule="auto"/>
              <w:rPr>
                <w:rFonts w:asciiTheme="majorHAnsi" w:hAnsiTheme="majorHAnsi" w:cstheme="majorHAnsi"/>
                <w:color w:val="auto"/>
                <w:sz w:val="22"/>
              </w:rPr>
            </w:pPr>
          </w:p>
          <w:p w14:paraId="68BBF944" w14:textId="3E08B221" w:rsidR="001A4B43" w:rsidRPr="001A4B43" w:rsidRDefault="00A60A85" w:rsidP="00BE0B19">
            <w:pPr>
              <w:spacing w:line="240" w:lineRule="auto"/>
              <w:rPr>
                <w:rFonts w:asciiTheme="majorHAnsi" w:hAnsiTheme="majorHAnsi" w:cstheme="majorHAnsi"/>
                <w:color w:val="auto"/>
                <w:sz w:val="22"/>
              </w:rPr>
            </w:pPr>
            <w:r w:rsidRPr="00BF6F20">
              <w:rPr>
                <w:rFonts w:asciiTheme="majorHAnsi" w:hAnsiTheme="majorHAnsi" w:cstheme="majorHAnsi"/>
                <w:color w:val="auto"/>
                <w:sz w:val="22"/>
              </w:rPr>
              <w:t>WRITING</w:t>
            </w:r>
            <w:r w:rsidR="001A4B43">
              <w:rPr>
                <w:rFonts w:asciiTheme="majorHAnsi" w:hAnsiTheme="majorHAnsi" w:cstheme="majorHAnsi"/>
                <w:color w:val="auto"/>
                <w:sz w:val="22"/>
              </w:rPr>
              <w:t xml:space="preserve"> -</w:t>
            </w:r>
            <w:r w:rsidR="007A4796">
              <w:rPr>
                <w:rFonts w:asciiTheme="majorHAnsi" w:hAnsiTheme="majorHAnsi" w:cstheme="majorHAnsi"/>
                <w:color w:val="auto"/>
                <w:sz w:val="22"/>
              </w:rPr>
              <w:t xml:space="preserve"> </w:t>
            </w:r>
            <w:r w:rsidRPr="00BF6F20">
              <w:rPr>
                <w:rFonts w:asciiTheme="majorHAnsi" w:hAnsiTheme="majorHAnsi" w:cstheme="majorHAnsi"/>
                <w:b w:val="0"/>
                <w:bCs/>
                <w:color w:val="auto"/>
                <w:sz w:val="22"/>
              </w:rPr>
              <w:t xml:space="preserve">How to: successfully write imaginative, interesting and thoughtful texts, organise and present whole texts effectively through accurate SPAG, and use more ambitious </w:t>
            </w:r>
          </w:p>
          <w:p w14:paraId="2CAECC63" w14:textId="77777777" w:rsidR="001A4B43" w:rsidRDefault="001A4B43" w:rsidP="00BE0B19">
            <w:pPr>
              <w:spacing w:line="240" w:lineRule="auto"/>
              <w:rPr>
                <w:rFonts w:asciiTheme="majorHAnsi" w:hAnsiTheme="majorHAnsi" w:cstheme="majorHAnsi"/>
                <w:bCs/>
                <w:color w:val="auto"/>
                <w:sz w:val="22"/>
              </w:rPr>
            </w:pPr>
          </w:p>
          <w:p w14:paraId="608DA29F" w14:textId="78F1BEF4" w:rsidR="00A60A85" w:rsidRDefault="00BF6F20" w:rsidP="00BE0B19">
            <w:pPr>
              <w:spacing w:line="240" w:lineRule="auto"/>
              <w:rPr>
                <w:rFonts w:asciiTheme="majorHAnsi" w:hAnsiTheme="majorHAnsi" w:cstheme="majorHAnsi"/>
                <w:b w:val="0"/>
                <w:bCs/>
                <w:color w:val="auto"/>
                <w:sz w:val="22"/>
              </w:rPr>
            </w:pPr>
            <w:r>
              <w:rPr>
                <w:rFonts w:asciiTheme="majorHAnsi" w:hAnsiTheme="majorHAnsi" w:cstheme="majorHAnsi"/>
                <w:color w:val="auto"/>
                <w:sz w:val="22"/>
              </w:rPr>
              <w:t>VOCABULARY</w:t>
            </w:r>
            <w:r w:rsidR="001A4B43">
              <w:rPr>
                <w:rFonts w:asciiTheme="majorHAnsi" w:hAnsiTheme="majorHAnsi" w:cstheme="majorHAnsi"/>
                <w:color w:val="auto"/>
                <w:sz w:val="22"/>
              </w:rPr>
              <w:t xml:space="preserve"> - </w:t>
            </w:r>
            <w:r w:rsidR="00A60A85" w:rsidRPr="00BF6F20">
              <w:rPr>
                <w:rFonts w:asciiTheme="majorHAnsi" w:hAnsiTheme="majorHAnsi" w:cstheme="majorHAnsi"/>
                <w:b w:val="0"/>
                <w:bCs/>
                <w:color w:val="auto"/>
                <w:sz w:val="22"/>
              </w:rPr>
              <w:t>How to: Use a variety of language devices to convey meaning</w:t>
            </w:r>
          </w:p>
          <w:p w14:paraId="7FCCA802" w14:textId="02A073F8" w:rsidR="001A4B43" w:rsidRPr="00DF60BD" w:rsidRDefault="001A4B43" w:rsidP="00BE0B19">
            <w:pPr>
              <w:spacing w:line="240" w:lineRule="auto"/>
              <w:rPr>
                <w:rFonts w:asciiTheme="majorHAnsi" w:hAnsiTheme="majorHAnsi" w:cstheme="majorHAnsi"/>
                <w:sz w:val="22"/>
              </w:rPr>
            </w:pPr>
          </w:p>
        </w:tc>
      </w:tr>
      <w:tr w:rsidR="00A60A85" w:rsidRPr="00DF60BD" w14:paraId="2DC00340" w14:textId="77777777" w:rsidTr="00BE0B19">
        <w:tc>
          <w:tcPr>
            <w:tcW w:w="9016" w:type="dxa"/>
            <w:shd w:val="clear" w:color="auto" w:fill="FFF2CC"/>
          </w:tcPr>
          <w:p w14:paraId="2D9AFBF0"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 xml:space="preserve">How can I revise for </w:t>
            </w:r>
            <w:r w:rsidRPr="00DF60BD">
              <w:rPr>
                <w:rFonts w:asciiTheme="majorHAnsi" w:hAnsiTheme="majorHAnsi" w:cstheme="majorHAnsi"/>
                <w:b w:val="0"/>
                <w:bCs/>
                <w:sz w:val="22"/>
              </w:rPr>
              <w:t>English?</w:t>
            </w:r>
          </w:p>
        </w:tc>
      </w:tr>
      <w:tr w:rsidR="00A60A85" w:rsidRPr="00DF60BD" w14:paraId="18D462AD" w14:textId="77777777" w:rsidTr="00BE0B19">
        <w:tc>
          <w:tcPr>
            <w:tcW w:w="9016" w:type="dxa"/>
            <w:shd w:val="clear" w:color="auto" w:fill="auto"/>
          </w:tcPr>
          <w:p w14:paraId="3A4978A8" w14:textId="77777777" w:rsidR="00A60A85" w:rsidRPr="00BF6F20" w:rsidRDefault="00A60A85" w:rsidP="00BE0B19">
            <w:pPr>
              <w:spacing w:line="240" w:lineRule="auto"/>
              <w:rPr>
                <w:rFonts w:asciiTheme="majorHAnsi" w:hAnsiTheme="majorHAnsi" w:cstheme="majorHAnsi"/>
                <w:b w:val="0"/>
                <w:bCs/>
                <w:color w:val="auto"/>
                <w:sz w:val="22"/>
              </w:rPr>
            </w:pPr>
            <w:r w:rsidRPr="00BF6F20">
              <w:rPr>
                <w:rFonts w:asciiTheme="majorHAnsi" w:hAnsiTheme="majorHAnsi" w:cstheme="majorHAnsi"/>
                <w:b w:val="0"/>
                <w:bCs/>
                <w:color w:val="auto"/>
                <w:sz w:val="22"/>
              </w:rPr>
              <w:t xml:space="preserve">Look back over the PPTs you have been studying with your class teacher (all can be found on MST). </w:t>
            </w:r>
          </w:p>
          <w:p w14:paraId="2FA686AB" w14:textId="77777777" w:rsidR="00A60A85" w:rsidRPr="00BF6F20" w:rsidRDefault="00A60A85" w:rsidP="00BE0B19">
            <w:pPr>
              <w:spacing w:line="240" w:lineRule="auto"/>
              <w:rPr>
                <w:rFonts w:asciiTheme="majorHAnsi" w:hAnsiTheme="majorHAnsi" w:cstheme="majorHAnsi"/>
                <w:b w:val="0"/>
                <w:bCs/>
                <w:color w:val="auto"/>
                <w:sz w:val="22"/>
              </w:rPr>
            </w:pPr>
            <w:r w:rsidRPr="00BF6F20">
              <w:rPr>
                <w:rFonts w:asciiTheme="majorHAnsi" w:hAnsiTheme="majorHAnsi" w:cstheme="majorHAnsi"/>
                <w:b w:val="0"/>
                <w:bCs/>
                <w:color w:val="auto"/>
                <w:sz w:val="22"/>
              </w:rPr>
              <w:t>Look back over the work you have completed in your books.</w:t>
            </w:r>
          </w:p>
          <w:p w14:paraId="22892C75" w14:textId="77777777" w:rsidR="00A60A85" w:rsidRPr="00BF6F20" w:rsidRDefault="00A60A85" w:rsidP="00BE0B19">
            <w:pPr>
              <w:spacing w:line="240" w:lineRule="auto"/>
              <w:rPr>
                <w:rFonts w:asciiTheme="majorHAnsi" w:hAnsiTheme="majorHAnsi" w:cstheme="majorHAnsi"/>
                <w:b w:val="0"/>
                <w:bCs/>
                <w:color w:val="auto"/>
                <w:sz w:val="22"/>
              </w:rPr>
            </w:pPr>
            <w:r w:rsidRPr="00BF6F20">
              <w:rPr>
                <w:rFonts w:asciiTheme="majorHAnsi" w:hAnsiTheme="majorHAnsi" w:cstheme="majorHAnsi"/>
                <w:b w:val="0"/>
                <w:bCs/>
                <w:color w:val="auto"/>
                <w:sz w:val="22"/>
              </w:rPr>
              <w:t>Use your spelling journals.</w:t>
            </w:r>
          </w:p>
          <w:p w14:paraId="037B5249" w14:textId="77777777" w:rsidR="00A60A85" w:rsidRPr="00BF6F20" w:rsidRDefault="00A60A85" w:rsidP="00BE0B19">
            <w:pPr>
              <w:spacing w:line="240" w:lineRule="auto"/>
              <w:rPr>
                <w:rFonts w:asciiTheme="majorHAnsi" w:hAnsiTheme="majorHAnsi" w:cstheme="majorHAnsi"/>
                <w:b w:val="0"/>
                <w:bCs/>
                <w:color w:val="auto"/>
                <w:sz w:val="22"/>
              </w:rPr>
            </w:pPr>
            <w:r w:rsidRPr="00BF6F20">
              <w:rPr>
                <w:rFonts w:asciiTheme="majorHAnsi" w:hAnsiTheme="majorHAnsi" w:cstheme="majorHAnsi"/>
                <w:b w:val="0"/>
                <w:bCs/>
                <w:color w:val="auto"/>
                <w:sz w:val="22"/>
              </w:rPr>
              <w:t>Complete Bedrock Learning to develop your vocabulary choices.</w:t>
            </w:r>
          </w:p>
          <w:p w14:paraId="2D105C77" w14:textId="77777777" w:rsidR="00A60A85" w:rsidRPr="00BF6F20" w:rsidRDefault="00A60A85" w:rsidP="00BE0B19">
            <w:pPr>
              <w:spacing w:line="240" w:lineRule="auto"/>
              <w:rPr>
                <w:rFonts w:asciiTheme="majorHAnsi" w:hAnsiTheme="majorHAnsi" w:cstheme="majorHAnsi"/>
                <w:b w:val="0"/>
                <w:bCs/>
                <w:color w:val="auto"/>
                <w:sz w:val="22"/>
              </w:rPr>
            </w:pPr>
            <w:r w:rsidRPr="00BF6F20">
              <w:rPr>
                <w:rFonts w:asciiTheme="majorHAnsi" w:hAnsiTheme="majorHAnsi" w:cstheme="majorHAnsi"/>
                <w:b w:val="0"/>
                <w:bCs/>
                <w:color w:val="auto"/>
                <w:sz w:val="22"/>
              </w:rPr>
              <w:t xml:space="preserve">Read more! </w:t>
            </w:r>
          </w:p>
          <w:p w14:paraId="2751E35B" w14:textId="77777777" w:rsidR="00A60A85" w:rsidRDefault="00A60A85" w:rsidP="00BE0B19">
            <w:pPr>
              <w:spacing w:line="240" w:lineRule="auto"/>
              <w:rPr>
                <w:rFonts w:asciiTheme="majorHAnsi" w:hAnsiTheme="majorHAnsi" w:cstheme="majorHAnsi"/>
                <w:b w:val="0"/>
                <w:bCs/>
                <w:color w:val="auto"/>
                <w:sz w:val="22"/>
              </w:rPr>
            </w:pPr>
            <w:r w:rsidRPr="00BF6F20">
              <w:rPr>
                <w:rFonts w:asciiTheme="majorHAnsi" w:hAnsiTheme="majorHAnsi" w:cstheme="majorHAnsi"/>
                <w:b w:val="0"/>
                <w:bCs/>
                <w:color w:val="auto"/>
                <w:sz w:val="22"/>
              </w:rPr>
              <w:t>Try to improve any previous work you have completed</w:t>
            </w:r>
          </w:p>
          <w:p w14:paraId="67B7FF92" w14:textId="34A48A14" w:rsidR="001A4B43" w:rsidRPr="00DF60BD" w:rsidRDefault="001A4B43" w:rsidP="00BE0B19">
            <w:pPr>
              <w:spacing w:line="240" w:lineRule="auto"/>
              <w:rPr>
                <w:rFonts w:asciiTheme="majorHAnsi" w:hAnsiTheme="majorHAnsi" w:cstheme="majorHAnsi"/>
                <w:sz w:val="22"/>
              </w:rPr>
            </w:pPr>
          </w:p>
        </w:tc>
      </w:tr>
      <w:tr w:rsidR="00A60A85" w:rsidRPr="00DF60BD" w14:paraId="1F5AD88A" w14:textId="77777777" w:rsidTr="00BE0B19">
        <w:tc>
          <w:tcPr>
            <w:tcW w:w="9016" w:type="dxa"/>
            <w:shd w:val="clear" w:color="auto" w:fill="E2EFD9"/>
          </w:tcPr>
          <w:p w14:paraId="26DA4A23"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Useful resources I can use:</w:t>
            </w:r>
          </w:p>
        </w:tc>
      </w:tr>
      <w:tr w:rsidR="00A60A85" w:rsidRPr="00DF60BD" w14:paraId="378E6A45" w14:textId="77777777" w:rsidTr="00BE0B19">
        <w:tc>
          <w:tcPr>
            <w:tcW w:w="9016" w:type="dxa"/>
            <w:shd w:val="clear" w:color="auto" w:fill="auto"/>
          </w:tcPr>
          <w:p w14:paraId="7B31E5F8" w14:textId="77777777" w:rsidR="00A60A85" w:rsidRPr="00BF6F20" w:rsidRDefault="00A60A85" w:rsidP="00BE0B19">
            <w:pPr>
              <w:spacing w:line="240" w:lineRule="auto"/>
              <w:rPr>
                <w:rFonts w:asciiTheme="majorHAnsi" w:hAnsiTheme="majorHAnsi" w:cstheme="majorHAnsi"/>
                <w:b w:val="0"/>
                <w:bCs/>
                <w:color w:val="auto"/>
                <w:sz w:val="22"/>
              </w:rPr>
            </w:pPr>
            <w:r w:rsidRPr="00BF6F20">
              <w:rPr>
                <w:rFonts w:asciiTheme="majorHAnsi" w:hAnsiTheme="majorHAnsi" w:cstheme="majorHAnsi"/>
                <w:b w:val="0"/>
                <w:bCs/>
                <w:color w:val="auto"/>
                <w:sz w:val="22"/>
              </w:rPr>
              <w:t>Your exercise book is the best resource that you have.</w:t>
            </w:r>
          </w:p>
          <w:p w14:paraId="44505201" w14:textId="77777777" w:rsidR="00A60A85" w:rsidRPr="00BF6F20" w:rsidRDefault="00A60A85" w:rsidP="00BE0B19">
            <w:pPr>
              <w:spacing w:line="240" w:lineRule="auto"/>
              <w:rPr>
                <w:rFonts w:asciiTheme="majorHAnsi" w:hAnsiTheme="majorHAnsi" w:cstheme="majorHAnsi"/>
                <w:b w:val="0"/>
                <w:bCs/>
                <w:color w:val="auto"/>
                <w:sz w:val="22"/>
              </w:rPr>
            </w:pPr>
            <w:r w:rsidRPr="00BF6F20">
              <w:rPr>
                <w:rFonts w:asciiTheme="majorHAnsi" w:hAnsiTheme="majorHAnsi" w:cstheme="majorHAnsi"/>
                <w:b w:val="0"/>
                <w:bCs/>
                <w:color w:val="auto"/>
                <w:sz w:val="22"/>
              </w:rPr>
              <w:t>Bedrock Learning</w:t>
            </w:r>
          </w:p>
          <w:p w14:paraId="5866D464" w14:textId="77777777" w:rsidR="00A60A85" w:rsidRPr="00BF6F20" w:rsidRDefault="00A60A85" w:rsidP="00BE0B19">
            <w:pPr>
              <w:spacing w:line="240" w:lineRule="auto"/>
              <w:rPr>
                <w:rFonts w:asciiTheme="majorHAnsi" w:hAnsiTheme="majorHAnsi" w:cstheme="majorHAnsi"/>
                <w:b w:val="0"/>
                <w:bCs/>
                <w:color w:val="auto"/>
                <w:sz w:val="22"/>
              </w:rPr>
            </w:pPr>
            <w:r w:rsidRPr="00BF6F20">
              <w:rPr>
                <w:rFonts w:asciiTheme="majorHAnsi" w:hAnsiTheme="majorHAnsi" w:cstheme="majorHAnsi"/>
                <w:b w:val="0"/>
                <w:bCs/>
                <w:color w:val="auto"/>
                <w:sz w:val="22"/>
              </w:rPr>
              <w:t>Spelling journals</w:t>
            </w:r>
          </w:p>
          <w:p w14:paraId="7BEEECF9" w14:textId="77777777" w:rsidR="00A60A85" w:rsidRPr="00BF6F20" w:rsidRDefault="00A60A85" w:rsidP="00BE0B19">
            <w:pPr>
              <w:spacing w:line="240" w:lineRule="auto"/>
              <w:rPr>
                <w:rFonts w:asciiTheme="majorHAnsi" w:hAnsiTheme="majorHAnsi" w:cstheme="majorHAnsi"/>
                <w:b w:val="0"/>
                <w:bCs/>
                <w:color w:val="auto"/>
                <w:sz w:val="22"/>
              </w:rPr>
            </w:pPr>
            <w:r w:rsidRPr="00BF6F20">
              <w:rPr>
                <w:rFonts w:asciiTheme="majorHAnsi" w:hAnsiTheme="majorHAnsi" w:cstheme="majorHAnsi"/>
                <w:b w:val="0"/>
                <w:bCs/>
                <w:color w:val="auto"/>
                <w:sz w:val="22"/>
              </w:rPr>
              <w:t>Micro Soft Teams – Class PPTs</w:t>
            </w:r>
          </w:p>
          <w:p w14:paraId="0E8984BC" w14:textId="77777777" w:rsidR="00A60A85" w:rsidRDefault="00A60A85" w:rsidP="00BE0B19">
            <w:pPr>
              <w:spacing w:line="240" w:lineRule="auto"/>
              <w:rPr>
                <w:rFonts w:asciiTheme="majorHAnsi" w:hAnsiTheme="majorHAnsi" w:cstheme="majorHAnsi"/>
                <w:b w:val="0"/>
                <w:bCs/>
                <w:color w:val="auto"/>
                <w:sz w:val="22"/>
              </w:rPr>
            </w:pPr>
            <w:r w:rsidRPr="00BF6F20">
              <w:rPr>
                <w:rFonts w:asciiTheme="majorHAnsi" w:hAnsiTheme="majorHAnsi" w:cstheme="majorHAnsi"/>
                <w:b w:val="0"/>
                <w:bCs/>
                <w:color w:val="auto"/>
                <w:sz w:val="22"/>
              </w:rPr>
              <w:t>CGP SPAG guides</w:t>
            </w:r>
          </w:p>
          <w:p w14:paraId="1805F4D6" w14:textId="0B8BD57B" w:rsidR="001A4B43" w:rsidRPr="00DF60BD" w:rsidRDefault="001A4B43" w:rsidP="00BE0B19">
            <w:pPr>
              <w:spacing w:line="240" w:lineRule="auto"/>
              <w:rPr>
                <w:rFonts w:asciiTheme="majorHAnsi" w:hAnsiTheme="majorHAnsi" w:cstheme="majorHAnsi"/>
                <w:sz w:val="22"/>
              </w:rPr>
            </w:pPr>
          </w:p>
        </w:tc>
      </w:tr>
      <w:tr w:rsidR="00A60A85" w:rsidRPr="00DF60BD" w14:paraId="38F54C50" w14:textId="77777777" w:rsidTr="00BE0B19">
        <w:tc>
          <w:tcPr>
            <w:tcW w:w="9016" w:type="dxa"/>
            <w:shd w:val="clear" w:color="auto" w:fill="FFCCFF"/>
          </w:tcPr>
          <w:p w14:paraId="6D8F9934"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Useful websites I can use:</w:t>
            </w:r>
          </w:p>
        </w:tc>
      </w:tr>
      <w:tr w:rsidR="00A60A85" w:rsidRPr="00DF60BD" w14:paraId="01551030" w14:textId="77777777" w:rsidTr="00BE0B19">
        <w:tc>
          <w:tcPr>
            <w:tcW w:w="9016" w:type="dxa"/>
            <w:shd w:val="clear" w:color="auto" w:fill="auto"/>
          </w:tcPr>
          <w:p w14:paraId="357D6C9C" w14:textId="77777777" w:rsidR="00A60A85" w:rsidRPr="00BF6F20" w:rsidRDefault="00000000" w:rsidP="00BE0B19">
            <w:pPr>
              <w:tabs>
                <w:tab w:val="center" w:pos="4150"/>
              </w:tabs>
              <w:spacing w:line="240" w:lineRule="auto"/>
              <w:rPr>
                <w:rFonts w:asciiTheme="majorHAnsi" w:eastAsia="MS Mincho" w:hAnsiTheme="majorHAnsi" w:cstheme="majorHAnsi"/>
                <w:color w:val="2665F0" w:themeColor="text2" w:themeTint="99"/>
                <w:sz w:val="22"/>
              </w:rPr>
            </w:pPr>
            <w:hyperlink r:id="rId71" w:history="1">
              <w:r w:rsidR="00A60A85" w:rsidRPr="00BF6F20">
                <w:rPr>
                  <w:rFonts w:asciiTheme="majorHAnsi" w:eastAsia="MS Mincho" w:hAnsiTheme="majorHAnsi" w:cstheme="majorHAnsi"/>
                  <w:color w:val="2665F0" w:themeColor="text2" w:themeTint="99"/>
                  <w:sz w:val="22"/>
                  <w:u w:val="single"/>
                </w:rPr>
                <w:t>WWW.SENECA.LEARNING.COM</w:t>
              </w:r>
            </w:hyperlink>
          </w:p>
          <w:p w14:paraId="27BC6474" w14:textId="77777777" w:rsidR="00A60A85" w:rsidRPr="00BF6F20" w:rsidRDefault="00000000" w:rsidP="00BE0B19">
            <w:pPr>
              <w:tabs>
                <w:tab w:val="center" w:pos="4150"/>
              </w:tabs>
              <w:spacing w:line="240" w:lineRule="auto"/>
              <w:rPr>
                <w:rFonts w:asciiTheme="majorHAnsi" w:eastAsia="MS Mincho" w:hAnsiTheme="majorHAnsi" w:cstheme="majorHAnsi"/>
                <w:color w:val="2665F0" w:themeColor="text2" w:themeTint="99"/>
                <w:sz w:val="22"/>
              </w:rPr>
            </w:pPr>
            <w:hyperlink r:id="rId72" w:history="1">
              <w:r w:rsidR="00A60A85" w:rsidRPr="00BF6F20">
                <w:rPr>
                  <w:rFonts w:asciiTheme="majorHAnsi" w:eastAsia="MS Mincho" w:hAnsiTheme="majorHAnsi" w:cstheme="majorHAnsi"/>
                  <w:color w:val="2665F0" w:themeColor="text2" w:themeTint="99"/>
                  <w:sz w:val="22"/>
                  <w:u w:val="single"/>
                </w:rPr>
                <w:t>WWW.BBC.CO.UK/BITESIZE</w:t>
              </w:r>
            </w:hyperlink>
          </w:p>
          <w:p w14:paraId="0166906F" w14:textId="77777777" w:rsidR="00A60A85" w:rsidRPr="00BF6F20" w:rsidRDefault="00000000" w:rsidP="00BE0B19">
            <w:pPr>
              <w:tabs>
                <w:tab w:val="center" w:pos="4150"/>
              </w:tabs>
              <w:spacing w:line="240" w:lineRule="auto"/>
              <w:rPr>
                <w:rFonts w:asciiTheme="majorHAnsi" w:eastAsia="MS Mincho" w:hAnsiTheme="majorHAnsi" w:cstheme="majorHAnsi"/>
                <w:color w:val="2665F0" w:themeColor="text2" w:themeTint="99"/>
                <w:sz w:val="22"/>
              </w:rPr>
            </w:pPr>
            <w:hyperlink r:id="rId73" w:history="1">
              <w:r w:rsidR="00A60A85" w:rsidRPr="00BF6F20">
                <w:rPr>
                  <w:rFonts w:asciiTheme="majorHAnsi" w:eastAsia="MS Mincho" w:hAnsiTheme="majorHAnsi" w:cstheme="majorHAnsi"/>
                  <w:color w:val="2665F0" w:themeColor="text2" w:themeTint="99"/>
                  <w:sz w:val="22"/>
                  <w:u w:val="single"/>
                </w:rPr>
                <w:t>https://classroom.thenational.academy/subjects-by-key-stage/key-stage-3/subjects/english</w:t>
              </w:r>
            </w:hyperlink>
          </w:p>
          <w:p w14:paraId="56BFA114" w14:textId="77777777" w:rsidR="00A60A85" w:rsidRPr="00BF6F20" w:rsidRDefault="00000000" w:rsidP="00BE0B19">
            <w:pPr>
              <w:tabs>
                <w:tab w:val="center" w:pos="4150"/>
              </w:tabs>
              <w:spacing w:line="240" w:lineRule="auto"/>
              <w:rPr>
                <w:rFonts w:asciiTheme="majorHAnsi" w:eastAsia="MS Mincho" w:hAnsiTheme="majorHAnsi" w:cstheme="majorHAnsi"/>
                <w:color w:val="2665F0" w:themeColor="text2" w:themeTint="99"/>
                <w:sz w:val="22"/>
                <w:u w:val="single"/>
              </w:rPr>
            </w:pPr>
            <w:hyperlink r:id="rId74" w:history="1">
              <w:r w:rsidR="00A60A85" w:rsidRPr="00BF6F20">
                <w:rPr>
                  <w:rFonts w:asciiTheme="majorHAnsi" w:eastAsia="MS Mincho" w:hAnsiTheme="majorHAnsi" w:cstheme="majorHAnsi"/>
                  <w:color w:val="2665F0" w:themeColor="text2" w:themeTint="99"/>
                  <w:sz w:val="22"/>
                  <w:u w:val="single"/>
                </w:rPr>
                <w:t>https://uk.ixl.com/english/year-7</w:t>
              </w:r>
            </w:hyperlink>
          </w:p>
          <w:p w14:paraId="79FF7CC4" w14:textId="77777777" w:rsidR="00A60A85" w:rsidRDefault="00000000" w:rsidP="00BE0B19">
            <w:pPr>
              <w:tabs>
                <w:tab w:val="center" w:pos="4150"/>
              </w:tabs>
              <w:spacing w:line="240" w:lineRule="auto"/>
              <w:rPr>
                <w:rStyle w:val="Hyperlink"/>
                <w:rFonts w:asciiTheme="majorHAnsi" w:hAnsiTheme="majorHAnsi" w:cstheme="majorHAnsi"/>
                <w:color w:val="2665F0" w:themeColor="text2" w:themeTint="99"/>
                <w:sz w:val="22"/>
              </w:rPr>
            </w:pPr>
            <w:hyperlink r:id="rId75" w:history="1">
              <w:r w:rsidR="00A60A85" w:rsidRPr="00BF6F20">
                <w:rPr>
                  <w:rStyle w:val="Hyperlink"/>
                  <w:rFonts w:asciiTheme="majorHAnsi" w:hAnsiTheme="majorHAnsi" w:cstheme="majorHAnsi"/>
                  <w:color w:val="2665F0" w:themeColor="text2" w:themeTint="99"/>
                  <w:sz w:val="22"/>
                </w:rPr>
                <w:t>https://funenglishgames.com/games.htm</w:t>
              </w:r>
            </w:hyperlink>
          </w:p>
          <w:p w14:paraId="1093634C" w14:textId="4CB5EADA" w:rsidR="001A4B43" w:rsidRPr="00DF60BD" w:rsidRDefault="001A4B43" w:rsidP="00BE0B19">
            <w:pPr>
              <w:tabs>
                <w:tab w:val="center" w:pos="4150"/>
              </w:tabs>
              <w:spacing w:line="240" w:lineRule="auto"/>
              <w:rPr>
                <w:rFonts w:asciiTheme="majorHAnsi" w:hAnsiTheme="majorHAnsi" w:cstheme="majorHAnsi"/>
                <w:sz w:val="22"/>
              </w:rPr>
            </w:pPr>
          </w:p>
        </w:tc>
      </w:tr>
      <w:tr w:rsidR="00A60A85" w:rsidRPr="00DF60BD" w14:paraId="5052832C" w14:textId="77777777" w:rsidTr="00BE0B19">
        <w:tc>
          <w:tcPr>
            <w:tcW w:w="9016" w:type="dxa"/>
            <w:shd w:val="clear" w:color="auto" w:fill="CCFFFF"/>
          </w:tcPr>
          <w:p w14:paraId="375AB00B"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2D206F17" w14:textId="77777777" w:rsidR="00A60A85" w:rsidRPr="00DF60BD" w:rsidRDefault="00A60A85" w:rsidP="00BE0B19">
            <w:pPr>
              <w:spacing w:line="240" w:lineRule="auto"/>
              <w:rPr>
                <w:rFonts w:asciiTheme="majorHAnsi" w:hAnsiTheme="majorHAnsi" w:cstheme="majorHAnsi"/>
                <w:sz w:val="22"/>
              </w:rPr>
            </w:pPr>
          </w:p>
        </w:tc>
      </w:tr>
      <w:tr w:rsidR="00A60A85" w:rsidRPr="00DF60BD" w14:paraId="721AC083" w14:textId="77777777" w:rsidTr="00BE0B19">
        <w:trPr>
          <w:trHeight w:val="165"/>
        </w:trPr>
        <w:tc>
          <w:tcPr>
            <w:tcW w:w="9016" w:type="dxa"/>
            <w:shd w:val="clear" w:color="auto" w:fill="auto"/>
          </w:tcPr>
          <w:p w14:paraId="087F0335"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Do some research on Islamic poetry</w:t>
            </w:r>
          </w:p>
          <w:p w14:paraId="0BAAC207"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Try writing your own poetry!</w:t>
            </w:r>
          </w:p>
          <w:p w14:paraId="04DFB978" w14:textId="77777777" w:rsidR="001A4B43"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Take out a book of poetry from the library</w:t>
            </w:r>
          </w:p>
          <w:p w14:paraId="30E23BBE" w14:textId="6D377DBD" w:rsidR="001A4B43" w:rsidRPr="001A4B43" w:rsidRDefault="001A4B43" w:rsidP="00BE0B19">
            <w:pPr>
              <w:spacing w:line="240" w:lineRule="auto"/>
              <w:rPr>
                <w:rFonts w:asciiTheme="majorHAnsi" w:hAnsiTheme="majorHAnsi" w:cstheme="majorHAnsi"/>
                <w:b w:val="0"/>
                <w:bCs/>
                <w:color w:val="0F0D29" w:themeColor="text1"/>
                <w:sz w:val="22"/>
              </w:rPr>
            </w:pPr>
          </w:p>
        </w:tc>
      </w:tr>
    </w:tbl>
    <w:p w14:paraId="3780678F" w14:textId="77777777" w:rsidR="00BF6F20" w:rsidRDefault="00BF6F20" w:rsidP="001A4B43">
      <w:pPr>
        <w:rPr>
          <w:rFonts w:asciiTheme="majorHAnsi" w:hAnsiTheme="majorHAnsi" w:cstheme="majorHAnsi"/>
          <w:color w:val="013A57" w:themeColor="accent1" w:themeShade="BF"/>
          <w:sz w:val="22"/>
        </w:rPr>
      </w:pPr>
    </w:p>
    <w:p w14:paraId="19ECC8C1" w14:textId="452F0284" w:rsidR="00A60A85" w:rsidRPr="007E5A6C" w:rsidRDefault="00A60A85" w:rsidP="00A60A85">
      <w:pPr>
        <w:jc w:val="center"/>
        <w:rPr>
          <w:rFonts w:asciiTheme="majorHAnsi" w:hAnsiTheme="majorHAnsi" w:cstheme="majorHAnsi"/>
          <w:color w:val="013A57" w:themeColor="accent1" w:themeShade="BF"/>
          <w:szCs w:val="28"/>
        </w:rPr>
      </w:pPr>
      <w:r w:rsidRPr="007E5A6C">
        <w:rPr>
          <w:rFonts w:asciiTheme="majorHAnsi" w:hAnsiTheme="majorHAnsi" w:cstheme="majorHAnsi"/>
          <w:color w:val="013A57" w:themeColor="accent1" w:themeShade="BF"/>
          <w:szCs w:val="28"/>
        </w:rPr>
        <w:t>Year 8 Spring Revision for English</w:t>
      </w:r>
    </w:p>
    <w:p w14:paraId="2BDE60D7" w14:textId="77777777" w:rsidR="00A60A85" w:rsidRPr="00DF60BD" w:rsidRDefault="00A60A85" w:rsidP="00A60A85">
      <w:pPr>
        <w:jc w:val="center"/>
        <w:rPr>
          <w:rFonts w:asciiTheme="majorHAnsi" w:hAnsiTheme="majorHAnsi" w:cstheme="majorHAnsi"/>
          <w:b w:val="0"/>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0A85" w:rsidRPr="00DF60BD" w14:paraId="698FA295" w14:textId="77777777" w:rsidTr="00BE0B19">
        <w:tc>
          <w:tcPr>
            <w:tcW w:w="9016" w:type="dxa"/>
            <w:shd w:val="clear" w:color="auto" w:fill="CCFFCC"/>
          </w:tcPr>
          <w:p w14:paraId="0D35F1F3"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A60A85" w:rsidRPr="00DF60BD" w14:paraId="556928C0" w14:textId="77777777" w:rsidTr="00BE0B19">
        <w:tc>
          <w:tcPr>
            <w:tcW w:w="9016" w:type="dxa"/>
            <w:shd w:val="clear" w:color="auto" w:fill="auto"/>
          </w:tcPr>
          <w:p w14:paraId="465D2DE2" w14:textId="77777777" w:rsidR="00A60A85" w:rsidRPr="00BF6F20" w:rsidRDefault="00A60A85" w:rsidP="00BE0B19">
            <w:pPr>
              <w:spacing w:line="240" w:lineRule="auto"/>
              <w:rPr>
                <w:rFonts w:asciiTheme="majorHAnsi" w:hAnsiTheme="majorHAnsi" w:cstheme="majorHAnsi"/>
                <w:color w:val="0F0D29" w:themeColor="text1"/>
                <w:sz w:val="22"/>
              </w:rPr>
            </w:pPr>
            <w:r w:rsidRPr="00BF6F20">
              <w:rPr>
                <w:rFonts w:asciiTheme="majorHAnsi" w:hAnsiTheme="majorHAnsi" w:cstheme="majorHAnsi"/>
                <w:color w:val="0F0D29" w:themeColor="text1"/>
                <w:sz w:val="22"/>
              </w:rPr>
              <w:t>Reading</w:t>
            </w:r>
          </w:p>
          <w:p w14:paraId="7FB60553"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Analysing and comparing two of the poems studied</w:t>
            </w:r>
          </w:p>
          <w:p w14:paraId="04F73346" w14:textId="77777777" w:rsidR="00A60A85" w:rsidRPr="00BF6F20" w:rsidRDefault="00A60A85" w:rsidP="00BE0B19">
            <w:pPr>
              <w:spacing w:line="240" w:lineRule="auto"/>
              <w:rPr>
                <w:rFonts w:asciiTheme="majorHAnsi" w:hAnsiTheme="majorHAnsi" w:cstheme="majorHAnsi"/>
                <w:color w:val="0F0D29" w:themeColor="text1"/>
                <w:sz w:val="22"/>
              </w:rPr>
            </w:pPr>
            <w:r w:rsidRPr="00BF6F20">
              <w:rPr>
                <w:rFonts w:asciiTheme="majorHAnsi" w:hAnsiTheme="majorHAnsi" w:cstheme="majorHAnsi"/>
                <w:color w:val="0F0D29" w:themeColor="text1"/>
                <w:sz w:val="22"/>
              </w:rPr>
              <w:t>Writing</w:t>
            </w:r>
          </w:p>
          <w:p w14:paraId="4BC7165B" w14:textId="77777777" w:rsidR="00A60A85"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Non- Fiction article writing- focusing on travel writing</w:t>
            </w:r>
          </w:p>
          <w:p w14:paraId="1A76AA1F" w14:textId="29195463" w:rsidR="001A4B43" w:rsidRPr="00DF60BD" w:rsidRDefault="001A4B43" w:rsidP="00BE0B19">
            <w:pPr>
              <w:spacing w:line="240" w:lineRule="auto"/>
              <w:rPr>
                <w:rFonts w:asciiTheme="majorHAnsi" w:hAnsiTheme="majorHAnsi" w:cstheme="majorHAnsi"/>
                <w:sz w:val="22"/>
              </w:rPr>
            </w:pPr>
          </w:p>
        </w:tc>
      </w:tr>
      <w:tr w:rsidR="00A60A85" w:rsidRPr="00DF60BD" w14:paraId="2F8A6DD3" w14:textId="77777777" w:rsidTr="00BE0B19">
        <w:tc>
          <w:tcPr>
            <w:tcW w:w="9016" w:type="dxa"/>
            <w:shd w:val="clear" w:color="auto" w:fill="D9E2F3"/>
          </w:tcPr>
          <w:p w14:paraId="3E4D1E26"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What do I need to revise?</w:t>
            </w:r>
          </w:p>
        </w:tc>
      </w:tr>
      <w:tr w:rsidR="00A60A85" w:rsidRPr="00DF60BD" w14:paraId="51FFA69A" w14:textId="77777777" w:rsidTr="00BE0B19">
        <w:tc>
          <w:tcPr>
            <w:tcW w:w="9016" w:type="dxa"/>
            <w:shd w:val="clear" w:color="auto" w:fill="auto"/>
          </w:tcPr>
          <w:p w14:paraId="6A828000" w14:textId="70E3FD84" w:rsidR="00A60A85" w:rsidRPr="001A4B43" w:rsidRDefault="00A60A85" w:rsidP="00BE0B19">
            <w:pPr>
              <w:spacing w:line="240" w:lineRule="auto"/>
              <w:rPr>
                <w:rFonts w:asciiTheme="majorHAnsi" w:hAnsiTheme="majorHAnsi" w:cstheme="majorHAnsi"/>
                <w:color w:val="0F0D29" w:themeColor="text1"/>
                <w:sz w:val="22"/>
              </w:rPr>
            </w:pPr>
            <w:r w:rsidRPr="00BF6F20">
              <w:rPr>
                <w:rFonts w:asciiTheme="majorHAnsi" w:hAnsiTheme="majorHAnsi" w:cstheme="majorHAnsi"/>
                <w:color w:val="0F0D29" w:themeColor="text1"/>
                <w:sz w:val="22"/>
              </w:rPr>
              <w:t>READING</w:t>
            </w:r>
            <w:r w:rsidR="001A4B43">
              <w:rPr>
                <w:rFonts w:asciiTheme="majorHAnsi" w:hAnsiTheme="majorHAnsi" w:cstheme="majorHAnsi"/>
                <w:color w:val="0F0D29" w:themeColor="text1"/>
                <w:sz w:val="22"/>
              </w:rPr>
              <w:t xml:space="preserve"> - </w:t>
            </w:r>
            <w:r w:rsidRPr="00BF6F20">
              <w:rPr>
                <w:rFonts w:asciiTheme="majorHAnsi" w:hAnsiTheme="majorHAnsi" w:cstheme="majorHAnsi"/>
                <w:b w:val="0"/>
                <w:bCs/>
                <w:color w:val="0F0D29" w:themeColor="text1"/>
                <w:sz w:val="22"/>
              </w:rPr>
              <w:t>How to: Identify and analyse poetic techniques.</w:t>
            </w:r>
          </w:p>
          <w:p w14:paraId="2B7561A2"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How to: successfully explain writers' purposes and viewpoints, and the overall effect of the text on the reader and use WHAT HOW WHY paragraphs</w:t>
            </w:r>
          </w:p>
          <w:p w14:paraId="1F4FD650" w14:textId="05D39F92" w:rsidR="00A60A85" w:rsidRPr="001A4B43" w:rsidRDefault="00A60A85" w:rsidP="00BE0B19">
            <w:pPr>
              <w:spacing w:line="240" w:lineRule="auto"/>
              <w:rPr>
                <w:rFonts w:asciiTheme="majorHAnsi" w:hAnsiTheme="majorHAnsi" w:cstheme="majorHAnsi"/>
                <w:color w:val="0F0D29" w:themeColor="text1"/>
                <w:sz w:val="22"/>
              </w:rPr>
            </w:pPr>
            <w:r w:rsidRPr="00BF6F20">
              <w:rPr>
                <w:rFonts w:asciiTheme="majorHAnsi" w:hAnsiTheme="majorHAnsi" w:cstheme="majorHAnsi"/>
                <w:color w:val="0F0D29" w:themeColor="text1"/>
                <w:sz w:val="22"/>
              </w:rPr>
              <w:t>WRITING</w:t>
            </w:r>
            <w:r w:rsidR="001A4B43">
              <w:rPr>
                <w:rFonts w:asciiTheme="majorHAnsi" w:hAnsiTheme="majorHAnsi" w:cstheme="majorHAnsi"/>
                <w:color w:val="0F0D29" w:themeColor="text1"/>
                <w:sz w:val="22"/>
              </w:rPr>
              <w:t xml:space="preserve"> - </w:t>
            </w:r>
            <w:r w:rsidRPr="00BF6F20">
              <w:rPr>
                <w:rFonts w:asciiTheme="majorHAnsi" w:hAnsiTheme="majorHAnsi" w:cstheme="majorHAnsi"/>
                <w:b w:val="0"/>
                <w:bCs/>
                <w:color w:val="0F0D29" w:themeColor="text1"/>
                <w:sz w:val="22"/>
              </w:rPr>
              <w:t>How to: successfully write imaginative, interesting and thoughtful texts, organise and present whole texts effectively through accurate SPAG, use paragraphing correctly and use more ambitious vocabulary.</w:t>
            </w:r>
          </w:p>
          <w:p w14:paraId="094FF356" w14:textId="77777777" w:rsidR="00A60A85"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How to: Successfully write for a particular purpose, audience and format.</w:t>
            </w:r>
          </w:p>
          <w:p w14:paraId="54DD89E3" w14:textId="229D5844" w:rsidR="001A4B43" w:rsidRPr="00DF60BD" w:rsidRDefault="001A4B43" w:rsidP="00BE0B19">
            <w:pPr>
              <w:spacing w:line="240" w:lineRule="auto"/>
              <w:rPr>
                <w:rFonts w:asciiTheme="majorHAnsi" w:hAnsiTheme="majorHAnsi" w:cstheme="majorHAnsi"/>
                <w:sz w:val="22"/>
              </w:rPr>
            </w:pPr>
          </w:p>
        </w:tc>
      </w:tr>
      <w:tr w:rsidR="00A60A85" w:rsidRPr="00DF60BD" w14:paraId="44688E4E" w14:textId="77777777" w:rsidTr="00BE0B19">
        <w:tc>
          <w:tcPr>
            <w:tcW w:w="9016" w:type="dxa"/>
            <w:shd w:val="clear" w:color="auto" w:fill="FFF2CC"/>
          </w:tcPr>
          <w:p w14:paraId="57A73351"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 xml:space="preserve">How can I revise for </w:t>
            </w:r>
            <w:r w:rsidRPr="00DF60BD">
              <w:rPr>
                <w:rFonts w:asciiTheme="majorHAnsi" w:hAnsiTheme="majorHAnsi" w:cstheme="majorHAnsi"/>
                <w:b w:val="0"/>
                <w:bCs/>
                <w:sz w:val="22"/>
              </w:rPr>
              <w:t>English?</w:t>
            </w:r>
          </w:p>
        </w:tc>
      </w:tr>
      <w:tr w:rsidR="00A60A85" w:rsidRPr="00DF60BD" w14:paraId="7148A72E" w14:textId="77777777" w:rsidTr="00BE0B19">
        <w:tc>
          <w:tcPr>
            <w:tcW w:w="9016" w:type="dxa"/>
            <w:shd w:val="clear" w:color="auto" w:fill="auto"/>
          </w:tcPr>
          <w:p w14:paraId="7A28250B"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Look back over the PPTs you have been studying with your class teacher (all can be found on MST). </w:t>
            </w:r>
          </w:p>
          <w:p w14:paraId="7122079C"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Look back over the work you have completed in your books.</w:t>
            </w:r>
          </w:p>
          <w:p w14:paraId="418AEC2D"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Complete Bedrock Learning to develop your vocabulary choices.</w:t>
            </w:r>
          </w:p>
          <w:p w14:paraId="05C74728" w14:textId="77777777" w:rsidR="00A60A85" w:rsidRDefault="00A60A85" w:rsidP="00BE0B19">
            <w:pPr>
              <w:spacing w:line="240" w:lineRule="auto"/>
              <w:rPr>
                <w:rFonts w:asciiTheme="majorHAnsi" w:hAnsiTheme="majorHAnsi" w:cstheme="majorHAnsi"/>
                <w:bCs/>
                <w:color w:val="0F0D29" w:themeColor="text1"/>
                <w:sz w:val="22"/>
              </w:rPr>
            </w:pPr>
            <w:r w:rsidRPr="00BF6F20">
              <w:rPr>
                <w:rFonts w:asciiTheme="majorHAnsi" w:hAnsiTheme="majorHAnsi" w:cstheme="majorHAnsi"/>
                <w:b w:val="0"/>
                <w:bCs/>
                <w:color w:val="0F0D29" w:themeColor="text1"/>
                <w:sz w:val="22"/>
              </w:rPr>
              <w:t>Read more!</w:t>
            </w:r>
          </w:p>
          <w:p w14:paraId="0993419C" w14:textId="62663334" w:rsidR="001A4B43" w:rsidRPr="00DF60BD" w:rsidRDefault="001A4B43" w:rsidP="00BE0B19">
            <w:pPr>
              <w:spacing w:line="240" w:lineRule="auto"/>
              <w:rPr>
                <w:rFonts w:asciiTheme="majorHAnsi" w:hAnsiTheme="majorHAnsi" w:cstheme="majorHAnsi"/>
                <w:sz w:val="22"/>
              </w:rPr>
            </w:pPr>
          </w:p>
        </w:tc>
      </w:tr>
      <w:tr w:rsidR="00A60A85" w:rsidRPr="00DF60BD" w14:paraId="1175AE54" w14:textId="77777777" w:rsidTr="00BE0B19">
        <w:tc>
          <w:tcPr>
            <w:tcW w:w="9016" w:type="dxa"/>
            <w:shd w:val="clear" w:color="auto" w:fill="E2EFD9"/>
          </w:tcPr>
          <w:p w14:paraId="0B4281AE"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Useful resources I can use:</w:t>
            </w:r>
          </w:p>
        </w:tc>
      </w:tr>
      <w:tr w:rsidR="00A60A85" w:rsidRPr="00DF60BD" w14:paraId="317237C9" w14:textId="77777777" w:rsidTr="00BE0B19">
        <w:tc>
          <w:tcPr>
            <w:tcW w:w="9016" w:type="dxa"/>
            <w:shd w:val="clear" w:color="auto" w:fill="auto"/>
          </w:tcPr>
          <w:p w14:paraId="6AAD963E"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Your exercise book is the best resource that you have.</w:t>
            </w:r>
          </w:p>
          <w:p w14:paraId="2069BE8A"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Bedrock Learning</w:t>
            </w:r>
          </w:p>
          <w:p w14:paraId="5AAF55AE" w14:textId="77777777" w:rsidR="00A60A85"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Micro Soft Teams – Class PPTs</w:t>
            </w:r>
          </w:p>
          <w:p w14:paraId="13BF6AD5" w14:textId="49018746" w:rsidR="001A4B43" w:rsidRPr="00DF60BD" w:rsidRDefault="001A4B43" w:rsidP="00BE0B19">
            <w:pPr>
              <w:spacing w:line="240" w:lineRule="auto"/>
              <w:rPr>
                <w:rFonts w:asciiTheme="majorHAnsi" w:hAnsiTheme="majorHAnsi" w:cstheme="majorHAnsi"/>
                <w:sz w:val="22"/>
              </w:rPr>
            </w:pPr>
          </w:p>
        </w:tc>
      </w:tr>
      <w:tr w:rsidR="00A60A85" w:rsidRPr="00DF60BD" w14:paraId="05419A5F" w14:textId="77777777" w:rsidTr="00BE0B19">
        <w:tc>
          <w:tcPr>
            <w:tcW w:w="9016" w:type="dxa"/>
            <w:shd w:val="clear" w:color="auto" w:fill="FFCCFF"/>
          </w:tcPr>
          <w:p w14:paraId="05D2DBA9"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Useful websites I can use:</w:t>
            </w:r>
          </w:p>
        </w:tc>
      </w:tr>
      <w:tr w:rsidR="00A60A85" w:rsidRPr="00DF60BD" w14:paraId="59AD26EA" w14:textId="77777777" w:rsidTr="00BE0B19">
        <w:tc>
          <w:tcPr>
            <w:tcW w:w="9016" w:type="dxa"/>
            <w:shd w:val="clear" w:color="auto" w:fill="auto"/>
          </w:tcPr>
          <w:p w14:paraId="40CBD5ED" w14:textId="77777777" w:rsidR="00A60A85" w:rsidRPr="00DF60BD" w:rsidRDefault="00000000" w:rsidP="00BE0B19">
            <w:pPr>
              <w:tabs>
                <w:tab w:val="center" w:pos="4150"/>
              </w:tabs>
              <w:spacing w:line="240" w:lineRule="auto"/>
              <w:rPr>
                <w:rFonts w:asciiTheme="majorHAnsi" w:eastAsia="MS Mincho" w:hAnsiTheme="majorHAnsi" w:cstheme="majorHAnsi"/>
                <w:sz w:val="22"/>
              </w:rPr>
            </w:pPr>
            <w:hyperlink r:id="rId76" w:history="1">
              <w:r w:rsidR="00A60A85" w:rsidRPr="00DF60BD">
                <w:rPr>
                  <w:rFonts w:asciiTheme="majorHAnsi" w:eastAsia="MS Mincho" w:hAnsiTheme="majorHAnsi" w:cstheme="majorHAnsi"/>
                  <w:color w:val="0000FF"/>
                  <w:sz w:val="22"/>
                  <w:u w:val="single"/>
                </w:rPr>
                <w:t>WWW.SENECA.LEARNING.COM</w:t>
              </w:r>
            </w:hyperlink>
          </w:p>
          <w:p w14:paraId="66DAAD67" w14:textId="77777777" w:rsidR="00A60A85" w:rsidRPr="00DF60BD" w:rsidRDefault="00000000" w:rsidP="00BE0B19">
            <w:pPr>
              <w:tabs>
                <w:tab w:val="center" w:pos="4150"/>
              </w:tabs>
              <w:spacing w:line="240" w:lineRule="auto"/>
              <w:rPr>
                <w:rFonts w:asciiTheme="majorHAnsi" w:eastAsia="MS Mincho" w:hAnsiTheme="majorHAnsi" w:cstheme="majorHAnsi"/>
                <w:sz w:val="22"/>
              </w:rPr>
            </w:pPr>
            <w:hyperlink r:id="rId77" w:history="1">
              <w:r w:rsidR="00A60A85" w:rsidRPr="00DF60BD">
                <w:rPr>
                  <w:rFonts w:asciiTheme="majorHAnsi" w:eastAsia="MS Mincho" w:hAnsiTheme="majorHAnsi" w:cstheme="majorHAnsi"/>
                  <w:color w:val="0000FF"/>
                  <w:sz w:val="22"/>
                  <w:u w:val="single"/>
                </w:rPr>
                <w:t>WWW.BBC.CO.UK/BITESIZE</w:t>
              </w:r>
            </w:hyperlink>
          </w:p>
          <w:p w14:paraId="6E3B2D1E" w14:textId="77777777" w:rsidR="00A60A85" w:rsidRPr="00DF60BD" w:rsidRDefault="00000000" w:rsidP="00BE0B19">
            <w:pPr>
              <w:tabs>
                <w:tab w:val="center" w:pos="4150"/>
              </w:tabs>
              <w:spacing w:line="240" w:lineRule="auto"/>
              <w:rPr>
                <w:rFonts w:asciiTheme="majorHAnsi" w:eastAsia="MS Mincho" w:hAnsiTheme="majorHAnsi" w:cstheme="majorHAnsi"/>
                <w:sz w:val="22"/>
              </w:rPr>
            </w:pPr>
            <w:hyperlink r:id="rId78" w:history="1">
              <w:r w:rsidR="00A60A85" w:rsidRPr="00DF60BD">
                <w:rPr>
                  <w:rFonts w:asciiTheme="majorHAnsi" w:eastAsia="MS Mincho" w:hAnsiTheme="majorHAnsi" w:cstheme="majorHAnsi"/>
                  <w:color w:val="0000FF"/>
                  <w:sz w:val="22"/>
                  <w:u w:val="single"/>
                </w:rPr>
                <w:t>https://classroom.thenational.academy/subjects-by-key-stage/key-stage-3/subjects/english</w:t>
              </w:r>
            </w:hyperlink>
          </w:p>
          <w:p w14:paraId="515B286B" w14:textId="77777777" w:rsidR="00A60A85" w:rsidRDefault="00000000" w:rsidP="00BE0B19">
            <w:pPr>
              <w:tabs>
                <w:tab w:val="center" w:pos="4150"/>
              </w:tabs>
              <w:spacing w:line="240" w:lineRule="auto"/>
              <w:rPr>
                <w:rFonts w:asciiTheme="majorHAnsi" w:eastAsia="MS Mincho" w:hAnsiTheme="majorHAnsi" w:cstheme="majorHAnsi"/>
                <w:color w:val="0000FF"/>
                <w:sz w:val="22"/>
                <w:u w:val="single"/>
              </w:rPr>
            </w:pPr>
            <w:hyperlink r:id="rId79" w:history="1">
              <w:r w:rsidR="00A60A85" w:rsidRPr="00DF60BD">
                <w:rPr>
                  <w:rFonts w:asciiTheme="majorHAnsi" w:eastAsia="MS Mincho" w:hAnsiTheme="majorHAnsi" w:cstheme="majorHAnsi"/>
                  <w:color w:val="0000FF"/>
                  <w:sz w:val="22"/>
                  <w:u w:val="single"/>
                </w:rPr>
                <w:t>https://uk.ixl.com/english/year-7</w:t>
              </w:r>
            </w:hyperlink>
          </w:p>
          <w:p w14:paraId="6F3EDCE5" w14:textId="1376D878" w:rsidR="001A4B43" w:rsidRPr="00DF60BD" w:rsidRDefault="001A4B43" w:rsidP="00BE0B19">
            <w:pPr>
              <w:tabs>
                <w:tab w:val="center" w:pos="4150"/>
              </w:tabs>
              <w:spacing w:line="240" w:lineRule="auto"/>
              <w:rPr>
                <w:rFonts w:asciiTheme="majorHAnsi" w:eastAsia="MS Mincho" w:hAnsiTheme="majorHAnsi" w:cstheme="majorHAnsi"/>
                <w:color w:val="0000FF"/>
                <w:sz w:val="22"/>
                <w:u w:val="single"/>
              </w:rPr>
            </w:pPr>
          </w:p>
        </w:tc>
      </w:tr>
      <w:tr w:rsidR="00A60A85" w:rsidRPr="00DF60BD" w14:paraId="559DC3A2" w14:textId="77777777" w:rsidTr="00BE0B19">
        <w:tc>
          <w:tcPr>
            <w:tcW w:w="9016" w:type="dxa"/>
            <w:shd w:val="clear" w:color="auto" w:fill="CCFFFF"/>
          </w:tcPr>
          <w:p w14:paraId="62BAC43C"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32071AD9" w14:textId="77777777" w:rsidR="00A60A85" w:rsidRPr="00DF60BD" w:rsidRDefault="00A60A85" w:rsidP="00BE0B19">
            <w:pPr>
              <w:spacing w:line="240" w:lineRule="auto"/>
              <w:rPr>
                <w:rFonts w:asciiTheme="majorHAnsi" w:hAnsiTheme="majorHAnsi" w:cstheme="majorHAnsi"/>
                <w:sz w:val="22"/>
              </w:rPr>
            </w:pPr>
          </w:p>
        </w:tc>
      </w:tr>
      <w:tr w:rsidR="00A60A85" w:rsidRPr="00DF60BD" w14:paraId="13098E2C" w14:textId="77777777" w:rsidTr="00BE0B19">
        <w:trPr>
          <w:trHeight w:val="165"/>
        </w:trPr>
        <w:tc>
          <w:tcPr>
            <w:tcW w:w="9016" w:type="dxa"/>
            <w:shd w:val="clear" w:color="auto" w:fill="auto"/>
          </w:tcPr>
          <w:p w14:paraId="2066FEA9"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Follow the news – what is going on in the world?</w:t>
            </w:r>
          </w:p>
          <w:p w14:paraId="2A4466F2"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Enter the writing competitions run in school.</w:t>
            </w:r>
          </w:p>
          <w:p w14:paraId="1D2E2BAE"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Research the poets we are studying and the cultures they come from</w:t>
            </w:r>
          </w:p>
          <w:p w14:paraId="0F4E7CEB"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Borrow a book of poetry from the library</w:t>
            </w:r>
          </w:p>
          <w:p w14:paraId="439FF60A" w14:textId="77777777" w:rsidR="00A60A85"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Try writing your own poetry!</w:t>
            </w:r>
          </w:p>
          <w:p w14:paraId="511AFA85" w14:textId="312A6CE2" w:rsidR="001A4B43" w:rsidRPr="00DF60BD" w:rsidRDefault="001A4B43" w:rsidP="00BE0B19">
            <w:pPr>
              <w:spacing w:line="240" w:lineRule="auto"/>
              <w:rPr>
                <w:rFonts w:asciiTheme="majorHAnsi" w:hAnsiTheme="majorHAnsi" w:cstheme="majorHAnsi"/>
                <w:sz w:val="22"/>
              </w:rPr>
            </w:pPr>
          </w:p>
        </w:tc>
      </w:tr>
    </w:tbl>
    <w:p w14:paraId="32968F5B" w14:textId="2801A4E6" w:rsidR="00D60D76" w:rsidRPr="00DF60BD" w:rsidRDefault="00D60D76" w:rsidP="00DF027C">
      <w:pPr>
        <w:rPr>
          <w:rFonts w:asciiTheme="majorHAnsi" w:hAnsiTheme="majorHAnsi" w:cstheme="majorHAnsi"/>
          <w:b w:val="0"/>
          <w:bCs/>
          <w:sz w:val="22"/>
        </w:rPr>
      </w:pPr>
    </w:p>
    <w:p w14:paraId="12C3B55B" w14:textId="77777777" w:rsidR="00BF6F20" w:rsidRDefault="00BF6F20" w:rsidP="00A60A85">
      <w:pPr>
        <w:jc w:val="center"/>
        <w:rPr>
          <w:rFonts w:asciiTheme="majorHAnsi" w:hAnsiTheme="majorHAnsi" w:cstheme="majorHAnsi"/>
          <w:color w:val="013A57" w:themeColor="accent1" w:themeShade="BF"/>
          <w:sz w:val="22"/>
        </w:rPr>
      </w:pPr>
    </w:p>
    <w:p w14:paraId="1F703811" w14:textId="77777777" w:rsidR="00BF6F20" w:rsidRDefault="00BF6F20" w:rsidP="00A60A85">
      <w:pPr>
        <w:jc w:val="center"/>
        <w:rPr>
          <w:rFonts w:asciiTheme="majorHAnsi" w:hAnsiTheme="majorHAnsi" w:cstheme="majorHAnsi"/>
          <w:color w:val="013A57" w:themeColor="accent1" w:themeShade="BF"/>
          <w:sz w:val="22"/>
        </w:rPr>
      </w:pPr>
    </w:p>
    <w:p w14:paraId="037DB358" w14:textId="77777777" w:rsidR="00BF6F20" w:rsidRDefault="00BF6F20" w:rsidP="00A60A85">
      <w:pPr>
        <w:jc w:val="center"/>
        <w:rPr>
          <w:rFonts w:asciiTheme="majorHAnsi" w:hAnsiTheme="majorHAnsi" w:cstheme="majorHAnsi"/>
          <w:color w:val="013A57" w:themeColor="accent1" w:themeShade="BF"/>
          <w:sz w:val="22"/>
        </w:rPr>
      </w:pPr>
    </w:p>
    <w:p w14:paraId="77B7A3EC" w14:textId="77777777" w:rsidR="00BF6F20" w:rsidRDefault="00BF6F20" w:rsidP="00A60A85">
      <w:pPr>
        <w:jc w:val="center"/>
        <w:rPr>
          <w:rFonts w:asciiTheme="majorHAnsi" w:hAnsiTheme="majorHAnsi" w:cstheme="majorHAnsi"/>
          <w:color w:val="013A57" w:themeColor="accent1" w:themeShade="BF"/>
          <w:sz w:val="22"/>
        </w:rPr>
      </w:pPr>
    </w:p>
    <w:p w14:paraId="1F6738F7" w14:textId="1BE6938F" w:rsidR="00A60A85" w:rsidRPr="007A4796" w:rsidRDefault="00A60A85" w:rsidP="00A60A85">
      <w:pPr>
        <w:jc w:val="center"/>
        <w:rPr>
          <w:rFonts w:asciiTheme="majorHAnsi" w:hAnsiTheme="majorHAnsi" w:cstheme="majorHAnsi"/>
          <w:color w:val="013A57" w:themeColor="accent1" w:themeShade="BF"/>
          <w:szCs w:val="28"/>
        </w:rPr>
      </w:pPr>
      <w:r w:rsidRPr="007A4796">
        <w:rPr>
          <w:rFonts w:asciiTheme="majorHAnsi" w:hAnsiTheme="majorHAnsi" w:cstheme="majorHAnsi"/>
          <w:color w:val="013A57" w:themeColor="accent1" w:themeShade="BF"/>
          <w:szCs w:val="28"/>
        </w:rPr>
        <w:lastRenderedPageBreak/>
        <w:t>Year 9 Spring Revision for English</w:t>
      </w:r>
    </w:p>
    <w:p w14:paraId="56012E13" w14:textId="77777777" w:rsidR="00A60A85" w:rsidRPr="00DF60BD" w:rsidRDefault="00A60A85" w:rsidP="00A60A85">
      <w:pPr>
        <w:jc w:val="center"/>
        <w:rPr>
          <w:rFonts w:asciiTheme="majorHAnsi" w:hAnsiTheme="majorHAnsi" w:cstheme="majorHAnsi"/>
          <w:b w:val="0"/>
          <w:bCs/>
          <w:color w:val="01273A" w:themeColor="accent1" w:themeShade="8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0A85" w:rsidRPr="00DF60BD" w14:paraId="7FC10970" w14:textId="77777777" w:rsidTr="00BE0B19">
        <w:tc>
          <w:tcPr>
            <w:tcW w:w="9016" w:type="dxa"/>
            <w:shd w:val="clear" w:color="auto" w:fill="CCFFCC"/>
          </w:tcPr>
          <w:p w14:paraId="065180A6"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A60A85" w:rsidRPr="00DF60BD" w14:paraId="5F6E4D6C" w14:textId="77777777" w:rsidTr="00BE0B19">
        <w:tc>
          <w:tcPr>
            <w:tcW w:w="9016" w:type="dxa"/>
            <w:shd w:val="clear" w:color="auto" w:fill="auto"/>
          </w:tcPr>
          <w:p w14:paraId="684AA7FE" w14:textId="01BDF70C" w:rsidR="00A60A85" w:rsidRPr="001A4B43" w:rsidRDefault="00A60A85" w:rsidP="00BE0B19">
            <w:pPr>
              <w:spacing w:line="240" w:lineRule="auto"/>
              <w:rPr>
                <w:rFonts w:asciiTheme="majorHAnsi" w:hAnsiTheme="majorHAnsi" w:cstheme="majorHAnsi"/>
                <w:color w:val="0F0D29" w:themeColor="text1"/>
                <w:sz w:val="22"/>
              </w:rPr>
            </w:pPr>
            <w:r w:rsidRPr="007E5A6C">
              <w:rPr>
                <w:rFonts w:asciiTheme="majorHAnsi" w:hAnsiTheme="majorHAnsi" w:cstheme="majorHAnsi"/>
                <w:color w:val="0F0D29" w:themeColor="text1"/>
                <w:sz w:val="22"/>
              </w:rPr>
              <w:t>READING</w:t>
            </w:r>
            <w:r w:rsidR="001A4B43">
              <w:rPr>
                <w:rFonts w:asciiTheme="majorHAnsi" w:hAnsiTheme="majorHAnsi" w:cstheme="majorHAnsi"/>
                <w:color w:val="0F0D29" w:themeColor="text1"/>
                <w:sz w:val="22"/>
              </w:rPr>
              <w:t xml:space="preserve"> - </w:t>
            </w:r>
            <w:r w:rsidRPr="007E5A6C">
              <w:rPr>
                <w:rFonts w:asciiTheme="majorHAnsi" w:hAnsiTheme="majorHAnsi" w:cstheme="majorHAnsi"/>
                <w:b w:val="0"/>
                <w:bCs/>
                <w:color w:val="0F0D29" w:themeColor="text1"/>
                <w:sz w:val="22"/>
              </w:rPr>
              <w:t>Comparing two of the poems studied</w:t>
            </w:r>
          </w:p>
          <w:p w14:paraId="2636D40F" w14:textId="5FC66A93" w:rsidR="00A60A85" w:rsidRPr="001A4B43" w:rsidRDefault="00A60A85" w:rsidP="00BE0B19">
            <w:pPr>
              <w:spacing w:line="240" w:lineRule="auto"/>
              <w:rPr>
                <w:rFonts w:asciiTheme="majorHAnsi" w:hAnsiTheme="majorHAnsi" w:cstheme="majorHAnsi"/>
                <w:color w:val="0F0D29" w:themeColor="text1"/>
                <w:sz w:val="22"/>
              </w:rPr>
            </w:pPr>
            <w:r w:rsidRPr="007E5A6C">
              <w:rPr>
                <w:rFonts w:asciiTheme="majorHAnsi" w:hAnsiTheme="majorHAnsi" w:cstheme="majorHAnsi"/>
                <w:color w:val="0F0D29" w:themeColor="text1"/>
                <w:sz w:val="22"/>
              </w:rPr>
              <w:t>WRITING</w:t>
            </w:r>
            <w:r w:rsidR="001A4B43">
              <w:rPr>
                <w:rFonts w:asciiTheme="majorHAnsi" w:hAnsiTheme="majorHAnsi" w:cstheme="majorHAnsi"/>
                <w:color w:val="0F0D29" w:themeColor="text1"/>
                <w:sz w:val="22"/>
              </w:rPr>
              <w:t xml:space="preserve"> - </w:t>
            </w:r>
            <w:r w:rsidRPr="007E5A6C">
              <w:rPr>
                <w:rFonts w:asciiTheme="majorHAnsi" w:hAnsiTheme="majorHAnsi" w:cstheme="majorHAnsi"/>
                <w:b w:val="0"/>
                <w:bCs/>
                <w:color w:val="0F0D29" w:themeColor="text1"/>
                <w:sz w:val="22"/>
              </w:rPr>
              <w:t>Creative writing task</w:t>
            </w:r>
          </w:p>
          <w:p w14:paraId="20721413" w14:textId="77777777" w:rsidR="00A60A85" w:rsidRPr="007E5A6C"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End of term assessment:</w:t>
            </w:r>
          </w:p>
          <w:p w14:paraId="15ACD588" w14:textId="77777777" w:rsidR="00A60A85"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One paper that consolidates the reading and writing skills that have been taught this term.</w:t>
            </w:r>
          </w:p>
          <w:p w14:paraId="5378E176" w14:textId="35D70A24" w:rsidR="001A4B43" w:rsidRPr="00DF60BD" w:rsidRDefault="001A4B43" w:rsidP="00BE0B19">
            <w:pPr>
              <w:spacing w:line="240" w:lineRule="auto"/>
              <w:rPr>
                <w:rFonts w:asciiTheme="majorHAnsi" w:hAnsiTheme="majorHAnsi" w:cstheme="majorHAnsi"/>
                <w:sz w:val="22"/>
              </w:rPr>
            </w:pPr>
          </w:p>
        </w:tc>
      </w:tr>
      <w:tr w:rsidR="00A60A85" w:rsidRPr="00DF60BD" w14:paraId="163F83BA" w14:textId="77777777" w:rsidTr="00BE0B19">
        <w:tc>
          <w:tcPr>
            <w:tcW w:w="9016" w:type="dxa"/>
            <w:shd w:val="clear" w:color="auto" w:fill="D9E2F3"/>
          </w:tcPr>
          <w:p w14:paraId="259D151B"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What do I need to revise?</w:t>
            </w:r>
          </w:p>
        </w:tc>
      </w:tr>
      <w:tr w:rsidR="00A60A85" w:rsidRPr="00DF60BD" w14:paraId="392980C8" w14:textId="77777777" w:rsidTr="00BE0B19">
        <w:tc>
          <w:tcPr>
            <w:tcW w:w="9016" w:type="dxa"/>
            <w:shd w:val="clear" w:color="auto" w:fill="auto"/>
          </w:tcPr>
          <w:p w14:paraId="1B3DB17A" w14:textId="1D17EED2" w:rsidR="00A60A85" w:rsidRPr="001A4B43" w:rsidRDefault="00A60A85" w:rsidP="00BE0B19">
            <w:pPr>
              <w:spacing w:line="240" w:lineRule="auto"/>
              <w:rPr>
                <w:rFonts w:asciiTheme="majorHAnsi" w:hAnsiTheme="majorHAnsi" w:cstheme="majorHAnsi"/>
                <w:color w:val="0F0D29" w:themeColor="text1"/>
                <w:sz w:val="22"/>
              </w:rPr>
            </w:pPr>
            <w:r w:rsidRPr="00BF6F20">
              <w:rPr>
                <w:rFonts w:asciiTheme="majorHAnsi" w:hAnsiTheme="majorHAnsi" w:cstheme="majorHAnsi"/>
                <w:color w:val="0F0D29" w:themeColor="text1"/>
                <w:sz w:val="22"/>
              </w:rPr>
              <w:t>READING</w:t>
            </w:r>
            <w:r w:rsidR="001A4B43">
              <w:rPr>
                <w:rFonts w:asciiTheme="majorHAnsi" w:hAnsiTheme="majorHAnsi" w:cstheme="majorHAnsi"/>
                <w:color w:val="0F0D29" w:themeColor="text1"/>
                <w:sz w:val="22"/>
              </w:rPr>
              <w:t xml:space="preserve"> - </w:t>
            </w:r>
            <w:r w:rsidRPr="00BF6F20">
              <w:rPr>
                <w:rFonts w:asciiTheme="majorHAnsi" w:hAnsiTheme="majorHAnsi" w:cstheme="majorHAnsi"/>
                <w:b w:val="0"/>
                <w:bCs/>
                <w:color w:val="0F0D29" w:themeColor="text1"/>
                <w:sz w:val="22"/>
              </w:rPr>
              <w:t>How to: successfully explain writers' purposes and viewpoints, and the overall effect of the text on the reader and use WHAT HOW WHY paragraphs</w:t>
            </w:r>
          </w:p>
          <w:p w14:paraId="28CE54F0" w14:textId="77777777" w:rsidR="00A60A85" w:rsidRPr="00BF6F20"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How to: Develop an informed personal response. Use quotations to support interpretations.</w:t>
            </w:r>
          </w:p>
          <w:p w14:paraId="0E9D36D5" w14:textId="4EB65ED7" w:rsidR="00A60A85"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How to: Explain how language, structure and form contribute to writers’ presentation of ideas, themes and settings</w:t>
            </w:r>
          </w:p>
          <w:p w14:paraId="4561364C" w14:textId="77777777" w:rsidR="001A4B43" w:rsidRPr="00BF6F20" w:rsidRDefault="001A4B43" w:rsidP="00BE0B19">
            <w:pPr>
              <w:spacing w:line="240" w:lineRule="auto"/>
              <w:rPr>
                <w:rFonts w:asciiTheme="majorHAnsi" w:hAnsiTheme="majorHAnsi" w:cstheme="majorHAnsi"/>
                <w:b w:val="0"/>
                <w:bCs/>
                <w:color w:val="0F0D29" w:themeColor="text1"/>
                <w:sz w:val="22"/>
              </w:rPr>
            </w:pPr>
          </w:p>
          <w:p w14:paraId="7182C86E" w14:textId="214E2A38" w:rsidR="00A60A85" w:rsidRPr="001A4B43" w:rsidRDefault="00A60A85" w:rsidP="00BE0B19">
            <w:pPr>
              <w:spacing w:line="240" w:lineRule="auto"/>
              <w:rPr>
                <w:rFonts w:asciiTheme="majorHAnsi" w:hAnsiTheme="majorHAnsi" w:cstheme="majorHAnsi"/>
                <w:color w:val="0F0D29" w:themeColor="text1"/>
                <w:sz w:val="22"/>
              </w:rPr>
            </w:pPr>
            <w:r w:rsidRPr="00BF6F20">
              <w:rPr>
                <w:rFonts w:asciiTheme="majorHAnsi" w:hAnsiTheme="majorHAnsi" w:cstheme="majorHAnsi"/>
                <w:color w:val="0F0D29" w:themeColor="text1"/>
                <w:sz w:val="22"/>
              </w:rPr>
              <w:t>WRITING</w:t>
            </w:r>
            <w:r w:rsidR="001A4B43">
              <w:rPr>
                <w:rFonts w:asciiTheme="majorHAnsi" w:hAnsiTheme="majorHAnsi" w:cstheme="majorHAnsi"/>
                <w:color w:val="0F0D29" w:themeColor="text1"/>
                <w:sz w:val="22"/>
              </w:rPr>
              <w:t xml:space="preserve"> - </w:t>
            </w:r>
            <w:r w:rsidRPr="00BF6F20">
              <w:rPr>
                <w:rFonts w:asciiTheme="majorHAnsi" w:hAnsiTheme="majorHAnsi" w:cstheme="majorHAnsi"/>
                <w:b w:val="0"/>
                <w:bCs/>
                <w:color w:val="0F0D29" w:themeColor="text1"/>
                <w:sz w:val="22"/>
              </w:rPr>
              <w:t>How to: successfully write imaginative, interesting and thoughtful texts, organise and present whole texts effectively through accurate SPAG, use paragraphing correctly and use more ambitious vocabulary.</w:t>
            </w:r>
          </w:p>
          <w:p w14:paraId="12F80A4A" w14:textId="77777777" w:rsidR="00A60A85" w:rsidRDefault="00A60A85" w:rsidP="00BE0B19">
            <w:pPr>
              <w:spacing w:line="240" w:lineRule="auto"/>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How to: successfully write for a particular purpose, audience or format, and be consciously aware of our choices of language and structure</w:t>
            </w:r>
          </w:p>
          <w:p w14:paraId="41501B06" w14:textId="3D6CD36E" w:rsidR="001A4B43" w:rsidRPr="00DF60BD" w:rsidRDefault="001A4B43" w:rsidP="00BE0B19">
            <w:pPr>
              <w:spacing w:line="240" w:lineRule="auto"/>
              <w:rPr>
                <w:rFonts w:asciiTheme="majorHAnsi" w:hAnsiTheme="majorHAnsi" w:cstheme="majorHAnsi"/>
                <w:sz w:val="22"/>
              </w:rPr>
            </w:pPr>
          </w:p>
        </w:tc>
      </w:tr>
      <w:tr w:rsidR="00A60A85" w:rsidRPr="00DF60BD" w14:paraId="5B84F192" w14:textId="77777777" w:rsidTr="00BE0B19">
        <w:tc>
          <w:tcPr>
            <w:tcW w:w="9016" w:type="dxa"/>
            <w:shd w:val="clear" w:color="auto" w:fill="FFF2CC"/>
          </w:tcPr>
          <w:p w14:paraId="083E5D10"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 xml:space="preserve">How can I revise for </w:t>
            </w:r>
            <w:r w:rsidRPr="00DF60BD">
              <w:rPr>
                <w:rFonts w:asciiTheme="majorHAnsi" w:hAnsiTheme="majorHAnsi" w:cstheme="majorHAnsi"/>
                <w:b w:val="0"/>
                <w:bCs/>
                <w:sz w:val="22"/>
              </w:rPr>
              <w:t>English?</w:t>
            </w:r>
          </w:p>
        </w:tc>
      </w:tr>
      <w:tr w:rsidR="00A60A85" w:rsidRPr="00DF60BD" w14:paraId="2D2F1F9B" w14:textId="77777777" w:rsidTr="00BE0B19">
        <w:tc>
          <w:tcPr>
            <w:tcW w:w="9016" w:type="dxa"/>
            <w:shd w:val="clear" w:color="auto" w:fill="auto"/>
          </w:tcPr>
          <w:p w14:paraId="1634682D" w14:textId="77777777" w:rsidR="00A60A85" w:rsidRPr="007E5A6C"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 xml:space="preserve">Look back over the PPTs you have been studying with your class teacher (all can be found on MST). </w:t>
            </w:r>
          </w:p>
          <w:p w14:paraId="738D3CAB" w14:textId="77777777" w:rsidR="00A60A85" w:rsidRPr="007E5A6C"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Look back over the work you have completed in your books.</w:t>
            </w:r>
          </w:p>
          <w:p w14:paraId="0C5D606A" w14:textId="77777777" w:rsidR="00A60A85" w:rsidRPr="007E5A6C"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Complete Bedrock Learning to develop your vocabulary choices.</w:t>
            </w:r>
          </w:p>
          <w:p w14:paraId="75487262" w14:textId="77777777" w:rsidR="00A60A85" w:rsidRPr="007E5A6C"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Read more gothic stories and classical literature (19</w:t>
            </w:r>
            <w:r w:rsidRPr="007E5A6C">
              <w:rPr>
                <w:rFonts w:asciiTheme="majorHAnsi" w:hAnsiTheme="majorHAnsi" w:cstheme="majorHAnsi"/>
                <w:b w:val="0"/>
                <w:bCs/>
                <w:color w:val="0F0D29" w:themeColor="text1"/>
                <w:sz w:val="22"/>
                <w:vertAlign w:val="superscript"/>
              </w:rPr>
              <w:t>th</w:t>
            </w:r>
            <w:r w:rsidRPr="007E5A6C">
              <w:rPr>
                <w:rFonts w:asciiTheme="majorHAnsi" w:hAnsiTheme="majorHAnsi" w:cstheme="majorHAnsi"/>
                <w:b w:val="0"/>
                <w:bCs/>
                <w:color w:val="0F0D29" w:themeColor="text1"/>
                <w:sz w:val="22"/>
              </w:rPr>
              <w:t xml:space="preserve"> century – Charles Dickens, the Bronte’s)! </w:t>
            </w:r>
          </w:p>
          <w:p w14:paraId="77591C6C" w14:textId="77777777" w:rsidR="00A60A85" w:rsidRPr="007E5A6C"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Log onto Seneca learning.</w:t>
            </w:r>
          </w:p>
          <w:p w14:paraId="77A2D726" w14:textId="77777777" w:rsidR="00A60A85"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Go to the AQA website and look at past papers</w:t>
            </w:r>
          </w:p>
          <w:p w14:paraId="30A46122" w14:textId="50AF7EDD" w:rsidR="001A4B43" w:rsidRPr="00DF60BD" w:rsidRDefault="001A4B43" w:rsidP="00BE0B19">
            <w:pPr>
              <w:spacing w:line="240" w:lineRule="auto"/>
              <w:rPr>
                <w:rFonts w:asciiTheme="majorHAnsi" w:hAnsiTheme="majorHAnsi" w:cstheme="majorHAnsi"/>
                <w:sz w:val="22"/>
              </w:rPr>
            </w:pPr>
          </w:p>
        </w:tc>
      </w:tr>
      <w:tr w:rsidR="00A60A85" w:rsidRPr="00DF60BD" w14:paraId="3710BE17" w14:textId="77777777" w:rsidTr="00BE0B19">
        <w:tc>
          <w:tcPr>
            <w:tcW w:w="9016" w:type="dxa"/>
            <w:shd w:val="clear" w:color="auto" w:fill="E2EFD9"/>
          </w:tcPr>
          <w:p w14:paraId="03DC5760"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Useful resources I can use:</w:t>
            </w:r>
          </w:p>
        </w:tc>
      </w:tr>
      <w:tr w:rsidR="00A60A85" w:rsidRPr="00DF60BD" w14:paraId="1322AB6C" w14:textId="77777777" w:rsidTr="00BE0B19">
        <w:tc>
          <w:tcPr>
            <w:tcW w:w="9016" w:type="dxa"/>
            <w:shd w:val="clear" w:color="auto" w:fill="auto"/>
          </w:tcPr>
          <w:p w14:paraId="18594562" w14:textId="77777777" w:rsidR="00A60A85" w:rsidRPr="007E5A6C"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Your exercise book is the best resource that you have.</w:t>
            </w:r>
          </w:p>
          <w:p w14:paraId="33C78FF4" w14:textId="77777777" w:rsidR="00A60A85" w:rsidRPr="007E5A6C"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Bedrock Learning</w:t>
            </w:r>
          </w:p>
          <w:p w14:paraId="09EA44D5" w14:textId="77777777" w:rsidR="00A60A85" w:rsidRPr="007E5A6C"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Micro Soft Teams – Class PPTs</w:t>
            </w:r>
          </w:p>
          <w:p w14:paraId="44B79B7B" w14:textId="77777777" w:rsidR="00A60A85" w:rsidRDefault="00A60A85" w:rsidP="00BE0B19">
            <w:pPr>
              <w:spacing w:line="240" w:lineRule="auto"/>
              <w:rPr>
                <w:rFonts w:asciiTheme="majorHAnsi" w:hAnsiTheme="majorHAnsi" w:cstheme="majorHAnsi"/>
                <w:b w:val="0"/>
                <w:bCs/>
                <w:color w:val="0F0D29" w:themeColor="text1"/>
                <w:sz w:val="22"/>
              </w:rPr>
            </w:pPr>
            <w:r w:rsidRPr="007E5A6C">
              <w:rPr>
                <w:rFonts w:asciiTheme="majorHAnsi" w:hAnsiTheme="majorHAnsi" w:cstheme="majorHAnsi"/>
                <w:b w:val="0"/>
                <w:bCs/>
                <w:color w:val="0F0D29" w:themeColor="text1"/>
                <w:sz w:val="22"/>
              </w:rPr>
              <w:t>AQA website</w:t>
            </w:r>
          </w:p>
          <w:p w14:paraId="7B5F53E6" w14:textId="3D24B81A" w:rsidR="001A4B43" w:rsidRPr="00DF60BD" w:rsidRDefault="001A4B43" w:rsidP="00BE0B19">
            <w:pPr>
              <w:spacing w:line="240" w:lineRule="auto"/>
              <w:rPr>
                <w:rFonts w:asciiTheme="majorHAnsi" w:hAnsiTheme="majorHAnsi" w:cstheme="majorHAnsi"/>
                <w:sz w:val="22"/>
              </w:rPr>
            </w:pPr>
          </w:p>
        </w:tc>
      </w:tr>
      <w:tr w:rsidR="00A60A85" w:rsidRPr="00DF60BD" w14:paraId="747254B7" w14:textId="77777777" w:rsidTr="00BE0B19">
        <w:tc>
          <w:tcPr>
            <w:tcW w:w="9016" w:type="dxa"/>
            <w:shd w:val="clear" w:color="auto" w:fill="FFCCFF"/>
          </w:tcPr>
          <w:p w14:paraId="3417144B"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Useful websites I can use:</w:t>
            </w:r>
          </w:p>
        </w:tc>
      </w:tr>
      <w:tr w:rsidR="00A60A85" w:rsidRPr="00DF60BD" w14:paraId="782DB794" w14:textId="77777777" w:rsidTr="00BE0B19">
        <w:tc>
          <w:tcPr>
            <w:tcW w:w="9016" w:type="dxa"/>
            <w:shd w:val="clear" w:color="auto" w:fill="auto"/>
          </w:tcPr>
          <w:p w14:paraId="6128D7A8" w14:textId="77777777" w:rsidR="00A60A85" w:rsidRPr="00DF60BD" w:rsidRDefault="00000000" w:rsidP="00BE0B19">
            <w:pPr>
              <w:tabs>
                <w:tab w:val="center" w:pos="4150"/>
              </w:tabs>
              <w:spacing w:line="240" w:lineRule="auto"/>
              <w:rPr>
                <w:rFonts w:asciiTheme="majorHAnsi" w:eastAsia="MS Mincho" w:hAnsiTheme="majorHAnsi" w:cstheme="majorHAnsi"/>
                <w:sz w:val="22"/>
              </w:rPr>
            </w:pPr>
            <w:hyperlink r:id="rId80" w:history="1">
              <w:r w:rsidR="00A60A85" w:rsidRPr="00DF60BD">
                <w:rPr>
                  <w:rFonts w:asciiTheme="majorHAnsi" w:eastAsia="MS Mincho" w:hAnsiTheme="majorHAnsi" w:cstheme="majorHAnsi"/>
                  <w:color w:val="0000FF"/>
                  <w:sz w:val="22"/>
                  <w:u w:val="single"/>
                </w:rPr>
                <w:t>WWW.SENECA.LEARNING.COM</w:t>
              </w:r>
            </w:hyperlink>
          </w:p>
          <w:p w14:paraId="76E62683" w14:textId="77777777" w:rsidR="00A60A85" w:rsidRPr="00DF60BD" w:rsidRDefault="00000000" w:rsidP="00BE0B19">
            <w:pPr>
              <w:tabs>
                <w:tab w:val="center" w:pos="4150"/>
              </w:tabs>
              <w:spacing w:line="240" w:lineRule="auto"/>
              <w:rPr>
                <w:rFonts w:asciiTheme="majorHAnsi" w:eastAsia="MS Mincho" w:hAnsiTheme="majorHAnsi" w:cstheme="majorHAnsi"/>
                <w:sz w:val="22"/>
              </w:rPr>
            </w:pPr>
            <w:hyperlink r:id="rId81" w:history="1">
              <w:r w:rsidR="00A60A85" w:rsidRPr="00DF60BD">
                <w:rPr>
                  <w:rFonts w:asciiTheme="majorHAnsi" w:eastAsia="MS Mincho" w:hAnsiTheme="majorHAnsi" w:cstheme="majorHAnsi"/>
                  <w:color w:val="0000FF"/>
                  <w:sz w:val="22"/>
                  <w:u w:val="single"/>
                </w:rPr>
                <w:t>WWW.BBC.CO.UK/BITESIZE</w:t>
              </w:r>
            </w:hyperlink>
          </w:p>
          <w:p w14:paraId="766071AA" w14:textId="77777777" w:rsidR="00A60A85" w:rsidRPr="00DF60BD" w:rsidRDefault="00000000" w:rsidP="00BE0B19">
            <w:pPr>
              <w:tabs>
                <w:tab w:val="center" w:pos="4150"/>
              </w:tabs>
              <w:spacing w:line="240" w:lineRule="auto"/>
              <w:rPr>
                <w:rFonts w:asciiTheme="majorHAnsi" w:hAnsiTheme="majorHAnsi" w:cstheme="majorHAnsi"/>
                <w:sz w:val="22"/>
              </w:rPr>
            </w:pPr>
            <w:hyperlink r:id="rId82" w:history="1">
              <w:r w:rsidR="00A60A85" w:rsidRPr="00DF60BD">
                <w:rPr>
                  <w:rFonts w:asciiTheme="majorHAnsi" w:hAnsiTheme="majorHAnsi" w:cstheme="majorHAnsi"/>
                  <w:color w:val="0000FF"/>
                  <w:sz w:val="22"/>
                  <w:u w:val="single"/>
                </w:rPr>
                <w:t>How to Answer Literature Extract Questions (Mr Salles) - Bing video</w:t>
              </w:r>
            </w:hyperlink>
          </w:p>
          <w:p w14:paraId="6CF56D2F" w14:textId="77777777" w:rsidR="00A60A85" w:rsidRPr="007E5A6C" w:rsidRDefault="00000000" w:rsidP="00BE0B19">
            <w:pPr>
              <w:tabs>
                <w:tab w:val="center" w:pos="4150"/>
              </w:tabs>
              <w:spacing w:line="240" w:lineRule="auto"/>
              <w:rPr>
                <w:rFonts w:asciiTheme="majorHAnsi" w:hAnsiTheme="majorHAnsi" w:cstheme="majorHAnsi"/>
                <w:color w:val="5951C8" w:themeColor="text1" w:themeTint="80"/>
                <w:sz w:val="22"/>
              </w:rPr>
            </w:pPr>
            <w:hyperlink r:id="rId83" w:history="1">
              <w:r w:rsidR="00A60A85" w:rsidRPr="007E5A6C">
                <w:rPr>
                  <w:rStyle w:val="Hyperlink"/>
                  <w:rFonts w:asciiTheme="majorHAnsi" w:hAnsiTheme="majorHAnsi" w:cstheme="majorHAnsi"/>
                  <w:color w:val="5951C8" w:themeColor="text1" w:themeTint="80"/>
                  <w:sz w:val="22"/>
                </w:rPr>
                <w:t>www.aqa.org.uk</w:t>
              </w:r>
            </w:hyperlink>
          </w:p>
          <w:p w14:paraId="1E6A899B" w14:textId="77777777" w:rsidR="00A60A85" w:rsidRPr="00DF60BD" w:rsidRDefault="00A60A85" w:rsidP="00BE0B19">
            <w:pPr>
              <w:tabs>
                <w:tab w:val="center" w:pos="4150"/>
              </w:tabs>
              <w:spacing w:line="240" w:lineRule="auto"/>
              <w:rPr>
                <w:rFonts w:asciiTheme="majorHAnsi" w:hAnsiTheme="majorHAnsi" w:cstheme="majorHAnsi"/>
                <w:sz w:val="22"/>
              </w:rPr>
            </w:pPr>
          </w:p>
        </w:tc>
      </w:tr>
      <w:tr w:rsidR="00A60A85" w:rsidRPr="00DF60BD" w14:paraId="5145CAD8" w14:textId="77777777" w:rsidTr="00BE0B19">
        <w:tc>
          <w:tcPr>
            <w:tcW w:w="9016" w:type="dxa"/>
            <w:shd w:val="clear" w:color="auto" w:fill="CCFFFF"/>
          </w:tcPr>
          <w:p w14:paraId="0CE8926B" w14:textId="77777777" w:rsidR="00A60A85" w:rsidRPr="00DF60BD" w:rsidRDefault="00A60A85" w:rsidP="00BE0B19">
            <w:pPr>
              <w:spacing w:line="240" w:lineRule="auto"/>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tc>
      </w:tr>
      <w:tr w:rsidR="00A60A85" w:rsidRPr="00DF60BD" w14:paraId="285A09AE" w14:textId="77777777" w:rsidTr="00BE0B19">
        <w:trPr>
          <w:trHeight w:val="1122"/>
        </w:trPr>
        <w:tc>
          <w:tcPr>
            <w:tcW w:w="9016" w:type="dxa"/>
            <w:shd w:val="clear" w:color="auto" w:fill="auto"/>
          </w:tcPr>
          <w:p w14:paraId="7D838E3E" w14:textId="77777777" w:rsidR="00A60A85" w:rsidRPr="007E5A6C" w:rsidRDefault="00A60A85" w:rsidP="00BE0B19">
            <w:pPr>
              <w:spacing w:line="240" w:lineRule="auto"/>
              <w:rPr>
                <w:rFonts w:asciiTheme="majorHAnsi" w:hAnsiTheme="majorHAnsi" w:cstheme="majorHAnsi"/>
                <w:b w:val="0"/>
                <w:bCs/>
                <w:color w:val="auto"/>
                <w:sz w:val="22"/>
              </w:rPr>
            </w:pPr>
            <w:r w:rsidRPr="007E5A6C">
              <w:rPr>
                <w:rFonts w:asciiTheme="majorHAnsi" w:hAnsiTheme="majorHAnsi" w:cstheme="majorHAnsi"/>
                <w:b w:val="0"/>
                <w:bCs/>
                <w:color w:val="auto"/>
                <w:sz w:val="22"/>
              </w:rPr>
              <w:t>Read the GCSE poetry anthology</w:t>
            </w:r>
          </w:p>
          <w:p w14:paraId="3AF4CF31" w14:textId="77777777" w:rsidR="00A60A85" w:rsidRPr="007E5A6C" w:rsidRDefault="00A60A85" w:rsidP="00BE0B19">
            <w:pPr>
              <w:spacing w:line="240" w:lineRule="auto"/>
              <w:rPr>
                <w:rFonts w:asciiTheme="majorHAnsi" w:hAnsiTheme="majorHAnsi" w:cstheme="majorHAnsi"/>
                <w:b w:val="0"/>
                <w:bCs/>
                <w:color w:val="auto"/>
                <w:sz w:val="22"/>
              </w:rPr>
            </w:pPr>
            <w:r w:rsidRPr="007E5A6C">
              <w:rPr>
                <w:rFonts w:asciiTheme="majorHAnsi" w:hAnsiTheme="majorHAnsi" w:cstheme="majorHAnsi"/>
                <w:b w:val="0"/>
                <w:bCs/>
                <w:color w:val="auto"/>
                <w:sz w:val="22"/>
              </w:rPr>
              <w:t>Borrow a poetry book from the library</w:t>
            </w:r>
          </w:p>
          <w:p w14:paraId="5CBD6F94" w14:textId="77777777" w:rsidR="00A60A85" w:rsidRPr="007E5A6C" w:rsidRDefault="00A60A85" w:rsidP="00BE0B19">
            <w:pPr>
              <w:tabs>
                <w:tab w:val="left" w:pos="5269"/>
              </w:tabs>
              <w:spacing w:line="240" w:lineRule="auto"/>
              <w:rPr>
                <w:rFonts w:asciiTheme="majorHAnsi" w:hAnsiTheme="majorHAnsi" w:cstheme="majorHAnsi"/>
                <w:b w:val="0"/>
                <w:bCs/>
                <w:color w:val="auto"/>
                <w:sz w:val="22"/>
              </w:rPr>
            </w:pPr>
            <w:r w:rsidRPr="007E5A6C">
              <w:rPr>
                <w:rFonts w:asciiTheme="majorHAnsi" w:hAnsiTheme="majorHAnsi" w:cstheme="majorHAnsi"/>
                <w:b w:val="0"/>
                <w:bCs/>
                <w:color w:val="auto"/>
                <w:sz w:val="22"/>
              </w:rPr>
              <w:t>Visit Dove Cottage in Grasmere, Cumbria</w:t>
            </w:r>
            <w:r w:rsidRPr="007E5A6C">
              <w:rPr>
                <w:rFonts w:asciiTheme="majorHAnsi" w:hAnsiTheme="majorHAnsi" w:cstheme="majorHAnsi"/>
                <w:b w:val="0"/>
                <w:bCs/>
                <w:color w:val="auto"/>
                <w:sz w:val="22"/>
              </w:rPr>
              <w:tab/>
            </w:r>
          </w:p>
          <w:p w14:paraId="6A6E665E" w14:textId="77777777" w:rsidR="00A60A85" w:rsidRPr="00DF60BD" w:rsidRDefault="00A60A85" w:rsidP="00BE0B19">
            <w:pPr>
              <w:tabs>
                <w:tab w:val="left" w:pos="5269"/>
              </w:tabs>
              <w:spacing w:line="240" w:lineRule="auto"/>
              <w:rPr>
                <w:rFonts w:asciiTheme="majorHAnsi" w:hAnsiTheme="majorHAnsi" w:cstheme="majorHAnsi"/>
                <w:sz w:val="22"/>
              </w:rPr>
            </w:pPr>
            <w:r w:rsidRPr="007E5A6C">
              <w:rPr>
                <w:rFonts w:asciiTheme="majorHAnsi" w:hAnsiTheme="majorHAnsi" w:cstheme="majorHAnsi"/>
                <w:b w:val="0"/>
                <w:bCs/>
                <w:color w:val="auto"/>
                <w:sz w:val="22"/>
              </w:rPr>
              <w:t>Research the poets from the AQA anthology</w:t>
            </w:r>
          </w:p>
        </w:tc>
      </w:tr>
    </w:tbl>
    <w:p w14:paraId="42056F18" w14:textId="77777777" w:rsidR="00BF6F20" w:rsidRDefault="00BF6F20" w:rsidP="00A60A85">
      <w:pPr>
        <w:jc w:val="center"/>
        <w:rPr>
          <w:rFonts w:asciiTheme="majorHAnsi" w:hAnsiTheme="majorHAnsi" w:cstheme="majorHAnsi"/>
          <w:bCs/>
          <w:color w:val="013A57" w:themeColor="accent1" w:themeShade="BF"/>
          <w:sz w:val="22"/>
        </w:rPr>
      </w:pPr>
    </w:p>
    <w:p w14:paraId="0C92015D" w14:textId="77777777" w:rsidR="00BF6F20" w:rsidRDefault="00BF6F20" w:rsidP="00A60A85">
      <w:pPr>
        <w:jc w:val="center"/>
        <w:rPr>
          <w:rFonts w:asciiTheme="majorHAnsi" w:hAnsiTheme="majorHAnsi" w:cstheme="majorHAnsi"/>
          <w:bCs/>
          <w:color w:val="013A57" w:themeColor="accent1" w:themeShade="BF"/>
          <w:sz w:val="22"/>
        </w:rPr>
      </w:pPr>
    </w:p>
    <w:p w14:paraId="5221C752" w14:textId="77777777" w:rsidR="00BF6F20" w:rsidRDefault="00BF6F20" w:rsidP="00A60A85">
      <w:pPr>
        <w:jc w:val="center"/>
        <w:rPr>
          <w:rFonts w:asciiTheme="majorHAnsi" w:hAnsiTheme="majorHAnsi" w:cstheme="majorHAnsi"/>
          <w:bCs/>
          <w:color w:val="013A57" w:themeColor="accent1" w:themeShade="BF"/>
          <w:sz w:val="22"/>
        </w:rPr>
      </w:pPr>
    </w:p>
    <w:p w14:paraId="5C722979" w14:textId="584B0C40" w:rsidR="00A60A85" w:rsidRPr="00CD6C40" w:rsidRDefault="00A60A85" w:rsidP="00A60A85">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t>Year 7 Spring Revision for Computer Science</w:t>
      </w:r>
    </w:p>
    <w:p w14:paraId="22ADE299" w14:textId="77777777" w:rsidR="00A60A85" w:rsidRPr="00DF60BD" w:rsidRDefault="00A60A85" w:rsidP="00A60A85">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A60A85" w:rsidRPr="00DF60BD" w14:paraId="7A1E966B" w14:textId="77777777" w:rsidTr="00BE0B19">
        <w:tc>
          <w:tcPr>
            <w:tcW w:w="9016" w:type="dxa"/>
            <w:shd w:val="clear" w:color="auto" w:fill="CCFFCC"/>
          </w:tcPr>
          <w:p w14:paraId="03DAC0AE"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A60A85" w:rsidRPr="00DF60BD" w14:paraId="09A927A0" w14:textId="77777777" w:rsidTr="00BE0B19">
        <w:tc>
          <w:tcPr>
            <w:tcW w:w="9016" w:type="dxa"/>
            <w:shd w:val="clear" w:color="auto" w:fill="auto"/>
          </w:tcPr>
          <w:p w14:paraId="027D8474" w14:textId="77777777" w:rsidR="00A60A85" w:rsidRPr="00BF6F20" w:rsidRDefault="00A60A85" w:rsidP="00BE0B19">
            <w:pPr>
              <w:rPr>
                <w:rFonts w:asciiTheme="majorHAnsi" w:hAnsiTheme="majorHAnsi" w:cstheme="majorHAnsi"/>
                <w:color w:val="0F0D29" w:themeColor="text1"/>
                <w:sz w:val="22"/>
              </w:rPr>
            </w:pPr>
            <w:r w:rsidRPr="00BF6F20">
              <w:rPr>
                <w:rFonts w:asciiTheme="majorHAnsi" w:hAnsiTheme="majorHAnsi" w:cstheme="majorHAnsi"/>
                <w:color w:val="0F0D29" w:themeColor="text1"/>
                <w:sz w:val="22"/>
              </w:rPr>
              <w:t>Scratch Programming</w:t>
            </w:r>
          </w:p>
          <w:p w14:paraId="244F1A1A" w14:textId="77777777" w:rsidR="00A60A85" w:rsidRPr="00DF60BD" w:rsidRDefault="00A60A85" w:rsidP="00BE0B19">
            <w:pPr>
              <w:rPr>
                <w:rFonts w:asciiTheme="majorHAnsi" w:hAnsiTheme="majorHAnsi" w:cstheme="majorHAnsi"/>
                <w:sz w:val="22"/>
              </w:rPr>
            </w:pPr>
          </w:p>
        </w:tc>
      </w:tr>
      <w:tr w:rsidR="00A60A85" w:rsidRPr="00DF60BD" w14:paraId="6753CDD0" w14:textId="77777777" w:rsidTr="00BE0B19">
        <w:tc>
          <w:tcPr>
            <w:tcW w:w="9016" w:type="dxa"/>
            <w:shd w:val="clear" w:color="auto" w:fill="B1E4FD" w:themeFill="accent1" w:themeFillTint="33"/>
          </w:tcPr>
          <w:p w14:paraId="3961D6E1"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What do I need to revise?</w:t>
            </w:r>
          </w:p>
          <w:p w14:paraId="797D4097" w14:textId="77777777" w:rsidR="00A60A85" w:rsidRPr="00DF60BD" w:rsidRDefault="00A60A85" w:rsidP="00A60A85">
            <w:pPr>
              <w:pStyle w:val="ListParagraph"/>
              <w:numPr>
                <w:ilvl w:val="0"/>
                <w:numId w:val="34"/>
              </w:numPr>
              <w:spacing w:after="0" w:line="240" w:lineRule="auto"/>
              <w:rPr>
                <w:rFonts w:asciiTheme="majorHAnsi" w:hAnsiTheme="majorHAnsi" w:cstheme="majorHAnsi"/>
              </w:rPr>
            </w:pPr>
            <w:r w:rsidRPr="00DF60BD">
              <w:rPr>
                <w:rFonts w:asciiTheme="majorHAnsi" w:hAnsiTheme="majorHAnsi" w:cstheme="majorHAnsi"/>
              </w:rPr>
              <w:t>Sprite</w:t>
            </w:r>
          </w:p>
          <w:p w14:paraId="5523CC4D" w14:textId="77777777" w:rsidR="00A60A85" w:rsidRPr="00DF60BD" w:rsidRDefault="00A60A85" w:rsidP="00A60A85">
            <w:pPr>
              <w:pStyle w:val="ListParagraph"/>
              <w:numPr>
                <w:ilvl w:val="0"/>
                <w:numId w:val="34"/>
              </w:numPr>
              <w:spacing w:after="0" w:line="240" w:lineRule="auto"/>
              <w:rPr>
                <w:rFonts w:asciiTheme="majorHAnsi" w:hAnsiTheme="majorHAnsi" w:cstheme="majorHAnsi"/>
              </w:rPr>
            </w:pPr>
            <w:r w:rsidRPr="00DF60BD">
              <w:rPr>
                <w:rFonts w:asciiTheme="majorHAnsi" w:hAnsiTheme="majorHAnsi" w:cstheme="majorHAnsi"/>
              </w:rPr>
              <w:t>Stage</w:t>
            </w:r>
          </w:p>
          <w:p w14:paraId="59619218" w14:textId="77777777" w:rsidR="00A60A85" w:rsidRPr="00DF60BD" w:rsidRDefault="00A60A85" w:rsidP="00A60A85">
            <w:pPr>
              <w:pStyle w:val="ListParagraph"/>
              <w:numPr>
                <w:ilvl w:val="0"/>
                <w:numId w:val="34"/>
              </w:numPr>
              <w:spacing w:after="0" w:line="240" w:lineRule="auto"/>
              <w:rPr>
                <w:rFonts w:asciiTheme="majorHAnsi" w:hAnsiTheme="majorHAnsi" w:cstheme="majorHAnsi"/>
              </w:rPr>
            </w:pPr>
            <w:r w:rsidRPr="00DF60BD">
              <w:rPr>
                <w:rFonts w:asciiTheme="majorHAnsi" w:hAnsiTheme="majorHAnsi" w:cstheme="majorHAnsi"/>
              </w:rPr>
              <w:t>Variables</w:t>
            </w:r>
          </w:p>
          <w:p w14:paraId="0F2E80AF" w14:textId="77777777" w:rsidR="00A60A85" w:rsidRPr="00DF60BD" w:rsidRDefault="00A60A85" w:rsidP="00A60A85">
            <w:pPr>
              <w:pStyle w:val="ListParagraph"/>
              <w:numPr>
                <w:ilvl w:val="0"/>
                <w:numId w:val="34"/>
              </w:numPr>
              <w:spacing w:after="0" w:line="240" w:lineRule="auto"/>
              <w:rPr>
                <w:rFonts w:asciiTheme="majorHAnsi" w:hAnsiTheme="majorHAnsi" w:cstheme="majorHAnsi"/>
              </w:rPr>
            </w:pPr>
            <w:r w:rsidRPr="00DF60BD">
              <w:rPr>
                <w:rFonts w:asciiTheme="majorHAnsi" w:hAnsiTheme="majorHAnsi" w:cstheme="majorHAnsi"/>
              </w:rPr>
              <w:t>Loops</w:t>
            </w:r>
          </w:p>
          <w:p w14:paraId="060B6483" w14:textId="77777777" w:rsidR="00A60A85" w:rsidRPr="00DF60BD" w:rsidRDefault="00A60A85" w:rsidP="00A60A85">
            <w:pPr>
              <w:pStyle w:val="ListParagraph"/>
              <w:numPr>
                <w:ilvl w:val="0"/>
                <w:numId w:val="34"/>
              </w:numPr>
              <w:spacing w:after="0" w:line="240" w:lineRule="auto"/>
              <w:rPr>
                <w:rFonts w:asciiTheme="majorHAnsi" w:hAnsiTheme="majorHAnsi" w:cstheme="majorHAnsi"/>
              </w:rPr>
            </w:pPr>
            <w:r w:rsidRPr="00DF60BD">
              <w:rPr>
                <w:rFonts w:asciiTheme="majorHAnsi" w:hAnsiTheme="majorHAnsi" w:cstheme="majorHAnsi"/>
              </w:rPr>
              <w:t>If statements.</w:t>
            </w:r>
          </w:p>
          <w:p w14:paraId="7E1BAC22" w14:textId="77777777" w:rsidR="00A60A85" w:rsidRPr="00DF60BD" w:rsidRDefault="00A60A85" w:rsidP="00A60A85">
            <w:pPr>
              <w:pStyle w:val="ListParagraph"/>
              <w:numPr>
                <w:ilvl w:val="0"/>
                <w:numId w:val="34"/>
              </w:numPr>
              <w:spacing w:after="0" w:line="240" w:lineRule="auto"/>
              <w:rPr>
                <w:rFonts w:asciiTheme="majorHAnsi" w:hAnsiTheme="majorHAnsi" w:cstheme="majorHAnsi"/>
              </w:rPr>
            </w:pPr>
            <w:r w:rsidRPr="00DF60BD">
              <w:rPr>
                <w:rFonts w:asciiTheme="majorHAnsi" w:hAnsiTheme="majorHAnsi" w:cstheme="majorHAnsi"/>
              </w:rPr>
              <w:t>Conditionals.</w:t>
            </w:r>
          </w:p>
          <w:p w14:paraId="06A79D8D" w14:textId="77777777" w:rsidR="00A60A85" w:rsidRPr="00DF60BD" w:rsidRDefault="00A60A85" w:rsidP="00BE0B19">
            <w:pPr>
              <w:pStyle w:val="ListParagraph"/>
              <w:rPr>
                <w:rFonts w:asciiTheme="majorHAnsi" w:hAnsiTheme="majorHAnsi" w:cstheme="majorHAnsi"/>
              </w:rPr>
            </w:pPr>
          </w:p>
        </w:tc>
      </w:tr>
      <w:tr w:rsidR="00A60A85" w:rsidRPr="00DF60BD" w14:paraId="435AFD1C" w14:textId="77777777" w:rsidTr="00BE0B19">
        <w:tc>
          <w:tcPr>
            <w:tcW w:w="9016" w:type="dxa"/>
            <w:shd w:val="clear" w:color="auto" w:fill="E0EFF4" w:themeFill="accent4" w:themeFillTint="33"/>
          </w:tcPr>
          <w:p w14:paraId="150B891F"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How can I revise for Computer Science?</w:t>
            </w:r>
          </w:p>
          <w:p w14:paraId="76981498" w14:textId="77777777" w:rsidR="00A60A85" w:rsidRPr="00DF60BD" w:rsidRDefault="00A60A85" w:rsidP="00BE0B19">
            <w:pPr>
              <w:rPr>
                <w:rFonts w:asciiTheme="majorHAnsi" w:hAnsiTheme="majorHAnsi" w:cstheme="majorHAnsi"/>
                <w:sz w:val="22"/>
              </w:rPr>
            </w:pPr>
          </w:p>
        </w:tc>
      </w:tr>
      <w:tr w:rsidR="00A60A85" w:rsidRPr="00DF60BD" w14:paraId="639F884A" w14:textId="77777777" w:rsidTr="00BE0B19">
        <w:tc>
          <w:tcPr>
            <w:tcW w:w="9016" w:type="dxa"/>
          </w:tcPr>
          <w:p w14:paraId="14ACF89C" w14:textId="77777777" w:rsidR="00A60A85" w:rsidRPr="00DF60BD" w:rsidRDefault="00A60A85" w:rsidP="00A60A85">
            <w:pPr>
              <w:pStyle w:val="ListParagraph"/>
              <w:numPr>
                <w:ilvl w:val="0"/>
                <w:numId w:val="31"/>
              </w:numPr>
              <w:spacing w:after="0" w:line="240" w:lineRule="auto"/>
              <w:rPr>
                <w:rFonts w:asciiTheme="majorHAnsi" w:hAnsiTheme="majorHAnsi" w:cstheme="majorHAnsi"/>
              </w:rPr>
            </w:pPr>
            <w:r w:rsidRPr="00DF60BD">
              <w:rPr>
                <w:rFonts w:asciiTheme="majorHAnsi" w:hAnsiTheme="majorHAnsi" w:cstheme="majorHAnsi"/>
              </w:rPr>
              <w:t>Read over lesson PowerPoints.</w:t>
            </w:r>
          </w:p>
          <w:p w14:paraId="4ACA3F8E" w14:textId="77777777" w:rsidR="00A60A85" w:rsidRPr="00DF60BD" w:rsidRDefault="00A60A85" w:rsidP="00A60A85">
            <w:pPr>
              <w:pStyle w:val="ListParagraph"/>
              <w:numPr>
                <w:ilvl w:val="0"/>
                <w:numId w:val="31"/>
              </w:numPr>
              <w:spacing w:after="0" w:line="240" w:lineRule="auto"/>
              <w:rPr>
                <w:rFonts w:asciiTheme="majorHAnsi" w:hAnsiTheme="majorHAnsi" w:cstheme="majorHAnsi"/>
              </w:rPr>
            </w:pPr>
            <w:r w:rsidRPr="00DF60BD">
              <w:rPr>
                <w:rFonts w:asciiTheme="majorHAnsi" w:hAnsiTheme="majorHAnsi" w:cstheme="majorHAnsi"/>
              </w:rPr>
              <w:t>Download free software onto device at home.</w:t>
            </w:r>
          </w:p>
          <w:p w14:paraId="4BF4FDFB" w14:textId="77777777" w:rsidR="00A60A85" w:rsidRPr="00DF60BD" w:rsidRDefault="00A60A85" w:rsidP="00A60A85">
            <w:pPr>
              <w:pStyle w:val="ListParagraph"/>
              <w:numPr>
                <w:ilvl w:val="0"/>
                <w:numId w:val="31"/>
              </w:numPr>
              <w:spacing w:after="0" w:line="240" w:lineRule="auto"/>
              <w:rPr>
                <w:rFonts w:asciiTheme="majorHAnsi" w:hAnsiTheme="majorHAnsi" w:cstheme="majorHAnsi"/>
              </w:rPr>
            </w:pPr>
            <w:r w:rsidRPr="00DF60BD">
              <w:rPr>
                <w:rFonts w:asciiTheme="majorHAnsi" w:hAnsiTheme="majorHAnsi" w:cstheme="majorHAnsi"/>
              </w:rPr>
              <w:t>Watch recommended videos.</w:t>
            </w:r>
          </w:p>
          <w:p w14:paraId="10C06665" w14:textId="77777777" w:rsidR="00A60A85" w:rsidRPr="00DF60BD" w:rsidRDefault="00A60A85" w:rsidP="00A60A85">
            <w:pPr>
              <w:pStyle w:val="ListParagraph"/>
              <w:numPr>
                <w:ilvl w:val="0"/>
                <w:numId w:val="31"/>
              </w:numPr>
              <w:spacing w:after="0" w:line="240" w:lineRule="auto"/>
              <w:rPr>
                <w:rFonts w:asciiTheme="majorHAnsi" w:hAnsiTheme="majorHAnsi" w:cstheme="majorHAnsi"/>
              </w:rPr>
            </w:pPr>
            <w:r w:rsidRPr="00DF60BD">
              <w:rPr>
                <w:rFonts w:asciiTheme="majorHAnsi" w:hAnsiTheme="majorHAnsi" w:cstheme="majorHAnsi"/>
              </w:rPr>
              <w:t>Work through recommended tutorials.</w:t>
            </w:r>
          </w:p>
          <w:p w14:paraId="40896411" w14:textId="77777777" w:rsidR="00A60A85" w:rsidRDefault="00A60A85" w:rsidP="00A60A85">
            <w:pPr>
              <w:pStyle w:val="ListParagraph"/>
              <w:numPr>
                <w:ilvl w:val="0"/>
                <w:numId w:val="31"/>
              </w:numPr>
              <w:spacing w:after="0" w:line="240" w:lineRule="auto"/>
              <w:rPr>
                <w:rFonts w:asciiTheme="majorHAnsi" w:hAnsiTheme="majorHAnsi" w:cstheme="majorHAnsi"/>
              </w:rPr>
            </w:pPr>
            <w:r w:rsidRPr="00DF60BD">
              <w:rPr>
                <w:rFonts w:asciiTheme="majorHAnsi" w:hAnsiTheme="majorHAnsi" w:cstheme="majorHAnsi"/>
              </w:rPr>
              <w:t>Visit BBC bitesize and complete revision exercises.</w:t>
            </w:r>
          </w:p>
          <w:p w14:paraId="4024ECDC" w14:textId="52D495F3" w:rsidR="001A4B43" w:rsidRPr="00DF60BD" w:rsidRDefault="001A4B43" w:rsidP="001A4B43">
            <w:pPr>
              <w:pStyle w:val="ListParagraph"/>
              <w:spacing w:after="0" w:line="240" w:lineRule="auto"/>
              <w:rPr>
                <w:rFonts w:asciiTheme="majorHAnsi" w:hAnsiTheme="majorHAnsi" w:cstheme="majorHAnsi"/>
              </w:rPr>
            </w:pPr>
          </w:p>
        </w:tc>
      </w:tr>
      <w:tr w:rsidR="00A60A85" w:rsidRPr="00DF60BD" w14:paraId="7A01799B" w14:textId="77777777" w:rsidTr="00BE0B19">
        <w:tc>
          <w:tcPr>
            <w:tcW w:w="9016" w:type="dxa"/>
            <w:shd w:val="clear" w:color="auto" w:fill="D2F1EF" w:themeFill="accent6" w:themeFillTint="33"/>
          </w:tcPr>
          <w:p w14:paraId="7A3C6CF3"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Useful resources I can use:</w:t>
            </w:r>
          </w:p>
          <w:p w14:paraId="7B2C9FF5" w14:textId="77777777" w:rsidR="00A60A85" w:rsidRPr="00DF60BD" w:rsidRDefault="00A60A85" w:rsidP="00BE0B19">
            <w:pPr>
              <w:rPr>
                <w:rFonts w:asciiTheme="majorHAnsi" w:hAnsiTheme="majorHAnsi" w:cstheme="majorHAnsi"/>
                <w:sz w:val="22"/>
              </w:rPr>
            </w:pPr>
          </w:p>
        </w:tc>
      </w:tr>
      <w:tr w:rsidR="00A60A85" w:rsidRPr="00DF60BD" w14:paraId="69606642" w14:textId="77777777" w:rsidTr="00BE0B19">
        <w:tc>
          <w:tcPr>
            <w:tcW w:w="9016" w:type="dxa"/>
          </w:tcPr>
          <w:p w14:paraId="25A3160A" w14:textId="77777777" w:rsidR="00A60A85" w:rsidRPr="00DF60BD" w:rsidRDefault="00A60A85" w:rsidP="00A60A85">
            <w:pPr>
              <w:pStyle w:val="ListParagraph"/>
              <w:numPr>
                <w:ilvl w:val="0"/>
                <w:numId w:val="32"/>
              </w:numPr>
              <w:spacing w:after="0" w:line="240" w:lineRule="auto"/>
              <w:rPr>
                <w:rFonts w:asciiTheme="majorHAnsi" w:hAnsiTheme="majorHAnsi" w:cstheme="majorHAnsi"/>
              </w:rPr>
            </w:pPr>
            <w:r w:rsidRPr="00DF60BD">
              <w:rPr>
                <w:rFonts w:asciiTheme="majorHAnsi" w:hAnsiTheme="majorHAnsi" w:cstheme="majorHAnsi"/>
              </w:rPr>
              <w:t>BBC Bitesize</w:t>
            </w:r>
          </w:p>
          <w:p w14:paraId="7C91324E" w14:textId="77777777" w:rsidR="00A60A85" w:rsidRPr="00DF60BD" w:rsidRDefault="00A60A85" w:rsidP="00A60A85">
            <w:pPr>
              <w:pStyle w:val="ListParagraph"/>
              <w:numPr>
                <w:ilvl w:val="0"/>
                <w:numId w:val="32"/>
              </w:numPr>
              <w:spacing w:after="0" w:line="240" w:lineRule="auto"/>
              <w:rPr>
                <w:rFonts w:asciiTheme="majorHAnsi" w:hAnsiTheme="majorHAnsi" w:cstheme="majorHAnsi"/>
              </w:rPr>
            </w:pPr>
            <w:r w:rsidRPr="00DF60BD">
              <w:rPr>
                <w:rFonts w:asciiTheme="majorHAnsi" w:hAnsiTheme="majorHAnsi" w:cstheme="majorHAnsi"/>
              </w:rPr>
              <w:t>YouTube</w:t>
            </w:r>
          </w:p>
          <w:p w14:paraId="70E44CF5" w14:textId="77777777" w:rsidR="00A60A85" w:rsidRDefault="00000000" w:rsidP="00A60A85">
            <w:pPr>
              <w:pStyle w:val="ListParagraph"/>
              <w:numPr>
                <w:ilvl w:val="0"/>
                <w:numId w:val="32"/>
              </w:numPr>
              <w:spacing w:after="0" w:line="240" w:lineRule="auto"/>
              <w:rPr>
                <w:rFonts w:asciiTheme="majorHAnsi" w:hAnsiTheme="majorHAnsi" w:cstheme="majorHAnsi"/>
              </w:rPr>
            </w:pPr>
            <w:hyperlink r:id="rId84" w:history="1">
              <w:r w:rsidR="00A60A85" w:rsidRPr="00DF60BD">
                <w:rPr>
                  <w:rStyle w:val="Hyperlink"/>
                  <w:rFonts w:asciiTheme="majorHAnsi" w:hAnsiTheme="majorHAnsi" w:cstheme="majorHAnsi"/>
                </w:rPr>
                <w:t>https://scratch.mit.edu/</w:t>
              </w:r>
            </w:hyperlink>
            <w:r w:rsidR="00A60A85" w:rsidRPr="00DF60BD">
              <w:rPr>
                <w:rFonts w:asciiTheme="majorHAnsi" w:hAnsiTheme="majorHAnsi" w:cstheme="majorHAnsi"/>
              </w:rPr>
              <w:t xml:space="preserve"> (download free software)</w:t>
            </w:r>
          </w:p>
          <w:p w14:paraId="6943CEC6" w14:textId="71D0C361" w:rsidR="001A4B43" w:rsidRPr="00DF60BD" w:rsidRDefault="001A4B43" w:rsidP="001A4B43">
            <w:pPr>
              <w:pStyle w:val="ListParagraph"/>
              <w:spacing w:after="0" w:line="240" w:lineRule="auto"/>
              <w:rPr>
                <w:rFonts w:asciiTheme="majorHAnsi" w:hAnsiTheme="majorHAnsi" w:cstheme="majorHAnsi"/>
              </w:rPr>
            </w:pPr>
          </w:p>
        </w:tc>
      </w:tr>
      <w:tr w:rsidR="00A60A85" w:rsidRPr="00DF60BD" w14:paraId="59DBCAD5" w14:textId="77777777" w:rsidTr="00BE0B19">
        <w:tc>
          <w:tcPr>
            <w:tcW w:w="9016" w:type="dxa"/>
            <w:shd w:val="clear" w:color="auto" w:fill="FFCCFF"/>
          </w:tcPr>
          <w:p w14:paraId="323FD422"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Useful websites I can use:</w:t>
            </w:r>
          </w:p>
          <w:p w14:paraId="55B9F43E" w14:textId="77777777" w:rsidR="00A60A85" w:rsidRPr="00DF60BD" w:rsidRDefault="00A60A85" w:rsidP="00BE0B19">
            <w:pPr>
              <w:rPr>
                <w:rFonts w:asciiTheme="majorHAnsi" w:hAnsiTheme="majorHAnsi" w:cstheme="majorHAnsi"/>
                <w:sz w:val="22"/>
              </w:rPr>
            </w:pPr>
          </w:p>
        </w:tc>
      </w:tr>
      <w:tr w:rsidR="00A60A85" w:rsidRPr="00DF60BD" w14:paraId="165D5F05" w14:textId="77777777" w:rsidTr="00BE0B19">
        <w:tc>
          <w:tcPr>
            <w:tcW w:w="9016" w:type="dxa"/>
          </w:tcPr>
          <w:p w14:paraId="60014530" w14:textId="77777777" w:rsidR="00A60A85" w:rsidRPr="00DF60BD" w:rsidRDefault="00000000" w:rsidP="00BE0B19">
            <w:pPr>
              <w:rPr>
                <w:rFonts w:asciiTheme="majorHAnsi" w:hAnsiTheme="majorHAnsi" w:cstheme="majorHAnsi"/>
                <w:sz w:val="22"/>
              </w:rPr>
            </w:pPr>
            <w:hyperlink r:id="rId85" w:history="1">
              <w:r w:rsidR="00A60A85" w:rsidRPr="00DF60BD">
                <w:rPr>
                  <w:rStyle w:val="Hyperlink"/>
                  <w:rFonts w:asciiTheme="majorHAnsi" w:hAnsiTheme="majorHAnsi" w:cstheme="majorHAnsi"/>
                  <w:sz w:val="22"/>
                </w:rPr>
                <w:t>https://www.bbc.co.uk/bitesize/guides/zfjsgk7/revision/3</w:t>
              </w:r>
            </w:hyperlink>
          </w:p>
          <w:p w14:paraId="2BC82D49" w14:textId="77777777" w:rsidR="00A60A85" w:rsidRPr="00DF60BD" w:rsidRDefault="00000000" w:rsidP="00BE0B19">
            <w:pPr>
              <w:rPr>
                <w:rFonts w:asciiTheme="majorHAnsi" w:hAnsiTheme="majorHAnsi" w:cstheme="majorHAnsi"/>
                <w:sz w:val="22"/>
              </w:rPr>
            </w:pPr>
            <w:hyperlink r:id="rId86" w:history="1">
              <w:r w:rsidR="00A60A85" w:rsidRPr="00DF60BD">
                <w:rPr>
                  <w:rStyle w:val="Hyperlink"/>
                  <w:rFonts w:asciiTheme="majorHAnsi" w:hAnsiTheme="majorHAnsi" w:cstheme="majorHAnsi"/>
                  <w:sz w:val="22"/>
                </w:rPr>
                <w:t>https://app.memrise.com/course/1084449/ks3-computing/9/</w:t>
              </w:r>
            </w:hyperlink>
          </w:p>
          <w:p w14:paraId="397E241C" w14:textId="77777777" w:rsidR="00A60A85" w:rsidRPr="00DF60BD" w:rsidRDefault="00000000" w:rsidP="00BE0B19">
            <w:pPr>
              <w:rPr>
                <w:rFonts w:asciiTheme="majorHAnsi" w:hAnsiTheme="majorHAnsi" w:cstheme="majorHAnsi"/>
                <w:sz w:val="22"/>
              </w:rPr>
            </w:pPr>
            <w:hyperlink r:id="rId87" w:history="1">
              <w:r w:rsidR="00A60A85" w:rsidRPr="00DF60BD">
                <w:rPr>
                  <w:rStyle w:val="Hyperlink"/>
                  <w:rFonts w:asciiTheme="majorHAnsi" w:hAnsiTheme="majorHAnsi" w:cstheme="majorHAnsi"/>
                  <w:sz w:val="22"/>
                </w:rPr>
                <w:t>https://scratch.mit.edu/</w:t>
              </w:r>
            </w:hyperlink>
          </w:p>
          <w:p w14:paraId="373C10CD" w14:textId="77777777" w:rsidR="00A60A85" w:rsidRPr="00DF60BD" w:rsidRDefault="00A60A85" w:rsidP="00BE0B19">
            <w:pPr>
              <w:rPr>
                <w:rFonts w:asciiTheme="majorHAnsi" w:hAnsiTheme="majorHAnsi" w:cstheme="majorHAnsi"/>
                <w:sz w:val="22"/>
              </w:rPr>
            </w:pPr>
          </w:p>
        </w:tc>
      </w:tr>
      <w:tr w:rsidR="00A60A85" w:rsidRPr="00DF60BD" w14:paraId="71A0DE3D" w14:textId="77777777" w:rsidTr="00BE0B19">
        <w:tc>
          <w:tcPr>
            <w:tcW w:w="9016" w:type="dxa"/>
            <w:shd w:val="clear" w:color="auto" w:fill="CCFFFF"/>
          </w:tcPr>
          <w:p w14:paraId="1712EE6D"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4C519A7F" w14:textId="77777777" w:rsidR="00A60A85" w:rsidRPr="00DF60BD" w:rsidRDefault="00A60A85" w:rsidP="00BE0B19">
            <w:pPr>
              <w:rPr>
                <w:rFonts w:asciiTheme="majorHAnsi" w:hAnsiTheme="majorHAnsi" w:cstheme="majorHAnsi"/>
                <w:sz w:val="22"/>
              </w:rPr>
            </w:pPr>
          </w:p>
        </w:tc>
      </w:tr>
      <w:tr w:rsidR="00A60A85" w:rsidRPr="00DF60BD" w14:paraId="66D47B21" w14:textId="77777777" w:rsidTr="00BE0B19">
        <w:trPr>
          <w:trHeight w:val="165"/>
        </w:trPr>
        <w:tc>
          <w:tcPr>
            <w:tcW w:w="9016" w:type="dxa"/>
          </w:tcPr>
          <w:p w14:paraId="437ABDC6" w14:textId="77777777" w:rsidR="00A60A85" w:rsidRPr="00BF6F20" w:rsidRDefault="00A60A8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Look for books about computer programming and code in the library</w:t>
            </w:r>
          </w:p>
          <w:p w14:paraId="56CF3942" w14:textId="77777777" w:rsidR="00A60A85" w:rsidRPr="00DF60BD" w:rsidRDefault="00A60A85" w:rsidP="00BE0B19">
            <w:pPr>
              <w:rPr>
                <w:rFonts w:asciiTheme="majorHAnsi" w:hAnsiTheme="majorHAnsi" w:cstheme="majorHAnsi"/>
                <w:sz w:val="22"/>
              </w:rPr>
            </w:pPr>
          </w:p>
        </w:tc>
      </w:tr>
    </w:tbl>
    <w:p w14:paraId="621FCDB7" w14:textId="2E608831" w:rsidR="00A60A85" w:rsidRPr="00DF60BD" w:rsidRDefault="00A60A85" w:rsidP="00DF027C">
      <w:pPr>
        <w:rPr>
          <w:rFonts w:asciiTheme="majorHAnsi" w:hAnsiTheme="majorHAnsi" w:cstheme="majorHAnsi"/>
          <w:b w:val="0"/>
          <w:bCs/>
          <w:sz w:val="22"/>
        </w:rPr>
      </w:pPr>
    </w:p>
    <w:p w14:paraId="48558FE6" w14:textId="157E4B11" w:rsidR="00A60A85" w:rsidRPr="00DF60BD" w:rsidRDefault="00A60A85" w:rsidP="00DF027C">
      <w:pPr>
        <w:rPr>
          <w:rFonts w:asciiTheme="majorHAnsi" w:hAnsiTheme="majorHAnsi" w:cstheme="majorHAnsi"/>
          <w:b w:val="0"/>
          <w:bCs/>
          <w:sz w:val="22"/>
        </w:rPr>
      </w:pPr>
    </w:p>
    <w:p w14:paraId="55EBF167" w14:textId="77777777" w:rsidR="00BF6F20" w:rsidRDefault="00BF6F20" w:rsidP="00A60A85">
      <w:pPr>
        <w:jc w:val="center"/>
        <w:rPr>
          <w:rFonts w:asciiTheme="majorHAnsi" w:hAnsiTheme="majorHAnsi" w:cstheme="majorHAnsi"/>
          <w:bCs/>
          <w:color w:val="013A57" w:themeColor="accent1" w:themeShade="BF"/>
          <w:sz w:val="22"/>
        </w:rPr>
      </w:pPr>
    </w:p>
    <w:p w14:paraId="2009B500" w14:textId="77777777" w:rsidR="00BF6F20" w:rsidRDefault="00BF6F20" w:rsidP="00A60A85">
      <w:pPr>
        <w:jc w:val="center"/>
        <w:rPr>
          <w:rFonts w:asciiTheme="majorHAnsi" w:hAnsiTheme="majorHAnsi" w:cstheme="majorHAnsi"/>
          <w:bCs/>
          <w:color w:val="013A57" w:themeColor="accent1" w:themeShade="BF"/>
          <w:sz w:val="22"/>
        </w:rPr>
      </w:pPr>
    </w:p>
    <w:p w14:paraId="31993AF2" w14:textId="77777777" w:rsidR="00BF6F20" w:rsidRDefault="00BF6F20" w:rsidP="00A60A85">
      <w:pPr>
        <w:jc w:val="center"/>
        <w:rPr>
          <w:rFonts w:asciiTheme="majorHAnsi" w:hAnsiTheme="majorHAnsi" w:cstheme="majorHAnsi"/>
          <w:bCs/>
          <w:color w:val="013A57" w:themeColor="accent1" w:themeShade="BF"/>
          <w:sz w:val="22"/>
        </w:rPr>
      </w:pPr>
    </w:p>
    <w:p w14:paraId="1CBAB8EF" w14:textId="77777777" w:rsidR="00BF6F20" w:rsidRDefault="00BF6F20" w:rsidP="00A60A85">
      <w:pPr>
        <w:jc w:val="center"/>
        <w:rPr>
          <w:rFonts w:asciiTheme="majorHAnsi" w:hAnsiTheme="majorHAnsi" w:cstheme="majorHAnsi"/>
          <w:bCs/>
          <w:color w:val="013A57" w:themeColor="accent1" w:themeShade="BF"/>
          <w:sz w:val="22"/>
        </w:rPr>
      </w:pPr>
    </w:p>
    <w:p w14:paraId="641B3598" w14:textId="77777777" w:rsidR="00BF6F20" w:rsidRDefault="00BF6F20" w:rsidP="00A60A85">
      <w:pPr>
        <w:jc w:val="center"/>
        <w:rPr>
          <w:rFonts w:asciiTheme="majorHAnsi" w:hAnsiTheme="majorHAnsi" w:cstheme="majorHAnsi"/>
          <w:bCs/>
          <w:color w:val="013A57" w:themeColor="accent1" w:themeShade="BF"/>
          <w:sz w:val="22"/>
        </w:rPr>
      </w:pPr>
    </w:p>
    <w:p w14:paraId="7DC86F92" w14:textId="77777777" w:rsidR="00BF6F20" w:rsidRDefault="00BF6F20" w:rsidP="00A60A85">
      <w:pPr>
        <w:jc w:val="center"/>
        <w:rPr>
          <w:rFonts w:asciiTheme="majorHAnsi" w:hAnsiTheme="majorHAnsi" w:cstheme="majorHAnsi"/>
          <w:bCs/>
          <w:color w:val="013A57" w:themeColor="accent1" w:themeShade="BF"/>
          <w:sz w:val="22"/>
        </w:rPr>
      </w:pPr>
    </w:p>
    <w:p w14:paraId="32183029" w14:textId="77777777" w:rsidR="00BF6F20" w:rsidRDefault="00BF6F20" w:rsidP="00A60A85">
      <w:pPr>
        <w:jc w:val="center"/>
        <w:rPr>
          <w:rFonts w:asciiTheme="majorHAnsi" w:hAnsiTheme="majorHAnsi" w:cstheme="majorHAnsi"/>
          <w:bCs/>
          <w:color w:val="013A57" w:themeColor="accent1" w:themeShade="BF"/>
          <w:sz w:val="22"/>
        </w:rPr>
      </w:pPr>
    </w:p>
    <w:p w14:paraId="4356524A" w14:textId="77777777" w:rsidR="00BF6F20" w:rsidRDefault="00BF6F20" w:rsidP="00A60A85">
      <w:pPr>
        <w:jc w:val="center"/>
        <w:rPr>
          <w:rFonts w:asciiTheme="majorHAnsi" w:hAnsiTheme="majorHAnsi" w:cstheme="majorHAnsi"/>
          <w:bCs/>
          <w:color w:val="013A57" w:themeColor="accent1" w:themeShade="BF"/>
          <w:sz w:val="22"/>
        </w:rPr>
      </w:pPr>
    </w:p>
    <w:p w14:paraId="457257E8" w14:textId="77777777" w:rsidR="00BF6F20" w:rsidRDefault="00BF6F20" w:rsidP="00A60A85">
      <w:pPr>
        <w:jc w:val="center"/>
        <w:rPr>
          <w:rFonts w:asciiTheme="majorHAnsi" w:hAnsiTheme="majorHAnsi" w:cstheme="majorHAnsi"/>
          <w:bCs/>
          <w:color w:val="013A57" w:themeColor="accent1" w:themeShade="BF"/>
          <w:sz w:val="22"/>
        </w:rPr>
      </w:pPr>
    </w:p>
    <w:p w14:paraId="6959EED5" w14:textId="77777777" w:rsidR="00BF6F20" w:rsidRDefault="00BF6F20" w:rsidP="00A60A85">
      <w:pPr>
        <w:jc w:val="center"/>
        <w:rPr>
          <w:rFonts w:asciiTheme="majorHAnsi" w:hAnsiTheme="majorHAnsi" w:cstheme="majorHAnsi"/>
          <w:bCs/>
          <w:color w:val="013A57" w:themeColor="accent1" w:themeShade="BF"/>
          <w:sz w:val="22"/>
        </w:rPr>
      </w:pPr>
    </w:p>
    <w:p w14:paraId="2DA4BF41" w14:textId="4EA349FB" w:rsidR="00A60A85" w:rsidRPr="00CD6C40" w:rsidRDefault="00A60A85" w:rsidP="00A60A85">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t>Year 8 Spring Revision for Computer Science</w:t>
      </w:r>
    </w:p>
    <w:p w14:paraId="2449F476" w14:textId="77777777" w:rsidR="00A60A85" w:rsidRPr="00DF60BD" w:rsidRDefault="00A60A85" w:rsidP="00A60A85">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926"/>
      </w:tblGrid>
      <w:tr w:rsidR="00A60A85" w:rsidRPr="00DF60BD" w14:paraId="1C5CBEB4" w14:textId="77777777" w:rsidTr="00BE0B19">
        <w:tc>
          <w:tcPr>
            <w:tcW w:w="9016" w:type="dxa"/>
            <w:shd w:val="clear" w:color="auto" w:fill="CCFFCC"/>
          </w:tcPr>
          <w:p w14:paraId="44341029"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A60A85" w:rsidRPr="00DF60BD" w14:paraId="58A919E1" w14:textId="77777777" w:rsidTr="00BE0B19">
        <w:tc>
          <w:tcPr>
            <w:tcW w:w="9016" w:type="dxa"/>
            <w:shd w:val="clear" w:color="auto" w:fill="auto"/>
          </w:tcPr>
          <w:p w14:paraId="2D0CAFA5" w14:textId="77777777" w:rsidR="00A60A85" w:rsidRPr="00BF6F20" w:rsidRDefault="00A60A8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Lego PRIME Spike </w:t>
            </w:r>
          </w:p>
          <w:p w14:paraId="5ABB25E1" w14:textId="77777777" w:rsidR="00A60A85" w:rsidRPr="00DF60BD" w:rsidRDefault="00A60A85" w:rsidP="00BE0B19">
            <w:pPr>
              <w:rPr>
                <w:rFonts w:asciiTheme="majorHAnsi" w:hAnsiTheme="majorHAnsi" w:cstheme="majorHAnsi"/>
                <w:sz w:val="22"/>
              </w:rPr>
            </w:pPr>
          </w:p>
        </w:tc>
      </w:tr>
      <w:tr w:rsidR="00A60A85" w:rsidRPr="00DF60BD" w14:paraId="2D2F578D" w14:textId="77777777" w:rsidTr="00BE0B19">
        <w:tc>
          <w:tcPr>
            <w:tcW w:w="9016" w:type="dxa"/>
            <w:shd w:val="clear" w:color="auto" w:fill="B1E4FD" w:themeFill="accent1" w:themeFillTint="33"/>
          </w:tcPr>
          <w:p w14:paraId="6A52B137"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What do I need to revise?</w:t>
            </w:r>
          </w:p>
          <w:p w14:paraId="01657B14" w14:textId="77777777" w:rsidR="00A60A85" w:rsidRPr="00DF60BD" w:rsidRDefault="00A60A85" w:rsidP="00BE0B19">
            <w:pPr>
              <w:pStyle w:val="ListParagraph"/>
              <w:rPr>
                <w:rFonts w:asciiTheme="majorHAnsi" w:hAnsiTheme="majorHAnsi" w:cstheme="majorHAnsi"/>
              </w:rPr>
            </w:pPr>
          </w:p>
        </w:tc>
      </w:tr>
      <w:tr w:rsidR="00A60A85" w:rsidRPr="00DF60BD" w14:paraId="753F34E1" w14:textId="77777777" w:rsidTr="00BE0B19">
        <w:tc>
          <w:tcPr>
            <w:tcW w:w="9016" w:type="dxa"/>
          </w:tcPr>
          <w:p w14:paraId="0C3E994A" w14:textId="77777777" w:rsidR="00A60A85" w:rsidRPr="00BF6F20" w:rsidRDefault="00A60A8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You will be assessed on your Practical programming skills using the SPIKE software. </w:t>
            </w:r>
          </w:p>
          <w:p w14:paraId="3E2606F8" w14:textId="77777777" w:rsidR="00A60A85" w:rsidRDefault="00A60A8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You will be required to create robots using Lego and then connect and program them to move and use different things such as the sensor.</w:t>
            </w:r>
          </w:p>
          <w:p w14:paraId="588B5B6C" w14:textId="0169426D" w:rsidR="001A4B43" w:rsidRPr="00DF60BD" w:rsidRDefault="001A4B43" w:rsidP="00BE0B19">
            <w:pPr>
              <w:rPr>
                <w:rFonts w:asciiTheme="majorHAnsi" w:hAnsiTheme="majorHAnsi" w:cstheme="majorHAnsi"/>
                <w:sz w:val="22"/>
              </w:rPr>
            </w:pPr>
          </w:p>
        </w:tc>
      </w:tr>
      <w:tr w:rsidR="00A60A85" w:rsidRPr="00DF60BD" w14:paraId="23DBCCFE" w14:textId="77777777" w:rsidTr="00BE0B19">
        <w:tc>
          <w:tcPr>
            <w:tcW w:w="9016" w:type="dxa"/>
            <w:shd w:val="clear" w:color="auto" w:fill="E0EFF4" w:themeFill="accent4" w:themeFillTint="33"/>
          </w:tcPr>
          <w:p w14:paraId="14DCA0D0"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How can I revise for</w:t>
            </w:r>
            <w:r w:rsidRPr="00DF60BD">
              <w:rPr>
                <w:rFonts w:asciiTheme="majorHAnsi" w:hAnsiTheme="majorHAnsi" w:cstheme="majorHAnsi"/>
                <w:bCs/>
                <w:sz w:val="22"/>
              </w:rPr>
              <w:t xml:space="preserve"> Computer Science</w:t>
            </w:r>
            <w:r w:rsidRPr="00DF60BD">
              <w:rPr>
                <w:rFonts w:asciiTheme="majorHAnsi" w:hAnsiTheme="majorHAnsi" w:cstheme="majorHAnsi"/>
                <w:sz w:val="22"/>
              </w:rPr>
              <w:t>?</w:t>
            </w:r>
          </w:p>
          <w:p w14:paraId="6F1215D0" w14:textId="77777777" w:rsidR="00A60A85" w:rsidRPr="00DF60BD" w:rsidRDefault="00A60A85" w:rsidP="00BE0B19">
            <w:pPr>
              <w:rPr>
                <w:rFonts w:asciiTheme="majorHAnsi" w:hAnsiTheme="majorHAnsi" w:cstheme="majorHAnsi"/>
                <w:sz w:val="22"/>
              </w:rPr>
            </w:pPr>
          </w:p>
        </w:tc>
      </w:tr>
      <w:tr w:rsidR="00A60A85" w:rsidRPr="00DF60BD" w14:paraId="1D6F1FD2" w14:textId="77777777" w:rsidTr="00BE0B19">
        <w:tc>
          <w:tcPr>
            <w:tcW w:w="9016" w:type="dxa"/>
          </w:tcPr>
          <w:p w14:paraId="4253ECA3" w14:textId="77777777" w:rsidR="00A60A85" w:rsidRPr="00BF6F20" w:rsidRDefault="00A60A8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The nature of this topic is that it is a practical topic therefore the skills you gain in class are the ones that will come into use for the assessment. </w:t>
            </w:r>
          </w:p>
          <w:p w14:paraId="426C8B92" w14:textId="77777777" w:rsidR="00A60A85" w:rsidRDefault="00A60A85" w:rsidP="00BE0B19">
            <w:pPr>
              <w:rPr>
                <w:rFonts w:asciiTheme="majorHAnsi" w:hAnsiTheme="majorHAnsi" w:cstheme="majorHAnsi"/>
                <w:color w:val="0F0D29" w:themeColor="text1"/>
                <w:sz w:val="22"/>
              </w:rPr>
            </w:pPr>
            <w:r w:rsidRPr="00BF6F20">
              <w:rPr>
                <w:rFonts w:asciiTheme="majorHAnsi" w:hAnsiTheme="majorHAnsi" w:cstheme="majorHAnsi"/>
                <w:b w:val="0"/>
                <w:bCs/>
                <w:color w:val="0F0D29" w:themeColor="text1"/>
                <w:sz w:val="22"/>
              </w:rPr>
              <w:t>You will be assessed for your performance throughout the topic as each lesson builds onto the next.</w:t>
            </w:r>
            <w:r w:rsidRPr="00BF6F20">
              <w:rPr>
                <w:rFonts w:asciiTheme="majorHAnsi" w:hAnsiTheme="majorHAnsi" w:cstheme="majorHAnsi"/>
                <w:color w:val="0F0D29" w:themeColor="text1"/>
                <w:sz w:val="22"/>
              </w:rPr>
              <w:t xml:space="preserve"> </w:t>
            </w:r>
          </w:p>
          <w:p w14:paraId="28AA042E" w14:textId="53E63AD9" w:rsidR="001A4B43" w:rsidRPr="00DF60BD" w:rsidRDefault="001A4B43" w:rsidP="00BE0B19">
            <w:pPr>
              <w:rPr>
                <w:rFonts w:asciiTheme="majorHAnsi" w:hAnsiTheme="majorHAnsi" w:cstheme="majorHAnsi"/>
                <w:sz w:val="22"/>
              </w:rPr>
            </w:pPr>
          </w:p>
        </w:tc>
      </w:tr>
      <w:tr w:rsidR="00A60A85" w:rsidRPr="00DF60BD" w14:paraId="56880DA9" w14:textId="77777777" w:rsidTr="00BE0B19">
        <w:tc>
          <w:tcPr>
            <w:tcW w:w="9016" w:type="dxa"/>
            <w:shd w:val="clear" w:color="auto" w:fill="D2F1EF" w:themeFill="accent6" w:themeFillTint="33"/>
          </w:tcPr>
          <w:p w14:paraId="4B247D3A"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Useful resources I can use:</w:t>
            </w:r>
          </w:p>
          <w:p w14:paraId="51E4EDEA" w14:textId="77777777" w:rsidR="00A60A85" w:rsidRPr="00DF60BD" w:rsidRDefault="00A60A85" w:rsidP="00BE0B19">
            <w:pPr>
              <w:rPr>
                <w:rFonts w:asciiTheme="majorHAnsi" w:hAnsiTheme="majorHAnsi" w:cstheme="majorHAnsi"/>
                <w:sz w:val="22"/>
              </w:rPr>
            </w:pPr>
          </w:p>
        </w:tc>
      </w:tr>
      <w:tr w:rsidR="00A60A85" w:rsidRPr="00DF60BD" w14:paraId="51BEE166" w14:textId="77777777" w:rsidTr="00BE0B19">
        <w:tc>
          <w:tcPr>
            <w:tcW w:w="9016" w:type="dxa"/>
          </w:tcPr>
          <w:p w14:paraId="3C80FC90" w14:textId="77777777" w:rsidR="00A60A85" w:rsidRPr="00DF60BD" w:rsidRDefault="00000000" w:rsidP="00A60A85">
            <w:pPr>
              <w:pStyle w:val="ListParagraph"/>
              <w:numPr>
                <w:ilvl w:val="0"/>
                <w:numId w:val="36"/>
              </w:numPr>
              <w:spacing w:after="0" w:line="240" w:lineRule="auto"/>
              <w:rPr>
                <w:rFonts w:asciiTheme="majorHAnsi" w:hAnsiTheme="majorHAnsi" w:cstheme="majorHAnsi"/>
              </w:rPr>
            </w:pPr>
            <w:hyperlink r:id="rId88" w:history="1">
              <w:r w:rsidR="00A60A85" w:rsidRPr="00DF60BD">
                <w:rPr>
                  <w:rStyle w:val="Hyperlink"/>
                  <w:rFonts w:asciiTheme="majorHAnsi" w:hAnsiTheme="majorHAnsi" w:cstheme="majorHAnsi"/>
                </w:rPr>
                <w:t>https://www.smallpeicetrust.org.uk/coding-success</w:t>
              </w:r>
            </w:hyperlink>
          </w:p>
          <w:p w14:paraId="1D3A7EAC" w14:textId="77777777" w:rsidR="00A60A85" w:rsidRDefault="00000000" w:rsidP="00A60A85">
            <w:pPr>
              <w:pStyle w:val="ListParagraph"/>
              <w:numPr>
                <w:ilvl w:val="0"/>
                <w:numId w:val="36"/>
              </w:numPr>
              <w:spacing w:after="0" w:line="240" w:lineRule="auto"/>
              <w:rPr>
                <w:rFonts w:asciiTheme="majorHAnsi" w:hAnsiTheme="majorHAnsi" w:cstheme="majorHAnsi"/>
              </w:rPr>
            </w:pPr>
            <w:hyperlink r:id="rId89" w:history="1">
              <w:r w:rsidR="00A60A85" w:rsidRPr="00DF60BD">
                <w:rPr>
                  <w:rStyle w:val="Hyperlink"/>
                  <w:rFonts w:asciiTheme="majorHAnsi" w:hAnsiTheme="majorHAnsi" w:cstheme="majorHAnsi"/>
                </w:rPr>
                <w:t>https://raisingrobots.com/product-category/lego-education-spike-prime/?gclid=Cj0KCQiA15yNBhDTARIsAGnwe0U0ErQ8X2sC3tCsRPu38g5vhMOPBjqhckkvNSCwsY6ce-yIbT0M7LEaAs78EALw_wcB</w:t>
              </w:r>
            </w:hyperlink>
            <w:r w:rsidR="00A60A85" w:rsidRPr="00DF60BD">
              <w:rPr>
                <w:rFonts w:asciiTheme="majorHAnsi" w:hAnsiTheme="majorHAnsi" w:cstheme="majorHAnsi"/>
              </w:rPr>
              <w:t xml:space="preserve"> </w:t>
            </w:r>
          </w:p>
          <w:p w14:paraId="3B65F6EE" w14:textId="593339BA" w:rsidR="001A4B43" w:rsidRPr="00DF60BD" w:rsidRDefault="001A4B43" w:rsidP="00A60A85">
            <w:pPr>
              <w:pStyle w:val="ListParagraph"/>
              <w:numPr>
                <w:ilvl w:val="0"/>
                <w:numId w:val="36"/>
              </w:numPr>
              <w:spacing w:after="0" w:line="240" w:lineRule="auto"/>
              <w:rPr>
                <w:rFonts w:asciiTheme="majorHAnsi" w:hAnsiTheme="majorHAnsi" w:cstheme="majorHAnsi"/>
              </w:rPr>
            </w:pPr>
          </w:p>
        </w:tc>
      </w:tr>
      <w:tr w:rsidR="00A60A85" w:rsidRPr="00DF60BD" w14:paraId="09970CAD" w14:textId="77777777" w:rsidTr="00BE0B19">
        <w:tc>
          <w:tcPr>
            <w:tcW w:w="9016" w:type="dxa"/>
            <w:shd w:val="clear" w:color="auto" w:fill="FFCCFF"/>
          </w:tcPr>
          <w:p w14:paraId="22D9F733"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Useful websites I can use:</w:t>
            </w:r>
          </w:p>
          <w:p w14:paraId="1EED1DA5" w14:textId="77777777" w:rsidR="00A60A85" w:rsidRPr="00DF60BD" w:rsidRDefault="00A60A85" w:rsidP="00BE0B19">
            <w:pPr>
              <w:rPr>
                <w:rFonts w:asciiTheme="majorHAnsi" w:hAnsiTheme="majorHAnsi" w:cstheme="majorHAnsi"/>
                <w:sz w:val="22"/>
              </w:rPr>
            </w:pPr>
          </w:p>
        </w:tc>
      </w:tr>
      <w:tr w:rsidR="00A60A85" w:rsidRPr="00DF60BD" w14:paraId="44E4C193" w14:textId="77777777" w:rsidTr="00BE0B19">
        <w:tc>
          <w:tcPr>
            <w:tcW w:w="9016" w:type="dxa"/>
          </w:tcPr>
          <w:p w14:paraId="02CDF223" w14:textId="77777777" w:rsidR="00A60A85" w:rsidRPr="00DF60BD" w:rsidRDefault="00A60A85" w:rsidP="00BE0B19">
            <w:pPr>
              <w:rPr>
                <w:rFonts w:asciiTheme="majorHAnsi" w:hAnsiTheme="majorHAnsi" w:cstheme="majorHAnsi"/>
                <w:sz w:val="22"/>
              </w:rPr>
            </w:pPr>
          </w:p>
          <w:p w14:paraId="31CEDF6A" w14:textId="77777777" w:rsidR="00A60A85" w:rsidRPr="00DF60BD" w:rsidRDefault="00A60A85" w:rsidP="00A60A85">
            <w:pPr>
              <w:pStyle w:val="ListParagraph"/>
              <w:numPr>
                <w:ilvl w:val="0"/>
                <w:numId w:val="35"/>
              </w:numPr>
              <w:spacing w:after="0" w:line="240" w:lineRule="auto"/>
              <w:rPr>
                <w:rFonts w:asciiTheme="majorHAnsi" w:hAnsiTheme="majorHAnsi" w:cstheme="majorHAnsi"/>
              </w:rPr>
            </w:pPr>
            <w:r w:rsidRPr="00DF60BD">
              <w:rPr>
                <w:rFonts w:asciiTheme="majorHAnsi" w:hAnsiTheme="majorHAnsi" w:cstheme="majorHAnsi"/>
              </w:rPr>
              <w:t xml:space="preserve">YouTube </w:t>
            </w:r>
          </w:p>
          <w:p w14:paraId="685DAFE9" w14:textId="77777777" w:rsidR="00A60A85" w:rsidRPr="00DF60BD" w:rsidRDefault="00000000" w:rsidP="00A60A85">
            <w:pPr>
              <w:pStyle w:val="ListParagraph"/>
              <w:numPr>
                <w:ilvl w:val="0"/>
                <w:numId w:val="35"/>
              </w:numPr>
              <w:spacing w:after="0" w:line="240" w:lineRule="auto"/>
              <w:rPr>
                <w:rFonts w:asciiTheme="majorHAnsi" w:hAnsiTheme="majorHAnsi" w:cstheme="majorHAnsi"/>
              </w:rPr>
            </w:pPr>
            <w:hyperlink r:id="rId90" w:history="1">
              <w:r w:rsidR="00A60A85" w:rsidRPr="00DF60BD">
                <w:rPr>
                  <w:rStyle w:val="Hyperlink"/>
                  <w:rFonts w:asciiTheme="majorHAnsi" w:hAnsiTheme="majorHAnsi" w:cstheme="majorHAnsi"/>
                </w:rPr>
                <w:t>https://www.smallpeicetrust.org.uk/coding-success</w:t>
              </w:r>
            </w:hyperlink>
          </w:p>
          <w:p w14:paraId="533F8497" w14:textId="77777777" w:rsidR="00A60A85" w:rsidRDefault="00000000" w:rsidP="00A60A85">
            <w:pPr>
              <w:pStyle w:val="ListParagraph"/>
              <w:numPr>
                <w:ilvl w:val="0"/>
                <w:numId w:val="35"/>
              </w:numPr>
              <w:spacing w:after="0" w:line="240" w:lineRule="auto"/>
              <w:rPr>
                <w:rFonts w:asciiTheme="majorHAnsi" w:hAnsiTheme="majorHAnsi" w:cstheme="majorHAnsi"/>
              </w:rPr>
            </w:pPr>
            <w:hyperlink r:id="rId91" w:history="1">
              <w:r w:rsidR="00A60A85" w:rsidRPr="00DF60BD">
                <w:rPr>
                  <w:rStyle w:val="Hyperlink"/>
                  <w:rFonts w:asciiTheme="majorHAnsi" w:hAnsiTheme="majorHAnsi" w:cstheme="majorHAnsi"/>
                </w:rPr>
                <w:t>https://raisingrobots.com/product-category/lego-education-spike-prime/?gclid=Cj0KCQiA15yNBhDTARIsAGnwe0U0ErQ8X2sC3tCsRPu38g5vhMOPBjqhckkvNSCwsY6ce-yIbT0M7LEaAs78EALw_wcB</w:t>
              </w:r>
            </w:hyperlink>
            <w:r w:rsidR="00A60A85" w:rsidRPr="00DF60BD">
              <w:rPr>
                <w:rFonts w:asciiTheme="majorHAnsi" w:hAnsiTheme="majorHAnsi" w:cstheme="majorHAnsi"/>
              </w:rPr>
              <w:t xml:space="preserve"> </w:t>
            </w:r>
          </w:p>
          <w:p w14:paraId="6D327CA5" w14:textId="681A47C0" w:rsidR="001A4B43" w:rsidRPr="00DF60BD" w:rsidRDefault="001A4B43" w:rsidP="00A60A85">
            <w:pPr>
              <w:pStyle w:val="ListParagraph"/>
              <w:numPr>
                <w:ilvl w:val="0"/>
                <w:numId w:val="35"/>
              </w:numPr>
              <w:spacing w:after="0" w:line="240" w:lineRule="auto"/>
              <w:rPr>
                <w:rFonts w:asciiTheme="majorHAnsi" w:hAnsiTheme="majorHAnsi" w:cstheme="majorHAnsi"/>
              </w:rPr>
            </w:pPr>
          </w:p>
        </w:tc>
      </w:tr>
      <w:tr w:rsidR="00A60A85" w:rsidRPr="00DF60BD" w14:paraId="094EB9BD" w14:textId="77777777" w:rsidTr="00BE0B19">
        <w:tc>
          <w:tcPr>
            <w:tcW w:w="9016" w:type="dxa"/>
            <w:shd w:val="clear" w:color="auto" w:fill="CCFFFF"/>
          </w:tcPr>
          <w:p w14:paraId="16E2F328" w14:textId="77777777" w:rsidR="00A60A85" w:rsidRPr="00DF60BD" w:rsidRDefault="00A60A85"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1B96F557" w14:textId="77777777" w:rsidR="00A60A85" w:rsidRPr="00DF60BD" w:rsidRDefault="00A60A85" w:rsidP="00BE0B19">
            <w:pPr>
              <w:rPr>
                <w:rFonts w:asciiTheme="majorHAnsi" w:hAnsiTheme="majorHAnsi" w:cstheme="majorHAnsi"/>
                <w:sz w:val="22"/>
              </w:rPr>
            </w:pPr>
          </w:p>
        </w:tc>
      </w:tr>
      <w:tr w:rsidR="00A60A85" w:rsidRPr="00DF60BD" w14:paraId="2CC72571" w14:textId="77777777" w:rsidTr="00BE0B19">
        <w:trPr>
          <w:trHeight w:val="165"/>
        </w:trPr>
        <w:tc>
          <w:tcPr>
            <w:tcW w:w="9016" w:type="dxa"/>
          </w:tcPr>
          <w:p w14:paraId="2C3844CE" w14:textId="77777777" w:rsidR="00A60A85" w:rsidRPr="00BF6F20" w:rsidRDefault="00A60A8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This topic is an enrichment experience. Something we have not done ever before. </w:t>
            </w:r>
          </w:p>
          <w:p w14:paraId="05B44EB5" w14:textId="55EF5114" w:rsidR="00A60A85" w:rsidRPr="00BF6F20" w:rsidRDefault="00A60A8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You may use the internet to read up more on Lego SPIKE Prime</w:t>
            </w:r>
            <w:r w:rsidR="00BE4EA5" w:rsidRPr="00BF6F20">
              <w:rPr>
                <w:rFonts w:asciiTheme="majorHAnsi" w:hAnsiTheme="majorHAnsi" w:cstheme="majorHAnsi"/>
                <w:b w:val="0"/>
                <w:bCs/>
                <w:color w:val="0F0D29" w:themeColor="text1"/>
                <w:sz w:val="22"/>
              </w:rPr>
              <w:t>.</w:t>
            </w:r>
          </w:p>
          <w:p w14:paraId="713C2E3F" w14:textId="77777777" w:rsidR="00A60A85" w:rsidRPr="00DF60BD" w:rsidRDefault="00A60A85" w:rsidP="00BE0B19">
            <w:pPr>
              <w:rPr>
                <w:rFonts w:asciiTheme="majorHAnsi" w:hAnsiTheme="majorHAnsi" w:cstheme="majorHAnsi"/>
                <w:sz w:val="22"/>
              </w:rPr>
            </w:pPr>
          </w:p>
        </w:tc>
      </w:tr>
    </w:tbl>
    <w:p w14:paraId="29127CDB" w14:textId="40CBA34D" w:rsidR="00A60A85" w:rsidRPr="00DF60BD" w:rsidRDefault="00A60A85" w:rsidP="00DF027C">
      <w:pPr>
        <w:rPr>
          <w:rFonts w:asciiTheme="majorHAnsi" w:hAnsiTheme="majorHAnsi" w:cstheme="majorHAnsi"/>
          <w:b w:val="0"/>
          <w:bCs/>
          <w:sz w:val="22"/>
        </w:rPr>
      </w:pPr>
    </w:p>
    <w:p w14:paraId="529D0ED4" w14:textId="77777777" w:rsidR="00BF6F20" w:rsidRDefault="00BF6F20" w:rsidP="00BE4EA5">
      <w:pPr>
        <w:jc w:val="center"/>
        <w:rPr>
          <w:rFonts w:asciiTheme="majorHAnsi" w:hAnsiTheme="majorHAnsi" w:cstheme="majorHAnsi"/>
          <w:bCs/>
          <w:color w:val="013A57" w:themeColor="accent1" w:themeShade="BF"/>
          <w:sz w:val="22"/>
        </w:rPr>
      </w:pPr>
    </w:p>
    <w:p w14:paraId="5C5D68A7" w14:textId="77777777" w:rsidR="00BF6F20" w:rsidRDefault="00BF6F20" w:rsidP="00BE4EA5">
      <w:pPr>
        <w:jc w:val="center"/>
        <w:rPr>
          <w:rFonts w:asciiTheme="majorHAnsi" w:hAnsiTheme="majorHAnsi" w:cstheme="majorHAnsi"/>
          <w:bCs/>
          <w:color w:val="013A57" w:themeColor="accent1" w:themeShade="BF"/>
          <w:sz w:val="22"/>
        </w:rPr>
      </w:pPr>
    </w:p>
    <w:p w14:paraId="2B3E4985" w14:textId="77777777" w:rsidR="00BF6F20" w:rsidRDefault="00BF6F20" w:rsidP="00BE4EA5">
      <w:pPr>
        <w:jc w:val="center"/>
        <w:rPr>
          <w:rFonts w:asciiTheme="majorHAnsi" w:hAnsiTheme="majorHAnsi" w:cstheme="majorHAnsi"/>
          <w:bCs/>
          <w:color w:val="013A57" w:themeColor="accent1" w:themeShade="BF"/>
          <w:sz w:val="22"/>
        </w:rPr>
      </w:pPr>
    </w:p>
    <w:p w14:paraId="37CBA7FC" w14:textId="77777777" w:rsidR="00BF6F20" w:rsidRDefault="00BF6F20" w:rsidP="00BE4EA5">
      <w:pPr>
        <w:jc w:val="center"/>
        <w:rPr>
          <w:rFonts w:asciiTheme="majorHAnsi" w:hAnsiTheme="majorHAnsi" w:cstheme="majorHAnsi"/>
          <w:bCs/>
          <w:color w:val="013A57" w:themeColor="accent1" w:themeShade="BF"/>
          <w:sz w:val="22"/>
        </w:rPr>
      </w:pPr>
    </w:p>
    <w:p w14:paraId="3F6E6D20" w14:textId="77777777" w:rsidR="00BF6F20" w:rsidRDefault="00BF6F20" w:rsidP="00BE4EA5">
      <w:pPr>
        <w:jc w:val="center"/>
        <w:rPr>
          <w:rFonts w:asciiTheme="majorHAnsi" w:hAnsiTheme="majorHAnsi" w:cstheme="majorHAnsi"/>
          <w:bCs/>
          <w:color w:val="013A57" w:themeColor="accent1" w:themeShade="BF"/>
          <w:sz w:val="22"/>
        </w:rPr>
      </w:pPr>
    </w:p>
    <w:p w14:paraId="33358F4E" w14:textId="77777777" w:rsidR="00BF6F20" w:rsidRDefault="00BF6F20" w:rsidP="00BE4EA5">
      <w:pPr>
        <w:jc w:val="center"/>
        <w:rPr>
          <w:rFonts w:asciiTheme="majorHAnsi" w:hAnsiTheme="majorHAnsi" w:cstheme="majorHAnsi"/>
          <w:bCs/>
          <w:color w:val="013A57" w:themeColor="accent1" w:themeShade="BF"/>
          <w:sz w:val="22"/>
        </w:rPr>
      </w:pPr>
    </w:p>
    <w:p w14:paraId="059615FE" w14:textId="77777777" w:rsidR="00BF6F20" w:rsidRDefault="00BF6F20" w:rsidP="00BE4EA5">
      <w:pPr>
        <w:jc w:val="center"/>
        <w:rPr>
          <w:rFonts w:asciiTheme="majorHAnsi" w:hAnsiTheme="majorHAnsi" w:cstheme="majorHAnsi"/>
          <w:bCs/>
          <w:color w:val="013A57" w:themeColor="accent1" w:themeShade="BF"/>
          <w:sz w:val="22"/>
        </w:rPr>
      </w:pPr>
    </w:p>
    <w:p w14:paraId="38ECCF3E" w14:textId="77777777" w:rsidR="00BF6F20" w:rsidRDefault="00BF6F20" w:rsidP="00CD6C40">
      <w:pPr>
        <w:rPr>
          <w:rFonts w:asciiTheme="majorHAnsi" w:hAnsiTheme="majorHAnsi" w:cstheme="majorHAnsi"/>
          <w:bCs/>
          <w:color w:val="013A57" w:themeColor="accent1" w:themeShade="BF"/>
          <w:sz w:val="22"/>
        </w:rPr>
      </w:pPr>
    </w:p>
    <w:p w14:paraId="65DA1065" w14:textId="3F27B5F8" w:rsidR="00BE4EA5" w:rsidRPr="00DF60BD" w:rsidRDefault="00BE4EA5" w:rsidP="00BE4EA5">
      <w:pPr>
        <w:jc w:val="center"/>
        <w:rPr>
          <w:rFonts w:asciiTheme="majorHAnsi" w:hAnsiTheme="majorHAnsi" w:cstheme="majorHAnsi"/>
          <w:b w:val="0"/>
          <w:bCs/>
          <w:color w:val="013A57" w:themeColor="accent1" w:themeShade="BF"/>
          <w:sz w:val="22"/>
        </w:rPr>
      </w:pPr>
      <w:r w:rsidRPr="00CD6C40">
        <w:rPr>
          <w:rFonts w:asciiTheme="majorHAnsi" w:hAnsiTheme="majorHAnsi" w:cstheme="majorHAnsi"/>
          <w:bCs/>
          <w:color w:val="013A57" w:themeColor="accent1" w:themeShade="BF"/>
          <w:szCs w:val="28"/>
        </w:rPr>
        <w:t>Year 7 Spring Term Revision for URDU</w:t>
      </w:r>
    </w:p>
    <w:p w14:paraId="79B3F12B" w14:textId="77777777" w:rsidR="00BE4EA5" w:rsidRPr="00DF60BD" w:rsidRDefault="00BE4EA5" w:rsidP="00BE4EA5">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BE4EA5" w:rsidRPr="00DF60BD" w14:paraId="07F8D045" w14:textId="77777777" w:rsidTr="00BE0B19">
        <w:tc>
          <w:tcPr>
            <w:tcW w:w="9016" w:type="dxa"/>
            <w:shd w:val="clear" w:color="auto" w:fill="CCFFCC"/>
          </w:tcPr>
          <w:p w14:paraId="0737EFD7" w14:textId="77777777" w:rsidR="00BE4EA5" w:rsidRPr="00DF60BD" w:rsidRDefault="00BE4EA5"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BE4EA5" w:rsidRPr="00DF60BD" w14:paraId="670C9AE5" w14:textId="77777777" w:rsidTr="00BE0B19">
        <w:tc>
          <w:tcPr>
            <w:tcW w:w="9016" w:type="dxa"/>
            <w:shd w:val="clear" w:color="auto" w:fill="auto"/>
          </w:tcPr>
          <w:p w14:paraId="6F5A8D47"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Urdu alphabets with initials (Half shapes) .</w:t>
            </w:r>
          </w:p>
          <w:p w14:paraId="7FEACF0E"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Urdu vowels.</w:t>
            </w:r>
          </w:p>
          <w:p w14:paraId="6E164C70"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Two letter words. </w:t>
            </w:r>
          </w:p>
          <w:p w14:paraId="687F445E"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Words with the sound of small yeh and big yeh.</w:t>
            </w:r>
          </w:p>
          <w:p w14:paraId="756EC8B3"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Meanings of the words learnt.</w:t>
            </w:r>
          </w:p>
          <w:p w14:paraId="36167337"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Breaking down the words. (Urdu spellings)</w:t>
            </w:r>
          </w:p>
          <w:p w14:paraId="164EC5F2" w14:textId="77777777" w:rsidR="00BE4EA5" w:rsidRPr="00DF60BD" w:rsidRDefault="00BE4EA5" w:rsidP="00BE0B19">
            <w:pPr>
              <w:rPr>
                <w:rFonts w:asciiTheme="majorHAnsi" w:hAnsiTheme="majorHAnsi" w:cstheme="majorHAnsi"/>
                <w:sz w:val="22"/>
              </w:rPr>
            </w:pPr>
          </w:p>
        </w:tc>
      </w:tr>
      <w:tr w:rsidR="00BE4EA5" w:rsidRPr="00DF60BD" w14:paraId="6D0767A2" w14:textId="77777777" w:rsidTr="00BE0B19">
        <w:tc>
          <w:tcPr>
            <w:tcW w:w="9016" w:type="dxa"/>
            <w:shd w:val="clear" w:color="auto" w:fill="B1E4FD" w:themeFill="accent1" w:themeFillTint="33"/>
          </w:tcPr>
          <w:p w14:paraId="699F360E" w14:textId="77777777" w:rsidR="00BE4EA5" w:rsidRPr="00DF60BD" w:rsidRDefault="00BE4EA5" w:rsidP="00BE0B19">
            <w:pPr>
              <w:rPr>
                <w:rFonts w:asciiTheme="majorHAnsi" w:hAnsiTheme="majorHAnsi" w:cstheme="majorHAnsi"/>
                <w:sz w:val="22"/>
              </w:rPr>
            </w:pPr>
            <w:r w:rsidRPr="00DF60BD">
              <w:rPr>
                <w:rFonts w:asciiTheme="majorHAnsi" w:hAnsiTheme="majorHAnsi" w:cstheme="majorHAnsi"/>
                <w:sz w:val="22"/>
              </w:rPr>
              <w:t>What do I need to revise?</w:t>
            </w:r>
          </w:p>
          <w:p w14:paraId="1BE9A263" w14:textId="77777777" w:rsidR="00BE4EA5" w:rsidRPr="00DF60BD" w:rsidRDefault="00BE4EA5" w:rsidP="00BE0B19">
            <w:pPr>
              <w:pStyle w:val="ListParagraph"/>
              <w:rPr>
                <w:rFonts w:asciiTheme="majorHAnsi" w:hAnsiTheme="majorHAnsi" w:cstheme="majorHAnsi"/>
              </w:rPr>
            </w:pPr>
          </w:p>
        </w:tc>
      </w:tr>
      <w:tr w:rsidR="00BE4EA5" w:rsidRPr="00DF60BD" w14:paraId="318F136C" w14:textId="77777777" w:rsidTr="00BE0B19">
        <w:tc>
          <w:tcPr>
            <w:tcW w:w="9016" w:type="dxa"/>
          </w:tcPr>
          <w:p w14:paraId="501FB07B" w14:textId="77777777" w:rsidR="00BE4EA5" w:rsidRPr="00DF60BD" w:rsidRDefault="00BE4EA5" w:rsidP="00BE0B19">
            <w:pPr>
              <w:pStyle w:val="ListParagraph"/>
              <w:rPr>
                <w:rFonts w:asciiTheme="majorHAnsi" w:hAnsiTheme="majorHAnsi" w:cstheme="majorHAnsi"/>
                <w:b/>
                <w:bCs/>
              </w:rPr>
            </w:pPr>
            <w:r w:rsidRPr="00DF60BD">
              <w:rPr>
                <w:rFonts w:asciiTheme="majorHAnsi" w:hAnsiTheme="majorHAnsi" w:cstheme="majorHAnsi"/>
                <w:b/>
                <w:bCs/>
              </w:rPr>
              <w:t>WRITING</w:t>
            </w:r>
          </w:p>
          <w:p w14:paraId="6AC2379F"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1.Sound of small Yeh and big Yeh.</w:t>
            </w:r>
          </w:p>
          <w:p w14:paraId="37DCBFE7"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2.Words with small yeh and big Yeh.</w:t>
            </w:r>
          </w:p>
          <w:p w14:paraId="2ABAE566"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3.Meaning of the words</w:t>
            </w:r>
          </w:p>
          <w:p w14:paraId="5EFF43C8"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4.Breaking down the words.</w:t>
            </w:r>
          </w:p>
          <w:p w14:paraId="01D845AC"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5. Genders</w:t>
            </w:r>
          </w:p>
          <w:p w14:paraId="60F58E2E"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         (Oral)</w:t>
            </w:r>
          </w:p>
          <w:p w14:paraId="475C6B7B"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6.Names of Islamic Months</w:t>
            </w:r>
          </w:p>
          <w:p w14:paraId="37C342D8" w14:textId="77777777" w:rsidR="00BE4EA5"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7.Numbers up to 60</w:t>
            </w:r>
          </w:p>
          <w:p w14:paraId="3F942653" w14:textId="007586DB" w:rsidR="00406798" w:rsidRPr="00DF60BD" w:rsidRDefault="00406798" w:rsidP="00BE0B19">
            <w:pPr>
              <w:rPr>
                <w:rFonts w:asciiTheme="majorHAnsi" w:hAnsiTheme="majorHAnsi" w:cstheme="majorHAnsi"/>
                <w:sz w:val="22"/>
              </w:rPr>
            </w:pPr>
          </w:p>
        </w:tc>
      </w:tr>
      <w:tr w:rsidR="00BE4EA5" w:rsidRPr="00DF60BD" w14:paraId="7DE20730" w14:textId="77777777" w:rsidTr="00BE0B19">
        <w:tc>
          <w:tcPr>
            <w:tcW w:w="9016" w:type="dxa"/>
            <w:shd w:val="clear" w:color="auto" w:fill="E0EFF4" w:themeFill="accent4" w:themeFillTint="33"/>
          </w:tcPr>
          <w:p w14:paraId="58E8E4D5" w14:textId="77777777" w:rsidR="00BE4EA5" w:rsidRPr="00DF60BD" w:rsidRDefault="00BE4EA5" w:rsidP="00BE0B19">
            <w:pPr>
              <w:rPr>
                <w:rFonts w:asciiTheme="majorHAnsi" w:hAnsiTheme="majorHAnsi" w:cstheme="majorHAnsi"/>
                <w:sz w:val="22"/>
              </w:rPr>
            </w:pPr>
            <w:r w:rsidRPr="00DF60BD">
              <w:rPr>
                <w:rFonts w:asciiTheme="majorHAnsi" w:hAnsiTheme="majorHAnsi" w:cstheme="majorHAnsi"/>
                <w:sz w:val="22"/>
              </w:rPr>
              <w:t>How can I revise for Urdu?</w:t>
            </w:r>
          </w:p>
          <w:p w14:paraId="799FADF8" w14:textId="77777777" w:rsidR="00BE4EA5" w:rsidRPr="00DF60BD" w:rsidRDefault="00BE4EA5" w:rsidP="00BE0B19">
            <w:pPr>
              <w:rPr>
                <w:rFonts w:asciiTheme="majorHAnsi" w:hAnsiTheme="majorHAnsi" w:cstheme="majorHAnsi"/>
                <w:sz w:val="22"/>
              </w:rPr>
            </w:pPr>
          </w:p>
        </w:tc>
      </w:tr>
      <w:tr w:rsidR="00BE4EA5" w:rsidRPr="00DF60BD" w14:paraId="3F984064" w14:textId="77777777" w:rsidTr="00BE0B19">
        <w:tc>
          <w:tcPr>
            <w:tcW w:w="9016" w:type="dxa"/>
          </w:tcPr>
          <w:p w14:paraId="633AC5A1"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Reading on regular basis.</w:t>
            </w:r>
          </w:p>
          <w:p w14:paraId="5F859655" w14:textId="77777777" w:rsidR="00BE4EA5" w:rsidRDefault="00BE4EA5" w:rsidP="00BE0B19">
            <w:pPr>
              <w:rPr>
                <w:rFonts w:asciiTheme="majorHAnsi" w:hAnsiTheme="majorHAnsi" w:cstheme="majorHAnsi"/>
                <w:color w:val="0F0D29" w:themeColor="text1"/>
                <w:sz w:val="22"/>
              </w:rPr>
            </w:pPr>
            <w:r w:rsidRPr="00BF6F20">
              <w:rPr>
                <w:rFonts w:asciiTheme="majorHAnsi" w:hAnsiTheme="majorHAnsi" w:cstheme="majorHAnsi"/>
                <w:b w:val="0"/>
                <w:bCs/>
                <w:color w:val="0F0D29" w:themeColor="text1"/>
                <w:sz w:val="22"/>
              </w:rPr>
              <w:t>Writing practice.</w:t>
            </w:r>
            <w:r w:rsidRPr="00BF6F20">
              <w:rPr>
                <w:rFonts w:asciiTheme="majorHAnsi" w:hAnsiTheme="majorHAnsi" w:cstheme="majorHAnsi"/>
                <w:color w:val="0F0D29" w:themeColor="text1"/>
                <w:sz w:val="22"/>
              </w:rPr>
              <w:t xml:space="preserve"> </w:t>
            </w:r>
          </w:p>
          <w:p w14:paraId="60BCA1CE" w14:textId="58E836A7" w:rsidR="00406798" w:rsidRPr="00DF60BD" w:rsidRDefault="00406798" w:rsidP="00BE0B19">
            <w:pPr>
              <w:rPr>
                <w:rFonts w:asciiTheme="majorHAnsi" w:hAnsiTheme="majorHAnsi" w:cstheme="majorHAnsi"/>
                <w:sz w:val="22"/>
              </w:rPr>
            </w:pPr>
          </w:p>
        </w:tc>
      </w:tr>
      <w:tr w:rsidR="00BE4EA5" w:rsidRPr="00DF60BD" w14:paraId="2F4D3CFA" w14:textId="77777777" w:rsidTr="00BE0B19">
        <w:tc>
          <w:tcPr>
            <w:tcW w:w="9016" w:type="dxa"/>
            <w:shd w:val="clear" w:color="auto" w:fill="D2F1EF" w:themeFill="accent6" w:themeFillTint="33"/>
          </w:tcPr>
          <w:p w14:paraId="4EEB0D06" w14:textId="77777777" w:rsidR="00BE4EA5" w:rsidRPr="00DF60BD" w:rsidRDefault="00BE4EA5" w:rsidP="00BE0B19">
            <w:pPr>
              <w:rPr>
                <w:rFonts w:asciiTheme="majorHAnsi" w:hAnsiTheme="majorHAnsi" w:cstheme="majorHAnsi"/>
                <w:sz w:val="22"/>
              </w:rPr>
            </w:pPr>
            <w:r w:rsidRPr="00DF60BD">
              <w:rPr>
                <w:rFonts w:asciiTheme="majorHAnsi" w:hAnsiTheme="majorHAnsi" w:cstheme="majorHAnsi"/>
                <w:sz w:val="22"/>
              </w:rPr>
              <w:t>Useful resources I can use:</w:t>
            </w:r>
          </w:p>
          <w:p w14:paraId="2A5F9113" w14:textId="77777777" w:rsidR="00BE4EA5" w:rsidRPr="00DF60BD" w:rsidRDefault="00BE4EA5" w:rsidP="00BE0B19">
            <w:pPr>
              <w:rPr>
                <w:rFonts w:asciiTheme="majorHAnsi" w:hAnsiTheme="majorHAnsi" w:cstheme="majorHAnsi"/>
                <w:sz w:val="22"/>
              </w:rPr>
            </w:pPr>
          </w:p>
        </w:tc>
      </w:tr>
      <w:tr w:rsidR="00BE4EA5" w:rsidRPr="00DF60BD" w14:paraId="5E6611C9" w14:textId="77777777" w:rsidTr="00BE0B19">
        <w:tc>
          <w:tcPr>
            <w:tcW w:w="9016" w:type="dxa"/>
          </w:tcPr>
          <w:p w14:paraId="4C80642D" w14:textId="77777777" w:rsidR="00BE4EA5"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Worksheets given.</w:t>
            </w:r>
          </w:p>
          <w:p w14:paraId="412909B4" w14:textId="22E529C6" w:rsidR="00406798" w:rsidRPr="00BF6F20" w:rsidRDefault="00406798" w:rsidP="00BE0B19">
            <w:pPr>
              <w:rPr>
                <w:rFonts w:asciiTheme="majorHAnsi" w:hAnsiTheme="majorHAnsi" w:cstheme="majorHAnsi"/>
                <w:b w:val="0"/>
                <w:bCs/>
                <w:sz w:val="22"/>
              </w:rPr>
            </w:pPr>
          </w:p>
        </w:tc>
      </w:tr>
      <w:tr w:rsidR="00BE4EA5" w:rsidRPr="00DF60BD" w14:paraId="1217DB51" w14:textId="77777777" w:rsidTr="00BE0B19">
        <w:tc>
          <w:tcPr>
            <w:tcW w:w="9016" w:type="dxa"/>
            <w:shd w:val="clear" w:color="auto" w:fill="FFCCFF"/>
          </w:tcPr>
          <w:p w14:paraId="0CC52C3B" w14:textId="77777777" w:rsidR="00BE4EA5" w:rsidRPr="00DF60BD" w:rsidRDefault="00BE4EA5" w:rsidP="00BE0B19">
            <w:pPr>
              <w:rPr>
                <w:rFonts w:asciiTheme="majorHAnsi" w:hAnsiTheme="majorHAnsi" w:cstheme="majorHAnsi"/>
                <w:sz w:val="22"/>
              </w:rPr>
            </w:pPr>
            <w:r w:rsidRPr="00DF60BD">
              <w:rPr>
                <w:rFonts w:asciiTheme="majorHAnsi" w:hAnsiTheme="majorHAnsi" w:cstheme="majorHAnsi"/>
                <w:sz w:val="22"/>
              </w:rPr>
              <w:t>Useful websites I can use:</w:t>
            </w:r>
          </w:p>
          <w:p w14:paraId="033E8F9B" w14:textId="77777777" w:rsidR="00BE4EA5" w:rsidRPr="00DF60BD" w:rsidRDefault="00BE4EA5" w:rsidP="00BE0B19">
            <w:pPr>
              <w:rPr>
                <w:rFonts w:asciiTheme="majorHAnsi" w:hAnsiTheme="majorHAnsi" w:cstheme="majorHAnsi"/>
                <w:sz w:val="22"/>
              </w:rPr>
            </w:pPr>
          </w:p>
        </w:tc>
      </w:tr>
      <w:tr w:rsidR="00BE4EA5" w:rsidRPr="00DF60BD" w14:paraId="1C9C4106" w14:textId="77777777" w:rsidTr="00BE0B19">
        <w:tc>
          <w:tcPr>
            <w:tcW w:w="9016" w:type="dxa"/>
          </w:tcPr>
          <w:p w14:paraId="38457A23" w14:textId="77777777" w:rsidR="00BE4EA5" w:rsidRPr="00DF60BD" w:rsidRDefault="00000000" w:rsidP="00BE0B19">
            <w:pPr>
              <w:rPr>
                <w:rFonts w:asciiTheme="majorHAnsi" w:hAnsiTheme="majorHAnsi" w:cstheme="majorHAnsi"/>
                <w:sz w:val="22"/>
              </w:rPr>
            </w:pPr>
            <w:hyperlink r:id="rId92" w:history="1">
              <w:r w:rsidR="00BE4EA5" w:rsidRPr="00DF60BD">
                <w:rPr>
                  <w:rStyle w:val="Hyperlink"/>
                  <w:rFonts w:asciiTheme="majorHAnsi" w:hAnsiTheme="majorHAnsi" w:cstheme="majorHAnsi"/>
                  <w:sz w:val="22"/>
                </w:rPr>
                <w:t>Haroofistaan S01 - E05 | Uses of Alif | Alif ka Istemaal | Aasaan Urdu - YouTube</w:t>
              </w:r>
            </w:hyperlink>
          </w:p>
          <w:p w14:paraId="5C6B54AC" w14:textId="77777777" w:rsidR="00BE4EA5" w:rsidRPr="00DF60BD" w:rsidRDefault="00BE4EA5" w:rsidP="00BE0B19">
            <w:pPr>
              <w:rPr>
                <w:rFonts w:asciiTheme="majorHAnsi" w:hAnsiTheme="majorHAnsi" w:cstheme="majorHAnsi"/>
                <w:sz w:val="22"/>
              </w:rPr>
            </w:pPr>
          </w:p>
        </w:tc>
      </w:tr>
      <w:tr w:rsidR="00BE4EA5" w:rsidRPr="00DF60BD" w14:paraId="252FC6E2" w14:textId="77777777" w:rsidTr="00BE0B19">
        <w:tc>
          <w:tcPr>
            <w:tcW w:w="9016" w:type="dxa"/>
            <w:shd w:val="clear" w:color="auto" w:fill="CCFFFF"/>
          </w:tcPr>
          <w:p w14:paraId="3177444B" w14:textId="77777777" w:rsidR="00BE4EA5" w:rsidRPr="00DF60BD" w:rsidRDefault="00BE4EA5"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w:t>
            </w:r>
          </w:p>
          <w:p w14:paraId="4783C52A" w14:textId="77777777" w:rsidR="00BE4EA5" w:rsidRPr="00DF60BD" w:rsidRDefault="00BE4EA5" w:rsidP="00BE0B19">
            <w:pPr>
              <w:rPr>
                <w:rFonts w:asciiTheme="majorHAnsi" w:hAnsiTheme="majorHAnsi" w:cstheme="majorHAnsi"/>
                <w:sz w:val="22"/>
              </w:rPr>
            </w:pPr>
          </w:p>
        </w:tc>
      </w:tr>
      <w:tr w:rsidR="00BE4EA5" w:rsidRPr="00DF60BD" w14:paraId="4A982328" w14:textId="77777777" w:rsidTr="00BE0B19">
        <w:trPr>
          <w:trHeight w:val="165"/>
        </w:trPr>
        <w:tc>
          <w:tcPr>
            <w:tcW w:w="9016" w:type="dxa"/>
          </w:tcPr>
          <w:p w14:paraId="34ED91C9"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Talking in Urdu with your family members.</w:t>
            </w:r>
          </w:p>
          <w:p w14:paraId="18FEA304" w14:textId="77777777" w:rsidR="00BE4EA5" w:rsidRPr="00BF6F20"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Reading any URDU book for beginners. </w:t>
            </w:r>
          </w:p>
          <w:p w14:paraId="4F426C2C" w14:textId="77777777" w:rsidR="00BE4EA5" w:rsidRDefault="00BE4EA5"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Watching cartoons dubbed in Urdu.</w:t>
            </w:r>
          </w:p>
          <w:p w14:paraId="4BBA7144" w14:textId="748FE49E" w:rsidR="00406798" w:rsidRPr="00DF60BD" w:rsidRDefault="00406798" w:rsidP="00BE0B19">
            <w:pPr>
              <w:rPr>
                <w:rFonts w:asciiTheme="majorHAnsi" w:hAnsiTheme="majorHAnsi" w:cstheme="majorHAnsi"/>
                <w:sz w:val="22"/>
              </w:rPr>
            </w:pPr>
          </w:p>
        </w:tc>
      </w:tr>
    </w:tbl>
    <w:p w14:paraId="307F1C25" w14:textId="77777777" w:rsidR="00BF6F20" w:rsidRDefault="00BF6F20" w:rsidP="00FB722F">
      <w:pPr>
        <w:jc w:val="center"/>
        <w:rPr>
          <w:rFonts w:asciiTheme="majorHAnsi" w:hAnsiTheme="majorHAnsi" w:cstheme="majorHAnsi"/>
          <w:bCs/>
          <w:color w:val="013A57" w:themeColor="accent1" w:themeShade="BF"/>
          <w:sz w:val="22"/>
        </w:rPr>
      </w:pPr>
      <w:bookmarkStart w:id="3" w:name="_Hlk90468471"/>
    </w:p>
    <w:p w14:paraId="7743B69B" w14:textId="77777777" w:rsidR="00BF6F20" w:rsidRDefault="00BF6F20" w:rsidP="00FB722F">
      <w:pPr>
        <w:jc w:val="center"/>
        <w:rPr>
          <w:rFonts w:asciiTheme="majorHAnsi" w:hAnsiTheme="majorHAnsi" w:cstheme="majorHAnsi"/>
          <w:bCs/>
          <w:color w:val="013A57" w:themeColor="accent1" w:themeShade="BF"/>
          <w:sz w:val="22"/>
        </w:rPr>
      </w:pPr>
    </w:p>
    <w:p w14:paraId="43846A4D" w14:textId="77777777" w:rsidR="00BF6F20" w:rsidRDefault="00BF6F20" w:rsidP="00FB722F">
      <w:pPr>
        <w:jc w:val="center"/>
        <w:rPr>
          <w:rFonts w:asciiTheme="majorHAnsi" w:hAnsiTheme="majorHAnsi" w:cstheme="majorHAnsi"/>
          <w:bCs/>
          <w:color w:val="013A57" w:themeColor="accent1" w:themeShade="BF"/>
          <w:sz w:val="22"/>
        </w:rPr>
      </w:pPr>
    </w:p>
    <w:p w14:paraId="6EBF198A" w14:textId="77777777" w:rsidR="00BF6F20" w:rsidRDefault="00BF6F20" w:rsidP="00FB722F">
      <w:pPr>
        <w:jc w:val="center"/>
        <w:rPr>
          <w:rFonts w:asciiTheme="majorHAnsi" w:hAnsiTheme="majorHAnsi" w:cstheme="majorHAnsi"/>
          <w:bCs/>
          <w:color w:val="013A57" w:themeColor="accent1" w:themeShade="BF"/>
          <w:sz w:val="22"/>
        </w:rPr>
      </w:pPr>
    </w:p>
    <w:p w14:paraId="2584592F" w14:textId="77777777" w:rsidR="00BF6F20" w:rsidRDefault="00BF6F20" w:rsidP="00FB722F">
      <w:pPr>
        <w:jc w:val="center"/>
        <w:rPr>
          <w:rFonts w:asciiTheme="majorHAnsi" w:hAnsiTheme="majorHAnsi" w:cstheme="majorHAnsi"/>
          <w:bCs/>
          <w:color w:val="013A57" w:themeColor="accent1" w:themeShade="BF"/>
          <w:sz w:val="22"/>
        </w:rPr>
      </w:pPr>
    </w:p>
    <w:p w14:paraId="71DBB17C" w14:textId="77777777" w:rsidR="00BF6F20" w:rsidRDefault="00BF6F20" w:rsidP="00FB722F">
      <w:pPr>
        <w:jc w:val="center"/>
        <w:rPr>
          <w:rFonts w:asciiTheme="majorHAnsi" w:hAnsiTheme="majorHAnsi" w:cstheme="majorHAnsi"/>
          <w:bCs/>
          <w:color w:val="013A57" w:themeColor="accent1" w:themeShade="BF"/>
          <w:sz w:val="22"/>
        </w:rPr>
      </w:pPr>
    </w:p>
    <w:p w14:paraId="4BE122AF" w14:textId="77777777" w:rsidR="00BF6F20" w:rsidRDefault="00BF6F20" w:rsidP="00FB722F">
      <w:pPr>
        <w:jc w:val="center"/>
        <w:rPr>
          <w:rFonts w:asciiTheme="majorHAnsi" w:hAnsiTheme="majorHAnsi" w:cstheme="majorHAnsi"/>
          <w:bCs/>
          <w:color w:val="013A57" w:themeColor="accent1" w:themeShade="BF"/>
          <w:sz w:val="22"/>
        </w:rPr>
      </w:pPr>
    </w:p>
    <w:p w14:paraId="06B99A06" w14:textId="77777777" w:rsidR="00CD6C40" w:rsidRDefault="00CD6C40" w:rsidP="00FB722F">
      <w:pPr>
        <w:jc w:val="center"/>
        <w:rPr>
          <w:rFonts w:asciiTheme="majorHAnsi" w:hAnsiTheme="majorHAnsi" w:cstheme="majorHAnsi"/>
          <w:bCs/>
          <w:color w:val="013A57" w:themeColor="accent1" w:themeShade="BF"/>
          <w:szCs w:val="28"/>
        </w:rPr>
      </w:pPr>
    </w:p>
    <w:p w14:paraId="60F82193" w14:textId="1B6B8427" w:rsidR="00FB722F" w:rsidRPr="00CD6C40" w:rsidRDefault="00FB722F" w:rsidP="00FB722F">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t>Year 8 Revision Spring Term Urdu</w:t>
      </w:r>
    </w:p>
    <w:p w14:paraId="2A2CF0D3" w14:textId="77777777" w:rsidR="00FB722F" w:rsidRPr="00DF60BD" w:rsidRDefault="00FB722F" w:rsidP="00FB722F">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FB722F" w:rsidRPr="00DF60BD" w14:paraId="6D9B666F" w14:textId="77777777" w:rsidTr="00BE0B19">
        <w:tc>
          <w:tcPr>
            <w:tcW w:w="9016" w:type="dxa"/>
            <w:shd w:val="clear" w:color="auto" w:fill="CCFFCC"/>
          </w:tcPr>
          <w:p w14:paraId="191FA220"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FB722F" w:rsidRPr="00DF60BD" w14:paraId="5AA97950" w14:textId="77777777" w:rsidTr="00BE0B19">
        <w:tc>
          <w:tcPr>
            <w:tcW w:w="9016" w:type="dxa"/>
            <w:shd w:val="clear" w:color="auto" w:fill="auto"/>
          </w:tcPr>
          <w:p w14:paraId="7DB5B518"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Written test on vocabulary, grammar learnt through the stories/topics covered.</w:t>
            </w:r>
          </w:p>
          <w:p w14:paraId="3EF154D4"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Comprehension on topics covered.  </w:t>
            </w:r>
          </w:p>
          <w:p w14:paraId="4B500D46"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Translation Urdu to English / English to Urdu. </w:t>
            </w:r>
          </w:p>
          <w:p w14:paraId="2BF993EE" w14:textId="77777777" w:rsidR="00FB722F"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Reading test.</w:t>
            </w:r>
          </w:p>
          <w:p w14:paraId="591A227A" w14:textId="423CA7AE" w:rsidR="00406798" w:rsidRPr="00DF60BD" w:rsidRDefault="00406798" w:rsidP="00BE0B19">
            <w:pPr>
              <w:rPr>
                <w:rFonts w:asciiTheme="majorHAnsi" w:hAnsiTheme="majorHAnsi" w:cstheme="majorHAnsi"/>
                <w:sz w:val="22"/>
              </w:rPr>
            </w:pPr>
          </w:p>
        </w:tc>
      </w:tr>
      <w:tr w:rsidR="00FB722F" w:rsidRPr="00DF60BD" w14:paraId="48F3C8B2" w14:textId="77777777" w:rsidTr="00BE0B19">
        <w:tc>
          <w:tcPr>
            <w:tcW w:w="9016" w:type="dxa"/>
            <w:shd w:val="clear" w:color="auto" w:fill="B1E4FD" w:themeFill="accent1" w:themeFillTint="33"/>
          </w:tcPr>
          <w:p w14:paraId="329FC77B"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t>What do I need to revise?</w:t>
            </w:r>
          </w:p>
          <w:p w14:paraId="36B49639" w14:textId="77777777" w:rsidR="00FB722F" w:rsidRPr="00DF60BD" w:rsidRDefault="00FB722F" w:rsidP="00BE0B19">
            <w:pPr>
              <w:pStyle w:val="ListParagraph"/>
              <w:rPr>
                <w:rFonts w:asciiTheme="majorHAnsi" w:hAnsiTheme="majorHAnsi" w:cstheme="majorHAnsi"/>
              </w:rPr>
            </w:pPr>
          </w:p>
        </w:tc>
      </w:tr>
      <w:tr w:rsidR="00FB722F" w:rsidRPr="00DF60BD" w14:paraId="780CAE38" w14:textId="77777777" w:rsidTr="00BE0B19">
        <w:tc>
          <w:tcPr>
            <w:tcW w:w="9016" w:type="dxa"/>
          </w:tcPr>
          <w:p w14:paraId="51221484" w14:textId="23A0C819" w:rsidR="00FB722F" w:rsidRPr="00406798" w:rsidRDefault="00FB722F" w:rsidP="00BE0B19">
            <w:pPr>
              <w:rPr>
                <w:rFonts w:asciiTheme="majorHAnsi" w:hAnsiTheme="majorHAnsi" w:cstheme="majorHAnsi"/>
                <w:sz w:val="22"/>
              </w:rPr>
            </w:pPr>
            <w:r w:rsidRPr="00DF60BD">
              <w:rPr>
                <w:rFonts w:asciiTheme="majorHAnsi" w:hAnsiTheme="majorHAnsi" w:cstheme="majorHAnsi"/>
                <w:sz w:val="22"/>
              </w:rPr>
              <w:t>Topics:-</w:t>
            </w:r>
            <w:r w:rsidR="00406798">
              <w:rPr>
                <w:rFonts w:asciiTheme="majorHAnsi" w:hAnsiTheme="majorHAnsi" w:cstheme="majorHAnsi"/>
                <w:sz w:val="22"/>
              </w:rPr>
              <w:t xml:space="preserve"> </w:t>
            </w:r>
            <w:r w:rsidRPr="00BF6F20">
              <w:rPr>
                <w:rFonts w:asciiTheme="majorHAnsi" w:hAnsiTheme="majorHAnsi" w:cstheme="majorHAnsi"/>
                <w:b w:val="0"/>
                <w:bCs/>
                <w:color w:val="0F0D29" w:themeColor="text1"/>
                <w:sz w:val="22"/>
              </w:rPr>
              <w:t>Weather (Talking about seasons, Describing the weather)</w:t>
            </w:r>
          </w:p>
          <w:p w14:paraId="2379F262" w14:textId="77777777" w:rsidR="00FB722F" w:rsidRPr="00BF6F20" w:rsidRDefault="00FB722F" w:rsidP="00BE0B19">
            <w:pPr>
              <w:spacing w:before="240"/>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Telling the Time.( Learning Urdu terminology about time,to be able to tell the time in Urdu)</w:t>
            </w:r>
          </w:p>
          <w:p w14:paraId="185458B2" w14:textId="77777777" w:rsidR="00FB722F" w:rsidRPr="00BF6F20" w:rsidRDefault="00FB722F" w:rsidP="00BE0B19">
            <w:pPr>
              <w:rPr>
                <w:rFonts w:asciiTheme="majorHAnsi" w:hAnsiTheme="majorHAnsi" w:cstheme="majorHAnsi"/>
                <w:b w:val="0"/>
                <w:bCs/>
                <w:color w:val="0F0D29" w:themeColor="text1"/>
                <w:sz w:val="22"/>
                <w:lang w:val="fr-FR"/>
              </w:rPr>
            </w:pPr>
            <w:r w:rsidRPr="00BF6F20">
              <w:rPr>
                <w:rFonts w:asciiTheme="majorHAnsi" w:hAnsiTheme="majorHAnsi" w:cstheme="majorHAnsi"/>
                <w:b w:val="0"/>
                <w:bCs/>
                <w:color w:val="0F0D29" w:themeColor="text1"/>
                <w:sz w:val="22"/>
                <w:lang w:val="fr-FR"/>
              </w:rPr>
              <w:t>Naik Larka(Daily routine)</w:t>
            </w:r>
            <w:r w:rsidRPr="00BF6F20">
              <w:rPr>
                <w:rFonts w:asciiTheme="majorHAnsi" w:hAnsiTheme="majorHAnsi" w:cstheme="majorHAnsi"/>
                <w:b w:val="0"/>
                <w:bCs/>
                <w:color w:val="0F0D29" w:themeColor="text1"/>
                <w:sz w:val="22"/>
              </w:rPr>
              <w:t>Talking about your daily routine/activities</w:t>
            </w:r>
          </w:p>
          <w:p w14:paraId="76DB55E4"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Our house(Learning about the names of different rooms</w:t>
            </w:r>
          </w:p>
          <w:p w14:paraId="577AF2A1"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Describing your home)</w:t>
            </w:r>
          </w:p>
          <w:p w14:paraId="46D86704" w14:textId="77777777" w:rsidR="00FB722F"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Our school(Learning about school routine)</w:t>
            </w:r>
          </w:p>
          <w:p w14:paraId="22BAEC6C" w14:textId="6A2920B3" w:rsidR="00406798" w:rsidRPr="00BF6F20" w:rsidRDefault="00406798" w:rsidP="00BE0B19">
            <w:pPr>
              <w:rPr>
                <w:rFonts w:asciiTheme="majorHAnsi" w:hAnsiTheme="majorHAnsi" w:cstheme="majorHAnsi"/>
                <w:b w:val="0"/>
                <w:bCs/>
                <w:sz w:val="22"/>
              </w:rPr>
            </w:pPr>
          </w:p>
        </w:tc>
      </w:tr>
      <w:tr w:rsidR="00FB722F" w:rsidRPr="00DF60BD" w14:paraId="0D243F00" w14:textId="77777777" w:rsidTr="00BE0B19">
        <w:tc>
          <w:tcPr>
            <w:tcW w:w="9016" w:type="dxa"/>
            <w:shd w:val="clear" w:color="auto" w:fill="E0EFF4" w:themeFill="accent4" w:themeFillTint="33"/>
          </w:tcPr>
          <w:p w14:paraId="19848305"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t>How can I revise for Urdu?</w:t>
            </w:r>
          </w:p>
          <w:p w14:paraId="0BA32738" w14:textId="77777777" w:rsidR="00FB722F" w:rsidRPr="00DF60BD" w:rsidRDefault="00FB722F" w:rsidP="00BE0B19">
            <w:pPr>
              <w:rPr>
                <w:rFonts w:asciiTheme="majorHAnsi" w:hAnsiTheme="majorHAnsi" w:cstheme="majorHAnsi"/>
                <w:sz w:val="22"/>
              </w:rPr>
            </w:pPr>
          </w:p>
        </w:tc>
      </w:tr>
      <w:tr w:rsidR="00FB722F" w:rsidRPr="00DF60BD" w14:paraId="13067254" w14:textId="77777777" w:rsidTr="00BE0B19">
        <w:tc>
          <w:tcPr>
            <w:tcW w:w="9016" w:type="dxa"/>
          </w:tcPr>
          <w:p w14:paraId="4291AA8F"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Reading on regular basis.</w:t>
            </w:r>
          </w:p>
          <w:p w14:paraId="6948F555"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Writing practice. </w:t>
            </w:r>
          </w:p>
          <w:p w14:paraId="2C092906" w14:textId="77777777" w:rsidR="00FB722F" w:rsidRDefault="00FB722F" w:rsidP="00BE0B19">
            <w:pPr>
              <w:rPr>
                <w:rFonts w:asciiTheme="majorHAnsi" w:hAnsiTheme="majorHAnsi" w:cstheme="majorHAnsi"/>
                <w:color w:val="0F0D29" w:themeColor="text1"/>
                <w:sz w:val="22"/>
              </w:rPr>
            </w:pPr>
            <w:r w:rsidRPr="00BF6F20">
              <w:rPr>
                <w:rFonts w:asciiTheme="majorHAnsi" w:hAnsiTheme="majorHAnsi" w:cstheme="majorHAnsi"/>
                <w:b w:val="0"/>
                <w:bCs/>
                <w:color w:val="0F0D29" w:themeColor="text1"/>
                <w:sz w:val="22"/>
              </w:rPr>
              <w:t>Learning vocabulary</w:t>
            </w:r>
            <w:r w:rsidRPr="00BF6F20">
              <w:rPr>
                <w:rFonts w:asciiTheme="majorHAnsi" w:hAnsiTheme="majorHAnsi" w:cstheme="majorHAnsi"/>
                <w:color w:val="0F0D29" w:themeColor="text1"/>
                <w:sz w:val="22"/>
              </w:rPr>
              <w:t xml:space="preserve">  </w:t>
            </w:r>
          </w:p>
          <w:p w14:paraId="2EF89F5D" w14:textId="76F4E52F" w:rsidR="00406798" w:rsidRPr="00DF60BD" w:rsidRDefault="00406798" w:rsidP="00BE0B19">
            <w:pPr>
              <w:rPr>
                <w:rFonts w:asciiTheme="majorHAnsi" w:hAnsiTheme="majorHAnsi" w:cstheme="majorHAnsi"/>
                <w:sz w:val="22"/>
              </w:rPr>
            </w:pPr>
          </w:p>
        </w:tc>
      </w:tr>
      <w:tr w:rsidR="00FB722F" w:rsidRPr="00DF60BD" w14:paraId="356903B4" w14:textId="77777777" w:rsidTr="00BE0B19">
        <w:tc>
          <w:tcPr>
            <w:tcW w:w="9016" w:type="dxa"/>
            <w:shd w:val="clear" w:color="auto" w:fill="D2F1EF" w:themeFill="accent6" w:themeFillTint="33"/>
          </w:tcPr>
          <w:p w14:paraId="795CB530"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t>Useful resources I can use:</w:t>
            </w:r>
          </w:p>
          <w:p w14:paraId="749FE6E0" w14:textId="77777777" w:rsidR="00FB722F" w:rsidRPr="00DF60BD" w:rsidRDefault="00FB722F" w:rsidP="00BE0B19">
            <w:pPr>
              <w:rPr>
                <w:rFonts w:asciiTheme="majorHAnsi" w:hAnsiTheme="majorHAnsi" w:cstheme="majorHAnsi"/>
                <w:sz w:val="22"/>
              </w:rPr>
            </w:pPr>
          </w:p>
        </w:tc>
      </w:tr>
      <w:tr w:rsidR="00FB722F" w:rsidRPr="00DF60BD" w14:paraId="1C4457F4" w14:textId="77777777" w:rsidTr="00BE0B19">
        <w:tc>
          <w:tcPr>
            <w:tcW w:w="9016" w:type="dxa"/>
          </w:tcPr>
          <w:p w14:paraId="18BFF2A0"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Worksheets provided.</w:t>
            </w:r>
          </w:p>
          <w:p w14:paraId="61E3BD76" w14:textId="77777777" w:rsidR="00FB722F" w:rsidRDefault="00FB722F" w:rsidP="00BE0B19">
            <w:pPr>
              <w:jc w:val="both"/>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Work done in exercise books.</w:t>
            </w:r>
          </w:p>
          <w:p w14:paraId="16CB9CA0" w14:textId="767782D9" w:rsidR="00406798" w:rsidRPr="00DF60BD" w:rsidRDefault="00406798" w:rsidP="00BE0B19">
            <w:pPr>
              <w:jc w:val="both"/>
              <w:rPr>
                <w:rFonts w:asciiTheme="majorHAnsi" w:hAnsiTheme="majorHAnsi" w:cstheme="majorHAnsi"/>
                <w:sz w:val="22"/>
              </w:rPr>
            </w:pPr>
          </w:p>
        </w:tc>
      </w:tr>
      <w:tr w:rsidR="00FB722F" w:rsidRPr="00DF60BD" w14:paraId="12E26726" w14:textId="77777777" w:rsidTr="00BE0B19">
        <w:tc>
          <w:tcPr>
            <w:tcW w:w="9016" w:type="dxa"/>
            <w:shd w:val="clear" w:color="auto" w:fill="FFCCFF"/>
          </w:tcPr>
          <w:p w14:paraId="04EEFD77"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t>Useful websites I can use:</w:t>
            </w:r>
          </w:p>
          <w:p w14:paraId="5F7E7F31" w14:textId="77777777" w:rsidR="00FB722F" w:rsidRPr="00DF60BD" w:rsidRDefault="00FB722F" w:rsidP="00BE0B19">
            <w:pPr>
              <w:rPr>
                <w:rFonts w:asciiTheme="majorHAnsi" w:hAnsiTheme="majorHAnsi" w:cstheme="majorHAnsi"/>
                <w:sz w:val="22"/>
              </w:rPr>
            </w:pPr>
          </w:p>
        </w:tc>
      </w:tr>
      <w:tr w:rsidR="00FB722F" w:rsidRPr="00DF60BD" w14:paraId="288664E3" w14:textId="77777777" w:rsidTr="00BE0B19">
        <w:tc>
          <w:tcPr>
            <w:tcW w:w="9016" w:type="dxa"/>
          </w:tcPr>
          <w:p w14:paraId="7EA53FF9" w14:textId="77777777" w:rsidR="00FB722F" w:rsidRDefault="00000000" w:rsidP="00BE0B19">
            <w:pPr>
              <w:rPr>
                <w:rStyle w:val="Hyperlink"/>
                <w:rFonts w:asciiTheme="majorHAnsi" w:hAnsiTheme="majorHAnsi" w:cstheme="majorHAnsi"/>
                <w:sz w:val="22"/>
              </w:rPr>
            </w:pPr>
            <w:hyperlink r:id="rId93" w:history="1">
              <w:r w:rsidR="00FB722F" w:rsidRPr="00DF60BD">
                <w:rPr>
                  <w:rStyle w:val="Hyperlink"/>
                  <w:rFonts w:asciiTheme="majorHAnsi" w:hAnsiTheme="majorHAnsi" w:cstheme="majorHAnsi"/>
                  <w:sz w:val="22"/>
                </w:rPr>
                <w:t>Haroofistaan S01 - E05 | Uses of Alif | Alif ka Istemaal | Aasaan Urdu - YouTube</w:t>
              </w:r>
            </w:hyperlink>
          </w:p>
          <w:p w14:paraId="025240A3" w14:textId="78E830CE" w:rsidR="00406798" w:rsidRPr="00DF60BD" w:rsidRDefault="00406798" w:rsidP="00BE0B19">
            <w:pPr>
              <w:rPr>
                <w:rFonts w:asciiTheme="majorHAnsi" w:hAnsiTheme="majorHAnsi" w:cstheme="majorHAnsi"/>
                <w:sz w:val="22"/>
              </w:rPr>
            </w:pPr>
          </w:p>
        </w:tc>
      </w:tr>
      <w:tr w:rsidR="00FB722F" w:rsidRPr="00DF60BD" w14:paraId="565E6AB5" w14:textId="77777777" w:rsidTr="00BE0B19">
        <w:tc>
          <w:tcPr>
            <w:tcW w:w="9016" w:type="dxa"/>
            <w:shd w:val="clear" w:color="auto" w:fill="CCFFFF"/>
          </w:tcPr>
          <w:p w14:paraId="46D930BC"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152F65BB" w14:textId="77777777" w:rsidR="00FB722F" w:rsidRPr="00DF60BD" w:rsidRDefault="00FB722F" w:rsidP="00BE0B19">
            <w:pPr>
              <w:rPr>
                <w:rFonts w:asciiTheme="majorHAnsi" w:hAnsiTheme="majorHAnsi" w:cstheme="majorHAnsi"/>
                <w:sz w:val="22"/>
              </w:rPr>
            </w:pPr>
          </w:p>
        </w:tc>
      </w:tr>
      <w:tr w:rsidR="00FB722F" w:rsidRPr="00DF60BD" w14:paraId="352709BB" w14:textId="77777777" w:rsidTr="00BE0B19">
        <w:trPr>
          <w:trHeight w:val="165"/>
        </w:trPr>
        <w:tc>
          <w:tcPr>
            <w:tcW w:w="9016" w:type="dxa"/>
          </w:tcPr>
          <w:p w14:paraId="7F308F4C"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Talking in Urdu with your family members.</w:t>
            </w:r>
          </w:p>
          <w:p w14:paraId="04F645E2"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Reading any book for beginners. </w:t>
            </w:r>
          </w:p>
          <w:p w14:paraId="76E39889"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Watching cartoons dubbed in Urdu.</w:t>
            </w:r>
          </w:p>
          <w:p w14:paraId="662C9984" w14:textId="77777777" w:rsidR="00FB722F"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Listening Qur’anic stories in Urdu.</w:t>
            </w:r>
          </w:p>
          <w:p w14:paraId="145FAAC5" w14:textId="24943E73" w:rsidR="00406798" w:rsidRPr="00DF60BD" w:rsidRDefault="00406798" w:rsidP="00BE0B19">
            <w:pPr>
              <w:rPr>
                <w:rFonts w:asciiTheme="majorHAnsi" w:hAnsiTheme="majorHAnsi" w:cstheme="majorHAnsi"/>
                <w:sz w:val="22"/>
              </w:rPr>
            </w:pPr>
          </w:p>
        </w:tc>
      </w:tr>
      <w:bookmarkEnd w:id="3"/>
    </w:tbl>
    <w:p w14:paraId="07EE656F" w14:textId="77777777" w:rsidR="00BF6F20" w:rsidRDefault="00BF6F20" w:rsidP="00FB722F">
      <w:pPr>
        <w:jc w:val="center"/>
        <w:rPr>
          <w:rFonts w:asciiTheme="majorHAnsi" w:hAnsiTheme="majorHAnsi" w:cstheme="majorHAnsi"/>
          <w:bCs/>
          <w:color w:val="013A57" w:themeColor="accent1" w:themeShade="BF"/>
          <w:sz w:val="22"/>
        </w:rPr>
      </w:pPr>
    </w:p>
    <w:p w14:paraId="65AE3274" w14:textId="77777777" w:rsidR="00BF6F20" w:rsidRDefault="00BF6F20" w:rsidP="00FB722F">
      <w:pPr>
        <w:jc w:val="center"/>
        <w:rPr>
          <w:rFonts w:asciiTheme="majorHAnsi" w:hAnsiTheme="majorHAnsi" w:cstheme="majorHAnsi"/>
          <w:bCs/>
          <w:color w:val="013A57" w:themeColor="accent1" w:themeShade="BF"/>
          <w:sz w:val="22"/>
        </w:rPr>
      </w:pPr>
    </w:p>
    <w:p w14:paraId="32204E87" w14:textId="77777777" w:rsidR="00BF6F20" w:rsidRDefault="00BF6F20" w:rsidP="00FB722F">
      <w:pPr>
        <w:jc w:val="center"/>
        <w:rPr>
          <w:rFonts w:asciiTheme="majorHAnsi" w:hAnsiTheme="majorHAnsi" w:cstheme="majorHAnsi"/>
          <w:bCs/>
          <w:color w:val="013A57" w:themeColor="accent1" w:themeShade="BF"/>
          <w:sz w:val="22"/>
        </w:rPr>
      </w:pPr>
    </w:p>
    <w:p w14:paraId="43C84CAC" w14:textId="77777777" w:rsidR="00BF6F20" w:rsidRDefault="00BF6F20" w:rsidP="00FB722F">
      <w:pPr>
        <w:jc w:val="center"/>
        <w:rPr>
          <w:rFonts w:asciiTheme="majorHAnsi" w:hAnsiTheme="majorHAnsi" w:cstheme="majorHAnsi"/>
          <w:bCs/>
          <w:color w:val="013A57" w:themeColor="accent1" w:themeShade="BF"/>
          <w:sz w:val="22"/>
        </w:rPr>
      </w:pPr>
    </w:p>
    <w:p w14:paraId="0229B7D8" w14:textId="77777777" w:rsidR="00BF6F20" w:rsidRDefault="00BF6F20" w:rsidP="00FB722F">
      <w:pPr>
        <w:jc w:val="center"/>
        <w:rPr>
          <w:rFonts w:asciiTheme="majorHAnsi" w:hAnsiTheme="majorHAnsi" w:cstheme="majorHAnsi"/>
          <w:bCs/>
          <w:color w:val="013A57" w:themeColor="accent1" w:themeShade="BF"/>
          <w:sz w:val="22"/>
        </w:rPr>
      </w:pPr>
    </w:p>
    <w:p w14:paraId="315F83B2" w14:textId="77777777" w:rsidR="00BF6F20" w:rsidRDefault="00BF6F20" w:rsidP="00FB722F">
      <w:pPr>
        <w:jc w:val="center"/>
        <w:rPr>
          <w:rFonts w:asciiTheme="majorHAnsi" w:hAnsiTheme="majorHAnsi" w:cstheme="majorHAnsi"/>
          <w:bCs/>
          <w:color w:val="013A57" w:themeColor="accent1" w:themeShade="BF"/>
          <w:sz w:val="22"/>
        </w:rPr>
      </w:pPr>
    </w:p>
    <w:p w14:paraId="58EFA83C" w14:textId="77777777" w:rsidR="00BF6F20" w:rsidRDefault="00BF6F20" w:rsidP="00FB722F">
      <w:pPr>
        <w:jc w:val="center"/>
        <w:rPr>
          <w:rFonts w:asciiTheme="majorHAnsi" w:hAnsiTheme="majorHAnsi" w:cstheme="majorHAnsi"/>
          <w:bCs/>
          <w:color w:val="013A57" w:themeColor="accent1" w:themeShade="BF"/>
          <w:sz w:val="22"/>
        </w:rPr>
      </w:pPr>
    </w:p>
    <w:p w14:paraId="4E19C064" w14:textId="77777777" w:rsidR="00BF6F20" w:rsidRDefault="00BF6F20" w:rsidP="00FB722F">
      <w:pPr>
        <w:jc w:val="center"/>
        <w:rPr>
          <w:rFonts w:asciiTheme="majorHAnsi" w:hAnsiTheme="majorHAnsi" w:cstheme="majorHAnsi"/>
          <w:bCs/>
          <w:color w:val="013A57" w:themeColor="accent1" w:themeShade="BF"/>
          <w:sz w:val="22"/>
        </w:rPr>
      </w:pPr>
    </w:p>
    <w:p w14:paraId="35BCE7F9" w14:textId="77777777" w:rsidR="00BF6F20" w:rsidRDefault="00BF6F20" w:rsidP="00FB722F">
      <w:pPr>
        <w:jc w:val="center"/>
        <w:rPr>
          <w:rFonts w:asciiTheme="majorHAnsi" w:hAnsiTheme="majorHAnsi" w:cstheme="majorHAnsi"/>
          <w:bCs/>
          <w:color w:val="013A57" w:themeColor="accent1" w:themeShade="BF"/>
          <w:sz w:val="22"/>
        </w:rPr>
      </w:pPr>
    </w:p>
    <w:p w14:paraId="7B7C168D" w14:textId="4E8A9682" w:rsidR="00FB722F" w:rsidRPr="00CD6C40" w:rsidRDefault="00FB722F" w:rsidP="00FB722F">
      <w:pPr>
        <w:jc w:val="center"/>
        <w:rPr>
          <w:rFonts w:asciiTheme="majorHAnsi" w:hAnsiTheme="majorHAnsi" w:cstheme="majorHAnsi"/>
          <w:bCs/>
          <w:color w:val="013A57" w:themeColor="accent1" w:themeShade="BF"/>
          <w:szCs w:val="28"/>
        </w:rPr>
      </w:pPr>
      <w:r w:rsidRPr="00CD6C40">
        <w:rPr>
          <w:rFonts w:asciiTheme="majorHAnsi" w:hAnsiTheme="majorHAnsi" w:cstheme="majorHAnsi"/>
          <w:bCs/>
          <w:color w:val="013A57" w:themeColor="accent1" w:themeShade="BF"/>
          <w:szCs w:val="28"/>
        </w:rPr>
        <w:t>Year 9 Spring Term Revision Urdu</w:t>
      </w:r>
    </w:p>
    <w:p w14:paraId="1180D5B6" w14:textId="77777777" w:rsidR="00FB722F" w:rsidRPr="00DF60BD" w:rsidRDefault="00FB722F" w:rsidP="00FB722F">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FB722F" w:rsidRPr="00DF60BD" w14:paraId="7E881335" w14:textId="77777777" w:rsidTr="00BE0B19">
        <w:tc>
          <w:tcPr>
            <w:tcW w:w="9016" w:type="dxa"/>
            <w:shd w:val="clear" w:color="auto" w:fill="CCFFCC"/>
          </w:tcPr>
          <w:p w14:paraId="627A07BF"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FB722F" w:rsidRPr="00DF60BD" w14:paraId="45882DA1" w14:textId="77777777" w:rsidTr="00BE0B19">
        <w:tc>
          <w:tcPr>
            <w:tcW w:w="9016" w:type="dxa"/>
            <w:shd w:val="clear" w:color="auto" w:fill="auto"/>
          </w:tcPr>
          <w:p w14:paraId="4555DCE1"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Written assessment on correct use of grammar.</w:t>
            </w:r>
          </w:p>
          <w:p w14:paraId="0A076AB3"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A GCSE style writing and reading comprehension test related to the topic covered.</w:t>
            </w:r>
          </w:p>
          <w:p w14:paraId="1EECCCFE" w14:textId="77777777" w:rsidR="00FB722F"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Vocabulary Test (written and oral).</w:t>
            </w:r>
          </w:p>
          <w:p w14:paraId="59950907" w14:textId="580A51B1" w:rsidR="00406798" w:rsidRPr="00DF60BD" w:rsidRDefault="00406798" w:rsidP="00BE0B19">
            <w:pPr>
              <w:rPr>
                <w:rFonts w:asciiTheme="majorHAnsi" w:hAnsiTheme="majorHAnsi" w:cstheme="majorHAnsi"/>
                <w:sz w:val="22"/>
              </w:rPr>
            </w:pPr>
          </w:p>
        </w:tc>
      </w:tr>
      <w:tr w:rsidR="00FB722F" w:rsidRPr="00DF60BD" w14:paraId="50720A99" w14:textId="77777777" w:rsidTr="00BE0B19">
        <w:tc>
          <w:tcPr>
            <w:tcW w:w="9016" w:type="dxa"/>
            <w:shd w:val="clear" w:color="auto" w:fill="B1E4FD" w:themeFill="accent1" w:themeFillTint="33"/>
          </w:tcPr>
          <w:p w14:paraId="144B5C66"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t>What do I need to revise?</w:t>
            </w:r>
          </w:p>
          <w:p w14:paraId="2A245F8A" w14:textId="77777777" w:rsidR="00FB722F" w:rsidRPr="00DF60BD" w:rsidRDefault="00FB722F" w:rsidP="00BE0B19">
            <w:pPr>
              <w:pStyle w:val="ListParagraph"/>
              <w:rPr>
                <w:rFonts w:asciiTheme="majorHAnsi" w:hAnsiTheme="majorHAnsi" w:cstheme="majorHAnsi"/>
              </w:rPr>
            </w:pPr>
          </w:p>
        </w:tc>
      </w:tr>
      <w:tr w:rsidR="00FB722F" w:rsidRPr="00DF60BD" w14:paraId="590EE817" w14:textId="77777777" w:rsidTr="00BE0B19">
        <w:tc>
          <w:tcPr>
            <w:tcW w:w="9016" w:type="dxa"/>
          </w:tcPr>
          <w:p w14:paraId="420D64C7" w14:textId="77777777" w:rsidR="00FB722F" w:rsidRPr="00DF60BD" w:rsidRDefault="00FB722F" w:rsidP="00BE0B19">
            <w:pPr>
              <w:rPr>
                <w:rFonts w:asciiTheme="majorHAnsi" w:hAnsiTheme="majorHAnsi" w:cstheme="majorHAnsi"/>
                <w:b w:val="0"/>
                <w:bCs/>
                <w:color w:val="000080"/>
                <w:sz w:val="22"/>
              </w:rPr>
            </w:pPr>
            <w:r w:rsidRPr="00DF60BD">
              <w:rPr>
                <w:rFonts w:asciiTheme="majorHAnsi" w:hAnsiTheme="majorHAnsi" w:cstheme="majorHAnsi"/>
                <w:bCs/>
                <w:color w:val="000080"/>
                <w:sz w:val="22"/>
              </w:rPr>
              <w:t>Basic Grammar Rules,</w:t>
            </w:r>
            <w:r w:rsidRPr="00DF60BD">
              <w:rPr>
                <w:rFonts w:asciiTheme="majorHAnsi" w:hAnsiTheme="majorHAnsi" w:cstheme="majorHAnsi"/>
                <w:bCs/>
                <w:color w:val="002060"/>
                <w:sz w:val="22"/>
              </w:rPr>
              <w:t>Tenses</w:t>
            </w:r>
          </w:p>
          <w:p w14:paraId="16DFEDED"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1.Present indefinite tense</w:t>
            </w:r>
          </w:p>
          <w:p w14:paraId="27B76974"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2.Suffixes used in Present Continuous </w:t>
            </w:r>
          </w:p>
          <w:p w14:paraId="42553E23"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3.Past Tense, changing form of the verbs.</w:t>
            </w:r>
          </w:p>
          <w:p w14:paraId="5B3DAAFE"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4. Suffixes used in Past Continuous Tense</w:t>
            </w:r>
          </w:p>
          <w:p w14:paraId="67D5A9CA"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5. Future Tense, Suffixes used in Future Tense</w:t>
            </w:r>
          </w:p>
          <w:p w14:paraId="0ADF8A38" w14:textId="77777777" w:rsidR="00FB722F" w:rsidRPr="00BF6F20" w:rsidRDefault="00FB722F" w:rsidP="00BE0B19">
            <w:pPr>
              <w:rPr>
                <w:rFonts w:asciiTheme="majorHAnsi" w:hAnsiTheme="majorHAnsi" w:cstheme="majorHAnsi"/>
                <w:b w:val="0"/>
                <w:bCs/>
                <w:color w:val="0F0D29" w:themeColor="text1"/>
                <w:sz w:val="22"/>
                <w:lang w:bidi="ur-PK"/>
              </w:rPr>
            </w:pPr>
            <w:r w:rsidRPr="00BF6F20">
              <w:rPr>
                <w:rFonts w:asciiTheme="majorHAnsi" w:hAnsiTheme="majorHAnsi" w:cstheme="majorHAnsi"/>
                <w:b w:val="0"/>
                <w:bCs/>
                <w:color w:val="0F0D29" w:themeColor="text1"/>
                <w:sz w:val="22"/>
              </w:rPr>
              <w:t xml:space="preserve">My family &amp; friends   </w:t>
            </w:r>
            <w:r w:rsidRPr="00BF6F20">
              <w:rPr>
                <w:rFonts w:asciiTheme="majorHAnsi" w:hAnsiTheme="majorHAnsi" w:cstheme="majorHAnsi"/>
                <w:b w:val="0"/>
                <w:bCs/>
                <w:color w:val="0F0D29" w:themeColor="text1"/>
                <w:sz w:val="22"/>
                <w:rtl/>
                <w:lang w:bidi="ur-PK"/>
              </w:rPr>
              <w:t>میرا خاندان</w:t>
            </w:r>
          </w:p>
          <w:p w14:paraId="3CC64609"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1.Self-description.</w:t>
            </w:r>
          </w:p>
          <w:p w14:paraId="1D7989E2"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2.Describing personality,</w:t>
            </w:r>
          </w:p>
          <w:p w14:paraId="5AAB68EF"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role models</w:t>
            </w:r>
          </w:p>
          <w:p w14:paraId="7CE57DC0"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3.Talking about relationships</w:t>
            </w:r>
          </w:p>
          <w:p w14:paraId="0B16224B"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3.Talking about best friends</w:t>
            </w:r>
          </w:p>
          <w:p w14:paraId="6B2E4E51"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5.Talking about helping at home</w:t>
            </w:r>
          </w:p>
          <w:p w14:paraId="6A7F66AB"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6. Neighbours. </w:t>
            </w:r>
          </w:p>
          <w:p w14:paraId="3492A808" w14:textId="77777777" w:rsidR="00FB722F" w:rsidRPr="00BF6F20" w:rsidRDefault="00FB722F" w:rsidP="00BE0B19">
            <w:pPr>
              <w:rPr>
                <w:rFonts w:asciiTheme="majorHAnsi" w:hAnsiTheme="majorHAnsi" w:cstheme="majorHAnsi"/>
                <w:b w:val="0"/>
                <w:bCs/>
                <w:color w:val="0F0D29" w:themeColor="text1"/>
                <w:sz w:val="22"/>
                <w:rtl/>
                <w:lang w:bidi="ur-PK"/>
              </w:rPr>
            </w:pPr>
            <w:r w:rsidRPr="00BF6F20">
              <w:rPr>
                <w:rFonts w:asciiTheme="majorHAnsi" w:hAnsiTheme="majorHAnsi" w:cstheme="majorHAnsi"/>
                <w:b w:val="0"/>
                <w:bCs/>
                <w:color w:val="0F0D29" w:themeColor="text1"/>
                <w:sz w:val="22"/>
              </w:rPr>
              <w:t xml:space="preserve">Shopping </w:t>
            </w:r>
            <w:r w:rsidRPr="00BF6F20">
              <w:rPr>
                <w:rFonts w:asciiTheme="majorHAnsi" w:hAnsiTheme="majorHAnsi" w:cstheme="majorHAnsi"/>
                <w:b w:val="0"/>
                <w:bCs/>
                <w:color w:val="0F0D29" w:themeColor="text1"/>
                <w:sz w:val="22"/>
                <w:rtl/>
                <w:lang w:bidi="ur-PK"/>
              </w:rPr>
              <w:t xml:space="preserve">خريداری  </w:t>
            </w:r>
          </w:p>
          <w:p w14:paraId="794502AF"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1.Going shopping</w:t>
            </w:r>
          </w:p>
          <w:p w14:paraId="6784F439"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Shopping for clothes/groceries</w:t>
            </w:r>
          </w:p>
          <w:p w14:paraId="729A2A43"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2.Returning things.</w:t>
            </w:r>
          </w:p>
          <w:p w14:paraId="1F543A56"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3.Spending your pocket money</w:t>
            </w:r>
          </w:p>
          <w:p w14:paraId="7D4EC197"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4.Sending letters and making calls</w:t>
            </w:r>
          </w:p>
          <w:p w14:paraId="5165C194"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5.Reporting a loss.</w:t>
            </w:r>
          </w:p>
          <w:p w14:paraId="47C03131"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6.Internet shopping. </w:t>
            </w:r>
          </w:p>
          <w:p w14:paraId="332C0A41"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Cultural Life:</w:t>
            </w:r>
          </w:p>
          <w:p w14:paraId="3B923734"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 1.Special occasions </w:t>
            </w:r>
          </w:p>
          <w:p w14:paraId="735CACB0"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Birthdays/Weddings.</w:t>
            </w:r>
          </w:p>
          <w:p w14:paraId="4559E43B"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2.Religious festivals</w:t>
            </w:r>
          </w:p>
          <w:p w14:paraId="249594DC"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Eid, Ramazan, Christmas, Diwali</w:t>
            </w:r>
          </w:p>
          <w:p w14:paraId="197C8534" w14:textId="77777777" w:rsidR="00FB722F" w:rsidRPr="00DF60BD" w:rsidRDefault="00FB722F" w:rsidP="00BE0B19">
            <w:pPr>
              <w:rPr>
                <w:rFonts w:asciiTheme="majorHAnsi" w:hAnsiTheme="majorHAnsi" w:cstheme="majorHAnsi"/>
                <w:sz w:val="22"/>
              </w:rPr>
            </w:pPr>
          </w:p>
        </w:tc>
      </w:tr>
      <w:tr w:rsidR="00FB722F" w:rsidRPr="00DF60BD" w14:paraId="38521B5A" w14:textId="77777777" w:rsidTr="00BE0B19">
        <w:tc>
          <w:tcPr>
            <w:tcW w:w="9016" w:type="dxa"/>
            <w:shd w:val="clear" w:color="auto" w:fill="E0EFF4" w:themeFill="accent4" w:themeFillTint="33"/>
          </w:tcPr>
          <w:p w14:paraId="2BEAB025"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t>How can I revise for Urdu?</w:t>
            </w:r>
          </w:p>
          <w:p w14:paraId="65744398" w14:textId="77777777" w:rsidR="00FB722F" w:rsidRPr="00DF60BD" w:rsidRDefault="00FB722F" w:rsidP="00BE0B19">
            <w:pPr>
              <w:rPr>
                <w:rFonts w:asciiTheme="majorHAnsi" w:hAnsiTheme="majorHAnsi" w:cstheme="majorHAnsi"/>
                <w:sz w:val="22"/>
              </w:rPr>
            </w:pPr>
          </w:p>
        </w:tc>
      </w:tr>
      <w:tr w:rsidR="00FB722F" w:rsidRPr="00DF60BD" w14:paraId="50C0B7D3" w14:textId="77777777" w:rsidTr="00BE0B19">
        <w:tc>
          <w:tcPr>
            <w:tcW w:w="9016" w:type="dxa"/>
          </w:tcPr>
          <w:p w14:paraId="40F00C35"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Reading on regular basis.</w:t>
            </w:r>
          </w:p>
          <w:p w14:paraId="54113627"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Writing practice. </w:t>
            </w:r>
          </w:p>
          <w:p w14:paraId="56845E5B" w14:textId="77777777" w:rsidR="00FB722F" w:rsidRDefault="00FB722F" w:rsidP="00BF6F20">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Learning vocabulary  </w:t>
            </w:r>
          </w:p>
          <w:p w14:paraId="395A1ABE" w14:textId="7D80F001" w:rsidR="00406798" w:rsidRPr="00BF6F20" w:rsidRDefault="00406798" w:rsidP="00BF6F20">
            <w:pPr>
              <w:rPr>
                <w:rFonts w:asciiTheme="majorHAnsi" w:hAnsiTheme="majorHAnsi" w:cstheme="majorHAnsi"/>
                <w:b w:val="0"/>
                <w:bCs/>
                <w:color w:val="0F0D29" w:themeColor="text1"/>
                <w:sz w:val="22"/>
              </w:rPr>
            </w:pPr>
          </w:p>
        </w:tc>
      </w:tr>
      <w:tr w:rsidR="00FB722F" w:rsidRPr="00DF60BD" w14:paraId="640638A2" w14:textId="77777777" w:rsidTr="00BE0B19">
        <w:tc>
          <w:tcPr>
            <w:tcW w:w="9016" w:type="dxa"/>
            <w:shd w:val="clear" w:color="auto" w:fill="D2F1EF" w:themeFill="accent6" w:themeFillTint="33"/>
          </w:tcPr>
          <w:p w14:paraId="0C58FA77"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t>Useful resources I can use:</w:t>
            </w:r>
          </w:p>
          <w:p w14:paraId="4C8D4E6B" w14:textId="77777777" w:rsidR="00FB722F" w:rsidRPr="00DF60BD" w:rsidRDefault="00FB722F" w:rsidP="00BE0B19">
            <w:pPr>
              <w:rPr>
                <w:rFonts w:asciiTheme="majorHAnsi" w:hAnsiTheme="majorHAnsi" w:cstheme="majorHAnsi"/>
                <w:sz w:val="22"/>
              </w:rPr>
            </w:pPr>
          </w:p>
        </w:tc>
      </w:tr>
      <w:tr w:rsidR="00FB722F" w:rsidRPr="00DF60BD" w14:paraId="4558FDEA" w14:textId="77777777" w:rsidTr="00BE0B19">
        <w:tc>
          <w:tcPr>
            <w:tcW w:w="9016" w:type="dxa"/>
          </w:tcPr>
          <w:p w14:paraId="5DB78FEB"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Worksheets provided.</w:t>
            </w:r>
          </w:p>
          <w:p w14:paraId="661907E1" w14:textId="2F24BCF9" w:rsidR="00FB722F"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Work done in exercise books</w:t>
            </w:r>
          </w:p>
          <w:p w14:paraId="2F727639" w14:textId="552E3369" w:rsidR="00406798" w:rsidRDefault="00406798" w:rsidP="00BE0B19">
            <w:pPr>
              <w:rPr>
                <w:rFonts w:asciiTheme="majorHAnsi" w:hAnsiTheme="majorHAnsi" w:cstheme="majorHAnsi"/>
                <w:b w:val="0"/>
                <w:bCs/>
                <w:color w:val="0F0D29" w:themeColor="text1"/>
                <w:sz w:val="22"/>
              </w:rPr>
            </w:pPr>
          </w:p>
          <w:p w14:paraId="687720A7" w14:textId="3D2C9AE2" w:rsidR="00406798" w:rsidRDefault="00406798" w:rsidP="00BE0B19">
            <w:pPr>
              <w:rPr>
                <w:rFonts w:asciiTheme="majorHAnsi" w:hAnsiTheme="majorHAnsi" w:cstheme="majorHAnsi"/>
                <w:b w:val="0"/>
                <w:bCs/>
                <w:color w:val="0F0D29" w:themeColor="text1"/>
                <w:sz w:val="22"/>
              </w:rPr>
            </w:pPr>
          </w:p>
          <w:p w14:paraId="733E9F5F" w14:textId="77777777" w:rsidR="00406798" w:rsidRPr="00BF6F20" w:rsidRDefault="00406798" w:rsidP="00BE0B19">
            <w:pPr>
              <w:rPr>
                <w:rFonts w:asciiTheme="majorHAnsi" w:hAnsiTheme="majorHAnsi" w:cstheme="majorHAnsi"/>
                <w:b w:val="0"/>
                <w:bCs/>
                <w:color w:val="0F0D29" w:themeColor="text1"/>
                <w:sz w:val="22"/>
              </w:rPr>
            </w:pPr>
          </w:p>
          <w:p w14:paraId="695036F3" w14:textId="77777777" w:rsidR="00FB722F" w:rsidRPr="00DF60BD" w:rsidRDefault="00FB722F" w:rsidP="00BE0B19">
            <w:pPr>
              <w:rPr>
                <w:rFonts w:asciiTheme="majorHAnsi" w:hAnsiTheme="majorHAnsi" w:cstheme="majorHAnsi"/>
                <w:sz w:val="22"/>
              </w:rPr>
            </w:pPr>
          </w:p>
        </w:tc>
      </w:tr>
      <w:tr w:rsidR="00FB722F" w:rsidRPr="00DF60BD" w14:paraId="2FE3516B" w14:textId="77777777" w:rsidTr="00BE0B19">
        <w:tc>
          <w:tcPr>
            <w:tcW w:w="9016" w:type="dxa"/>
            <w:shd w:val="clear" w:color="auto" w:fill="FFCCFF"/>
          </w:tcPr>
          <w:p w14:paraId="0211DA98"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lastRenderedPageBreak/>
              <w:t>Useful websites I can use:</w:t>
            </w:r>
          </w:p>
          <w:p w14:paraId="01FBB1DE" w14:textId="77777777" w:rsidR="00FB722F" w:rsidRPr="00DF60BD" w:rsidRDefault="00FB722F" w:rsidP="00BE0B19">
            <w:pPr>
              <w:rPr>
                <w:rFonts w:asciiTheme="majorHAnsi" w:hAnsiTheme="majorHAnsi" w:cstheme="majorHAnsi"/>
                <w:sz w:val="22"/>
              </w:rPr>
            </w:pPr>
          </w:p>
        </w:tc>
      </w:tr>
      <w:tr w:rsidR="00FB722F" w:rsidRPr="00DF60BD" w14:paraId="24927749" w14:textId="77777777" w:rsidTr="00BE0B19">
        <w:tc>
          <w:tcPr>
            <w:tcW w:w="9016" w:type="dxa"/>
          </w:tcPr>
          <w:p w14:paraId="14BC935D" w14:textId="7FC636AE" w:rsidR="00FB722F" w:rsidRPr="00DF60BD" w:rsidRDefault="00000000" w:rsidP="00BE0B19">
            <w:pPr>
              <w:rPr>
                <w:rStyle w:val="Hyperlink"/>
                <w:rFonts w:asciiTheme="majorHAnsi" w:hAnsiTheme="majorHAnsi" w:cstheme="majorHAnsi"/>
                <w:sz w:val="22"/>
              </w:rPr>
            </w:pPr>
            <w:hyperlink r:id="rId94" w:history="1">
              <w:r w:rsidR="00CD6C40" w:rsidRPr="00795BD0">
                <w:rPr>
                  <w:rStyle w:val="Hyperlink"/>
                  <w:rFonts w:asciiTheme="majorHAnsi" w:hAnsiTheme="majorHAnsi" w:cstheme="majorHAnsi"/>
                  <w:sz w:val="22"/>
                </w:rPr>
                <w:t>https://wordwall.net/en-us/community/urdu</w:t>
              </w:r>
            </w:hyperlink>
          </w:p>
          <w:p w14:paraId="216E0252" w14:textId="77777777" w:rsidR="00FB722F" w:rsidRPr="00DF60BD" w:rsidRDefault="00000000" w:rsidP="00BE0B19">
            <w:pPr>
              <w:rPr>
                <w:rStyle w:val="Hyperlink"/>
                <w:rFonts w:asciiTheme="majorHAnsi" w:hAnsiTheme="majorHAnsi" w:cstheme="majorHAnsi"/>
                <w:sz w:val="22"/>
              </w:rPr>
            </w:pPr>
            <w:hyperlink r:id="rId95" w:history="1">
              <w:r w:rsidR="00FB722F" w:rsidRPr="00DF60BD">
                <w:rPr>
                  <w:rStyle w:val="Hyperlink"/>
                  <w:rFonts w:asciiTheme="majorHAnsi" w:hAnsiTheme="majorHAnsi" w:cstheme="majorHAnsi"/>
                  <w:sz w:val="22"/>
                </w:rPr>
                <w:t>https://books.google.co.uk/books?id</w:t>
              </w:r>
            </w:hyperlink>
          </w:p>
          <w:p w14:paraId="145BCBB9" w14:textId="77777777" w:rsidR="00FB722F" w:rsidRPr="00DF60BD" w:rsidRDefault="00000000" w:rsidP="00BE0B19">
            <w:pPr>
              <w:rPr>
                <w:rFonts w:asciiTheme="majorHAnsi" w:hAnsiTheme="majorHAnsi" w:cstheme="majorHAnsi"/>
                <w:sz w:val="22"/>
              </w:rPr>
            </w:pPr>
            <w:hyperlink r:id="rId96" w:history="1">
              <w:r w:rsidR="00FB722F" w:rsidRPr="00DF60BD">
                <w:rPr>
                  <w:rStyle w:val="Hyperlink"/>
                  <w:rFonts w:asciiTheme="majorHAnsi" w:hAnsiTheme="majorHAnsi" w:cstheme="majorHAnsi"/>
                  <w:sz w:val="22"/>
                </w:rPr>
                <w:t>https://www.youtube.com/watch?v=wQ1SsZ2PaRI</w:t>
              </w:r>
            </w:hyperlink>
          </w:p>
          <w:p w14:paraId="30F7916B" w14:textId="77777777" w:rsidR="00FB722F" w:rsidRPr="00DF60BD" w:rsidRDefault="00FB722F" w:rsidP="00BE0B19">
            <w:pPr>
              <w:rPr>
                <w:rFonts w:asciiTheme="majorHAnsi" w:hAnsiTheme="majorHAnsi" w:cstheme="majorHAnsi"/>
                <w:sz w:val="22"/>
              </w:rPr>
            </w:pPr>
          </w:p>
        </w:tc>
      </w:tr>
      <w:tr w:rsidR="00FB722F" w:rsidRPr="00DF60BD" w14:paraId="5524180D" w14:textId="77777777" w:rsidTr="00BE0B19">
        <w:tc>
          <w:tcPr>
            <w:tcW w:w="9016" w:type="dxa"/>
            <w:shd w:val="clear" w:color="auto" w:fill="CCFFFF"/>
          </w:tcPr>
          <w:p w14:paraId="21F6F4F4" w14:textId="77777777" w:rsidR="00FB722F" w:rsidRPr="00DF60BD" w:rsidRDefault="00FB722F"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1A1FE86B" w14:textId="77777777" w:rsidR="00FB722F" w:rsidRPr="00DF60BD" w:rsidRDefault="00FB722F" w:rsidP="00BE0B19">
            <w:pPr>
              <w:rPr>
                <w:rFonts w:asciiTheme="majorHAnsi" w:hAnsiTheme="majorHAnsi" w:cstheme="majorHAnsi"/>
                <w:sz w:val="22"/>
              </w:rPr>
            </w:pPr>
          </w:p>
        </w:tc>
      </w:tr>
      <w:tr w:rsidR="00FB722F" w:rsidRPr="00DF60BD" w14:paraId="7DD9865A" w14:textId="77777777" w:rsidTr="00BE0B19">
        <w:trPr>
          <w:trHeight w:val="165"/>
        </w:trPr>
        <w:tc>
          <w:tcPr>
            <w:tcW w:w="9016" w:type="dxa"/>
          </w:tcPr>
          <w:p w14:paraId="64BB99FD"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Talking in Urdu with your family members.</w:t>
            </w:r>
          </w:p>
          <w:p w14:paraId="0C0F7500"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 xml:space="preserve">Reading Urdu newspapers/ books. </w:t>
            </w:r>
          </w:p>
          <w:p w14:paraId="48083EAA"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Watching Urdu TV programme/ news.</w:t>
            </w:r>
          </w:p>
          <w:p w14:paraId="7F58EC66" w14:textId="77777777" w:rsidR="00FB722F" w:rsidRPr="00BF6F20" w:rsidRDefault="00FB722F"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Listening Qur’anic stories in Urdu.</w:t>
            </w:r>
          </w:p>
          <w:p w14:paraId="606E2DA2" w14:textId="77777777" w:rsidR="00FB722F" w:rsidRPr="00DF60BD" w:rsidRDefault="00FB722F" w:rsidP="00BE0B19">
            <w:pPr>
              <w:rPr>
                <w:rFonts w:asciiTheme="majorHAnsi" w:hAnsiTheme="majorHAnsi" w:cstheme="majorHAnsi"/>
                <w:sz w:val="22"/>
              </w:rPr>
            </w:pPr>
          </w:p>
        </w:tc>
      </w:tr>
    </w:tbl>
    <w:p w14:paraId="5F449A23" w14:textId="78C5B631" w:rsidR="00BE4EA5" w:rsidRPr="00DF60BD" w:rsidRDefault="00BE4EA5" w:rsidP="00DF027C">
      <w:pPr>
        <w:rPr>
          <w:rFonts w:asciiTheme="majorHAnsi" w:hAnsiTheme="majorHAnsi" w:cstheme="majorHAnsi"/>
          <w:b w:val="0"/>
          <w:bCs/>
          <w:sz w:val="22"/>
        </w:rPr>
      </w:pPr>
    </w:p>
    <w:p w14:paraId="53EB7674" w14:textId="0B2C1556" w:rsidR="00FB722F" w:rsidRPr="00DF60BD" w:rsidRDefault="00FB722F" w:rsidP="00DF027C">
      <w:pPr>
        <w:rPr>
          <w:rFonts w:asciiTheme="majorHAnsi" w:hAnsiTheme="majorHAnsi" w:cstheme="majorHAnsi"/>
          <w:b w:val="0"/>
          <w:bCs/>
          <w:sz w:val="22"/>
        </w:rPr>
      </w:pPr>
    </w:p>
    <w:p w14:paraId="353B4BE0" w14:textId="3EDA9CBA" w:rsidR="00FB722F" w:rsidRPr="00DF60BD" w:rsidRDefault="00FB722F" w:rsidP="00DF027C">
      <w:pPr>
        <w:rPr>
          <w:rFonts w:asciiTheme="majorHAnsi" w:hAnsiTheme="majorHAnsi" w:cstheme="majorHAnsi"/>
          <w:b w:val="0"/>
          <w:bCs/>
          <w:sz w:val="22"/>
        </w:rPr>
      </w:pPr>
    </w:p>
    <w:p w14:paraId="63BB68EE" w14:textId="27B558BD" w:rsidR="00FB722F" w:rsidRPr="00DF60BD" w:rsidRDefault="00FB722F" w:rsidP="00DF027C">
      <w:pPr>
        <w:rPr>
          <w:rFonts w:asciiTheme="majorHAnsi" w:hAnsiTheme="majorHAnsi" w:cstheme="majorHAnsi"/>
          <w:b w:val="0"/>
          <w:bCs/>
          <w:sz w:val="22"/>
        </w:rPr>
      </w:pPr>
    </w:p>
    <w:p w14:paraId="731A222C" w14:textId="4C9DF82E" w:rsidR="00FB722F" w:rsidRPr="00DF60BD" w:rsidRDefault="00FB722F" w:rsidP="00DF027C">
      <w:pPr>
        <w:rPr>
          <w:rFonts w:asciiTheme="majorHAnsi" w:hAnsiTheme="majorHAnsi" w:cstheme="majorHAnsi"/>
          <w:b w:val="0"/>
          <w:bCs/>
          <w:sz w:val="22"/>
        </w:rPr>
      </w:pPr>
    </w:p>
    <w:p w14:paraId="6346E2D6" w14:textId="31791BB0" w:rsidR="00FB722F" w:rsidRPr="00DF60BD" w:rsidRDefault="00FB722F" w:rsidP="00DF027C">
      <w:pPr>
        <w:rPr>
          <w:rFonts w:asciiTheme="majorHAnsi" w:hAnsiTheme="majorHAnsi" w:cstheme="majorHAnsi"/>
          <w:b w:val="0"/>
          <w:bCs/>
          <w:sz w:val="22"/>
        </w:rPr>
      </w:pPr>
    </w:p>
    <w:p w14:paraId="0E27F0A7" w14:textId="2D47F59C" w:rsidR="00FB722F" w:rsidRPr="00DF60BD" w:rsidRDefault="00FB722F" w:rsidP="00DF027C">
      <w:pPr>
        <w:rPr>
          <w:rFonts w:asciiTheme="majorHAnsi" w:hAnsiTheme="majorHAnsi" w:cstheme="majorHAnsi"/>
          <w:b w:val="0"/>
          <w:bCs/>
          <w:sz w:val="22"/>
        </w:rPr>
      </w:pPr>
    </w:p>
    <w:p w14:paraId="3CA62B54" w14:textId="4DD8FE32" w:rsidR="00FB722F" w:rsidRPr="00DF60BD" w:rsidRDefault="00FB722F" w:rsidP="00DF027C">
      <w:pPr>
        <w:rPr>
          <w:rFonts w:asciiTheme="majorHAnsi" w:hAnsiTheme="majorHAnsi" w:cstheme="majorHAnsi"/>
          <w:b w:val="0"/>
          <w:bCs/>
          <w:sz w:val="22"/>
        </w:rPr>
      </w:pPr>
    </w:p>
    <w:p w14:paraId="189CA559" w14:textId="4C80115C" w:rsidR="00FB722F" w:rsidRPr="00DF60BD" w:rsidRDefault="00FB722F" w:rsidP="00DF027C">
      <w:pPr>
        <w:rPr>
          <w:rFonts w:asciiTheme="majorHAnsi" w:hAnsiTheme="majorHAnsi" w:cstheme="majorHAnsi"/>
          <w:b w:val="0"/>
          <w:bCs/>
          <w:sz w:val="22"/>
        </w:rPr>
      </w:pPr>
    </w:p>
    <w:p w14:paraId="6826E1F1" w14:textId="36B6CD7E" w:rsidR="00FB722F" w:rsidRPr="00DF60BD" w:rsidRDefault="00FB722F" w:rsidP="00DF027C">
      <w:pPr>
        <w:rPr>
          <w:rFonts w:asciiTheme="majorHAnsi" w:hAnsiTheme="majorHAnsi" w:cstheme="majorHAnsi"/>
          <w:b w:val="0"/>
          <w:bCs/>
          <w:sz w:val="22"/>
        </w:rPr>
      </w:pPr>
    </w:p>
    <w:p w14:paraId="1DF626AE" w14:textId="073694C4" w:rsidR="00FB722F" w:rsidRPr="00DF60BD" w:rsidRDefault="00FB722F" w:rsidP="00DF027C">
      <w:pPr>
        <w:rPr>
          <w:rFonts w:asciiTheme="majorHAnsi" w:hAnsiTheme="majorHAnsi" w:cstheme="majorHAnsi"/>
          <w:b w:val="0"/>
          <w:bCs/>
          <w:sz w:val="22"/>
        </w:rPr>
      </w:pPr>
    </w:p>
    <w:p w14:paraId="53F5D57B" w14:textId="190BA4F4" w:rsidR="00FB722F" w:rsidRPr="00DF60BD" w:rsidRDefault="00FB722F" w:rsidP="00DF027C">
      <w:pPr>
        <w:rPr>
          <w:rFonts w:asciiTheme="majorHAnsi" w:hAnsiTheme="majorHAnsi" w:cstheme="majorHAnsi"/>
          <w:b w:val="0"/>
          <w:bCs/>
          <w:sz w:val="22"/>
        </w:rPr>
      </w:pPr>
    </w:p>
    <w:p w14:paraId="55C03503" w14:textId="1EF8E21E" w:rsidR="00FB722F" w:rsidRPr="00DF60BD" w:rsidRDefault="00FB722F" w:rsidP="00DF027C">
      <w:pPr>
        <w:rPr>
          <w:rFonts w:asciiTheme="majorHAnsi" w:hAnsiTheme="majorHAnsi" w:cstheme="majorHAnsi"/>
          <w:b w:val="0"/>
          <w:bCs/>
          <w:sz w:val="22"/>
        </w:rPr>
      </w:pPr>
    </w:p>
    <w:p w14:paraId="4D0754EA" w14:textId="77777777" w:rsidR="007A0C5E" w:rsidRPr="00DF60BD" w:rsidRDefault="007A0C5E" w:rsidP="00DF027C">
      <w:pPr>
        <w:rPr>
          <w:rFonts w:asciiTheme="majorHAnsi" w:hAnsiTheme="majorHAnsi" w:cstheme="majorHAnsi"/>
          <w:b w:val="0"/>
          <w:bCs/>
          <w:sz w:val="22"/>
        </w:rPr>
      </w:pPr>
    </w:p>
    <w:p w14:paraId="0FAD02F4" w14:textId="77777777" w:rsidR="00BF6F20" w:rsidRDefault="00BF6F20" w:rsidP="007A0C5E">
      <w:pPr>
        <w:jc w:val="center"/>
        <w:rPr>
          <w:rFonts w:asciiTheme="majorHAnsi" w:hAnsiTheme="majorHAnsi" w:cstheme="majorHAnsi"/>
          <w:bCs/>
          <w:color w:val="013A57" w:themeColor="accent1" w:themeShade="BF"/>
          <w:sz w:val="22"/>
        </w:rPr>
      </w:pPr>
    </w:p>
    <w:p w14:paraId="53DE10E1" w14:textId="77777777" w:rsidR="00BF6F20" w:rsidRDefault="00BF6F20" w:rsidP="007A0C5E">
      <w:pPr>
        <w:jc w:val="center"/>
        <w:rPr>
          <w:rFonts w:asciiTheme="majorHAnsi" w:hAnsiTheme="majorHAnsi" w:cstheme="majorHAnsi"/>
          <w:bCs/>
          <w:color w:val="013A57" w:themeColor="accent1" w:themeShade="BF"/>
          <w:sz w:val="22"/>
        </w:rPr>
      </w:pPr>
    </w:p>
    <w:p w14:paraId="21452ADA" w14:textId="77777777" w:rsidR="00BF6F20" w:rsidRDefault="00BF6F20" w:rsidP="007A0C5E">
      <w:pPr>
        <w:jc w:val="center"/>
        <w:rPr>
          <w:rFonts w:asciiTheme="majorHAnsi" w:hAnsiTheme="majorHAnsi" w:cstheme="majorHAnsi"/>
          <w:bCs/>
          <w:color w:val="013A57" w:themeColor="accent1" w:themeShade="BF"/>
          <w:sz w:val="22"/>
        </w:rPr>
      </w:pPr>
    </w:p>
    <w:p w14:paraId="3E135F11" w14:textId="77777777" w:rsidR="00BF6F20" w:rsidRDefault="00BF6F20" w:rsidP="007A0C5E">
      <w:pPr>
        <w:jc w:val="center"/>
        <w:rPr>
          <w:rFonts w:asciiTheme="majorHAnsi" w:hAnsiTheme="majorHAnsi" w:cstheme="majorHAnsi"/>
          <w:bCs/>
          <w:color w:val="013A57" w:themeColor="accent1" w:themeShade="BF"/>
          <w:sz w:val="22"/>
        </w:rPr>
      </w:pPr>
    </w:p>
    <w:p w14:paraId="24FC864C" w14:textId="77777777" w:rsidR="00BF6F20" w:rsidRDefault="00BF6F20" w:rsidP="007A0C5E">
      <w:pPr>
        <w:jc w:val="center"/>
        <w:rPr>
          <w:rFonts w:asciiTheme="majorHAnsi" w:hAnsiTheme="majorHAnsi" w:cstheme="majorHAnsi"/>
          <w:bCs/>
          <w:color w:val="013A57" w:themeColor="accent1" w:themeShade="BF"/>
          <w:sz w:val="22"/>
        </w:rPr>
      </w:pPr>
    </w:p>
    <w:p w14:paraId="7E2AB816" w14:textId="77777777" w:rsidR="00BF6F20" w:rsidRDefault="00BF6F20" w:rsidP="007A0C5E">
      <w:pPr>
        <w:jc w:val="center"/>
        <w:rPr>
          <w:rFonts w:asciiTheme="majorHAnsi" w:hAnsiTheme="majorHAnsi" w:cstheme="majorHAnsi"/>
          <w:bCs/>
          <w:color w:val="013A57" w:themeColor="accent1" w:themeShade="BF"/>
          <w:sz w:val="22"/>
        </w:rPr>
      </w:pPr>
    </w:p>
    <w:p w14:paraId="3AB07AAC" w14:textId="77777777" w:rsidR="00BF6F20" w:rsidRDefault="00BF6F20" w:rsidP="007A0C5E">
      <w:pPr>
        <w:jc w:val="center"/>
        <w:rPr>
          <w:rFonts w:asciiTheme="majorHAnsi" w:hAnsiTheme="majorHAnsi" w:cstheme="majorHAnsi"/>
          <w:bCs/>
          <w:color w:val="013A57" w:themeColor="accent1" w:themeShade="BF"/>
          <w:sz w:val="22"/>
        </w:rPr>
      </w:pPr>
    </w:p>
    <w:p w14:paraId="18F346C8" w14:textId="77777777" w:rsidR="00BF6F20" w:rsidRDefault="00BF6F20" w:rsidP="007A0C5E">
      <w:pPr>
        <w:jc w:val="center"/>
        <w:rPr>
          <w:rFonts w:asciiTheme="majorHAnsi" w:hAnsiTheme="majorHAnsi" w:cstheme="majorHAnsi"/>
          <w:bCs/>
          <w:color w:val="013A57" w:themeColor="accent1" w:themeShade="BF"/>
          <w:sz w:val="22"/>
        </w:rPr>
      </w:pPr>
    </w:p>
    <w:p w14:paraId="3F620721" w14:textId="77777777" w:rsidR="00BF6F20" w:rsidRDefault="00BF6F20" w:rsidP="007A0C5E">
      <w:pPr>
        <w:jc w:val="center"/>
        <w:rPr>
          <w:rFonts w:asciiTheme="majorHAnsi" w:hAnsiTheme="majorHAnsi" w:cstheme="majorHAnsi"/>
          <w:bCs/>
          <w:color w:val="013A57" w:themeColor="accent1" w:themeShade="BF"/>
          <w:sz w:val="22"/>
        </w:rPr>
      </w:pPr>
    </w:p>
    <w:p w14:paraId="71357131" w14:textId="77777777" w:rsidR="00BF6F20" w:rsidRDefault="00BF6F20" w:rsidP="007A0C5E">
      <w:pPr>
        <w:jc w:val="center"/>
        <w:rPr>
          <w:rFonts w:asciiTheme="majorHAnsi" w:hAnsiTheme="majorHAnsi" w:cstheme="majorHAnsi"/>
          <w:bCs/>
          <w:color w:val="013A57" w:themeColor="accent1" w:themeShade="BF"/>
          <w:sz w:val="22"/>
        </w:rPr>
      </w:pPr>
    </w:p>
    <w:p w14:paraId="1D650338" w14:textId="77777777" w:rsidR="00BF6F20" w:rsidRDefault="00BF6F20" w:rsidP="007A0C5E">
      <w:pPr>
        <w:jc w:val="center"/>
        <w:rPr>
          <w:rFonts w:asciiTheme="majorHAnsi" w:hAnsiTheme="majorHAnsi" w:cstheme="majorHAnsi"/>
          <w:bCs/>
          <w:color w:val="013A57" w:themeColor="accent1" w:themeShade="BF"/>
          <w:sz w:val="22"/>
        </w:rPr>
      </w:pPr>
    </w:p>
    <w:p w14:paraId="78A915BE" w14:textId="77777777" w:rsidR="00BF6F20" w:rsidRDefault="00BF6F20" w:rsidP="007A0C5E">
      <w:pPr>
        <w:jc w:val="center"/>
        <w:rPr>
          <w:rFonts w:asciiTheme="majorHAnsi" w:hAnsiTheme="majorHAnsi" w:cstheme="majorHAnsi"/>
          <w:bCs/>
          <w:color w:val="013A57" w:themeColor="accent1" w:themeShade="BF"/>
          <w:sz w:val="22"/>
        </w:rPr>
      </w:pPr>
    </w:p>
    <w:p w14:paraId="5A81F5B8" w14:textId="77777777" w:rsidR="00BF6F20" w:rsidRDefault="00BF6F20" w:rsidP="007A0C5E">
      <w:pPr>
        <w:jc w:val="center"/>
        <w:rPr>
          <w:rFonts w:asciiTheme="majorHAnsi" w:hAnsiTheme="majorHAnsi" w:cstheme="majorHAnsi"/>
          <w:bCs/>
          <w:color w:val="013A57" w:themeColor="accent1" w:themeShade="BF"/>
          <w:sz w:val="22"/>
        </w:rPr>
      </w:pPr>
    </w:p>
    <w:p w14:paraId="47F92B07" w14:textId="77777777" w:rsidR="00BF6F20" w:rsidRDefault="00BF6F20" w:rsidP="007A0C5E">
      <w:pPr>
        <w:jc w:val="center"/>
        <w:rPr>
          <w:rFonts w:asciiTheme="majorHAnsi" w:hAnsiTheme="majorHAnsi" w:cstheme="majorHAnsi"/>
          <w:bCs/>
          <w:color w:val="013A57" w:themeColor="accent1" w:themeShade="BF"/>
          <w:sz w:val="22"/>
        </w:rPr>
      </w:pPr>
    </w:p>
    <w:p w14:paraId="0BEA2F90" w14:textId="77777777" w:rsidR="00BF6F20" w:rsidRDefault="00BF6F20" w:rsidP="007A0C5E">
      <w:pPr>
        <w:jc w:val="center"/>
        <w:rPr>
          <w:rFonts w:asciiTheme="majorHAnsi" w:hAnsiTheme="majorHAnsi" w:cstheme="majorHAnsi"/>
          <w:bCs/>
          <w:color w:val="013A57" w:themeColor="accent1" w:themeShade="BF"/>
          <w:sz w:val="22"/>
        </w:rPr>
      </w:pPr>
    </w:p>
    <w:p w14:paraId="5C30FAC5" w14:textId="77777777" w:rsidR="00BF6F20" w:rsidRDefault="00BF6F20" w:rsidP="007A0C5E">
      <w:pPr>
        <w:jc w:val="center"/>
        <w:rPr>
          <w:rFonts w:asciiTheme="majorHAnsi" w:hAnsiTheme="majorHAnsi" w:cstheme="majorHAnsi"/>
          <w:bCs/>
          <w:color w:val="013A57" w:themeColor="accent1" w:themeShade="BF"/>
          <w:sz w:val="22"/>
        </w:rPr>
      </w:pPr>
    </w:p>
    <w:p w14:paraId="58AEE5C4" w14:textId="77777777" w:rsidR="00BF6F20" w:rsidRDefault="00BF6F20" w:rsidP="007A0C5E">
      <w:pPr>
        <w:jc w:val="center"/>
        <w:rPr>
          <w:rFonts w:asciiTheme="majorHAnsi" w:hAnsiTheme="majorHAnsi" w:cstheme="majorHAnsi"/>
          <w:bCs/>
          <w:color w:val="013A57" w:themeColor="accent1" w:themeShade="BF"/>
          <w:sz w:val="22"/>
        </w:rPr>
      </w:pPr>
    </w:p>
    <w:p w14:paraId="5A718BD4" w14:textId="77777777" w:rsidR="00BF6F20" w:rsidRDefault="00BF6F20" w:rsidP="007A0C5E">
      <w:pPr>
        <w:jc w:val="center"/>
        <w:rPr>
          <w:rFonts w:asciiTheme="majorHAnsi" w:hAnsiTheme="majorHAnsi" w:cstheme="majorHAnsi"/>
          <w:bCs/>
          <w:color w:val="013A57" w:themeColor="accent1" w:themeShade="BF"/>
          <w:sz w:val="22"/>
        </w:rPr>
      </w:pPr>
    </w:p>
    <w:p w14:paraId="28736B83" w14:textId="77777777" w:rsidR="00BF6F20" w:rsidRDefault="00BF6F20" w:rsidP="007A0C5E">
      <w:pPr>
        <w:jc w:val="center"/>
        <w:rPr>
          <w:rFonts w:asciiTheme="majorHAnsi" w:hAnsiTheme="majorHAnsi" w:cstheme="majorHAnsi"/>
          <w:bCs/>
          <w:color w:val="013A57" w:themeColor="accent1" w:themeShade="BF"/>
          <w:sz w:val="22"/>
        </w:rPr>
      </w:pPr>
    </w:p>
    <w:p w14:paraId="416619F4" w14:textId="77777777" w:rsidR="00CD6C40" w:rsidRDefault="00CD6C40" w:rsidP="00406798">
      <w:pPr>
        <w:rPr>
          <w:rFonts w:asciiTheme="majorHAnsi" w:hAnsiTheme="majorHAnsi" w:cstheme="majorHAnsi"/>
          <w:bCs/>
          <w:color w:val="013A57" w:themeColor="accent1" w:themeShade="BF"/>
          <w:sz w:val="22"/>
        </w:rPr>
      </w:pPr>
    </w:p>
    <w:p w14:paraId="36B82631" w14:textId="717CB160" w:rsidR="007A0C5E" w:rsidRPr="00CD6C40" w:rsidRDefault="007A0C5E" w:rsidP="007A0C5E">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lastRenderedPageBreak/>
        <w:t>Year 7 Spring Revision for Art</w:t>
      </w:r>
    </w:p>
    <w:p w14:paraId="519DFC6B" w14:textId="77777777" w:rsidR="007A0C5E" w:rsidRPr="00DF60BD" w:rsidRDefault="007A0C5E" w:rsidP="007A0C5E">
      <w:pPr>
        <w:jc w:val="center"/>
        <w:rPr>
          <w:rFonts w:asciiTheme="majorHAnsi" w:hAnsiTheme="majorHAnsi" w:cstheme="majorHAnsi"/>
          <w:b w:val="0"/>
          <w:bCs/>
          <w:sz w:val="22"/>
        </w:rPr>
      </w:pPr>
    </w:p>
    <w:tbl>
      <w:tblPr>
        <w:tblStyle w:val="TableGrid"/>
        <w:tblW w:w="0" w:type="auto"/>
        <w:tblLook w:val="04A0" w:firstRow="1" w:lastRow="0" w:firstColumn="1" w:lastColumn="0" w:noHBand="0" w:noVBand="1"/>
      </w:tblPr>
      <w:tblGrid>
        <w:gridCol w:w="9016"/>
      </w:tblGrid>
      <w:tr w:rsidR="007A0C5E" w:rsidRPr="00DF60BD" w14:paraId="7A268F56" w14:textId="77777777" w:rsidTr="00BE0B19">
        <w:tc>
          <w:tcPr>
            <w:tcW w:w="9016" w:type="dxa"/>
            <w:shd w:val="clear" w:color="auto" w:fill="CCFFCC"/>
          </w:tcPr>
          <w:p w14:paraId="34E96DD0"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7A0C5E" w:rsidRPr="00DF60BD" w14:paraId="3D2528A1" w14:textId="77777777" w:rsidTr="00BE0B19">
        <w:tc>
          <w:tcPr>
            <w:tcW w:w="9016" w:type="dxa"/>
            <w:shd w:val="clear" w:color="auto" w:fill="auto"/>
          </w:tcPr>
          <w:p w14:paraId="3455E116" w14:textId="77777777" w:rsidR="007A0C5E" w:rsidRPr="00BF6F20" w:rsidRDefault="007A0C5E"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Colour Theory</w:t>
            </w:r>
          </w:p>
          <w:p w14:paraId="5DA8D2CC" w14:textId="77777777" w:rsidR="007A0C5E" w:rsidRPr="00BF6F20" w:rsidRDefault="007A0C5E"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Elements of art</w:t>
            </w:r>
          </w:p>
          <w:p w14:paraId="30ABB2BA" w14:textId="77777777" w:rsidR="007A0C5E" w:rsidRPr="00BF6F20" w:rsidRDefault="007A0C5E"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Pattern</w:t>
            </w:r>
          </w:p>
          <w:p w14:paraId="58859596" w14:textId="77777777" w:rsidR="007A0C5E" w:rsidRDefault="007A0C5E"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Tints and shades</w:t>
            </w:r>
          </w:p>
          <w:p w14:paraId="4B74065E" w14:textId="44750675" w:rsidR="00406798" w:rsidRPr="00DF60BD" w:rsidRDefault="00406798" w:rsidP="00BE0B19">
            <w:pPr>
              <w:rPr>
                <w:rFonts w:asciiTheme="majorHAnsi" w:hAnsiTheme="majorHAnsi" w:cstheme="majorHAnsi"/>
                <w:sz w:val="22"/>
              </w:rPr>
            </w:pPr>
          </w:p>
        </w:tc>
      </w:tr>
      <w:tr w:rsidR="007A0C5E" w:rsidRPr="00DF60BD" w14:paraId="6F2FF655" w14:textId="77777777" w:rsidTr="00BE0B19">
        <w:tc>
          <w:tcPr>
            <w:tcW w:w="9016" w:type="dxa"/>
            <w:shd w:val="clear" w:color="auto" w:fill="B1E4FD" w:themeFill="accent1" w:themeFillTint="33"/>
          </w:tcPr>
          <w:p w14:paraId="55947237"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What do I need to revise?</w:t>
            </w:r>
          </w:p>
          <w:p w14:paraId="3AEE9DFE" w14:textId="77777777" w:rsidR="007A0C5E" w:rsidRPr="00DF60BD" w:rsidRDefault="007A0C5E" w:rsidP="00BE0B19">
            <w:pPr>
              <w:pStyle w:val="ListParagraph"/>
              <w:rPr>
                <w:rFonts w:asciiTheme="majorHAnsi" w:hAnsiTheme="majorHAnsi" w:cstheme="majorHAnsi"/>
              </w:rPr>
            </w:pPr>
          </w:p>
        </w:tc>
      </w:tr>
      <w:tr w:rsidR="007A0C5E" w:rsidRPr="00DF60BD" w14:paraId="1ADE5CD2" w14:textId="77777777" w:rsidTr="00BE0B19">
        <w:tc>
          <w:tcPr>
            <w:tcW w:w="9016" w:type="dxa"/>
          </w:tcPr>
          <w:p w14:paraId="1E0A0BA6" w14:textId="77777777" w:rsidR="007A0C5E" w:rsidRPr="00BF6F20" w:rsidRDefault="007A0C5E"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All Elements of art</w:t>
            </w:r>
          </w:p>
          <w:p w14:paraId="026DA105" w14:textId="77777777" w:rsidR="007A0C5E" w:rsidRPr="00BF6F20" w:rsidRDefault="007A0C5E"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Pattern</w:t>
            </w:r>
          </w:p>
          <w:p w14:paraId="42C6FBC2" w14:textId="77777777" w:rsidR="007A0C5E" w:rsidRPr="00BF6F20" w:rsidRDefault="007A0C5E"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Tints and shades</w:t>
            </w:r>
          </w:p>
          <w:p w14:paraId="66B50B22" w14:textId="77777777" w:rsidR="007A0C5E" w:rsidRPr="00BF6F20" w:rsidRDefault="007A0C5E"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Colour Theory</w:t>
            </w:r>
          </w:p>
          <w:p w14:paraId="032CCE51" w14:textId="77777777" w:rsidR="007A0C5E" w:rsidRDefault="007A0C5E" w:rsidP="00BE0B19">
            <w:pPr>
              <w:rPr>
                <w:rFonts w:asciiTheme="majorHAnsi" w:hAnsiTheme="majorHAnsi" w:cstheme="majorHAnsi"/>
                <w:b w:val="0"/>
                <w:bCs/>
                <w:color w:val="0F0D29" w:themeColor="text1"/>
                <w:sz w:val="22"/>
              </w:rPr>
            </w:pPr>
            <w:r w:rsidRPr="00BF6F20">
              <w:rPr>
                <w:rFonts w:asciiTheme="majorHAnsi" w:hAnsiTheme="majorHAnsi" w:cstheme="majorHAnsi"/>
                <w:b w:val="0"/>
                <w:bCs/>
                <w:color w:val="0F0D29" w:themeColor="text1"/>
                <w:sz w:val="22"/>
              </w:rPr>
              <w:t>Vocabulary connected to colour theory and pattern</w:t>
            </w:r>
          </w:p>
          <w:p w14:paraId="1DA9EC63" w14:textId="17C88897" w:rsidR="00406798" w:rsidRPr="00DF60BD" w:rsidRDefault="00406798" w:rsidP="00BE0B19">
            <w:pPr>
              <w:rPr>
                <w:rFonts w:asciiTheme="majorHAnsi" w:hAnsiTheme="majorHAnsi" w:cstheme="majorHAnsi"/>
                <w:sz w:val="22"/>
              </w:rPr>
            </w:pPr>
          </w:p>
        </w:tc>
      </w:tr>
      <w:tr w:rsidR="007A0C5E" w:rsidRPr="00DF60BD" w14:paraId="0FE99E13" w14:textId="77777777" w:rsidTr="00BE0B19">
        <w:tc>
          <w:tcPr>
            <w:tcW w:w="9016" w:type="dxa"/>
            <w:shd w:val="clear" w:color="auto" w:fill="E0EFF4" w:themeFill="accent4" w:themeFillTint="33"/>
          </w:tcPr>
          <w:p w14:paraId="5F9BA95F"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How can I revise for Colour Theory? pattern</w:t>
            </w:r>
          </w:p>
          <w:p w14:paraId="71BD8D7B" w14:textId="77777777" w:rsidR="007A0C5E" w:rsidRPr="00DF60BD" w:rsidRDefault="007A0C5E" w:rsidP="00BE0B19">
            <w:pPr>
              <w:rPr>
                <w:rFonts w:asciiTheme="majorHAnsi" w:hAnsiTheme="majorHAnsi" w:cstheme="majorHAnsi"/>
                <w:sz w:val="22"/>
              </w:rPr>
            </w:pPr>
          </w:p>
        </w:tc>
      </w:tr>
      <w:tr w:rsidR="007A0C5E" w:rsidRPr="00DF60BD" w14:paraId="335D8941" w14:textId="77777777" w:rsidTr="00BE0B19">
        <w:tc>
          <w:tcPr>
            <w:tcW w:w="9016" w:type="dxa"/>
          </w:tcPr>
          <w:p w14:paraId="1061F215" w14:textId="77777777" w:rsidR="007A0C5E" w:rsidRPr="00CD6C40" w:rsidRDefault="007A0C5E" w:rsidP="00CD6C40">
            <w:pPr>
              <w:rPr>
                <w:rFonts w:asciiTheme="majorHAnsi" w:hAnsiTheme="majorHAnsi" w:cstheme="majorHAnsi"/>
                <w:b w:val="0"/>
                <w:bCs/>
                <w:color w:val="0F0D29" w:themeColor="text1"/>
                <w:sz w:val="22"/>
                <w:szCs w:val="18"/>
              </w:rPr>
            </w:pPr>
            <w:r w:rsidRPr="00CD6C40">
              <w:rPr>
                <w:rFonts w:asciiTheme="majorHAnsi" w:hAnsiTheme="majorHAnsi" w:cstheme="majorHAnsi"/>
                <w:b w:val="0"/>
                <w:bCs/>
                <w:color w:val="0F0D29" w:themeColor="text1"/>
                <w:sz w:val="22"/>
                <w:szCs w:val="18"/>
                <w:shd w:val="clear" w:color="auto" w:fill="FFFFFF"/>
              </w:rPr>
              <w:t>Remember,pattern is a design in which lines, shapes, forms or colours are repeated. The part that is repeated is called a motif. Patterns can be regular or irregular. Elements of art.</w:t>
            </w:r>
          </w:p>
          <w:p w14:paraId="1890C56E" w14:textId="77777777" w:rsidR="007A0C5E" w:rsidRPr="00CD6C40" w:rsidRDefault="007A0C5E" w:rsidP="00CD6C40">
            <w:pPr>
              <w:rPr>
                <w:rFonts w:asciiTheme="majorHAnsi" w:hAnsiTheme="majorHAnsi" w:cstheme="majorHAnsi"/>
                <w:b w:val="0"/>
                <w:bCs/>
                <w:color w:val="0F0D29" w:themeColor="text1"/>
                <w:sz w:val="22"/>
                <w:szCs w:val="18"/>
              </w:rPr>
            </w:pPr>
            <w:r w:rsidRPr="00CD6C40">
              <w:rPr>
                <w:rFonts w:asciiTheme="majorHAnsi" w:hAnsiTheme="majorHAnsi" w:cstheme="majorHAnsi"/>
                <w:b w:val="0"/>
                <w:bCs/>
                <w:color w:val="0F0D29" w:themeColor="text1"/>
                <w:sz w:val="22"/>
                <w:szCs w:val="18"/>
              </w:rPr>
              <w:t xml:space="preserve">Look at the </w:t>
            </w:r>
          </w:p>
          <w:p w14:paraId="696D725F" w14:textId="77777777" w:rsidR="007A0C5E" w:rsidRDefault="007A0C5E" w:rsidP="00CD6C40">
            <w:pPr>
              <w:rPr>
                <w:rFonts w:asciiTheme="majorHAnsi" w:hAnsiTheme="majorHAnsi" w:cstheme="majorHAnsi"/>
                <w:color w:val="0F0D29" w:themeColor="text1"/>
                <w:sz w:val="22"/>
                <w:szCs w:val="18"/>
              </w:rPr>
            </w:pPr>
            <w:r w:rsidRPr="00CD6C40">
              <w:rPr>
                <w:rFonts w:asciiTheme="majorHAnsi" w:hAnsiTheme="majorHAnsi" w:cstheme="majorHAnsi"/>
                <w:b w:val="0"/>
                <w:bCs/>
                <w:color w:val="0F0D29" w:themeColor="text1"/>
                <w:sz w:val="22"/>
                <w:szCs w:val="18"/>
              </w:rPr>
              <w:t>Use the wheel that you drew and the information you have in your sketchbooks</w:t>
            </w:r>
            <w:r w:rsidRPr="00CD6C40">
              <w:rPr>
                <w:rFonts w:asciiTheme="majorHAnsi" w:hAnsiTheme="majorHAnsi" w:cstheme="majorHAnsi"/>
                <w:color w:val="0F0D29" w:themeColor="text1"/>
                <w:sz w:val="22"/>
                <w:szCs w:val="18"/>
              </w:rPr>
              <w:t xml:space="preserve"> </w:t>
            </w:r>
          </w:p>
          <w:p w14:paraId="62ECD969" w14:textId="68F3BB83" w:rsidR="00406798" w:rsidRPr="00CD6C40" w:rsidRDefault="00406798" w:rsidP="00CD6C40">
            <w:pPr>
              <w:rPr>
                <w:rFonts w:asciiTheme="majorHAnsi" w:hAnsiTheme="majorHAnsi" w:cstheme="majorHAnsi"/>
              </w:rPr>
            </w:pPr>
          </w:p>
        </w:tc>
      </w:tr>
      <w:tr w:rsidR="007A0C5E" w:rsidRPr="00DF60BD" w14:paraId="04B7C472" w14:textId="77777777" w:rsidTr="00BE0B19">
        <w:tc>
          <w:tcPr>
            <w:tcW w:w="9016" w:type="dxa"/>
            <w:shd w:val="clear" w:color="auto" w:fill="D2F1EF" w:themeFill="accent6" w:themeFillTint="33"/>
          </w:tcPr>
          <w:p w14:paraId="266762F9"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Useful resources I can use:</w:t>
            </w:r>
          </w:p>
          <w:p w14:paraId="674CB48F" w14:textId="77777777" w:rsidR="007A0C5E" w:rsidRPr="00DF60BD" w:rsidRDefault="007A0C5E" w:rsidP="00BE0B19">
            <w:pPr>
              <w:rPr>
                <w:rFonts w:asciiTheme="majorHAnsi" w:hAnsiTheme="majorHAnsi" w:cstheme="majorHAnsi"/>
                <w:sz w:val="22"/>
              </w:rPr>
            </w:pPr>
          </w:p>
        </w:tc>
      </w:tr>
      <w:tr w:rsidR="007A0C5E" w:rsidRPr="00DF60BD" w14:paraId="247626E2" w14:textId="77777777" w:rsidTr="00BE0B19">
        <w:tc>
          <w:tcPr>
            <w:tcW w:w="9016" w:type="dxa"/>
          </w:tcPr>
          <w:p w14:paraId="18F7EB82" w14:textId="77777777" w:rsidR="007A0C5E" w:rsidRPr="00CD6C40" w:rsidRDefault="007A0C5E" w:rsidP="00CD6C40">
            <w:pPr>
              <w:rPr>
                <w:rFonts w:asciiTheme="majorHAnsi" w:hAnsiTheme="majorHAnsi" w:cstheme="majorHAnsi"/>
                <w:b w:val="0"/>
                <w:bCs/>
                <w:sz w:val="22"/>
                <w:szCs w:val="18"/>
              </w:rPr>
            </w:pPr>
            <w:r w:rsidRPr="00CD6C40">
              <w:rPr>
                <w:rFonts w:asciiTheme="majorHAnsi" w:hAnsiTheme="majorHAnsi" w:cstheme="majorHAnsi"/>
                <w:b w:val="0"/>
                <w:bCs/>
                <w:sz w:val="22"/>
                <w:szCs w:val="18"/>
              </w:rPr>
              <w:t>Sketchbook</w:t>
            </w:r>
          </w:p>
          <w:p w14:paraId="7A12A680" w14:textId="77777777" w:rsidR="007A0C5E" w:rsidRPr="00CD6C40" w:rsidRDefault="007A0C5E" w:rsidP="00CD6C40">
            <w:pPr>
              <w:rPr>
                <w:rFonts w:asciiTheme="majorHAnsi" w:hAnsiTheme="majorHAnsi" w:cstheme="majorHAnsi"/>
                <w:b w:val="0"/>
                <w:bCs/>
                <w:sz w:val="22"/>
                <w:szCs w:val="18"/>
              </w:rPr>
            </w:pPr>
            <w:r w:rsidRPr="00CD6C40">
              <w:rPr>
                <w:rFonts w:asciiTheme="majorHAnsi" w:hAnsiTheme="majorHAnsi" w:cstheme="majorHAnsi"/>
                <w:b w:val="0"/>
                <w:bCs/>
                <w:sz w:val="22"/>
                <w:szCs w:val="18"/>
              </w:rPr>
              <w:t>Google images ‘Colour wheel’</w:t>
            </w:r>
          </w:p>
          <w:p w14:paraId="3649331A" w14:textId="356AD8DF" w:rsidR="007A0C5E" w:rsidRPr="00CD6C40" w:rsidRDefault="00000000" w:rsidP="00CD6C40">
            <w:pPr>
              <w:rPr>
                <w:rFonts w:asciiTheme="majorHAnsi" w:hAnsiTheme="majorHAnsi" w:cstheme="majorHAnsi"/>
                <w:b w:val="0"/>
                <w:bCs/>
                <w:sz w:val="22"/>
                <w:szCs w:val="18"/>
              </w:rPr>
            </w:pPr>
            <w:hyperlink r:id="rId97" w:history="1">
              <w:r w:rsidR="007A0C5E" w:rsidRPr="00CD6C40">
                <w:rPr>
                  <w:rFonts w:asciiTheme="majorHAnsi" w:hAnsiTheme="majorHAnsi" w:cstheme="majorHAnsi"/>
                  <w:b w:val="0"/>
                  <w:bCs/>
                  <w:color w:val="0000FF"/>
                  <w:sz w:val="22"/>
                  <w:szCs w:val="18"/>
                  <w:u w:val="single"/>
                </w:rPr>
                <w:t>Understanding the Visual Elements - PATTERN - YouTube</w:t>
              </w:r>
            </w:hyperlink>
          </w:p>
          <w:p w14:paraId="313A4BAE" w14:textId="77777777" w:rsidR="007A0C5E" w:rsidRPr="00406798" w:rsidRDefault="007A0C5E" w:rsidP="00406798">
            <w:pPr>
              <w:rPr>
                <w:rFonts w:asciiTheme="majorHAnsi" w:hAnsiTheme="majorHAnsi" w:cstheme="majorHAnsi"/>
              </w:rPr>
            </w:pPr>
          </w:p>
        </w:tc>
      </w:tr>
      <w:tr w:rsidR="007A0C5E" w:rsidRPr="00DF60BD" w14:paraId="660BA1DC" w14:textId="77777777" w:rsidTr="00BE0B19">
        <w:tc>
          <w:tcPr>
            <w:tcW w:w="9016" w:type="dxa"/>
            <w:shd w:val="clear" w:color="auto" w:fill="FFCCFF"/>
          </w:tcPr>
          <w:p w14:paraId="63BE6951"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Useful websites I can use:</w:t>
            </w:r>
          </w:p>
          <w:p w14:paraId="1ADB31A1" w14:textId="77777777" w:rsidR="007A0C5E" w:rsidRPr="00DF60BD" w:rsidRDefault="007A0C5E" w:rsidP="00BE0B19">
            <w:pPr>
              <w:rPr>
                <w:rFonts w:asciiTheme="majorHAnsi" w:hAnsiTheme="majorHAnsi" w:cstheme="majorHAnsi"/>
                <w:sz w:val="22"/>
              </w:rPr>
            </w:pPr>
          </w:p>
        </w:tc>
      </w:tr>
      <w:tr w:rsidR="007A0C5E" w:rsidRPr="00DF60BD" w14:paraId="6E652D56" w14:textId="77777777" w:rsidTr="00BE0B19">
        <w:tc>
          <w:tcPr>
            <w:tcW w:w="9016" w:type="dxa"/>
          </w:tcPr>
          <w:p w14:paraId="674D73D9" w14:textId="77777777" w:rsidR="007A0C5E" w:rsidRPr="00DF60BD" w:rsidRDefault="007A0C5E" w:rsidP="00BE0B19">
            <w:pPr>
              <w:rPr>
                <w:rFonts w:asciiTheme="majorHAnsi" w:hAnsiTheme="majorHAnsi" w:cstheme="majorHAnsi"/>
                <w:sz w:val="22"/>
              </w:rPr>
            </w:pPr>
          </w:p>
          <w:p w14:paraId="2162407F" w14:textId="77777777" w:rsidR="007A0C5E" w:rsidRPr="00DF60BD" w:rsidRDefault="00000000" w:rsidP="00BE0B19">
            <w:pPr>
              <w:pStyle w:val="ListParagraph"/>
              <w:rPr>
                <w:rFonts w:asciiTheme="majorHAnsi" w:hAnsiTheme="majorHAnsi" w:cstheme="majorHAnsi"/>
              </w:rPr>
            </w:pPr>
            <w:hyperlink r:id="rId98" w:history="1">
              <w:r w:rsidR="007A0C5E" w:rsidRPr="00DF60BD">
                <w:rPr>
                  <w:rFonts w:asciiTheme="majorHAnsi" w:hAnsiTheme="majorHAnsi" w:cstheme="majorHAnsi"/>
                  <w:color w:val="0000FF"/>
                  <w:u w:val="single"/>
                </w:rPr>
                <w:t>colour wheel - Bing video</w:t>
              </w:r>
            </w:hyperlink>
          </w:p>
          <w:p w14:paraId="4F0A7238" w14:textId="1A5B99A4" w:rsidR="007A0C5E" w:rsidRPr="00DF60BD" w:rsidRDefault="00000000" w:rsidP="00406798">
            <w:pPr>
              <w:pStyle w:val="ListParagraph"/>
              <w:rPr>
                <w:rFonts w:asciiTheme="majorHAnsi" w:hAnsiTheme="majorHAnsi" w:cstheme="majorHAnsi"/>
              </w:rPr>
            </w:pPr>
            <w:hyperlink r:id="rId99" w:history="1">
              <w:r w:rsidR="007A0C5E" w:rsidRPr="00DF60BD">
                <w:rPr>
                  <w:rFonts w:asciiTheme="majorHAnsi" w:hAnsiTheme="majorHAnsi" w:cstheme="majorHAnsi"/>
                  <w:color w:val="0000FF"/>
                  <w:u w:val="single"/>
                </w:rPr>
                <w:t>Color Wheel Tutorial - How To Mix Paint - YouTube</w:t>
              </w:r>
            </w:hyperlink>
          </w:p>
          <w:p w14:paraId="5ECCB5BE" w14:textId="77777777" w:rsidR="007A0C5E" w:rsidRPr="00DF60BD" w:rsidRDefault="007A0C5E" w:rsidP="00BE0B19">
            <w:pPr>
              <w:rPr>
                <w:rFonts w:asciiTheme="majorHAnsi" w:hAnsiTheme="majorHAnsi" w:cstheme="majorHAnsi"/>
                <w:sz w:val="22"/>
              </w:rPr>
            </w:pPr>
          </w:p>
        </w:tc>
      </w:tr>
      <w:tr w:rsidR="007A0C5E" w:rsidRPr="00DF60BD" w14:paraId="12328B9A" w14:textId="77777777" w:rsidTr="00BE0B19">
        <w:tc>
          <w:tcPr>
            <w:tcW w:w="9016" w:type="dxa"/>
            <w:shd w:val="clear" w:color="auto" w:fill="CCFFFF"/>
          </w:tcPr>
          <w:p w14:paraId="3A892AFD"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3B42F15F" w14:textId="77777777" w:rsidR="007A0C5E" w:rsidRPr="00DF60BD" w:rsidRDefault="007A0C5E" w:rsidP="00BE0B19">
            <w:pPr>
              <w:rPr>
                <w:rFonts w:asciiTheme="majorHAnsi" w:hAnsiTheme="majorHAnsi" w:cstheme="majorHAnsi"/>
                <w:sz w:val="22"/>
              </w:rPr>
            </w:pPr>
          </w:p>
        </w:tc>
      </w:tr>
      <w:tr w:rsidR="007A0C5E" w:rsidRPr="00DF60BD" w14:paraId="20BE6DFC" w14:textId="77777777" w:rsidTr="00BE0B19">
        <w:trPr>
          <w:trHeight w:val="165"/>
        </w:trPr>
        <w:tc>
          <w:tcPr>
            <w:tcW w:w="9016" w:type="dxa"/>
          </w:tcPr>
          <w:p w14:paraId="38224E5D" w14:textId="77777777" w:rsidR="007A0C5E" w:rsidRPr="00F1614B" w:rsidRDefault="007A0C5E" w:rsidP="00BE0B19">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Look at artist Francoise Nielley and his use of colour</w:t>
            </w:r>
          </w:p>
          <w:p w14:paraId="17252133" w14:textId="77777777" w:rsidR="007A0C5E" w:rsidRPr="00F1614B" w:rsidRDefault="007A0C5E" w:rsidP="00BE0B19">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Piet Mondrian</w:t>
            </w:r>
          </w:p>
          <w:p w14:paraId="06776C16" w14:textId="77777777" w:rsidR="007A0C5E" w:rsidRPr="00F1614B" w:rsidRDefault="007A0C5E" w:rsidP="00BE0B19">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Eduardo Paolozzi London underground</w:t>
            </w:r>
          </w:p>
          <w:p w14:paraId="2E7A3134" w14:textId="77777777" w:rsidR="007A0C5E" w:rsidRPr="00DF60BD" w:rsidRDefault="007A0C5E" w:rsidP="00BE0B19">
            <w:pPr>
              <w:rPr>
                <w:rFonts w:asciiTheme="majorHAnsi" w:hAnsiTheme="majorHAnsi" w:cstheme="majorHAnsi"/>
                <w:sz w:val="22"/>
              </w:rPr>
            </w:pPr>
          </w:p>
        </w:tc>
      </w:tr>
    </w:tbl>
    <w:p w14:paraId="2E96F24A" w14:textId="5F0EBAC0" w:rsidR="00FB722F" w:rsidRPr="00DF60BD" w:rsidRDefault="00FB722F" w:rsidP="00DF027C">
      <w:pPr>
        <w:rPr>
          <w:rFonts w:asciiTheme="majorHAnsi" w:hAnsiTheme="majorHAnsi" w:cstheme="majorHAnsi"/>
          <w:b w:val="0"/>
          <w:bCs/>
          <w:sz w:val="22"/>
        </w:rPr>
      </w:pPr>
    </w:p>
    <w:p w14:paraId="531F4C7D" w14:textId="72C63119" w:rsidR="007A0C5E" w:rsidRPr="00DF60BD" w:rsidRDefault="007A0C5E" w:rsidP="00DF027C">
      <w:pPr>
        <w:rPr>
          <w:rFonts w:asciiTheme="majorHAnsi" w:hAnsiTheme="majorHAnsi" w:cstheme="majorHAnsi"/>
          <w:b w:val="0"/>
          <w:bCs/>
          <w:sz w:val="22"/>
        </w:rPr>
      </w:pPr>
    </w:p>
    <w:p w14:paraId="42E59BB9" w14:textId="77777777" w:rsidR="00F1614B" w:rsidRDefault="00F1614B" w:rsidP="007A0C5E">
      <w:pPr>
        <w:jc w:val="center"/>
        <w:rPr>
          <w:rFonts w:asciiTheme="majorHAnsi" w:hAnsiTheme="majorHAnsi" w:cstheme="majorHAnsi"/>
          <w:bCs/>
          <w:color w:val="013A57" w:themeColor="accent1" w:themeShade="BF"/>
          <w:sz w:val="22"/>
        </w:rPr>
      </w:pPr>
    </w:p>
    <w:p w14:paraId="2E286E76" w14:textId="77777777" w:rsidR="00F1614B" w:rsidRDefault="00F1614B" w:rsidP="007A0C5E">
      <w:pPr>
        <w:jc w:val="center"/>
        <w:rPr>
          <w:rFonts w:asciiTheme="majorHAnsi" w:hAnsiTheme="majorHAnsi" w:cstheme="majorHAnsi"/>
          <w:bCs/>
          <w:color w:val="013A57" w:themeColor="accent1" w:themeShade="BF"/>
          <w:sz w:val="22"/>
        </w:rPr>
      </w:pPr>
    </w:p>
    <w:p w14:paraId="269D34D7" w14:textId="77777777" w:rsidR="00F1614B" w:rsidRDefault="00F1614B" w:rsidP="007A0C5E">
      <w:pPr>
        <w:jc w:val="center"/>
        <w:rPr>
          <w:rFonts w:asciiTheme="majorHAnsi" w:hAnsiTheme="majorHAnsi" w:cstheme="majorHAnsi"/>
          <w:bCs/>
          <w:color w:val="013A57" w:themeColor="accent1" w:themeShade="BF"/>
          <w:sz w:val="22"/>
        </w:rPr>
      </w:pPr>
    </w:p>
    <w:p w14:paraId="5B6AA6B4" w14:textId="77777777" w:rsidR="00CD6C40" w:rsidRDefault="00CD6C40" w:rsidP="007A0C5E">
      <w:pPr>
        <w:jc w:val="center"/>
        <w:rPr>
          <w:rFonts w:asciiTheme="majorHAnsi" w:hAnsiTheme="majorHAnsi" w:cstheme="majorHAnsi"/>
          <w:bCs/>
          <w:color w:val="013A57" w:themeColor="accent1" w:themeShade="BF"/>
          <w:szCs w:val="28"/>
        </w:rPr>
      </w:pPr>
    </w:p>
    <w:p w14:paraId="41F845C6" w14:textId="77777777" w:rsidR="00CD6C40" w:rsidRDefault="00CD6C40" w:rsidP="007A0C5E">
      <w:pPr>
        <w:jc w:val="center"/>
        <w:rPr>
          <w:rFonts w:asciiTheme="majorHAnsi" w:hAnsiTheme="majorHAnsi" w:cstheme="majorHAnsi"/>
          <w:bCs/>
          <w:color w:val="013A57" w:themeColor="accent1" w:themeShade="BF"/>
          <w:szCs w:val="28"/>
        </w:rPr>
      </w:pPr>
    </w:p>
    <w:p w14:paraId="305DF5C0" w14:textId="57AD9840" w:rsidR="007A0C5E" w:rsidRPr="00CD6C40" w:rsidRDefault="007A0C5E" w:rsidP="007A0C5E">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lastRenderedPageBreak/>
        <w:t>Year 8 Spring Revision for Art</w:t>
      </w:r>
    </w:p>
    <w:p w14:paraId="1FA9810C" w14:textId="77777777" w:rsidR="007A0C5E" w:rsidRPr="00DF60BD" w:rsidRDefault="007A0C5E" w:rsidP="007A0C5E">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926"/>
      </w:tblGrid>
      <w:tr w:rsidR="007A0C5E" w:rsidRPr="00DF60BD" w14:paraId="576FFA76" w14:textId="77777777" w:rsidTr="00BE0B19">
        <w:tc>
          <w:tcPr>
            <w:tcW w:w="9016" w:type="dxa"/>
            <w:shd w:val="clear" w:color="auto" w:fill="CCFFCC"/>
          </w:tcPr>
          <w:p w14:paraId="44C868F9"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7A0C5E" w:rsidRPr="00DF60BD" w14:paraId="6F3725B4" w14:textId="77777777" w:rsidTr="00BE0B19">
        <w:tc>
          <w:tcPr>
            <w:tcW w:w="9016" w:type="dxa"/>
            <w:shd w:val="clear" w:color="auto" w:fill="auto"/>
          </w:tcPr>
          <w:p w14:paraId="7DE8712E" w14:textId="77777777" w:rsidR="007A0C5E" w:rsidRPr="00F1614B" w:rsidRDefault="007A0C5E" w:rsidP="00BE0B19">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Line, tonal value, shape, Pattern</w:t>
            </w:r>
          </w:p>
          <w:p w14:paraId="2CCA7D56" w14:textId="77777777" w:rsidR="007A0C5E" w:rsidRPr="00DF60BD" w:rsidRDefault="007A0C5E" w:rsidP="00BE0B19">
            <w:pPr>
              <w:rPr>
                <w:rFonts w:asciiTheme="majorHAnsi" w:hAnsiTheme="majorHAnsi" w:cstheme="majorHAnsi"/>
                <w:sz w:val="22"/>
              </w:rPr>
            </w:pPr>
          </w:p>
        </w:tc>
      </w:tr>
      <w:tr w:rsidR="007A0C5E" w:rsidRPr="00DF60BD" w14:paraId="66D5B0DD" w14:textId="77777777" w:rsidTr="00BE0B19">
        <w:tc>
          <w:tcPr>
            <w:tcW w:w="9016" w:type="dxa"/>
            <w:shd w:val="clear" w:color="auto" w:fill="B1E4FD" w:themeFill="accent1" w:themeFillTint="33"/>
          </w:tcPr>
          <w:p w14:paraId="31AE65F3"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What do I need to revise?</w:t>
            </w:r>
          </w:p>
          <w:p w14:paraId="0A89E2FD" w14:textId="77777777" w:rsidR="007A0C5E" w:rsidRPr="00DF60BD" w:rsidRDefault="007A0C5E" w:rsidP="00BE0B19">
            <w:pPr>
              <w:pStyle w:val="ListParagraph"/>
              <w:rPr>
                <w:rFonts w:asciiTheme="majorHAnsi" w:hAnsiTheme="majorHAnsi" w:cstheme="majorHAnsi"/>
              </w:rPr>
            </w:pPr>
          </w:p>
        </w:tc>
      </w:tr>
      <w:tr w:rsidR="007A0C5E" w:rsidRPr="00DF60BD" w14:paraId="316CB2CC" w14:textId="77777777" w:rsidTr="00BE0B19">
        <w:tc>
          <w:tcPr>
            <w:tcW w:w="9016" w:type="dxa"/>
          </w:tcPr>
          <w:p w14:paraId="2EEF0DE4" w14:textId="77777777" w:rsidR="007A0C5E" w:rsidRPr="00F1614B" w:rsidRDefault="007A0C5E" w:rsidP="00BE0B19">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elements of art</w:t>
            </w:r>
          </w:p>
          <w:p w14:paraId="36CEAA6C" w14:textId="7BD8084F" w:rsidR="007A0C5E" w:rsidRPr="00406798" w:rsidRDefault="007A0C5E" w:rsidP="0040679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line tonal, value, shape</w:t>
            </w:r>
          </w:p>
        </w:tc>
      </w:tr>
      <w:tr w:rsidR="007A0C5E" w:rsidRPr="00DF60BD" w14:paraId="64078946" w14:textId="77777777" w:rsidTr="00BE0B19">
        <w:tc>
          <w:tcPr>
            <w:tcW w:w="9016" w:type="dxa"/>
            <w:shd w:val="clear" w:color="auto" w:fill="E0EFF4" w:themeFill="accent4" w:themeFillTint="33"/>
          </w:tcPr>
          <w:p w14:paraId="3214137A"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How can I revise for Line and tone shape?</w:t>
            </w:r>
          </w:p>
          <w:p w14:paraId="473C0138" w14:textId="77777777" w:rsidR="007A0C5E" w:rsidRPr="00DF60BD" w:rsidRDefault="007A0C5E" w:rsidP="00BE0B19">
            <w:pPr>
              <w:rPr>
                <w:rFonts w:asciiTheme="majorHAnsi" w:hAnsiTheme="majorHAnsi" w:cstheme="majorHAnsi"/>
                <w:sz w:val="22"/>
              </w:rPr>
            </w:pPr>
          </w:p>
        </w:tc>
      </w:tr>
      <w:tr w:rsidR="007A0C5E" w:rsidRPr="00DF60BD" w14:paraId="430E1B0F" w14:textId="77777777" w:rsidTr="00BE0B19">
        <w:tc>
          <w:tcPr>
            <w:tcW w:w="9016" w:type="dxa"/>
          </w:tcPr>
          <w:p w14:paraId="102A2AA8" w14:textId="77777777" w:rsidR="007A0C5E" w:rsidRPr="00F1614B" w:rsidRDefault="007A0C5E" w:rsidP="00BE0B19">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Look at Angie Lewin, William Morris</w:t>
            </w:r>
          </w:p>
          <w:p w14:paraId="3CB33BE9" w14:textId="77777777" w:rsidR="007A0C5E" w:rsidRPr="00F1614B" w:rsidRDefault="007A0C5E" w:rsidP="00BE0B19">
            <w:pPr>
              <w:rPr>
                <w:rFonts w:asciiTheme="majorHAnsi" w:hAnsiTheme="majorHAnsi" w:cstheme="majorHAnsi"/>
                <w:b w:val="0"/>
                <w:bCs/>
                <w:color w:val="0F0D29" w:themeColor="text1"/>
                <w:sz w:val="22"/>
              </w:rPr>
            </w:pPr>
          </w:p>
        </w:tc>
      </w:tr>
      <w:tr w:rsidR="007A0C5E" w:rsidRPr="00DF60BD" w14:paraId="49B2FAEB" w14:textId="77777777" w:rsidTr="00BE0B19">
        <w:tc>
          <w:tcPr>
            <w:tcW w:w="9016" w:type="dxa"/>
            <w:shd w:val="clear" w:color="auto" w:fill="D2F1EF" w:themeFill="accent6" w:themeFillTint="33"/>
          </w:tcPr>
          <w:p w14:paraId="0F30D7E2"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Useful resources I can use:</w:t>
            </w:r>
          </w:p>
          <w:p w14:paraId="5FD6ACE0" w14:textId="77777777" w:rsidR="007A0C5E" w:rsidRPr="00DF60BD" w:rsidRDefault="007A0C5E" w:rsidP="00BE0B19">
            <w:pPr>
              <w:rPr>
                <w:rFonts w:asciiTheme="majorHAnsi" w:hAnsiTheme="majorHAnsi" w:cstheme="majorHAnsi"/>
                <w:sz w:val="22"/>
              </w:rPr>
            </w:pPr>
          </w:p>
        </w:tc>
      </w:tr>
      <w:tr w:rsidR="007A0C5E" w:rsidRPr="00DF60BD" w14:paraId="150A1D01" w14:textId="77777777" w:rsidTr="00BE0B19">
        <w:tc>
          <w:tcPr>
            <w:tcW w:w="9016" w:type="dxa"/>
          </w:tcPr>
          <w:p w14:paraId="7250F8A3" w14:textId="77777777" w:rsidR="007A0C5E" w:rsidRPr="00F1614B" w:rsidRDefault="007A0C5E" w:rsidP="00BE0B19">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Joan Miro</w:t>
            </w:r>
          </w:p>
          <w:p w14:paraId="275F7B4E" w14:textId="77777777" w:rsidR="007A0C5E" w:rsidRPr="00DF60BD" w:rsidRDefault="007A0C5E" w:rsidP="00BE0B19">
            <w:pPr>
              <w:rPr>
                <w:rFonts w:asciiTheme="majorHAnsi" w:hAnsiTheme="majorHAnsi" w:cstheme="majorHAnsi"/>
                <w:sz w:val="22"/>
              </w:rPr>
            </w:pPr>
          </w:p>
        </w:tc>
      </w:tr>
      <w:tr w:rsidR="007A0C5E" w:rsidRPr="00DF60BD" w14:paraId="200CB53E" w14:textId="77777777" w:rsidTr="00BE0B19">
        <w:tc>
          <w:tcPr>
            <w:tcW w:w="9016" w:type="dxa"/>
            <w:shd w:val="clear" w:color="auto" w:fill="FFCCFF"/>
          </w:tcPr>
          <w:p w14:paraId="400775A5"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Useful websites I can use:</w:t>
            </w:r>
          </w:p>
          <w:p w14:paraId="79392350" w14:textId="77777777" w:rsidR="007A0C5E" w:rsidRPr="00DF60BD" w:rsidRDefault="007A0C5E" w:rsidP="00BE0B19">
            <w:pPr>
              <w:rPr>
                <w:rFonts w:asciiTheme="majorHAnsi" w:hAnsiTheme="majorHAnsi" w:cstheme="majorHAnsi"/>
                <w:sz w:val="22"/>
              </w:rPr>
            </w:pPr>
          </w:p>
        </w:tc>
      </w:tr>
      <w:tr w:rsidR="007A0C5E" w:rsidRPr="00DF60BD" w14:paraId="727D2E8F" w14:textId="77777777" w:rsidTr="00BE0B19">
        <w:tc>
          <w:tcPr>
            <w:tcW w:w="9016" w:type="dxa"/>
          </w:tcPr>
          <w:p w14:paraId="2291C4B2" w14:textId="77777777" w:rsidR="007A0C5E" w:rsidRPr="00DF60BD" w:rsidRDefault="007A0C5E" w:rsidP="00BE0B19">
            <w:pPr>
              <w:rPr>
                <w:rFonts w:asciiTheme="majorHAnsi" w:hAnsiTheme="majorHAnsi" w:cstheme="majorHAnsi"/>
                <w:sz w:val="22"/>
              </w:rPr>
            </w:pPr>
          </w:p>
          <w:p w14:paraId="4D33AAD8" w14:textId="77777777" w:rsidR="007A0C5E" w:rsidRPr="00DF60BD" w:rsidRDefault="00000000" w:rsidP="00BE0B19">
            <w:pPr>
              <w:rPr>
                <w:rFonts w:asciiTheme="majorHAnsi" w:hAnsiTheme="majorHAnsi" w:cstheme="majorHAnsi"/>
                <w:sz w:val="22"/>
              </w:rPr>
            </w:pPr>
            <w:hyperlink r:id="rId100" w:history="1">
              <w:r w:rsidR="007A0C5E" w:rsidRPr="00DF60BD">
                <w:rPr>
                  <w:rStyle w:val="Hyperlink"/>
                  <w:rFonts w:asciiTheme="majorHAnsi" w:hAnsiTheme="majorHAnsi" w:cstheme="majorHAnsi"/>
                  <w:sz w:val="22"/>
                </w:rPr>
                <w:t>https://www.angielewin.co.uk/</w:t>
              </w:r>
            </w:hyperlink>
          </w:p>
          <w:p w14:paraId="522DF390" w14:textId="77777777" w:rsidR="007A0C5E" w:rsidRPr="00DF60BD" w:rsidRDefault="007A0C5E" w:rsidP="00BE0B19">
            <w:pPr>
              <w:rPr>
                <w:rFonts w:asciiTheme="majorHAnsi" w:hAnsiTheme="majorHAnsi" w:cstheme="majorHAnsi"/>
                <w:sz w:val="22"/>
              </w:rPr>
            </w:pPr>
          </w:p>
          <w:p w14:paraId="47E5C603" w14:textId="77777777" w:rsidR="007A0C5E" w:rsidRPr="00DF60BD" w:rsidRDefault="00000000" w:rsidP="00BE0B19">
            <w:pPr>
              <w:rPr>
                <w:rFonts w:asciiTheme="majorHAnsi" w:hAnsiTheme="majorHAnsi" w:cstheme="majorHAnsi"/>
                <w:sz w:val="22"/>
              </w:rPr>
            </w:pPr>
            <w:hyperlink r:id="rId101" w:history="1">
              <w:r w:rsidR="007A0C5E" w:rsidRPr="00DF60BD">
                <w:rPr>
                  <w:rFonts w:asciiTheme="majorHAnsi" w:hAnsiTheme="majorHAnsi" w:cstheme="majorHAnsi"/>
                  <w:color w:val="0000FF"/>
                  <w:sz w:val="22"/>
                  <w:u w:val="single"/>
                </w:rPr>
                <w:t>Who was William Morris? | National Trust</w:t>
              </w:r>
            </w:hyperlink>
          </w:p>
          <w:p w14:paraId="3C67BAFC" w14:textId="77777777" w:rsidR="007A0C5E" w:rsidRPr="00DF60BD" w:rsidRDefault="007A0C5E" w:rsidP="00BE0B19">
            <w:pPr>
              <w:rPr>
                <w:rFonts w:asciiTheme="majorHAnsi" w:hAnsiTheme="majorHAnsi" w:cstheme="majorHAnsi"/>
                <w:sz w:val="22"/>
              </w:rPr>
            </w:pPr>
          </w:p>
        </w:tc>
      </w:tr>
      <w:tr w:rsidR="007A0C5E" w:rsidRPr="00DF60BD" w14:paraId="6DF8EE2C" w14:textId="77777777" w:rsidTr="00BE0B19">
        <w:tc>
          <w:tcPr>
            <w:tcW w:w="9016" w:type="dxa"/>
            <w:shd w:val="clear" w:color="auto" w:fill="CCFFFF"/>
          </w:tcPr>
          <w:p w14:paraId="47701C0F"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32F14BE2" w14:textId="77777777" w:rsidR="007A0C5E" w:rsidRPr="00DF60BD" w:rsidRDefault="007A0C5E" w:rsidP="00BE0B19">
            <w:pPr>
              <w:rPr>
                <w:rFonts w:asciiTheme="majorHAnsi" w:hAnsiTheme="majorHAnsi" w:cstheme="majorHAnsi"/>
                <w:sz w:val="22"/>
              </w:rPr>
            </w:pPr>
          </w:p>
        </w:tc>
      </w:tr>
      <w:tr w:rsidR="007A0C5E" w:rsidRPr="00CD6C40" w14:paraId="4FBB8E75" w14:textId="77777777" w:rsidTr="00BE0B19">
        <w:trPr>
          <w:trHeight w:val="165"/>
        </w:trPr>
        <w:tc>
          <w:tcPr>
            <w:tcW w:w="9016" w:type="dxa"/>
          </w:tcPr>
          <w:p w14:paraId="01D5FC5C" w14:textId="77777777" w:rsidR="007A0C5E" w:rsidRPr="00CD6C40" w:rsidRDefault="007A0C5E" w:rsidP="00BE0B19">
            <w:pPr>
              <w:rPr>
                <w:rFonts w:asciiTheme="majorHAnsi" w:hAnsiTheme="majorHAnsi" w:cstheme="majorHAnsi"/>
                <w:b w:val="0"/>
                <w:bCs/>
                <w:sz w:val="22"/>
              </w:rPr>
            </w:pPr>
          </w:p>
          <w:p w14:paraId="567F4A14" w14:textId="73814C35" w:rsidR="007A0C5E" w:rsidRDefault="00000000" w:rsidP="00BE0B19">
            <w:pPr>
              <w:rPr>
                <w:rFonts w:asciiTheme="majorHAnsi" w:hAnsiTheme="majorHAnsi" w:cstheme="majorHAnsi"/>
                <w:b w:val="0"/>
                <w:bCs/>
                <w:sz w:val="22"/>
              </w:rPr>
            </w:pPr>
            <w:hyperlink r:id="rId102" w:anchor=":~:text=Sep%2015%2C%202017%20%C2%B7%20Famous%20Art%20Using%20Simple,May%2025%2C%202015%20%C2%B7%20Artworks%20with%20Geometric%20Shape" w:history="1">
              <w:r w:rsidR="00406798" w:rsidRPr="00770424">
                <w:rPr>
                  <w:rStyle w:val="Hyperlink"/>
                  <w:rFonts w:asciiTheme="majorHAnsi" w:hAnsiTheme="majorHAnsi" w:cstheme="majorHAnsi"/>
                  <w:b w:val="0"/>
                  <w:bCs/>
                  <w:sz w:val="22"/>
                </w:rPr>
                <w:t>https://www.beaumarisartgroup.org.au/a-artist/artists-that-use-geometric-shapes-in-their-art.html#:~:text=Sep%2015%2C%202017%20%C2%B7%20Famous%20Art%20Using%20Simple,May%2025%2C%202015%20%C2%B7%20Artworks%20with%20Geometric%20Shape</w:t>
              </w:r>
            </w:hyperlink>
            <w:r w:rsidR="007A0C5E" w:rsidRPr="00CD6C40">
              <w:rPr>
                <w:rFonts w:asciiTheme="majorHAnsi" w:hAnsiTheme="majorHAnsi" w:cstheme="majorHAnsi"/>
                <w:b w:val="0"/>
                <w:bCs/>
                <w:sz w:val="22"/>
              </w:rPr>
              <w:t>.</w:t>
            </w:r>
          </w:p>
          <w:p w14:paraId="093EF7F8" w14:textId="29C3C592" w:rsidR="00406798" w:rsidRPr="00CD6C40" w:rsidRDefault="00406798" w:rsidP="00BE0B19">
            <w:pPr>
              <w:rPr>
                <w:rFonts w:asciiTheme="majorHAnsi" w:hAnsiTheme="majorHAnsi" w:cstheme="majorHAnsi"/>
                <w:b w:val="0"/>
                <w:bCs/>
                <w:sz w:val="22"/>
              </w:rPr>
            </w:pPr>
          </w:p>
        </w:tc>
      </w:tr>
    </w:tbl>
    <w:p w14:paraId="3856762E" w14:textId="4EC4CE9F" w:rsidR="007A0C5E" w:rsidRPr="00CD6C40" w:rsidRDefault="007A0C5E" w:rsidP="00DF027C">
      <w:pPr>
        <w:rPr>
          <w:rFonts w:asciiTheme="majorHAnsi" w:hAnsiTheme="majorHAnsi" w:cstheme="majorHAnsi"/>
          <w:b w:val="0"/>
          <w:bCs/>
          <w:sz w:val="22"/>
        </w:rPr>
      </w:pPr>
    </w:p>
    <w:p w14:paraId="6F377B6E" w14:textId="3E872AB7" w:rsidR="007A0C5E" w:rsidRPr="00DF60BD" w:rsidRDefault="007A0C5E" w:rsidP="00DF027C">
      <w:pPr>
        <w:rPr>
          <w:rFonts w:asciiTheme="majorHAnsi" w:hAnsiTheme="majorHAnsi" w:cstheme="majorHAnsi"/>
          <w:b w:val="0"/>
          <w:bCs/>
          <w:sz w:val="22"/>
        </w:rPr>
      </w:pPr>
    </w:p>
    <w:p w14:paraId="56FC6131" w14:textId="77777777" w:rsidR="00F1614B" w:rsidRDefault="00F1614B" w:rsidP="007A0C5E">
      <w:pPr>
        <w:jc w:val="center"/>
        <w:rPr>
          <w:rFonts w:asciiTheme="majorHAnsi" w:hAnsiTheme="majorHAnsi" w:cstheme="majorHAnsi"/>
          <w:bCs/>
          <w:color w:val="013A57" w:themeColor="accent1" w:themeShade="BF"/>
          <w:sz w:val="22"/>
        </w:rPr>
      </w:pPr>
    </w:p>
    <w:p w14:paraId="6E5B68B3" w14:textId="77777777" w:rsidR="00F1614B" w:rsidRDefault="00F1614B" w:rsidP="007A0C5E">
      <w:pPr>
        <w:jc w:val="center"/>
        <w:rPr>
          <w:rFonts w:asciiTheme="majorHAnsi" w:hAnsiTheme="majorHAnsi" w:cstheme="majorHAnsi"/>
          <w:bCs/>
          <w:color w:val="013A57" w:themeColor="accent1" w:themeShade="BF"/>
          <w:sz w:val="22"/>
        </w:rPr>
      </w:pPr>
    </w:p>
    <w:p w14:paraId="1697EFCB" w14:textId="77777777" w:rsidR="00F1614B" w:rsidRDefault="00F1614B" w:rsidP="007A0C5E">
      <w:pPr>
        <w:jc w:val="center"/>
        <w:rPr>
          <w:rFonts w:asciiTheme="majorHAnsi" w:hAnsiTheme="majorHAnsi" w:cstheme="majorHAnsi"/>
          <w:bCs/>
          <w:color w:val="013A57" w:themeColor="accent1" w:themeShade="BF"/>
          <w:sz w:val="22"/>
        </w:rPr>
      </w:pPr>
    </w:p>
    <w:p w14:paraId="1C2B0E75" w14:textId="77777777" w:rsidR="00F1614B" w:rsidRDefault="00F1614B" w:rsidP="007A0C5E">
      <w:pPr>
        <w:jc w:val="center"/>
        <w:rPr>
          <w:rFonts w:asciiTheme="majorHAnsi" w:hAnsiTheme="majorHAnsi" w:cstheme="majorHAnsi"/>
          <w:bCs/>
          <w:color w:val="013A57" w:themeColor="accent1" w:themeShade="BF"/>
          <w:sz w:val="22"/>
        </w:rPr>
      </w:pPr>
    </w:p>
    <w:p w14:paraId="4BBD743A" w14:textId="77777777" w:rsidR="00F1614B" w:rsidRDefault="00F1614B" w:rsidP="007A0C5E">
      <w:pPr>
        <w:jc w:val="center"/>
        <w:rPr>
          <w:rFonts w:asciiTheme="majorHAnsi" w:hAnsiTheme="majorHAnsi" w:cstheme="majorHAnsi"/>
          <w:bCs/>
          <w:color w:val="013A57" w:themeColor="accent1" w:themeShade="BF"/>
          <w:sz w:val="22"/>
        </w:rPr>
      </w:pPr>
    </w:p>
    <w:p w14:paraId="04E06978" w14:textId="77777777" w:rsidR="00F1614B" w:rsidRDefault="00F1614B" w:rsidP="007A0C5E">
      <w:pPr>
        <w:jc w:val="center"/>
        <w:rPr>
          <w:rFonts w:asciiTheme="majorHAnsi" w:hAnsiTheme="majorHAnsi" w:cstheme="majorHAnsi"/>
          <w:bCs/>
          <w:color w:val="013A57" w:themeColor="accent1" w:themeShade="BF"/>
          <w:sz w:val="22"/>
        </w:rPr>
      </w:pPr>
    </w:p>
    <w:p w14:paraId="5D2599DB" w14:textId="77777777" w:rsidR="00F1614B" w:rsidRDefault="00F1614B" w:rsidP="007A0C5E">
      <w:pPr>
        <w:jc w:val="center"/>
        <w:rPr>
          <w:rFonts w:asciiTheme="majorHAnsi" w:hAnsiTheme="majorHAnsi" w:cstheme="majorHAnsi"/>
          <w:bCs/>
          <w:color w:val="013A57" w:themeColor="accent1" w:themeShade="BF"/>
          <w:sz w:val="22"/>
        </w:rPr>
      </w:pPr>
    </w:p>
    <w:p w14:paraId="4DEE3675" w14:textId="77777777" w:rsidR="00F1614B" w:rsidRDefault="00F1614B" w:rsidP="007A0C5E">
      <w:pPr>
        <w:jc w:val="center"/>
        <w:rPr>
          <w:rFonts w:asciiTheme="majorHAnsi" w:hAnsiTheme="majorHAnsi" w:cstheme="majorHAnsi"/>
          <w:bCs/>
          <w:color w:val="013A57" w:themeColor="accent1" w:themeShade="BF"/>
          <w:sz w:val="22"/>
        </w:rPr>
      </w:pPr>
    </w:p>
    <w:p w14:paraId="52228448" w14:textId="77777777" w:rsidR="00F1614B" w:rsidRDefault="00F1614B" w:rsidP="007A0C5E">
      <w:pPr>
        <w:jc w:val="center"/>
        <w:rPr>
          <w:rFonts w:asciiTheme="majorHAnsi" w:hAnsiTheme="majorHAnsi" w:cstheme="majorHAnsi"/>
          <w:bCs/>
          <w:color w:val="013A57" w:themeColor="accent1" w:themeShade="BF"/>
          <w:sz w:val="22"/>
        </w:rPr>
      </w:pPr>
    </w:p>
    <w:p w14:paraId="6D011B58" w14:textId="77777777" w:rsidR="00F1614B" w:rsidRDefault="00F1614B" w:rsidP="007A0C5E">
      <w:pPr>
        <w:jc w:val="center"/>
        <w:rPr>
          <w:rFonts w:asciiTheme="majorHAnsi" w:hAnsiTheme="majorHAnsi" w:cstheme="majorHAnsi"/>
          <w:bCs/>
          <w:color w:val="013A57" w:themeColor="accent1" w:themeShade="BF"/>
          <w:sz w:val="22"/>
        </w:rPr>
      </w:pPr>
    </w:p>
    <w:p w14:paraId="61563A62" w14:textId="6D6BA538" w:rsidR="00F1614B" w:rsidRDefault="00F1614B" w:rsidP="007A0C5E">
      <w:pPr>
        <w:jc w:val="center"/>
        <w:rPr>
          <w:rFonts w:asciiTheme="majorHAnsi" w:hAnsiTheme="majorHAnsi" w:cstheme="majorHAnsi"/>
          <w:bCs/>
          <w:color w:val="013A57" w:themeColor="accent1" w:themeShade="BF"/>
          <w:sz w:val="22"/>
        </w:rPr>
      </w:pPr>
    </w:p>
    <w:p w14:paraId="55AE36C0" w14:textId="177742B0" w:rsidR="00406798" w:rsidRDefault="00406798" w:rsidP="007A0C5E">
      <w:pPr>
        <w:jc w:val="center"/>
        <w:rPr>
          <w:rFonts w:asciiTheme="majorHAnsi" w:hAnsiTheme="majorHAnsi" w:cstheme="majorHAnsi"/>
          <w:bCs/>
          <w:color w:val="013A57" w:themeColor="accent1" w:themeShade="BF"/>
          <w:sz w:val="22"/>
        </w:rPr>
      </w:pPr>
    </w:p>
    <w:p w14:paraId="554612BB" w14:textId="7C4983FF" w:rsidR="00406798" w:rsidRDefault="00406798" w:rsidP="007A0C5E">
      <w:pPr>
        <w:jc w:val="center"/>
        <w:rPr>
          <w:rFonts w:asciiTheme="majorHAnsi" w:hAnsiTheme="majorHAnsi" w:cstheme="majorHAnsi"/>
          <w:bCs/>
          <w:color w:val="013A57" w:themeColor="accent1" w:themeShade="BF"/>
          <w:sz w:val="22"/>
        </w:rPr>
      </w:pPr>
    </w:p>
    <w:p w14:paraId="2B59B557" w14:textId="2B8E8D12" w:rsidR="00406798" w:rsidRDefault="00406798" w:rsidP="007A0C5E">
      <w:pPr>
        <w:jc w:val="center"/>
        <w:rPr>
          <w:rFonts w:asciiTheme="majorHAnsi" w:hAnsiTheme="majorHAnsi" w:cstheme="majorHAnsi"/>
          <w:bCs/>
          <w:color w:val="013A57" w:themeColor="accent1" w:themeShade="BF"/>
          <w:sz w:val="22"/>
        </w:rPr>
      </w:pPr>
    </w:p>
    <w:p w14:paraId="16C6A370" w14:textId="77777777" w:rsidR="00406798" w:rsidRDefault="00406798" w:rsidP="007A0C5E">
      <w:pPr>
        <w:jc w:val="center"/>
        <w:rPr>
          <w:rFonts w:asciiTheme="majorHAnsi" w:hAnsiTheme="majorHAnsi" w:cstheme="majorHAnsi"/>
          <w:bCs/>
          <w:color w:val="013A57" w:themeColor="accent1" w:themeShade="BF"/>
          <w:sz w:val="22"/>
        </w:rPr>
      </w:pPr>
    </w:p>
    <w:p w14:paraId="2985D761" w14:textId="39B6AA24" w:rsidR="007A0C5E" w:rsidRPr="00CD6C40" w:rsidRDefault="007A0C5E" w:rsidP="007A0C5E">
      <w:pPr>
        <w:jc w:val="center"/>
        <w:rPr>
          <w:rFonts w:asciiTheme="majorHAnsi" w:hAnsiTheme="majorHAnsi" w:cstheme="majorHAnsi"/>
          <w:bCs/>
          <w:color w:val="013A57" w:themeColor="accent1" w:themeShade="BF"/>
          <w:szCs w:val="28"/>
        </w:rPr>
      </w:pPr>
      <w:r w:rsidRPr="00CD6C40">
        <w:rPr>
          <w:rFonts w:asciiTheme="majorHAnsi" w:hAnsiTheme="majorHAnsi" w:cstheme="majorHAnsi"/>
          <w:bCs/>
          <w:color w:val="013A57" w:themeColor="accent1" w:themeShade="BF"/>
          <w:szCs w:val="28"/>
        </w:rPr>
        <w:lastRenderedPageBreak/>
        <w:t>Year 9 Spring Revision for Art</w:t>
      </w:r>
    </w:p>
    <w:p w14:paraId="0A42B888" w14:textId="77777777" w:rsidR="00911357" w:rsidRPr="00DF60BD" w:rsidRDefault="00911357" w:rsidP="007A0C5E">
      <w:pPr>
        <w:jc w:val="center"/>
        <w:rPr>
          <w:rFonts w:asciiTheme="majorHAnsi" w:hAnsiTheme="majorHAnsi" w:cstheme="majorHAnsi"/>
          <w:b w:val="0"/>
          <w:bCs/>
          <w:color w:val="013A57" w:themeColor="accent1" w:themeShade="BF"/>
          <w:sz w:val="22"/>
        </w:rPr>
      </w:pPr>
    </w:p>
    <w:tbl>
      <w:tblPr>
        <w:tblStyle w:val="TableGrid"/>
        <w:tblW w:w="0" w:type="auto"/>
        <w:tblLook w:val="04A0" w:firstRow="1" w:lastRow="0" w:firstColumn="1" w:lastColumn="0" w:noHBand="0" w:noVBand="1"/>
      </w:tblPr>
      <w:tblGrid>
        <w:gridCol w:w="9016"/>
      </w:tblGrid>
      <w:tr w:rsidR="007A0C5E" w:rsidRPr="00DF60BD" w14:paraId="54D3B5FA" w14:textId="77777777" w:rsidTr="00BE0B19">
        <w:tc>
          <w:tcPr>
            <w:tcW w:w="9016" w:type="dxa"/>
            <w:shd w:val="clear" w:color="auto" w:fill="CCFFCC"/>
          </w:tcPr>
          <w:p w14:paraId="0EA46C19"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7A0C5E" w:rsidRPr="00DF60BD" w14:paraId="1DF4A3FA" w14:textId="77777777" w:rsidTr="00BE0B19">
        <w:tc>
          <w:tcPr>
            <w:tcW w:w="9016" w:type="dxa"/>
            <w:shd w:val="clear" w:color="auto" w:fill="auto"/>
          </w:tcPr>
          <w:p w14:paraId="58F908D1" w14:textId="77777777" w:rsidR="007A0C5E" w:rsidRPr="00F1614B" w:rsidRDefault="007A0C5E" w:rsidP="00BE0B19">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Line, shape, tonal value</w:t>
            </w:r>
          </w:p>
          <w:p w14:paraId="390F6078" w14:textId="77777777" w:rsidR="007A0C5E" w:rsidRPr="00DF60BD" w:rsidRDefault="007A0C5E" w:rsidP="00BE0B19">
            <w:pPr>
              <w:rPr>
                <w:rFonts w:asciiTheme="majorHAnsi" w:hAnsiTheme="majorHAnsi" w:cstheme="majorHAnsi"/>
                <w:sz w:val="22"/>
              </w:rPr>
            </w:pPr>
          </w:p>
        </w:tc>
      </w:tr>
      <w:tr w:rsidR="007A0C5E" w:rsidRPr="00DF60BD" w14:paraId="57BB7F86" w14:textId="77777777" w:rsidTr="00BE0B19">
        <w:tc>
          <w:tcPr>
            <w:tcW w:w="9016" w:type="dxa"/>
            <w:shd w:val="clear" w:color="auto" w:fill="B1E4FD" w:themeFill="accent1" w:themeFillTint="33"/>
          </w:tcPr>
          <w:p w14:paraId="4D437321"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What do I need to revise?</w:t>
            </w:r>
          </w:p>
          <w:p w14:paraId="2FA49381" w14:textId="77777777" w:rsidR="007A0C5E" w:rsidRPr="00DF60BD" w:rsidRDefault="007A0C5E" w:rsidP="00BE0B19">
            <w:pPr>
              <w:pStyle w:val="ListParagraph"/>
              <w:rPr>
                <w:rFonts w:asciiTheme="majorHAnsi" w:hAnsiTheme="majorHAnsi" w:cstheme="majorHAnsi"/>
              </w:rPr>
            </w:pPr>
          </w:p>
        </w:tc>
      </w:tr>
      <w:tr w:rsidR="007A0C5E" w:rsidRPr="00DF60BD" w14:paraId="0FA545AD" w14:textId="77777777" w:rsidTr="00BE0B19">
        <w:tc>
          <w:tcPr>
            <w:tcW w:w="9016" w:type="dxa"/>
          </w:tcPr>
          <w:p w14:paraId="4F181258"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elements of art</w:t>
            </w:r>
          </w:p>
          <w:p w14:paraId="69848B90"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line, shape and tone, proportion, scale</w:t>
            </w:r>
          </w:p>
          <w:p w14:paraId="1CEB0C19" w14:textId="77777777" w:rsidR="007A0C5E" w:rsidRPr="00F1614B" w:rsidRDefault="007A0C5E" w:rsidP="007A0C5E">
            <w:pPr>
              <w:numPr>
                <w:ilvl w:val="0"/>
                <w:numId w:val="37"/>
              </w:numPr>
              <w:shd w:val="clear" w:color="auto" w:fill="FFFFFF"/>
              <w:spacing w:before="100" w:beforeAutospacing="1" w:after="100" w:afterAutospacing="1"/>
              <w:rPr>
                <w:rFonts w:asciiTheme="majorHAnsi" w:eastAsia="Times New Roman" w:hAnsiTheme="majorHAnsi" w:cstheme="majorHAnsi"/>
                <w:b w:val="0"/>
                <w:bCs/>
                <w:color w:val="555555"/>
                <w:sz w:val="22"/>
                <w:lang w:eastAsia="en-GB"/>
              </w:rPr>
            </w:pPr>
            <w:r w:rsidRPr="00F1614B">
              <w:rPr>
                <w:rFonts w:asciiTheme="majorHAnsi" w:eastAsia="Times New Roman" w:hAnsiTheme="majorHAnsi" w:cstheme="majorHAnsi"/>
                <w:b w:val="0"/>
                <w:bCs/>
                <w:color w:val="555555"/>
                <w:sz w:val="22"/>
                <w:lang w:eastAsia="en-GB"/>
              </w:rPr>
              <w:t>define 'tint' and 'shade'</w:t>
            </w:r>
          </w:p>
          <w:p w14:paraId="003BED6F" w14:textId="77777777" w:rsidR="007A0C5E" w:rsidRPr="00F1614B" w:rsidRDefault="007A0C5E" w:rsidP="007A0C5E">
            <w:pPr>
              <w:numPr>
                <w:ilvl w:val="0"/>
                <w:numId w:val="37"/>
              </w:numPr>
              <w:shd w:val="clear" w:color="auto" w:fill="FFFFFF"/>
              <w:spacing w:before="100" w:beforeAutospacing="1" w:after="100" w:afterAutospacing="1"/>
              <w:rPr>
                <w:rFonts w:asciiTheme="majorHAnsi" w:eastAsia="Times New Roman" w:hAnsiTheme="majorHAnsi" w:cstheme="majorHAnsi"/>
                <w:b w:val="0"/>
                <w:bCs/>
                <w:color w:val="555555"/>
                <w:sz w:val="22"/>
                <w:lang w:eastAsia="en-GB"/>
              </w:rPr>
            </w:pPr>
            <w:r w:rsidRPr="00F1614B">
              <w:rPr>
                <w:rFonts w:asciiTheme="majorHAnsi" w:eastAsia="Times New Roman" w:hAnsiTheme="majorHAnsi" w:cstheme="majorHAnsi"/>
                <w:b w:val="0"/>
                <w:bCs/>
                <w:color w:val="555555"/>
                <w:sz w:val="22"/>
                <w:lang w:eastAsia="en-GB"/>
              </w:rPr>
              <w:t>explain the difference between tints and shades</w:t>
            </w:r>
          </w:p>
          <w:p w14:paraId="53661E4D" w14:textId="3C7008A2" w:rsidR="007A0C5E" w:rsidRPr="00406798" w:rsidRDefault="007A0C5E" w:rsidP="00406798">
            <w:pPr>
              <w:numPr>
                <w:ilvl w:val="0"/>
                <w:numId w:val="37"/>
              </w:numPr>
              <w:shd w:val="clear" w:color="auto" w:fill="FFFFFF"/>
              <w:spacing w:before="100" w:beforeAutospacing="1" w:after="100" w:afterAutospacing="1"/>
              <w:rPr>
                <w:rFonts w:asciiTheme="majorHAnsi" w:eastAsia="Times New Roman" w:hAnsiTheme="majorHAnsi" w:cstheme="majorHAnsi"/>
                <w:b w:val="0"/>
                <w:bCs/>
                <w:color w:val="555555"/>
                <w:sz w:val="22"/>
                <w:lang w:eastAsia="en-GB"/>
              </w:rPr>
            </w:pPr>
            <w:r w:rsidRPr="00F1614B">
              <w:rPr>
                <w:rFonts w:asciiTheme="majorHAnsi" w:eastAsia="Times New Roman" w:hAnsiTheme="majorHAnsi" w:cstheme="majorHAnsi"/>
                <w:b w:val="0"/>
                <w:bCs/>
                <w:color w:val="555555"/>
                <w:sz w:val="22"/>
                <w:lang w:eastAsia="en-GB"/>
              </w:rPr>
              <w:t>outline how tints and shades are created</w:t>
            </w:r>
          </w:p>
        </w:tc>
      </w:tr>
      <w:tr w:rsidR="007A0C5E" w:rsidRPr="00DF60BD" w14:paraId="21DB77EF" w14:textId="77777777" w:rsidTr="00BE0B19">
        <w:tc>
          <w:tcPr>
            <w:tcW w:w="9016" w:type="dxa"/>
            <w:shd w:val="clear" w:color="auto" w:fill="E0EFF4" w:themeFill="accent4" w:themeFillTint="33"/>
          </w:tcPr>
          <w:p w14:paraId="526EB166"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How can I revise?</w:t>
            </w:r>
          </w:p>
          <w:p w14:paraId="7B986EB1" w14:textId="77777777" w:rsidR="007A0C5E" w:rsidRPr="00DF60BD" w:rsidRDefault="007A0C5E" w:rsidP="00BE0B19">
            <w:pPr>
              <w:rPr>
                <w:rFonts w:asciiTheme="majorHAnsi" w:hAnsiTheme="majorHAnsi" w:cstheme="majorHAnsi"/>
                <w:sz w:val="22"/>
              </w:rPr>
            </w:pPr>
          </w:p>
        </w:tc>
      </w:tr>
      <w:tr w:rsidR="007A0C5E" w:rsidRPr="00DF60BD" w14:paraId="6E87E9A6" w14:textId="77777777" w:rsidTr="00BE0B19">
        <w:tc>
          <w:tcPr>
            <w:tcW w:w="9016" w:type="dxa"/>
          </w:tcPr>
          <w:p w14:paraId="7B94DA92" w14:textId="77777777" w:rsidR="007A0C5E" w:rsidRPr="00CD6C40" w:rsidRDefault="007A0C5E" w:rsidP="00BE0B19">
            <w:pPr>
              <w:rPr>
                <w:rFonts w:asciiTheme="majorHAnsi" w:hAnsiTheme="majorHAnsi" w:cstheme="majorHAnsi"/>
                <w:b w:val="0"/>
                <w:bCs/>
                <w:color w:val="auto"/>
                <w:sz w:val="22"/>
              </w:rPr>
            </w:pPr>
            <w:r w:rsidRPr="00CD6C40">
              <w:rPr>
                <w:rFonts w:asciiTheme="majorHAnsi" w:hAnsiTheme="majorHAnsi" w:cstheme="majorHAnsi"/>
                <w:b w:val="0"/>
                <w:bCs/>
                <w:color w:val="auto"/>
                <w:sz w:val="22"/>
              </w:rPr>
              <w:t>Practise using the grid method to draw proportion</w:t>
            </w:r>
          </w:p>
          <w:p w14:paraId="18920F93" w14:textId="77777777" w:rsidR="007A0C5E" w:rsidRPr="00CD6C40" w:rsidRDefault="007A0C5E" w:rsidP="00BE0B19">
            <w:pPr>
              <w:rPr>
                <w:rFonts w:asciiTheme="majorHAnsi" w:hAnsiTheme="majorHAnsi" w:cstheme="majorHAnsi"/>
                <w:b w:val="0"/>
                <w:bCs/>
                <w:color w:val="auto"/>
                <w:sz w:val="22"/>
              </w:rPr>
            </w:pPr>
            <w:r w:rsidRPr="00CD6C40">
              <w:rPr>
                <w:rFonts w:asciiTheme="majorHAnsi" w:hAnsiTheme="majorHAnsi" w:cstheme="majorHAnsi"/>
                <w:b w:val="0"/>
                <w:bCs/>
                <w:color w:val="auto"/>
                <w:sz w:val="22"/>
              </w:rPr>
              <w:t>Practise making tints and shades</w:t>
            </w:r>
          </w:p>
          <w:p w14:paraId="1A8793E4" w14:textId="77777777" w:rsidR="007A0C5E" w:rsidRDefault="007A0C5E" w:rsidP="00BE0B19">
            <w:pPr>
              <w:rPr>
                <w:rFonts w:asciiTheme="majorHAnsi" w:hAnsiTheme="majorHAnsi" w:cstheme="majorHAnsi"/>
                <w:color w:val="auto"/>
                <w:sz w:val="22"/>
              </w:rPr>
            </w:pPr>
            <w:r w:rsidRPr="00CD6C40">
              <w:rPr>
                <w:rFonts w:asciiTheme="majorHAnsi" w:hAnsiTheme="majorHAnsi" w:cstheme="majorHAnsi"/>
                <w:b w:val="0"/>
                <w:bCs/>
                <w:color w:val="auto"/>
                <w:sz w:val="22"/>
              </w:rPr>
              <w:t>Graded pencils to get tonal value</w:t>
            </w:r>
            <w:r w:rsidRPr="00CD6C40">
              <w:rPr>
                <w:rFonts w:asciiTheme="majorHAnsi" w:hAnsiTheme="majorHAnsi" w:cstheme="majorHAnsi"/>
                <w:color w:val="auto"/>
                <w:sz w:val="22"/>
              </w:rPr>
              <w:t xml:space="preserve"> </w:t>
            </w:r>
          </w:p>
          <w:p w14:paraId="366C29AF" w14:textId="3107FD27" w:rsidR="00406798" w:rsidRPr="00DF60BD" w:rsidRDefault="00406798" w:rsidP="00BE0B19">
            <w:pPr>
              <w:rPr>
                <w:rFonts w:asciiTheme="majorHAnsi" w:hAnsiTheme="majorHAnsi" w:cstheme="majorHAnsi"/>
                <w:sz w:val="22"/>
              </w:rPr>
            </w:pPr>
          </w:p>
        </w:tc>
      </w:tr>
      <w:tr w:rsidR="007A0C5E" w:rsidRPr="00DF60BD" w14:paraId="668F0DAB" w14:textId="77777777" w:rsidTr="00BE0B19">
        <w:tc>
          <w:tcPr>
            <w:tcW w:w="9016" w:type="dxa"/>
            <w:shd w:val="clear" w:color="auto" w:fill="D2F1EF" w:themeFill="accent6" w:themeFillTint="33"/>
          </w:tcPr>
          <w:p w14:paraId="6F1B85A8"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Useful resources I can use:</w:t>
            </w:r>
          </w:p>
          <w:p w14:paraId="0DE35DB8" w14:textId="77777777" w:rsidR="007A0C5E" w:rsidRPr="00DF60BD" w:rsidRDefault="007A0C5E" w:rsidP="00BE0B19">
            <w:pPr>
              <w:rPr>
                <w:rFonts w:asciiTheme="majorHAnsi" w:hAnsiTheme="majorHAnsi" w:cstheme="majorHAnsi"/>
                <w:sz w:val="22"/>
              </w:rPr>
            </w:pPr>
          </w:p>
        </w:tc>
      </w:tr>
      <w:tr w:rsidR="007A0C5E" w:rsidRPr="00DF60BD" w14:paraId="1BB74C87" w14:textId="77777777" w:rsidTr="00BE0B19">
        <w:tc>
          <w:tcPr>
            <w:tcW w:w="9016" w:type="dxa"/>
          </w:tcPr>
          <w:p w14:paraId="4AF7B3BE" w14:textId="64597CD7" w:rsidR="007A0C5E" w:rsidRPr="00406798" w:rsidRDefault="007A0C5E" w:rsidP="00406798">
            <w:pPr>
              <w:pStyle w:val="ListParagraph"/>
              <w:rPr>
                <w:rFonts w:asciiTheme="majorHAnsi" w:hAnsiTheme="majorHAnsi" w:cstheme="majorHAnsi"/>
              </w:rPr>
            </w:pPr>
            <w:r w:rsidRPr="00F1614B">
              <w:rPr>
                <w:rFonts w:asciiTheme="majorHAnsi" w:hAnsiTheme="majorHAnsi" w:cstheme="majorHAnsi"/>
              </w:rPr>
              <w:t>Marcello Barenghi</w:t>
            </w:r>
          </w:p>
        </w:tc>
      </w:tr>
      <w:tr w:rsidR="007A0C5E" w:rsidRPr="00DF60BD" w14:paraId="410DE0D3" w14:textId="77777777" w:rsidTr="00BE0B19">
        <w:tc>
          <w:tcPr>
            <w:tcW w:w="9016" w:type="dxa"/>
            <w:shd w:val="clear" w:color="auto" w:fill="FFCCFF"/>
          </w:tcPr>
          <w:p w14:paraId="61FF9BFA"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Useful websites I can use:</w:t>
            </w:r>
          </w:p>
          <w:p w14:paraId="260FA3DB" w14:textId="77777777" w:rsidR="007A0C5E" w:rsidRPr="00DF60BD" w:rsidRDefault="007A0C5E" w:rsidP="00BE0B19">
            <w:pPr>
              <w:rPr>
                <w:rFonts w:asciiTheme="majorHAnsi" w:hAnsiTheme="majorHAnsi" w:cstheme="majorHAnsi"/>
                <w:sz w:val="22"/>
              </w:rPr>
            </w:pPr>
          </w:p>
        </w:tc>
      </w:tr>
      <w:tr w:rsidR="007A0C5E" w:rsidRPr="00DF60BD" w14:paraId="1EA35CD2" w14:textId="77777777" w:rsidTr="00BE0B19">
        <w:tc>
          <w:tcPr>
            <w:tcW w:w="9016" w:type="dxa"/>
          </w:tcPr>
          <w:p w14:paraId="4C76D771" w14:textId="77777777" w:rsidR="007A0C5E" w:rsidRPr="00DF60BD" w:rsidRDefault="00000000" w:rsidP="00BE0B19">
            <w:pPr>
              <w:rPr>
                <w:rFonts w:asciiTheme="majorHAnsi" w:hAnsiTheme="majorHAnsi" w:cstheme="majorHAnsi"/>
                <w:sz w:val="22"/>
              </w:rPr>
            </w:pPr>
            <w:hyperlink r:id="rId103" w:history="1">
              <w:r w:rsidR="007A0C5E" w:rsidRPr="00DF60BD">
                <w:rPr>
                  <w:rStyle w:val="Hyperlink"/>
                  <w:rFonts w:asciiTheme="majorHAnsi" w:hAnsiTheme="majorHAnsi" w:cstheme="majorHAnsi"/>
                  <w:sz w:val="22"/>
                </w:rPr>
                <w:t>https://www.youtube.com/watch?v=a5P1jdhx4Rw</w:t>
              </w:r>
            </w:hyperlink>
          </w:p>
          <w:p w14:paraId="0633ED42" w14:textId="77777777" w:rsidR="007A0C5E" w:rsidRPr="00DF60BD" w:rsidRDefault="007A0C5E" w:rsidP="00BE0B19">
            <w:pPr>
              <w:rPr>
                <w:rFonts w:asciiTheme="majorHAnsi" w:hAnsiTheme="majorHAnsi" w:cstheme="majorHAnsi"/>
                <w:sz w:val="22"/>
              </w:rPr>
            </w:pPr>
          </w:p>
          <w:p w14:paraId="1121C356" w14:textId="77777777" w:rsidR="007A0C5E" w:rsidRPr="00DF60BD" w:rsidRDefault="00000000" w:rsidP="00BE0B19">
            <w:pPr>
              <w:rPr>
                <w:rFonts w:asciiTheme="majorHAnsi" w:hAnsiTheme="majorHAnsi" w:cstheme="majorHAnsi"/>
                <w:sz w:val="22"/>
              </w:rPr>
            </w:pPr>
            <w:hyperlink r:id="rId104" w:history="1">
              <w:r w:rsidR="007A0C5E" w:rsidRPr="00DF60BD">
                <w:rPr>
                  <w:rFonts w:asciiTheme="majorHAnsi" w:hAnsiTheme="majorHAnsi" w:cstheme="majorHAnsi"/>
                  <w:color w:val="0000FF"/>
                  <w:sz w:val="22"/>
                  <w:u w:val="single"/>
                </w:rPr>
                <w:t>Tinting and Shading Your Colors - YouTube</w:t>
              </w:r>
            </w:hyperlink>
          </w:p>
          <w:p w14:paraId="574F8339" w14:textId="77777777" w:rsidR="007A0C5E" w:rsidRPr="00DF60BD" w:rsidRDefault="007A0C5E" w:rsidP="00BE0B19">
            <w:pPr>
              <w:rPr>
                <w:rFonts w:asciiTheme="majorHAnsi" w:hAnsiTheme="majorHAnsi" w:cstheme="majorHAnsi"/>
                <w:sz w:val="22"/>
              </w:rPr>
            </w:pPr>
          </w:p>
          <w:p w14:paraId="1C6B40F7" w14:textId="77777777" w:rsidR="007A0C5E" w:rsidRPr="00DF60BD" w:rsidRDefault="007A0C5E" w:rsidP="00BE0B19">
            <w:pPr>
              <w:rPr>
                <w:rFonts w:asciiTheme="majorHAnsi" w:hAnsiTheme="majorHAnsi" w:cstheme="majorHAnsi"/>
                <w:sz w:val="22"/>
              </w:rPr>
            </w:pPr>
          </w:p>
          <w:p w14:paraId="59A80A63" w14:textId="77777777" w:rsidR="007A0C5E" w:rsidRPr="00DF60BD" w:rsidRDefault="007A0C5E" w:rsidP="00BE0B19">
            <w:pPr>
              <w:rPr>
                <w:rFonts w:asciiTheme="majorHAnsi" w:hAnsiTheme="majorHAnsi" w:cstheme="majorHAnsi"/>
                <w:sz w:val="22"/>
              </w:rPr>
            </w:pPr>
          </w:p>
        </w:tc>
      </w:tr>
      <w:tr w:rsidR="007A0C5E" w:rsidRPr="00DF60BD" w14:paraId="00E2D26F" w14:textId="77777777" w:rsidTr="00BE0B19">
        <w:tc>
          <w:tcPr>
            <w:tcW w:w="9016" w:type="dxa"/>
            <w:shd w:val="clear" w:color="auto" w:fill="CCFFFF"/>
          </w:tcPr>
          <w:p w14:paraId="7C2CAA7E" w14:textId="77777777" w:rsidR="007A0C5E" w:rsidRPr="00DF60BD" w:rsidRDefault="007A0C5E"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5895AB8B" w14:textId="77777777" w:rsidR="007A0C5E" w:rsidRPr="00DF60BD" w:rsidRDefault="007A0C5E" w:rsidP="00BE0B19">
            <w:pPr>
              <w:rPr>
                <w:rFonts w:asciiTheme="majorHAnsi" w:hAnsiTheme="majorHAnsi" w:cstheme="majorHAnsi"/>
                <w:sz w:val="22"/>
              </w:rPr>
            </w:pPr>
          </w:p>
        </w:tc>
      </w:tr>
      <w:tr w:rsidR="007A0C5E" w:rsidRPr="00DF60BD" w14:paraId="2A42173C" w14:textId="77777777" w:rsidTr="00BE0B19">
        <w:trPr>
          <w:trHeight w:val="165"/>
        </w:trPr>
        <w:tc>
          <w:tcPr>
            <w:tcW w:w="9016" w:type="dxa"/>
          </w:tcPr>
          <w:p w14:paraId="18AFA51F" w14:textId="77777777" w:rsidR="007A0C5E" w:rsidRPr="00DF60BD" w:rsidRDefault="00000000" w:rsidP="00BE0B19">
            <w:pPr>
              <w:rPr>
                <w:rFonts w:asciiTheme="majorHAnsi" w:hAnsiTheme="majorHAnsi" w:cstheme="majorHAnsi"/>
                <w:sz w:val="22"/>
              </w:rPr>
            </w:pPr>
            <w:hyperlink r:id="rId105" w:history="1">
              <w:r w:rsidR="007A0C5E" w:rsidRPr="00DF60BD">
                <w:rPr>
                  <w:rFonts w:asciiTheme="majorHAnsi" w:hAnsiTheme="majorHAnsi" w:cstheme="majorHAnsi"/>
                  <w:color w:val="0000FF"/>
                  <w:sz w:val="22"/>
                  <w:u w:val="single"/>
                </w:rPr>
                <w:t>Line | Exhibitions | Lisson Gallery</w:t>
              </w:r>
            </w:hyperlink>
          </w:p>
          <w:p w14:paraId="255E63F7" w14:textId="77777777" w:rsidR="007A0C5E" w:rsidRPr="00DF60BD" w:rsidRDefault="007A0C5E" w:rsidP="00BE0B19">
            <w:pPr>
              <w:rPr>
                <w:rFonts w:asciiTheme="majorHAnsi" w:hAnsiTheme="majorHAnsi" w:cstheme="majorHAnsi"/>
                <w:sz w:val="22"/>
              </w:rPr>
            </w:pPr>
          </w:p>
          <w:p w14:paraId="0D9C2AC9" w14:textId="77777777" w:rsidR="007A0C5E" w:rsidRDefault="00000000" w:rsidP="00BE0B19">
            <w:pPr>
              <w:rPr>
                <w:rFonts w:asciiTheme="majorHAnsi" w:hAnsiTheme="majorHAnsi" w:cstheme="majorHAnsi"/>
                <w:color w:val="0000FF"/>
                <w:sz w:val="22"/>
                <w:u w:val="single"/>
              </w:rPr>
            </w:pPr>
            <w:hyperlink r:id="rId106" w:history="1">
              <w:r w:rsidR="007A0C5E" w:rsidRPr="00DF60BD">
                <w:rPr>
                  <w:rFonts w:asciiTheme="majorHAnsi" w:hAnsiTheme="majorHAnsi" w:cstheme="majorHAnsi"/>
                  <w:color w:val="0000FF"/>
                  <w:sz w:val="22"/>
                  <w:u w:val="single"/>
                </w:rPr>
                <w:t>MoMA | On Line</w:t>
              </w:r>
            </w:hyperlink>
          </w:p>
          <w:p w14:paraId="7EF57979" w14:textId="581736BF" w:rsidR="00406798" w:rsidRPr="00DF60BD" w:rsidRDefault="00406798" w:rsidP="00BE0B19">
            <w:pPr>
              <w:rPr>
                <w:rFonts w:asciiTheme="majorHAnsi" w:hAnsiTheme="majorHAnsi" w:cstheme="majorHAnsi"/>
                <w:sz w:val="22"/>
              </w:rPr>
            </w:pPr>
          </w:p>
        </w:tc>
      </w:tr>
    </w:tbl>
    <w:p w14:paraId="699A85F3" w14:textId="77777777" w:rsidR="00F1614B" w:rsidRDefault="00F1614B" w:rsidP="00BE0B19">
      <w:pPr>
        <w:jc w:val="center"/>
        <w:rPr>
          <w:rFonts w:asciiTheme="majorHAnsi" w:hAnsiTheme="majorHAnsi" w:cstheme="majorHAnsi"/>
          <w:bCs/>
          <w:color w:val="013A57" w:themeColor="accent1" w:themeShade="BF"/>
          <w:sz w:val="22"/>
        </w:rPr>
      </w:pPr>
    </w:p>
    <w:p w14:paraId="073EBE4E" w14:textId="77777777" w:rsidR="00F1614B" w:rsidRDefault="00F1614B" w:rsidP="00BE0B19">
      <w:pPr>
        <w:jc w:val="center"/>
        <w:rPr>
          <w:rFonts w:asciiTheme="majorHAnsi" w:hAnsiTheme="majorHAnsi" w:cstheme="majorHAnsi"/>
          <w:bCs/>
          <w:color w:val="013A57" w:themeColor="accent1" w:themeShade="BF"/>
          <w:sz w:val="22"/>
        </w:rPr>
      </w:pPr>
    </w:p>
    <w:p w14:paraId="56294366" w14:textId="77777777" w:rsidR="00F1614B" w:rsidRDefault="00F1614B" w:rsidP="00BE0B19">
      <w:pPr>
        <w:jc w:val="center"/>
        <w:rPr>
          <w:rFonts w:asciiTheme="majorHAnsi" w:hAnsiTheme="majorHAnsi" w:cstheme="majorHAnsi"/>
          <w:bCs/>
          <w:color w:val="013A57" w:themeColor="accent1" w:themeShade="BF"/>
          <w:sz w:val="22"/>
        </w:rPr>
      </w:pPr>
    </w:p>
    <w:p w14:paraId="3B0DFAD7" w14:textId="77777777" w:rsidR="00F1614B" w:rsidRDefault="00F1614B" w:rsidP="00BE0B19">
      <w:pPr>
        <w:jc w:val="center"/>
        <w:rPr>
          <w:rFonts w:asciiTheme="majorHAnsi" w:hAnsiTheme="majorHAnsi" w:cstheme="majorHAnsi"/>
          <w:bCs/>
          <w:color w:val="013A57" w:themeColor="accent1" w:themeShade="BF"/>
          <w:sz w:val="22"/>
        </w:rPr>
      </w:pPr>
    </w:p>
    <w:p w14:paraId="5D855068" w14:textId="77777777" w:rsidR="00F1614B" w:rsidRDefault="00F1614B" w:rsidP="00BE0B19">
      <w:pPr>
        <w:jc w:val="center"/>
        <w:rPr>
          <w:rFonts w:asciiTheme="majorHAnsi" w:hAnsiTheme="majorHAnsi" w:cstheme="majorHAnsi"/>
          <w:bCs/>
          <w:color w:val="013A57" w:themeColor="accent1" w:themeShade="BF"/>
          <w:sz w:val="22"/>
        </w:rPr>
      </w:pPr>
    </w:p>
    <w:p w14:paraId="3AF5F729" w14:textId="77777777" w:rsidR="00F1614B" w:rsidRDefault="00F1614B" w:rsidP="00BE0B19">
      <w:pPr>
        <w:jc w:val="center"/>
        <w:rPr>
          <w:rFonts w:asciiTheme="majorHAnsi" w:hAnsiTheme="majorHAnsi" w:cstheme="majorHAnsi"/>
          <w:bCs/>
          <w:color w:val="013A57" w:themeColor="accent1" w:themeShade="BF"/>
          <w:sz w:val="22"/>
        </w:rPr>
      </w:pPr>
    </w:p>
    <w:p w14:paraId="6E964EF5" w14:textId="77777777" w:rsidR="00F1614B" w:rsidRDefault="00F1614B" w:rsidP="00BE0B19">
      <w:pPr>
        <w:jc w:val="center"/>
        <w:rPr>
          <w:rFonts w:asciiTheme="majorHAnsi" w:hAnsiTheme="majorHAnsi" w:cstheme="majorHAnsi"/>
          <w:bCs/>
          <w:color w:val="013A57" w:themeColor="accent1" w:themeShade="BF"/>
          <w:sz w:val="22"/>
        </w:rPr>
      </w:pPr>
    </w:p>
    <w:p w14:paraId="58F0728E" w14:textId="77777777" w:rsidR="00F1614B" w:rsidRDefault="00F1614B" w:rsidP="00BE0B19">
      <w:pPr>
        <w:jc w:val="center"/>
        <w:rPr>
          <w:rFonts w:asciiTheme="majorHAnsi" w:hAnsiTheme="majorHAnsi" w:cstheme="majorHAnsi"/>
          <w:bCs/>
          <w:color w:val="013A57" w:themeColor="accent1" w:themeShade="BF"/>
          <w:sz w:val="22"/>
        </w:rPr>
      </w:pPr>
    </w:p>
    <w:p w14:paraId="72E31226" w14:textId="3B221BFD" w:rsidR="00F1614B" w:rsidRDefault="00F1614B" w:rsidP="00BE0B19">
      <w:pPr>
        <w:jc w:val="center"/>
        <w:rPr>
          <w:rFonts w:asciiTheme="majorHAnsi" w:hAnsiTheme="majorHAnsi" w:cstheme="majorHAnsi"/>
          <w:bCs/>
          <w:color w:val="013A57" w:themeColor="accent1" w:themeShade="BF"/>
          <w:sz w:val="22"/>
        </w:rPr>
      </w:pPr>
    </w:p>
    <w:p w14:paraId="269890E1" w14:textId="45FAC4A8" w:rsidR="00406798" w:rsidRDefault="00406798" w:rsidP="00BE0B19">
      <w:pPr>
        <w:jc w:val="center"/>
        <w:rPr>
          <w:rFonts w:asciiTheme="majorHAnsi" w:hAnsiTheme="majorHAnsi" w:cstheme="majorHAnsi"/>
          <w:bCs/>
          <w:color w:val="013A57" w:themeColor="accent1" w:themeShade="BF"/>
          <w:sz w:val="22"/>
        </w:rPr>
      </w:pPr>
    </w:p>
    <w:p w14:paraId="183A553A" w14:textId="77777777" w:rsidR="00406798" w:rsidRDefault="00406798" w:rsidP="00BE0B19">
      <w:pPr>
        <w:jc w:val="center"/>
        <w:rPr>
          <w:rFonts w:asciiTheme="majorHAnsi" w:hAnsiTheme="majorHAnsi" w:cstheme="majorHAnsi"/>
          <w:bCs/>
          <w:color w:val="013A57" w:themeColor="accent1" w:themeShade="BF"/>
          <w:sz w:val="22"/>
        </w:rPr>
      </w:pPr>
    </w:p>
    <w:p w14:paraId="62AC08EC" w14:textId="1B67A9A0" w:rsidR="00BE0B19" w:rsidRPr="00CD6C40" w:rsidRDefault="00BE0B19" w:rsidP="00BE0B19">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lastRenderedPageBreak/>
        <w:t>Year 7 Spring Revision for Geography</w:t>
      </w:r>
    </w:p>
    <w:p w14:paraId="7CDF43E9" w14:textId="77777777" w:rsidR="00BE0B19" w:rsidRPr="00DF60BD" w:rsidRDefault="00BE0B19" w:rsidP="00BE0B19">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BE0B19" w:rsidRPr="00DF60BD" w14:paraId="74677B56" w14:textId="77777777" w:rsidTr="00BE0B19">
        <w:tc>
          <w:tcPr>
            <w:tcW w:w="9016" w:type="dxa"/>
            <w:shd w:val="clear" w:color="auto" w:fill="CCFFCC"/>
          </w:tcPr>
          <w:p w14:paraId="1C3D3D5B"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BE0B19" w:rsidRPr="00DF60BD" w14:paraId="442143AA" w14:textId="77777777" w:rsidTr="00BE0B19">
        <w:tc>
          <w:tcPr>
            <w:tcW w:w="9016" w:type="dxa"/>
            <w:shd w:val="clear" w:color="auto" w:fill="auto"/>
          </w:tcPr>
          <w:p w14:paraId="40F383AF" w14:textId="77777777" w:rsidR="00BE0B19" w:rsidRPr="00DF60BD" w:rsidRDefault="00BE0B19" w:rsidP="00BE0B19">
            <w:pPr>
              <w:pStyle w:val="ListParagraph"/>
              <w:numPr>
                <w:ilvl w:val="0"/>
                <w:numId w:val="38"/>
              </w:numPr>
              <w:spacing w:after="0" w:line="240" w:lineRule="auto"/>
              <w:rPr>
                <w:rFonts w:asciiTheme="majorHAnsi" w:hAnsiTheme="majorHAnsi" w:cstheme="majorHAnsi"/>
              </w:rPr>
            </w:pPr>
            <w:r w:rsidRPr="00DF60BD">
              <w:rPr>
                <w:rFonts w:asciiTheme="majorHAnsi" w:hAnsiTheme="majorHAnsi" w:cstheme="majorHAnsi"/>
              </w:rPr>
              <w:t>The human and physical geography of the United Kingdom</w:t>
            </w:r>
          </w:p>
          <w:p w14:paraId="590FAAB6" w14:textId="77777777" w:rsidR="00BE0B19" w:rsidRPr="00DF60BD" w:rsidRDefault="00BE0B19" w:rsidP="00BE0B19">
            <w:pPr>
              <w:pStyle w:val="ListParagraph"/>
              <w:numPr>
                <w:ilvl w:val="0"/>
                <w:numId w:val="38"/>
              </w:numPr>
              <w:spacing w:after="0" w:line="240" w:lineRule="auto"/>
              <w:rPr>
                <w:rFonts w:asciiTheme="majorHAnsi" w:hAnsiTheme="majorHAnsi" w:cstheme="majorHAnsi"/>
              </w:rPr>
            </w:pPr>
            <w:r w:rsidRPr="00DF60BD">
              <w:rPr>
                <w:rFonts w:asciiTheme="majorHAnsi" w:hAnsiTheme="majorHAnsi" w:cstheme="majorHAnsi"/>
              </w:rPr>
              <w:t>The physical and human aspects of rivers</w:t>
            </w:r>
          </w:p>
          <w:p w14:paraId="4914F5AA" w14:textId="77777777" w:rsidR="00BE0B19" w:rsidRPr="00DF60BD" w:rsidRDefault="00BE0B19" w:rsidP="00BE0B19">
            <w:pPr>
              <w:rPr>
                <w:rFonts w:asciiTheme="majorHAnsi" w:hAnsiTheme="majorHAnsi" w:cstheme="majorHAnsi"/>
                <w:sz w:val="22"/>
              </w:rPr>
            </w:pPr>
          </w:p>
        </w:tc>
      </w:tr>
      <w:tr w:rsidR="00BE0B19" w:rsidRPr="00DF60BD" w14:paraId="31A79CC4" w14:textId="77777777" w:rsidTr="00BE0B19">
        <w:tc>
          <w:tcPr>
            <w:tcW w:w="9016" w:type="dxa"/>
            <w:shd w:val="clear" w:color="auto" w:fill="B1E4FD" w:themeFill="accent1" w:themeFillTint="33"/>
          </w:tcPr>
          <w:p w14:paraId="4B2DA07B"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What do I need to revise?</w:t>
            </w:r>
          </w:p>
          <w:p w14:paraId="307272B7" w14:textId="77777777" w:rsidR="00BE0B19" w:rsidRPr="00DF60BD" w:rsidRDefault="00BE0B19" w:rsidP="00BE0B19">
            <w:pPr>
              <w:pStyle w:val="ListParagraph"/>
              <w:rPr>
                <w:rFonts w:asciiTheme="majorHAnsi" w:hAnsiTheme="majorHAnsi" w:cstheme="majorHAnsi"/>
              </w:rPr>
            </w:pPr>
          </w:p>
        </w:tc>
      </w:tr>
      <w:tr w:rsidR="00BE0B19" w:rsidRPr="00DF60BD" w14:paraId="4370AC56" w14:textId="77777777" w:rsidTr="00BE0B19">
        <w:tc>
          <w:tcPr>
            <w:tcW w:w="9016" w:type="dxa"/>
          </w:tcPr>
          <w:p w14:paraId="1EFBF848" w14:textId="43522447" w:rsidR="00BE0B19" w:rsidRPr="00DF60BD" w:rsidRDefault="00BE0B19" w:rsidP="00BE0B19">
            <w:pPr>
              <w:pStyle w:val="ListParagraph"/>
              <w:rPr>
                <w:rFonts w:asciiTheme="majorHAnsi" w:hAnsiTheme="majorHAnsi" w:cstheme="majorHAnsi"/>
              </w:rPr>
            </w:pPr>
            <w:r w:rsidRPr="00DF60BD">
              <w:rPr>
                <w:rFonts w:asciiTheme="majorHAnsi" w:hAnsiTheme="majorHAnsi" w:cstheme="majorHAnsi"/>
              </w:rPr>
              <w:t>Revise all content from your classwork book in the spring term relating the United Kingdom and the physical and human aspects of rivers</w:t>
            </w:r>
          </w:p>
        </w:tc>
      </w:tr>
      <w:tr w:rsidR="00BE0B19" w:rsidRPr="00DF60BD" w14:paraId="701FA533" w14:textId="77777777" w:rsidTr="00BE0B19">
        <w:tc>
          <w:tcPr>
            <w:tcW w:w="9016" w:type="dxa"/>
            <w:shd w:val="clear" w:color="auto" w:fill="E0EFF4" w:themeFill="accent4" w:themeFillTint="33"/>
          </w:tcPr>
          <w:p w14:paraId="54903256"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 xml:space="preserve">How can I revise for </w:t>
            </w:r>
            <w:r w:rsidRPr="00DF60BD">
              <w:rPr>
                <w:rFonts w:asciiTheme="majorHAnsi" w:hAnsiTheme="majorHAnsi" w:cstheme="majorHAnsi"/>
                <w:bCs/>
                <w:sz w:val="22"/>
              </w:rPr>
              <w:t>Geography</w:t>
            </w:r>
            <w:r w:rsidRPr="00DF60BD">
              <w:rPr>
                <w:rFonts w:asciiTheme="majorHAnsi" w:hAnsiTheme="majorHAnsi" w:cstheme="majorHAnsi"/>
                <w:sz w:val="22"/>
              </w:rPr>
              <w:t>?</w:t>
            </w:r>
          </w:p>
          <w:p w14:paraId="3AE7F7F1" w14:textId="77777777" w:rsidR="00BE0B19" w:rsidRPr="00DF60BD" w:rsidRDefault="00BE0B19" w:rsidP="00BE0B19">
            <w:pPr>
              <w:rPr>
                <w:rFonts w:asciiTheme="majorHAnsi" w:hAnsiTheme="majorHAnsi" w:cstheme="majorHAnsi"/>
                <w:sz w:val="22"/>
              </w:rPr>
            </w:pPr>
          </w:p>
        </w:tc>
      </w:tr>
      <w:tr w:rsidR="00BE0B19" w:rsidRPr="00DF60BD" w14:paraId="55F837EB" w14:textId="77777777" w:rsidTr="00BE0B19">
        <w:tc>
          <w:tcPr>
            <w:tcW w:w="9016" w:type="dxa"/>
          </w:tcPr>
          <w:p w14:paraId="09118EC4" w14:textId="6C999BDD" w:rsidR="00BE0B19" w:rsidRPr="00DF60BD" w:rsidRDefault="00BE0B19" w:rsidP="00BE0B19">
            <w:pPr>
              <w:pStyle w:val="ListParagraph"/>
              <w:numPr>
                <w:ilvl w:val="0"/>
                <w:numId w:val="40"/>
              </w:numPr>
              <w:spacing w:after="0" w:line="240" w:lineRule="auto"/>
              <w:rPr>
                <w:rFonts w:asciiTheme="majorHAnsi" w:hAnsiTheme="majorHAnsi" w:cstheme="majorHAnsi"/>
              </w:rPr>
            </w:pPr>
            <w:r w:rsidRPr="00DF60BD">
              <w:rPr>
                <w:rFonts w:asciiTheme="majorHAnsi" w:hAnsiTheme="majorHAnsi" w:cstheme="majorHAnsi"/>
              </w:rPr>
              <w:t>Use your exercise books and the links provided for homeworks and from the resource section</w:t>
            </w:r>
          </w:p>
          <w:p w14:paraId="019EA4C9" w14:textId="77777777" w:rsidR="00BE0B19" w:rsidRPr="00DF60BD" w:rsidRDefault="00BE0B19" w:rsidP="00BE0B19">
            <w:pPr>
              <w:pStyle w:val="ListParagraph"/>
              <w:numPr>
                <w:ilvl w:val="0"/>
                <w:numId w:val="40"/>
              </w:numPr>
              <w:spacing w:after="0" w:line="240" w:lineRule="auto"/>
              <w:rPr>
                <w:rFonts w:asciiTheme="majorHAnsi" w:hAnsiTheme="majorHAnsi" w:cstheme="majorHAnsi"/>
              </w:rPr>
            </w:pPr>
            <w:r w:rsidRPr="00DF60BD">
              <w:rPr>
                <w:rFonts w:asciiTheme="majorHAnsi" w:hAnsiTheme="majorHAnsi" w:cstheme="majorHAnsi"/>
              </w:rPr>
              <w:t>On teams all the lessons will have been downloaded as power points for you to revisit in case of absences</w:t>
            </w:r>
          </w:p>
          <w:p w14:paraId="1773F12E" w14:textId="77777777" w:rsidR="00BE0B19" w:rsidRPr="00DF60BD" w:rsidRDefault="00BE0B19" w:rsidP="00BE0B19">
            <w:pPr>
              <w:rPr>
                <w:rFonts w:asciiTheme="majorHAnsi" w:hAnsiTheme="majorHAnsi" w:cstheme="majorHAnsi"/>
                <w:sz w:val="22"/>
              </w:rPr>
            </w:pPr>
          </w:p>
        </w:tc>
      </w:tr>
      <w:tr w:rsidR="00BE0B19" w:rsidRPr="00DF60BD" w14:paraId="0029C83C" w14:textId="77777777" w:rsidTr="00BE0B19">
        <w:tc>
          <w:tcPr>
            <w:tcW w:w="9016" w:type="dxa"/>
            <w:shd w:val="clear" w:color="auto" w:fill="D2F1EF" w:themeFill="accent6" w:themeFillTint="33"/>
          </w:tcPr>
          <w:p w14:paraId="2E8613C7"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Useful resources I can use:</w:t>
            </w:r>
          </w:p>
          <w:p w14:paraId="68B1983A" w14:textId="77777777" w:rsidR="00BE0B19" w:rsidRPr="00DF60BD" w:rsidRDefault="00BE0B19" w:rsidP="00BE0B19">
            <w:pPr>
              <w:rPr>
                <w:rFonts w:asciiTheme="majorHAnsi" w:hAnsiTheme="majorHAnsi" w:cstheme="majorHAnsi"/>
                <w:sz w:val="22"/>
              </w:rPr>
            </w:pPr>
          </w:p>
        </w:tc>
      </w:tr>
      <w:tr w:rsidR="00BE0B19" w:rsidRPr="00DF60BD" w14:paraId="123BD04B" w14:textId="77777777" w:rsidTr="00BE0B19">
        <w:tc>
          <w:tcPr>
            <w:tcW w:w="9016" w:type="dxa"/>
          </w:tcPr>
          <w:p w14:paraId="5DF34D22" w14:textId="77777777" w:rsidR="00BE0B19" w:rsidRPr="00DF60BD" w:rsidRDefault="00BE0B19" w:rsidP="00BE0B19">
            <w:pPr>
              <w:pStyle w:val="ListParagraph"/>
              <w:numPr>
                <w:ilvl w:val="0"/>
                <w:numId w:val="39"/>
              </w:numPr>
              <w:spacing w:after="0" w:line="240" w:lineRule="auto"/>
              <w:rPr>
                <w:rFonts w:asciiTheme="majorHAnsi" w:hAnsiTheme="majorHAnsi" w:cstheme="majorHAnsi"/>
              </w:rPr>
            </w:pPr>
            <w:r w:rsidRPr="00DF60BD">
              <w:rPr>
                <w:rFonts w:asciiTheme="majorHAnsi" w:hAnsiTheme="majorHAnsi" w:cstheme="majorHAnsi"/>
              </w:rPr>
              <w:t>Teams class work area</w:t>
            </w:r>
          </w:p>
          <w:p w14:paraId="59E2F90D" w14:textId="77777777" w:rsidR="00BE0B19" w:rsidRPr="00DF60BD" w:rsidRDefault="00BE0B19" w:rsidP="00BE0B19">
            <w:pPr>
              <w:pStyle w:val="ListParagraph"/>
              <w:numPr>
                <w:ilvl w:val="0"/>
                <w:numId w:val="39"/>
              </w:numPr>
              <w:spacing w:after="0" w:line="240" w:lineRule="auto"/>
              <w:rPr>
                <w:rFonts w:asciiTheme="majorHAnsi" w:hAnsiTheme="majorHAnsi" w:cstheme="majorHAnsi"/>
              </w:rPr>
            </w:pPr>
            <w:r w:rsidRPr="00DF60BD">
              <w:rPr>
                <w:rFonts w:asciiTheme="majorHAnsi" w:hAnsiTheme="majorHAnsi" w:cstheme="majorHAnsi"/>
              </w:rPr>
              <w:t>Exercise books</w:t>
            </w:r>
          </w:p>
          <w:p w14:paraId="73795EEE" w14:textId="77777777" w:rsidR="00BE0B19" w:rsidRPr="00DF60BD" w:rsidRDefault="00BE0B19" w:rsidP="00BE0B19">
            <w:pPr>
              <w:pStyle w:val="ListParagraph"/>
              <w:rPr>
                <w:rFonts w:asciiTheme="majorHAnsi" w:hAnsiTheme="majorHAnsi" w:cstheme="majorHAnsi"/>
              </w:rPr>
            </w:pPr>
          </w:p>
        </w:tc>
      </w:tr>
      <w:tr w:rsidR="00BE0B19" w:rsidRPr="00DF60BD" w14:paraId="2C8A61B1" w14:textId="77777777" w:rsidTr="00BE0B19">
        <w:tc>
          <w:tcPr>
            <w:tcW w:w="9016" w:type="dxa"/>
            <w:shd w:val="clear" w:color="auto" w:fill="FFCCFF"/>
          </w:tcPr>
          <w:p w14:paraId="1BB27C3B"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Useful websites I can use:</w:t>
            </w:r>
          </w:p>
          <w:p w14:paraId="295492A4" w14:textId="77777777" w:rsidR="00BE0B19" w:rsidRPr="00DF60BD" w:rsidRDefault="00BE0B19" w:rsidP="00BE0B19">
            <w:pPr>
              <w:rPr>
                <w:rFonts w:asciiTheme="majorHAnsi" w:hAnsiTheme="majorHAnsi" w:cstheme="majorHAnsi"/>
                <w:sz w:val="22"/>
              </w:rPr>
            </w:pPr>
          </w:p>
        </w:tc>
      </w:tr>
      <w:tr w:rsidR="00BE0B19" w:rsidRPr="00DF60BD" w14:paraId="1B214C33" w14:textId="77777777" w:rsidTr="00BE0B19">
        <w:tc>
          <w:tcPr>
            <w:tcW w:w="9016" w:type="dxa"/>
          </w:tcPr>
          <w:p w14:paraId="53D27B0C" w14:textId="77777777" w:rsidR="00BE0B19" w:rsidRPr="00DF60BD" w:rsidRDefault="00BE0B19" w:rsidP="00BE0B19">
            <w:pPr>
              <w:rPr>
                <w:rFonts w:asciiTheme="majorHAnsi" w:hAnsiTheme="majorHAnsi" w:cstheme="majorHAnsi"/>
                <w:sz w:val="22"/>
              </w:rPr>
            </w:pPr>
          </w:p>
          <w:p w14:paraId="4CC75A98" w14:textId="77777777" w:rsidR="00BE0B19" w:rsidRPr="00DF60BD" w:rsidRDefault="00BE0B19" w:rsidP="00BE0B19">
            <w:pPr>
              <w:rPr>
                <w:rFonts w:asciiTheme="majorHAnsi" w:hAnsiTheme="majorHAnsi" w:cstheme="majorHAnsi"/>
                <w:sz w:val="22"/>
              </w:rPr>
            </w:pPr>
            <w:r w:rsidRPr="00CD6C40">
              <w:rPr>
                <w:rFonts w:asciiTheme="majorHAnsi" w:hAnsiTheme="majorHAnsi" w:cstheme="majorHAnsi"/>
                <w:b w:val="0"/>
                <w:bCs/>
                <w:color w:val="auto"/>
                <w:sz w:val="22"/>
              </w:rPr>
              <w:t>BBC Bitesize Geography</w:t>
            </w:r>
            <w:r w:rsidRPr="00CD6C40">
              <w:rPr>
                <w:rFonts w:asciiTheme="majorHAnsi" w:hAnsiTheme="majorHAnsi" w:cstheme="majorHAnsi"/>
                <w:color w:val="auto"/>
                <w:sz w:val="22"/>
              </w:rPr>
              <w:t xml:space="preserve"> </w:t>
            </w:r>
            <w:hyperlink r:id="rId107" w:history="1">
              <w:r w:rsidRPr="00DF60BD">
                <w:rPr>
                  <w:rFonts w:asciiTheme="majorHAnsi" w:hAnsiTheme="majorHAnsi" w:cstheme="majorHAnsi"/>
                  <w:sz w:val="22"/>
                  <w:u w:val="single"/>
                </w:rPr>
                <w:t>https://www.bbc.co.uk/bitesize/subjects/zrw76sg</w:t>
              </w:r>
            </w:hyperlink>
          </w:p>
          <w:p w14:paraId="5C17E10B" w14:textId="77777777" w:rsidR="00BE0B19" w:rsidRPr="00DF60BD" w:rsidRDefault="00BE0B19" w:rsidP="00BE0B19">
            <w:pPr>
              <w:rPr>
                <w:rFonts w:asciiTheme="majorHAnsi" w:hAnsiTheme="majorHAnsi" w:cstheme="majorHAnsi"/>
                <w:sz w:val="22"/>
              </w:rPr>
            </w:pPr>
          </w:p>
        </w:tc>
      </w:tr>
      <w:tr w:rsidR="00BE0B19" w:rsidRPr="00DF60BD" w14:paraId="25D8D559" w14:textId="77777777" w:rsidTr="00BE0B19">
        <w:tc>
          <w:tcPr>
            <w:tcW w:w="9016" w:type="dxa"/>
            <w:shd w:val="clear" w:color="auto" w:fill="CCFFFF"/>
          </w:tcPr>
          <w:p w14:paraId="6774F4E6"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0CE41A7D" w14:textId="77777777" w:rsidR="00BE0B19" w:rsidRPr="00DF60BD" w:rsidRDefault="00BE0B19" w:rsidP="00BE0B19">
            <w:pPr>
              <w:rPr>
                <w:rFonts w:asciiTheme="majorHAnsi" w:hAnsiTheme="majorHAnsi" w:cstheme="majorHAnsi"/>
                <w:sz w:val="22"/>
              </w:rPr>
            </w:pPr>
          </w:p>
        </w:tc>
      </w:tr>
      <w:tr w:rsidR="00BE0B19" w:rsidRPr="00DF60BD" w14:paraId="1C109B91" w14:textId="77777777" w:rsidTr="00BE0B19">
        <w:trPr>
          <w:trHeight w:val="165"/>
        </w:trPr>
        <w:tc>
          <w:tcPr>
            <w:tcW w:w="9016" w:type="dxa"/>
          </w:tcPr>
          <w:p w14:paraId="0A7D8A0E" w14:textId="77777777" w:rsidR="00BE0B19" w:rsidRPr="00DF60BD" w:rsidRDefault="00BE0B19" w:rsidP="00BE0B19">
            <w:pPr>
              <w:rPr>
                <w:rFonts w:asciiTheme="majorHAnsi" w:hAnsiTheme="majorHAnsi" w:cstheme="majorHAnsi"/>
                <w:sz w:val="22"/>
              </w:rPr>
            </w:pPr>
          </w:p>
          <w:p w14:paraId="0D2602F2" w14:textId="77777777" w:rsidR="00BE0B19" w:rsidRPr="00DF60BD" w:rsidRDefault="00BE0B19" w:rsidP="00BE0B19">
            <w:pPr>
              <w:rPr>
                <w:rFonts w:asciiTheme="majorHAnsi" w:hAnsiTheme="majorHAnsi" w:cstheme="majorHAnsi"/>
                <w:sz w:val="22"/>
              </w:rPr>
            </w:pPr>
            <w:r w:rsidRPr="00CD6C40">
              <w:rPr>
                <w:rFonts w:asciiTheme="majorHAnsi" w:hAnsiTheme="majorHAnsi" w:cstheme="majorHAnsi"/>
                <w:b w:val="0"/>
                <w:bCs/>
                <w:color w:val="auto"/>
                <w:sz w:val="22"/>
              </w:rPr>
              <w:t>Use BBC iplayer to look at</w:t>
            </w:r>
            <w:r w:rsidRPr="00CD6C40">
              <w:rPr>
                <w:rFonts w:asciiTheme="majorHAnsi" w:hAnsiTheme="majorHAnsi" w:cstheme="majorHAnsi"/>
                <w:color w:val="auto"/>
                <w:sz w:val="22"/>
              </w:rPr>
              <w:t xml:space="preserve"> </w:t>
            </w:r>
            <w:hyperlink r:id="rId108" w:history="1">
              <w:r w:rsidRPr="00DF60BD">
                <w:rPr>
                  <w:rStyle w:val="Hyperlink"/>
                  <w:rFonts w:asciiTheme="majorHAnsi" w:hAnsiTheme="majorHAnsi" w:cstheme="majorHAnsi"/>
                  <w:sz w:val="22"/>
                </w:rPr>
                <w:t>www.bbc.co.uk/iplayer/categories/science-and-nature/featured</w:t>
              </w:r>
            </w:hyperlink>
            <w:r w:rsidRPr="00DF60BD">
              <w:rPr>
                <w:rFonts w:asciiTheme="majorHAnsi" w:hAnsiTheme="majorHAnsi" w:cstheme="majorHAnsi"/>
                <w:sz w:val="22"/>
              </w:rPr>
              <w:t xml:space="preserve">.  </w:t>
            </w:r>
            <w:r w:rsidRPr="00CD6C40">
              <w:rPr>
                <w:rFonts w:asciiTheme="majorHAnsi" w:hAnsiTheme="majorHAnsi" w:cstheme="majorHAnsi"/>
                <w:b w:val="0"/>
                <w:bCs/>
                <w:color w:val="auto"/>
                <w:sz w:val="22"/>
              </w:rPr>
              <w:t xml:space="preserve"> Various geography shows from planet earth human planet are available to watch.</w:t>
            </w:r>
          </w:p>
          <w:p w14:paraId="21FDAE33" w14:textId="77777777" w:rsidR="00BE0B19" w:rsidRPr="00DF60BD" w:rsidRDefault="00BE0B19" w:rsidP="00BE0B19">
            <w:pPr>
              <w:rPr>
                <w:rFonts w:asciiTheme="majorHAnsi" w:hAnsiTheme="majorHAnsi" w:cstheme="majorHAnsi"/>
                <w:sz w:val="22"/>
              </w:rPr>
            </w:pPr>
          </w:p>
        </w:tc>
      </w:tr>
    </w:tbl>
    <w:p w14:paraId="7C195E71" w14:textId="77777777" w:rsidR="00F1614B" w:rsidRDefault="00F1614B" w:rsidP="00BE0B19">
      <w:pPr>
        <w:jc w:val="center"/>
        <w:rPr>
          <w:rFonts w:asciiTheme="majorHAnsi" w:hAnsiTheme="majorHAnsi" w:cstheme="majorHAnsi"/>
          <w:bCs/>
          <w:color w:val="013A57" w:themeColor="accent1" w:themeShade="BF"/>
          <w:sz w:val="22"/>
        </w:rPr>
      </w:pPr>
    </w:p>
    <w:p w14:paraId="30AD685D" w14:textId="77777777" w:rsidR="00F1614B" w:rsidRDefault="00F1614B" w:rsidP="00BE0B19">
      <w:pPr>
        <w:jc w:val="center"/>
        <w:rPr>
          <w:rFonts w:asciiTheme="majorHAnsi" w:hAnsiTheme="majorHAnsi" w:cstheme="majorHAnsi"/>
          <w:bCs/>
          <w:color w:val="013A57" w:themeColor="accent1" w:themeShade="BF"/>
          <w:sz w:val="22"/>
        </w:rPr>
      </w:pPr>
    </w:p>
    <w:p w14:paraId="3F322C03" w14:textId="77777777" w:rsidR="00F1614B" w:rsidRDefault="00F1614B" w:rsidP="00BE0B19">
      <w:pPr>
        <w:jc w:val="center"/>
        <w:rPr>
          <w:rFonts w:asciiTheme="majorHAnsi" w:hAnsiTheme="majorHAnsi" w:cstheme="majorHAnsi"/>
          <w:bCs/>
          <w:color w:val="013A57" w:themeColor="accent1" w:themeShade="BF"/>
          <w:sz w:val="22"/>
        </w:rPr>
      </w:pPr>
    </w:p>
    <w:p w14:paraId="6276036E" w14:textId="77777777" w:rsidR="00F1614B" w:rsidRDefault="00F1614B" w:rsidP="00BE0B19">
      <w:pPr>
        <w:jc w:val="center"/>
        <w:rPr>
          <w:rFonts w:asciiTheme="majorHAnsi" w:hAnsiTheme="majorHAnsi" w:cstheme="majorHAnsi"/>
          <w:bCs/>
          <w:color w:val="013A57" w:themeColor="accent1" w:themeShade="BF"/>
          <w:sz w:val="22"/>
        </w:rPr>
      </w:pPr>
    </w:p>
    <w:p w14:paraId="7B39DE2E" w14:textId="77777777" w:rsidR="00F1614B" w:rsidRDefault="00F1614B" w:rsidP="00BE0B19">
      <w:pPr>
        <w:jc w:val="center"/>
        <w:rPr>
          <w:rFonts w:asciiTheme="majorHAnsi" w:hAnsiTheme="majorHAnsi" w:cstheme="majorHAnsi"/>
          <w:bCs/>
          <w:color w:val="013A57" w:themeColor="accent1" w:themeShade="BF"/>
          <w:sz w:val="22"/>
        </w:rPr>
      </w:pPr>
    </w:p>
    <w:p w14:paraId="7E5AFE69" w14:textId="77777777" w:rsidR="00F1614B" w:rsidRDefault="00F1614B" w:rsidP="00BE0B19">
      <w:pPr>
        <w:jc w:val="center"/>
        <w:rPr>
          <w:rFonts w:asciiTheme="majorHAnsi" w:hAnsiTheme="majorHAnsi" w:cstheme="majorHAnsi"/>
          <w:bCs/>
          <w:color w:val="013A57" w:themeColor="accent1" w:themeShade="BF"/>
          <w:sz w:val="22"/>
        </w:rPr>
      </w:pPr>
    </w:p>
    <w:p w14:paraId="1F8649C5" w14:textId="77777777" w:rsidR="00F1614B" w:rsidRDefault="00F1614B" w:rsidP="00BE0B19">
      <w:pPr>
        <w:jc w:val="center"/>
        <w:rPr>
          <w:rFonts w:asciiTheme="majorHAnsi" w:hAnsiTheme="majorHAnsi" w:cstheme="majorHAnsi"/>
          <w:bCs/>
          <w:color w:val="013A57" w:themeColor="accent1" w:themeShade="BF"/>
          <w:sz w:val="22"/>
        </w:rPr>
      </w:pPr>
    </w:p>
    <w:p w14:paraId="190A1F5A" w14:textId="77777777" w:rsidR="00F1614B" w:rsidRDefault="00F1614B" w:rsidP="00BE0B19">
      <w:pPr>
        <w:jc w:val="center"/>
        <w:rPr>
          <w:rFonts w:asciiTheme="majorHAnsi" w:hAnsiTheme="majorHAnsi" w:cstheme="majorHAnsi"/>
          <w:bCs/>
          <w:color w:val="013A57" w:themeColor="accent1" w:themeShade="BF"/>
          <w:sz w:val="22"/>
        </w:rPr>
      </w:pPr>
    </w:p>
    <w:p w14:paraId="1BC5570D" w14:textId="77777777" w:rsidR="00F1614B" w:rsidRDefault="00F1614B" w:rsidP="00BE0B19">
      <w:pPr>
        <w:jc w:val="center"/>
        <w:rPr>
          <w:rFonts w:asciiTheme="majorHAnsi" w:hAnsiTheme="majorHAnsi" w:cstheme="majorHAnsi"/>
          <w:bCs/>
          <w:color w:val="013A57" w:themeColor="accent1" w:themeShade="BF"/>
          <w:sz w:val="22"/>
        </w:rPr>
      </w:pPr>
    </w:p>
    <w:p w14:paraId="0858E39C" w14:textId="77777777" w:rsidR="00F1614B" w:rsidRDefault="00F1614B" w:rsidP="00BE0B19">
      <w:pPr>
        <w:jc w:val="center"/>
        <w:rPr>
          <w:rFonts w:asciiTheme="majorHAnsi" w:hAnsiTheme="majorHAnsi" w:cstheme="majorHAnsi"/>
          <w:bCs/>
          <w:color w:val="013A57" w:themeColor="accent1" w:themeShade="BF"/>
          <w:sz w:val="22"/>
        </w:rPr>
      </w:pPr>
    </w:p>
    <w:p w14:paraId="5F2D63F4" w14:textId="10E4483F" w:rsidR="00F1614B" w:rsidRDefault="00F1614B" w:rsidP="00BE0B19">
      <w:pPr>
        <w:jc w:val="center"/>
        <w:rPr>
          <w:rFonts w:asciiTheme="majorHAnsi" w:hAnsiTheme="majorHAnsi" w:cstheme="majorHAnsi"/>
          <w:bCs/>
          <w:color w:val="013A57" w:themeColor="accent1" w:themeShade="BF"/>
          <w:sz w:val="22"/>
        </w:rPr>
      </w:pPr>
    </w:p>
    <w:p w14:paraId="20B458E1" w14:textId="41C267DC" w:rsidR="00406798" w:rsidRDefault="00406798" w:rsidP="00BE0B19">
      <w:pPr>
        <w:jc w:val="center"/>
        <w:rPr>
          <w:rFonts w:asciiTheme="majorHAnsi" w:hAnsiTheme="majorHAnsi" w:cstheme="majorHAnsi"/>
          <w:bCs/>
          <w:color w:val="013A57" w:themeColor="accent1" w:themeShade="BF"/>
          <w:sz w:val="22"/>
        </w:rPr>
      </w:pPr>
    </w:p>
    <w:p w14:paraId="234C903F" w14:textId="77777777" w:rsidR="00406798" w:rsidRDefault="00406798" w:rsidP="00BE0B19">
      <w:pPr>
        <w:jc w:val="center"/>
        <w:rPr>
          <w:rFonts w:asciiTheme="majorHAnsi" w:hAnsiTheme="majorHAnsi" w:cstheme="majorHAnsi"/>
          <w:bCs/>
          <w:color w:val="013A57" w:themeColor="accent1" w:themeShade="BF"/>
          <w:sz w:val="22"/>
        </w:rPr>
      </w:pPr>
    </w:p>
    <w:p w14:paraId="41E4C5E7" w14:textId="2FA9E738" w:rsidR="00BE0B19" w:rsidRPr="00CD6C40" w:rsidRDefault="00BE0B19" w:rsidP="00BE0B19">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lastRenderedPageBreak/>
        <w:t>Year 8 Spring Revision for Geography</w:t>
      </w:r>
    </w:p>
    <w:p w14:paraId="00891965" w14:textId="77777777" w:rsidR="00BE0B19" w:rsidRPr="00DF60BD" w:rsidRDefault="00BE0B19" w:rsidP="00BE0B19">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BE0B19" w:rsidRPr="00DF60BD" w14:paraId="60B17AEC" w14:textId="77777777" w:rsidTr="00BE0B19">
        <w:tc>
          <w:tcPr>
            <w:tcW w:w="9016" w:type="dxa"/>
            <w:shd w:val="clear" w:color="auto" w:fill="CCFFCC"/>
          </w:tcPr>
          <w:p w14:paraId="269FEF71"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BE0B19" w:rsidRPr="00DF60BD" w14:paraId="743A07A8" w14:textId="77777777" w:rsidTr="00BE0B19">
        <w:tc>
          <w:tcPr>
            <w:tcW w:w="9016" w:type="dxa"/>
            <w:shd w:val="clear" w:color="auto" w:fill="auto"/>
          </w:tcPr>
          <w:p w14:paraId="13C58FE8" w14:textId="77777777" w:rsidR="00BE0B19" w:rsidRPr="00DF60BD" w:rsidRDefault="00BE0B19" w:rsidP="00BE0B19">
            <w:pPr>
              <w:pStyle w:val="ListParagraph"/>
              <w:numPr>
                <w:ilvl w:val="0"/>
                <w:numId w:val="38"/>
              </w:numPr>
              <w:spacing w:after="0" w:line="240" w:lineRule="auto"/>
              <w:rPr>
                <w:rFonts w:asciiTheme="majorHAnsi" w:hAnsiTheme="majorHAnsi" w:cstheme="majorHAnsi"/>
              </w:rPr>
            </w:pPr>
            <w:r w:rsidRPr="00DF60BD">
              <w:rPr>
                <w:rFonts w:asciiTheme="majorHAnsi" w:hAnsiTheme="majorHAnsi" w:cstheme="majorHAnsi"/>
              </w:rPr>
              <w:t xml:space="preserve">Physical processes of planet Earth and natural hazards </w:t>
            </w:r>
          </w:p>
          <w:p w14:paraId="1D2E831C" w14:textId="77777777" w:rsidR="00BE0B19" w:rsidRPr="00DF60BD" w:rsidRDefault="00BE0B19" w:rsidP="00BE0B19">
            <w:pPr>
              <w:pStyle w:val="ListParagraph"/>
              <w:numPr>
                <w:ilvl w:val="0"/>
                <w:numId w:val="38"/>
              </w:numPr>
              <w:spacing w:after="0" w:line="240" w:lineRule="auto"/>
              <w:rPr>
                <w:rFonts w:asciiTheme="majorHAnsi" w:hAnsiTheme="majorHAnsi" w:cstheme="majorHAnsi"/>
              </w:rPr>
            </w:pPr>
            <w:r w:rsidRPr="00DF60BD">
              <w:rPr>
                <w:rFonts w:asciiTheme="majorHAnsi" w:hAnsiTheme="majorHAnsi" w:cstheme="majorHAnsi"/>
              </w:rPr>
              <w:t xml:space="preserve">Climate change </w:t>
            </w:r>
          </w:p>
          <w:p w14:paraId="1C689C1F" w14:textId="77777777" w:rsidR="00BE0B19" w:rsidRPr="00DF60BD" w:rsidRDefault="00BE0B19" w:rsidP="00BE0B19">
            <w:pPr>
              <w:rPr>
                <w:rFonts w:asciiTheme="majorHAnsi" w:hAnsiTheme="majorHAnsi" w:cstheme="majorHAnsi"/>
                <w:sz w:val="22"/>
              </w:rPr>
            </w:pPr>
          </w:p>
        </w:tc>
      </w:tr>
      <w:tr w:rsidR="00BE0B19" w:rsidRPr="00DF60BD" w14:paraId="336D1325" w14:textId="77777777" w:rsidTr="00BE0B19">
        <w:tc>
          <w:tcPr>
            <w:tcW w:w="9016" w:type="dxa"/>
            <w:shd w:val="clear" w:color="auto" w:fill="B1E4FD" w:themeFill="accent1" w:themeFillTint="33"/>
          </w:tcPr>
          <w:p w14:paraId="7144B349"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What do I need to revise?</w:t>
            </w:r>
          </w:p>
          <w:p w14:paraId="739EF014" w14:textId="77777777" w:rsidR="00BE0B19" w:rsidRPr="00DF60BD" w:rsidRDefault="00BE0B19" w:rsidP="00BE0B19">
            <w:pPr>
              <w:pStyle w:val="ListParagraph"/>
              <w:rPr>
                <w:rFonts w:asciiTheme="majorHAnsi" w:hAnsiTheme="majorHAnsi" w:cstheme="majorHAnsi"/>
              </w:rPr>
            </w:pPr>
          </w:p>
        </w:tc>
      </w:tr>
      <w:tr w:rsidR="00BE0B19" w:rsidRPr="00DF60BD" w14:paraId="73E4E630" w14:textId="77777777" w:rsidTr="00BE0B19">
        <w:tc>
          <w:tcPr>
            <w:tcW w:w="9016" w:type="dxa"/>
          </w:tcPr>
          <w:p w14:paraId="7A845139" w14:textId="77777777" w:rsidR="00BE0B19" w:rsidRPr="00DF60BD" w:rsidRDefault="00BE0B19" w:rsidP="00BE0B19">
            <w:pPr>
              <w:pStyle w:val="ListParagraph"/>
              <w:numPr>
                <w:ilvl w:val="0"/>
                <w:numId w:val="41"/>
              </w:numPr>
              <w:spacing w:after="0" w:line="240" w:lineRule="auto"/>
              <w:rPr>
                <w:rFonts w:asciiTheme="majorHAnsi" w:hAnsiTheme="majorHAnsi" w:cstheme="majorHAnsi"/>
              </w:rPr>
            </w:pPr>
            <w:r w:rsidRPr="00DF60BD">
              <w:rPr>
                <w:rFonts w:asciiTheme="majorHAnsi" w:hAnsiTheme="majorHAnsi" w:cstheme="majorHAnsi"/>
              </w:rPr>
              <w:t>Revise all content from your classwork book in the spring term relating the planet Earth/natural hazards and also the lessons on climate change</w:t>
            </w:r>
          </w:p>
          <w:p w14:paraId="412CEF4B" w14:textId="77777777" w:rsidR="00BE0B19" w:rsidRPr="00406798" w:rsidRDefault="00BE0B19" w:rsidP="00406798">
            <w:pPr>
              <w:rPr>
                <w:rFonts w:asciiTheme="majorHAnsi" w:hAnsiTheme="majorHAnsi" w:cstheme="majorHAnsi"/>
              </w:rPr>
            </w:pPr>
          </w:p>
        </w:tc>
      </w:tr>
      <w:tr w:rsidR="00BE0B19" w:rsidRPr="00DF60BD" w14:paraId="3D2E733A" w14:textId="77777777" w:rsidTr="00BE0B19">
        <w:tc>
          <w:tcPr>
            <w:tcW w:w="9016" w:type="dxa"/>
            <w:shd w:val="clear" w:color="auto" w:fill="E0EFF4" w:themeFill="accent4" w:themeFillTint="33"/>
          </w:tcPr>
          <w:p w14:paraId="2F5FA664"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 xml:space="preserve">How can I revise for </w:t>
            </w:r>
            <w:r w:rsidRPr="00DF60BD">
              <w:rPr>
                <w:rFonts w:asciiTheme="majorHAnsi" w:hAnsiTheme="majorHAnsi" w:cstheme="majorHAnsi"/>
                <w:bCs/>
                <w:sz w:val="22"/>
              </w:rPr>
              <w:t>Geography</w:t>
            </w:r>
            <w:r w:rsidRPr="00DF60BD">
              <w:rPr>
                <w:rFonts w:asciiTheme="majorHAnsi" w:hAnsiTheme="majorHAnsi" w:cstheme="majorHAnsi"/>
                <w:sz w:val="22"/>
              </w:rPr>
              <w:t>?</w:t>
            </w:r>
          </w:p>
          <w:p w14:paraId="037F13FD" w14:textId="77777777" w:rsidR="00BE0B19" w:rsidRPr="00DF60BD" w:rsidRDefault="00BE0B19" w:rsidP="00BE0B19">
            <w:pPr>
              <w:rPr>
                <w:rFonts w:asciiTheme="majorHAnsi" w:hAnsiTheme="majorHAnsi" w:cstheme="majorHAnsi"/>
                <w:sz w:val="22"/>
              </w:rPr>
            </w:pPr>
          </w:p>
        </w:tc>
      </w:tr>
      <w:tr w:rsidR="00BE0B19" w:rsidRPr="00DF60BD" w14:paraId="62919105" w14:textId="77777777" w:rsidTr="00BE0B19">
        <w:tc>
          <w:tcPr>
            <w:tcW w:w="9016" w:type="dxa"/>
          </w:tcPr>
          <w:p w14:paraId="3A075941" w14:textId="77777777" w:rsidR="00BE0B19" w:rsidRPr="00DF60BD" w:rsidRDefault="00BE0B19" w:rsidP="00BE0B19">
            <w:pPr>
              <w:pStyle w:val="ListParagraph"/>
              <w:numPr>
                <w:ilvl w:val="0"/>
                <w:numId w:val="40"/>
              </w:numPr>
              <w:spacing w:after="0" w:line="240" w:lineRule="auto"/>
              <w:rPr>
                <w:rFonts w:asciiTheme="majorHAnsi" w:hAnsiTheme="majorHAnsi" w:cstheme="majorHAnsi"/>
              </w:rPr>
            </w:pPr>
            <w:r w:rsidRPr="00DF60BD">
              <w:rPr>
                <w:rFonts w:asciiTheme="majorHAnsi" w:hAnsiTheme="majorHAnsi" w:cstheme="majorHAnsi"/>
              </w:rPr>
              <w:t>Use your exercise books and the links provided</w:t>
            </w:r>
          </w:p>
          <w:p w14:paraId="46F7DCA4" w14:textId="77777777" w:rsidR="00BE0B19" w:rsidRPr="00DF60BD" w:rsidRDefault="00BE0B19" w:rsidP="00BE0B19">
            <w:pPr>
              <w:pStyle w:val="ListParagraph"/>
              <w:numPr>
                <w:ilvl w:val="0"/>
                <w:numId w:val="40"/>
              </w:numPr>
              <w:spacing w:after="0" w:line="240" w:lineRule="auto"/>
              <w:rPr>
                <w:rFonts w:asciiTheme="majorHAnsi" w:hAnsiTheme="majorHAnsi" w:cstheme="majorHAnsi"/>
              </w:rPr>
            </w:pPr>
            <w:r w:rsidRPr="00DF60BD">
              <w:rPr>
                <w:rFonts w:asciiTheme="majorHAnsi" w:hAnsiTheme="majorHAnsi" w:cstheme="majorHAnsi"/>
              </w:rPr>
              <w:t>On teams all the lessons will have been downloaded as power points for you to revisit in case of absences</w:t>
            </w:r>
          </w:p>
          <w:p w14:paraId="2DD86B1A" w14:textId="77777777" w:rsidR="00BE0B19" w:rsidRPr="00DF60BD" w:rsidRDefault="00BE0B19" w:rsidP="00BE0B19">
            <w:pPr>
              <w:rPr>
                <w:rFonts w:asciiTheme="majorHAnsi" w:hAnsiTheme="majorHAnsi" w:cstheme="majorHAnsi"/>
                <w:sz w:val="22"/>
              </w:rPr>
            </w:pPr>
          </w:p>
        </w:tc>
      </w:tr>
      <w:tr w:rsidR="00BE0B19" w:rsidRPr="00DF60BD" w14:paraId="2115E723" w14:textId="77777777" w:rsidTr="00BE0B19">
        <w:tc>
          <w:tcPr>
            <w:tcW w:w="9016" w:type="dxa"/>
            <w:shd w:val="clear" w:color="auto" w:fill="D2F1EF" w:themeFill="accent6" w:themeFillTint="33"/>
          </w:tcPr>
          <w:p w14:paraId="05755F16"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Useful resources I can use:</w:t>
            </w:r>
          </w:p>
          <w:p w14:paraId="02CD828C" w14:textId="77777777" w:rsidR="00BE0B19" w:rsidRPr="00DF60BD" w:rsidRDefault="00BE0B19" w:rsidP="00BE0B19">
            <w:pPr>
              <w:rPr>
                <w:rFonts w:asciiTheme="majorHAnsi" w:hAnsiTheme="majorHAnsi" w:cstheme="majorHAnsi"/>
                <w:sz w:val="22"/>
              </w:rPr>
            </w:pPr>
          </w:p>
        </w:tc>
      </w:tr>
      <w:tr w:rsidR="00BE0B19" w:rsidRPr="00DF60BD" w14:paraId="0DD51D71" w14:textId="77777777" w:rsidTr="00BE0B19">
        <w:tc>
          <w:tcPr>
            <w:tcW w:w="9016" w:type="dxa"/>
          </w:tcPr>
          <w:p w14:paraId="6050FEFC" w14:textId="77777777" w:rsidR="00BE0B19" w:rsidRPr="00DF60BD" w:rsidRDefault="00BE0B19" w:rsidP="00BE0B19">
            <w:pPr>
              <w:pStyle w:val="ListParagraph"/>
              <w:numPr>
                <w:ilvl w:val="0"/>
                <w:numId w:val="39"/>
              </w:numPr>
              <w:spacing w:after="0" w:line="240" w:lineRule="auto"/>
              <w:rPr>
                <w:rFonts w:asciiTheme="majorHAnsi" w:hAnsiTheme="majorHAnsi" w:cstheme="majorHAnsi"/>
              </w:rPr>
            </w:pPr>
            <w:r w:rsidRPr="00DF60BD">
              <w:rPr>
                <w:rFonts w:asciiTheme="majorHAnsi" w:hAnsiTheme="majorHAnsi" w:cstheme="majorHAnsi"/>
              </w:rPr>
              <w:t>Teams class work area</w:t>
            </w:r>
          </w:p>
          <w:p w14:paraId="1E52EF27" w14:textId="77777777" w:rsidR="00BE0B19" w:rsidRPr="00DF60BD" w:rsidRDefault="00BE0B19" w:rsidP="00BE0B19">
            <w:pPr>
              <w:pStyle w:val="ListParagraph"/>
              <w:numPr>
                <w:ilvl w:val="0"/>
                <w:numId w:val="39"/>
              </w:numPr>
              <w:spacing w:after="0" w:line="240" w:lineRule="auto"/>
              <w:rPr>
                <w:rFonts w:asciiTheme="majorHAnsi" w:hAnsiTheme="majorHAnsi" w:cstheme="majorHAnsi"/>
              </w:rPr>
            </w:pPr>
            <w:r w:rsidRPr="00DF60BD">
              <w:rPr>
                <w:rFonts w:asciiTheme="majorHAnsi" w:hAnsiTheme="majorHAnsi" w:cstheme="majorHAnsi"/>
              </w:rPr>
              <w:t>Exercise books</w:t>
            </w:r>
          </w:p>
          <w:p w14:paraId="6EAD6A54" w14:textId="77777777" w:rsidR="00BE0B19" w:rsidRPr="00DF60BD" w:rsidRDefault="00BE0B19" w:rsidP="00BE0B19">
            <w:pPr>
              <w:rPr>
                <w:rFonts w:asciiTheme="majorHAnsi" w:hAnsiTheme="majorHAnsi" w:cstheme="majorHAnsi"/>
                <w:sz w:val="22"/>
              </w:rPr>
            </w:pPr>
          </w:p>
        </w:tc>
      </w:tr>
      <w:tr w:rsidR="00BE0B19" w:rsidRPr="00DF60BD" w14:paraId="42A307C0" w14:textId="77777777" w:rsidTr="00BE0B19">
        <w:tc>
          <w:tcPr>
            <w:tcW w:w="9016" w:type="dxa"/>
            <w:shd w:val="clear" w:color="auto" w:fill="FFCCFF"/>
          </w:tcPr>
          <w:p w14:paraId="43D73485"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Useful websites I can use:</w:t>
            </w:r>
          </w:p>
          <w:p w14:paraId="32069C32" w14:textId="77777777" w:rsidR="00BE0B19" w:rsidRPr="00DF60BD" w:rsidRDefault="00BE0B19" w:rsidP="00BE0B19">
            <w:pPr>
              <w:rPr>
                <w:rFonts w:asciiTheme="majorHAnsi" w:hAnsiTheme="majorHAnsi" w:cstheme="majorHAnsi"/>
                <w:sz w:val="22"/>
              </w:rPr>
            </w:pPr>
          </w:p>
        </w:tc>
      </w:tr>
      <w:tr w:rsidR="00BE0B19" w:rsidRPr="00DF60BD" w14:paraId="60621789" w14:textId="77777777" w:rsidTr="00BE0B19">
        <w:tc>
          <w:tcPr>
            <w:tcW w:w="9016" w:type="dxa"/>
          </w:tcPr>
          <w:p w14:paraId="036D2593" w14:textId="77777777" w:rsidR="00BE0B19" w:rsidRPr="00DF60BD" w:rsidRDefault="00BE0B19" w:rsidP="00BE0B19">
            <w:pPr>
              <w:rPr>
                <w:rFonts w:asciiTheme="majorHAnsi" w:hAnsiTheme="majorHAnsi" w:cstheme="majorHAnsi"/>
                <w:sz w:val="22"/>
              </w:rPr>
            </w:pPr>
          </w:p>
          <w:p w14:paraId="0D471D32" w14:textId="77777777" w:rsidR="00BE0B19" w:rsidRPr="00DF60BD" w:rsidRDefault="00BE0B19" w:rsidP="00BE0B19">
            <w:pPr>
              <w:rPr>
                <w:rFonts w:asciiTheme="majorHAnsi" w:hAnsiTheme="majorHAnsi" w:cstheme="majorHAnsi"/>
                <w:sz w:val="22"/>
                <w:u w:val="single"/>
              </w:rPr>
            </w:pPr>
            <w:r w:rsidRPr="00DF60BD">
              <w:rPr>
                <w:rFonts w:asciiTheme="majorHAnsi" w:hAnsiTheme="majorHAnsi" w:cstheme="majorHAnsi"/>
                <w:sz w:val="22"/>
              </w:rPr>
              <w:t xml:space="preserve">BBC Bitesize Geography </w:t>
            </w:r>
            <w:hyperlink r:id="rId109" w:history="1">
              <w:r w:rsidRPr="00DF60BD">
                <w:rPr>
                  <w:rFonts w:asciiTheme="majorHAnsi" w:hAnsiTheme="majorHAnsi" w:cstheme="majorHAnsi"/>
                  <w:sz w:val="22"/>
                  <w:u w:val="single"/>
                </w:rPr>
                <w:t>https://www.bbc.co.uk/bitesize/subjects/zrw76sg</w:t>
              </w:r>
            </w:hyperlink>
          </w:p>
          <w:p w14:paraId="7C37C1C1" w14:textId="77777777" w:rsidR="00BE0B19" w:rsidRPr="00DF60BD" w:rsidRDefault="00BE0B19" w:rsidP="00BE0B19">
            <w:pPr>
              <w:rPr>
                <w:rFonts w:asciiTheme="majorHAnsi" w:hAnsiTheme="majorHAnsi" w:cstheme="majorHAnsi"/>
                <w:sz w:val="22"/>
                <w:u w:val="single"/>
              </w:rPr>
            </w:pPr>
          </w:p>
          <w:p w14:paraId="02110AF8" w14:textId="27A5BC5C" w:rsidR="00BE0B19" w:rsidRPr="00F1614B" w:rsidRDefault="00BE0B19" w:rsidP="00BE0B19">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This will take you to geography key stage 3 Hazards and climate change</w:t>
            </w:r>
            <w:r w:rsidR="00F1614B">
              <w:rPr>
                <w:rFonts w:asciiTheme="majorHAnsi" w:hAnsiTheme="majorHAnsi" w:cstheme="majorHAnsi"/>
                <w:b w:val="0"/>
                <w:bCs/>
                <w:color w:val="0F0D29" w:themeColor="text1"/>
                <w:sz w:val="22"/>
              </w:rPr>
              <w:t>.</w:t>
            </w:r>
          </w:p>
          <w:p w14:paraId="0B94A3F1" w14:textId="77777777" w:rsidR="00BE0B19" w:rsidRPr="00DF60BD" w:rsidRDefault="00BE0B19" w:rsidP="00BE0B19">
            <w:pPr>
              <w:rPr>
                <w:rFonts w:asciiTheme="majorHAnsi" w:hAnsiTheme="majorHAnsi" w:cstheme="majorHAnsi"/>
                <w:sz w:val="22"/>
              </w:rPr>
            </w:pPr>
          </w:p>
        </w:tc>
      </w:tr>
      <w:tr w:rsidR="00BE0B19" w:rsidRPr="00DF60BD" w14:paraId="6AD6B5B5" w14:textId="77777777" w:rsidTr="00BE0B19">
        <w:tc>
          <w:tcPr>
            <w:tcW w:w="9016" w:type="dxa"/>
            <w:shd w:val="clear" w:color="auto" w:fill="CCFFFF"/>
          </w:tcPr>
          <w:p w14:paraId="2E2DCB72" w14:textId="77777777" w:rsidR="00BE0B19" w:rsidRPr="00DF60BD" w:rsidRDefault="00BE0B19" w:rsidP="00BE0B19">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2DE2A4BD" w14:textId="77777777" w:rsidR="00BE0B19" w:rsidRPr="00DF60BD" w:rsidRDefault="00BE0B19" w:rsidP="00BE0B19">
            <w:pPr>
              <w:rPr>
                <w:rFonts w:asciiTheme="majorHAnsi" w:hAnsiTheme="majorHAnsi" w:cstheme="majorHAnsi"/>
                <w:sz w:val="22"/>
              </w:rPr>
            </w:pPr>
          </w:p>
        </w:tc>
      </w:tr>
      <w:tr w:rsidR="00BE0B19" w:rsidRPr="00DF60BD" w14:paraId="1F9D2963" w14:textId="77777777" w:rsidTr="00BE0B19">
        <w:trPr>
          <w:trHeight w:val="165"/>
        </w:trPr>
        <w:tc>
          <w:tcPr>
            <w:tcW w:w="9016" w:type="dxa"/>
          </w:tcPr>
          <w:p w14:paraId="4A05D2CB" w14:textId="77777777" w:rsidR="00BE0B19" w:rsidRPr="00DF60BD" w:rsidRDefault="00BE0B19" w:rsidP="00BE0B19">
            <w:pPr>
              <w:rPr>
                <w:rFonts w:asciiTheme="majorHAnsi" w:hAnsiTheme="majorHAnsi" w:cstheme="majorHAnsi"/>
                <w:sz w:val="22"/>
              </w:rPr>
            </w:pPr>
          </w:p>
          <w:p w14:paraId="5C74A144" w14:textId="77777777" w:rsidR="00BE0B19" w:rsidRPr="00F1614B" w:rsidRDefault="00BE0B19" w:rsidP="00BE0B19">
            <w:pPr>
              <w:rPr>
                <w:rFonts w:asciiTheme="majorHAnsi" w:hAnsiTheme="majorHAnsi" w:cstheme="majorHAnsi"/>
                <w:color w:val="0F0D29" w:themeColor="text1"/>
                <w:sz w:val="22"/>
              </w:rPr>
            </w:pPr>
            <w:r w:rsidRPr="00F1614B">
              <w:rPr>
                <w:rFonts w:asciiTheme="majorHAnsi" w:hAnsiTheme="majorHAnsi" w:cstheme="majorHAnsi"/>
                <w:b w:val="0"/>
                <w:bCs/>
                <w:color w:val="0F0D29" w:themeColor="text1"/>
                <w:sz w:val="22"/>
              </w:rPr>
              <w:t>Use BBC iplayer to look at</w:t>
            </w:r>
            <w:r w:rsidRPr="00F1614B">
              <w:rPr>
                <w:rFonts w:asciiTheme="majorHAnsi" w:hAnsiTheme="majorHAnsi" w:cstheme="majorHAnsi"/>
                <w:color w:val="0F0D29" w:themeColor="text1"/>
                <w:sz w:val="22"/>
              </w:rPr>
              <w:t xml:space="preserve"> </w:t>
            </w:r>
            <w:hyperlink r:id="rId110" w:history="1">
              <w:r w:rsidRPr="00DF60BD">
                <w:rPr>
                  <w:rStyle w:val="Hyperlink"/>
                  <w:rFonts w:asciiTheme="majorHAnsi" w:hAnsiTheme="majorHAnsi" w:cstheme="majorHAnsi"/>
                  <w:sz w:val="22"/>
                </w:rPr>
                <w:t>www.bbc.co.uk/iplayer/categories/science-and-nature/featured</w:t>
              </w:r>
            </w:hyperlink>
            <w:r w:rsidRPr="00DF60BD">
              <w:rPr>
                <w:rFonts w:asciiTheme="majorHAnsi" w:hAnsiTheme="majorHAnsi" w:cstheme="majorHAnsi"/>
                <w:sz w:val="22"/>
              </w:rPr>
              <w:t xml:space="preserve">.   </w:t>
            </w:r>
            <w:r w:rsidRPr="00F1614B">
              <w:rPr>
                <w:rFonts w:asciiTheme="majorHAnsi" w:hAnsiTheme="majorHAnsi" w:cstheme="majorHAnsi"/>
                <w:b w:val="0"/>
                <w:bCs/>
                <w:color w:val="0F0D29" w:themeColor="text1"/>
                <w:sz w:val="22"/>
              </w:rPr>
              <w:t>Various geography shows from planet earth human planet are available to watch.</w:t>
            </w:r>
          </w:p>
          <w:p w14:paraId="332EA5D8" w14:textId="77777777" w:rsidR="00BE0B19" w:rsidRPr="00DF60BD" w:rsidRDefault="00BE0B19" w:rsidP="00BE0B19">
            <w:pPr>
              <w:rPr>
                <w:rFonts w:asciiTheme="majorHAnsi" w:hAnsiTheme="majorHAnsi" w:cstheme="majorHAnsi"/>
                <w:sz w:val="22"/>
              </w:rPr>
            </w:pPr>
          </w:p>
        </w:tc>
      </w:tr>
    </w:tbl>
    <w:p w14:paraId="60107FE3" w14:textId="77777777" w:rsidR="00F1614B" w:rsidRDefault="00F1614B" w:rsidP="003C3BFF">
      <w:pPr>
        <w:jc w:val="center"/>
        <w:rPr>
          <w:rFonts w:asciiTheme="majorHAnsi" w:hAnsiTheme="majorHAnsi" w:cstheme="majorHAnsi"/>
          <w:bCs/>
          <w:color w:val="013A57" w:themeColor="accent1" w:themeShade="BF"/>
          <w:sz w:val="22"/>
        </w:rPr>
      </w:pPr>
    </w:p>
    <w:p w14:paraId="4DA429AB" w14:textId="77777777" w:rsidR="00F1614B" w:rsidRDefault="00F1614B" w:rsidP="003C3BFF">
      <w:pPr>
        <w:jc w:val="center"/>
        <w:rPr>
          <w:rFonts w:asciiTheme="majorHAnsi" w:hAnsiTheme="majorHAnsi" w:cstheme="majorHAnsi"/>
          <w:bCs/>
          <w:color w:val="013A57" w:themeColor="accent1" w:themeShade="BF"/>
          <w:sz w:val="22"/>
        </w:rPr>
      </w:pPr>
    </w:p>
    <w:p w14:paraId="6ED1C373" w14:textId="77777777" w:rsidR="00F1614B" w:rsidRDefault="00F1614B" w:rsidP="003C3BFF">
      <w:pPr>
        <w:jc w:val="center"/>
        <w:rPr>
          <w:rFonts w:asciiTheme="majorHAnsi" w:hAnsiTheme="majorHAnsi" w:cstheme="majorHAnsi"/>
          <w:bCs/>
          <w:color w:val="013A57" w:themeColor="accent1" w:themeShade="BF"/>
          <w:sz w:val="22"/>
        </w:rPr>
      </w:pPr>
    </w:p>
    <w:p w14:paraId="4B06E20E" w14:textId="77777777" w:rsidR="00F1614B" w:rsidRDefault="00F1614B" w:rsidP="003C3BFF">
      <w:pPr>
        <w:jc w:val="center"/>
        <w:rPr>
          <w:rFonts w:asciiTheme="majorHAnsi" w:hAnsiTheme="majorHAnsi" w:cstheme="majorHAnsi"/>
          <w:bCs/>
          <w:color w:val="013A57" w:themeColor="accent1" w:themeShade="BF"/>
          <w:sz w:val="22"/>
        </w:rPr>
      </w:pPr>
    </w:p>
    <w:p w14:paraId="44B18A4D" w14:textId="77777777" w:rsidR="00F1614B" w:rsidRDefault="00F1614B" w:rsidP="003C3BFF">
      <w:pPr>
        <w:jc w:val="center"/>
        <w:rPr>
          <w:rFonts w:asciiTheme="majorHAnsi" w:hAnsiTheme="majorHAnsi" w:cstheme="majorHAnsi"/>
          <w:bCs/>
          <w:color w:val="013A57" w:themeColor="accent1" w:themeShade="BF"/>
          <w:sz w:val="22"/>
        </w:rPr>
      </w:pPr>
    </w:p>
    <w:p w14:paraId="08550182" w14:textId="77777777" w:rsidR="00F1614B" w:rsidRDefault="00F1614B" w:rsidP="003C3BFF">
      <w:pPr>
        <w:jc w:val="center"/>
        <w:rPr>
          <w:rFonts w:asciiTheme="majorHAnsi" w:hAnsiTheme="majorHAnsi" w:cstheme="majorHAnsi"/>
          <w:bCs/>
          <w:color w:val="013A57" w:themeColor="accent1" w:themeShade="BF"/>
          <w:sz w:val="22"/>
        </w:rPr>
      </w:pPr>
    </w:p>
    <w:p w14:paraId="481EAA73" w14:textId="77777777" w:rsidR="00F1614B" w:rsidRDefault="00F1614B" w:rsidP="003C3BFF">
      <w:pPr>
        <w:jc w:val="center"/>
        <w:rPr>
          <w:rFonts w:asciiTheme="majorHAnsi" w:hAnsiTheme="majorHAnsi" w:cstheme="majorHAnsi"/>
          <w:bCs/>
          <w:color w:val="013A57" w:themeColor="accent1" w:themeShade="BF"/>
          <w:sz w:val="22"/>
        </w:rPr>
      </w:pPr>
    </w:p>
    <w:p w14:paraId="078EA583" w14:textId="77777777" w:rsidR="00F1614B" w:rsidRDefault="00F1614B" w:rsidP="003C3BFF">
      <w:pPr>
        <w:jc w:val="center"/>
        <w:rPr>
          <w:rFonts w:asciiTheme="majorHAnsi" w:hAnsiTheme="majorHAnsi" w:cstheme="majorHAnsi"/>
          <w:bCs/>
          <w:color w:val="013A57" w:themeColor="accent1" w:themeShade="BF"/>
          <w:sz w:val="22"/>
        </w:rPr>
      </w:pPr>
    </w:p>
    <w:p w14:paraId="1BB5B1EE" w14:textId="77777777" w:rsidR="00F1614B" w:rsidRDefault="00F1614B" w:rsidP="003C3BFF">
      <w:pPr>
        <w:jc w:val="center"/>
        <w:rPr>
          <w:rFonts w:asciiTheme="majorHAnsi" w:hAnsiTheme="majorHAnsi" w:cstheme="majorHAnsi"/>
          <w:bCs/>
          <w:color w:val="013A57" w:themeColor="accent1" w:themeShade="BF"/>
          <w:sz w:val="22"/>
        </w:rPr>
      </w:pPr>
    </w:p>
    <w:p w14:paraId="1E1C2868" w14:textId="77777777" w:rsidR="00F1614B" w:rsidRDefault="00F1614B" w:rsidP="003C3BFF">
      <w:pPr>
        <w:jc w:val="center"/>
        <w:rPr>
          <w:rFonts w:asciiTheme="majorHAnsi" w:hAnsiTheme="majorHAnsi" w:cstheme="majorHAnsi"/>
          <w:bCs/>
          <w:color w:val="013A57" w:themeColor="accent1" w:themeShade="BF"/>
          <w:sz w:val="22"/>
        </w:rPr>
      </w:pPr>
    </w:p>
    <w:p w14:paraId="6C890623" w14:textId="77777777" w:rsidR="00F1614B" w:rsidRDefault="00F1614B" w:rsidP="003C3BFF">
      <w:pPr>
        <w:jc w:val="center"/>
        <w:rPr>
          <w:rFonts w:asciiTheme="majorHAnsi" w:hAnsiTheme="majorHAnsi" w:cstheme="majorHAnsi"/>
          <w:bCs/>
          <w:color w:val="013A57" w:themeColor="accent1" w:themeShade="BF"/>
          <w:sz w:val="22"/>
        </w:rPr>
      </w:pPr>
    </w:p>
    <w:p w14:paraId="00646C92" w14:textId="77777777" w:rsidR="00F1614B" w:rsidRDefault="00F1614B" w:rsidP="003C3BFF">
      <w:pPr>
        <w:jc w:val="center"/>
        <w:rPr>
          <w:rFonts w:asciiTheme="majorHAnsi" w:hAnsiTheme="majorHAnsi" w:cstheme="majorHAnsi"/>
          <w:bCs/>
          <w:color w:val="013A57" w:themeColor="accent1" w:themeShade="BF"/>
          <w:sz w:val="22"/>
        </w:rPr>
      </w:pPr>
    </w:p>
    <w:p w14:paraId="75CD509F" w14:textId="24181567" w:rsidR="003C3BFF" w:rsidRPr="00CD6C40" w:rsidRDefault="003C3BFF" w:rsidP="003C3BFF">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lastRenderedPageBreak/>
        <w:t>Year 9 Spring Revision for Geography</w:t>
      </w:r>
    </w:p>
    <w:p w14:paraId="609AD37A" w14:textId="77777777" w:rsidR="003C3BFF" w:rsidRPr="00DF60BD" w:rsidRDefault="003C3BFF" w:rsidP="003C3BFF">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3C3BFF" w:rsidRPr="00DF60BD" w14:paraId="2D87C4BC" w14:textId="77777777" w:rsidTr="0066763C">
        <w:tc>
          <w:tcPr>
            <w:tcW w:w="9016" w:type="dxa"/>
            <w:shd w:val="clear" w:color="auto" w:fill="CCFFCC"/>
          </w:tcPr>
          <w:p w14:paraId="2EAFE8EE"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3C3BFF" w:rsidRPr="00DF60BD" w14:paraId="3A101C4B" w14:textId="77777777" w:rsidTr="0066763C">
        <w:tc>
          <w:tcPr>
            <w:tcW w:w="9016" w:type="dxa"/>
            <w:shd w:val="clear" w:color="auto" w:fill="auto"/>
          </w:tcPr>
          <w:p w14:paraId="4C9324B5" w14:textId="162C5860" w:rsidR="003C3BFF" w:rsidRPr="00DF60BD" w:rsidRDefault="003C3BFF" w:rsidP="003C3BFF">
            <w:pPr>
              <w:pStyle w:val="ListParagraph"/>
              <w:numPr>
                <w:ilvl w:val="0"/>
                <w:numId w:val="38"/>
              </w:numPr>
              <w:spacing w:after="0" w:line="240" w:lineRule="auto"/>
              <w:rPr>
                <w:rFonts w:asciiTheme="majorHAnsi" w:hAnsiTheme="majorHAnsi" w:cstheme="majorHAnsi"/>
              </w:rPr>
            </w:pPr>
            <w:r w:rsidRPr="00DF60BD">
              <w:rPr>
                <w:rFonts w:asciiTheme="majorHAnsi" w:hAnsiTheme="majorHAnsi" w:cstheme="majorHAnsi"/>
              </w:rPr>
              <w:t>Weather hazards around the world</w:t>
            </w:r>
          </w:p>
          <w:p w14:paraId="43F40760" w14:textId="77777777" w:rsidR="003C3BFF" w:rsidRPr="00DF60BD" w:rsidRDefault="003C3BFF" w:rsidP="003C3BFF">
            <w:pPr>
              <w:pStyle w:val="ListParagraph"/>
              <w:numPr>
                <w:ilvl w:val="0"/>
                <w:numId w:val="38"/>
              </w:numPr>
              <w:spacing w:after="0" w:line="240" w:lineRule="auto"/>
              <w:rPr>
                <w:rFonts w:asciiTheme="majorHAnsi" w:hAnsiTheme="majorHAnsi" w:cstheme="majorHAnsi"/>
              </w:rPr>
            </w:pPr>
            <w:r w:rsidRPr="00DF60BD">
              <w:rPr>
                <w:rFonts w:asciiTheme="majorHAnsi" w:hAnsiTheme="majorHAnsi" w:cstheme="majorHAnsi"/>
              </w:rPr>
              <w:t>Climate change causes and effects</w:t>
            </w:r>
          </w:p>
          <w:p w14:paraId="03CBBCA1" w14:textId="77777777" w:rsidR="003C3BFF" w:rsidRPr="00DF60BD" w:rsidRDefault="003C3BFF" w:rsidP="0066763C">
            <w:pPr>
              <w:rPr>
                <w:rFonts w:asciiTheme="majorHAnsi" w:hAnsiTheme="majorHAnsi" w:cstheme="majorHAnsi"/>
                <w:sz w:val="22"/>
              </w:rPr>
            </w:pPr>
          </w:p>
        </w:tc>
      </w:tr>
      <w:tr w:rsidR="003C3BFF" w:rsidRPr="00DF60BD" w14:paraId="5C70797D" w14:textId="77777777" w:rsidTr="0066763C">
        <w:tc>
          <w:tcPr>
            <w:tcW w:w="9016" w:type="dxa"/>
            <w:shd w:val="clear" w:color="auto" w:fill="B1E4FD" w:themeFill="accent1" w:themeFillTint="33"/>
          </w:tcPr>
          <w:p w14:paraId="171A3EBE"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What do I need to revise?</w:t>
            </w:r>
          </w:p>
          <w:p w14:paraId="64E5BC2A" w14:textId="77777777" w:rsidR="003C3BFF" w:rsidRPr="00DF60BD" w:rsidRDefault="003C3BFF" w:rsidP="0066763C">
            <w:pPr>
              <w:pStyle w:val="ListParagraph"/>
              <w:rPr>
                <w:rFonts w:asciiTheme="majorHAnsi" w:hAnsiTheme="majorHAnsi" w:cstheme="majorHAnsi"/>
              </w:rPr>
            </w:pPr>
          </w:p>
        </w:tc>
      </w:tr>
      <w:tr w:rsidR="003C3BFF" w:rsidRPr="00DF60BD" w14:paraId="51B90FCC" w14:textId="77777777" w:rsidTr="0066763C">
        <w:tc>
          <w:tcPr>
            <w:tcW w:w="9016" w:type="dxa"/>
          </w:tcPr>
          <w:p w14:paraId="61F18F45" w14:textId="77777777" w:rsidR="003C3BFF" w:rsidRPr="00DF60BD" w:rsidRDefault="003C3BFF" w:rsidP="003C3BFF">
            <w:pPr>
              <w:pStyle w:val="ListParagraph"/>
              <w:numPr>
                <w:ilvl w:val="0"/>
                <w:numId w:val="41"/>
              </w:numPr>
              <w:spacing w:after="0" w:line="240" w:lineRule="auto"/>
              <w:rPr>
                <w:rFonts w:asciiTheme="majorHAnsi" w:hAnsiTheme="majorHAnsi" w:cstheme="majorHAnsi"/>
              </w:rPr>
            </w:pPr>
            <w:r w:rsidRPr="00DF60BD">
              <w:rPr>
                <w:rFonts w:asciiTheme="majorHAnsi" w:hAnsiTheme="majorHAnsi" w:cstheme="majorHAnsi"/>
              </w:rPr>
              <w:t>Revise all content from your classwork book in the spring term relating to weather hazards and  climate change causes and effects</w:t>
            </w:r>
          </w:p>
          <w:p w14:paraId="0B122243" w14:textId="77777777" w:rsidR="003C3BFF" w:rsidRPr="00DF60BD" w:rsidRDefault="003C3BFF" w:rsidP="003C3BFF">
            <w:pPr>
              <w:rPr>
                <w:rFonts w:asciiTheme="majorHAnsi" w:hAnsiTheme="majorHAnsi" w:cstheme="majorHAnsi"/>
                <w:sz w:val="22"/>
              </w:rPr>
            </w:pPr>
          </w:p>
        </w:tc>
      </w:tr>
      <w:tr w:rsidR="003C3BFF" w:rsidRPr="00DF60BD" w14:paraId="15C374FD" w14:textId="77777777" w:rsidTr="0066763C">
        <w:tc>
          <w:tcPr>
            <w:tcW w:w="9016" w:type="dxa"/>
            <w:shd w:val="clear" w:color="auto" w:fill="E0EFF4" w:themeFill="accent4" w:themeFillTint="33"/>
          </w:tcPr>
          <w:p w14:paraId="439FEC70"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 xml:space="preserve">How can I revise for </w:t>
            </w:r>
            <w:r w:rsidRPr="00DF60BD">
              <w:rPr>
                <w:rFonts w:asciiTheme="majorHAnsi" w:hAnsiTheme="majorHAnsi" w:cstheme="majorHAnsi"/>
                <w:bCs/>
                <w:sz w:val="22"/>
              </w:rPr>
              <w:t>Geography</w:t>
            </w:r>
            <w:r w:rsidRPr="00DF60BD">
              <w:rPr>
                <w:rFonts w:asciiTheme="majorHAnsi" w:hAnsiTheme="majorHAnsi" w:cstheme="majorHAnsi"/>
                <w:sz w:val="22"/>
              </w:rPr>
              <w:t>?</w:t>
            </w:r>
          </w:p>
          <w:p w14:paraId="693E4AAB" w14:textId="77777777" w:rsidR="003C3BFF" w:rsidRPr="00DF60BD" w:rsidRDefault="003C3BFF" w:rsidP="0066763C">
            <w:pPr>
              <w:rPr>
                <w:rFonts w:asciiTheme="majorHAnsi" w:hAnsiTheme="majorHAnsi" w:cstheme="majorHAnsi"/>
                <w:sz w:val="22"/>
              </w:rPr>
            </w:pPr>
          </w:p>
        </w:tc>
      </w:tr>
      <w:tr w:rsidR="003C3BFF" w:rsidRPr="00DF60BD" w14:paraId="2E6B59EE" w14:textId="77777777" w:rsidTr="0066763C">
        <w:tc>
          <w:tcPr>
            <w:tcW w:w="9016" w:type="dxa"/>
          </w:tcPr>
          <w:p w14:paraId="066BD2D9" w14:textId="77777777" w:rsidR="003C3BFF" w:rsidRPr="00DF60BD" w:rsidRDefault="003C3BFF" w:rsidP="003C3BFF">
            <w:pPr>
              <w:pStyle w:val="ListParagraph"/>
              <w:numPr>
                <w:ilvl w:val="0"/>
                <w:numId w:val="40"/>
              </w:numPr>
              <w:spacing w:after="0" w:line="240" w:lineRule="auto"/>
              <w:rPr>
                <w:rFonts w:asciiTheme="majorHAnsi" w:hAnsiTheme="majorHAnsi" w:cstheme="majorHAnsi"/>
              </w:rPr>
            </w:pPr>
            <w:r w:rsidRPr="00DF60BD">
              <w:rPr>
                <w:rFonts w:asciiTheme="majorHAnsi" w:hAnsiTheme="majorHAnsi" w:cstheme="majorHAnsi"/>
              </w:rPr>
              <w:t>Use your exercise books and the links provided</w:t>
            </w:r>
          </w:p>
          <w:p w14:paraId="71848680" w14:textId="77777777" w:rsidR="003C3BFF" w:rsidRPr="00DF60BD" w:rsidRDefault="003C3BFF" w:rsidP="003C3BFF">
            <w:pPr>
              <w:pStyle w:val="ListParagraph"/>
              <w:numPr>
                <w:ilvl w:val="0"/>
                <w:numId w:val="40"/>
              </w:numPr>
              <w:spacing w:after="0" w:line="240" w:lineRule="auto"/>
              <w:rPr>
                <w:rFonts w:asciiTheme="majorHAnsi" w:hAnsiTheme="majorHAnsi" w:cstheme="majorHAnsi"/>
              </w:rPr>
            </w:pPr>
            <w:r w:rsidRPr="00DF60BD">
              <w:rPr>
                <w:rFonts w:asciiTheme="majorHAnsi" w:hAnsiTheme="majorHAnsi" w:cstheme="majorHAnsi"/>
              </w:rPr>
              <w:t>On teams all the lessons will have been downloaded as power points for you to revisit in case of absences</w:t>
            </w:r>
          </w:p>
          <w:p w14:paraId="0428DB22" w14:textId="77777777" w:rsidR="003C3BFF" w:rsidRPr="00DF60BD" w:rsidRDefault="003C3BFF" w:rsidP="0066763C">
            <w:pPr>
              <w:rPr>
                <w:rFonts w:asciiTheme="majorHAnsi" w:hAnsiTheme="majorHAnsi" w:cstheme="majorHAnsi"/>
                <w:sz w:val="22"/>
              </w:rPr>
            </w:pPr>
          </w:p>
        </w:tc>
      </w:tr>
      <w:tr w:rsidR="003C3BFF" w:rsidRPr="00DF60BD" w14:paraId="4263DF4F" w14:textId="77777777" w:rsidTr="0066763C">
        <w:tc>
          <w:tcPr>
            <w:tcW w:w="9016" w:type="dxa"/>
            <w:shd w:val="clear" w:color="auto" w:fill="D2F1EF" w:themeFill="accent6" w:themeFillTint="33"/>
          </w:tcPr>
          <w:p w14:paraId="6765CA3D"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Useful resources I can use:</w:t>
            </w:r>
          </w:p>
          <w:p w14:paraId="470C6AA4" w14:textId="77777777" w:rsidR="003C3BFF" w:rsidRPr="00DF60BD" w:rsidRDefault="003C3BFF" w:rsidP="0066763C">
            <w:pPr>
              <w:rPr>
                <w:rFonts w:asciiTheme="majorHAnsi" w:hAnsiTheme="majorHAnsi" w:cstheme="majorHAnsi"/>
                <w:sz w:val="22"/>
              </w:rPr>
            </w:pPr>
          </w:p>
        </w:tc>
      </w:tr>
      <w:tr w:rsidR="003C3BFF" w:rsidRPr="00DF60BD" w14:paraId="2309F1B9" w14:textId="77777777" w:rsidTr="0066763C">
        <w:tc>
          <w:tcPr>
            <w:tcW w:w="9016" w:type="dxa"/>
          </w:tcPr>
          <w:p w14:paraId="0C7AA95A" w14:textId="77777777" w:rsidR="003C3BFF" w:rsidRPr="00DF60BD" w:rsidRDefault="003C3BFF" w:rsidP="003C3BFF">
            <w:pPr>
              <w:pStyle w:val="ListParagraph"/>
              <w:numPr>
                <w:ilvl w:val="0"/>
                <w:numId w:val="39"/>
              </w:numPr>
              <w:spacing w:after="0" w:line="240" w:lineRule="auto"/>
              <w:rPr>
                <w:rFonts w:asciiTheme="majorHAnsi" w:hAnsiTheme="majorHAnsi" w:cstheme="majorHAnsi"/>
              </w:rPr>
            </w:pPr>
            <w:r w:rsidRPr="00DF60BD">
              <w:rPr>
                <w:rFonts w:asciiTheme="majorHAnsi" w:hAnsiTheme="majorHAnsi" w:cstheme="majorHAnsi"/>
              </w:rPr>
              <w:t>Teams class work area</w:t>
            </w:r>
          </w:p>
          <w:p w14:paraId="48F28DDD" w14:textId="77777777" w:rsidR="003C3BFF" w:rsidRDefault="003C3BFF" w:rsidP="003C3BFF">
            <w:pPr>
              <w:pStyle w:val="ListParagraph"/>
              <w:numPr>
                <w:ilvl w:val="0"/>
                <w:numId w:val="39"/>
              </w:numPr>
              <w:spacing w:after="0" w:line="240" w:lineRule="auto"/>
              <w:rPr>
                <w:rFonts w:asciiTheme="majorHAnsi" w:hAnsiTheme="majorHAnsi" w:cstheme="majorHAnsi"/>
              </w:rPr>
            </w:pPr>
            <w:r w:rsidRPr="00DF60BD">
              <w:rPr>
                <w:rFonts w:asciiTheme="majorHAnsi" w:hAnsiTheme="majorHAnsi" w:cstheme="majorHAnsi"/>
              </w:rPr>
              <w:t>Exercise books</w:t>
            </w:r>
          </w:p>
          <w:p w14:paraId="49462518" w14:textId="3E471B64" w:rsidR="00406798" w:rsidRPr="00DF60BD" w:rsidRDefault="00406798" w:rsidP="003C3BFF">
            <w:pPr>
              <w:pStyle w:val="ListParagraph"/>
              <w:numPr>
                <w:ilvl w:val="0"/>
                <w:numId w:val="39"/>
              </w:numPr>
              <w:spacing w:after="0" w:line="240" w:lineRule="auto"/>
              <w:rPr>
                <w:rFonts w:asciiTheme="majorHAnsi" w:hAnsiTheme="majorHAnsi" w:cstheme="majorHAnsi"/>
              </w:rPr>
            </w:pPr>
          </w:p>
        </w:tc>
      </w:tr>
      <w:tr w:rsidR="003C3BFF" w:rsidRPr="00DF60BD" w14:paraId="715A9BB7" w14:textId="77777777" w:rsidTr="0066763C">
        <w:tc>
          <w:tcPr>
            <w:tcW w:w="9016" w:type="dxa"/>
            <w:shd w:val="clear" w:color="auto" w:fill="FFCCFF"/>
          </w:tcPr>
          <w:p w14:paraId="4F8AFE2E"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Useful websites I can use:</w:t>
            </w:r>
          </w:p>
          <w:p w14:paraId="2245F87D" w14:textId="77777777" w:rsidR="003C3BFF" w:rsidRPr="00DF60BD" w:rsidRDefault="003C3BFF" w:rsidP="0066763C">
            <w:pPr>
              <w:rPr>
                <w:rFonts w:asciiTheme="majorHAnsi" w:hAnsiTheme="majorHAnsi" w:cstheme="majorHAnsi"/>
                <w:sz w:val="22"/>
              </w:rPr>
            </w:pPr>
          </w:p>
        </w:tc>
      </w:tr>
      <w:tr w:rsidR="003C3BFF" w:rsidRPr="00DF60BD" w14:paraId="48472322" w14:textId="77777777" w:rsidTr="0066763C">
        <w:tc>
          <w:tcPr>
            <w:tcW w:w="9016" w:type="dxa"/>
          </w:tcPr>
          <w:p w14:paraId="3C14A02F" w14:textId="77777777" w:rsidR="003C3BFF" w:rsidRPr="00DF60BD" w:rsidRDefault="00000000" w:rsidP="0066763C">
            <w:pPr>
              <w:rPr>
                <w:rFonts w:asciiTheme="majorHAnsi" w:hAnsiTheme="majorHAnsi" w:cstheme="majorHAnsi"/>
                <w:sz w:val="22"/>
              </w:rPr>
            </w:pPr>
            <w:hyperlink r:id="rId111" w:history="1">
              <w:r w:rsidR="003C3BFF" w:rsidRPr="00DF60BD">
                <w:rPr>
                  <w:rStyle w:val="Hyperlink"/>
                  <w:rFonts w:asciiTheme="majorHAnsi" w:hAnsiTheme="majorHAnsi" w:cstheme="majorHAnsi"/>
                  <w:sz w:val="22"/>
                </w:rPr>
                <w:t>www.coolgeography.co.uk</w:t>
              </w:r>
            </w:hyperlink>
          </w:p>
          <w:p w14:paraId="7E5209B5" w14:textId="77777777" w:rsidR="003C3BFF" w:rsidRPr="00DF60BD" w:rsidRDefault="003C3BFF" w:rsidP="0066763C">
            <w:pPr>
              <w:rPr>
                <w:rFonts w:asciiTheme="majorHAnsi" w:hAnsiTheme="majorHAnsi" w:cstheme="majorHAnsi"/>
                <w:sz w:val="22"/>
              </w:rPr>
            </w:pPr>
          </w:p>
          <w:p w14:paraId="2C4B4E68" w14:textId="77777777" w:rsidR="003C3BFF" w:rsidRPr="00DF60BD" w:rsidRDefault="003C3BFF" w:rsidP="0066763C">
            <w:pPr>
              <w:rPr>
                <w:rFonts w:asciiTheme="majorHAnsi" w:hAnsiTheme="majorHAnsi" w:cstheme="majorHAnsi"/>
                <w:sz w:val="22"/>
                <w:u w:val="single"/>
              </w:rPr>
            </w:pPr>
            <w:r w:rsidRPr="00F1614B">
              <w:rPr>
                <w:rFonts w:asciiTheme="majorHAnsi" w:hAnsiTheme="majorHAnsi" w:cstheme="majorHAnsi"/>
                <w:b w:val="0"/>
                <w:bCs/>
                <w:sz w:val="22"/>
              </w:rPr>
              <w:t>BBC Bitesize Geography</w:t>
            </w:r>
            <w:r w:rsidRPr="00DF60BD">
              <w:rPr>
                <w:rFonts w:asciiTheme="majorHAnsi" w:hAnsiTheme="majorHAnsi" w:cstheme="majorHAnsi"/>
                <w:sz w:val="22"/>
              </w:rPr>
              <w:t xml:space="preserve"> </w:t>
            </w:r>
            <w:hyperlink r:id="rId112" w:history="1">
              <w:r w:rsidRPr="00DF60BD">
                <w:rPr>
                  <w:rFonts w:asciiTheme="majorHAnsi" w:hAnsiTheme="majorHAnsi" w:cstheme="majorHAnsi"/>
                  <w:sz w:val="22"/>
                  <w:u w:val="single"/>
                </w:rPr>
                <w:t>https://www.bbc.co.uk/bitesize/subjects/zrw76sg</w:t>
              </w:r>
            </w:hyperlink>
          </w:p>
          <w:p w14:paraId="600BA3C0" w14:textId="77777777" w:rsidR="003C3BFF" w:rsidRPr="00DF60BD" w:rsidRDefault="003C3BFF" w:rsidP="0066763C">
            <w:pPr>
              <w:rPr>
                <w:rFonts w:asciiTheme="majorHAnsi" w:hAnsiTheme="majorHAnsi" w:cstheme="majorHAnsi"/>
                <w:sz w:val="22"/>
                <w:u w:val="single"/>
              </w:rPr>
            </w:pPr>
          </w:p>
          <w:p w14:paraId="5AD356A3" w14:textId="77777777" w:rsidR="003C3BFF" w:rsidRDefault="003C3BFF"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This will take you to geography key stage 3 weather hazards and climate change</w:t>
            </w:r>
          </w:p>
          <w:p w14:paraId="3995F0E4" w14:textId="1C393C84" w:rsidR="00406798" w:rsidRPr="00F1614B" w:rsidRDefault="00406798" w:rsidP="0066763C">
            <w:pPr>
              <w:rPr>
                <w:rFonts w:asciiTheme="majorHAnsi" w:hAnsiTheme="majorHAnsi" w:cstheme="majorHAnsi"/>
                <w:b w:val="0"/>
                <w:bCs/>
                <w:sz w:val="22"/>
              </w:rPr>
            </w:pPr>
          </w:p>
        </w:tc>
      </w:tr>
      <w:tr w:rsidR="003C3BFF" w:rsidRPr="00DF60BD" w14:paraId="49E68B91" w14:textId="77777777" w:rsidTr="0066763C">
        <w:tc>
          <w:tcPr>
            <w:tcW w:w="9016" w:type="dxa"/>
            <w:shd w:val="clear" w:color="auto" w:fill="CCFFFF"/>
          </w:tcPr>
          <w:p w14:paraId="6C1BB40E"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7DD75BB8" w14:textId="77777777" w:rsidR="003C3BFF" w:rsidRPr="00DF60BD" w:rsidRDefault="003C3BFF" w:rsidP="0066763C">
            <w:pPr>
              <w:rPr>
                <w:rFonts w:asciiTheme="majorHAnsi" w:hAnsiTheme="majorHAnsi" w:cstheme="majorHAnsi"/>
                <w:sz w:val="22"/>
              </w:rPr>
            </w:pPr>
          </w:p>
        </w:tc>
      </w:tr>
      <w:tr w:rsidR="003C3BFF" w:rsidRPr="00DF60BD" w14:paraId="67215BFF" w14:textId="77777777" w:rsidTr="0066763C">
        <w:trPr>
          <w:trHeight w:val="165"/>
        </w:trPr>
        <w:tc>
          <w:tcPr>
            <w:tcW w:w="9016" w:type="dxa"/>
          </w:tcPr>
          <w:p w14:paraId="2C851EE8" w14:textId="77777777" w:rsidR="003C3BFF" w:rsidRPr="00DF60BD" w:rsidRDefault="003C3BFF" w:rsidP="0066763C">
            <w:pPr>
              <w:rPr>
                <w:rFonts w:asciiTheme="majorHAnsi" w:hAnsiTheme="majorHAnsi" w:cstheme="majorHAnsi"/>
                <w:sz w:val="22"/>
              </w:rPr>
            </w:pPr>
          </w:p>
          <w:p w14:paraId="09FF6CF9" w14:textId="77777777" w:rsidR="003C3BFF" w:rsidRPr="00F1614B" w:rsidRDefault="003C3BFF" w:rsidP="0066763C">
            <w:pPr>
              <w:rPr>
                <w:rFonts w:asciiTheme="majorHAnsi" w:hAnsiTheme="majorHAnsi" w:cstheme="majorHAnsi"/>
                <w:color w:val="0F0D29" w:themeColor="text1"/>
                <w:sz w:val="22"/>
              </w:rPr>
            </w:pPr>
            <w:r w:rsidRPr="00F1614B">
              <w:rPr>
                <w:rFonts w:asciiTheme="majorHAnsi" w:hAnsiTheme="majorHAnsi" w:cstheme="majorHAnsi"/>
                <w:b w:val="0"/>
                <w:bCs/>
                <w:color w:val="0F0D29" w:themeColor="text1"/>
                <w:sz w:val="22"/>
              </w:rPr>
              <w:t>Use BBC iplayer to look at</w:t>
            </w:r>
            <w:r w:rsidRPr="00F1614B">
              <w:rPr>
                <w:rFonts w:asciiTheme="majorHAnsi" w:hAnsiTheme="majorHAnsi" w:cstheme="majorHAnsi"/>
                <w:color w:val="0F0D29" w:themeColor="text1"/>
                <w:sz w:val="22"/>
              </w:rPr>
              <w:t xml:space="preserve"> </w:t>
            </w:r>
            <w:hyperlink r:id="rId113" w:history="1">
              <w:r w:rsidRPr="00DF60BD">
                <w:rPr>
                  <w:rStyle w:val="Hyperlink"/>
                  <w:rFonts w:asciiTheme="majorHAnsi" w:hAnsiTheme="majorHAnsi" w:cstheme="majorHAnsi"/>
                  <w:sz w:val="22"/>
                </w:rPr>
                <w:t>www.bbc.co.uk/iplayer/categories/science-and-nature/featured</w:t>
              </w:r>
            </w:hyperlink>
            <w:r w:rsidRPr="00DF60BD">
              <w:rPr>
                <w:rFonts w:asciiTheme="majorHAnsi" w:hAnsiTheme="majorHAnsi" w:cstheme="majorHAnsi"/>
                <w:sz w:val="22"/>
              </w:rPr>
              <w:t xml:space="preserve">.   </w:t>
            </w:r>
            <w:r w:rsidRPr="00F1614B">
              <w:rPr>
                <w:rFonts w:asciiTheme="majorHAnsi" w:hAnsiTheme="majorHAnsi" w:cstheme="majorHAnsi"/>
                <w:b w:val="0"/>
                <w:bCs/>
                <w:color w:val="0F0D29" w:themeColor="text1"/>
                <w:sz w:val="22"/>
              </w:rPr>
              <w:t>Various geography shows from planet earth human planet are available to watch.</w:t>
            </w:r>
          </w:p>
          <w:p w14:paraId="270432E6" w14:textId="77777777" w:rsidR="003C3BFF" w:rsidRPr="00DF60BD" w:rsidRDefault="003C3BFF" w:rsidP="0066763C">
            <w:pPr>
              <w:rPr>
                <w:rFonts w:asciiTheme="majorHAnsi" w:hAnsiTheme="majorHAnsi" w:cstheme="majorHAnsi"/>
                <w:sz w:val="22"/>
              </w:rPr>
            </w:pPr>
          </w:p>
        </w:tc>
      </w:tr>
    </w:tbl>
    <w:p w14:paraId="1F6A7F44" w14:textId="77777777" w:rsidR="00CD6C40" w:rsidRDefault="00CD6C40" w:rsidP="003C3BFF">
      <w:pPr>
        <w:jc w:val="center"/>
        <w:rPr>
          <w:rFonts w:asciiTheme="majorHAnsi" w:hAnsiTheme="majorHAnsi" w:cstheme="majorHAnsi"/>
          <w:bCs/>
          <w:color w:val="013A57" w:themeColor="accent1" w:themeShade="BF"/>
          <w:sz w:val="22"/>
        </w:rPr>
      </w:pPr>
    </w:p>
    <w:p w14:paraId="67C7B167" w14:textId="77777777" w:rsidR="00CD6C40" w:rsidRDefault="00CD6C40" w:rsidP="003C3BFF">
      <w:pPr>
        <w:jc w:val="center"/>
        <w:rPr>
          <w:rFonts w:asciiTheme="majorHAnsi" w:hAnsiTheme="majorHAnsi" w:cstheme="majorHAnsi"/>
          <w:bCs/>
          <w:color w:val="013A57" w:themeColor="accent1" w:themeShade="BF"/>
          <w:sz w:val="22"/>
        </w:rPr>
      </w:pPr>
    </w:p>
    <w:p w14:paraId="20708ABA" w14:textId="77777777" w:rsidR="00CD6C40" w:rsidRDefault="00CD6C40" w:rsidP="003C3BFF">
      <w:pPr>
        <w:jc w:val="center"/>
        <w:rPr>
          <w:rFonts w:asciiTheme="majorHAnsi" w:hAnsiTheme="majorHAnsi" w:cstheme="majorHAnsi"/>
          <w:bCs/>
          <w:color w:val="013A57" w:themeColor="accent1" w:themeShade="BF"/>
          <w:sz w:val="22"/>
        </w:rPr>
      </w:pPr>
    </w:p>
    <w:p w14:paraId="062F38C1" w14:textId="77777777" w:rsidR="00CD6C40" w:rsidRDefault="00CD6C40" w:rsidP="003C3BFF">
      <w:pPr>
        <w:jc w:val="center"/>
        <w:rPr>
          <w:rFonts w:asciiTheme="majorHAnsi" w:hAnsiTheme="majorHAnsi" w:cstheme="majorHAnsi"/>
          <w:bCs/>
          <w:color w:val="013A57" w:themeColor="accent1" w:themeShade="BF"/>
          <w:sz w:val="22"/>
        </w:rPr>
      </w:pPr>
    </w:p>
    <w:p w14:paraId="2760E0DB" w14:textId="77777777" w:rsidR="00CD6C40" w:rsidRDefault="00CD6C40" w:rsidP="003C3BFF">
      <w:pPr>
        <w:jc w:val="center"/>
        <w:rPr>
          <w:rFonts w:asciiTheme="majorHAnsi" w:hAnsiTheme="majorHAnsi" w:cstheme="majorHAnsi"/>
          <w:bCs/>
          <w:color w:val="013A57" w:themeColor="accent1" w:themeShade="BF"/>
          <w:sz w:val="22"/>
        </w:rPr>
      </w:pPr>
    </w:p>
    <w:p w14:paraId="4F6BBD6B" w14:textId="77777777" w:rsidR="00CD6C40" w:rsidRDefault="00CD6C40" w:rsidP="003C3BFF">
      <w:pPr>
        <w:jc w:val="center"/>
        <w:rPr>
          <w:rFonts w:asciiTheme="majorHAnsi" w:hAnsiTheme="majorHAnsi" w:cstheme="majorHAnsi"/>
          <w:bCs/>
          <w:color w:val="013A57" w:themeColor="accent1" w:themeShade="BF"/>
          <w:sz w:val="22"/>
        </w:rPr>
      </w:pPr>
    </w:p>
    <w:p w14:paraId="2AFBACA1" w14:textId="77777777" w:rsidR="00CD6C40" w:rsidRDefault="00CD6C40" w:rsidP="003C3BFF">
      <w:pPr>
        <w:jc w:val="center"/>
        <w:rPr>
          <w:rFonts w:asciiTheme="majorHAnsi" w:hAnsiTheme="majorHAnsi" w:cstheme="majorHAnsi"/>
          <w:bCs/>
          <w:color w:val="013A57" w:themeColor="accent1" w:themeShade="BF"/>
          <w:sz w:val="22"/>
        </w:rPr>
      </w:pPr>
    </w:p>
    <w:p w14:paraId="560C4841" w14:textId="77777777" w:rsidR="00CD6C40" w:rsidRDefault="00CD6C40" w:rsidP="003C3BFF">
      <w:pPr>
        <w:jc w:val="center"/>
        <w:rPr>
          <w:rFonts w:asciiTheme="majorHAnsi" w:hAnsiTheme="majorHAnsi" w:cstheme="majorHAnsi"/>
          <w:bCs/>
          <w:color w:val="013A57" w:themeColor="accent1" w:themeShade="BF"/>
          <w:sz w:val="22"/>
        </w:rPr>
      </w:pPr>
    </w:p>
    <w:p w14:paraId="299A2800" w14:textId="77777777" w:rsidR="00CD6C40" w:rsidRDefault="00CD6C40" w:rsidP="003C3BFF">
      <w:pPr>
        <w:jc w:val="center"/>
        <w:rPr>
          <w:rFonts w:asciiTheme="majorHAnsi" w:hAnsiTheme="majorHAnsi" w:cstheme="majorHAnsi"/>
          <w:bCs/>
          <w:color w:val="013A57" w:themeColor="accent1" w:themeShade="BF"/>
          <w:sz w:val="22"/>
        </w:rPr>
      </w:pPr>
    </w:p>
    <w:p w14:paraId="23750245" w14:textId="77777777" w:rsidR="00CD6C40" w:rsidRDefault="00CD6C40" w:rsidP="003C3BFF">
      <w:pPr>
        <w:jc w:val="center"/>
        <w:rPr>
          <w:rFonts w:asciiTheme="majorHAnsi" w:hAnsiTheme="majorHAnsi" w:cstheme="majorHAnsi"/>
          <w:bCs/>
          <w:color w:val="013A57" w:themeColor="accent1" w:themeShade="BF"/>
          <w:sz w:val="22"/>
        </w:rPr>
      </w:pPr>
    </w:p>
    <w:p w14:paraId="17A4FF88" w14:textId="77777777" w:rsidR="00CD6C40" w:rsidRDefault="00CD6C40" w:rsidP="003C3BFF">
      <w:pPr>
        <w:jc w:val="center"/>
        <w:rPr>
          <w:rFonts w:asciiTheme="majorHAnsi" w:hAnsiTheme="majorHAnsi" w:cstheme="majorHAnsi"/>
          <w:bCs/>
          <w:color w:val="013A57" w:themeColor="accent1" w:themeShade="BF"/>
          <w:sz w:val="22"/>
        </w:rPr>
      </w:pPr>
    </w:p>
    <w:p w14:paraId="002B3417" w14:textId="77777777" w:rsidR="00CD6C40" w:rsidRDefault="00CD6C40" w:rsidP="003C3BFF">
      <w:pPr>
        <w:jc w:val="center"/>
        <w:rPr>
          <w:rFonts w:asciiTheme="majorHAnsi" w:hAnsiTheme="majorHAnsi" w:cstheme="majorHAnsi"/>
          <w:bCs/>
          <w:color w:val="013A57" w:themeColor="accent1" w:themeShade="BF"/>
          <w:sz w:val="22"/>
        </w:rPr>
      </w:pPr>
    </w:p>
    <w:p w14:paraId="273FD46B" w14:textId="77777777" w:rsidR="00CD6C40" w:rsidRDefault="00CD6C40" w:rsidP="003C3BFF">
      <w:pPr>
        <w:jc w:val="center"/>
        <w:rPr>
          <w:rFonts w:asciiTheme="majorHAnsi" w:hAnsiTheme="majorHAnsi" w:cstheme="majorHAnsi"/>
          <w:bCs/>
          <w:color w:val="013A57" w:themeColor="accent1" w:themeShade="BF"/>
          <w:sz w:val="22"/>
        </w:rPr>
      </w:pPr>
    </w:p>
    <w:p w14:paraId="6B3BAD97" w14:textId="1479FF32" w:rsidR="003C3BFF" w:rsidRPr="00CD6C40" w:rsidRDefault="003C3BFF" w:rsidP="003C3BFF">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t>Year 7 Spring Revision for History</w:t>
      </w:r>
    </w:p>
    <w:p w14:paraId="6B7F708A" w14:textId="77777777" w:rsidR="003C3BFF" w:rsidRPr="00DF60BD" w:rsidRDefault="003C3BFF" w:rsidP="003C3BFF">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3C3BFF" w:rsidRPr="00DF60BD" w14:paraId="014AED9E" w14:textId="77777777" w:rsidTr="0066763C">
        <w:tc>
          <w:tcPr>
            <w:tcW w:w="9016" w:type="dxa"/>
            <w:shd w:val="clear" w:color="auto" w:fill="CCFFCC"/>
          </w:tcPr>
          <w:p w14:paraId="130D538C"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3C3BFF" w:rsidRPr="00DF60BD" w14:paraId="77AC76BF" w14:textId="77777777" w:rsidTr="0066763C">
        <w:tc>
          <w:tcPr>
            <w:tcW w:w="9016" w:type="dxa"/>
            <w:shd w:val="clear" w:color="auto" w:fill="auto"/>
          </w:tcPr>
          <w:p w14:paraId="328A6C03" w14:textId="77777777" w:rsidR="003C3BFF" w:rsidRPr="00DF60BD" w:rsidRDefault="003C3BFF" w:rsidP="003C3BFF">
            <w:pPr>
              <w:pStyle w:val="ListParagraph"/>
              <w:numPr>
                <w:ilvl w:val="0"/>
                <w:numId w:val="42"/>
              </w:numPr>
              <w:spacing w:after="0" w:line="240" w:lineRule="auto"/>
              <w:rPr>
                <w:rFonts w:asciiTheme="majorHAnsi" w:hAnsiTheme="majorHAnsi" w:cstheme="majorHAnsi"/>
              </w:rPr>
            </w:pPr>
            <w:r w:rsidRPr="00DF60BD">
              <w:rPr>
                <w:rFonts w:asciiTheme="majorHAnsi" w:hAnsiTheme="majorHAnsi" w:cstheme="majorHAnsi"/>
              </w:rPr>
              <w:t>Facts test- interleaving with questions on the Normans and the Crusades.</w:t>
            </w:r>
          </w:p>
          <w:p w14:paraId="035E8FFA" w14:textId="77777777" w:rsidR="003C3BFF" w:rsidRPr="00DF60BD" w:rsidRDefault="003C3BFF" w:rsidP="003C3BFF">
            <w:pPr>
              <w:pStyle w:val="ListParagraph"/>
              <w:numPr>
                <w:ilvl w:val="0"/>
                <w:numId w:val="42"/>
              </w:numPr>
              <w:spacing w:after="0" w:line="240" w:lineRule="auto"/>
              <w:rPr>
                <w:rFonts w:asciiTheme="majorHAnsi" w:hAnsiTheme="majorHAnsi" w:cstheme="majorHAnsi"/>
              </w:rPr>
            </w:pPr>
            <w:r w:rsidRPr="00DF60BD">
              <w:rPr>
                <w:rFonts w:asciiTheme="majorHAnsi" w:hAnsiTheme="majorHAnsi" w:cstheme="majorHAnsi"/>
              </w:rPr>
              <w:t xml:space="preserve">Source question on the Crusades </w:t>
            </w:r>
          </w:p>
          <w:p w14:paraId="5DC6237A" w14:textId="77777777" w:rsidR="003C3BFF" w:rsidRPr="00DF60BD" w:rsidRDefault="003C3BFF" w:rsidP="003C3BFF">
            <w:pPr>
              <w:pStyle w:val="ListParagraph"/>
              <w:numPr>
                <w:ilvl w:val="0"/>
                <w:numId w:val="42"/>
              </w:numPr>
              <w:spacing w:after="0" w:line="240" w:lineRule="auto"/>
              <w:rPr>
                <w:rFonts w:asciiTheme="majorHAnsi" w:hAnsiTheme="majorHAnsi" w:cstheme="majorHAnsi"/>
              </w:rPr>
            </w:pPr>
            <w:r w:rsidRPr="00DF60BD">
              <w:rPr>
                <w:rFonts w:asciiTheme="majorHAnsi" w:hAnsiTheme="majorHAnsi" w:cstheme="majorHAnsi"/>
              </w:rPr>
              <w:t>Facts test on the Reformation</w:t>
            </w:r>
          </w:p>
          <w:p w14:paraId="154BE39D" w14:textId="77777777" w:rsidR="003C3BFF" w:rsidRPr="00DF60BD" w:rsidRDefault="003C3BFF" w:rsidP="003C3BFF">
            <w:pPr>
              <w:pStyle w:val="ListParagraph"/>
              <w:numPr>
                <w:ilvl w:val="0"/>
                <w:numId w:val="42"/>
              </w:numPr>
              <w:spacing w:after="0" w:line="240" w:lineRule="auto"/>
              <w:rPr>
                <w:rFonts w:asciiTheme="majorHAnsi" w:hAnsiTheme="majorHAnsi" w:cstheme="majorHAnsi"/>
              </w:rPr>
            </w:pPr>
            <w:r w:rsidRPr="00DF60BD">
              <w:rPr>
                <w:rFonts w:asciiTheme="majorHAnsi" w:hAnsiTheme="majorHAnsi" w:cstheme="majorHAnsi"/>
              </w:rPr>
              <w:t xml:space="preserve">End of term assessment (covering the spring term learning: Crusades/Henry VIII and the Reformation) </w:t>
            </w:r>
          </w:p>
          <w:p w14:paraId="1B67C991" w14:textId="77777777" w:rsidR="003C3BFF" w:rsidRPr="00DF60BD" w:rsidRDefault="003C3BFF" w:rsidP="0066763C">
            <w:pPr>
              <w:rPr>
                <w:rFonts w:asciiTheme="majorHAnsi" w:hAnsiTheme="majorHAnsi" w:cstheme="majorHAnsi"/>
                <w:sz w:val="22"/>
              </w:rPr>
            </w:pPr>
          </w:p>
        </w:tc>
      </w:tr>
      <w:tr w:rsidR="003C3BFF" w:rsidRPr="00DF60BD" w14:paraId="41FBBCD6" w14:textId="77777777" w:rsidTr="0066763C">
        <w:tc>
          <w:tcPr>
            <w:tcW w:w="9016" w:type="dxa"/>
            <w:shd w:val="clear" w:color="auto" w:fill="B1E4FD" w:themeFill="accent1" w:themeFillTint="33"/>
          </w:tcPr>
          <w:p w14:paraId="2E546AA2"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What do I need to revise?</w:t>
            </w:r>
          </w:p>
          <w:p w14:paraId="778B9C65" w14:textId="77777777" w:rsidR="003C3BFF" w:rsidRPr="00DF60BD" w:rsidRDefault="003C3BFF" w:rsidP="0066763C">
            <w:pPr>
              <w:pStyle w:val="ListParagraph"/>
              <w:rPr>
                <w:rFonts w:asciiTheme="majorHAnsi" w:hAnsiTheme="majorHAnsi" w:cstheme="majorHAnsi"/>
              </w:rPr>
            </w:pPr>
          </w:p>
        </w:tc>
      </w:tr>
      <w:tr w:rsidR="003C3BFF" w:rsidRPr="00DF60BD" w14:paraId="719A35C4" w14:textId="77777777" w:rsidTr="0066763C">
        <w:tc>
          <w:tcPr>
            <w:tcW w:w="9016" w:type="dxa"/>
          </w:tcPr>
          <w:p w14:paraId="11E01FC5" w14:textId="77777777" w:rsidR="003C3BFF" w:rsidRPr="00406798" w:rsidRDefault="003C3BFF" w:rsidP="00406798">
            <w:pPr>
              <w:pStyle w:val="ListParagraph"/>
              <w:numPr>
                <w:ilvl w:val="0"/>
                <w:numId w:val="140"/>
              </w:numPr>
              <w:spacing w:line="240" w:lineRule="auto"/>
              <w:rPr>
                <w:rFonts w:asciiTheme="majorHAnsi" w:hAnsiTheme="majorHAnsi" w:cstheme="majorHAnsi"/>
              </w:rPr>
            </w:pPr>
            <w:r w:rsidRPr="00406798">
              <w:rPr>
                <w:rFonts w:asciiTheme="majorHAnsi" w:hAnsiTheme="majorHAnsi" w:cstheme="majorHAnsi"/>
              </w:rPr>
              <w:t>The Normans- How William kept control of England</w:t>
            </w:r>
          </w:p>
          <w:p w14:paraId="5E2F8123" w14:textId="77777777" w:rsidR="003C3BFF" w:rsidRPr="00DF60BD" w:rsidRDefault="003C3BFF" w:rsidP="00406798">
            <w:pPr>
              <w:pStyle w:val="ListParagraph"/>
              <w:numPr>
                <w:ilvl w:val="0"/>
                <w:numId w:val="140"/>
              </w:numPr>
              <w:spacing w:after="0" w:line="240" w:lineRule="auto"/>
              <w:rPr>
                <w:rFonts w:asciiTheme="majorHAnsi" w:hAnsiTheme="majorHAnsi" w:cstheme="majorHAnsi"/>
              </w:rPr>
            </w:pPr>
            <w:r w:rsidRPr="00DF60BD">
              <w:rPr>
                <w:rFonts w:asciiTheme="majorHAnsi" w:hAnsiTheme="majorHAnsi" w:cstheme="majorHAnsi"/>
              </w:rPr>
              <w:t>The Crusades</w:t>
            </w:r>
          </w:p>
          <w:p w14:paraId="5F79FADF" w14:textId="77777777" w:rsidR="003C3BFF" w:rsidRPr="00DF60BD" w:rsidRDefault="003C3BFF" w:rsidP="00406798">
            <w:pPr>
              <w:pStyle w:val="ListParagraph"/>
              <w:numPr>
                <w:ilvl w:val="0"/>
                <w:numId w:val="140"/>
              </w:numPr>
              <w:spacing w:after="0" w:line="240" w:lineRule="auto"/>
              <w:rPr>
                <w:rFonts w:asciiTheme="majorHAnsi" w:hAnsiTheme="majorHAnsi" w:cstheme="majorHAnsi"/>
              </w:rPr>
            </w:pPr>
            <w:r w:rsidRPr="00DF60BD">
              <w:rPr>
                <w:rFonts w:asciiTheme="majorHAnsi" w:hAnsiTheme="majorHAnsi" w:cstheme="majorHAnsi"/>
              </w:rPr>
              <w:t>The Reformation (differences between Catholic and Protestant faiths)</w:t>
            </w:r>
          </w:p>
          <w:p w14:paraId="67598D9A" w14:textId="66212E2D" w:rsidR="003C3BFF" w:rsidRPr="00CD6C40" w:rsidRDefault="003C3BFF" w:rsidP="00406798">
            <w:pPr>
              <w:pStyle w:val="ListParagraph"/>
              <w:numPr>
                <w:ilvl w:val="0"/>
                <w:numId w:val="140"/>
              </w:numPr>
              <w:spacing w:after="0" w:line="240" w:lineRule="auto"/>
              <w:rPr>
                <w:rFonts w:asciiTheme="majorHAnsi" w:hAnsiTheme="majorHAnsi" w:cstheme="majorHAnsi"/>
              </w:rPr>
            </w:pPr>
            <w:r w:rsidRPr="00DF60BD">
              <w:rPr>
                <w:rFonts w:asciiTheme="majorHAnsi" w:hAnsiTheme="majorHAnsi" w:cstheme="majorHAnsi"/>
              </w:rPr>
              <w:t>Henry VIII</w:t>
            </w:r>
          </w:p>
        </w:tc>
      </w:tr>
      <w:tr w:rsidR="003C3BFF" w:rsidRPr="00DF60BD" w14:paraId="73CC6DD1" w14:textId="77777777" w:rsidTr="0066763C">
        <w:tc>
          <w:tcPr>
            <w:tcW w:w="9016" w:type="dxa"/>
            <w:shd w:val="clear" w:color="auto" w:fill="E0EFF4" w:themeFill="accent4" w:themeFillTint="33"/>
          </w:tcPr>
          <w:p w14:paraId="440DA4D4"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How can I revise for History</w:t>
            </w:r>
          </w:p>
          <w:p w14:paraId="5A791FF9" w14:textId="77777777" w:rsidR="003C3BFF" w:rsidRPr="00DF60BD" w:rsidRDefault="003C3BFF" w:rsidP="0066763C">
            <w:pPr>
              <w:rPr>
                <w:rFonts w:asciiTheme="majorHAnsi" w:hAnsiTheme="majorHAnsi" w:cstheme="majorHAnsi"/>
                <w:sz w:val="22"/>
              </w:rPr>
            </w:pPr>
          </w:p>
        </w:tc>
      </w:tr>
      <w:tr w:rsidR="003C3BFF" w:rsidRPr="00DF60BD" w14:paraId="736B7DBD" w14:textId="77777777" w:rsidTr="0066763C">
        <w:tc>
          <w:tcPr>
            <w:tcW w:w="9016" w:type="dxa"/>
          </w:tcPr>
          <w:p w14:paraId="39A85EDB" w14:textId="79BB0D16" w:rsidR="003C3BFF" w:rsidRPr="00406798" w:rsidRDefault="003C3BFF" w:rsidP="00406798">
            <w:pPr>
              <w:pStyle w:val="ListParagraph"/>
              <w:numPr>
                <w:ilvl w:val="0"/>
                <w:numId w:val="144"/>
              </w:numPr>
              <w:spacing w:line="240" w:lineRule="auto"/>
              <w:rPr>
                <w:rFonts w:asciiTheme="majorHAnsi" w:hAnsiTheme="majorHAnsi" w:cstheme="majorHAnsi"/>
              </w:rPr>
            </w:pPr>
            <w:r w:rsidRPr="00406798">
              <w:rPr>
                <w:rFonts w:asciiTheme="majorHAnsi" w:hAnsiTheme="majorHAnsi" w:cstheme="majorHAnsi"/>
              </w:rPr>
              <w:t>Practice spelling key words and testing yourself on the definitions.</w:t>
            </w:r>
          </w:p>
          <w:p w14:paraId="0B4BCF61" w14:textId="77777777" w:rsidR="003C3BFF" w:rsidRPr="00406798" w:rsidRDefault="003C3BFF" w:rsidP="00406798">
            <w:pPr>
              <w:pStyle w:val="ListParagraph"/>
              <w:numPr>
                <w:ilvl w:val="0"/>
                <w:numId w:val="144"/>
              </w:numPr>
              <w:spacing w:line="240" w:lineRule="auto"/>
              <w:rPr>
                <w:rFonts w:asciiTheme="majorHAnsi" w:hAnsiTheme="majorHAnsi" w:cstheme="majorHAnsi"/>
              </w:rPr>
            </w:pPr>
            <w:r w:rsidRPr="00406798">
              <w:rPr>
                <w:rFonts w:asciiTheme="majorHAnsi" w:hAnsiTheme="majorHAnsi" w:cstheme="majorHAnsi"/>
              </w:rPr>
              <w:t>Make mind maps on key topics, focusing on one lesson per mind map.</w:t>
            </w:r>
          </w:p>
          <w:p w14:paraId="765F6B37" w14:textId="77777777" w:rsidR="003C3BFF" w:rsidRPr="00406798" w:rsidRDefault="003C3BFF" w:rsidP="00406798">
            <w:pPr>
              <w:pStyle w:val="ListParagraph"/>
              <w:numPr>
                <w:ilvl w:val="0"/>
                <w:numId w:val="144"/>
              </w:numPr>
              <w:spacing w:line="240" w:lineRule="auto"/>
              <w:rPr>
                <w:rFonts w:asciiTheme="majorHAnsi" w:hAnsiTheme="majorHAnsi" w:cstheme="majorHAnsi"/>
              </w:rPr>
            </w:pPr>
            <w:r w:rsidRPr="00406798">
              <w:rPr>
                <w:rFonts w:asciiTheme="majorHAnsi" w:hAnsiTheme="majorHAnsi" w:cstheme="majorHAnsi"/>
              </w:rPr>
              <w:t>Make sure you understand the chronology of events (the order in which things happened). You could draw simple timelines or cartoon strips to help dual code (picture alongside writing)</w:t>
            </w:r>
          </w:p>
          <w:p w14:paraId="174955C1" w14:textId="12B66182" w:rsidR="003C3BFF" w:rsidRPr="00406798" w:rsidRDefault="003C3BFF" w:rsidP="00406798">
            <w:pPr>
              <w:pStyle w:val="ListParagraph"/>
              <w:numPr>
                <w:ilvl w:val="0"/>
                <w:numId w:val="144"/>
              </w:numPr>
              <w:spacing w:line="240" w:lineRule="auto"/>
              <w:rPr>
                <w:rFonts w:asciiTheme="majorHAnsi" w:hAnsiTheme="majorHAnsi" w:cstheme="majorHAnsi"/>
              </w:rPr>
            </w:pPr>
            <w:r w:rsidRPr="00406798">
              <w:rPr>
                <w:rFonts w:asciiTheme="majorHAnsi" w:hAnsiTheme="majorHAnsi" w:cstheme="majorHAnsi"/>
              </w:rPr>
              <w:t xml:space="preserve">Teach your family- spend time retelling our history topics as stories to your family. Remember to get the story in the correct order. Can you use your keywords in conversation? </w:t>
            </w:r>
          </w:p>
        </w:tc>
      </w:tr>
      <w:tr w:rsidR="003C3BFF" w:rsidRPr="00DF60BD" w14:paraId="26DDCEEC" w14:textId="77777777" w:rsidTr="0066763C">
        <w:tc>
          <w:tcPr>
            <w:tcW w:w="9016" w:type="dxa"/>
            <w:shd w:val="clear" w:color="auto" w:fill="D2F1EF" w:themeFill="accent6" w:themeFillTint="33"/>
          </w:tcPr>
          <w:p w14:paraId="7DC3B770"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Useful resources I can use:</w:t>
            </w:r>
          </w:p>
          <w:p w14:paraId="58614696" w14:textId="77777777" w:rsidR="003C3BFF" w:rsidRPr="00DF60BD" w:rsidRDefault="003C3BFF" w:rsidP="0066763C">
            <w:pPr>
              <w:rPr>
                <w:rFonts w:asciiTheme="majorHAnsi" w:hAnsiTheme="majorHAnsi" w:cstheme="majorHAnsi"/>
                <w:sz w:val="22"/>
              </w:rPr>
            </w:pPr>
          </w:p>
        </w:tc>
      </w:tr>
      <w:tr w:rsidR="003C3BFF" w:rsidRPr="00DF60BD" w14:paraId="1D272C7F" w14:textId="77777777" w:rsidTr="0066763C">
        <w:tc>
          <w:tcPr>
            <w:tcW w:w="9016" w:type="dxa"/>
          </w:tcPr>
          <w:p w14:paraId="170B603F" w14:textId="1E336FA0" w:rsidR="003C3BFF" w:rsidRPr="00406798" w:rsidRDefault="003C3BFF" w:rsidP="00406798">
            <w:pPr>
              <w:pStyle w:val="ListParagraph"/>
              <w:numPr>
                <w:ilvl w:val="0"/>
                <w:numId w:val="145"/>
              </w:numPr>
              <w:spacing w:line="240" w:lineRule="auto"/>
              <w:rPr>
                <w:rFonts w:asciiTheme="majorHAnsi" w:hAnsiTheme="majorHAnsi" w:cstheme="majorHAnsi"/>
              </w:rPr>
            </w:pPr>
            <w:r w:rsidRPr="00406798">
              <w:rPr>
                <w:rFonts w:asciiTheme="majorHAnsi" w:hAnsiTheme="majorHAnsi" w:cstheme="majorHAnsi"/>
              </w:rPr>
              <w:t>Lesson PowerPoints on MS Teams</w:t>
            </w:r>
          </w:p>
          <w:p w14:paraId="2A781154" w14:textId="77777777" w:rsidR="003C3BFF" w:rsidRPr="00DF60BD" w:rsidRDefault="003C3BFF" w:rsidP="00406798">
            <w:pPr>
              <w:pStyle w:val="ListParagraph"/>
              <w:numPr>
                <w:ilvl w:val="0"/>
                <w:numId w:val="145"/>
              </w:numPr>
              <w:rPr>
                <w:rFonts w:asciiTheme="majorHAnsi" w:hAnsiTheme="majorHAnsi" w:cstheme="majorHAnsi"/>
              </w:rPr>
            </w:pPr>
            <w:r w:rsidRPr="00DF60BD">
              <w:rPr>
                <w:rFonts w:asciiTheme="majorHAnsi" w:hAnsiTheme="majorHAnsi" w:cstheme="majorHAnsi"/>
              </w:rPr>
              <w:t>Exercise books</w:t>
            </w:r>
          </w:p>
          <w:p w14:paraId="614131FA" w14:textId="5F8122DC" w:rsidR="003C3BFF" w:rsidRPr="00CD6C40" w:rsidRDefault="003C3BFF" w:rsidP="00406798">
            <w:pPr>
              <w:pStyle w:val="ListParagraph"/>
              <w:numPr>
                <w:ilvl w:val="0"/>
                <w:numId w:val="145"/>
              </w:numPr>
              <w:rPr>
                <w:rFonts w:asciiTheme="majorHAnsi" w:hAnsiTheme="majorHAnsi" w:cstheme="majorHAnsi"/>
              </w:rPr>
            </w:pPr>
            <w:r w:rsidRPr="00DF60BD">
              <w:rPr>
                <w:rFonts w:asciiTheme="majorHAnsi" w:hAnsiTheme="majorHAnsi" w:cstheme="majorHAnsi"/>
              </w:rPr>
              <w:t xml:space="preserve">Re-watch any videos used in class- links on PowerPoints </w:t>
            </w:r>
          </w:p>
        </w:tc>
      </w:tr>
      <w:tr w:rsidR="003C3BFF" w:rsidRPr="00DF60BD" w14:paraId="626DE00D" w14:textId="77777777" w:rsidTr="0066763C">
        <w:tc>
          <w:tcPr>
            <w:tcW w:w="9016" w:type="dxa"/>
            <w:shd w:val="clear" w:color="auto" w:fill="FFCCFF"/>
          </w:tcPr>
          <w:p w14:paraId="02E2D477"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Useful websites I can use:</w:t>
            </w:r>
          </w:p>
          <w:p w14:paraId="52FD81EA" w14:textId="77777777" w:rsidR="003C3BFF" w:rsidRPr="00DF60BD" w:rsidRDefault="003C3BFF" w:rsidP="0066763C">
            <w:pPr>
              <w:rPr>
                <w:rFonts w:asciiTheme="majorHAnsi" w:hAnsiTheme="majorHAnsi" w:cstheme="majorHAnsi"/>
                <w:sz w:val="22"/>
              </w:rPr>
            </w:pPr>
          </w:p>
        </w:tc>
      </w:tr>
      <w:tr w:rsidR="003C3BFF" w:rsidRPr="00DF60BD" w14:paraId="49C726C9" w14:textId="77777777" w:rsidTr="0066763C">
        <w:tc>
          <w:tcPr>
            <w:tcW w:w="9016" w:type="dxa"/>
          </w:tcPr>
          <w:p w14:paraId="28C2BE3C" w14:textId="200964D1" w:rsidR="003C3BFF" w:rsidRPr="00DF60BD" w:rsidRDefault="00000000" w:rsidP="0066763C">
            <w:pPr>
              <w:rPr>
                <w:rFonts w:asciiTheme="majorHAnsi" w:hAnsiTheme="majorHAnsi" w:cstheme="majorHAnsi"/>
                <w:sz w:val="22"/>
              </w:rPr>
            </w:pPr>
            <w:hyperlink r:id="rId114" w:history="1">
              <w:r w:rsidR="00406798" w:rsidRPr="00770424">
                <w:rPr>
                  <w:rStyle w:val="Hyperlink"/>
                  <w:rFonts w:asciiTheme="majorHAnsi" w:hAnsiTheme="majorHAnsi" w:cstheme="majorHAnsi"/>
                  <w:sz w:val="22"/>
                </w:rPr>
                <w:t>https://www.bbc.co.uk/bitesize/guides/zjbj6sg/revision/2</w:t>
              </w:r>
            </w:hyperlink>
            <w:r w:rsidR="003C3BFF" w:rsidRPr="00DF60BD">
              <w:rPr>
                <w:rFonts w:asciiTheme="majorHAnsi" w:hAnsiTheme="majorHAnsi" w:cstheme="majorHAnsi"/>
                <w:sz w:val="22"/>
              </w:rPr>
              <w:t xml:space="preserve"> </w:t>
            </w:r>
          </w:p>
          <w:p w14:paraId="3870B04B" w14:textId="05DE130D" w:rsidR="003C3BFF" w:rsidRPr="00DF60BD" w:rsidRDefault="00000000" w:rsidP="0066763C">
            <w:pPr>
              <w:rPr>
                <w:rFonts w:asciiTheme="majorHAnsi" w:hAnsiTheme="majorHAnsi" w:cstheme="majorHAnsi"/>
                <w:sz w:val="22"/>
              </w:rPr>
            </w:pPr>
            <w:hyperlink r:id="rId115" w:history="1">
              <w:r w:rsidR="00406798" w:rsidRPr="00770424">
                <w:rPr>
                  <w:rStyle w:val="Hyperlink"/>
                  <w:rFonts w:asciiTheme="majorHAnsi" w:hAnsiTheme="majorHAnsi" w:cstheme="majorHAnsi"/>
                  <w:sz w:val="22"/>
                </w:rPr>
                <w:t>https://www.bbc.co.uk/bitesize/topics/zwcsp4j/articles/zmst6g8</w:t>
              </w:r>
            </w:hyperlink>
            <w:r w:rsidR="003C3BFF" w:rsidRPr="00DF60BD">
              <w:rPr>
                <w:rFonts w:asciiTheme="majorHAnsi" w:hAnsiTheme="majorHAnsi" w:cstheme="majorHAnsi"/>
                <w:sz w:val="22"/>
              </w:rPr>
              <w:t xml:space="preserve"> </w:t>
            </w:r>
          </w:p>
          <w:p w14:paraId="58798A9A" w14:textId="77777777" w:rsidR="003C3BFF" w:rsidRPr="00DF60BD" w:rsidRDefault="003C3BFF" w:rsidP="0066763C">
            <w:pPr>
              <w:rPr>
                <w:rFonts w:asciiTheme="majorHAnsi" w:hAnsiTheme="majorHAnsi" w:cstheme="majorHAnsi"/>
                <w:sz w:val="22"/>
              </w:rPr>
            </w:pPr>
          </w:p>
        </w:tc>
      </w:tr>
      <w:tr w:rsidR="003C3BFF" w:rsidRPr="00DF60BD" w14:paraId="2E94C0C7" w14:textId="77777777" w:rsidTr="0066763C">
        <w:tc>
          <w:tcPr>
            <w:tcW w:w="9016" w:type="dxa"/>
            <w:shd w:val="clear" w:color="auto" w:fill="CCFFFF"/>
          </w:tcPr>
          <w:p w14:paraId="7827DBFC"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2C2F5320" w14:textId="77777777" w:rsidR="003C3BFF" w:rsidRPr="00DF60BD" w:rsidRDefault="003C3BFF" w:rsidP="0066763C">
            <w:pPr>
              <w:rPr>
                <w:rFonts w:asciiTheme="majorHAnsi" w:hAnsiTheme="majorHAnsi" w:cstheme="majorHAnsi"/>
                <w:sz w:val="22"/>
              </w:rPr>
            </w:pPr>
          </w:p>
        </w:tc>
      </w:tr>
      <w:tr w:rsidR="003C3BFF" w:rsidRPr="00DF60BD" w14:paraId="07E7BDDF" w14:textId="77777777" w:rsidTr="0066763C">
        <w:trPr>
          <w:trHeight w:val="165"/>
        </w:trPr>
        <w:tc>
          <w:tcPr>
            <w:tcW w:w="9016" w:type="dxa"/>
          </w:tcPr>
          <w:p w14:paraId="1BB45714" w14:textId="77777777" w:rsidR="003C3BFF" w:rsidRPr="00DF60BD" w:rsidRDefault="003C3BFF" w:rsidP="0066763C">
            <w:pPr>
              <w:rPr>
                <w:rFonts w:asciiTheme="majorHAnsi" w:hAnsiTheme="majorHAnsi" w:cstheme="majorHAnsi"/>
                <w:sz w:val="22"/>
              </w:rPr>
            </w:pPr>
          </w:p>
          <w:p w14:paraId="707D6A5D" w14:textId="77777777" w:rsidR="003C3BFF" w:rsidRPr="00DF60BD" w:rsidRDefault="003C3BFF" w:rsidP="003C3BFF">
            <w:pPr>
              <w:pStyle w:val="ListParagraph"/>
              <w:numPr>
                <w:ilvl w:val="0"/>
                <w:numId w:val="47"/>
              </w:numPr>
              <w:rPr>
                <w:rFonts w:asciiTheme="majorHAnsi" w:hAnsiTheme="majorHAnsi" w:cstheme="majorHAnsi"/>
              </w:rPr>
            </w:pPr>
            <w:r w:rsidRPr="00DF60BD">
              <w:rPr>
                <w:rFonts w:asciiTheme="majorHAnsi" w:hAnsiTheme="majorHAnsi" w:cstheme="majorHAnsi"/>
              </w:rPr>
              <w:t xml:space="preserve">Visit museum websites for online experiences </w:t>
            </w:r>
          </w:p>
          <w:p w14:paraId="1666524C" w14:textId="77777777" w:rsidR="003C3BFF" w:rsidRPr="00DF60BD" w:rsidRDefault="00000000" w:rsidP="0066763C">
            <w:pPr>
              <w:rPr>
                <w:rFonts w:asciiTheme="majorHAnsi" w:hAnsiTheme="majorHAnsi" w:cstheme="majorHAnsi"/>
                <w:sz w:val="22"/>
              </w:rPr>
            </w:pPr>
            <w:hyperlink r:id="rId116" w:anchor="gs.hrwe8g" w:history="1">
              <w:r w:rsidR="003C3BFF" w:rsidRPr="00DF60BD">
                <w:rPr>
                  <w:rStyle w:val="Hyperlink"/>
                  <w:rFonts w:asciiTheme="majorHAnsi" w:hAnsiTheme="majorHAnsi" w:cstheme="majorHAnsi"/>
                  <w:sz w:val="22"/>
                </w:rPr>
                <w:t>https://www.hrp.org.uk/hampton-court-palace/history-and-stories/henry-viii/#gs.hrwe8g</w:t>
              </w:r>
            </w:hyperlink>
            <w:r w:rsidR="003C3BFF" w:rsidRPr="00DF60BD">
              <w:rPr>
                <w:rFonts w:asciiTheme="majorHAnsi" w:hAnsiTheme="majorHAnsi" w:cstheme="majorHAnsi"/>
                <w:sz w:val="22"/>
              </w:rPr>
              <w:t xml:space="preserve"> </w:t>
            </w:r>
          </w:p>
          <w:p w14:paraId="54D5DDC4" w14:textId="77777777" w:rsidR="003C3BFF" w:rsidRPr="00DF60BD" w:rsidRDefault="003C3BFF" w:rsidP="0066763C">
            <w:pPr>
              <w:rPr>
                <w:rFonts w:asciiTheme="majorHAnsi" w:hAnsiTheme="majorHAnsi" w:cstheme="majorHAnsi"/>
                <w:sz w:val="22"/>
              </w:rPr>
            </w:pPr>
          </w:p>
          <w:p w14:paraId="2BA997EC" w14:textId="77777777" w:rsidR="003C3BFF" w:rsidRPr="00DF60BD" w:rsidRDefault="003C3BFF" w:rsidP="003C3BFF">
            <w:pPr>
              <w:pStyle w:val="ListParagraph"/>
              <w:numPr>
                <w:ilvl w:val="0"/>
                <w:numId w:val="46"/>
              </w:numPr>
              <w:rPr>
                <w:rFonts w:asciiTheme="majorHAnsi" w:hAnsiTheme="majorHAnsi" w:cstheme="majorHAnsi"/>
              </w:rPr>
            </w:pPr>
            <w:r w:rsidRPr="00DF60BD">
              <w:rPr>
                <w:rFonts w:asciiTheme="majorHAnsi" w:hAnsiTheme="majorHAnsi" w:cstheme="majorHAnsi"/>
              </w:rPr>
              <w:t>Watch Horrible Histories to learn interesting facts whilst having fun</w:t>
            </w:r>
          </w:p>
          <w:p w14:paraId="575F8E6D" w14:textId="32FEF031" w:rsidR="003C3BFF" w:rsidRPr="00406798" w:rsidRDefault="003C3BFF" w:rsidP="00406798">
            <w:pPr>
              <w:pStyle w:val="ListParagraph"/>
              <w:numPr>
                <w:ilvl w:val="0"/>
                <w:numId w:val="46"/>
              </w:numPr>
              <w:rPr>
                <w:rFonts w:asciiTheme="majorHAnsi" w:hAnsiTheme="majorHAnsi" w:cstheme="majorHAnsi"/>
              </w:rPr>
            </w:pPr>
            <w:r w:rsidRPr="00DF60BD">
              <w:rPr>
                <w:rFonts w:asciiTheme="majorHAnsi" w:hAnsiTheme="majorHAnsi" w:cstheme="majorHAnsi"/>
              </w:rPr>
              <w:t>Media- is our current topic being discussed in newspapers, magazines or on the television? Keep an eye out for the topics we study.</w:t>
            </w:r>
          </w:p>
        </w:tc>
      </w:tr>
    </w:tbl>
    <w:p w14:paraId="19396584" w14:textId="77777777" w:rsidR="00CD6C40" w:rsidRDefault="00CD6C40" w:rsidP="00406798">
      <w:pPr>
        <w:rPr>
          <w:rFonts w:asciiTheme="majorHAnsi" w:hAnsiTheme="majorHAnsi" w:cstheme="majorHAnsi"/>
          <w:bCs/>
          <w:color w:val="013A57" w:themeColor="accent1" w:themeShade="BF"/>
          <w:sz w:val="22"/>
        </w:rPr>
      </w:pPr>
    </w:p>
    <w:p w14:paraId="53204EDD" w14:textId="77777777" w:rsidR="00CD6C40" w:rsidRDefault="00CD6C40" w:rsidP="00F1614B">
      <w:pPr>
        <w:jc w:val="center"/>
        <w:rPr>
          <w:rFonts w:asciiTheme="majorHAnsi" w:hAnsiTheme="majorHAnsi" w:cstheme="majorHAnsi"/>
          <w:bCs/>
          <w:color w:val="013A57" w:themeColor="accent1" w:themeShade="BF"/>
          <w:sz w:val="22"/>
        </w:rPr>
      </w:pPr>
    </w:p>
    <w:p w14:paraId="3488E5A3" w14:textId="49F83BF0" w:rsidR="003C3BFF" w:rsidRPr="00CD6C40" w:rsidRDefault="003C3BFF" w:rsidP="00F1614B">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t>Year 8 Spring Revision for History</w:t>
      </w:r>
    </w:p>
    <w:p w14:paraId="02DE804D" w14:textId="77777777" w:rsidR="003C3BFF" w:rsidRPr="00DF60BD" w:rsidRDefault="003C3BFF" w:rsidP="003C3BFF">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3C3BFF" w:rsidRPr="00DF60BD" w14:paraId="0FD6A5D8" w14:textId="77777777" w:rsidTr="0066763C">
        <w:tc>
          <w:tcPr>
            <w:tcW w:w="9016" w:type="dxa"/>
            <w:shd w:val="clear" w:color="auto" w:fill="CCFFCC"/>
          </w:tcPr>
          <w:p w14:paraId="2CECB489"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3C3BFF" w:rsidRPr="00DF60BD" w14:paraId="31625C5C" w14:textId="77777777" w:rsidTr="0066763C">
        <w:tc>
          <w:tcPr>
            <w:tcW w:w="9016" w:type="dxa"/>
            <w:shd w:val="clear" w:color="auto" w:fill="auto"/>
          </w:tcPr>
          <w:p w14:paraId="38A5112E" w14:textId="77777777" w:rsidR="003C3BFF" w:rsidRPr="00DF60BD" w:rsidRDefault="003C3BFF" w:rsidP="0066763C">
            <w:pPr>
              <w:rPr>
                <w:rFonts w:asciiTheme="majorHAnsi" w:hAnsiTheme="majorHAnsi" w:cstheme="majorHAnsi"/>
                <w:sz w:val="22"/>
              </w:rPr>
            </w:pPr>
          </w:p>
          <w:p w14:paraId="2F90F704" w14:textId="77777777" w:rsidR="003C3BFF" w:rsidRPr="00DF60BD" w:rsidRDefault="003C3BFF" w:rsidP="003C3BFF">
            <w:pPr>
              <w:pStyle w:val="ListParagraph"/>
              <w:numPr>
                <w:ilvl w:val="0"/>
                <w:numId w:val="48"/>
              </w:numPr>
              <w:spacing w:after="0" w:line="240" w:lineRule="auto"/>
              <w:rPr>
                <w:rFonts w:asciiTheme="majorHAnsi" w:hAnsiTheme="majorHAnsi" w:cstheme="majorHAnsi"/>
              </w:rPr>
            </w:pPr>
            <w:r w:rsidRPr="00DF60BD">
              <w:rPr>
                <w:rFonts w:asciiTheme="majorHAnsi" w:hAnsiTheme="majorHAnsi" w:cstheme="majorHAnsi"/>
              </w:rPr>
              <w:t>Facts test- Transatlantic Slave trade with interleaving to include Empire and Industrial Revolution.</w:t>
            </w:r>
          </w:p>
          <w:p w14:paraId="67611E1B" w14:textId="77777777" w:rsidR="003C3BFF" w:rsidRPr="00DF60BD" w:rsidRDefault="003C3BFF" w:rsidP="003C3BFF">
            <w:pPr>
              <w:pStyle w:val="ListParagraph"/>
              <w:numPr>
                <w:ilvl w:val="0"/>
                <w:numId w:val="48"/>
              </w:numPr>
              <w:spacing w:after="0" w:line="240" w:lineRule="auto"/>
              <w:rPr>
                <w:rFonts w:asciiTheme="majorHAnsi" w:hAnsiTheme="majorHAnsi" w:cstheme="majorHAnsi"/>
              </w:rPr>
            </w:pPr>
            <w:r w:rsidRPr="00DF60BD">
              <w:rPr>
                <w:rFonts w:asciiTheme="majorHAnsi" w:hAnsiTheme="majorHAnsi" w:cstheme="majorHAnsi"/>
              </w:rPr>
              <w:t>Source analysis question on the Transatlantic Slave Trade.</w:t>
            </w:r>
          </w:p>
          <w:p w14:paraId="13CCE0DB" w14:textId="77777777" w:rsidR="003C3BFF" w:rsidRPr="00DF60BD" w:rsidRDefault="003C3BFF" w:rsidP="003C3BFF">
            <w:pPr>
              <w:pStyle w:val="ListParagraph"/>
              <w:numPr>
                <w:ilvl w:val="0"/>
                <w:numId w:val="48"/>
              </w:numPr>
              <w:spacing w:after="0" w:line="240" w:lineRule="auto"/>
              <w:rPr>
                <w:rFonts w:asciiTheme="majorHAnsi" w:hAnsiTheme="majorHAnsi" w:cstheme="majorHAnsi"/>
              </w:rPr>
            </w:pPr>
            <w:r w:rsidRPr="00DF60BD">
              <w:rPr>
                <w:rFonts w:asciiTheme="majorHAnsi" w:hAnsiTheme="majorHAnsi" w:cstheme="majorHAnsi"/>
              </w:rPr>
              <w:t>Source analysis on the Civil Rights movement.</w:t>
            </w:r>
          </w:p>
          <w:p w14:paraId="35DAEC61" w14:textId="77777777" w:rsidR="003C3BFF" w:rsidRPr="00DF60BD" w:rsidRDefault="003C3BFF" w:rsidP="003C3BFF">
            <w:pPr>
              <w:pStyle w:val="ListParagraph"/>
              <w:numPr>
                <w:ilvl w:val="0"/>
                <w:numId w:val="48"/>
              </w:numPr>
              <w:spacing w:after="0" w:line="240" w:lineRule="auto"/>
              <w:rPr>
                <w:rFonts w:asciiTheme="majorHAnsi" w:hAnsiTheme="majorHAnsi" w:cstheme="majorHAnsi"/>
              </w:rPr>
            </w:pPr>
            <w:r w:rsidRPr="00DF60BD">
              <w:rPr>
                <w:rFonts w:asciiTheme="majorHAnsi" w:hAnsiTheme="majorHAnsi" w:cstheme="majorHAnsi"/>
              </w:rPr>
              <w:t xml:space="preserve">End of term assessment covering all topics studied during spring term- Transatlantic Slave Trade and Civil Rights Movement </w:t>
            </w:r>
          </w:p>
          <w:p w14:paraId="5C0470A5" w14:textId="3FBD1D8A" w:rsidR="003C3BFF" w:rsidRPr="00DF60BD" w:rsidRDefault="003C3BFF" w:rsidP="00406798">
            <w:pPr>
              <w:tabs>
                <w:tab w:val="left" w:pos="5087"/>
              </w:tabs>
              <w:rPr>
                <w:rFonts w:asciiTheme="majorHAnsi" w:hAnsiTheme="majorHAnsi" w:cstheme="majorHAnsi"/>
                <w:sz w:val="22"/>
              </w:rPr>
            </w:pPr>
          </w:p>
        </w:tc>
      </w:tr>
      <w:tr w:rsidR="003C3BFF" w:rsidRPr="00DF60BD" w14:paraId="09AB9104" w14:textId="77777777" w:rsidTr="0066763C">
        <w:tc>
          <w:tcPr>
            <w:tcW w:w="9016" w:type="dxa"/>
            <w:shd w:val="clear" w:color="auto" w:fill="B1E4FD" w:themeFill="accent1" w:themeFillTint="33"/>
          </w:tcPr>
          <w:p w14:paraId="257DF6E9"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What do I need to revise?</w:t>
            </w:r>
          </w:p>
          <w:p w14:paraId="6C76190A" w14:textId="77777777" w:rsidR="003C3BFF" w:rsidRPr="00DF60BD" w:rsidRDefault="003C3BFF" w:rsidP="0066763C">
            <w:pPr>
              <w:pStyle w:val="ListParagraph"/>
              <w:rPr>
                <w:rFonts w:asciiTheme="majorHAnsi" w:hAnsiTheme="majorHAnsi" w:cstheme="majorHAnsi"/>
              </w:rPr>
            </w:pPr>
          </w:p>
        </w:tc>
      </w:tr>
      <w:tr w:rsidR="003C3BFF" w:rsidRPr="00DF60BD" w14:paraId="269692F2" w14:textId="77777777" w:rsidTr="0066763C">
        <w:tc>
          <w:tcPr>
            <w:tcW w:w="9016" w:type="dxa"/>
          </w:tcPr>
          <w:p w14:paraId="3B5508E4" w14:textId="77777777" w:rsidR="00406798" w:rsidRDefault="00406798" w:rsidP="00406798">
            <w:pPr>
              <w:pStyle w:val="ListParagraph"/>
              <w:spacing w:after="0" w:line="240" w:lineRule="auto"/>
              <w:ind w:left="1440"/>
              <w:rPr>
                <w:rFonts w:asciiTheme="majorHAnsi" w:hAnsiTheme="majorHAnsi" w:cstheme="majorHAnsi"/>
              </w:rPr>
            </w:pPr>
          </w:p>
          <w:p w14:paraId="15E70E03" w14:textId="552303C9" w:rsidR="003C3BFF" w:rsidRPr="00DF60BD" w:rsidRDefault="003C3BFF" w:rsidP="003C3BFF">
            <w:pPr>
              <w:pStyle w:val="ListParagraph"/>
              <w:numPr>
                <w:ilvl w:val="0"/>
                <w:numId w:val="49"/>
              </w:numPr>
              <w:spacing w:after="0" w:line="240" w:lineRule="auto"/>
              <w:rPr>
                <w:rFonts w:asciiTheme="majorHAnsi" w:hAnsiTheme="majorHAnsi" w:cstheme="majorHAnsi"/>
              </w:rPr>
            </w:pPr>
            <w:r w:rsidRPr="00DF60BD">
              <w:rPr>
                <w:rFonts w:asciiTheme="majorHAnsi" w:hAnsiTheme="majorHAnsi" w:cstheme="majorHAnsi"/>
              </w:rPr>
              <w:t>All Key words from Industrial Revolution and British Empire</w:t>
            </w:r>
          </w:p>
          <w:p w14:paraId="5C114E79" w14:textId="77777777" w:rsidR="003C3BFF" w:rsidRPr="00DF60BD" w:rsidRDefault="003C3BFF" w:rsidP="003C3BFF">
            <w:pPr>
              <w:pStyle w:val="ListParagraph"/>
              <w:numPr>
                <w:ilvl w:val="0"/>
                <w:numId w:val="49"/>
              </w:numPr>
              <w:spacing w:after="0" w:line="240" w:lineRule="auto"/>
              <w:rPr>
                <w:rFonts w:asciiTheme="majorHAnsi" w:hAnsiTheme="majorHAnsi" w:cstheme="majorHAnsi"/>
              </w:rPr>
            </w:pPr>
            <w:r w:rsidRPr="00DF60BD">
              <w:rPr>
                <w:rFonts w:asciiTheme="majorHAnsi" w:hAnsiTheme="majorHAnsi" w:cstheme="majorHAnsi"/>
              </w:rPr>
              <w:t>All Key words from Transatlantic Slave Trade</w:t>
            </w:r>
          </w:p>
          <w:p w14:paraId="1EFC5971" w14:textId="77777777" w:rsidR="003C3BFF" w:rsidRPr="00DF60BD" w:rsidRDefault="003C3BFF" w:rsidP="003C3BFF">
            <w:pPr>
              <w:pStyle w:val="ListParagraph"/>
              <w:numPr>
                <w:ilvl w:val="0"/>
                <w:numId w:val="49"/>
              </w:numPr>
              <w:spacing w:after="0" w:line="240" w:lineRule="auto"/>
              <w:rPr>
                <w:rFonts w:asciiTheme="majorHAnsi" w:hAnsiTheme="majorHAnsi" w:cstheme="majorHAnsi"/>
              </w:rPr>
            </w:pPr>
            <w:r w:rsidRPr="00DF60BD">
              <w:rPr>
                <w:rFonts w:asciiTheme="majorHAnsi" w:hAnsiTheme="majorHAnsi" w:cstheme="majorHAnsi"/>
              </w:rPr>
              <w:t>The routes of the Transatlantic slave trade</w:t>
            </w:r>
          </w:p>
          <w:p w14:paraId="52000397" w14:textId="77777777" w:rsidR="003C3BFF" w:rsidRPr="00DF60BD" w:rsidRDefault="003C3BFF" w:rsidP="003C3BFF">
            <w:pPr>
              <w:pStyle w:val="ListParagraph"/>
              <w:numPr>
                <w:ilvl w:val="0"/>
                <w:numId w:val="49"/>
              </w:numPr>
              <w:spacing w:after="0" w:line="240" w:lineRule="auto"/>
              <w:rPr>
                <w:rFonts w:asciiTheme="majorHAnsi" w:hAnsiTheme="majorHAnsi" w:cstheme="majorHAnsi"/>
              </w:rPr>
            </w:pPr>
            <w:r w:rsidRPr="00DF60BD">
              <w:rPr>
                <w:rFonts w:asciiTheme="majorHAnsi" w:hAnsiTheme="majorHAnsi" w:cstheme="majorHAnsi"/>
              </w:rPr>
              <w:t>Middle Passage</w:t>
            </w:r>
          </w:p>
          <w:p w14:paraId="659692E4" w14:textId="77777777" w:rsidR="003C3BFF" w:rsidRPr="00DF60BD" w:rsidRDefault="003C3BFF" w:rsidP="003C3BFF">
            <w:pPr>
              <w:pStyle w:val="ListParagraph"/>
              <w:numPr>
                <w:ilvl w:val="0"/>
                <w:numId w:val="49"/>
              </w:numPr>
              <w:spacing w:after="0" w:line="240" w:lineRule="auto"/>
              <w:rPr>
                <w:rFonts w:asciiTheme="majorHAnsi" w:hAnsiTheme="majorHAnsi" w:cstheme="majorHAnsi"/>
              </w:rPr>
            </w:pPr>
            <w:r w:rsidRPr="00DF60BD">
              <w:rPr>
                <w:rFonts w:asciiTheme="majorHAnsi" w:hAnsiTheme="majorHAnsi" w:cstheme="majorHAnsi"/>
              </w:rPr>
              <w:t xml:space="preserve">Abolition </w:t>
            </w:r>
          </w:p>
          <w:p w14:paraId="5C8E2944" w14:textId="77777777" w:rsidR="003C3BFF" w:rsidRPr="00DF60BD" w:rsidRDefault="003C3BFF" w:rsidP="003C3BFF">
            <w:pPr>
              <w:pStyle w:val="ListParagraph"/>
              <w:numPr>
                <w:ilvl w:val="0"/>
                <w:numId w:val="49"/>
              </w:numPr>
              <w:spacing w:after="0" w:line="240" w:lineRule="auto"/>
              <w:rPr>
                <w:rFonts w:asciiTheme="majorHAnsi" w:hAnsiTheme="majorHAnsi" w:cstheme="majorHAnsi"/>
              </w:rPr>
            </w:pPr>
            <w:r w:rsidRPr="00DF60BD">
              <w:rPr>
                <w:rFonts w:asciiTheme="majorHAnsi" w:hAnsiTheme="majorHAnsi" w:cstheme="majorHAnsi"/>
              </w:rPr>
              <w:t xml:space="preserve">All Key words from Civil Rights Movement </w:t>
            </w:r>
          </w:p>
          <w:p w14:paraId="54D1F9E2" w14:textId="77777777" w:rsidR="003C3BFF" w:rsidRPr="00DF60BD" w:rsidRDefault="003C3BFF" w:rsidP="003C3BFF">
            <w:pPr>
              <w:pStyle w:val="ListParagraph"/>
              <w:numPr>
                <w:ilvl w:val="0"/>
                <w:numId w:val="49"/>
              </w:numPr>
              <w:spacing w:after="0" w:line="240" w:lineRule="auto"/>
              <w:rPr>
                <w:rFonts w:asciiTheme="majorHAnsi" w:hAnsiTheme="majorHAnsi" w:cstheme="majorHAnsi"/>
              </w:rPr>
            </w:pPr>
            <w:r w:rsidRPr="00DF60BD">
              <w:rPr>
                <w:rFonts w:asciiTheme="majorHAnsi" w:hAnsiTheme="majorHAnsi" w:cstheme="majorHAnsi"/>
              </w:rPr>
              <w:t>Jim Crow Laws</w:t>
            </w:r>
          </w:p>
          <w:p w14:paraId="166C2753" w14:textId="77777777" w:rsidR="003C3BFF" w:rsidRPr="00DF60BD" w:rsidRDefault="003C3BFF" w:rsidP="003C3BFF">
            <w:pPr>
              <w:pStyle w:val="ListParagraph"/>
              <w:numPr>
                <w:ilvl w:val="0"/>
                <w:numId w:val="49"/>
              </w:numPr>
              <w:spacing w:after="0" w:line="240" w:lineRule="auto"/>
              <w:rPr>
                <w:rFonts w:asciiTheme="majorHAnsi" w:hAnsiTheme="majorHAnsi" w:cstheme="majorHAnsi"/>
              </w:rPr>
            </w:pPr>
            <w:r w:rsidRPr="00DF60BD">
              <w:rPr>
                <w:rFonts w:asciiTheme="majorHAnsi" w:hAnsiTheme="majorHAnsi" w:cstheme="majorHAnsi"/>
              </w:rPr>
              <w:t>Martin Luther King</w:t>
            </w:r>
          </w:p>
          <w:p w14:paraId="4E2D54EC" w14:textId="77777777" w:rsidR="003C3BFF" w:rsidRPr="00DF60BD" w:rsidRDefault="003C3BFF" w:rsidP="003C3BFF">
            <w:pPr>
              <w:pStyle w:val="ListParagraph"/>
              <w:numPr>
                <w:ilvl w:val="0"/>
                <w:numId w:val="49"/>
              </w:numPr>
              <w:spacing w:after="0" w:line="240" w:lineRule="auto"/>
              <w:rPr>
                <w:rFonts w:asciiTheme="majorHAnsi" w:hAnsiTheme="majorHAnsi" w:cstheme="majorHAnsi"/>
              </w:rPr>
            </w:pPr>
            <w:r w:rsidRPr="00DF60BD">
              <w:rPr>
                <w:rFonts w:asciiTheme="majorHAnsi" w:hAnsiTheme="majorHAnsi" w:cstheme="majorHAnsi"/>
              </w:rPr>
              <w:t>Malcolm X</w:t>
            </w:r>
          </w:p>
          <w:p w14:paraId="44C78F0B" w14:textId="77777777" w:rsidR="003C3BFF" w:rsidRDefault="003C3BFF" w:rsidP="00406798">
            <w:pPr>
              <w:pStyle w:val="ListParagraph"/>
              <w:numPr>
                <w:ilvl w:val="0"/>
                <w:numId w:val="49"/>
              </w:numPr>
              <w:spacing w:after="0" w:line="240" w:lineRule="auto"/>
              <w:rPr>
                <w:rFonts w:asciiTheme="majorHAnsi" w:hAnsiTheme="majorHAnsi" w:cstheme="majorHAnsi"/>
              </w:rPr>
            </w:pPr>
            <w:r w:rsidRPr="00DF60BD">
              <w:rPr>
                <w:rFonts w:asciiTheme="majorHAnsi" w:hAnsiTheme="majorHAnsi" w:cstheme="majorHAnsi"/>
              </w:rPr>
              <w:t>Key events: Emmett Till/Montgomery Bus Boycott/Little Rock/Student Sit ins.</w:t>
            </w:r>
          </w:p>
          <w:p w14:paraId="1707F033" w14:textId="4F2B2216" w:rsidR="00406798" w:rsidRPr="00406798" w:rsidRDefault="00406798" w:rsidP="00406798">
            <w:pPr>
              <w:pStyle w:val="ListParagraph"/>
              <w:numPr>
                <w:ilvl w:val="0"/>
                <w:numId w:val="49"/>
              </w:numPr>
              <w:spacing w:after="0" w:line="240" w:lineRule="auto"/>
              <w:rPr>
                <w:rFonts w:asciiTheme="majorHAnsi" w:hAnsiTheme="majorHAnsi" w:cstheme="majorHAnsi"/>
              </w:rPr>
            </w:pPr>
          </w:p>
        </w:tc>
      </w:tr>
      <w:tr w:rsidR="003C3BFF" w:rsidRPr="00DF60BD" w14:paraId="37B7694D" w14:textId="77777777" w:rsidTr="0066763C">
        <w:tc>
          <w:tcPr>
            <w:tcW w:w="9016" w:type="dxa"/>
            <w:shd w:val="clear" w:color="auto" w:fill="E0EFF4" w:themeFill="accent4" w:themeFillTint="33"/>
          </w:tcPr>
          <w:p w14:paraId="79900D26"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 xml:space="preserve">How can I revise for History? </w:t>
            </w:r>
          </w:p>
          <w:p w14:paraId="265576B3" w14:textId="77777777" w:rsidR="003C3BFF" w:rsidRPr="00DF60BD" w:rsidRDefault="003C3BFF" w:rsidP="0066763C">
            <w:pPr>
              <w:rPr>
                <w:rFonts w:asciiTheme="majorHAnsi" w:hAnsiTheme="majorHAnsi" w:cstheme="majorHAnsi"/>
                <w:sz w:val="22"/>
              </w:rPr>
            </w:pPr>
          </w:p>
        </w:tc>
      </w:tr>
      <w:tr w:rsidR="003C3BFF" w:rsidRPr="00DF60BD" w14:paraId="2F2DBE7F" w14:textId="77777777" w:rsidTr="0066763C">
        <w:tc>
          <w:tcPr>
            <w:tcW w:w="9016" w:type="dxa"/>
          </w:tcPr>
          <w:p w14:paraId="124F7243" w14:textId="77777777" w:rsidR="003C3BFF" w:rsidRPr="00DF60BD" w:rsidRDefault="003C3BFF" w:rsidP="0066763C">
            <w:pPr>
              <w:pStyle w:val="ListParagraph"/>
              <w:rPr>
                <w:rFonts w:asciiTheme="majorHAnsi" w:hAnsiTheme="majorHAnsi" w:cstheme="majorHAnsi"/>
              </w:rPr>
            </w:pPr>
            <w:r w:rsidRPr="00DF60BD">
              <w:rPr>
                <w:rFonts w:asciiTheme="majorHAnsi" w:hAnsiTheme="majorHAnsi" w:cstheme="majorHAnsi"/>
              </w:rPr>
              <w:t xml:space="preserve"> </w:t>
            </w:r>
          </w:p>
          <w:p w14:paraId="0CDF2C2A" w14:textId="77777777" w:rsidR="003C3BFF" w:rsidRPr="00DF60BD" w:rsidRDefault="003C3BFF" w:rsidP="003C3BFF">
            <w:pPr>
              <w:pStyle w:val="ListParagraph"/>
              <w:numPr>
                <w:ilvl w:val="0"/>
                <w:numId w:val="44"/>
              </w:numPr>
              <w:rPr>
                <w:rFonts w:asciiTheme="majorHAnsi" w:hAnsiTheme="majorHAnsi" w:cstheme="majorHAnsi"/>
              </w:rPr>
            </w:pPr>
            <w:r w:rsidRPr="00DF60BD">
              <w:rPr>
                <w:rFonts w:asciiTheme="majorHAnsi" w:hAnsiTheme="majorHAnsi" w:cstheme="majorHAnsi"/>
              </w:rPr>
              <w:t>Practice spelling key words and testing yourself on the definitions.</w:t>
            </w:r>
          </w:p>
          <w:p w14:paraId="68AE0718" w14:textId="77777777" w:rsidR="003C3BFF" w:rsidRPr="00DF60BD" w:rsidRDefault="003C3BFF" w:rsidP="003C3BFF">
            <w:pPr>
              <w:pStyle w:val="ListParagraph"/>
              <w:numPr>
                <w:ilvl w:val="0"/>
                <w:numId w:val="44"/>
              </w:numPr>
              <w:rPr>
                <w:rFonts w:asciiTheme="majorHAnsi" w:hAnsiTheme="majorHAnsi" w:cstheme="majorHAnsi"/>
              </w:rPr>
            </w:pPr>
            <w:r w:rsidRPr="00DF60BD">
              <w:rPr>
                <w:rFonts w:asciiTheme="majorHAnsi" w:hAnsiTheme="majorHAnsi" w:cstheme="majorHAnsi"/>
              </w:rPr>
              <w:t>Make mind maps on key topics, focusing on one lesson per mind map.</w:t>
            </w:r>
          </w:p>
          <w:p w14:paraId="77531AA0" w14:textId="77777777" w:rsidR="003C3BFF" w:rsidRPr="00DF60BD" w:rsidRDefault="003C3BFF" w:rsidP="003C3BFF">
            <w:pPr>
              <w:pStyle w:val="ListParagraph"/>
              <w:numPr>
                <w:ilvl w:val="0"/>
                <w:numId w:val="44"/>
              </w:numPr>
              <w:rPr>
                <w:rFonts w:asciiTheme="majorHAnsi" w:hAnsiTheme="majorHAnsi" w:cstheme="majorHAnsi"/>
              </w:rPr>
            </w:pPr>
            <w:r w:rsidRPr="00DF60BD">
              <w:rPr>
                <w:rFonts w:asciiTheme="majorHAnsi" w:hAnsiTheme="majorHAnsi" w:cstheme="majorHAnsi"/>
              </w:rPr>
              <w:t>Make sure you understand the chronology of events (the order in which things happened). You could draw simple timelines or cartoon strips to help dual code (picture alongside writing)</w:t>
            </w:r>
          </w:p>
          <w:p w14:paraId="4A317671" w14:textId="77777777" w:rsidR="003C3BFF" w:rsidRPr="00DF60BD" w:rsidRDefault="003C3BFF" w:rsidP="003C3BFF">
            <w:pPr>
              <w:pStyle w:val="ListParagraph"/>
              <w:numPr>
                <w:ilvl w:val="0"/>
                <w:numId w:val="44"/>
              </w:numPr>
              <w:rPr>
                <w:rFonts w:asciiTheme="majorHAnsi" w:hAnsiTheme="majorHAnsi" w:cstheme="majorHAnsi"/>
              </w:rPr>
            </w:pPr>
            <w:r w:rsidRPr="00DF60BD">
              <w:rPr>
                <w:rFonts w:asciiTheme="majorHAnsi" w:hAnsiTheme="majorHAnsi" w:cstheme="majorHAnsi"/>
              </w:rPr>
              <w:t>Revise key events by looking at the cause of the event and then the consequence (outcome) of the event.</w:t>
            </w:r>
          </w:p>
          <w:p w14:paraId="38CD1865" w14:textId="63D1E685" w:rsidR="00CD6C40" w:rsidRPr="00406798" w:rsidRDefault="003C3BFF" w:rsidP="00406798">
            <w:pPr>
              <w:pStyle w:val="ListParagraph"/>
              <w:numPr>
                <w:ilvl w:val="0"/>
                <w:numId w:val="44"/>
              </w:numPr>
              <w:rPr>
                <w:rFonts w:asciiTheme="majorHAnsi" w:hAnsiTheme="majorHAnsi" w:cstheme="majorHAnsi"/>
              </w:rPr>
            </w:pPr>
            <w:r w:rsidRPr="00DF60BD">
              <w:rPr>
                <w:rFonts w:asciiTheme="majorHAnsi" w:hAnsiTheme="majorHAnsi" w:cstheme="majorHAnsi"/>
              </w:rPr>
              <w:t>Teach your family- spend time retelling our history topics as stories to your family. Remember to get the story in the correct order. Can you use your keywords in conversation?</w:t>
            </w:r>
          </w:p>
        </w:tc>
      </w:tr>
      <w:tr w:rsidR="003C3BFF" w:rsidRPr="00DF60BD" w14:paraId="59D9AD39" w14:textId="77777777" w:rsidTr="0066763C">
        <w:tc>
          <w:tcPr>
            <w:tcW w:w="9016" w:type="dxa"/>
            <w:shd w:val="clear" w:color="auto" w:fill="D2F1EF" w:themeFill="accent6" w:themeFillTint="33"/>
          </w:tcPr>
          <w:p w14:paraId="08F1E5E2"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Useful resources I can use:</w:t>
            </w:r>
          </w:p>
          <w:p w14:paraId="430CB71D" w14:textId="77777777" w:rsidR="003C3BFF" w:rsidRPr="00DF60BD" w:rsidRDefault="003C3BFF" w:rsidP="0066763C">
            <w:pPr>
              <w:rPr>
                <w:rFonts w:asciiTheme="majorHAnsi" w:hAnsiTheme="majorHAnsi" w:cstheme="majorHAnsi"/>
                <w:sz w:val="22"/>
              </w:rPr>
            </w:pPr>
          </w:p>
        </w:tc>
      </w:tr>
      <w:tr w:rsidR="003C3BFF" w:rsidRPr="00DF60BD" w14:paraId="0F405583" w14:textId="77777777" w:rsidTr="0066763C">
        <w:tc>
          <w:tcPr>
            <w:tcW w:w="9016" w:type="dxa"/>
          </w:tcPr>
          <w:p w14:paraId="0ED74DCF" w14:textId="77777777" w:rsidR="003C3BFF" w:rsidRPr="00CD6C40" w:rsidRDefault="003C3BFF" w:rsidP="00CD6C40">
            <w:pPr>
              <w:rPr>
                <w:rFonts w:asciiTheme="majorHAnsi" w:hAnsiTheme="majorHAnsi" w:cstheme="majorHAnsi"/>
              </w:rPr>
            </w:pPr>
          </w:p>
          <w:p w14:paraId="74D0B977" w14:textId="77777777" w:rsidR="003C3BFF" w:rsidRPr="00DF60BD" w:rsidRDefault="003C3BFF" w:rsidP="003C3BFF">
            <w:pPr>
              <w:pStyle w:val="ListParagraph"/>
              <w:numPr>
                <w:ilvl w:val="0"/>
                <w:numId w:val="45"/>
              </w:numPr>
              <w:rPr>
                <w:rFonts w:asciiTheme="majorHAnsi" w:hAnsiTheme="majorHAnsi" w:cstheme="majorHAnsi"/>
              </w:rPr>
            </w:pPr>
            <w:r w:rsidRPr="00DF60BD">
              <w:rPr>
                <w:rFonts w:asciiTheme="majorHAnsi" w:hAnsiTheme="majorHAnsi" w:cstheme="majorHAnsi"/>
              </w:rPr>
              <w:t>Lesson PowerPoints on MS Teams</w:t>
            </w:r>
          </w:p>
          <w:p w14:paraId="0667FE13" w14:textId="77777777" w:rsidR="003C3BFF" w:rsidRPr="00DF60BD" w:rsidRDefault="003C3BFF" w:rsidP="003C3BFF">
            <w:pPr>
              <w:pStyle w:val="ListParagraph"/>
              <w:numPr>
                <w:ilvl w:val="0"/>
                <w:numId w:val="45"/>
              </w:numPr>
              <w:rPr>
                <w:rFonts w:asciiTheme="majorHAnsi" w:hAnsiTheme="majorHAnsi" w:cstheme="majorHAnsi"/>
              </w:rPr>
            </w:pPr>
            <w:r w:rsidRPr="00DF60BD">
              <w:rPr>
                <w:rFonts w:asciiTheme="majorHAnsi" w:hAnsiTheme="majorHAnsi" w:cstheme="majorHAnsi"/>
              </w:rPr>
              <w:t>Exercise books</w:t>
            </w:r>
          </w:p>
          <w:p w14:paraId="5E8ACB7C" w14:textId="77777777" w:rsidR="003C3BFF" w:rsidRPr="00DF60BD" w:rsidRDefault="003C3BFF" w:rsidP="003C3BFF">
            <w:pPr>
              <w:pStyle w:val="ListParagraph"/>
              <w:numPr>
                <w:ilvl w:val="0"/>
                <w:numId w:val="45"/>
              </w:numPr>
              <w:rPr>
                <w:rFonts w:asciiTheme="majorHAnsi" w:hAnsiTheme="majorHAnsi" w:cstheme="majorHAnsi"/>
              </w:rPr>
            </w:pPr>
            <w:r w:rsidRPr="00DF60BD">
              <w:rPr>
                <w:rFonts w:asciiTheme="majorHAnsi" w:hAnsiTheme="majorHAnsi" w:cstheme="majorHAnsi"/>
              </w:rPr>
              <w:t>BBC Bitesize</w:t>
            </w:r>
          </w:p>
          <w:p w14:paraId="0DAD30D0" w14:textId="77777777" w:rsidR="003C3BFF" w:rsidRPr="00DF60BD" w:rsidRDefault="003C3BFF" w:rsidP="003C3BFF">
            <w:pPr>
              <w:pStyle w:val="ListParagraph"/>
              <w:numPr>
                <w:ilvl w:val="0"/>
                <w:numId w:val="45"/>
              </w:numPr>
              <w:rPr>
                <w:rFonts w:asciiTheme="majorHAnsi" w:hAnsiTheme="majorHAnsi" w:cstheme="majorHAnsi"/>
              </w:rPr>
            </w:pPr>
            <w:r w:rsidRPr="00DF60BD">
              <w:rPr>
                <w:rFonts w:asciiTheme="majorHAnsi" w:hAnsiTheme="majorHAnsi" w:cstheme="majorHAnsi"/>
              </w:rPr>
              <w:lastRenderedPageBreak/>
              <w:t xml:space="preserve">Museum websites </w:t>
            </w:r>
          </w:p>
          <w:p w14:paraId="708DE969" w14:textId="77777777" w:rsidR="003C3BFF" w:rsidRPr="00DF60BD" w:rsidRDefault="003C3BFF" w:rsidP="003C3BFF">
            <w:pPr>
              <w:rPr>
                <w:rFonts w:asciiTheme="majorHAnsi" w:hAnsiTheme="majorHAnsi" w:cstheme="majorHAnsi"/>
                <w:sz w:val="22"/>
              </w:rPr>
            </w:pPr>
          </w:p>
        </w:tc>
      </w:tr>
      <w:tr w:rsidR="003C3BFF" w:rsidRPr="00DF60BD" w14:paraId="3C049431" w14:textId="77777777" w:rsidTr="0066763C">
        <w:tc>
          <w:tcPr>
            <w:tcW w:w="9016" w:type="dxa"/>
            <w:shd w:val="clear" w:color="auto" w:fill="FFCCFF"/>
          </w:tcPr>
          <w:p w14:paraId="321D3983"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lastRenderedPageBreak/>
              <w:t>Useful websites I can use:</w:t>
            </w:r>
          </w:p>
          <w:p w14:paraId="263435E7" w14:textId="77777777" w:rsidR="003C3BFF" w:rsidRPr="00DF60BD" w:rsidRDefault="003C3BFF" w:rsidP="0066763C">
            <w:pPr>
              <w:rPr>
                <w:rFonts w:asciiTheme="majorHAnsi" w:hAnsiTheme="majorHAnsi" w:cstheme="majorHAnsi"/>
                <w:sz w:val="22"/>
              </w:rPr>
            </w:pPr>
          </w:p>
        </w:tc>
      </w:tr>
      <w:tr w:rsidR="003C3BFF" w:rsidRPr="00DF60BD" w14:paraId="53A267D1" w14:textId="77777777" w:rsidTr="0066763C">
        <w:tc>
          <w:tcPr>
            <w:tcW w:w="9016" w:type="dxa"/>
          </w:tcPr>
          <w:p w14:paraId="16B5FB43" w14:textId="77777777" w:rsidR="003C3BFF" w:rsidRPr="00DF60BD" w:rsidRDefault="00000000" w:rsidP="0066763C">
            <w:pPr>
              <w:rPr>
                <w:rFonts w:asciiTheme="majorHAnsi" w:hAnsiTheme="majorHAnsi" w:cstheme="majorHAnsi"/>
                <w:sz w:val="22"/>
              </w:rPr>
            </w:pPr>
            <w:hyperlink r:id="rId117" w:history="1">
              <w:r w:rsidR="003C3BFF" w:rsidRPr="00DF60BD">
                <w:rPr>
                  <w:rStyle w:val="Hyperlink"/>
                  <w:rFonts w:asciiTheme="majorHAnsi" w:hAnsiTheme="majorHAnsi" w:cstheme="majorHAnsi"/>
                  <w:sz w:val="22"/>
                </w:rPr>
                <w:t>https://www.liverpoolmuseums.org.uk/international-slavery-museum</w:t>
              </w:r>
            </w:hyperlink>
          </w:p>
          <w:p w14:paraId="5E74FC8D" w14:textId="77777777" w:rsidR="003C3BFF" w:rsidRPr="00DF60BD" w:rsidRDefault="00000000" w:rsidP="0066763C">
            <w:pPr>
              <w:rPr>
                <w:rFonts w:asciiTheme="majorHAnsi" w:hAnsiTheme="majorHAnsi" w:cstheme="majorHAnsi"/>
                <w:sz w:val="22"/>
              </w:rPr>
            </w:pPr>
            <w:hyperlink r:id="rId118" w:history="1">
              <w:r w:rsidR="003C3BFF" w:rsidRPr="00DF60BD">
                <w:rPr>
                  <w:rStyle w:val="Hyperlink"/>
                  <w:rFonts w:asciiTheme="majorHAnsi" w:hAnsiTheme="majorHAnsi" w:cstheme="majorHAnsi"/>
                  <w:sz w:val="22"/>
                </w:rPr>
                <w:t>https://www.bbc.co.uk/bitesize/topics/z2qj6sg</w:t>
              </w:r>
            </w:hyperlink>
          </w:p>
          <w:p w14:paraId="0D2AA704" w14:textId="06856E36" w:rsidR="003C3BFF" w:rsidRPr="00DF60BD" w:rsidRDefault="00000000" w:rsidP="0066763C">
            <w:pPr>
              <w:rPr>
                <w:rFonts w:asciiTheme="majorHAnsi" w:hAnsiTheme="majorHAnsi" w:cstheme="majorHAnsi"/>
                <w:sz w:val="22"/>
              </w:rPr>
            </w:pPr>
            <w:hyperlink r:id="rId119" w:history="1">
              <w:r w:rsidR="003C3BFF" w:rsidRPr="00DF60BD">
                <w:rPr>
                  <w:rStyle w:val="Hyperlink"/>
                  <w:rFonts w:asciiTheme="majorHAnsi" w:hAnsiTheme="majorHAnsi" w:cstheme="majorHAnsi"/>
                  <w:sz w:val="22"/>
                </w:rPr>
                <w:t>https://www.bbc.co.uk/bitesize/guides/zcpcwmn/revision/1</w:t>
              </w:r>
            </w:hyperlink>
          </w:p>
          <w:p w14:paraId="3855EE44" w14:textId="77777777" w:rsidR="003C3BFF" w:rsidRPr="00DF60BD" w:rsidRDefault="003C3BFF" w:rsidP="0066763C">
            <w:pPr>
              <w:rPr>
                <w:rFonts w:asciiTheme="majorHAnsi" w:hAnsiTheme="majorHAnsi" w:cstheme="majorHAnsi"/>
                <w:sz w:val="22"/>
              </w:rPr>
            </w:pPr>
          </w:p>
        </w:tc>
      </w:tr>
      <w:tr w:rsidR="003C3BFF" w:rsidRPr="00DF60BD" w14:paraId="22F7F367" w14:textId="77777777" w:rsidTr="0066763C">
        <w:tc>
          <w:tcPr>
            <w:tcW w:w="9016" w:type="dxa"/>
            <w:shd w:val="clear" w:color="auto" w:fill="CCFFFF"/>
          </w:tcPr>
          <w:p w14:paraId="187590D9"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71429917" w14:textId="77777777" w:rsidR="003C3BFF" w:rsidRPr="00DF60BD" w:rsidRDefault="003C3BFF" w:rsidP="0066763C">
            <w:pPr>
              <w:rPr>
                <w:rFonts w:asciiTheme="majorHAnsi" w:hAnsiTheme="majorHAnsi" w:cstheme="majorHAnsi"/>
                <w:sz w:val="22"/>
              </w:rPr>
            </w:pPr>
          </w:p>
        </w:tc>
      </w:tr>
      <w:tr w:rsidR="003C3BFF" w:rsidRPr="00DF60BD" w14:paraId="0B1B0956" w14:textId="77777777" w:rsidTr="0066763C">
        <w:trPr>
          <w:trHeight w:val="165"/>
        </w:trPr>
        <w:tc>
          <w:tcPr>
            <w:tcW w:w="9016" w:type="dxa"/>
          </w:tcPr>
          <w:p w14:paraId="1D418D90" w14:textId="77777777" w:rsidR="003C3BFF" w:rsidRPr="00DF60BD" w:rsidRDefault="003C3BFF" w:rsidP="0066763C">
            <w:pPr>
              <w:rPr>
                <w:rFonts w:asciiTheme="majorHAnsi" w:hAnsiTheme="majorHAnsi" w:cstheme="majorHAnsi"/>
                <w:sz w:val="22"/>
              </w:rPr>
            </w:pPr>
          </w:p>
          <w:p w14:paraId="76E08A4D" w14:textId="77777777" w:rsidR="003C3BFF" w:rsidRPr="00DF60BD" w:rsidRDefault="003C3BFF" w:rsidP="003C3BFF">
            <w:pPr>
              <w:pStyle w:val="ListParagraph"/>
              <w:numPr>
                <w:ilvl w:val="0"/>
                <w:numId w:val="46"/>
              </w:numPr>
              <w:rPr>
                <w:rFonts w:asciiTheme="majorHAnsi" w:hAnsiTheme="majorHAnsi" w:cstheme="majorHAnsi"/>
              </w:rPr>
            </w:pPr>
            <w:r w:rsidRPr="00DF60BD">
              <w:rPr>
                <w:rFonts w:asciiTheme="majorHAnsi" w:hAnsiTheme="majorHAnsi" w:cstheme="majorHAnsi"/>
              </w:rPr>
              <w:t>Media- is our current topic being discussed in newspapers, magazines or on the television? Keep an eye out for the topics we study.</w:t>
            </w:r>
          </w:p>
          <w:p w14:paraId="1F26A6A2" w14:textId="77777777" w:rsidR="003C3BFF" w:rsidRPr="00DF60BD" w:rsidRDefault="003C3BFF" w:rsidP="0066763C">
            <w:pPr>
              <w:pStyle w:val="ListParagraph"/>
              <w:rPr>
                <w:rFonts w:asciiTheme="majorHAnsi" w:hAnsiTheme="majorHAnsi" w:cstheme="majorHAnsi"/>
              </w:rPr>
            </w:pPr>
          </w:p>
          <w:p w14:paraId="28D355AB" w14:textId="77777777" w:rsidR="003C3BFF" w:rsidRPr="00DF60BD" w:rsidRDefault="003C3BFF" w:rsidP="003C3BFF">
            <w:pPr>
              <w:pStyle w:val="ListParagraph"/>
              <w:numPr>
                <w:ilvl w:val="0"/>
                <w:numId w:val="46"/>
              </w:numPr>
              <w:rPr>
                <w:rFonts w:asciiTheme="majorHAnsi" w:hAnsiTheme="majorHAnsi" w:cstheme="majorHAnsi"/>
              </w:rPr>
            </w:pPr>
            <w:r w:rsidRPr="00DF60BD">
              <w:rPr>
                <w:rFonts w:asciiTheme="majorHAnsi" w:hAnsiTheme="majorHAnsi" w:cstheme="majorHAnsi"/>
              </w:rPr>
              <w:t>Visit museum websites for online experiences</w:t>
            </w:r>
          </w:p>
          <w:p w14:paraId="4E8A392B" w14:textId="77777777" w:rsidR="003C3BFF" w:rsidRPr="00DF60BD" w:rsidRDefault="00000000" w:rsidP="0066763C">
            <w:pPr>
              <w:rPr>
                <w:rFonts w:asciiTheme="majorHAnsi" w:hAnsiTheme="majorHAnsi" w:cstheme="majorHAnsi"/>
                <w:sz w:val="22"/>
              </w:rPr>
            </w:pPr>
            <w:hyperlink r:id="rId120" w:history="1">
              <w:r w:rsidR="003C3BFF" w:rsidRPr="00DF60BD">
                <w:rPr>
                  <w:rStyle w:val="Hyperlink"/>
                  <w:rFonts w:asciiTheme="majorHAnsi" w:hAnsiTheme="majorHAnsi" w:cstheme="majorHAnsi"/>
                  <w:sz w:val="22"/>
                </w:rPr>
                <w:t>https://www.liverpoolmuseums.org.uk/international-slavery-museum</w:t>
              </w:r>
            </w:hyperlink>
          </w:p>
          <w:p w14:paraId="27BFFB5E" w14:textId="77777777" w:rsidR="003C3BFF" w:rsidRPr="00DF60BD" w:rsidRDefault="003C3BFF" w:rsidP="0066763C">
            <w:pPr>
              <w:rPr>
                <w:rFonts w:asciiTheme="majorHAnsi" w:hAnsiTheme="majorHAnsi" w:cstheme="majorHAnsi"/>
                <w:sz w:val="22"/>
              </w:rPr>
            </w:pPr>
          </w:p>
        </w:tc>
      </w:tr>
    </w:tbl>
    <w:p w14:paraId="335F6236" w14:textId="3AECEE5F" w:rsidR="003C3BFF" w:rsidRPr="00DF60BD" w:rsidRDefault="003C3BFF" w:rsidP="00DF027C">
      <w:pPr>
        <w:rPr>
          <w:rFonts w:asciiTheme="majorHAnsi" w:hAnsiTheme="majorHAnsi" w:cstheme="majorHAnsi"/>
          <w:b w:val="0"/>
          <w:bCs/>
          <w:sz w:val="22"/>
        </w:rPr>
      </w:pPr>
    </w:p>
    <w:p w14:paraId="1C1AE3B9" w14:textId="77777777" w:rsidR="00CD6C40" w:rsidRDefault="00CD6C40" w:rsidP="003C3BFF">
      <w:pPr>
        <w:jc w:val="center"/>
        <w:rPr>
          <w:rFonts w:asciiTheme="majorHAnsi" w:hAnsiTheme="majorHAnsi" w:cstheme="majorHAnsi"/>
          <w:bCs/>
          <w:color w:val="013A57" w:themeColor="accent1" w:themeShade="BF"/>
          <w:sz w:val="22"/>
        </w:rPr>
      </w:pPr>
    </w:p>
    <w:p w14:paraId="4431F879" w14:textId="77777777" w:rsidR="00CD6C40" w:rsidRDefault="00CD6C40" w:rsidP="003C3BFF">
      <w:pPr>
        <w:jc w:val="center"/>
        <w:rPr>
          <w:rFonts w:asciiTheme="majorHAnsi" w:hAnsiTheme="majorHAnsi" w:cstheme="majorHAnsi"/>
          <w:bCs/>
          <w:color w:val="013A57" w:themeColor="accent1" w:themeShade="BF"/>
          <w:sz w:val="22"/>
        </w:rPr>
      </w:pPr>
    </w:p>
    <w:p w14:paraId="07AE9784" w14:textId="77777777" w:rsidR="00CD6C40" w:rsidRDefault="00CD6C40" w:rsidP="003C3BFF">
      <w:pPr>
        <w:jc w:val="center"/>
        <w:rPr>
          <w:rFonts w:asciiTheme="majorHAnsi" w:hAnsiTheme="majorHAnsi" w:cstheme="majorHAnsi"/>
          <w:bCs/>
          <w:color w:val="013A57" w:themeColor="accent1" w:themeShade="BF"/>
          <w:sz w:val="22"/>
        </w:rPr>
      </w:pPr>
    </w:p>
    <w:p w14:paraId="5EA1ACCC" w14:textId="77777777" w:rsidR="00CD6C40" w:rsidRDefault="00CD6C40" w:rsidP="003C3BFF">
      <w:pPr>
        <w:jc w:val="center"/>
        <w:rPr>
          <w:rFonts w:asciiTheme="majorHAnsi" w:hAnsiTheme="majorHAnsi" w:cstheme="majorHAnsi"/>
          <w:bCs/>
          <w:color w:val="013A57" w:themeColor="accent1" w:themeShade="BF"/>
          <w:sz w:val="22"/>
        </w:rPr>
      </w:pPr>
    </w:p>
    <w:p w14:paraId="688309EC" w14:textId="77777777" w:rsidR="00CD6C40" w:rsidRDefault="00CD6C40" w:rsidP="003C3BFF">
      <w:pPr>
        <w:jc w:val="center"/>
        <w:rPr>
          <w:rFonts w:asciiTheme="majorHAnsi" w:hAnsiTheme="majorHAnsi" w:cstheme="majorHAnsi"/>
          <w:bCs/>
          <w:color w:val="013A57" w:themeColor="accent1" w:themeShade="BF"/>
          <w:sz w:val="22"/>
        </w:rPr>
      </w:pPr>
    </w:p>
    <w:p w14:paraId="29FE468E" w14:textId="77777777" w:rsidR="00CD6C40" w:rsidRDefault="00CD6C40" w:rsidP="003C3BFF">
      <w:pPr>
        <w:jc w:val="center"/>
        <w:rPr>
          <w:rFonts w:asciiTheme="majorHAnsi" w:hAnsiTheme="majorHAnsi" w:cstheme="majorHAnsi"/>
          <w:bCs/>
          <w:color w:val="013A57" w:themeColor="accent1" w:themeShade="BF"/>
          <w:sz w:val="22"/>
        </w:rPr>
      </w:pPr>
    </w:p>
    <w:p w14:paraId="71A57252" w14:textId="77777777" w:rsidR="00CD6C40" w:rsidRDefault="00CD6C40" w:rsidP="003C3BFF">
      <w:pPr>
        <w:jc w:val="center"/>
        <w:rPr>
          <w:rFonts w:asciiTheme="majorHAnsi" w:hAnsiTheme="majorHAnsi" w:cstheme="majorHAnsi"/>
          <w:bCs/>
          <w:color w:val="013A57" w:themeColor="accent1" w:themeShade="BF"/>
          <w:sz w:val="22"/>
        </w:rPr>
      </w:pPr>
    </w:p>
    <w:p w14:paraId="221AEB17" w14:textId="77777777" w:rsidR="00CD6C40" w:rsidRDefault="00CD6C40" w:rsidP="003C3BFF">
      <w:pPr>
        <w:jc w:val="center"/>
        <w:rPr>
          <w:rFonts w:asciiTheme="majorHAnsi" w:hAnsiTheme="majorHAnsi" w:cstheme="majorHAnsi"/>
          <w:bCs/>
          <w:color w:val="013A57" w:themeColor="accent1" w:themeShade="BF"/>
          <w:sz w:val="22"/>
        </w:rPr>
      </w:pPr>
    </w:p>
    <w:p w14:paraId="56487614" w14:textId="77777777" w:rsidR="00CD6C40" w:rsidRDefault="00CD6C40" w:rsidP="003C3BFF">
      <w:pPr>
        <w:jc w:val="center"/>
        <w:rPr>
          <w:rFonts w:asciiTheme="majorHAnsi" w:hAnsiTheme="majorHAnsi" w:cstheme="majorHAnsi"/>
          <w:bCs/>
          <w:color w:val="013A57" w:themeColor="accent1" w:themeShade="BF"/>
          <w:sz w:val="22"/>
        </w:rPr>
      </w:pPr>
    </w:p>
    <w:p w14:paraId="1216D7F7" w14:textId="77777777" w:rsidR="00CD6C40" w:rsidRDefault="00CD6C40" w:rsidP="003C3BFF">
      <w:pPr>
        <w:jc w:val="center"/>
        <w:rPr>
          <w:rFonts w:asciiTheme="majorHAnsi" w:hAnsiTheme="majorHAnsi" w:cstheme="majorHAnsi"/>
          <w:bCs/>
          <w:color w:val="013A57" w:themeColor="accent1" w:themeShade="BF"/>
          <w:sz w:val="22"/>
        </w:rPr>
      </w:pPr>
    </w:p>
    <w:p w14:paraId="5A2E27F0" w14:textId="77777777" w:rsidR="00CD6C40" w:rsidRDefault="00CD6C40" w:rsidP="003C3BFF">
      <w:pPr>
        <w:jc w:val="center"/>
        <w:rPr>
          <w:rFonts w:asciiTheme="majorHAnsi" w:hAnsiTheme="majorHAnsi" w:cstheme="majorHAnsi"/>
          <w:bCs/>
          <w:color w:val="013A57" w:themeColor="accent1" w:themeShade="BF"/>
          <w:sz w:val="22"/>
        </w:rPr>
      </w:pPr>
    </w:p>
    <w:p w14:paraId="365E58A1" w14:textId="77777777" w:rsidR="00CD6C40" w:rsidRDefault="00CD6C40" w:rsidP="003C3BFF">
      <w:pPr>
        <w:jc w:val="center"/>
        <w:rPr>
          <w:rFonts w:asciiTheme="majorHAnsi" w:hAnsiTheme="majorHAnsi" w:cstheme="majorHAnsi"/>
          <w:bCs/>
          <w:color w:val="013A57" w:themeColor="accent1" w:themeShade="BF"/>
          <w:sz w:val="22"/>
        </w:rPr>
      </w:pPr>
    </w:p>
    <w:p w14:paraId="701D3B4F" w14:textId="77777777" w:rsidR="00CD6C40" w:rsidRDefault="00CD6C40" w:rsidP="003C3BFF">
      <w:pPr>
        <w:jc w:val="center"/>
        <w:rPr>
          <w:rFonts w:asciiTheme="majorHAnsi" w:hAnsiTheme="majorHAnsi" w:cstheme="majorHAnsi"/>
          <w:bCs/>
          <w:color w:val="013A57" w:themeColor="accent1" w:themeShade="BF"/>
          <w:sz w:val="22"/>
        </w:rPr>
      </w:pPr>
    </w:p>
    <w:p w14:paraId="4455F6D6" w14:textId="77777777" w:rsidR="00CD6C40" w:rsidRDefault="00CD6C40" w:rsidP="003C3BFF">
      <w:pPr>
        <w:jc w:val="center"/>
        <w:rPr>
          <w:rFonts w:asciiTheme="majorHAnsi" w:hAnsiTheme="majorHAnsi" w:cstheme="majorHAnsi"/>
          <w:bCs/>
          <w:color w:val="013A57" w:themeColor="accent1" w:themeShade="BF"/>
          <w:sz w:val="22"/>
        </w:rPr>
      </w:pPr>
    </w:p>
    <w:p w14:paraId="4D7B4A6A" w14:textId="77777777" w:rsidR="00CD6C40" w:rsidRDefault="00CD6C40" w:rsidP="003C3BFF">
      <w:pPr>
        <w:jc w:val="center"/>
        <w:rPr>
          <w:rFonts w:asciiTheme="majorHAnsi" w:hAnsiTheme="majorHAnsi" w:cstheme="majorHAnsi"/>
          <w:bCs/>
          <w:color w:val="013A57" w:themeColor="accent1" w:themeShade="BF"/>
          <w:sz w:val="22"/>
        </w:rPr>
      </w:pPr>
    </w:p>
    <w:p w14:paraId="47F6041E" w14:textId="77777777" w:rsidR="00CD6C40" w:rsidRDefault="00CD6C40" w:rsidP="003C3BFF">
      <w:pPr>
        <w:jc w:val="center"/>
        <w:rPr>
          <w:rFonts w:asciiTheme="majorHAnsi" w:hAnsiTheme="majorHAnsi" w:cstheme="majorHAnsi"/>
          <w:bCs/>
          <w:color w:val="013A57" w:themeColor="accent1" w:themeShade="BF"/>
          <w:sz w:val="22"/>
        </w:rPr>
      </w:pPr>
    </w:p>
    <w:p w14:paraId="22B148AB" w14:textId="77777777" w:rsidR="00CD6C40" w:rsidRDefault="00CD6C40" w:rsidP="003C3BFF">
      <w:pPr>
        <w:jc w:val="center"/>
        <w:rPr>
          <w:rFonts w:asciiTheme="majorHAnsi" w:hAnsiTheme="majorHAnsi" w:cstheme="majorHAnsi"/>
          <w:bCs/>
          <w:color w:val="013A57" w:themeColor="accent1" w:themeShade="BF"/>
          <w:sz w:val="22"/>
        </w:rPr>
      </w:pPr>
    </w:p>
    <w:p w14:paraId="01A13867" w14:textId="77777777" w:rsidR="00CD6C40" w:rsidRDefault="00CD6C40" w:rsidP="003C3BFF">
      <w:pPr>
        <w:jc w:val="center"/>
        <w:rPr>
          <w:rFonts w:asciiTheme="majorHAnsi" w:hAnsiTheme="majorHAnsi" w:cstheme="majorHAnsi"/>
          <w:bCs/>
          <w:color w:val="013A57" w:themeColor="accent1" w:themeShade="BF"/>
          <w:sz w:val="22"/>
        </w:rPr>
      </w:pPr>
    </w:p>
    <w:p w14:paraId="366C1FDC" w14:textId="77777777" w:rsidR="00CD6C40" w:rsidRDefault="00CD6C40" w:rsidP="003C3BFF">
      <w:pPr>
        <w:jc w:val="center"/>
        <w:rPr>
          <w:rFonts w:asciiTheme="majorHAnsi" w:hAnsiTheme="majorHAnsi" w:cstheme="majorHAnsi"/>
          <w:bCs/>
          <w:color w:val="013A57" w:themeColor="accent1" w:themeShade="BF"/>
          <w:sz w:val="22"/>
        </w:rPr>
      </w:pPr>
    </w:p>
    <w:p w14:paraId="734524F2" w14:textId="77777777" w:rsidR="00CD6C40" w:rsidRDefault="00CD6C40" w:rsidP="003C3BFF">
      <w:pPr>
        <w:jc w:val="center"/>
        <w:rPr>
          <w:rFonts w:asciiTheme="majorHAnsi" w:hAnsiTheme="majorHAnsi" w:cstheme="majorHAnsi"/>
          <w:bCs/>
          <w:color w:val="013A57" w:themeColor="accent1" w:themeShade="BF"/>
          <w:sz w:val="22"/>
        </w:rPr>
      </w:pPr>
    </w:p>
    <w:p w14:paraId="341D51F5" w14:textId="77777777" w:rsidR="00CD6C40" w:rsidRDefault="00CD6C40" w:rsidP="003C3BFF">
      <w:pPr>
        <w:jc w:val="center"/>
        <w:rPr>
          <w:rFonts w:asciiTheme="majorHAnsi" w:hAnsiTheme="majorHAnsi" w:cstheme="majorHAnsi"/>
          <w:bCs/>
          <w:color w:val="013A57" w:themeColor="accent1" w:themeShade="BF"/>
          <w:sz w:val="22"/>
        </w:rPr>
      </w:pPr>
    </w:p>
    <w:p w14:paraId="55D33F7A" w14:textId="77777777" w:rsidR="00CD6C40" w:rsidRDefault="00CD6C40" w:rsidP="003C3BFF">
      <w:pPr>
        <w:jc w:val="center"/>
        <w:rPr>
          <w:rFonts w:asciiTheme="majorHAnsi" w:hAnsiTheme="majorHAnsi" w:cstheme="majorHAnsi"/>
          <w:bCs/>
          <w:color w:val="013A57" w:themeColor="accent1" w:themeShade="BF"/>
          <w:sz w:val="22"/>
        </w:rPr>
      </w:pPr>
    </w:p>
    <w:p w14:paraId="5D87C7B5" w14:textId="47E1C4B0" w:rsidR="00CD6C40" w:rsidRDefault="00CD6C40" w:rsidP="00CD6C40">
      <w:pPr>
        <w:rPr>
          <w:rFonts w:asciiTheme="majorHAnsi" w:hAnsiTheme="majorHAnsi" w:cstheme="majorHAnsi"/>
          <w:bCs/>
          <w:color w:val="013A57" w:themeColor="accent1" w:themeShade="BF"/>
          <w:sz w:val="22"/>
        </w:rPr>
      </w:pPr>
    </w:p>
    <w:p w14:paraId="3B43812F" w14:textId="27BFBB79" w:rsidR="00406798" w:rsidRDefault="00406798" w:rsidP="00CD6C40">
      <w:pPr>
        <w:rPr>
          <w:rFonts w:asciiTheme="majorHAnsi" w:hAnsiTheme="majorHAnsi" w:cstheme="majorHAnsi"/>
          <w:bCs/>
          <w:color w:val="013A57" w:themeColor="accent1" w:themeShade="BF"/>
          <w:sz w:val="22"/>
        </w:rPr>
      </w:pPr>
    </w:p>
    <w:p w14:paraId="0187CACE" w14:textId="517BFD01" w:rsidR="00406798" w:rsidRDefault="00406798" w:rsidP="00CD6C40">
      <w:pPr>
        <w:rPr>
          <w:rFonts w:asciiTheme="majorHAnsi" w:hAnsiTheme="majorHAnsi" w:cstheme="majorHAnsi"/>
          <w:bCs/>
          <w:color w:val="013A57" w:themeColor="accent1" w:themeShade="BF"/>
          <w:sz w:val="22"/>
        </w:rPr>
      </w:pPr>
    </w:p>
    <w:p w14:paraId="1CA5E3BC" w14:textId="231E7678" w:rsidR="00406798" w:rsidRDefault="00406798" w:rsidP="00CD6C40">
      <w:pPr>
        <w:rPr>
          <w:rFonts w:asciiTheme="majorHAnsi" w:hAnsiTheme="majorHAnsi" w:cstheme="majorHAnsi"/>
          <w:bCs/>
          <w:color w:val="013A57" w:themeColor="accent1" w:themeShade="BF"/>
          <w:sz w:val="22"/>
        </w:rPr>
      </w:pPr>
    </w:p>
    <w:p w14:paraId="62B3A4E5" w14:textId="20C9D416" w:rsidR="00406798" w:rsidRDefault="00406798" w:rsidP="00CD6C40">
      <w:pPr>
        <w:rPr>
          <w:rFonts w:asciiTheme="majorHAnsi" w:hAnsiTheme="majorHAnsi" w:cstheme="majorHAnsi"/>
          <w:bCs/>
          <w:color w:val="013A57" w:themeColor="accent1" w:themeShade="BF"/>
          <w:sz w:val="22"/>
        </w:rPr>
      </w:pPr>
    </w:p>
    <w:p w14:paraId="79DA233C" w14:textId="77777777" w:rsidR="00406798" w:rsidRDefault="00406798" w:rsidP="00CD6C40">
      <w:pPr>
        <w:rPr>
          <w:rFonts w:asciiTheme="majorHAnsi" w:hAnsiTheme="majorHAnsi" w:cstheme="majorHAnsi"/>
          <w:bCs/>
          <w:color w:val="013A57" w:themeColor="accent1" w:themeShade="BF"/>
          <w:sz w:val="22"/>
        </w:rPr>
      </w:pPr>
    </w:p>
    <w:p w14:paraId="43A980CC" w14:textId="1BE93AF7" w:rsidR="003C3BFF" w:rsidRPr="00CD6C40" w:rsidRDefault="003C3BFF" w:rsidP="003C3BFF">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lastRenderedPageBreak/>
        <w:t>Year 9 Spring Revision for History</w:t>
      </w:r>
    </w:p>
    <w:p w14:paraId="58BEE7E7" w14:textId="77777777" w:rsidR="003C3BFF" w:rsidRPr="00DF60BD" w:rsidRDefault="003C3BFF" w:rsidP="003C3BFF">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3C3BFF" w:rsidRPr="00DF60BD" w14:paraId="7E60DF91" w14:textId="77777777" w:rsidTr="0066763C">
        <w:tc>
          <w:tcPr>
            <w:tcW w:w="9016" w:type="dxa"/>
            <w:shd w:val="clear" w:color="auto" w:fill="CCFFCC"/>
          </w:tcPr>
          <w:p w14:paraId="2ED361EF"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3C3BFF" w:rsidRPr="00DF60BD" w14:paraId="335665E8" w14:textId="77777777" w:rsidTr="0066763C">
        <w:tc>
          <w:tcPr>
            <w:tcW w:w="9016" w:type="dxa"/>
            <w:shd w:val="clear" w:color="auto" w:fill="auto"/>
          </w:tcPr>
          <w:p w14:paraId="656DC465" w14:textId="77777777" w:rsidR="003C3BFF" w:rsidRPr="00DF60BD" w:rsidRDefault="003C3BFF" w:rsidP="003C3BFF">
            <w:pPr>
              <w:pStyle w:val="ListParagraph"/>
              <w:numPr>
                <w:ilvl w:val="0"/>
                <w:numId w:val="42"/>
              </w:numPr>
              <w:spacing w:after="0" w:line="240" w:lineRule="auto"/>
              <w:rPr>
                <w:rFonts w:asciiTheme="majorHAnsi" w:hAnsiTheme="majorHAnsi" w:cstheme="majorHAnsi"/>
              </w:rPr>
            </w:pPr>
            <w:r w:rsidRPr="00DF60BD">
              <w:rPr>
                <w:rFonts w:asciiTheme="majorHAnsi" w:hAnsiTheme="majorHAnsi" w:cstheme="majorHAnsi"/>
              </w:rPr>
              <w:t>Facts test- Interleaving, Flashpoints of WWII and Elizabethan England Part I</w:t>
            </w:r>
          </w:p>
          <w:p w14:paraId="3F14474F" w14:textId="77777777" w:rsidR="003C3BFF" w:rsidRPr="00DF60BD" w:rsidRDefault="003C3BFF" w:rsidP="003C3BFF">
            <w:pPr>
              <w:pStyle w:val="ListParagraph"/>
              <w:numPr>
                <w:ilvl w:val="0"/>
                <w:numId w:val="42"/>
              </w:numPr>
              <w:spacing w:after="0" w:line="240" w:lineRule="auto"/>
              <w:rPr>
                <w:rFonts w:asciiTheme="majorHAnsi" w:hAnsiTheme="majorHAnsi" w:cstheme="majorHAnsi"/>
              </w:rPr>
            </w:pPr>
            <w:r w:rsidRPr="00DF60BD">
              <w:rPr>
                <w:rFonts w:asciiTheme="majorHAnsi" w:hAnsiTheme="majorHAnsi" w:cstheme="majorHAnsi"/>
              </w:rPr>
              <w:t>Two 8 mark essays on Elizabethan England, Part I</w:t>
            </w:r>
          </w:p>
          <w:p w14:paraId="08007BC4" w14:textId="77777777" w:rsidR="003C3BFF" w:rsidRPr="00DF60BD" w:rsidRDefault="003C3BFF" w:rsidP="003C3BFF">
            <w:pPr>
              <w:pStyle w:val="ListParagraph"/>
              <w:numPr>
                <w:ilvl w:val="0"/>
                <w:numId w:val="42"/>
              </w:numPr>
              <w:spacing w:after="0" w:line="240" w:lineRule="auto"/>
              <w:rPr>
                <w:rFonts w:asciiTheme="majorHAnsi" w:hAnsiTheme="majorHAnsi" w:cstheme="majorHAnsi"/>
              </w:rPr>
            </w:pPr>
            <w:r w:rsidRPr="00DF60BD">
              <w:rPr>
                <w:rFonts w:asciiTheme="majorHAnsi" w:hAnsiTheme="majorHAnsi" w:cstheme="majorHAnsi"/>
              </w:rPr>
              <w:t>Facts test on Elizabethan England, Part I</w:t>
            </w:r>
          </w:p>
          <w:p w14:paraId="1598CE6B" w14:textId="77777777" w:rsidR="003C3BFF" w:rsidRPr="00DF60BD" w:rsidRDefault="003C3BFF" w:rsidP="003C3BFF">
            <w:pPr>
              <w:pStyle w:val="ListParagraph"/>
              <w:numPr>
                <w:ilvl w:val="0"/>
                <w:numId w:val="42"/>
              </w:numPr>
              <w:spacing w:after="0" w:line="240" w:lineRule="auto"/>
              <w:rPr>
                <w:rFonts w:asciiTheme="majorHAnsi" w:hAnsiTheme="majorHAnsi" w:cstheme="majorHAnsi"/>
              </w:rPr>
            </w:pPr>
            <w:r w:rsidRPr="00DF60BD">
              <w:rPr>
                <w:rFonts w:asciiTheme="majorHAnsi" w:hAnsiTheme="majorHAnsi" w:cstheme="majorHAnsi"/>
              </w:rPr>
              <w:t xml:space="preserve">End of term assessment (covering the spring term learning: comprising two 8 mark questions, including a source analysis) </w:t>
            </w:r>
          </w:p>
          <w:p w14:paraId="2233ABE6" w14:textId="77777777" w:rsidR="003C3BFF" w:rsidRPr="00DF60BD" w:rsidRDefault="003C3BFF" w:rsidP="0066763C">
            <w:pPr>
              <w:rPr>
                <w:rFonts w:asciiTheme="majorHAnsi" w:hAnsiTheme="majorHAnsi" w:cstheme="majorHAnsi"/>
                <w:sz w:val="22"/>
              </w:rPr>
            </w:pPr>
          </w:p>
        </w:tc>
      </w:tr>
      <w:tr w:rsidR="003C3BFF" w:rsidRPr="00DF60BD" w14:paraId="702F792F" w14:textId="77777777" w:rsidTr="0066763C">
        <w:tc>
          <w:tcPr>
            <w:tcW w:w="9016" w:type="dxa"/>
            <w:shd w:val="clear" w:color="auto" w:fill="B1E4FD" w:themeFill="accent1" w:themeFillTint="33"/>
          </w:tcPr>
          <w:p w14:paraId="14903679"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What do I need to revise?</w:t>
            </w:r>
          </w:p>
          <w:p w14:paraId="7B86747A" w14:textId="77777777" w:rsidR="003C3BFF" w:rsidRPr="00DF60BD" w:rsidRDefault="003C3BFF" w:rsidP="0066763C">
            <w:pPr>
              <w:pStyle w:val="ListParagraph"/>
              <w:rPr>
                <w:rFonts w:asciiTheme="majorHAnsi" w:hAnsiTheme="majorHAnsi" w:cstheme="majorHAnsi"/>
              </w:rPr>
            </w:pPr>
          </w:p>
        </w:tc>
      </w:tr>
      <w:tr w:rsidR="003C3BFF" w:rsidRPr="00DF60BD" w14:paraId="65F3C20E" w14:textId="77777777" w:rsidTr="0066763C">
        <w:tc>
          <w:tcPr>
            <w:tcW w:w="9016" w:type="dxa"/>
          </w:tcPr>
          <w:p w14:paraId="6848EC7E" w14:textId="77777777" w:rsidR="003C3BFF" w:rsidRPr="00DF60BD" w:rsidRDefault="003C3BFF" w:rsidP="0066763C">
            <w:pPr>
              <w:pStyle w:val="ListParagraph"/>
              <w:rPr>
                <w:rFonts w:asciiTheme="majorHAnsi" w:hAnsiTheme="majorHAnsi" w:cstheme="majorHAnsi"/>
              </w:rPr>
            </w:pPr>
          </w:p>
          <w:p w14:paraId="50A597AE" w14:textId="0CF70A73" w:rsidR="003C3BFF" w:rsidRPr="00DF60BD" w:rsidRDefault="00FE29A3" w:rsidP="00406798">
            <w:pPr>
              <w:pStyle w:val="ListParagraph"/>
              <w:numPr>
                <w:ilvl w:val="0"/>
                <w:numId w:val="146"/>
              </w:numPr>
              <w:spacing w:after="0" w:line="240" w:lineRule="auto"/>
              <w:rPr>
                <w:rFonts w:asciiTheme="majorHAnsi" w:hAnsiTheme="majorHAnsi" w:cstheme="majorHAnsi"/>
              </w:rPr>
            </w:pPr>
            <w:r>
              <w:rPr>
                <w:rFonts w:asciiTheme="majorHAnsi" w:hAnsiTheme="majorHAnsi" w:cstheme="majorHAnsi"/>
              </w:rPr>
              <w:t>B</w:t>
            </w:r>
            <w:r w:rsidR="003C3BFF" w:rsidRPr="00DF60BD">
              <w:rPr>
                <w:rFonts w:asciiTheme="majorHAnsi" w:hAnsiTheme="majorHAnsi" w:cstheme="majorHAnsi"/>
              </w:rPr>
              <w:t xml:space="preserve">ackground and character of Elizabeth I </w:t>
            </w:r>
          </w:p>
          <w:p w14:paraId="7BB8DC5A" w14:textId="77777777" w:rsidR="003C3BFF" w:rsidRPr="00DF60BD" w:rsidRDefault="003C3BFF" w:rsidP="00406798">
            <w:pPr>
              <w:pStyle w:val="ListParagraph"/>
              <w:numPr>
                <w:ilvl w:val="0"/>
                <w:numId w:val="146"/>
              </w:numPr>
              <w:spacing w:after="0" w:line="240" w:lineRule="auto"/>
              <w:rPr>
                <w:rFonts w:asciiTheme="majorHAnsi" w:hAnsiTheme="majorHAnsi" w:cstheme="majorHAnsi"/>
              </w:rPr>
            </w:pPr>
            <w:r w:rsidRPr="00DF60BD">
              <w:rPr>
                <w:rFonts w:asciiTheme="majorHAnsi" w:hAnsiTheme="majorHAnsi" w:cstheme="majorHAnsi"/>
              </w:rPr>
              <w:t>Government</w:t>
            </w:r>
          </w:p>
          <w:p w14:paraId="7DEA6958" w14:textId="0F18A72F" w:rsidR="003C3BFF" w:rsidRPr="00DF60BD" w:rsidRDefault="00FE29A3" w:rsidP="00406798">
            <w:pPr>
              <w:pStyle w:val="ListParagraph"/>
              <w:numPr>
                <w:ilvl w:val="0"/>
                <w:numId w:val="146"/>
              </w:numPr>
              <w:spacing w:after="0" w:line="240" w:lineRule="auto"/>
              <w:rPr>
                <w:rFonts w:asciiTheme="majorHAnsi" w:hAnsiTheme="majorHAnsi" w:cstheme="majorHAnsi"/>
              </w:rPr>
            </w:pPr>
            <w:r>
              <w:rPr>
                <w:rFonts w:asciiTheme="majorHAnsi" w:hAnsiTheme="majorHAnsi" w:cstheme="majorHAnsi"/>
              </w:rPr>
              <w:t>C</w:t>
            </w:r>
            <w:r w:rsidR="003C3BFF" w:rsidRPr="00FE29A3">
              <w:rPr>
                <w:rFonts w:asciiTheme="majorHAnsi" w:hAnsiTheme="majorHAnsi" w:cstheme="majorHAnsi"/>
              </w:rPr>
              <w:t>ourt</w:t>
            </w:r>
            <w:r w:rsidR="003C3BFF" w:rsidRPr="00DF60BD">
              <w:rPr>
                <w:rFonts w:asciiTheme="majorHAnsi" w:hAnsiTheme="majorHAnsi" w:cstheme="majorHAnsi"/>
              </w:rPr>
              <w:t xml:space="preserve"> life, including patronage; key ministers.</w:t>
            </w:r>
          </w:p>
          <w:p w14:paraId="24D85087" w14:textId="77777777" w:rsidR="003C3BFF" w:rsidRPr="00DF60BD" w:rsidRDefault="003C3BFF" w:rsidP="00406798">
            <w:pPr>
              <w:pStyle w:val="ListParagraph"/>
              <w:numPr>
                <w:ilvl w:val="0"/>
                <w:numId w:val="146"/>
              </w:numPr>
              <w:spacing w:after="0" w:line="240" w:lineRule="auto"/>
              <w:rPr>
                <w:rFonts w:asciiTheme="majorHAnsi" w:hAnsiTheme="majorHAnsi" w:cstheme="majorHAnsi"/>
              </w:rPr>
            </w:pPr>
            <w:r w:rsidRPr="00DF60BD">
              <w:rPr>
                <w:rFonts w:asciiTheme="majorHAnsi" w:hAnsiTheme="majorHAnsi" w:cstheme="majorHAnsi"/>
              </w:rPr>
              <w:t>The difficulties of a female ruler</w:t>
            </w:r>
          </w:p>
          <w:p w14:paraId="199612C1" w14:textId="53226D28" w:rsidR="003C3BFF" w:rsidRPr="00DF60BD" w:rsidRDefault="00FE29A3" w:rsidP="00406798">
            <w:pPr>
              <w:pStyle w:val="ListParagraph"/>
              <w:numPr>
                <w:ilvl w:val="0"/>
                <w:numId w:val="146"/>
              </w:numPr>
              <w:spacing w:after="0" w:line="240" w:lineRule="auto"/>
              <w:rPr>
                <w:rFonts w:asciiTheme="majorHAnsi" w:hAnsiTheme="majorHAnsi" w:cstheme="majorHAnsi"/>
              </w:rPr>
            </w:pPr>
            <w:r>
              <w:rPr>
                <w:rFonts w:asciiTheme="majorHAnsi" w:hAnsiTheme="majorHAnsi" w:cstheme="majorHAnsi"/>
              </w:rPr>
              <w:t>R</w:t>
            </w:r>
            <w:r w:rsidR="003C3BFF" w:rsidRPr="00DF60BD">
              <w:rPr>
                <w:rFonts w:asciiTheme="majorHAnsi" w:hAnsiTheme="majorHAnsi" w:cstheme="majorHAnsi"/>
              </w:rPr>
              <w:t>elations with Parliament</w:t>
            </w:r>
          </w:p>
          <w:p w14:paraId="2D5A2312" w14:textId="6C25E5E4" w:rsidR="003C3BFF" w:rsidRPr="00DF60BD" w:rsidRDefault="00FE29A3" w:rsidP="00406798">
            <w:pPr>
              <w:pStyle w:val="ListParagraph"/>
              <w:numPr>
                <w:ilvl w:val="0"/>
                <w:numId w:val="146"/>
              </w:numPr>
              <w:spacing w:after="0" w:line="240" w:lineRule="auto"/>
              <w:rPr>
                <w:rFonts w:asciiTheme="majorHAnsi" w:hAnsiTheme="majorHAnsi" w:cstheme="majorHAnsi"/>
              </w:rPr>
            </w:pPr>
            <w:r>
              <w:rPr>
                <w:rFonts w:asciiTheme="majorHAnsi" w:hAnsiTheme="majorHAnsi" w:cstheme="majorHAnsi"/>
              </w:rPr>
              <w:t>T</w:t>
            </w:r>
            <w:r w:rsidR="003C3BFF" w:rsidRPr="00DF60BD">
              <w:rPr>
                <w:rFonts w:asciiTheme="majorHAnsi" w:hAnsiTheme="majorHAnsi" w:cstheme="majorHAnsi"/>
              </w:rPr>
              <w:t>he problem of marriage and the succession</w:t>
            </w:r>
          </w:p>
          <w:p w14:paraId="760042C7" w14:textId="398CDA47" w:rsidR="003C3BFF" w:rsidRPr="00FE29A3" w:rsidRDefault="00FE29A3" w:rsidP="00FE29A3">
            <w:pPr>
              <w:pStyle w:val="ListParagraph"/>
              <w:numPr>
                <w:ilvl w:val="0"/>
                <w:numId w:val="146"/>
              </w:numPr>
              <w:spacing w:line="240" w:lineRule="auto"/>
              <w:rPr>
                <w:rFonts w:asciiTheme="majorHAnsi" w:hAnsiTheme="majorHAnsi" w:cstheme="majorHAnsi"/>
              </w:rPr>
            </w:pPr>
            <w:r>
              <w:rPr>
                <w:rFonts w:asciiTheme="majorHAnsi" w:hAnsiTheme="majorHAnsi" w:cstheme="majorHAnsi"/>
              </w:rPr>
              <w:t>T</w:t>
            </w:r>
            <w:r w:rsidR="003C3BFF" w:rsidRPr="00FE29A3">
              <w:rPr>
                <w:rFonts w:asciiTheme="majorHAnsi" w:hAnsiTheme="majorHAnsi" w:cstheme="majorHAnsi"/>
              </w:rPr>
              <w:t>he strength of Elizabeth’s authority at the end of her reign, including Essex’s rebellion in 1601</w:t>
            </w:r>
          </w:p>
          <w:p w14:paraId="030EB2F3" w14:textId="77777777" w:rsidR="003C3BFF" w:rsidRPr="00DF60BD" w:rsidRDefault="003C3BFF" w:rsidP="0066763C">
            <w:pPr>
              <w:pStyle w:val="ListParagraph"/>
              <w:rPr>
                <w:rFonts w:asciiTheme="majorHAnsi" w:hAnsiTheme="majorHAnsi" w:cstheme="majorHAnsi"/>
              </w:rPr>
            </w:pPr>
          </w:p>
        </w:tc>
      </w:tr>
      <w:tr w:rsidR="003C3BFF" w:rsidRPr="00DF60BD" w14:paraId="00DC9343" w14:textId="77777777" w:rsidTr="0066763C">
        <w:tc>
          <w:tcPr>
            <w:tcW w:w="9016" w:type="dxa"/>
            <w:shd w:val="clear" w:color="auto" w:fill="E0EFF4" w:themeFill="accent4" w:themeFillTint="33"/>
          </w:tcPr>
          <w:p w14:paraId="5368929E"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How can I revise for History</w:t>
            </w:r>
          </w:p>
          <w:p w14:paraId="6DCD87B8" w14:textId="77777777" w:rsidR="003C3BFF" w:rsidRPr="00DF60BD" w:rsidRDefault="003C3BFF" w:rsidP="0066763C">
            <w:pPr>
              <w:rPr>
                <w:rFonts w:asciiTheme="majorHAnsi" w:hAnsiTheme="majorHAnsi" w:cstheme="majorHAnsi"/>
                <w:sz w:val="22"/>
              </w:rPr>
            </w:pPr>
          </w:p>
        </w:tc>
      </w:tr>
      <w:tr w:rsidR="003C3BFF" w:rsidRPr="00DF60BD" w14:paraId="41D0CB86" w14:textId="77777777" w:rsidTr="0066763C">
        <w:tc>
          <w:tcPr>
            <w:tcW w:w="9016" w:type="dxa"/>
          </w:tcPr>
          <w:p w14:paraId="290A16BB" w14:textId="77777777" w:rsidR="003C3BFF" w:rsidRPr="00DF60BD" w:rsidRDefault="003C3BFF" w:rsidP="0066763C">
            <w:pPr>
              <w:pStyle w:val="ListParagraph"/>
              <w:rPr>
                <w:rFonts w:asciiTheme="majorHAnsi" w:hAnsiTheme="majorHAnsi" w:cstheme="majorHAnsi"/>
              </w:rPr>
            </w:pPr>
            <w:r w:rsidRPr="00DF60BD">
              <w:rPr>
                <w:rFonts w:asciiTheme="majorHAnsi" w:hAnsiTheme="majorHAnsi" w:cstheme="majorHAnsi"/>
              </w:rPr>
              <w:t xml:space="preserve"> </w:t>
            </w:r>
          </w:p>
          <w:p w14:paraId="0316CFEB" w14:textId="77777777" w:rsidR="003C3BFF" w:rsidRPr="00DF60BD" w:rsidRDefault="003C3BFF" w:rsidP="003C3BFF">
            <w:pPr>
              <w:pStyle w:val="ListParagraph"/>
              <w:numPr>
                <w:ilvl w:val="0"/>
                <w:numId w:val="44"/>
              </w:numPr>
              <w:rPr>
                <w:rFonts w:asciiTheme="majorHAnsi" w:hAnsiTheme="majorHAnsi" w:cstheme="majorHAnsi"/>
              </w:rPr>
            </w:pPr>
            <w:r w:rsidRPr="00DF60BD">
              <w:rPr>
                <w:rFonts w:asciiTheme="majorHAnsi" w:hAnsiTheme="majorHAnsi" w:cstheme="majorHAnsi"/>
              </w:rPr>
              <w:t>Practice spelling key words and testing yourself on the definitions.</w:t>
            </w:r>
          </w:p>
          <w:p w14:paraId="1D330A08" w14:textId="77777777" w:rsidR="003C3BFF" w:rsidRPr="00DF60BD" w:rsidRDefault="003C3BFF" w:rsidP="003C3BFF">
            <w:pPr>
              <w:pStyle w:val="ListParagraph"/>
              <w:numPr>
                <w:ilvl w:val="0"/>
                <w:numId w:val="44"/>
              </w:numPr>
              <w:rPr>
                <w:rFonts w:asciiTheme="majorHAnsi" w:hAnsiTheme="majorHAnsi" w:cstheme="majorHAnsi"/>
              </w:rPr>
            </w:pPr>
            <w:r w:rsidRPr="00DF60BD">
              <w:rPr>
                <w:rFonts w:asciiTheme="majorHAnsi" w:hAnsiTheme="majorHAnsi" w:cstheme="majorHAnsi"/>
              </w:rPr>
              <w:t>Make mind maps on key topics, focusing on one lesson per mind map.</w:t>
            </w:r>
          </w:p>
          <w:p w14:paraId="4A1491B6" w14:textId="77777777" w:rsidR="003C3BFF" w:rsidRPr="00DF60BD" w:rsidRDefault="003C3BFF" w:rsidP="003C3BFF">
            <w:pPr>
              <w:pStyle w:val="ListParagraph"/>
              <w:numPr>
                <w:ilvl w:val="0"/>
                <w:numId w:val="44"/>
              </w:numPr>
              <w:rPr>
                <w:rFonts w:asciiTheme="majorHAnsi" w:hAnsiTheme="majorHAnsi" w:cstheme="majorHAnsi"/>
              </w:rPr>
            </w:pPr>
            <w:r w:rsidRPr="00DF60BD">
              <w:rPr>
                <w:rFonts w:asciiTheme="majorHAnsi" w:hAnsiTheme="majorHAnsi" w:cstheme="majorHAnsi"/>
              </w:rPr>
              <w:t>Make sure you understand the chronology of events (the order in which things happened). You could draw simple timelines or cartoon strips to help dual code (picture alongside writing)</w:t>
            </w:r>
          </w:p>
          <w:p w14:paraId="1226E02E" w14:textId="77777777" w:rsidR="003C3BFF" w:rsidRPr="00DF60BD" w:rsidRDefault="003C3BFF" w:rsidP="003C3BFF">
            <w:pPr>
              <w:pStyle w:val="ListParagraph"/>
              <w:numPr>
                <w:ilvl w:val="0"/>
                <w:numId w:val="44"/>
              </w:numPr>
              <w:rPr>
                <w:rFonts w:asciiTheme="majorHAnsi" w:hAnsiTheme="majorHAnsi" w:cstheme="majorHAnsi"/>
              </w:rPr>
            </w:pPr>
            <w:r w:rsidRPr="00DF60BD">
              <w:rPr>
                <w:rFonts w:asciiTheme="majorHAnsi" w:hAnsiTheme="majorHAnsi" w:cstheme="majorHAnsi"/>
              </w:rPr>
              <w:t xml:space="preserve">Teach your family- spend time retelling our history topics as stories to your family. Remember to get the story in the correct order. Can you use your keywords in conversation? </w:t>
            </w:r>
          </w:p>
          <w:p w14:paraId="6CF30341" w14:textId="77777777" w:rsidR="003C3BFF" w:rsidRPr="00DF60BD" w:rsidRDefault="003C3BFF" w:rsidP="00911357">
            <w:pPr>
              <w:rPr>
                <w:rFonts w:asciiTheme="majorHAnsi" w:hAnsiTheme="majorHAnsi" w:cstheme="majorHAnsi"/>
                <w:sz w:val="22"/>
              </w:rPr>
            </w:pPr>
          </w:p>
        </w:tc>
      </w:tr>
      <w:tr w:rsidR="003C3BFF" w:rsidRPr="00DF60BD" w14:paraId="4F173C6E" w14:textId="77777777" w:rsidTr="0066763C">
        <w:tc>
          <w:tcPr>
            <w:tcW w:w="9016" w:type="dxa"/>
            <w:shd w:val="clear" w:color="auto" w:fill="D2F1EF" w:themeFill="accent6" w:themeFillTint="33"/>
          </w:tcPr>
          <w:p w14:paraId="021CB7B7"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Useful resources I can use:</w:t>
            </w:r>
          </w:p>
          <w:p w14:paraId="22C08767" w14:textId="77777777" w:rsidR="003C3BFF" w:rsidRPr="00DF60BD" w:rsidRDefault="003C3BFF" w:rsidP="0066763C">
            <w:pPr>
              <w:rPr>
                <w:rFonts w:asciiTheme="majorHAnsi" w:hAnsiTheme="majorHAnsi" w:cstheme="majorHAnsi"/>
                <w:sz w:val="22"/>
              </w:rPr>
            </w:pPr>
          </w:p>
        </w:tc>
      </w:tr>
      <w:tr w:rsidR="003C3BFF" w:rsidRPr="00DF60BD" w14:paraId="64275D9D" w14:textId="77777777" w:rsidTr="0066763C">
        <w:tc>
          <w:tcPr>
            <w:tcW w:w="9016" w:type="dxa"/>
          </w:tcPr>
          <w:p w14:paraId="497639C7" w14:textId="77777777" w:rsidR="003C3BFF" w:rsidRPr="00DF60BD" w:rsidRDefault="003C3BFF" w:rsidP="0066763C">
            <w:pPr>
              <w:pStyle w:val="ListParagraph"/>
              <w:rPr>
                <w:rFonts w:asciiTheme="majorHAnsi" w:hAnsiTheme="majorHAnsi" w:cstheme="majorHAnsi"/>
              </w:rPr>
            </w:pPr>
          </w:p>
          <w:p w14:paraId="57935DC2" w14:textId="77777777" w:rsidR="003C3BFF" w:rsidRPr="00DF60BD" w:rsidRDefault="003C3BFF" w:rsidP="003C3BFF">
            <w:pPr>
              <w:pStyle w:val="ListParagraph"/>
              <w:numPr>
                <w:ilvl w:val="0"/>
                <w:numId w:val="45"/>
              </w:numPr>
              <w:rPr>
                <w:rFonts w:asciiTheme="majorHAnsi" w:hAnsiTheme="majorHAnsi" w:cstheme="majorHAnsi"/>
              </w:rPr>
            </w:pPr>
            <w:r w:rsidRPr="00DF60BD">
              <w:rPr>
                <w:rFonts w:asciiTheme="majorHAnsi" w:hAnsiTheme="majorHAnsi" w:cstheme="majorHAnsi"/>
              </w:rPr>
              <w:t>Lesson PowerPoints on MS Teams</w:t>
            </w:r>
          </w:p>
          <w:p w14:paraId="4B80CCD8" w14:textId="77777777" w:rsidR="003C3BFF" w:rsidRPr="00DF60BD" w:rsidRDefault="003C3BFF" w:rsidP="003C3BFF">
            <w:pPr>
              <w:pStyle w:val="ListParagraph"/>
              <w:numPr>
                <w:ilvl w:val="0"/>
                <w:numId w:val="45"/>
              </w:numPr>
              <w:rPr>
                <w:rFonts w:asciiTheme="majorHAnsi" w:hAnsiTheme="majorHAnsi" w:cstheme="majorHAnsi"/>
              </w:rPr>
            </w:pPr>
            <w:r w:rsidRPr="00DF60BD">
              <w:rPr>
                <w:rFonts w:asciiTheme="majorHAnsi" w:hAnsiTheme="majorHAnsi" w:cstheme="majorHAnsi"/>
              </w:rPr>
              <w:t>Exercise books</w:t>
            </w:r>
          </w:p>
          <w:p w14:paraId="273F4D7E" w14:textId="77777777" w:rsidR="003C3BFF" w:rsidRPr="00DF60BD" w:rsidRDefault="003C3BFF" w:rsidP="003C3BFF">
            <w:pPr>
              <w:pStyle w:val="ListParagraph"/>
              <w:numPr>
                <w:ilvl w:val="0"/>
                <w:numId w:val="45"/>
              </w:numPr>
              <w:rPr>
                <w:rFonts w:asciiTheme="majorHAnsi" w:hAnsiTheme="majorHAnsi" w:cstheme="majorHAnsi"/>
              </w:rPr>
            </w:pPr>
            <w:r w:rsidRPr="00DF60BD">
              <w:rPr>
                <w:rFonts w:asciiTheme="majorHAnsi" w:hAnsiTheme="majorHAnsi" w:cstheme="majorHAnsi"/>
              </w:rPr>
              <w:t xml:space="preserve">Re-watch any videos used in class- links on PowerPoints </w:t>
            </w:r>
          </w:p>
          <w:p w14:paraId="194416B2" w14:textId="77777777" w:rsidR="003C3BFF" w:rsidRPr="00DF60BD" w:rsidRDefault="003C3BFF" w:rsidP="003C3BFF">
            <w:pPr>
              <w:rPr>
                <w:rFonts w:asciiTheme="majorHAnsi" w:hAnsiTheme="majorHAnsi" w:cstheme="majorHAnsi"/>
                <w:sz w:val="22"/>
              </w:rPr>
            </w:pPr>
          </w:p>
        </w:tc>
      </w:tr>
      <w:tr w:rsidR="003C3BFF" w:rsidRPr="00DF60BD" w14:paraId="3D1400E2" w14:textId="77777777" w:rsidTr="0066763C">
        <w:tc>
          <w:tcPr>
            <w:tcW w:w="9016" w:type="dxa"/>
            <w:shd w:val="clear" w:color="auto" w:fill="FFCCFF"/>
          </w:tcPr>
          <w:p w14:paraId="553F3DA7"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t>Useful websites I can use:</w:t>
            </w:r>
          </w:p>
          <w:p w14:paraId="762D25E7" w14:textId="77777777" w:rsidR="003C3BFF" w:rsidRPr="00DF60BD" w:rsidRDefault="003C3BFF" w:rsidP="0066763C">
            <w:pPr>
              <w:rPr>
                <w:rFonts w:asciiTheme="majorHAnsi" w:hAnsiTheme="majorHAnsi" w:cstheme="majorHAnsi"/>
                <w:sz w:val="22"/>
              </w:rPr>
            </w:pPr>
          </w:p>
        </w:tc>
      </w:tr>
      <w:tr w:rsidR="003C3BFF" w:rsidRPr="00DF60BD" w14:paraId="59327BB7" w14:textId="77777777" w:rsidTr="0066763C">
        <w:tc>
          <w:tcPr>
            <w:tcW w:w="9016" w:type="dxa"/>
          </w:tcPr>
          <w:p w14:paraId="4372C295" w14:textId="77777777" w:rsidR="003C3BFF" w:rsidRPr="00DF60BD" w:rsidRDefault="003C3BFF" w:rsidP="0066763C">
            <w:pPr>
              <w:rPr>
                <w:rFonts w:asciiTheme="majorHAnsi" w:hAnsiTheme="majorHAnsi" w:cstheme="majorHAnsi"/>
                <w:sz w:val="22"/>
              </w:rPr>
            </w:pPr>
          </w:p>
          <w:p w14:paraId="249F97DC" w14:textId="77777777" w:rsidR="003C3BFF" w:rsidRPr="00DF60BD" w:rsidRDefault="00000000" w:rsidP="0066763C">
            <w:pPr>
              <w:rPr>
                <w:rFonts w:asciiTheme="majorHAnsi" w:hAnsiTheme="majorHAnsi" w:cstheme="majorHAnsi"/>
                <w:sz w:val="22"/>
              </w:rPr>
            </w:pPr>
            <w:hyperlink r:id="rId121" w:history="1">
              <w:r w:rsidR="003C3BFF" w:rsidRPr="00DF60BD">
                <w:rPr>
                  <w:rStyle w:val="Hyperlink"/>
                  <w:rFonts w:asciiTheme="majorHAnsi" w:hAnsiTheme="majorHAnsi" w:cstheme="majorHAnsi"/>
                  <w:sz w:val="22"/>
                </w:rPr>
                <w:t>https://www.bbc.co.uk/bitesize/topics/zxgvfrd</w:t>
              </w:r>
            </w:hyperlink>
          </w:p>
          <w:p w14:paraId="1991A293" w14:textId="77777777" w:rsidR="003C3BFF" w:rsidRPr="00DF60BD" w:rsidRDefault="00000000" w:rsidP="0066763C">
            <w:pPr>
              <w:rPr>
                <w:rFonts w:asciiTheme="majorHAnsi" w:hAnsiTheme="majorHAnsi" w:cstheme="majorHAnsi"/>
                <w:sz w:val="22"/>
              </w:rPr>
            </w:pPr>
            <w:hyperlink r:id="rId122" w:history="1">
              <w:r w:rsidR="003C3BFF" w:rsidRPr="00DF60BD">
                <w:rPr>
                  <w:rStyle w:val="Hyperlink"/>
                  <w:rFonts w:asciiTheme="majorHAnsi" w:hAnsiTheme="majorHAnsi" w:cstheme="majorHAnsi"/>
                  <w:sz w:val="22"/>
                </w:rPr>
                <w:t>https://www.bbc.co.uk/bitesize/guides/zyr6bk7/revision/1</w:t>
              </w:r>
            </w:hyperlink>
          </w:p>
          <w:p w14:paraId="6FA862A3" w14:textId="77777777" w:rsidR="003C3BFF" w:rsidRDefault="00000000" w:rsidP="0066763C">
            <w:pPr>
              <w:rPr>
                <w:rStyle w:val="Hyperlink"/>
                <w:rFonts w:asciiTheme="majorHAnsi" w:hAnsiTheme="majorHAnsi" w:cstheme="majorHAnsi"/>
                <w:sz w:val="22"/>
              </w:rPr>
            </w:pPr>
            <w:hyperlink r:id="rId123" w:history="1">
              <w:r w:rsidR="003C3BFF" w:rsidRPr="00DF60BD">
                <w:rPr>
                  <w:rStyle w:val="Hyperlink"/>
                  <w:rFonts w:asciiTheme="majorHAnsi" w:hAnsiTheme="majorHAnsi" w:cstheme="majorHAnsi"/>
                  <w:sz w:val="22"/>
                </w:rPr>
                <w:t>http://www.mosslands.co.uk/attachments/download.asp?file=1619&amp;type=pdf</w:t>
              </w:r>
            </w:hyperlink>
          </w:p>
          <w:p w14:paraId="6D2C57D5" w14:textId="4AF9E3E3" w:rsidR="00CF083B" w:rsidRPr="00DF60BD" w:rsidRDefault="00CF083B" w:rsidP="0066763C">
            <w:pPr>
              <w:rPr>
                <w:rFonts w:asciiTheme="majorHAnsi" w:hAnsiTheme="majorHAnsi" w:cstheme="majorHAnsi"/>
                <w:sz w:val="22"/>
              </w:rPr>
            </w:pPr>
          </w:p>
        </w:tc>
      </w:tr>
      <w:tr w:rsidR="003C3BFF" w:rsidRPr="00DF60BD" w14:paraId="7470AAE4" w14:textId="77777777" w:rsidTr="0066763C">
        <w:tc>
          <w:tcPr>
            <w:tcW w:w="9016" w:type="dxa"/>
            <w:shd w:val="clear" w:color="auto" w:fill="CCFFFF"/>
          </w:tcPr>
          <w:p w14:paraId="00C106B5" w14:textId="77777777" w:rsidR="003C3BFF" w:rsidRPr="00DF60BD" w:rsidRDefault="003C3BFF" w:rsidP="0066763C">
            <w:pPr>
              <w:rPr>
                <w:rFonts w:asciiTheme="majorHAnsi" w:hAnsiTheme="majorHAnsi" w:cstheme="majorHAnsi"/>
                <w:sz w:val="22"/>
              </w:rPr>
            </w:pPr>
            <w:r w:rsidRPr="00DF60BD">
              <w:rPr>
                <w:rFonts w:asciiTheme="majorHAnsi" w:hAnsiTheme="majorHAnsi" w:cstheme="majorHAnsi"/>
                <w:sz w:val="22"/>
              </w:rPr>
              <w:lastRenderedPageBreak/>
              <w:t>Enrichment Experiences which will help to develop and broaden my knowledge and skills further (including reading):</w:t>
            </w:r>
          </w:p>
          <w:p w14:paraId="082AFE76" w14:textId="77777777" w:rsidR="003C3BFF" w:rsidRPr="00DF60BD" w:rsidRDefault="003C3BFF" w:rsidP="0066763C">
            <w:pPr>
              <w:rPr>
                <w:rFonts w:asciiTheme="majorHAnsi" w:hAnsiTheme="majorHAnsi" w:cstheme="majorHAnsi"/>
                <w:sz w:val="22"/>
              </w:rPr>
            </w:pPr>
          </w:p>
        </w:tc>
      </w:tr>
      <w:tr w:rsidR="003C3BFF" w:rsidRPr="00DF60BD" w14:paraId="0566F209" w14:textId="77777777" w:rsidTr="0066763C">
        <w:trPr>
          <w:trHeight w:val="165"/>
        </w:trPr>
        <w:tc>
          <w:tcPr>
            <w:tcW w:w="9016" w:type="dxa"/>
          </w:tcPr>
          <w:p w14:paraId="2158D0BF" w14:textId="77777777" w:rsidR="003C3BFF" w:rsidRPr="00DF60BD" w:rsidRDefault="003C3BFF" w:rsidP="0066763C">
            <w:pPr>
              <w:rPr>
                <w:rFonts w:asciiTheme="majorHAnsi" w:hAnsiTheme="majorHAnsi" w:cstheme="majorHAnsi"/>
                <w:sz w:val="22"/>
              </w:rPr>
            </w:pPr>
          </w:p>
          <w:p w14:paraId="674CFE6F" w14:textId="77777777" w:rsidR="003C3BFF" w:rsidRPr="00DF60BD" w:rsidRDefault="003C3BFF" w:rsidP="0066763C">
            <w:pPr>
              <w:pStyle w:val="ListParagraph"/>
              <w:rPr>
                <w:rFonts w:asciiTheme="majorHAnsi" w:hAnsiTheme="majorHAnsi" w:cstheme="majorHAnsi"/>
              </w:rPr>
            </w:pPr>
            <w:r w:rsidRPr="00DF60BD">
              <w:rPr>
                <w:rFonts w:asciiTheme="majorHAnsi" w:hAnsiTheme="majorHAnsi" w:cstheme="majorHAnsi"/>
              </w:rPr>
              <w:t>Watch ‘Elizabeth, A Golden Age’</w:t>
            </w:r>
          </w:p>
          <w:p w14:paraId="0FC9DA5E" w14:textId="77777777" w:rsidR="003C3BFF" w:rsidRPr="00DF60BD" w:rsidRDefault="003C3BFF" w:rsidP="0066763C">
            <w:pPr>
              <w:pStyle w:val="ListParagraph"/>
              <w:rPr>
                <w:rFonts w:asciiTheme="majorHAnsi" w:eastAsia="Times New Roman" w:hAnsiTheme="majorHAnsi" w:cstheme="majorHAnsi"/>
                <w:b/>
                <w:lang w:eastAsia="en-GB"/>
              </w:rPr>
            </w:pPr>
          </w:p>
          <w:p w14:paraId="4DCB0D28" w14:textId="77777777" w:rsidR="003C3BFF" w:rsidRPr="00DF60BD" w:rsidRDefault="00000000" w:rsidP="0066763C">
            <w:pPr>
              <w:pStyle w:val="ListParagraph"/>
              <w:rPr>
                <w:rFonts w:asciiTheme="majorHAnsi" w:eastAsia="Times New Roman" w:hAnsiTheme="majorHAnsi" w:cstheme="majorHAnsi"/>
                <w:b/>
                <w:lang w:eastAsia="en-GB"/>
              </w:rPr>
            </w:pPr>
            <w:hyperlink r:id="rId124" w:history="1">
              <w:r w:rsidR="003C3BFF" w:rsidRPr="00DF60BD">
                <w:rPr>
                  <w:rStyle w:val="Hyperlink"/>
                  <w:rFonts w:asciiTheme="majorHAnsi" w:eastAsia="Times New Roman" w:hAnsiTheme="majorHAnsi" w:cstheme="majorHAnsi"/>
                  <w:b/>
                  <w:lang w:eastAsia="en-GB"/>
                </w:rPr>
                <w:t>https://www.bbc.co.uk/iplayer/categories/documentaries-history/a-z</w:t>
              </w:r>
            </w:hyperlink>
            <w:r w:rsidR="003C3BFF" w:rsidRPr="00DF60BD">
              <w:rPr>
                <w:rFonts w:asciiTheme="majorHAnsi" w:eastAsia="Times New Roman" w:hAnsiTheme="majorHAnsi" w:cstheme="majorHAnsi"/>
                <w:b/>
                <w:lang w:eastAsia="en-GB"/>
              </w:rPr>
              <w:t xml:space="preserve"> </w:t>
            </w:r>
          </w:p>
          <w:p w14:paraId="585A752C" w14:textId="09ADE9FE" w:rsidR="003C3BFF" w:rsidRDefault="003C3BFF" w:rsidP="00FE29A3">
            <w:pPr>
              <w:pStyle w:val="ListParagraph"/>
              <w:rPr>
                <w:rFonts w:asciiTheme="majorHAnsi" w:eastAsia="Times New Roman" w:hAnsiTheme="majorHAnsi" w:cstheme="majorHAnsi"/>
                <w:bCs/>
                <w:lang w:eastAsia="en-GB"/>
              </w:rPr>
            </w:pPr>
            <w:r w:rsidRPr="00F1614B">
              <w:rPr>
                <w:rFonts w:asciiTheme="majorHAnsi" w:eastAsia="Times New Roman" w:hAnsiTheme="majorHAnsi" w:cstheme="majorHAnsi"/>
                <w:bCs/>
                <w:lang w:eastAsia="en-GB"/>
              </w:rPr>
              <w:t>type in aspects of Elizabethan England and see what comes up.</w:t>
            </w:r>
          </w:p>
          <w:p w14:paraId="6FF65FD5" w14:textId="77777777" w:rsidR="00FE29A3" w:rsidRPr="00FE29A3" w:rsidRDefault="00FE29A3" w:rsidP="00FE29A3">
            <w:pPr>
              <w:pStyle w:val="ListParagraph"/>
              <w:rPr>
                <w:rFonts w:asciiTheme="majorHAnsi" w:eastAsia="Times New Roman" w:hAnsiTheme="majorHAnsi" w:cstheme="majorHAnsi"/>
                <w:bCs/>
                <w:lang w:eastAsia="en-GB"/>
              </w:rPr>
            </w:pPr>
          </w:p>
          <w:p w14:paraId="214E0FBF" w14:textId="77777777" w:rsidR="003C3BFF" w:rsidRPr="00F1614B" w:rsidRDefault="003C3BFF" w:rsidP="0066763C">
            <w:pPr>
              <w:pStyle w:val="ListParagraph"/>
              <w:rPr>
                <w:rFonts w:asciiTheme="majorHAnsi" w:eastAsia="Times New Roman" w:hAnsiTheme="majorHAnsi" w:cstheme="majorHAnsi"/>
                <w:bCs/>
                <w:lang w:eastAsia="en-GB"/>
              </w:rPr>
            </w:pPr>
            <w:r w:rsidRPr="00F1614B">
              <w:rPr>
                <w:rFonts w:asciiTheme="majorHAnsi" w:eastAsia="Times New Roman" w:hAnsiTheme="majorHAnsi" w:cstheme="majorHAnsi"/>
                <w:bCs/>
                <w:lang w:eastAsia="en-GB"/>
              </w:rPr>
              <w:t>You may wish if you have the time and if Covid restrictions permit to visit sites associated with Elizabeth and the Elizabethans, even if this means just a walk in the grounds.  These are some of the ones closest to Preston.  Go with your parents as a day out.  I’m certain they will love the experience as much as you:</w:t>
            </w:r>
          </w:p>
          <w:p w14:paraId="4ABEE867" w14:textId="77777777" w:rsidR="003C3BFF" w:rsidRPr="00DF60BD" w:rsidRDefault="00000000" w:rsidP="003C3BFF">
            <w:pPr>
              <w:pStyle w:val="ListParagraph"/>
              <w:numPr>
                <w:ilvl w:val="0"/>
                <w:numId w:val="51"/>
              </w:numPr>
              <w:spacing w:after="0" w:line="240" w:lineRule="auto"/>
              <w:rPr>
                <w:rFonts w:asciiTheme="majorHAnsi" w:eastAsia="Times New Roman" w:hAnsiTheme="majorHAnsi" w:cstheme="majorHAnsi"/>
                <w:b/>
                <w:lang w:eastAsia="en-GB"/>
              </w:rPr>
            </w:pPr>
            <w:hyperlink r:id="rId125" w:history="1">
              <w:r w:rsidR="003C3BFF" w:rsidRPr="00DF60BD">
                <w:rPr>
                  <w:rStyle w:val="Hyperlink"/>
                  <w:rFonts w:asciiTheme="majorHAnsi" w:eastAsia="Times New Roman" w:hAnsiTheme="majorHAnsi" w:cstheme="majorHAnsi"/>
                  <w:b/>
                  <w:lang w:eastAsia="en-GB"/>
                </w:rPr>
                <w:t>https://www.lancashirelife.co.uk/out-about/places/10-of-the-best-tudor-estates-in-the-north-west-1-3962884</w:t>
              </w:r>
            </w:hyperlink>
          </w:p>
          <w:p w14:paraId="18E6A557" w14:textId="77777777" w:rsidR="003C3BFF" w:rsidRPr="00F1614B" w:rsidRDefault="003C3BFF" w:rsidP="0066763C">
            <w:pPr>
              <w:pStyle w:val="ListParagraph"/>
              <w:rPr>
                <w:rFonts w:asciiTheme="majorHAnsi" w:eastAsia="Times New Roman" w:hAnsiTheme="majorHAnsi" w:cstheme="majorHAnsi"/>
                <w:bCs/>
                <w:lang w:eastAsia="en-GB"/>
              </w:rPr>
            </w:pPr>
            <w:r w:rsidRPr="00F1614B">
              <w:rPr>
                <w:rFonts w:asciiTheme="majorHAnsi" w:eastAsia="Times New Roman" w:hAnsiTheme="majorHAnsi" w:cstheme="majorHAnsi"/>
                <w:bCs/>
                <w:lang w:eastAsia="en-GB"/>
              </w:rPr>
              <w:t>Lastly, you may wish to read ‘Wolf Hall’ by Hilary Mantel (winner of the Manbooker prize) although, it doesn’t deal with Elizabeth or her reign, it delves into the reign of her father and is a fascinating read in which you will be able to recognise themes that run through our unit of study, especially those in relation to the Tudor court, government and the religious divide.</w:t>
            </w:r>
          </w:p>
          <w:p w14:paraId="22A3EA79" w14:textId="77777777" w:rsidR="003C3BFF" w:rsidRPr="00DF60BD" w:rsidRDefault="003C3BFF" w:rsidP="0066763C">
            <w:pPr>
              <w:rPr>
                <w:rFonts w:asciiTheme="majorHAnsi" w:hAnsiTheme="majorHAnsi" w:cstheme="majorHAnsi"/>
                <w:sz w:val="22"/>
              </w:rPr>
            </w:pPr>
          </w:p>
        </w:tc>
      </w:tr>
    </w:tbl>
    <w:p w14:paraId="5D3C35E1" w14:textId="77777777" w:rsidR="00911357" w:rsidRPr="00DF60BD" w:rsidRDefault="00911357" w:rsidP="0066763C">
      <w:pPr>
        <w:jc w:val="center"/>
        <w:rPr>
          <w:rFonts w:asciiTheme="majorHAnsi" w:hAnsiTheme="majorHAnsi" w:cstheme="majorHAnsi"/>
          <w:bCs/>
          <w:color w:val="01273A" w:themeColor="accent1" w:themeShade="80"/>
          <w:sz w:val="22"/>
        </w:rPr>
      </w:pPr>
    </w:p>
    <w:p w14:paraId="5EDD8253" w14:textId="77777777" w:rsidR="00CD6C40" w:rsidRDefault="00CD6C40" w:rsidP="0066763C">
      <w:pPr>
        <w:jc w:val="center"/>
        <w:rPr>
          <w:rFonts w:asciiTheme="majorHAnsi" w:hAnsiTheme="majorHAnsi" w:cstheme="majorHAnsi"/>
          <w:bCs/>
          <w:color w:val="013A57" w:themeColor="accent1" w:themeShade="BF"/>
          <w:sz w:val="22"/>
        </w:rPr>
      </w:pPr>
    </w:p>
    <w:p w14:paraId="38230D2D" w14:textId="77777777" w:rsidR="00CD6C40" w:rsidRDefault="00CD6C40" w:rsidP="0066763C">
      <w:pPr>
        <w:jc w:val="center"/>
        <w:rPr>
          <w:rFonts w:asciiTheme="majorHAnsi" w:hAnsiTheme="majorHAnsi" w:cstheme="majorHAnsi"/>
          <w:bCs/>
          <w:color w:val="013A57" w:themeColor="accent1" w:themeShade="BF"/>
          <w:sz w:val="22"/>
        </w:rPr>
      </w:pPr>
    </w:p>
    <w:p w14:paraId="021CA1E3" w14:textId="77777777" w:rsidR="00CD6C40" w:rsidRDefault="00CD6C40" w:rsidP="0066763C">
      <w:pPr>
        <w:jc w:val="center"/>
        <w:rPr>
          <w:rFonts w:asciiTheme="majorHAnsi" w:hAnsiTheme="majorHAnsi" w:cstheme="majorHAnsi"/>
          <w:bCs/>
          <w:color w:val="013A57" w:themeColor="accent1" w:themeShade="BF"/>
          <w:sz w:val="22"/>
        </w:rPr>
      </w:pPr>
    </w:p>
    <w:p w14:paraId="55A7C7D8" w14:textId="77777777" w:rsidR="00CD6C40" w:rsidRDefault="00CD6C40" w:rsidP="0066763C">
      <w:pPr>
        <w:jc w:val="center"/>
        <w:rPr>
          <w:rFonts w:asciiTheme="majorHAnsi" w:hAnsiTheme="majorHAnsi" w:cstheme="majorHAnsi"/>
          <w:bCs/>
          <w:color w:val="013A57" w:themeColor="accent1" w:themeShade="BF"/>
          <w:sz w:val="22"/>
        </w:rPr>
      </w:pPr>
    </w:p>
    <w:p w14:paraId="49429673" w14:textId="77777777" w:rsidR="00CD6C40" w:rsidRDefault="00CD6C40" w:rsidP="0066763C">
      <w:pPr>
        <w:jc w:val="center"/>
        <w:rPr>
          <w:rFonts w:asciiTheme="majorHAnsi" w:hAnsiTheme="majorHAnsi" w:cstheme="majorHAnsi"/>
          <w:bCs/>
          <w:color w:val="013A57" w:themeColor="accent1" w:themeShade="BF"/>
          <w:sz w:val="22"/>
        </w:rPr>
      </w:pPr>
    </w:p>
    <w:p w14:paraId="01C62223" w14:textId="77777777" w:rsidR="00CD6C40" w:rsidRDefault="00CD6C40" w:rsidP="0066763C">
      <w:pPr>
        <w:jc w:val="center"/>
        <w:rPr>
          <w:rFonts w:asciiTheme="majorHAnsi" w:hAnsiTheme="majorHAnsi" w:cstheme="majorHAnsi"/>
          <w:bCs/>
          <w:color w:val="013A57" w:themeColor="accent1" w:themeShade="BF"/>
          <w:sz w:val="22"/>
        </w:rPr>
      </w:pPr>
    </w:p>
    <w:p w14:paraId="25E791B1" w14:textId="77777777" w:rsidR="00CD6C40" w:rsidRDefault="00CD6C40" w:rsidP="0066763C">
      <w:pPr>
        <w:jc w:val="center"/>
        <w:rPr>
          <w:rFonts w:asciiTheme="majorHAnsi" w:hAnsiTheme="majorHAnsi" w:cstheme="majorHAnsi"/>
          <w:bCs/>
          <w:color w:val="013A57" w:themeColor="accent1" w:themeShade="BF"/>
          <w:sz w:val="22"/>
        </w:rPr>
      </w:pPr>
    </w:p>
    <w:p w14:paraId="339E67E1" w14:textId="77777777" w:rsidR="00CD6C40" w:rsidRDefault="00CD6C40" w:rsidP="0066763C">
      <w:pPr>
        <w:jc w:val="center"/>
        <w:rPr>
          <w:rFonts w:asciiTheme="majorHAnsi" w:hAnsiTheme="majorHAnsi" w:cstheme="majorHAnsi"/>
          <w:bCs/>
          <w:color w:val="013A57" w:themeColor="accent1" w:themeShade="BF"/>
          <w:sz w:val="22"/>
        </w:rPr>
      </w:pPr>
    </w:p>
    <w:p w14:paraId="34BEA54E" w14:textId="77777777" w:rsidR="00CD6C40" w:rsidRDefault="00CD6C40" w:rsidP="0066763C">
      <w:pPr>
        <w:jc w:val="center"/>
        <w:rPr>
          <w:rFonts w:asciiTheme="majorHAnsi" w:hAnsiTheme="majorHAnsi" w:cstheme="majorHAnsi"/>
          <w:bCs/>
          <w:color w:val="013A57" w:themeColor="accent1" w:themeShade="BF"/>
          <w:sz w:val="22"/>
        </w:rPr>
      </w:pPr>
    </w:p>
    <w:p w14:paraId="58F221F0" w14:textId="77777777" w:rsidR="00CD6C40" w:rsidRDefault="00CD6C40" w:rsidP="0066763C">
      <w:pPr>
        <w:jc w:val="center"/>
        <w:rPr>
          <w:rFonts w:asciiTheme="majorHAnsi" w:hAnsiTheme="majorHAnsi" w:cstheme="majorHAnsi"/>
          <w:bCs/>
          <w:color w:val="013A57" w:themeColor="accent1" w:themeShade="BF"/>
          <w:sz w:val="22"/>
        </w:rPr>
      </w:pPr>
    </w:p>
    <w:p w14:paraId="723D34BB" w14:textId="77777777" w:rsidR="00CD6C40" w:rsidRDefault="00CD6C40" w:rsidP="0066763C">
      <w:pPr>
        <w:jc w:val="center"/>
        <w:rPr>
          <w:rFonts w:asciiTheme="majorHAnsi" w:hAnsiTheme="majorHAnsi" w:cstheme="majorHAnsi"/>
          <w:bCs/>
          <w:color w:val="013A57" w:themeColor="accent1" w:themeShade="BF"/>
          <w:sz w:val="22"/>
        </w:rPr>
      </w:pPr>
    </w:p>
    <w:p w14:paraId="39F67900" w14:textId="77777777" w:rsidR="00CD6C40" w:rsidRDefault="00CD6C40" w:rsidP="0066763C">
      <w:pPr>
        <w:jc w:val="center"/>
        <w:rPr>
          <w:rFonts w:asciiTheme="majorHAnsi" w:hAnsiTheme="majorHAnsi" w:cstheme="majorHAnsi"/>
          <w:bCs/>
          <w:color w:val="013A57" w:themeColor="accent1" w:themeShade="BF"/>
          <w:sz w:val="22"/>
        </w:rPr>
      </w:pPr>
    </w:p>
    <w:p w14:paraId="18F333C1" w14:textId="77777777" w:rsidR="00CD6C40" w:rsidRDefault="00CD6C40" w:rsidP="0066763C">
      <w:pPr>
        <w:jc w:val="center"/>
        <w:rPr>
          <w:rFonts w:asciiTheme="majorHAnsi" w:hAnsiTheme="majorHAnsi" w:cstheme="majorHAnsi"/>
          <w:bCs/>
          <w:color w:val="013A57" w:themeColor="accent1" w:themeShade="BF"/>
          <w:sz w:val="22"/>
        </w:rPr>
      </w:pPr>
    </w:p>
    <w:p w14:paraId="577360A8" w14:textId="77777777" w:rsidR="00CD6C40" w:rsidRDefault="00CD6C40" w:rsidP="0066763C">
      <w:pPr>
        <w:jc w:val="center"/>
        <w:rPr>
          <w:rFonts w:asciiTheme="majorHAnsi" w:hAnsiTheme="majorHAnsi" w:cstheme="majorHAnsi"/>
          <w:bCs/>
          <w:color w:val="013A57" w:themeColor="accent1" w:themeShade="BF"/>
          <w:sz w:val="22"/>
        </w:rPr>
      </w:pPr>
    </w:p>
    <w:p w14:paraId="14E5A459" w14:textId="77777777" w:rsidR="00CD6C40" w:rsidRDefault="00CD6C40" w:rsidP="0066763C">
      <w:pPr>
        <w:jc w:val="center"/>
        <w:rPr>
          <w:rFonts w:asciiTheme="majorHAnsi" w:hAnsiTheme="majorHAnsi" w:cstheme="majorHAnsi"/>
          <w:bCs/>
          <w:color w:val="013A57" w:themeColor="accent1" w:themeShade="BF"/>
          <w:sz w:val="22"/>
        </w:rPr>
      </w:pPr>
    </w:p>
    <w:p w14:paraId="23835E43" w14:textId="77777777" w:rsidR="00CD6C40" w:rsidRDefault="00CD6C40" w:rsidP="0066763C">
      <w:pPr>
        <w:jc w:val="center"/>
        <w:rPr>
          <w:rFonts w:asciiTheme="majorHAnsi" w:hAnsiTheme="majorHAnsi" w:cstheme="majorHAnsi"/>
          <w:bCs/>
          <w:color w:val="013A57" w:themeColor="accent1" w:themeShade="BF"/>
          <w:sz w:val="22"/>
        </w:rPr>
      </w:pPr>
    </w:p>
    <w:p w14:paraId="5443CC5F" w14:textId="77777777" w:rsidR="00CD6C40" w:rsidRDefault="00CD6C40" w:rsidP="0066763C">
      <w:pPr>
        <w:jc w:val="center"/>
        <w:rPr>
          <w:rFonts w:asciiTheme="majorHAnsi" w:hAnsiTheme="majorHAnsi" w:cstheme="majorHAnsi"/>
          <w:bCs/>
          <w:color w:val="013A57" w:themeColor="accent1" w:themeShade="BF"/>
          <w:sz w:val="22"/>
        </w:rPr>
      </w:pPr>
    </w:p>
    <w:p w14:paraId="650983FD" w14:textId="77777777" w:rsidR="00CD6C40" w:rsidRDefault="00CD6C40" w:rsidP="0066763C">
      <w:pPr>
        <w:jc w:val="center"/>
        <w:rPr>
          <w:rFonts w:asciiTheme="majorHAnsi" w:hAnsiTheme="majorHAnsi" w:cstheme="majorHAnsi"/>
          <w:bCs/>
          <w:color w:val="013A57" w:themeColor="accent1" w:themeShade="BF"/>
          <w:sz w:val="22"/>
        </w:rPr>
      </w:pPr>
    </w:p>
    <w:p w14:paraId="1E7315A3" w14:textId="77777777" w:rsidR="00CD6C40" w:rsidRDefault="00CD6C40" w:rsidP="0066763C">
      <w:pPr>
        <w:jc w:val="center"/>
        <w:rPr>
          <w:rFonts w:asciiTheme="majorHAnsi" w:hAnsiTheme="majorHAnsi" w:cstheme="majorHAnsi"/>
          <w:bCs/>
          <w:color w:val="013A57" w:themeColor="accent1" w:themeShade="BF"/>
          <w:sz w:val="22"/>
        </w:rPr>
      </w:pPr>
    </w:p>
    <w:p w14:paraId="076DF061" w14:textId="77777777" w:rsidR="00CD6C40" w:rsidRDefault="00CD6C40" w:rsidP="0066763C">
      <w:pPr>
        <w:jc w:val="center"/>
        <w:rPr>
          <w:rFonts w:asciiTheme="majorHAnsi" w:hAnsiTheme="majorHAnsi" w:cstheme="majorHAnsi"/>
          <w:bCs/>
          <w:color w:val="013A57" w:themeColor="accent1" w:themeShade="BF"/>
          <w:sz w:val="22"/>
        </w:rPr>
      </w:pPr>
    </w:p>
    <w:p w14:paraId="0C17F572" w14:textId="59C74ECF" w:rsidR="00CD6C40" w:rsidRDefault="00CD6C40" w:rsidP="0066763C">
      <w:pPr>
        <w:jc w:val="center"/>
        <w:rPr>
          <w:rFonts w:asciiTheme="majorHAnsi" w:hAnsiTheme="majorHAnsi" w:cstheme="majorHAnsi"/>
          <w:bCs/>
          <w:color w:val="013A57" w:themeColor="accent1" w:themeShade="BF"/>
          <w:sz w:val="22"/>
        </w:rPr>
      </w:pPr>
    </w:p>
    <w:p w14:paraId="4E2752B6" w14:textId="559CDF17" w:rsidR="00FE29A3" w:rsidRDefault="00FE29A3" w:rsidP="0066763C">
      <w:pPr>
        <w:jc w:val="center"/>
        <w:rPr>
          <w:rFonts w:asciiTheme="majorHAnsi" w:hAnsiTheme="majorHAnsi" w:cstheme="majorHAnsi"/>
          <w:bCs/>
          <w:color w:val="013A57" w:themeColor="accent1" w:themeShade="BF"/>
          <w:sz w:val="22"/>
        </w:rPr>
      </w:pPr>
    </w:p>
    <w:p w14:paraId="7E27606D" w14:textId="47AB2517" w:rsidR="00FE29A3" w:rsidRDefault="00FE29A3" w:rsidP="0066763C">
      <w:pPr>
        <w:jc w:val="center"/>
        <w:rPr>
          <w:rFonts w:asciiTheme="majorHAnsi" w:hAnsiTheme="majorHAnsi" w:cstheme="majorHAnsi"/>
          <w:bCs/>
          <w:color w:val="013A57" w:themeColor="accent1" w:themeShade="BF"/>
          <w:sz w:val="22"/>
        </w:rPr>
      </w:pPr>
    </w:p>
    <w:p w14:paraId="0BBAC7FD" w14:textId="1796E637" w:rsidR="00FE29A3" w:rsidRDefault="00FE29A3" w:rsidP="0066763C">
      <w:pPr>
        <w:jc w:val="center"/>
        <w:rPr>
          <w:rFonts w:asciiTheme="majorHAnsi" w:hAnsiTheme="majorHAnsi" w:cstheme="majorHAnsi"/>
          <w:bCs/>
          <w:color w:val="013A57" w:themeColor="accent1" w:themeShade="BF"/>
          <w:sz w:val="22"/>
        </w:rPr>
      </w:pPr>
    </w:p>
    <w:p w14:paraId="130A9364" w14:textId="17C51AC7" w:rsidR="00FE29A3" w:rsidRDefault="00FE29A3" w:rsidP="0066763C">
      <w:pPr>
        <w:jc w:val="center"/>
        <w:rPr>
          <w:rFonts w:asciiTheme="majorHAnsi" w:hAnsiTheme="majorHAnsi" w:cstheme="majorHAnsi"/>
          <w:bCs/>
          <w:color w:val="013A57" w:themeColor="accent1" w:themeShade="BF"/>
          <w:sz w:val="22"/>
        </w:rPr>
      </w:pPr>
    </w:p>
    <w:p w14:paraId="7FA107A6" w14:textId="77777777" w:rsidR="00FE29A3" w:rsidRDefault="00FE29A3" w:rsidP="0066763C">
      <w:pPr>
        <w:jc w:val="center"/>
        <w:rPr>
          <w:rFonts w:asciiTheme="majorHAnsi" w:hAnsiTheme="majorHAnsi" w:cstheme="majorHAnsi"/>
          <w:bCs/>
          <w:color w:val="013A57" w:themeColor="accent1" w:themeShade="BF"/>
          <w:sz w:val="22"/>
        </w:rPr>
      </w:pPr>
    </w:p>
    <w:p w14:paraId="58643864" w14:textId="77777777" w:rsidR="00CD6C40" w:rsidRDefault="00CD6C40" w:rsidP="0066763C">
      <w:pPr>
        <w:jc w:val="center"/>
        <w:rPr>
          <w:rFonts w:asciiTheme="majorHAnsi" w:hAnsiTheme="majorHAnsi" w:cstheme="majorHAnsi"/>
          <w:bCs/>
          <w:color w:val="013A57" w:themeColor="accent1" w:themeShade="BF"/>
          <w:sz w:val="22"/>
        </w:rPr>
      </w:pPr>
    </w:p>
    <w:p w14:paraId="0EA6E0ED" w14:textId="29DD0BFD" w:rsidR="0066763C" w:rsidRPr="00CD6C40" w:rsidRDefault="0066763C" w:rsidP="0066763C">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t>Year 7 Spring Revision for Physical Education</w:t>
      </w:r>
    </w:p>
    <w:p w14:paraId="330F988C" w14:textId="77777777" w:rsidR="0066763C" w:rsidRPr="00DF60BD" w:rsidRDefault="0066763C" w:rsidP="0066763C">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66763C" w:rsidRPr="00DF60BD" w14:paraId="7F3A76DE" w14:textId="77777777" w:rsidTr="0066763C">
        <w:tc>
          <w:tcPr>
            <w:tcW w:w="9016" w:type="dxa"/>
            <w:shd w:val="clear" w:color="auto" w:fill="CCFFCC"/>
          </w:tcPr>
          <w:p w14:paraId="785C1264"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66763C" w:rsidRPr="00DF60BD" w14:paraId="78C65587" w14:textId="77777777" w:rsidTr="0066763C">
        <w:tc>
          <w:tcPr>
            <w:tcW w:w="9016" w:type="dxa"/>
            <w:shd w:val="clear" w:color="auto" w:fill="auto"/>
          </w:tcPr>
          <w:p w14:paraId="696E3885" w14:textId="77777777" w:rsidR="0066763C"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Individual Fitness which includes Circuit Training.</w:t>
            </w:r>
          </w:p>
          <w:p w14:paraId="701BE252" w14:textId="5FAF76D2" w:rsidR="00FE29A3" w:rsidRPr="00F1614B" w:rsidRDefault="00FE29A3" w:rsidP="0066763C">
            <w:pPr>
              <w:rPr>
                <w:rFonts w:asciiTheme="majorHAnsi" w:hAnsiTheme="majorHAnsi" w:cstheme="majorHAnsi"/>
                <w:b w:val="0"/>
                <w:bCs/>
                <w:sz w:val="22"/>
              </w:rPr>
            </w:pPr>
          </w:p>
        </w:tc>
      </w:tr>
      <w:tr w:rsidR="0066763C" w:rsidRPr="00DF60BD" w14:paraId="5C5BBB89" w14:textId="77777777" w:rsidTr="0066763C">
        <w:tc>
          <w:tcPr>
            <w:tcW w:w="9016" w:type="dxa"/>
            <w:shd w:val="clear" w:color="auto" w:fill="B1E4FD" w:themeFill="accent1" w:themeFillTint="33"/>
          </w:tcPr>
          <w:p w14:paraId="6BCC1D71"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do I need to revise?</w:t>
            </w:r>
          </w:p>
          <w:p w14:paraId="10926C91" w14:textId="77777777" w:rsidR="0066763C" w:rsidRPr="00DF60BD" w:rsidRDefault="0066763C" w:rsidP="0066763C">
            <w:pPr>
              <w:pStyle w:val="ListParagraph"/>
              <w:rPr>
                <w:rFonts w:asciiTheme="majorHAnsi" w:hAnsiTheme="majorHAnsi" w:cstheme="majorHAnsi"/>
              </w:rPr>
            </w:pPr>
          </w:p>
        </w:tc>
      </w:tr>
      <w:tr w:rsidR="0066763C" w:rsidRPr="00DF60BD" w14:paraId="6AC31724" w14:textId="77777777" w:rsidTr="0066763C">
        <w:tc>
          <w:tcPr>
            <w:tcW w:w="9016" w:type="dxa"/>
          </w:tcPr>
          <w:p w14:paraId="46364DD6"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Revision will include practising key skills related to fitness and circuit training at home: completing key core, upper-body and leg exercises to improve overall fitness. </w:t>
            </w:r>
          </w:p>
          <w:p w14:paraId="2C54E721"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Look at devising a programme that helps you work on different parts of the body, for e.g: select a progressive time that you can manage to do the exercise; pick an upper body exercise and complete this; pick a core exercise and complete this; pick a lower body exercise and complete this; rest for one minute. Repeat this again and increase your time further.</w:t>
            </w:r>
          </w:p>
          <w:p w14:paraId="434E078A" w14:textId="77777777" w:rsidR="0066763C"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Explore other ways to make your circuit training fun and challenging at home by looking at sets and repetitions.</w:t>
            </w:r>
          </w:p>
          <w:p w14:paraId="5033B567" w14:textId="447B252D" w:rsidR="00FE29A3" w:rsidRPr="00DF60BD" w:rsidRDefault="00FE29A3" w:rsidP="0066763C">
            <w:pPr>
              <w:rPr>
                <w:rFonts w:asciiTheme="majorHAnsi" w:hAnsiTheme="majorHAnsi" w:cstheme="majorHAnsi"/>
                <w:sz w:val="22"/>
              </w:rPr>
            </w:pPr>
          </w:p>
        </w:tc>
      </w:tr>
      <w:tr w:rsidR="0066763C" w:rsidRPr="00DF60BD" w14:paraId="0FABE1C5" w14:textId="77777777" w:rsidTr="0066763C">
        <w:tc>
          <w:tcPr>
            <w:tcW w:w="9016" w:type="dxa"/>
            <w:shd w:val="clear" w:color="auto" w:fill="E0EFF4" w:themeFill="accent4" w:themeFillTint="33"/>
          </w:tcPr>
          <w:p w14:paraId="595BC167"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How can I revise for Physical Education?</w:t>
            </w:r>
          </w:p>
          <w:p w14:paraId="301779E4" w14:textId="77777777" w:rsidR="0066763C" w:rsidRPr="00DF60BD" w:rsidRDefault="0066763C" w:rsidP="0066763C">
            <w:pPr>
              <w:rPr>
                <w:rFonts w:asciiTheme="majorHAnsi" w:hAnsiTheme="majorHAnsi" w:cstheme="majorHAnsi"/>
                <w:sz w:val="22"/>
              </w:rPr>
            </w:pPr>
          </w:p>
        </w:tc>
      </w:tr>
      <w:tr w:rsidR="0066763C" w:rsidRPr="00DF60BD" w14:paraId="2F6FC342" w14:textId="77777777" w:rsidTr="0066763C">
        <w:tc>
          <w:tcPr>
            <w:tcW w:w="9016" w:type="dxa"/>
          </w:tcPr>
          <w:p w14:paraId="5000F00C"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These exercises can be done by completing Joe Wicks online and through online circuit programmes. </w:t>
            </w:r>
          </w:p>
          <w:p w14:paraId="1BA519F8" w14:textId="77777777" w:rsidR="0066763C"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Complete circuit training at home with exercises that improve cardiovascular fitness.</w:t>
            </w:r>
          </w:p>
          <w:p w14:paraId="4F05E003" w14:textId="23840AF5" w:rsidR="00FE29A3" w:rsidRPr="00DF60BD" w:rsidRDefault="00FE29A3" w:rsidP="0066763C">
            <w:pPr>
              <w:rPr>
                <w:rFonts w:asciiTheme="majorHAnsi" w:hAnsiTheme="majorHAnsi" w:cstheme="majorHAnsi"/>
                <w:sz w:val="22"/>
              </w:rPr>
            </w:pPr>
          </w:p>
        </w:tc>
      </w:tr>
      <w:tr w:rsidR="0066763C" w:rsidRPr="00DF60BD" w14:paraId="0974E8C0" w14:textId="77777777" w:rsidTr="0066763C">
        <w:tc>
          <w:tcPr>
            <w:tcW w:w="9016" w:type="dxa"/>
            <w:shd w:val="clear" w:color="auto" w:fill="D2F1EF" w:themeFill="accent6" w:themeFillTint="33"/>
          </w:tcPr>
          <w:p w14:paraId="6DA29197"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resources I can use:</w:t>
            </w:r>
          </w:p>
          <w:p w14:paraId="10B84D29" w14:textId="77777777" w:rsidR="0066763C" w:rsidRPr="00DF60BD" w:rsidRDefault="0066763C" w:rsidP="0066763C">
            <w:pPr>
              <w:rPr>
                <w:rFonts w:asciiTheme="majorHAnsi" w:hAnsiTheme="majorHAnsi" w:cstheme="majorHAnsi"/>
                <w:sz w:val="22"/>
              </w:rPr>
            </w:pPr>
          </w:p>
        </w:tc>
      </w:tr>
      <w:tr w:rsidR="0066763C" w:rsidRPr="00DF60BD" w14:paraId="77D22159" w14:textId="77777777" w:rsidTr="0066763C">
        <w:tc>
          <w:tcPr>
            <w:tcW w:w="9016" w:type="dxa"/>
          </w:tcPr>
          <w:p w14:paraId="24E99CC5" w14:textId="77777777" w:rsidR="0066763C"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Home circuit training plans that target improving your cardiovascular fitness. Running, either on a treadmill or outside, to improve speed and stamina.</w:t>
            </w:r>
          </w:p>
          <w:p w14:paraId="6511D2D5" w14:textId="27E20514" w:rsidR="00FE29A3" w:rsidRPr="00F1614B" w:rsidRDefault="00FE29A3" w:rsidP="0066763C">
            <w:pPr>
              <w:rPr>
                <w:rFonts w:asciiTheme="majorHAnsi" w:hAnsiTheme="majorHAnsi" w:cstheme="majorHAnsi"/>
                <w:b w:val="0"/>
                <w:bCs/>
                <w:sz w:val="22"/>
              </w:rPr>
            </w:pPr>
          </w:p>
        </w:tc>
      </w:tr>
      <w:tr w:rsidR="0066763C" w:rsidRPr="00DF60BD" w14:paraId="127718C4" w14:textId="77777777" w:rsidTr="0066763C">
        <w:tc>
          <w:tcPr>
            <w:tcW w:w="9016" w:type="dxa"/>
            <w:shd w:val="clear" w:color="auto" w:fill="FFCCFF"/>
          </w:tcPr>
          <w:p w14:paraId="535649B8"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websites I can use:</w:t>
            </w:r>
          </w:p>
          <w:p w14:paraId="3056F162" w14:textId="77777777" w:rsidR="0066763C" w:rsidRPr="00DF60BD" w:rsidRDefault="0066763C" w:rsidP="0066763C">
            <w:pPr>
              <w:rPr>
                <w:rFonts w:asciiTheme="majorHAnsi" w:hAnsiTheme="majorHAnsi" w:cstheme="majorHAnsi"/>
                <w:sz w:val="22"/>
              </w:rPr>
            </w:pPr>
          </w:p>
        </w:tc>
      </w:tr>
      <w:tr w:rsidR="0066763C" w:rsidRPr="00DF60BD" w14:paraId="09AF2C65" w14:textId="77777777" w:rsidTr="0066763C">
        <w:tc>
          <w:tcPr>
            <w:tcW w:w="9016" w:type="dxa"/>
          </w:tcPr>
          <w:p w14:paraId="7DFDDAB6"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Joe Wicks – home circuit lockdown workouts.</w:t>
            </w:r>
          </w:p>
          <w:p w14:paraId="0EBC6B36"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Couch to 5K</w:t>
            </w:r>
          </w:p>
          <w:p w14:paraId="18106A8A" w14:textId="77777777" w:rsidR="0066763C"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NHS health website.</w:t>
            </w:r>
          </w:p>
          <w:p w14:paraId="6D69AA17" w14:textId="312FF680" w:rsidR="00FE29A3" w:rsidRPr="00DF60BD" w:rsidRDefault="00FE29A3" w:rsidP="0066763C">
            <w:pPr>
              <w:rPr>
                <w:rFonts w:asciiTheme="majorHAnsi" w:hAnsiTheme="majorHAnsi" w:cstheme="majorHAnsi"/>
                <w:sz w:val="22"/>
              </w:rPr>
            </w:pPr>
          </w:p>
        </w:tc>
      </w:tr>
      <w:tr w:rsidR="0066763C" w:rsidRPr="00DF60BD" w14:paraId="6294A812" w14:textId="77777777" w:rsidTr="0066763C">
        <w:tc>
          <w:tcPr>
            <w:tcW w:w="9016" w:type="dxa"/>
            <w:shd w:val="clear" w:color="auto" w:fill="CCFFFF"/>
          </w:tcPr>
          <w:p w14:paraId="2046D1DF"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57EE0DCF" w14:textId="77777777" w:rsidR="0066763C" w:rsidRPr="00DF60BD" w:rsidRDefault="0066763C" w:rsidP="0066763C">
            <w:pPr>
              <w:rPr>
                <w:rFonts w:asciiTheme="majorHAnsi" w:hAnsiTheme="majorHAnsi" w:cstheme="majorHAnsi"/>
                <w:sz w:val="22"/>
              </w:rPr>
            </w:pPr>
          </w:p>
        </w:tc>
      </w:tr>
      <w:tr w:rsidR="0066763C" w:rsidRPr="00DF60BD" w14:paraId="15226622" w14:textId="77777777" w:rsidTr="0066763C">
        <w:trPr>
          <w:trHeight w:val="165"/>
        </w:trPr>
        <w:tc>
          <w:tcPr>
            <w:tcW w:w="9016" w:type="dxa"/>
          </w:tcPr>
          <w:p w14:paraId="7C00ADA0"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Complete an online workout.</w:t>
            </w:r>
          </w:p>
          <w:p w14:paraId="4111D354"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Attend a gym or a workout class in the community.</w:t>
            </w:r>
          </w:p>
          <w:p w14:paraId="63E50F43"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Home workout circuit training by James Atkinson (book)</w:t>
            </w:r>
          </w:p>
          <w:p w14:paraId="03934C10" w14:textId="77777777" w:rsidR="0066763C"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Circuit training for beginners by Andrew Hudson (book)</w:t>
            </w:r>
          </w:p>
          <w:p w14:paraId="65875DB2" w14:textId="48D3E209" w:rsidR="00FE29A3" w:rsidRPr="00DF60BD" w:rsidRDefault="00FE29A3" w:rsidP="0066763C">
            <w:pPr>
              <w:rPr>
                <w:rFonts w:asciiTheme="majorHAnsi" w:hAnsiTheme="majorHAnsi" w:cstheme="majorHAnsi"/>
                <w:sz w:val="22"/>
              </w:rPr>
            </w:pPr>
          </w:p>
        </w:tc>
      </w:tr>
    </w:tbl>
    <w:p w14:paraId="1951DCBB" w14:textId="77777777" w:rsidR="00F1614B" w:rsidRDefault="00F1614B" w:rsidP="0066763C">
      <w:pPr>
        <w:jc w:val="center"/>
        <w:rPr>
          <w:rFonts w:asciiTheme="majorHAnsi" w:hAnsiTheme="majorHAnsi" w:cstheme="majorHAnsi"/>
          <w:bCs/>
          <w:color w:val="013A57" w:themeColor="accent1" w:themeShade="BF"/>
          <w:sz w:val="22"/>
        </w:rPr>
      </w:pPr>
    </w:p>
    <w:p w14:paraId="7BB8C02A" w14:textId="77777777" w:rsidR="00F1614B" w:rsidRDefault="00F1614B" w:rsidP="0066763C">
      <w:pPr>
        <w:jc w:val="center"/>
        <w:rPr>
          <w:rFonts w:asciiTheme="majorHAnsi" w:hAnsiTheme="majorHAnsi" w:cstheme="majorHAnsi"/>
          <w:bCs/>
          <w:color w:val="013A57" w:themeColor="accent1" w:themeShade="BF"/>
          <w:sz w:val="22"/>
        </w:rPr>
      </w:pPr>
    </w:p>
    <w:p w14:paraId="155F9EA8" w14:textId="77777777" w:rsidR="00F1614B" w:rsidRDefault="00F1614B" w:rsidP="0066763C">
      <w:pPr>
        <w:jc w:val="center"/>
        <w:rPr>
          <w:rFonts w:asciiTheme="majorHAnsi" w:hAnsiTheme="majorHAnsi" w:cstheme="majorHAnsi"/>
          <w:bCs/>
          <w:color w:val="013A57" w:themeColor="accent1" w:themeShade="BF"/>
          <w:sz w:val="22"/>
        </w:rPr>
      </w:pPr>
    </w:p>
    <w:p w14:paraId="5896BE00" w14:textId="77777777" w:rsidR="00F1614B" w:rsidRDefault="00F1614B" w:rsidP="0066763C">
      <w:pPr>
        <w:jc w:val="center"/>
        <w:rPr>
          <w:rFonts w:asciiTheme="majorHAnsi" w:hAnsiTheme="majorHAnsi" w:cstheme="majorHAnsi"/>
          <w:bCs/>
          <w:color w:val="013A57" w:themeColor="accent1" w:themeShade="BF"/>
          <w:sz w:val="22"/>
        </w:rPr>
      </w:pPr>
    </w:p>
    <w:p w14:paraId="74F0A745" w14:textId="77777777" w:rsidR="00F1614B" w:rsidRDefault="00F1614B" w:rsidP="0066763C">
      <w:pPr>
        <w:jc w:val="center"/>
        <w:rPr>
          <w:rFonts w:asciiTheme="majorHAnsi" w:hAnsiTheme="majorHAnsi" w:cstheme="majorHAnsi"/>
          <w:bCs/>
          <w:color w:val="013A57" w:themeColor="accent1" w:themeShade="BF"/>
          <w:sz w:val="22"/>
        </w:rPr>
      </w:pPr>
    </w:p>
    <w:p w14:paraId="7DC86DAC" w14:textId="77777777" w:rsidR="00F1614B" w:rsidRDefault="00F1614B" w:rsidP="0066763C">
      <w:pPr>
        <w:jc w:val="center"/>
        <w:rPr>
          <w:rFonts w:asciiTheme="majorHAnsi" w:hAnsiTheme="majorHAnsi" w:cstheme="majorHAnsi"/>
          <w:bCs/>
          <w:color w:val="013A57" w:themeColor="accent1" w:themeShade="BF"/>
          <w:sz w:val="22"/>
        </w:rPr>
      </w:pPr>
    </w:p>
    <w:p w14:paraId="489447F5" w14:textId="77777777" w:rsidR="00F1614B" w:rsidRDefault="00F1614B" w:rsidP="0066763C">
      <w:pPr>
        <w:jc w:val="center"/>
        <w:rPr>
          <w:rFonts w:asciiTheme="majorHAnsi" w:hAnsiTheme="majorHAnsi" w:cstheme="majorHAnsi"/>
          <w:bCs/>
          <w:color w:val="013A57" w:themeColor="accent1" w:themeShade="BF"/>
          <w:sz w:val="22"/>
        </w:rPr>
      </w:pPr>
    </w:p>
    <w:p w14:paraId="43C471E5" w14:textId="77777777" w:rsidR="00F1614B" w:rsidRDefault="00F1614B" w:rsidP="0066763C">
      <w:pPr>
        <w:jc w:val="center"/>
        <w:rPr>
          <w:rFonts w:asciiTheme="majorHAnsi" w:hAnsiTheme="majorHAnsi" w:cstheme="majorHAnsi"/>
          <w:bCs/>
          <w:color w:val="013A57" w:themeColor="accent1" w:themeShade="BF"/>
          <w:sz w:val="22"/>
        </w:rPr>
      </w:pPr>
    </w:p>
    <w:p w14:paraId="26210AA5" w14:textId="77777777" w:rsidR="00CD6C40" w:rsidRDefault="00CD6C40" w:rsidP="0066763C">
      <w:pPr>
        <w:jc w:val="center"/>
        <w:rPr>
          <w:rFonts w:asciiTheme="majorHAnsi" w:hAnsiTheme="majorHAnsi" w:cstheme="majorHAnsi"/>
          <w:bCs/>
          <w:color w:val="013A57" w:themeColor="accent1" w:themeShade="BF"/>
          <w:sz w:val="22"/>
        </w:rPr>
      </w:pPr>
    </w:p>
    <w:p w14:paraId="60F86EBC" w14:textId="2021BDA8" w:rsidR="0066763C" w:rsidRPr="00CD6C40" w:rsidRDefault="0066763C" w:rsidP="0066763C">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t>Year 8 Spring Revision for Physical Education</w:t>
      </w:r>
    </w:p>
    <w:p w14:paraId="35BCFF82" w14:textId="77777777" w:rsidR="0066763C" w:rsidRPr="00DF60BD" w:rsidRDefault="0066763C" w:rsidP="0066763C">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66763C" w:rsidRPr="00DF60BD" w14:paraId="3CD9F86F" w14:textId="77777777" w:rsidTr="0066763C">
        <w:tc>
          <w:tcPr>
            <w:tcW w:w="9016" w:type="dxa"/>
            <w:shd w:val="clear" w:color="auto" w:fill="CCFFCC"/>
          </w:tcPr>
          <w:p w14:paraId="2EA2F692"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66763C" w:rsidRPr="00DF60BD" w14:paraId="113617E1" w14:textId="77777777" w:rsidTr="0066763C">
        <w:tc>
          <w:tcPr>
            <w:tcW w:w="9016" w:type="dxa"/>
            <w:shd w:val="clear" w:color="auto" w:fill="auto"/>
          </w:tcPr>
          <w:p w14:paraId="7073F963" w14:textId="77777777" w:rsidR="0066763C" w:rsidRDefault="0066763C" w:rsidP="0066763C">
            <w:pPr>
              <w:rPr>
                <w:rFonts w:asciiTheme="majorHAnsi" w:hAnsiTheme="majorHAnsi" w:cstheme="majorHAnsi"/>
                <w:b w:val="0"/>
                <w:bCs/>
                <w:sz w:val="22"/>
              </w:rPr>
            </w:pPr>
            <w:r w:rsidRPr="00F1614B">
              <w:rPr>
                <w:rFonts w:asciiTheme="majorHAnsi" w:hAnsiTheme="majorHAnsi" w:cstheme="majorHAnsi"/>
                <w:b w:val="0"/>
                <w:bCs/>
                <w:sz w:val="22"/>
              </w:rPr>
              <w:t>Individual Fitness which includes Circuit Training.</w:t>
            </w:r>
          </w:p>
          <w:p w14:paraId="111C9969" w14:textId="44D9BEA8" w:rsidR="00FE29A3" w:rsidRPr="00F1614B" w:rsidRDefault="00FE29A3" w:rsidP="0066763C">
            <w:pPr>
              <w:rPr>
                <w:rFonts w:asciiTheme="majorHAnsi" w:hAnsiTheme="majorHAnsi" w:cstheme="majorHAnsi"/>
                <w:b w:val="0"/>
                <w:bCs/>
                <w:sz w:val="22"/>
              </w:rPr>
            </w:pPr>
          </w:p>
        </w:tc>
      </w:tr>
      <w:tr w:rsidR="0066763C" w:rsidRPr="00DF60BD" w14:paraId="72810ED0" w14:textId="77777777" w:rsidTr="0066763C">
        <w:tc>
          <w:tcPr>
            <w:tcW w:w="9016" w:type="dxa"/>
            <w:shd w:val="clear" w:color="auto" w:fill="B1E4FD" w:themeFill="accent1" w:themeFillTint="33"/>
          </w:tcPr>
          <w:p w14:paraId="633ED832"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What do I need to revise?</w:t>
            </w:r>
          </w:p>
          <w:p w14:paraId="7CF8DE9C" w14:textId="77777777" w:rsidR="0066763C" w:rsidRPr="00DF60BD" w:rsidRDefault="0066763C" w:rsidP="0066763C">
            <w:pPr>
              <w:pStyle w:val="ListParagraph"/>
              <w:rPr>
                <w:rFonts w:asciiTheme="majorHAnsi" w:hAnsiTheme="majorHAnsi" w:cstheme="majorHAnsi"/>
              </w:rPr>
            </w:pPr>
          </w:p>
        </w:tc>
      </w:tr>
      <w:tr w:rsidR="0066763C" w:rsidRPr="00DF60BD" w14:paraId="019AF2C9" w14:textId="77777777" w:rsidTr="0066763C">
        <w:tc>
          <w:tcPr>
            <w:tcW w:w="9016" w:type="dxa"/>
          </w:tcPr>
          <w:p w14:paraId="5C224369"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Revision will include practising key skills related to fitness and circuit training at home: completing key core, upper-body and leg exercises to improve overall fitness. </w:t>
            </w:r>
          </w:p>
          <w:p w14:paraId="29810B1B"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Look at devising a programme that helps you work on different parts of the body, for e.g: select a progressive time that you can manage to do the exercise; pick an upper body exercise and complete this; pick a core exercise and complete this; pick a lower body exercise and complete this; rest for one minute. Repeat this again and increase your time further.</w:t>
            </w:r>
          </w:p>
          <w:p w14:paraId="34D2A19A" w14:textId="77777777" w:rsidR="0066763C"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Explore other ways to make your circuit training fun and challenging at home by looking at sets and repetitions.</w:t>
            </w:r>
          </w:p>
          <w:p w14:paraId="5693DD3B" w14:textId="68D0FEFA" w:rsidR="00FE29A3" w:rsidRPr="00DF60BD" w:rsidRDefault="00FE29A3" w:rsidP="0066763C">
            <w:pPr>
              <w:rPr>
                <w:rFonts w:asciiTheme="majorHAnsi" w:hAnsiTheme="majorHAnsi" w:cstheme="majorHAnsi"/>
                <w:sz w:val="22"/>
              </w:rPr>
            </w:pPr>
          </w:p>
        </w:tc>
      </w:tr>
      <w:tr w:rsidR="0066763C" w:rsidRPr="00DF60BD" w14:paraId="379D8631" w14:textId="77777777" w:rsidTr="0066763C">
        <w:tc>
          <w:tcPr>
            <w:tcW w:w="9016" w:type="dxa"/>
            <w:shd w:val="clear" w:color="auto" w:fill="E0EFF4" w:themeFill="accent4" w:themeFillTint="33"/>
          </w:tcPr>
          <w:p w14:paraId="3060AE09"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How can I revise for Physical Education?</w:t>
            </w:r>
          </w:p>
          <w:p w14:paraId="08015EC6" w14:textId="77777777" w:rsidR="0066763C" w:rsidRPr="00DF60BD" w:rsidRDefault="0066763C" w:rsidP="0066763C">
            <w:pPr>
              <w:rPr>
                <w:rFonts w:asciiTheme="majorHAnsi" w:hAnsiTheme="majorHAnsi" w:cstheme="majorHAnsi"/>
                <w:sz w:val="22"/>
              </w:rPr>
            </w:pPr>
          </w:p>
        </w:tc>
      </w:tr>
      <w:tr w:rsidR="0066763C" w:rsidRPr="00DF60BD" w14:paraId="33D4D0B2" w14:textId="77777777" w:rsidTr="0066763C">
        <w:tc>
          <w:tcPr>
            <w:tcW w:w="9016" w:type="dxa"/>
          </w:tcPr>
          <w:p w14:paraId="3131E719"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These exercises can be done by completing Joe Wicks online and through online circuit programmes. </w:t>
            </w:r>
          </w:p>
          <w:p w14:paraId="61A7009A" w14:textId="77777777" w:rsidR="0066763C"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Complete circuit training at home with exercises that improve cardiovascular fitness.</w:t>
            </w:r>
          </w:p>
          <w:p w14:paraId="627B6B6B" w14:textId="0F8E5030" w:rsidR="00FE29A3" w:rsidRPr="00DF60BD" w:rsidRDefault="00FE29A3" w:rsidP="0066763C">
            <w:pPr>
              <w:rPr>
                <w:rFonts w:asciiTheme="majorHAnsi" w:hAnsiTheme="majorHAnsi" w:cstheme="majorHAnsi"/>
                <w:sz w:val="22"/>
              </w:rPr>
            </w:pPr>
          </w:p>
        </w:tc>
      </w:tr>
      <w:tr w:rsidR="0066763C" w:rsidRPr="00DF60BD" w14:paraId="554BDCB5" w14:textId="77777777" w:rsidTr="0066763C">
        <w:tc>
          <w:tcPr>
            <w:tcW w:w="9016" w:type="dxa"/>
            <w:shd w:val="clear" w:color="auto" w:fill="D2F1EF" w:themeFill="accent6" w:themeFillTint="33"/>
          </w:tcPr>
          <w:p w14:paraId="06571AED"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resources I can use:</w:t>
            </w:r>
          </w:p>
          <w:p w14:paraId="56B0BCE7" w14:textId="77777777" w:rsidR="0066763C" w:rsidRPr="00DF60BD" w:rsidRDefault="0066763C" w:rsidP="0066763C">
            <w:pPr>
              <w:rPr>
                <w:rFonts w:asciiTheme="majorHAnsi" w:hAnsiTheme="majorHAnsi" w:cstheme="majorHAnsi"/>
                <w:sz w:val="22"/>
              </w:rPr>
            </w:pPr>
          </w:p>
        </w:tc>
      </w:tr>
      <w:tr w:rsidR="0066763C" w:rsidRPr="00DF60BD" w14:paraId="072D37CA" w14:textId="77777777" w:rsidTr="0066763C">
        <w:tc>
          <w:tcPr>
            <w:tcW w:w="9016" w:type="dxa"/>
          </w:tcPr>
          <w:p w14:paraId="443A218B" w14:textId="77777777" w:rsidR="0066763C"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Home circuit training plans that target improving your cardiovascular fitness. Running, either on a treadmill or outside, to improve speed and stamina.</w:t>
            </w:r>
          </w:p>
          <w:p w14:paraId="5A5EF015" w14:textId="5ECEF281" w:rsidR="00FE29A3" w:rsidRPr="00F1614B" w:rsidRDefault="00FE29A3" w:rsidP="0066763C">
            <w:pPr>
              <w:rPr>
                <w:rFonts w:asciiTheme="majorHAnsi" w:hAnsiTheme="majorHAnsi" w:cstheme="majorHAnsi"/>
                <w:b w:val="0"/>
                <w:bCs/>
                <w:sz w:val="22"/>
              </w:rPr>
            </w:pPr>
          </w:p>
        </w:tc>
      </w:tr>
      <w:tr w:rsidR="0066763C" w:rsidRPr="00DF60BD" w14:paraId="7523AF73" w14:textId="77777777" w:rsidTr="0066763C">
        <w:tc>
          <w:tcPr>
            <w:tcW w:w="9016" w:type="dxa"/>
            <w:shd w:val="clear" w:color="auto" w:fill="FFCCFF"/>
          </w:tcPr>
          <w:p w14:paraId="6CC1F1E8"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Useful websites I can use:</w:t>
            </w:r>
          </w:p>
          <w:p w14:paraId="676A53F4" w14:textId="77777777" w:rsidR="0066763C" w:rsidRPr="00DF60BD" w:rsidRDefault="0066763C" w:rsidP="0066763C">
            <w:pPr>
              <w:rPr>
                <w:rFonts w:asciiTheme="majorHAnsi" w:hAnsiTheme="majorHAnsi" w:cstheme="majorHAnsi"/>
                <w:sz w:val="22"/>
              </w:rPr>
            </w:pPr>
          </w:p>
        </w:tc>
      </w:tr>
      <w:tr w:rsidR="0066763C" w:rsidRPr="00DF60BD" w14:paraId="3EA6C85E" w14:textId="77777777" w:rsidTr="0066763C">
        <w:tc>
          <w:tcPr>
            <w:tcW w:w="9016" w:type="dxa"/>
          </w:tcPr>
          <w:p w14:paraId="750EB99F"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Joe Wicks – home circuit lockdown workouts.</w:t>
            </w:r>
          </w:p>
          <w:p w14:paraId="50F409DD"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Couch to 5K</w:t>
            </w:r>
          </w:p>
          <w:p w14:paraId="126FA54E" w14:textId="77777777" w:rsidR="0066763C"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NHS health website.</w:t>
            </w:r>
          </w:p>
          <w:p w14:paraId="3D2B3BED" w14:textId="0525B3CE" w:rsidR="00FE29A3" w:rsidRPr="00DF60BD" w:rsidRDefault="00FE29A3" w:rsidP="0066763C">
            <w:pPr>
              <w:rPr>
                <w:rFonts w:asciiTheme="majorHAnsi" w:hAnsiTheme="majorHAnsi" w:cstheme="majorHAnsi"/>
                <w:sz w:val="22"/>
              </w:rPr>
            </w:pPr>
          </w:p>
        </w:tc>
      </w:tr>
      <w:tr w:rsidR="0066763C" w:rsidRPr="00DF60BD" w14:paraId="402B9FEB" w14:textId="77777777" w:rsidTr="0066763C">
        <w:tc>
          <w:tcPr>
            <w:tcW w:w="9016" w:type="dxa"/>
            <w:shd w:val="clear" w:color="auto" w:fill="CCFFFF"/>
          </w:tcPr>
          <w:p w14:paraId="1F618CC0" w14:textId="77777777" w:rsidR="0066763C" w:rsidRPr="00DF60BD" w:rsidRDefault="0066763C" w:rsidP="0066763C">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7C6169FA" w14:textId="77777777" w:rsidR="0066763C" w:rsidRPr="00DF60BD" w:rsidRDefault="0066763C" w:rsidP="0066763C">
            <w:pPr>
              <w:rPr>
                <w:rFonts w:asciiTheme="majorHAnsi" w:hAnsiTheme="majorHAnsi" w:cstheme="majorHAnsi"/>
                <w:sz w:val="22"/>
              </w:rPr>
            </w:pPr>
          </w:p>
        </w:tc>
      </w:tr>
      <w:tr w:rsidR="0066763C" w:rsidRPr="00DF60BD" w14:paraId="7E956FD7" w14:textId="77777777" w:rsidTr="0066763C">
        <w:trPr>
          <w:trHeight w:val="165"/>
        </w:trPr>
        <w:tc>
          <w:tcPr>
            <w:tcW w:w="9016" w:type="dxa"/>
          </w:tcPr>
          <w:p w14:paraId="64A2DD33"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Complete an online workout.</w:t>
            </w:r>
          </w:p>
          <w:p w14:paraId="570CDDC5"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Attend a gym or a workout class in the community.</w:t>
            </w:r>
          </w:p>
          <w:p w14:paraId="23A4AC27" w14:textId="77777777" w:rsidR="0066763C" w:rsidRPr="00F1614B"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Home workout circuit training by James Atkinson (book)</w:t>
            </w:r>
          </w:p>
          <w:p w14:paraId="12562B32" w14:textId="77777777" w:rsidR="0066763C" w:rsidRDefault="0066763C" w:rsidP="0066763C">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Circuit training for beginners by Andrew Hudson (book)</w:t>
            </w:r>
          </w:p>
          <w:p w14:paraId="19CA3D11" w14:textId="60254F0A" w:rsidR="00FE29A3" w:rsidRPr="00DF60BD" w:rsidRDefault="00FE29A3" w:rsidP="0066763C">
            <w:pPr>
              <w:rPr>
                <w:rFonts w:asciiTheme="majorHAnsi" w:hAnsiTheme="majorHAnsi" w:cstheme="majorHAnsi"/>
                <w:sz w:val="22"/>
              </w:rPr>
            </w:pPr>
          </w:p>
        </w:tc>
      </w:tr>
    </w:tbl>
    <w:p w14:paraId="37BA49D6" w14:textId="77777777" w:rsidR="00F1614B" w:rsidRDefault="00F1614B" w:rsidP="003E20AA">
      <w:pPr>
        <w:jc w:val="center"/>
        <w:rPr>
          <w:rFonts w:asciiTheme="majorHAnsi" w:hAnsiTheme="majorHAnsi" w:cstheme="majorHAnsi"/>
          <w:bCs/>
          <w:color w:val="013A57" w:themeColor="accent1" w:themeShade="BF"/>
          <w:sz w:val="22"/>
        </w:rPr>
      </w:pPr>
    </w:p>
    <w:p w14:paraId="63A76B02" w14:textId="77777777" w:rsidR="00F1614B" w:rsidRDefault="00F1614B" w:rsidP="003E20AA">
      <w:pPr>
        <w:jc w:val="center"/>
        <w:rPr>
          <w:rFonts w:asciiTheme="majorHAnsi" w:hAnsiTheme="majorHAnsi" w:cstheme="majorHAnsi"/>
          <w:bCs/>
          <w:color w:val="013A57" w:themeColor="accent1" w:themeShade="BF"/>
          <w:sz w:val="22"/>
        </w:rPr>
      </w:pPr>
    </w:p>
    <w:p w14:paraId="137A80B9" w14:textId="77777777" w:rsidR="00F1614B" w:rsidRDefault="00F1614B" w:rsidP="003E20AA">
      <w:pPr>
        <w:jc w:val="center"/>
        <w:rPr>
          <w:rFonts w:asciiTheme="majorHAnsi" w:hAnsiTheme="majorHAnsi" w:cstheme="majorHAnsi"/>
          <w:bCs/>
          <w:color w:val="013A57" w:themeColor="accent1" w:themeShade="BF"/>
          <w:sz w:val="22"/>
        </w:rPr>
      </w:pPr>
    </w:p>
    <w:p w14:paraId="374D0790" w14:textId="77777777" w:rsidR="00F1614B" w:rsidRDefault="00F1614B" w:rsidP="003E20AA">
      <w:pPr>
        <w:jc w:val="center"/>
        <w:rPr>
          <w:rFonts w:asciiTheme="majorHAnsi" w:hAnsiTheme="majorHAnsi" w:cstheme="majorHAnsi"/>
          <w:bCs/>
          <w:color w:val="013A57" w:themeColor="accent1" w:themeShade="BF"/>
          <w:sz w:val="22"/>
        </w:rPr>
      </w:pPr>
    </w:p>
    <w:p w14:paraId="13A854B3" w14:textId="77777777" w:rsidR="00F1614B" w:rsidRDefault="00F1614B" w:rsidP="003E20AA">
      <w:pPr>
        <w:jc w:val="center"/>
        <w:rPr>
          <w:rFonts w:asciiTheme="majorHAnsi" w:hAnsiTheme="majorHAnsi" w:cstheme="majorHAnsi"/>
          <w:bCs/>
          <w:color w:val="013A57" w:themeColor="accent1" w:themeShade="BF"/>
          <w:sz w:val="22"/>
        </w:rPr>
      </w:pPr>
    </w:p>
    <w:p w14:paraId="385F9F18" w14:textId="77777777" w:rsidR="00F1614B" w:rsidRDefault="00F1614B" w:rsidP="003E20AA">
      <w:pPr>
        <w:jc w:val="center"/>
        <w:rPr>
          <w:rFonts w:asciiTheme="majorHAnsi" w:hAnsiTheme="majorHAnsi" w:cstheme="majorHAnsi"/>
          <w:bCs/>
          <w:color w:val="013A57" w:themeColor="accent1" w:themeShade="BF"/>
          <w:sz w:val="22"/>
        </w:rPr>
      </w:pPr>
    </w:p>
    <w:p w14:paraId="55E29D45" w14:textId="77777777" w:rsidR="00F1614B" w:rsidRDefault="00F1614B" w:rsidP="003E20AA">
      <w:pPr>
        <w:jc w:val="center"/>
        <w:rPr>
          <w:rFonts w:asciiTheme="majorHAnsi" w:hAnsiTheme="majorHAnsi" w:cstheme="majorHAnsi"/>
          <w:bCs/>
          <w:color w:val="013A57" w:themeColor="accent1" w:themeShade="BF"/>
          <w:sz w:val="22"/>
        </w:rPr>
      </w:pPr>
    </w:p>
    <w:p w14:paraId="06FB5A5C" w14:textId="49759A37" w:rsidR="003E20AA" w:rsidRPr="00CD6C40" w:rsidRDefault="003E20AA" w:rsidP="003E20AA">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t>Year 9 Spring Revision for Physical Education</w:t>
      </w:r>
    </w:p>
    <w:p w14:paraId="73C61DE3" w14:textId="77777777" w:rsidR="003E20AA" w:rsidRPr="00DF60BD" w:rsidRDefault="003E20AA" w:rsidP="003E20AA">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3E20AA" w:rsidRPr="00DF60BD" w14:paraId="4039485B" w14:textId="77777777" w:rsidTr="005D2868">
        <w:tc>
          <w:tcPr>
            <w:tcW w:w="9016" w:type="dxa"/>
            <w:shd w:val="clear" w:color="auto" w:fill="CCFFCC"/>
          </w:tcPr>
          <w:p w14:paraId="12757C96"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3E20AA" w:rsidRPr="00DF60BD" w14:paraId="2D394474" w14:textId="77777777" w:rsidTr="005D2868">
        <w:tc>
          <w:tcPr>
            <w:tcW w:w="9016" w:type="dxa"/>
            <w:shd w:val="clear" w:color="auto" w:fill="auto"/>
          </w:tcPr>
          <w:p w14:paraId="0AA6440E" w14:textId="77777777" w:rsidR="003E20AA"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Individual Fitness which includes Circuit Training.</w:t>
            </w:r>
          </w:p>
          <w:p w14:paraId="4F669399" w14:textId="0EC3DA9C" w:rsidR="00FE29A3" w:rsidRPr="00F1614B" w:rsidRDefault="00FE29A3" w:rsidP="005D2868">
            <w:pPr>
              <w:rPr>
                <w:rFonts w:asciiTheme="majorHAnsi" w:hAnsiTheme="majorHAnsi" w:cstheme="majorHAnsi"/>
                <w:b w:val="0"/>
                <w:bCs/>
                <w:color w:val="0F0D29" w:themeColor="text1"/>
                <w:sz w:val="22"/>
              </w:rPr>
            </w:pPr>
          </w:p>
        </w:tc>
      </w:tr>
      <w:tr w:rsidR="003E20AA" w:rsidRPr="00DF60BD" w14:paraId="01379F54" w14:textId="77777777" w:rsidTr="005D2868">
        <w:tc>
          <w:tcPr>
            <w:tcW w:w="9016" w:type="dxa"/>
            <w:shd w:val="clear" w:color="auto" w:fill="B1E4FD" w:themeFill="accent1" w:themeFillTint="33"/>
          </w:tcPr>
          <w:p w14:paraId="0903D0E3"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What do I need to revise?</w:t>
            </w:r>
          </w:p>
          <w:p w14:paraId="72715786" w14:textId="77777777" w:rsidR="003E20AA" w:rsidRPr="00DF60BD" w:rsidRDefault="003E20AA" w:rsidP="005D2868">
            <w:pPr>
              <w:pStyle w:val="ListParagraph"/>
              <w:rPr>
                <w:rFonts w:asciiTheme="majorHAnsi" w:hAnsiTheme="majorHAnsi" w:cstheme="majorHAnsi"/>
              </w:rPr>
            </w:pPr>
          </w:p>
        </w:tc>
      </w:tr>
      <w:tr w:rsidR="003E20AA" w:rsidRPr="00DF60BD" w14:paraId="73455446" w14:textId="77777777" w:rsidTr="005D2868">
        <w:tc>
          <w:tcPr>
            <w:tcW w:w="9016" w:type="dxa"/>
          </w:tcPr>
          <w:p w14:paraId="4DE7FF81" w14:textId="77777777" w:rsidR="003E20AA" w:rsidRPr="00F1614B"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Revision will include practising key skills related to fitness and circuit training at home: completing key core, upper-body and leg exercises to improve overall fitness. </w:t>
            </w:r>
          </w:p>
          <w:p w14:paraId="5841D539" w14:textId="77777777" w:rsidR="003E20AA" w:rsidRPr="00F1614B"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Look at devising a programme that helps you work on different parts of the body, for e.g: select a progressive time that you can manage to do the exercise; pick an upper body exercise and complete this; pick a core exercise and complete this; pick a lower body exercise and complete this; rest for one minute. Repeat this again and increase your time further.</w:t>
            </w:r>
          </w:p>
          <w:p w14:paraId="78D219C5" w14:textId="77777777" w:rsidR="003E20AA"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Explore other ways to make your circuit training fun and challenging at home by looking at sets and repetitions.</w:t>
            </w:r>
          </w:p>
          <w:p w14:paraId="709DDD72" w14:textId="278D7519" w:rsidR="00FE29A3" w:rsidRPr="00DF60BD" w:rsidRDefault="00FE29A3" w:rsidP="005D2868">
            <w:pPr>
              <w:rPr>
                <w:rFonts w:asciiTheme="majorHAnsi" w:hAnsiTheme="majorHAnsi" w:cstheme="majorHAnsi"/>
                <w:sz w:val="22"/>
              </w:rPr>
            </w:pPr>
          </w:p>
        </w:tc>
      </w:tr>
      <w:tr w:rsidR="003E20AA" w:rsidRPr="00DF60BD" w14:paraId="53D39277" w14:textId="77777777" w:rsidTr="005D2868">
        <w:tc>
          <w:tcPr>
            <w:tcW w:w="9016" w:type="dxa"/>
            <w:shd w:val="clear" w:color="auto" w:fill="E0EFF4" w:themeFill="accent4" w:themeFillTint="33"/>
          </w:tcPr>
          <w:p w14:paraId="45BEF6FE"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How can I revise for Physical Education?</w:t>
            </w:r>
          </w:p>
          <w:p w14:paraId="4A1647F6" w14:textId="77777777" w:rsidR="003E20AA" w:rsidRPr="00DF60BD" w:rsidRDefault="003E20AA" w:rsidP="005D2868">
            <w:pPr>
              <w:rPr>
                <w:rFonts w:asciiTheme="majorHAnsi" w:hAnsiTheme="majorHAnsi" w:cstheme="majorHAnsi"/>
                <w:sz w:val="22"/>
              </w:rPr>
            </w:pPr>
          </w:p>
        </w:tc>
      </w:tr>
      <w:tr w:rsidR="003E20AA" w:rsidRPr="00DF60BD" w14:paraId="50672AC9" w14:textId="77777777" w:rsidTr="005D2868">
        <w:tc>
          <w:tcPr>
            <w:tcW w:w="9016" w:type="dxa"/>
          </w:tcPr>
          <w:p w14:paraId="76A6C0DC" w14:textId="77777777" w:rsidR="003E20AA" w:rsidRPr="00F1614B"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These exercises can be done by completing Joe Wicks online and through online circuit programmes. </w:t>
            </w:r>
          </w:p>
          <w:p w14:paraId="66754F63" w14:textId="77777777" w:rsidR="003E20AA"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Complete circuit training at home with exercises that improve cardiovascular fitness.</w:t>
            </w:r>
          </w:p>
          <w:p w14:paraId="7641ABC2" w14:textId="2F3384AB" w:rsidR="00FE29A3" w:rsidRPr="00DF60BD" w:rsidRDefault="00FE29A3" w:rsidP="005D2868">
            <w:pPr>
              <w:rPr>
                <w:rFonts w:asciiTheme="majorHAnsi" w:hAnsiTheme="majorHAnsi" w:cstheme="majorHAnsi"/>
                <w:sz w:val="22"/>
              </w:rPr>
            </w:pPr>
          </w:p>
        </w:tc>
      </w:tr>
      <w:tr w:rsidR="003E20AA" w:rsidRPr="00DF60BD" w14:paraId="6044BB3C" w14:textId="77777777" w:rsidTr="005D2868">
        <w:tc>
          <w:tcPr>
            <w:tcW w:w="9016" w:type="dxa"/>
            <w:shd w:val="clear" w:color="auto" w:fill="D2F1EF" w:themeFill="accent6" w:themeFillTint="33"/>
          </w:tcPr>
          <w:p w14:paraId="20E13DDC"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Useful resources I can use:</w:t>
            </w:r>
          </w:p>
          <w:p w14:paraId="7C0ED66B" w14:textId="77777777" w:rsidR="003E20AA" w:rsidRPr="00DF60BD" w:rsidRDefault="003E20AA" w:rsidP="005D2868">
            <w:pPr>
              <w:rPr>
                <w:rFonts w:asciiTheme="majorHAnsi" w:hAnsiTheme="majorHAnsi" w:cstheme="majorHAnsi"/>
                <w:sz w:val="22"/>
              </w:rPr>
            </w:pPr>
          </w:p>
        </w:tc>
      </w:tr>
      <w:tr w:rsidR="003E20AA" w:rsidRPr="00DF60BD" w14:paraId="098866F1" w14:textId="77777777" w:rsidTr="005D2868">
        <w:tc>
          <w:tcPr>
            <w:tcW w:w="9016" w:type="dxa"/>
          </w:tcPr>
          <w:p w14:paraId="1287BDA3" w14:textId="77777777" w:rsidR="003E20AA"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Home circuit training plans that target improving your cardiovascular fitness. Running, either on a treadmill or outside, to improve speed and stamina.</w:t>
            </w:r>
          </w:p>
          <w:p w14:paraId="47CFCA15" w14:textId="3D737CCE" w:rsidR="00FE29A3" w:rsidRPr="00F1614B" w:rsidRDefault="00FE29A3" w:rsidP="005D2868">
            <w:pPr>
              <w:rPr>
                <w:rFonts w:asciiTheme="majorHAnsi" w:hAnsiTheme="majorHAnsi" w:cstheme="majorHAnsi"/>
                <w:b w:val="0"/>
                <w:bCs/>
                <w:color w:val="0F0D29" w:themeColor="text1"/>
                <w:sz w:val="22"/>
              </w:rPr>
            </w:pPr>
          </w:p>
        </w:tc>
      </w:tr>
      <w:tr w:rsidR="003E20AA" w:rsidRPr="00DF60BD" w14:paraId="78A7C1BE" w14:textId="77777777" w:rsidTr="005D2868">
        <w:tc>
          <w:tcPr>
            <w:tcW w:w="9016" w:type="dxa"/>
            <w:shd w:val="clear" w:color="auto" w:fill="FFCCFF"/>
          </w:tcPr>
          <w:p w14:paraId="50E1E0D3"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Useful websites I can use:</w:t>
            </w:r>
          </w:p>
          <w:p w14:paraId="047ADE1D" w14:textId="77777777" w:rsidR="003E20AA" w:rsidRPr="00DF60BD" w:rsidRDefault="003E20AA" w:rsidP="005D2868">
            <w:pPr>
              <w:rPr>
                <w:rFonts w:asciiTheme="majorHAnsi" w:hAnsiTheme="majorHAnsi" w:cstheme="majorHAnsi"/>
                <w:sz w:val="22"/>
              </w:rPr>
            </w:pPr>
          </w:p>
        </w:tc>
      </w:tr>
      <w:tr w:rsidR="003E20AA" w:rsidRPr="00DF60BD" w14:paraId="13AC83A4" w14:textId="77777777" w:rsidTr="005D2868">
        <w:tc>
          <w:tcPr>
            <w:tcW w:w="9016" w:type="dxa"/>
          </w:tcPr>
          <w:p w14:paraId="56C0939A" w14:textId="77777777" w:rsidR="003E20AA" w:rsidRPr="00F1614B"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Joe Wicks – home circuit lockdown workouts.</w:t>
            </w:r>
          </w:p>
          <w:p w14:paraId="34EB6545" w14:textId="77777777" w:rsidR="003E20AA" w:rsidRPr="00F1614B"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Couch to 5K</w:t>
            </w:r>
          </w:p>
          <w:p w14:paraId="3ED9CFFC" w14:textId="77777777" w:rsidR="003E20AA"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NHS health website.</w:t>
            </w:r>
          </w:p>
          <w:p w14:paraId="4598D83D" w14:textId="7C82BEAC" w:rsidR="00FE29A3" w:rsidRPr="00DF60BD" w:rsidRDefault="00FE29A3" w:rsidP="005D2868">
            <w:pPr>
              <w:rPr>
                <w:rFonts w:asciiTheme="majorHAnsi" w:hAnsiTheme="majorHAnsi" w:cstheme="majorHAnsi"/>
                <w:sz w:val="22"/>
              </w:rPr>
            </w:pPr>
          </w:p>
        </w:tc>
      </w:tr>
      <w:tr w:rsidR="003E20AA" w:rsidRPr="00DF60BD" w14:paraId="0EFC8E82" w14:textId="77777777" w:rsidTr="005D2868">
        <w:tc>
          <w:tcPr>
            <w:tcW w:w="9016" w:type="dxa"/>
            <w:shd w:val="clear" w:color="auto" w:fill="CCFFFF"/>
          </w:tcPr>
          <w:p w14:paraId="5C42D822"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0B6A7AFA" w14:textId="77777777" w:rsidR="003E20AA" w:rsidRPr="00DF60BD" w:rsidRDefault="003E20AA" w:rsidP="005D2868">
            <w:pPr>
              <w:rPr>
                <w:rFonts w:asciiTheme="majorHAnsi" w:hAnsiTheme="majorHAnsi" w:cstheme="majorHAnsi"/>
                <w:sz w:val="22"/>
              </w:rPr>
            </w:pPr>
          </w:p>
        </w:tc>
      </w:tr>
      <w:tr w:rsidR="003E20AA" w:rsidRPr="00DF60BD" w14:paraId="291C59A1" w14:textId="77777777" w:rsidTr="005D2868">
        <w:trPr>
          <w:trHeight w:val="165"/>
        </w:trPr>
        <w:tc>
          <w:tcPr>
            <w:tcW w:w="9016" w:type="dxa"/>
          </w:tcPr>
          <w:p w14:paraId="09F3C1DC" w14:textId="77777777" w:rsidR="003E20AA" w:rsidRPr="00F1614B"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Complete an online workout.</w:t>
            </w:r>
          </w:p>
          <w:p w14:paraId="6760C3FA" w14:textId="77777777" w:rsidR="003E20AA" w:rsidRPr="00F1614B"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Attend a gym or a workout class in the community.</w:t>
            </w:r>
          </w:p>
          <w:p w14:paraId="064B2A5C" w14:textId="77777777" w:rsidR="003E20AA" w:rsidRPr="00F1614B"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Home workout circuit training by James Atkinson (book)</w:t>
            </w:r>
          </w:p>
          <w:p w14:paraId="16614620" w14:textId="77777777" w:rsidR="003E20AA"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Circuit training for beginners by Andrew Hudson (book)</w:t>
            </w:r>
          </w:p>
          <w:p w14:paraId="0CA4CB6A" w14:textId="450CC7FE" w:rsidR="00FE29A3" w:rsidRPr="00DF60BD" w:rsidRDefault="00FE29A3" w:rsidP="005D2868">
            <w:pPr>
              <w:rPr>
                <w:rFonts w:asciiTheme="majorHAnsi" w:hAnsiTheme="majorHAnsi" w:cstheme="majorHAnsi"/>
                <w:sz w:val="22"/>
              </w:rPr>
            </w:pPr>
          </w:p>
        </w:tc>
      </w:tr>
    </w:tbl>
    <w:p w14:paraId="45A61307" w14:textId="77777777" w:rsidR="00F1614B" w:rsidRDefault="00F1614B" w:rsidP="003E20AA">
      <w:pPr>
        <w:jc w:val="center"/>
        <w:rPr>
          <w:rFonts w:asciiTheme="majorHAnsi" w:hAnsiTheme="majorHAnsi" w:cstheme="majorHAnsi"/>
          <w:color w:val="013A57" w:themeColor="accent1" w:themeShade="BF"/>
          <w:sz w:val="22"/>
        </w:rPr>
      </w:pPr>
    </w:p>
    <w:p w14:paraId="78647283" w14:textId="77777777" w:rsidR="00F1614B" w:rsidRDefault="00F1614B" w:rsidP="003E20AA">
      <w:pPr>
        <w:jc w:val="center"/>
        <w:rPr>
          <w:rFonts w:asciiTheme="majorHAnsi" w:hAnsiTheme="majorHAnsi" w:cstheme="majorHAnsi"/>
          <w:color w:val="013A57" w:themeColor="accent1" w:themeShade="BF"/>
          <w:sz w:val="22"/>
        </w:rPr>
      </w:pPr>
    </w:p>
    <w:p w14:paraId="08529AC2" w14:textId="77777777" w:rsidR="00F1614B" w:rsidRDefault="00F1614B" w:rsidP="003E20AA">
      <w:pPr>
        <w:jc w:val="center"/>
        <w:rPr>
          <w:rFonts w:asciiTheme="majorHAnsi" w:hAnsiTheme="majorHAnsi" w:cstheme="majorHAnsi"/>
          <w:color w:val="013A57" w:themeColor="accent1" w:themeShade="BF"/>
          <w:sz w:val="22"/>
        </w:rPr>
      </w:pPr>
    </w:p>
    <w:p w14:paraId="18EC2903" w14:textId="77777777" w:rsidR="00F1614B" w:rsidRDefault="00F1614B" w:rsidP="003E20AA">
      <w:pPr>
        <w:jc w:val="center"/>
        <w:rPr>
          <w:rFonts w:asciiTheme="majorHAnsi" w:hAnsiTheme="majorHAnsi" w:cstheme="majorHAnsi"/>
          <w:color w:val="013A57" w:themeColor="accent1" w:themeShade="BF"/>
          <w:sz w:val="22"/>
        </w:rPr>
      </w:pPr>
    </w:p>
    <w:p w14:paraId="65F3A333" w14:textId="77777777" w:rsidR="00F1614B" w:rsidRDefault="00F1614B" w:rsidP="003E20AA">
      <w:pPr>
        <w:jc w:val="center"/>
        <w:rPr>
          <w:rFonts w:asciiTheme="majorHAnsi" w:hAnsiTheme="majorHAnsi" w:cstheme="majorHAnsi"/>
          <w:color w:val="013A57" w:themeColor="accent1" w:themeShade="BF"/>
          <w:sz w:val="22"/>
        </w:rPr>
      </w:pPr>
    </w:p>
    <w:p w14:paraId="06277A36" w14:textId="77777777" w:rsidR="00F1614B" w:rsidRDefault="00F1614B" w:rsidP="003E20AA">
      <w:pPr>
        <w:jc w:val="center"/>
        <w:rPr>
          <w:rFonts w:asciiTheme="majorHAnsi" w:hAnsiTheme="majorHAnsi" w:cstheme="majorHAnsi"/>
          <w:color w:val="013A57" w:themeColor="accent1" w:themeShade="BF"/>
          <w:sz w:val="22"/>
        </w:rPr>
      </w:pPr>
    </w:p>
    <w:p w14:paraId="06F39D5A" w14:textId="77777777" w:rsidR="00F1614B" w:rsidRDefault="00F1614B" w:rsidP="003E20AA">
      <w:pPr>
        <w:jc w:val="center"/>
        <w:rPr>
          <w:rFonts w:asciiTheme="majorHAnsi" w:hAnsiTheme="majorHAnsi" w:cstheme="majorHAnsi"/>
          <w:color w:val="013A57" w:themeColor="accent1" w:themeShade="BF"/>
          <w:sz w:val="22"/>
        </w:rPr>
      </w:pPr>
    </w:p>
    <w:p w14:paraId="410F5063" w14:textId="77777777" w:rsidR="00F1614B" w:rsidRDefault="00F1614B" w:rsidP="003E20AA">
      <w:pPr>
        <w:jc w:val="center"/>
        <w:rPr>
          <w:rFonts w:asciiTheme="majorHAnsi" w:hAnsiTheme="majorHAnsi" w:cstheme="majorHAnsi"/>
          <w:color w:val="013A57" w:themeColor="accent1" w:themeShade="BF"/>
          <w:sz w:val="22"/>
        </w:rPr>
      </w:pPr>
    </w:p>
    <w:p w14:paraId="6C870D03" w14:textId="3FAA150F" w:rsidR="003E20AA" w:rsidRPr="00CD6C40" w:rsidRDefault="003E20AA" w:rsidP="003E20AA">
      <w:pPr>
        <w:jc w:val="center"/>
        <w:rPr>
          <w:rFonts w:asciiTheme="majorHAnsi" w:hAnsiTheme="majorHAnsi" w:cstheme="majorHAnsi"/>
          <w:color w:val="013A57" w:themeColor="accent1" w:themeShade="BF"/>
          <w:szCs w:val="28"/>
        </w:rPr>
      </w:pPr>
      <w:r w:rsidRPr="00CD6C40">
        <w:rPr>
          <w:rFonts w:asciiTheme="majorHAnsi" w:hAnsiTheme="majorHAnsi" w:cstheme="majorHAnsi"/>
          <w:color w:val="013A57" w:themeColor="accent1" w:themeShade="BF"/>
          <w:szCs w:val="28"/>
        </w:rPr>
        <w:t>Year 7 Spring Revision for Religious Studies</w:t>
      </w:r>
    </w:p>
    <w:p w14:paraId="140B29F9" w14:textId="77777777" w:rsidR="003E20AA" w:rsidRPr="00DF60BD" w:rsidRDefault="003E20AA" w:rsidP="003E20AA">
      <w:pPr>
        <w:jc w:val="center"/>
        <w:rPr>
          <w:rFonts w:asciiTheme="majorHAnsi" w:hAnsiTheme="majorHAnsi" w:cstheme="majorHAnsi"/>
          <w:b w:val="0"/>
          <w:bCs/>
          <w:color w:val="01273A" w:themeColor="accent1" w:themeShade="8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E20AA" w:rsidRPr="00DF60BD" w14:paraId="7ABBE026" w14:textId="77777777" w:rsidTr="005D2868">
        <w:tc>
          <w:tcPr>
            <w:tcW w:w="9016" w:type="dxa"/>
            <w:shd w:val="clear" w:color="auto" w:fill="CCFFCC"/>
          </w:tcPr>
          <w:p w14:paraId="0B55EEEE"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3E20AA" w:rsidRPr="00DF60BD" w14:paraId="4D4D988A" w14:textId="77777777" w:rsidTr="005D2868">
        <w:tc>
          <w:tcPr>
            <w:tcW w:w="9016" w:type="dxa"/>
            <w:shd w:val="clear" w:color="auto" w:fill="auto"/>
          </w:tcPr>
          <w:p w14:paraId="1492FAC8" w14:textId="77777777" w:rsidR="003E20AA" w:rsidRPr="00F1614B" w:rsidRDefault="003E20AA" w:rsidP="005D2868">
            <w:pPr>
              <w:spacing w:line="240" w:lineRule="auto"/>
              <w:rPr>
                <w:rFonts w:asciiTheme="majorHAnsi" w:hAnsiTheme="majorHAnsi" w:cstheme="majorHAnsi"/>
                <w:sz w:val="22"/>
              </w:rPr>
            </w:pPr>
            <w:r w:rsidRPr="00F1614B">
              <w:rPr>
                <w:rFonts w:asciiTheme="majorHAnsi" w:hAnsiTheme="majorHAnsi" w:cstheme="majorHAnsi"/>
                <w:sz w:val="22"/>
              </w:rPr>
              <w:t>Sikhism</w:t>
            </w:r>
          </w:p>
          <w:p w14:paraId="65AB9090"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Introduction to Sikhism </w:t>
            </w:r>
          </w:p>
          <w:p w14:paraId="01D5D037"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Guru Nanak</w:t>
            </w:r>
          </w:p>
          <w:p w14:paraId="02A170AD"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Guru Gobind Singh</w:t>
            </w:r>
          </w:p>
          <w:p w14:paraId="066C5427"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The 5 K’s </w:t>
            </w:r>
          </w:p>
          <w:p w14:paraId="04E5023B"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Sikh Gurdwara </w:t>
            </w:r>
          </w:p>
          <w:p w14:paraId="609347C5"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Assessment</w:t>
            </w:r>
          </w:p>
          <w:p w14:paraId="0D353562" w14:textId="77777777" w:rsidR="003E20AA" w:rsidRPr="00DF60BD" w:rsidRDefault="003E20AA" w:rsidP="003E20AA">
            <w:pPr>
              <w:numPr>
                <w:ilvl w:val="0"/>
                <w:numId w:val="52"/>
              </w:numPr>
              <w:spacing w:line="240" w:lineRule="auto"/>
              <w:rPr>
                <w:rFonts w:asciiTheme="majorHAnsi" w:hAnsiTheme="majorHAnsi" w:cstheme="majorHAnsi"/>
                <w:b w:val="0"/>
                <w:bCs/>
                <w:sz w:val="22"/>
              </w:rPr>
            </w:pPr>
          </w:p>
        </w:tc>
      </w:tr>
      <w:tr w:rsidR="003E20AA" w:rsidRPr="00DF60BD" w14:paraId="527D716A" w14:textId="77777777" w:rsidTr="005D2868">
        <w:tc>
          <w:tcPr>
            <w:tcW w:w="9016" w:type="dxa"/>
            <w:shd w:val="clear" w:color="auto" w:fill="D9E2F3"/>
          </w:tcPr>
          <w:p w14:paraId="34E1B8DB"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What do I need to revise?</w:t>
            </w:r>
          </w:p>
        </w:tc>
      </w:tr>
      <w:tr w:rsidR="003E20AA" w:rsidRPr="00DF60BD" w14:paraId="58C9C230" w14:textId="77777777" w:rsidTr="005D2868">
        <w:tc>
          <w:tcPr>
            <w:tcW w:w="9016" w:type="dxa"/>
            <w:shd w:val="clear" w:color="auto" w:fill="auto"/>
          </w:tcPr>
          <w:p w14:paraId="3174D0C4"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Symbols and Symbolism</w:t>
            </w:r>
          </w:p>
          <w:p w14:paraId="6979C033"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The Gurdwara</w:t>
            </w:r>
          </w:p>
          <w:p w14:paraId="7ECF4BED"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Life of Guru Nanak</w:t>
            </w:r>
          </w:p>
          <w:p w14:paraId="71A0B669"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Guru Gobind Singh </w:t>
            </w:r>
          </w:p>
          <w:p w14:paraId="3D82C8F7"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Sikh Leadership</w:t>
            </w:r>
          </w:p>
          <w:p w14:paraId="5D647815" w14:textId="77777777" w:rsidR="003E20AA" w:rsidRPr="00F1614B" w:rsidRDefault="003E20AA" w:rsidP="003E20AA">
            <w:pPr>
              <w:numPr>
                <w:ilvl w:val="0"/>
                <w:numId w:val="52"/>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Mool Mantra</w:t>
            </w:r>
          </w:p>
          <w:p w14:paraId="725F9AFD" w14:textId="77777777" w:rsidR="003E20AA" w:rsidRPr="00DF60BD" w:rsidRDefault="003E20AA" w:rsidP="003E20AA">
            <w:pPr>
              <w:numPr>
                <w:ilvl w:val="0"/>
                <w:numId w:val="52"/>
              </w:numPr>
              <w:spacing w:line="240" w:lineRule="auto"/>
              <w:rPr>
                <w:rFonts w:asciiTheme="majorHAnsi" w:hAnsiTheme="majorHAnsi" w:cstheme="majorHAnsi"/>
                <w:b w:val="0"/>
                <w:bCs/>
                <w:sz w:val="22"/>
              </w:rPr>
            </w:pPr>
          </w:p>
        </w:tc>
      </w:tr>
      <w:tr w:rsidR="003E20AA" w:rsidRPr="00DF60BD" w14:paraId="534E8A58" w14:textId="77777777" w:rsidTr="005D2868">
        <w:tc>
          <w:tcPr>
            <w:tcW w:w="9016" w:type="dxa"/>
            <w:shd w:val="clear" w:color="auto" w:fill="FFF2CC"/>
          </w:tcPr>
          <w:p w14:paraId="4F2B8307"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How can I revise for Religious Studies</w:t>
            </w:r>
            <w:r w:rsidRPr="00DF60BD">
              <w:rPr>
                <w:rFonts w:asciiTheme="majorHAnsi" w:hAnsiTheme="majorHAnsi" w:cstheme="majorHAnsi"/>
                <w:b w:val="0"/>
                <w:bCs/>
                <w:sz w:val="22"/>
              </w:rPr>
              <w:t>?</w:t>
            </w:r>
          </w:p>
        </w:tc>
      </w:tr>
      <w:tr w:rsidR="003E20AA" w:rsidRPr="00DF60BD" w14:paraId="7D4CC189" w14:textId="77777777" w:rsidTr="005D2868">
        <w:tc>
          <w:tcPr>
            <w:tcW w:w="9016" w:type="dxa"/>
            <w:shd w:val="clear" w:color="auto" w:fill="auto"/>
          </w:tcPr>
          <w:p w14:paraId="071E33E7"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Look back over the work you have completed in your books.</w:t>
            </w:r>
          </w:p>
          <w:p w14:paraId="2CB9E7E8"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Revise all keywords in your books. </w:t>
            </w:r>
          </w:p>
          <w:p w14:paraId="73027197"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Using Truetube/ BBC Youtube</w:t>
            </w:r>
          </w:p>
          <w:p w14:paraId="3FCCA48B" w14:textId="77777777" w:rsidR="003E20AA" w:rsidRPr="00DF60BD" w:rsidRDefault="00000000" w:rsidP="005D2868">
            <w:pPr>
              <w:spacing w:line="240" w:lineRule="auto"/>
              <w:rPr>
                <w:rFonts w:asciiTheme="majorHAnsi" w:hAnsiTheme="majorHAnsi" w:cstheme="majorHAnsi"/>
                <w:sz w:val="22"/>
              </w:rPr>
            </w:pPr>
            <w:hyperlink r:id="rId126" w:history="1">
              <w:r w:rsidR="003E20AA" w:rsidRPr="00DF60BD">
                <w:rPr>
                  <w:rStyle w:val="Hyperlink"/>
                  <w:rFonts w:asciiTheme="majorHAnsi" w:hAnsiTheme="majorHAnsi" w:cstheme="majorHAnsi"/>
                  <w:sz w:val="22"/>
                </w:rPr>
                <w:t>https://www.bbc.co.uk/programmes/b05p6t8s/clips</w:t>
              </w:r>
            </w:hyperlink>
          </w:p>
          <w:p w14:paraId="28D1378C" w14:textId="77777777" w:rsidR="003E20AA" w:rsidRPr="00DF60BD" w:rsidRDefault="003E20AA" w:rsidP="005D2868">
            <w:pPr>
              <w:spacing w:line="240" w:lineRule="auto"/>
              <w:rPr>
                <w:rFonts w:asciiTheme="majorHAnsi" w:hAnsiTheme="majorHAnsi" w:cstheme="majorHAnsi"/>
                <w:sz w:val="22"/>
              </w:rPr>
            </w:pPr>
          </w:p>
        </w:tc>
      </w:tr>
      <w:tr w:rsidR="003E20AA" w:rsidRPr="00DF60BD" w14:paraId="780B9A27" w14:textId="77777777" w:rsidTr="005D2868">
        <w:tc>
          <w:tcPr>
            <w:tcW w:w="9016" w:type="dxa"/>
            <w:shd w:val="clear" w:color="auto" w:fill="E2EFD9"/>
          </w:tcPr>
          <w:p w14:paraId="04A99025"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Useful resources I can use:</w:t>
            </w:r>
          </w:p>
        </w:tc>
      </w:tr>
      <w:tr w:rsidR="003E20AA" w:rsidRPr="00DF60BD" w14:paraId="05659ADA" w14:textId="77777777" w:rsidTr="005D2868">
        <w:tc>
          <w:tcPr>
            <w:tcW w:w="9016" w:type="dxa"/>
            <w:shd w:val="clear" w:color="auto" w:fill="auto"/>
          </w:tcPr>
          <w:p w14:paraId="7025CBA4"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Your exercise book is the best resource that you have.</w:t>
            </w:r>
          </w:p>
          <w:p w14:paraId="75024DFB"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Spelling journals</w:t>
            </w:r>
          </w:p>
          <w:p w14:paraId="74769CAD" w14:textId="77777777" w:rsidR="003E20AA" w:rsidRPr="00DF60BD" w:rsidRDefault="003E20AA" w:rsidP="005D2868">
            <w:pPr>
              <w:spacing w:line="240" w:lineRule="auto"/>
              <w:rPr>
                <w:rFonts w:asciiTheme="majorHAnsi" w:hAnsiTheme="majorHAnsi" w:cstheme="majorHAnsi"/>
                <w:sz w:val="22"/>
              </w:rPr>
            </w:pPr>
          </w:p>
        </w:tc>
      </w:tr>
      <w:tr w:rsidR="003E20AA" w:rsidRPr="00DF60BD" w14:paraId="5CE81E53" w14:textId="77777777" w:rsidTr="005D2868">
        <w:tc>
          <w:tcPr>
            <w:tcW w:w="9016" w:type="dxa"/>
            <w:shd w:val="clear" w:color="auto" w:fill="FFCCFF"/>
          </w:tcPr>
          <w:p w14:paraId="25F2565E"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Useful websites I can use:</w:t>
            </w:r>
          </w:p>
        </w:tc>
      </w:tr>
      <w:tr w:rsidR="003E20AA" w:rsidRPr="00DF60BD" w14:paraId="56A39FB6" w14:textId="77777777" w:rsidTr="005D2868">
        <w:tc>
          <w:tcPr>
            <w:tcW w:w="9016" w:type="dxa"/>
            <w:shd w:val="clear" w:color="auto" w:fill="auto"/>
          </w:tcPr>
          <w:p w14:paraId="4FE04F9C" w14:textId="77777777" w:rsidR="003E20AA" w:rsidRPr="00DF60BD" w:rsidRDefault="00000000" w:rsidP="005D2868">
            <w:pPr>
              <w:tabs>
                <w:tab w:val="center" w:pos="4150"/>
              </w:tabs>
              <w:spacing w:line="240" w:lineRule="auto"/>
              <w:rPr>
                <w:rFonts w:asciiTheme="majorHAnsi" w:eastAsia="MS Mincho" w:hAnsiTheme="majorHAnsi" w:cstheme="majorHAnsi"/>
                <w:color w:val="0000FF"/>
                <w:sz w:val="22"/>
                <w:u w:val="single"/>
              </w:rPr>
            </w:pPr>
            <w:hyperlink r:id="rId127" w:history="1">
              <w:r w:rsidR="003E20AA" w:rsidRPr="00DF60BD">
                <w:rPr>
                  <w:rStyle w:val="Hyperlink"/>
                  <w:rFonts w:asciiTheme="majorHAnsi" w:eastAsia="MS Mincho" w:hAnsiTheme="majorHAnsi" w:cstheme="majorHAnsi"/>
                  <w:sz w:val="22"/>
                </w:rPr>
                <w:t>WWW.BBC.CO.UK/BITESIZE</w:t>
              </w:r>
            </w:hyperlink>
          </w:p>
          <w:p w14:paraId="6B5AFE5E" w14:textId="77777777" w:rsidR="003E20AA" w:rsidRPr="00DF60BD" w:rsidRDefault="00000000" w:rsidP="005D2868">
            <w:pPr>
              <w:tabs>
                <w:tab w:val="center" w:pos="4150"/>
              </w:tabs>
              <w:spacing w:line="240" w:lineRule="auto"/>
              <w:rPr>
                <w:rFonts w:asciiTheme="majorHAnsi" w:eastAsia="MS Mincho" w:hAnsiTheme="majorHAnsi" w:cstheme="majorHAnsi"/>
                <w:color w:val="0000FF"/>
                <w:sz w:val="22"/>
                <w:u w:val="single"/>
              </w:rPr>
            </w:pPr>
            <w:hyperlink r:id="rId128" w:history="1">
              <w:r w:rsidR="003E20AA" w:rsidRPr="00DF60BD">
                <w:rPr>
                  <w:rStyle w:val="Hyperlink"/>
                  <w:rFonts w:asciiTheme="majorHAnsi" w:eastAsia="MS Mincho" w:hAnsiTheme="majorHAnsi" w:cstheme="majorHAnsi"/>
                  <w:sz w:val="22"/>
                </w:rPr>
                <w:t>https://www.bbc.co.uk/bitesize/topics/zyqnvcw/articles/znpq47h</w:t>
              </w:r>
            </w:hyperlink>
          </w:p>
          <w:p w14:paraId="1CDD4F2A" w14:textId="77777777" w:rsidR="003E20AA" w:rsidRPr="00DF60BD" w:rsidRDefault="003E20AA" w:rsidP="005D2868">
            <w:pPr>
              <w:tabs>
                <w:tab w:val="center" w:pos="4150"/>
              </w:tabs>
              <w:spacing w:line="240" w:lineRule="auto"/>
              <w:rPr>
                <w:rFonts w:asciiTheme="majorHAnsi" w:eastAsia="MS Mincho" w:hAnsiTheme="majorHAnsi" w:cstheme="majorHAnsi"/>
                <w:color w:val="0000FF"/>
                <w:sz w:val="22"/>
                <w:u w:val="single"/>
              </w:rPr>
            </w:pPr>
            <w:r w:rsidRPr="00DF60BD">
              <w:rPr>
                <w:rFonts w:asciiTheme="majorHAnsi" w:eastAsia="MS Mincho" w:hAnsiTheme="majorHAnsi" w:cstheme="majorHAnsi"/>
                <w:color w:val="0000FF"/>
                <w:sz w:val="22"/>
                <w:u w:val="single"/>
              </w:rPr>
              <w:t>https://www.theschoolrun.com/homework-help/sikhism</w:t>
            </w:r>
          </w:p>
          <w:p w14:paraId="7132D133" w14:textId="77777777" w:rsidR="003E20AA" w:rsidRPr="00DF60BD" w:rsidRDefault="00000000" w:rsidP="005D2868">
            <w:pPr>
              <w:tabs>
                <w:tab w:val="center" w:pos="4150"/>
              </w:tabs>
              <w:spacing w:line="240" w:lineRule="auto"/>
              <w:rPr>
                <w:rFonts w:asciiTheme="majorHAnsi" w:eastAsia="MS Mincho" w:hAnsiTheme="majorHAnsi" w:cstheme="majorHAnsi"/>
                <w:sz w:val="22"/>
              </w:rPr>
            </w:pPr>
            <w:hyperlink r:id="rId129" w:history="1">
              <w:r w:rsidR="003E20AA" w:rsidRPr="00DF60BD">
                <w:rPr>
                  <w:rStyle w:val="Hyperlink"/>
                  <w:rFonts w:asciiTheme="majorHAnsi" w:eastAsia="MS Mincho" w:hAnsiTheme="majorHAnsi" w:cstheme="majorHAnsi"/>
                  <w:sz w:val="22"/>
                </w:rPr>
                <w:t>https://www.truetube.co.uk/</w:t>
              </w:r>
            </w:hyperlink>
            <w:r w:rsidR="003E20AA" w:rsidRPr="00DF60BD">
              <w:rPr>
                <w:rFonts w:asciiTheme="majorHAnsi" w:eastAsia="MS Mincho" w:hAnsiTheme="majorHAnsi" w:cstheme="majorHAnsi"/>
                <w:sz w:val="22"/>
              </w:rPr>
              <w:t xml:space="preserve"> </w:t>
            </w:r>
          </w:p>
          <w:p w14:paraId="459094A7" w14:textId="77777777" w:rsidR="003E20AA" w:rsidRPr="00DF60BD" w:rsidRDefault="003E20AA" w:rsidP="005D2868">
            <w:pPr>
              <w:tabs>
                <w:tab w:val="center" w:pos="4150"/>
              </w:tabs>
              <w:spacing w:line="240" w:lineRule="auto"/>
              <w:rPr>
                <w:rFonts w:asciiTheme="majorHAnsi" w:hAnsiTheme="majorHAnsi" w:cstheme="majorHAnsi"/>
                <w:sz w:val="22"/>
              </w:rPr>
            </w:pPr>
          </w:p>
        </w:tc>
      </w:tr>
      <w:tr w:rsidR="003E20AA" w:rsidRPr="00DF60BD" w14:paraId="3BF6F52A" w14:textId="77777777" w:rsidTr="005D2868">
        <w:tc>
          <w:tcPr>
            <w:tcW w:w="9016" w:type="dxa"/>
            <w:shd w:val="clear" w:color="auto" w:fill="CCFFFF"/>
          </w:tcPr>
          <w:p w14:paraId="5E32E92C"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622837F1" w14:textId="77777777" w:rsidR="003E20AA" w:rsidRPr="00DF60BD" w:rsidRDefault="003E20AA" w:rsidP="005D2868">
            <w:pPr>
              <w:spacing w:line="240" w:lineRule="auto"/>
              <w:rPr>
                <w:rFonts w:asciiTheme="majorHAnsi" w:hAnsiTheme="majorHAnsi" w:cstheme="majorHAnsi"/>
                <w:sz w:val="22"/>
              </w:rPr>
            </w:pPr>
          </w:p>
        </w:tc>
      </w:tr>
      <w:tr w:rsidR="003E20AA" w:rsidRPr="00DF60BD" w14:paraId="44358F11" w14:textId="77777777" w:rsidTr="005D2868">
        <w:trPr>
          <w:trHeight w:val="165"/>
        </w:trPr>
        <w:tc>
          <w:tcPr>
            <w:tcW w:w="9016" w:type="dxa"/>
            <w:shd w:val="clear" w:color="auto" w:fill="auto"/>
          </w:tcPr>
          <w:p w14:paraId="0C281338" w14:textId="77777777" w:rsidR="003E20AA" w:rsidRPr="00DF60BD" w:rsidRDefault="00000000" w:rsidP="005D2868">
            <w:pPr>
              <w:spacing w:line="240" w:lineRule="auto"/>
              <w:rPr>
                <w:rFonts w:asciiTheme="majorHAnsi" w:hAnsiTheme="majorHAnsi" w:cstheme="majorHAnsi"/>
                <w:sz w:val="22"/>
              </w:rPr>
            </w:pPr>
            <w:hyperlink r:id="rId130" w:history="1">
              <w:r w:rsidR="003E20AA" w:rsidRPr="00DF60BD">
                <w:rPr>
                  <w:rStyle w:val="Hyperlink"/>
                  <w:rFonts w:asciiTheme="majorHAnsi" w:hAnsiTheme="majorHAnsi" w:cstheme="majorHAnsi"/>
                  <w:sz w:val="22"/>
                </w:rPr>
                <w:t>https://www.prestonsikhsewa.co.uk/</w:t>
              </w:r>
            </w:hyperlink>
          </w:p>
          <w:p w14:paraId="4AF87B31" w14:textId="77777777" w:rsidR="00FE29A3" w:rsidRDefault="003E20AA" w:rsidP="00FE29A3">
            <w:pPr>
              <w:shd w:val="clear" w:color="auto" w:fill="FFFFFF"/>
              <w:spacing w:after="100" w:afterAutospacing="1" w:line="540" w:lineRule="atLeast"/>
              <w:outlineLvl w:val="0"/>
              <w:rPr>
                <w:rFonts w:asciiTheme="majorHAnsi" w:eastAsia="Times New Roman" w:hAnsiTheme="majorHAnsi" w:cstheme="majorHAnsi"/>
                <w:b w:val="0"/>
                <w:bCs/>
                <w:color w:val="0F1111"/>
                <w:kern w:val="36"/>
                <w:sz w:val="22"/>
                <w:lang w:eastAsia="en-GB"/>
              </w:rPr>
            </w:pPr>
            <w:r w:rsidRPr="00DF60BD">
              <w:rPr>
                <w:rFonts w:asciiTheme="majorHAnsi" w:eastAsia="Times New Roman" w:hAnsiTheme="majorHAnsi" w:cstheme="majorHAnsi"/>
                <w:b w:val="0"/>
                <w:bCs/>
                <w:color w:val="0F1111"/>
                <w:kern w:val="36"/>
                <w:sz w:val="22"/>
                <w:lang w:eastAsia="en-GB"/>
              </w:rPr>
              <w:t>Sikhism: A Very Short Introduction (Very Short Introductions)</w:t>
            </w:r>
          </w:p>
          <w:p w14:paraId="61D1AF0E" w14:textId="6686585B" w:rsidR="00CF083B" w:rsidRPr="00FE29A3" w:rsidRDefault="00CF083B" w:rsidP="00FE29A3">
            <w:pPr>
              <w:shd w:val="clear" w:color="auto" w:fill="FFFFFF"/>
              <w:spacing w:after="100" w:afterAutospacing="1" w:line="540" w:lineRule="atLeast"/>
              <w:outlineLvl w:val="0"/>
              <w:rPr>
                <w:rFonts w:asciiTheme="majorHAnsi" w:eastAsia="Times New Roman" w:hAnsiTheme="majorHAnsi" w:cstheme="majorHAnsi"/>
                <w:b w:val="0"/>
                <w:bCs/>
                <w:color w:val="0F1111"/>
                <w:kern w:val="36"/>
                <w:sz w:val="22"/>
                <w:lang w:eastAsia="en-GB"/>
              </w:rPr>
            </w:pPr>
          </w:p>
        </w:tc>
      </w:tr>
    </w:tbl>
    <w:p w14:paraId="2E81878F" w14:textId="0C8F39F8" w:rsidR="003C3BFF" w:rsidRPr="00DF60BD" w:rsidRDefault="003C3BFF" w:rsidP="00DF027C">
      <w:pPr>
        <w:rPr>
          <w:rFonts w:asciiTheme="majorHAnsi" w:hAnsiTheme="majorHAnsi" w:cstheme="majorHAnsi"/>
          <w:b w:val="0"/>
          <w:bCs/>
          <w:sz w:val="22"/>
        </w:rPr>
      </w:pPr>
    </w:p>
    <w:p w14:paraId="6DAFA334" w14:textId="0614F6FF" w:rsidR="003E20AA" w:rsidRPr="00DF60BD" w:rsidRDefault="003E20AA" w:rsidP="00DF027C">
      <w:pPr>
        <w:rPr>
          <w:rFonts w:asciiTheme="majorHAnsi" w:hAnsiTheme="majorHAnsi" w:cstheme="majorHAnsi"/>
          <w:b w:val="0"/>
          <w:bCs/>
          <w:sz w:val="22"/>
        </w:rPr>
      </w:pPr>
    </w:p>
    <w:p w14:paraId="535289B8" w14:textId="77777777" w:rsidR="00CD6C40" w:rsidRDefault="00CD6C40" w:rsidP="003E20AA">
      <w:pPr>
        <w:jc w:val="center"/>
        <w:rPr>
          <w:rFonts w:asciiTheme="majorHAnsi" w:hAnsiTheme="majorHAnsi" w:cstheme="majorHAnsi"/>
          <w:color w:val="013A57" w:themeColor="accent1" w:themeShade="BF"/>
          <w:sz w:val="22"/>
        </w:rPr>
      </w:pPr>
    </w:p>
    <w:p w14:paraId="0C26E8DC" w14:textId="77777777" w:rsidR="00CD6C40" w:rsidRDefault="00CD6C40" w:rsidP="003E20AA">
      <w:pPr>
        <w:jc w:val="center"/>
        <w:rPr>
          <w:rFonts w:asciiTheme="majorHAnsi" w:hAnsiTheme="majorHAnsi" w:cstheme="majorHAnsi"/>
          <w:color w:val="013A57" w:themeColor="accent1" w:themeShade="BF"/>
          <w:sz w:val="22"/>
        </w:rPr>
      </w:pPr>
    </w:p>
    <w:p w14:paraId="1F173426" w14:textId="77777777" w:rsidR="00CD6C40" w:rsidRDefault="00CD6C40" w:rsidP="003E20AA">
      <w:pPr>
        <w:jc w:val="center"/>
        <w:rPr>
          <w:rFonts w:asciiTheme="majorHAnsi" w:hAnsiTheme="majorHAnsi" w:cstheme="majorHAnsi"/>
          <w:color w:val="013A57" w:themeColor="accent1" w:themeShade="BF"/>
          <w:sz w:val="22"/>
        </w:rPr>
      </w:pPr>
    </w:p>
    <w:p w14:paraId="067391E3" w14:textId="4CCE4F23" w:rsidR="00CD6C40" w:rsidRDefault="00CD6C40" w:rsidP="003E20AA">
      <w:pPr>
        <w:jc w:val="center"/>
        <w:rPr>
          <w:rFonts w:asciiTheme="majorHAnsi" w:hAnsiTheme="majorHAnsi" w:cstheme="majorHAnsi"/>
          <w:color w:val="013A57" w:themeColor="accent1" w:themeShade="BF"/>
          <w:sz w:val="22"/>
        </w:rPr>
      </w:pPr>
    </w:p>
    <w:p w14:paraId="3203CBE8" w14:textId="77777777" w:rsidR="00FE29A3" w:rsidRDefault="00FE29A3" w:rsidP="003E20AA">
      <w:pPr>
        <w:jc w:val="center"/>
        <w:rPr>
          <w:rFonts w:asciiTheme="majorHAnsi" w:hAnsiTheme="majorHAnsi" w:cstheme="majorHAnsi"/>
          <w:color w:val="013A57" w:themeColor="accent1" w:themeShade="BF"/>
          <w:sz w:val="22"/>
        </w:rPr>
      </w:pPr>
    </w:p>
    <w:p w14:paraId="691173BC" w14:textId="399AE25D" w:rsidR="003E20AA" w:rsidRPr="00CD6C40" w:rsidRDefault="003E20AA" w:rsidP="003E20AA">
      <w:pPr>
        <w:jc w:val="center"/>
        <w:rPr>
          <w:rFonts w:asciiTheme="majorHAnsi" w:hAnsiTheme="majorHAnsi" w:cstheme="majorHAnsi"/>
          <w:color w:val="013A57" w:themeColor="accent1" w:themeShade="BF"/>
          <w:szCs w:val="28"/>
        </w:rPr>
      </w:pPr>
      <w:r w:rsidRPr="00CD6C40">
        <w:rPr>
          <w:rFonts w:asciiTheme="majorHAnsi" w:hAnsiTheme="majorHAnsi" w:cstheme="majorHAnsi"/>
          <w:color w:val="013A57" w:themeColor="accent1" w:themeShade="BF"/>
          <w:szCs w:val="28"/>
        </w:rPr>
        <w:t>Year 8 Spring Revision for Religious Studies</w:t>
      </w:r>
    </w:p>
    <w:p w14:paraId="5D91EB2E" w14:textId="77777777" w:rsidR="003E20AA" w:rsidRPr="00DF60BD" w:rsidRDefault="003E20AA" w:rsidP="003E20AA">
      <w:pPr>
        <w:jc w:val="center"/>
        <w:rPr>
          <w:rFonts w:asciiTheme="majorHAnsi" w:hAnsiTheme="majorHAnsi" w:cstheme="majorHAnsi"/>
          <w:b w:val="0"/>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E20AA" w:rsidRPr="00DF60BD" w14:paraId="6A2A5282" w14:textId="77777777" w:rsidTr="005D2868">
        <w:tc>
          <w:tcPr>
            <w:tcW w:w="9016" w:type="dxa"/>
            <w:shd w:val="clear" w:color="auto" w:fill="CCFFCC"/>
          </w:tcPr>
          <w:p w14:paraId="41F83587"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3E20AA" w:rsidRPr="00DF60BD" w14:paraId="4541AC71" w14:textId="77777777" w:rsidTr="005D2868">
        <w:tc>
          <w:tcPr>
            <w:tcW w:w="9016" w:type="dxa"/>
            <w:shd w:val="clear" w:color="auto" w:fill="auto"/>
          </w:tcPr>
          <w:p w14:paraId="74AC3697" w14:textId="77777777" w:rsidR="003E20AA" w:rsidRPr="00F1614B" w:rsidRDefault="003E20AA" w:rsidP="005D2868">
            <w:pPr>
              <w:spacing w:line="240" w:lineRule="auto"/>
              <w:rPr>
                <w:rFonts w:asciiTheme="majorHAnsi" w:eastAsia="Times New Roman" w:hAnsiTheme="majorHAnsi" w:cstheme="majorHAnsi"/>
                <w:b w:val="0"/>
                <w:bCs/>
                <w:color w:val="0F0D29" w:themeColor="text1"/>
                <w:sz w:val="22"/>
                <w:lang w:eastAsia="en-GB"/>
              </w:rPr>
            </w:pPr>
            <w:r w:rsidRPr="00F1614B">
              <w:rPr>
                <w:rFonts w:asciiTheme="majorHAnsi" w:eastAsia="Times New Roman" w:hAnsiTheme="majorHAnsi" w:cstheme="majorHAnsi"/>
                <w:b w:val="0"/>
                <w:bCs/>
                <w:color w:val="0F0D29" w:themeColor="text1"/>
                <w:sz w:val="22"/>
                <w:lang w:eastAsia="en-GB"/>
              </w:rPr>
              <w:t>Introduction of Christian content and application of religious teachings to each topic.</w:t>
            </w:r>
          </w:p>
          <w:p w14:paraId="0DB7383E" w14:textId="77777777" w:rsidR="003E20AA" w:rsidRPr="00DF60BD" w:rsidRDefault="003E20AA" w:rsidP="005D2868">
            <w:pPr>
              <w:spacing w:line="240" w:lineRule="auto"/>
              <w:rPr>
                <w:rFonts w:asciiTheme="majorHAnsi" w:eastAsia="Times New Roman" w:hAnsiTheme="majorHAnsi" w:cstheme="majorHAnsi"/>
                <w:sz w:val="22"/>
                <w:lang w:eastAsia="en-GB"/>
              </w:rPr>
            </w:pPr>
          </w:p>
          <w:p w14:paraId="48F55FE4" w14:textId="77777777" w:rsidR="003E20AA" w:rsidRPr="00F1614B" w:rsidRDefault="003E20AA" w:rsidP="005D2868">
            <w:pPr>
              <w:spacing w:line="240" w:lineRule="auto"/>
              <w:rPr>
                <w:rFonts w:asciiTheme="majorHAnsi" w:eastAsia="Times New Roman" w:hAnsiTheme="majorHAnsi" w:cstheme="majorHAnsi"/>
                <w:b w:val="0"/>
                <w:bCs/>
                <w:color w:val="0F0D29" w:themeColor="text1"/>
                <w:sz w:val="22"/>
                <w:lang w:eastAsia="en-GB"/>
              </w:rPr>
            </w:pPr>
            <w:r w:rsidRPr="00F1614B">
              <w:rPr>
                <w:rFonts w:asciiTheme="majorHAnsi" w:eastAsia="Times New Roman" w:hAnsiTheme="majorHAnsi" w:cstheme="majorHAnsi"/>
                <w:b w:val="0"/>
                <w:bCs/>
                <w:color w:val="0F0D29" w:themeColor="text1"/>
                <w:sz w:val="22"/>
                <w:lang w:eastAsia="en-GB"/>
              </w:rPr>
              <w:t>Evaluation of each topic through different religious/non-religious perspectives.</w:t>
            </w:r>
          </w:p>
          <w:p w14:paraId="086C7E9B" w14:textId="77777777" w:rsidR="003E20AA" w:rsidRPr="00DF60BD" w:rsidRDefault="003E20AA" w:rsidP="005D2868">
            <w:pPr>
              <w:spacing w:line="240" w:lineRule="auto"/>
              <w:rPr>
                <w:rFonts w:asciiTheme="majorHAnsi" w:hAnsiTheme="majorHAnsi" w:cstheme="majorHAnsi"/>
                <w:sz w:val="22"/>
              </w:rPr>
            </w:pPr>
          </w:p>
        </w:tc>
      </w:tr>
      <w:tr w:rsidR="003E20AA" w:rsidRPr="00DF60BD" w14:paraId="11289169" w14:textId="77777777" w:rsidTr="005D2868">
        <w:tc>
          <w:tcPr>
            <w:tcW w:w="9016" w:type="dxa"/>
            <w:shd w:val="clear" w:color="auto" w:fill="D9E2F3"/>
          </w:tcPr>
          <w:p w14:paraId="0381445F"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What do I need to revise?</w:t>
            </w:r>
          </w:p>
        </w:tc>
      </w:tr>
      <w:tr w:rsidR="003E20AA" w:rsidRPr="00DF60BD" w14:paraId="0EEDC0AE" w14:textId="77777777" w:rsidTr="005D2868">
        <w:tc>
          <w:tcPr>
            <w:tcW w:w="9016" w:type="dxa"/>
            <w:shd w:val="clear" w:color="auto" w:fill="auto"/>
          </w:tcPr>
          <w:p w14:paraId="5C5F12A7" w14:textId="77777777" w:rsidR="003E20AA" w:rsidRPr="00F1614B" w:rsidRDefault="003E20AA" w:rsidP="003E20AA">
            <w:pPr>
              <w:numPr>
                <w:ilvl w:val="0"/>
                <w:numId w:val="53"/>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Story of Christianity </w:t>
            </w:r>
          </w:p>
          <w:p w14:paraId="465B82A2" w14:textId="77777777" w:rsidR="003E20AA" w:rsidRPr="00F1614B" w:rsidRDefault="003E20AA" w:rsidP="003E20AA">
            <w:pPr>
              <w:numPr>
                <w:ilvl w:val="0"/>
                <w:numId w:val="53"/>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The Bible </w:t>
            </w:r>
          </w:p>
          <w:p w14:paraId="3FAF6541" w14:textId="77777777" w:rsidR="003E20AA" w:rsidRPr="00F1614B" w:rsidRDefault="003E20AA" w:rsidP="003E20AA">
            <w:pPr>
              <w:numPr>
                <w:ilvl w:val="0"/>
                <w:numId w:val="53"/>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Jesus</w:t>
            </w:r>
          </w:p>
          <w:p w14:paraId="46CC57BD" w14:textId="77777777" w:rsidR="003E20AA" w:rsidRPr="00F1614B" w:rsidRDefault="003E20AA" w:rsidP="003E20AA">
            <w:pPr>
              <w:numPr>
                <w:ilvl w:val="0"/>
                <w:numId w:val="53"/>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The Bible in day-to-day life</w:t>
            </w:r>
          </w:p>
          <w:p w14:paraId="284EC16F" w14:textId="77777777" w:rsidR="003E20AA" w:rsidRPr="00F1614B" w:rsidRDefault="003E20AA" w:rsidP="003E20AA">
            <w:pPr>
              <w:numPr>
                <w:ilvl w:val="0"/>
                <w:numId w:val="53"/>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The Trinity</w:t>
            </w:r>
          </w:p>
          <w:p w14:paraId="705F75A5" w14:textId="77777777" w:rsidR="003E20AA" w:rsidRPr="00F1614B" w:rsidRDefault="003E20AA" w:rsidP="003E20AA">
            <w:pPr>
              <w:numPr>
                <w:ilvl w:val="0"/>
                <w:numId w:val="53"/>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Creation</w:t>
            </w:r>
          </w:p>
          <w:p w14:paraId="19312F3C" w14:textId="77777777" w:rsidR="003E20AA" w:rsidRPr="00DF60BD" w:rsidRDefault="003E20AA" w:rsidP="005D2868">
            <w:pPr>
              <w:spacing w:line="240" w:lineRule="auto"/>
              <w:rPr>
                <w:rFonts w:asciiTheme="majorHAnsi" w:hAnsiTheme="majorHAnsi" w:cstheme="majorHAnsi"/>
                <w:sz w:val="22"/>
              </w:rPr>
            </w:pPr>
          </w:p>
        </w:tc>
      </w:tr>
      <w:tr w:rsidR="003E20AA" w:rsidRPr="00DF60BD" w14:paraId="39717B15" w14:textId="77777777" w:rsidTr="005D2868">
        <w:tc>
          <w:tcPr>
            <w:tcW w:w="9016" w:type="dxa"/>
            <w:shd w:val="clear" w:color="auto" w:fill="FFF2CC"/>
          </w:tcPr>
          <w:p w14:paraId="5205894F"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How can I revise for Religious Studies?</w:t>
            </w:r>
          </w:p>
        </w:tc>
      </w:tr>
      <w:tr w:rsidR="003E20AA" w:rsidRPr="00DF60BD" w14:paraId="7CFE0BD0" w14:textId="77777777" w:rsidTr="005D2868">
        <w:tc>
          <w:tcPr>
            <w:tcW w:w="9016" w:type="dxa"/>
            <w:shd w:val="clear" w:color="auto" w:fill="auto"/>
          </w:tcPr>
          <w:p w14:paraId="518BB73C"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Look back over the work you have completed in your books.</w:t>
            </w:r>
          </w:p>
          <w:p w14:paraId="78015422"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Read more! </w:t>
            </w:r>
          </w:p>
          <w:p w14:paraId="6605864C" w14:textId="77777777" w:rsidR="003E20AA" w:rsidRPr="00DF60BD" w:rsidRDefault="003E20AA" w:rsidP="005D2868">
            <w:pPr>
              <w:spacing w:line="240" w:lineRule="auto"/>
              <w:rPr>
                <w:rFonts w:asciiTheme="majorHAnsi" w:hAnsiTheme="majorHAnsi" w:cstheme="majorHAnsi"/>
                <w:sz w:val="22"/>
              </w:rPr>
            </w:pPr>
          </w:p>
        </w:tc>
      </w:tr>
      <w:tr w:rsidR="003E20AA" w:rsidRPr="00DF60BD" w14:paraId="70A60215" w14:textId="77777777" w:rsidTr="005D2868">
        <w:tc>
          <w:tcPr>
            <w:tcW w:w="9016" w:type="dxa"/>
            <w:shd w:val="clear" w:color="auto" w:fill="E2EFD9"/>
          </w:tcPr>
          <w:p w14:paraId="39183495"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Useful resources I can use:</w:t>
            </w:r>
          </w:p>
        </w:tc>
      </w:tr>
      <w:tr w:rsidR="003E20AA" w:rsidRPr="00DF60BD" w14:paraId="7BB0AA32" w14:textId="77777777" w:rsidTr="005D2868">
        <w:tc>
          <w:tcPr>
            <w:tcW w:w="9016" w:type="dxa"/>
            <w:shd w:val="clear" w:color="auto" w:fill="auto"/>
          </w:tcPr>
          <w:p w14:paraId="2BAAC42F"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Your exercise book is the best resource that you have.</w:t>
            </w:r>
          </w:p>
          <w:p w14:paraId="51350FEC" w14:textId="77777777" w:rsidR="003E20AA" w:rsidRPr="00DF60BD" w:rsidRDefault="003E20AA" w:rsidP="005D2868">
            <w:pPr>
              <w:spacing w:line="240" w:lineRule="auto"/>
              <w:rPr>
                <w:rFonts w:asciiTheme="majorHAnsi" w:hAnsiTheme="majorHAnsi" w:cstheme="majorHAnsi"/>
                <w:sz w:val="22"/>
              </w:rPr>
            </w:pPr>
          </w:p>
        </w:tc>
      </w:tr>
      <w:tr w:rsidR="003E20AA" w:rsidRPr="00DF60BD" w14:paraId="5CC5EFE9" w14:textId="77777777" w:rsidTr="005D2868">
        <w:tc>
          <w:tcPr>
            <w:tcW w:w="9016" w:type="dxa"/>
            <w:shd w:val="clear" w:color="auto" w:fill="FFCCFF"/>
          </w:tcPr>
          <w:p w14:paraId="437E3BB9"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Useful websites I can use:</w:t>
            </w:r>
          </w:p>
        </w:tc>
      </w:tr>
      <w:tr w:rsidR="003E20AA" w:rsidRPr="00DF60BD" w14:paraId="637435E8" w14:textId="77777777" w:rsidTr="005D2868">
        <w:tc>
          <w:tcPr>
            <w:tcW w:w="9016" w:type="dxa"/>
            <w:shd w:val="clear" w:color="auto" w:fill="auto"/>
          </w:tcPr>
          <w:p w14:paraId="3091B754" w14:textId="77777777" w:rsidR="003E20AA" w:rsidRPr="00DF60BD" w:rsidRDefault="00000000" w:rsidP="005D2868">
            <w:pPr>
              <w:spacing w:line="240" w:lineRule="auto"/>
              <w:rPr>
                <w:rFonts w:asciiTheme="majorHAnsi" w:hAnsiTheme="majorHAnsi" w:cstheme="majorHAnsi"/>
                <w:sz w:val="22"/>
              </w:rPr>
            </w:pPr>
            <w:hyperlink r:id="rId131" w:history="1">
              <w:r w:rsidR="003E20AA" w:rsidRPr="00DF60BD">
                <w:rPr>
                  <w:rStyle w:val="Hyperlink"/>
                  <w:rFonts w:asciiTheme="majorHAnsi" w:hAnsiTheme="majorHAnsi" w:cstheme="majorHAnsi"/>
                  <w:sz w:val="22"/>
                </w:rPr>
                <w:t>https://www.youtube.com/watch?v=7Tma_QZrwSk</w:t>
              </w:r>
            </w:hyperlink>
          </w:p>
          <w:p w14:paraId="6132EAC1" w14:textId="77777777" w:rsidR="003E20AA" w:rsidRPr="00DF60BD" w:rsidRDefault="00000000" w:rsidP="005D2868">
            <w:pPr>
              <w:spacing w:line="240" w:lineRule="auto"/>
              <w:rPr>
                <w:rFonts w:asciiTheme="majorHAnsi" w:hAnsiTheme="majorHAnsi" w:cstheme="majorHAnsi"/>
                <w:sz w:val="22"/>
              </w:rPr>
            </w:pPr>
            <w:hyperlink r:id="rId132" w:history="1">
              <w:r w:rsidR="003E20AA" w:rsidRPr="00DF60BD">
                <w:rPr>
                  <w:rStyle w:val="Hyperlink"/>
                  <w:rFonts w:asciiTheme="majorHAnsi" w:hAnsiTheme="majorHAnsi" w:cstheme="majorHAnsi"/>
                  <w:sz w:val="22"/>
                </w:rPr>
                <w:t>https://www.bbc.co.uk/religion/religions/christianity/</w:t>
              </w:r>
            </w:hyperlink>
          </w:p>
          <w:p w14:paraId="7964D4C3" w14:textId="77777777" w:rsidR="003E20AA" w:rsidRPr="00DF60BD" w:rsidRDefault="00000000" w:rsidP="005D2868">
            <w:pPr>
              <w:spacing w:line="240" w:lineRule="auto"/>
              <w:rPr>
                <w:rFonts w:asciiTheme="majorHAnsi" w:hAnsiTheme="majorHAnsi" w:cstheme="majorHAnsi"/>
                <w:sz w:val="22"/>
              </w:rPr>
            </w:pPr>
            <w:hyperlink r:id="rId133" w:history="1">
              <w:r w:rsidR="003E20AA" w:rsidRPr="00DF60BD">
                <w:rPr>
                  <w:rStyle w:val="Hyperlink"/>
                  <w:rFonts w:asciiTheme="majorHAnsi" w:hAnsiTheme="majorHAnsi" w:cstheme="majorHAnsi"/>
                  <w:sz w:val="22"/>
                </w:rPr>
                <w:t>https://www.bbc.co.uk/bitesize/topics/ztkxpv4/articles/zvfnkmn</w:t>
              </w:r>
            </w:hyperlink>
            <w:r w:rsidR="003E20AA" w:rsidRPr="00DF60BD">
              <w:rPr>
                <w:rFonts w:asciiTheme="majorHAnsi" w:hAnsiTheme="majorHAnsi" w:cstheme="majorHAnsi"/>
                <w:sz w:val="22"/>
              </w:rPr>
              <w:t xml:space="preserve"> </w:t>
            </w:r>
          </w:p>
          <w:p w14:paraId="10558659" w14:textId="77777777" w:rsidR="003E20AA" w:rsidRDefault="00000000" w:rsidP="005D2868">
            <w:pPr>
              <w:spacing w:line="240" w:lineRule="auto"/>
              <w:rPr>
                <w:rFonts w:asciiTheme="majorHAnsi" w:hAnsiTheme="majorHAnsi" w:cstheme="majorHAnsi"/>
                <w:sz w:val="22"/>
              </w:rPr>
            </w:pPr>
            <w:hyperlink r:id="rId134" w:history="1">
              <w:r w:rsidR="003E20AA" w:rsidRPr="00DF60BD">
                <w:rPr>
                  <w:rStyle w:val="Hyperlink"/>
                  <w:rFonts w:asciiTheme="majorHAnsi" w:hAnsiTheme="majorHAnsi" w:cstheme="majorHAnsi"/>
                  <w:sz w:val="22"/>
                </w:rPr>
                <w:t>https://www.bbc.co.uk/programmes/b05p6sp4</w:t>
              </w:r>
            </w:hyperlink>
            <w:r w:rsidR="003E20AA" w:rsidRPr="00DF60BD">
              <w:rPr>
                <w:rFonts w:asciiTheme="majorHAnsi" w:hAnsiTheme="majorHAnsi" w:cstheme="majorHAnsi"/>
                <w:sz w:val="22"/>
              </w:rPr>
              <w:t xml:space="preserve"> </w:t>
            </w:r>
          </w:p>
          <w:p w14:paraId="29A96AD5" w14:textId="56B246DE" w:rsidR="00FE29A3" w:rsidRPr="00DF60BD" w:rsidRDefault="00FE29A3" w:rsidP="005D2868">
            <w:pPr>
              <w:spacing w:line="240" w:lineRule="auto"/>
              <w:rPr>
                <w:rFonts w:asciiTheme="majorHAnsi" w:hAnsiTheme="majorHAnsi" w:cstheme="majorHAnsi"/>
                <w:sz w:val="22"/>
              </w:rPr>
            </w:pPr>
          </w:p>
        </w:tc>
      </w:tr>
      <w:tr w:rsidR="003E20AA" w:rsidRPr="00DF60BD" w14:paraId="78620100" w14:textId="77777777" w:rsidTr="005D2868">
        <w:tc>
          <w:tcPr>
            <w:tcW w:w="9016" w:type="dxa"/>
            <w:shd w:val="clear" w:color="auto" w:fill="CCFFFF"/>
          </w:tcPr>
          <w:p w14:paraId="7C44FEE3"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7DF34319" w14:textId="77777777" w:rsidR="003E20AA" w:rsidRPr="00DF60BD" w:rsidRDefault="003E20AA" w:rsidP="005D2868">
            <w:pPr>
              <w:spacing w:line="240" w:lineRule="auto"/>
              <w:rPr>
                <w:rFonts w:asciiTheme="majorHAnsi" w:hAnsiTheme="majorHAnsi" w:cstheme="majorHAnsi"/>
                <w:sz w:val="22"/>
              </w:rPr>
            </w:pPr>
          </w:p>
        </w:tc>
      </w:tr>
      <w:tr w:rsidR="003E20AA" w:rsidRPr="00DF60BD" w14:paraId="3FA6E079" w14:textId="77777777" w:rsidTr="005D2868">
        <w:trPr>
          <w:trHeight w:val="165"/>
        </w:trPr>
        <w:tc>
          <w:tcPr>
            <w:tcW w:w="9016" w:type="dxa"/>
            <w:shd w:val="clear" w:color="auto" w:fill="auto"/>
          </w:tcPr>
          <w:p w14:paraId="62CD64FE"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Follow the news – what is going on in the world?</w:t>
            </w:r>
          </w:p>
          <w:p w14:paraId="7CA8582F"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The Bible – A very short introduction </w:t>
            </w:r>
          </w:p>
          <w:p w14:paraId="614C0333"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The Bible in animation – Youtube </w:t>
            </w:r>
          </w:p>
          <w:p w14:paraId="3C23ACBF" w14:textId="77777777" w:rsidR="003E20AA" w:rsidRPr="00DF60BD" w:rsidRDefault="003E20AA" w:rsidP="005D2868">
            <w:pPr>
              <w:spacing w:line="240" w:lineRule="auto"/>
              <w:rPr>
                <w:rFonts w:asciiTheme="majorHAnsi" w:hAnsiTheme="majorHAnsi" w:cstheme="majorHAnsi"/>
                <w:sz w:val="22"/>
              </w:rPr>
            </w:pPr>
          </w:p>
        </w:tc>
      </w:tr>
    </w:tbl>
    <w:p w14:paraId="6D545B97" w14:textId="49408D91" w:rsidR="003E20AA" w:rsidRPr="00DF60BD" w:rsidRDefault="003E20AA" w:rsidP="00DF027C">
      <w:pPr>
        <w:rPr>
          <w:rFonts w:asciiTheme="majorHAnsi" w:hAnsiTheme="majorHAnsi" w:cstheme="majorHAnsi"/>
          <w:b w:val="0"/>
          <w:bCs/>
          <w:sz w:val="22"/>
        </w:rPr>
      </w:pPr>
    </w:p>
    <w:p w14:paraId="4C83CFD6" w14:textId="77C92E9D" w:rsidR="003E20AA" w:rsidRPr="00DF60BD" w:rsidRDefault="003E20AA" w:rsidP="00DF027C">
      <w:pPr>
        <w:rPr>
          <w:rFonts w:asciiTheme="majorHAnsi" w:hAnsiTheme="majorHAnsi" w:cstheme="majorHAnsi"/>
          <w:b w:val="0"/>
          <w:bCs/>
          <w:sz w:val="22"/>
        </w:rPr>
      </w:pPr>
    </w:p>
    <w:p w14:paraId="7C0E301F" w14:textId="47591577" w:rsidR="003E20AA" w:rsidRPr="00DF60BD" w:rsidRDefault="003E20AA" w:rsidP="00DF027C">
      <w:pPr>
        <w:rPr>
          <w:rFonts w:asciiTheme="majorHAnsi" w:hAnsiTheme="majorHAnsi" w:cstheme="majorHAnsi"/>
          <w:b w:val="0"/>
          <w:bCs/>
          <w:sz w:val="22"/>
        </w:rPr>
      </w:pPr>
    </w:p>
    <w:p w14:paraId="42D28050" w14:textId="77777777" w:rsidR="00F1614B" w:rsidRDefault="00F1614B" w:rsidP="003E20AA">
      <w:pPr>
        <w:jc w:val="center"/>
        <w:rPr>
          <w:rFonts w:asciiTheme="majorHAnsi" w:hAnsiTheme="majorHAnsi" w:cstheme="majorHAnsi"/>
          <w:color w:val="013A57" w:themeColor="accent1" w:themeShade="BF"/>
          <w:sz w:val="22"/>
        </w:rPr>
      </w:pPr>
    </w:p>
    <w:p w14:paraId="02E7EBC9" w14:textId="77777777" w:rsidR="00F1614B" w:rsidRDefault="00F1614B" w:rsidP="003E20AA">
      <w:pPr>
        <w:jc w:val="center"/>
        <w:rPr>
          <w:rFonts w:asciiTheme="majorHAnsi" w:hAnsiTheme="majorHAnsi" w:cstheme="majorHAnsi"/>
          <w:color w:val="013A57" w:themeColor="accent1" w:themeShade="BF"/>
          <w:sz w:val="22"/>
        </w:rPr>
      </w:pPr>
    </w:p>
    <w:p w14:paraId="2779C8F4" w14:textId="77777777" w:rsidR="00F1614B" w:rsidRDefault="00F1614B" w:rsidP="003E20AA">
      <w:pPr>
        <w:jc w:val="center"/>
        <w:rPr>
          <w:rFonts w:asciiTheme="majorHAnsi" w:hAnsiTheme="majorHAnsi" w:cstheme="majorHAnsi"/>
          <w:color w:val="013A57" w:themeColor="accent1" w:themeShade="BF"/>
          <w:sz w:val="22"/>
        </w:rPr>
      </w:pPr>
    </w:p>
    <w:p w14:paraId="70C72DD8" w14:textId="77777777" w:rsidR="00F1614B" w:rsidRDefault="00F1614B" w:rsidP="003E20AA">
      <w:pPr>
        <w:jc w:val="center"/>
        <w:rPr>
          <w:rFonts w:asciiTheme="majorHAnsi" w:hAnsiTheme="majorHAnsi" w:cstheme="majorHAnsi"/>
          <w:color w:val="013A57" w:themeColor="accent1" w:themeShade="BF"/>
          <w:sz w:val="22"/>
        </w:rPr>
      </w:pPr>
    </w:p>
    <w:p w14:paraId="618D3AAD" w14:textId="77777777" w:rsidR="00F1614B" w:rsidRDefault="00F1614B" w:rsidP="003E20AA">
      <w:pPr>
        <w:jc w:val="center"/>
        <w:rPr>
          <w:rFonts w:asciiTheme="majorHAnsi" w:hAnsiTheme="majorHAnsi" w:cstheme="majorHAnsi"/>
          <w:color w:val="013A57" w:themeColor="accent1" w:themeShade="BF"/>
          <w:sz w:val="22"/>
        </w:rPr>
      </w:pPr>
    </w:p>
    <w:p w14:paraId="5E102A2F" w14:textId="77777777" w:rsidR="00F1614B" w:rsidRDefault="00F1614B" w:rsidP="003E20AA">
      <w:pPr>
        <w:jc w:val="center"/>
        <w:rPr>
          <w:rFonts w:asciiTheme="majorHAnsi" w:hAnsiTheme="majorHAnsi" w:cstheme="majorHAnsi"/>
          <w:color w:val="013A57" w:themeColor="accent1" w:themeShade="BF"/>
          <w:sz w:val="22"/>
        </w:rPr>
      </w:pPr>
    </w:p>
    <w:p w14:paraId="044B2F51" w14:textId="77777777" w:rsidR="00F1614B" w:rsidRDefault="00F1614B" w:rsidP="003E20AA">
      <w:pPr>
        <w:jc w:val="center"/>
        <w:rPr>
          <w:rFonts w:asciiTheme="majorHAnsi" w:hAnsiTheme="majorHAnsi" w:cstheme="majorHAnsi"/>
          <w:color w:val="013A57" w:themeColor="accent1" w:themeShade="BF"/>
          <w:sz w:val="22"/>
        </w:rPr>
      </w:pPr>
    </w:p>
    <w:p w14:paraId="15384EA5" w14:textId="77777777" w:rsidR="00F1614B" w:rsidRDefault="00F1614B" w:rsidP="003E20AA">
      <w:pPr>
        <w:jc w:val="center"/>
        <w:rPr>
          <w:rFonts w:asciiTheme="majorHAnsi" w:hAnsiTheme="majorHAnsi" w:cstheme="majorHAnsi"/>
          <w:color w:val="013A57" w:themeColor="accent1" w:themeShade="BF"/>
          <w:sz w:val="22"/>
        </w:rPr>
      </w:pPr>
    </w:p>
    <w:p w14:paraId="72F3AE70" w14:textId="77777777" w:rsidR="00F1614B" w:rsidRDefault="00F1614B" w:rsidP="003E20AA">
      <w:pPr>
        <w:jc w:val="center"/>
        <w:rPr>
          <w:rFonts w:asciiTheme="majorHAnsi" w:hAnsiTheme="majorHAnsi" w:cstheme="majorHAnsi"/>
          <w:color w:val="013A57" w:themeColor="accent1" w:themeShade="BF"/>
          <w:sz w:val="22"/>
        </w:rPr>
      </w:pPr>
    </w:p>
    <w:p w14:paraId="581629A1" w14:textId="77777777" w:rsidR="00F1614B" w:rsidRDefault="00F1614B" w:rsidP="003E20AA">
      <w:pPr>
        <w:jc w:val="center"/>
        <w:rPr>
          <w:rFonts w:asciiTheme="majorHAnsi" w:hAnsiTheme="majorHAnsi" w:cstheme="majorHAnsi"/>
          <w:color w:val="013A57" w:themeColor="accent1" w:themeShade="BF"/>
          <w:sz w:val="22"/>
        </w:rPr>
      </w:pPr>
    </w:p>
    <w:p w14:paraId="14D322B6" w14:textId="77777777" w:rsidR="00F1614B" w:rsidRDefault="00F1614B" w:rsidP="003E20AA">
      <w:pPr>
        <w:jc w:val="center"/>
        <w:rPr>
          <w:rFonts w:asciiTheme="majorHAnsi" w:hAnsiTheme="majorHAnsi" w:cstheme="majorHAnsi"/>
          <w:color w:val="013A57" w:themeColor="accent1" w:themeShade="BF"/>
          <w:sz w:val="22"/>
        </w:rPr>
      </w:pPr>
    </w:p>
    <w:p w14:paraId="019847B6" w14:textId="77777777" w:rsidR="00F1614B" w:rsidRDefault="00F1614B" w:rsidP="003E20AA">
      <w:pPr>
        <w:jc w:val="center"/>
        <w:rPr>
          <w:rFonts w:asciiTheme="majorHAnsi" w:hAnsiTheme="majorHAnsi" w:cstheme="majorHAnsi"/>
          <w:color w:val="013A57" w:themeColor="accent1" w:themeShade="BF"/>
          <w:sz w:val="22"/>
        </w:rPr>
      </w:pPr>
    </w:p>
    <w:p w14:paraId="5AE9C7E3" w14:textId="77777777" w:rsidR="00F1614B" w:rsidRDefault="00F1614B" w:rsidP="00CD6C40">
      <w:pPr>
        <w:rPr>
          <w:rFonts w:asciiTheme="majorHAnsi" w:hAnsiTheme="majorHAnsi" w:cstheme="majorHAnsi"/>
          <w:color w:val="013A57" w:themeColor="accent1" w:themeShade="BF"/>
          <w:sz w:val="22"/>
        </w:rPr>
      </w:pPr>
    </w:p>
    <w:p w14:paraId="4DF78F94" w14:textId="05EAE248" w:rsidR="003E20AA" w:rsidRPr="00CD6C40" w:rsidRDefault="003E20AA" w:rsidP="003E20AA">
      <w:pPr>
        <w:jc w:val="center"/>
        <w:rPr>
          <w:rFonts w:asciiTheme="majorHAnsi" w:hAnsiTheme="majorHAnsi" w:cstheme="majorHAnsi"/>
          <w:color w:val="013A57" w:themeColor="accent1" w:themeShade="BF"/>
          <w:szCs w:val="28"/>
        </w:rPr>
      </w:pPr>
      <w:r w:rsidRPr="00CD6C40">
        <w:rPr>
          <w:rFonts w:asciiTheme="majorHAnsi" w:hAnsiTheme="majorHAnsi" w:cstheme="majorHAnsi"/>
          <w:color w:val="013A57" w:themeColor="accent1" w:themeShade="BF"/>
          <w:szCs w:val="28"/>
        </w:rPr>
        <w:t>Year 9 Spring 1 Revision for Religious Studies</w:t>
      </w:r>
    </w:p>
    <w:p w14:paraId="2D4C0818" w14:textId="77777777" w:rsidR="003E20AA" w:rsidRPr="00DF60BD" w:rsidRDefault="003E20AA" w:rsidP="003E20AA">
      <w:pPr>
        <w:jc w:val="center"/>
        <w:rPr>
          <w:rFonts w:asciiTheme="majorHAnsi" w:hAnsiTheme="majorHAnsi" w:cstheme="majorHAnsi"/>
          <w:b w:val="0"/>
          <w:bCs/>
          <w:color w:val="01273A" w:themeColor="accent1" w:themeShade="8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E20AA" w:rsidRPr="00DF60BD" w14:paraId="08A833E5" w14:textId="77777777" w:rsidTr="005D2868">
        <w:tc>
          <w:tcPr>
            <w:tcW w:w="9016" w:type="dxa"/>
            <w:shd w:val="clear" w:color="auto" w:fill="CCFFCC"/>
          </w:tcPr>
          <w:p w14:paraId="58DF46B3"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3E20AA" w:rsidRPr="00DF60BD" w14:paraId="69078F4B" w14:textId="77777777" w:rsidTr="005D2868">
        <w:tc>
          <w:tcPr>
            <w:tcW w:w="9016" w:type="dxa"/>
            <w:shd w:val="clear" w:color="auto" w:fill="auto"/>
          </w:tcPr>
          <w:p w14:paraId="37DB9D20"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A linear assessment on content from the previous year as well as what has been covered in new unit. </w:t>
            </w:r>
          </w:p>
          <w:p w14:paraId="7F27B2A8"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Assessment includes mixed questions, short and long covering their ability to describe, explain, analyse and evaluate. </w:t>
            </w:r>
          </w:p>
          <w:p w14:paraId="30FDD5A9"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Questions will be broken into:</w:t>
            </w:r>
          </w:p>
          <w:p w14:paraId="14FA8D56"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1 Marks          2 Marks          4 Marks           5 Marks         12 Marks</w:t>
            </w:r>
          </w:p>
          <w:p w14:paraId="6B0CE705" w14:textId="77777777" w:rsidR="003E20AA" w:rsidRPr="00DF60BD" w:rsidRDefault="003E20AA" w:rsidP="005D2868">
            <w:pPr>
              <w:spacing w:line="240" w:lineRule="auto"/>
              <w:rPr>
                <w:rFonts w:asciiTheme="majorHAnsi" w:hAnsiTheme="majorHAnsi" w:cstheme="majorHAnsi"/>
                <w:sz w:val="22"/>
              </w:rPr>
            </w:pPr>
          </w:p>
        </w:tc>
      </w:tr>
      <w:tr w:rsidR="003E20AA" w:rsidRPr="00DF60BD" w14:paraId="46155920" w14:textId="77777777" w:rsidTr="005D2868">
        <w:tc>
          <w:tcPr>
            <w:tcW w:w="9016" w:type="dxa"/>
            <w:shd w:val="clear" w:color="auto" w:fill="D9E2F3"/>
          </w:tcPr>
          <w:p w14:paraId="62112069"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What do I need to revise?</w:t>
            </w:r>
          </w:p>
        </w:tc>
      </w:tr>
      <w:tr w:rsidR="003E20AA" w:rsidRPr="00DF60BD" w14:paraId="030E2C04" w14:textId="77777777" w:rsidTr="005D2868">
        <w:tc>
          <w:tcPr>
            <w:tcW w:w="9016" w:type="dxa"/>
            <w:shd w:val="clear" w:color="auto" w:fill="auto"/>
          </w:tcPr>
          <w:p w14:paraId="3C08F991" w14:textId="77777777" w:rsidR="003E20AA" w:rsidRPr="00F1614B" w:rsidRDefault="003E20AA" w:rsidP="003E20AA">
            <w:pPr>
              <w:numPr>
                <w:ilvl w:val="0"/>
                <w:numId w:val="53"/>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Lesson 1 – Judgement </w:t>
            </w:r>
          </w:p>
          <w:p w14:paraId="3F5AFA74" w14:textId="77777777" w:rsidR="003E20AA" w:rsidRPr="00F1614B" w:rsidRDefault="003E20AA" w:rsidP="003E20AA">
            <w:pPr>
              <w:numPr>
                <w:ilvl w:val="0"/>
                <w:numId w:val="53"/>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Lesson 2 – Heaven and Hell</w:t>
            </w:r>
          </w:p>
          <w:p w14:paraId="2047189F" w14:textId="77777777" w:rsidR="003E20AA" w:rsidRPr="00F1614B" w:rsidRDefault="003E20AA" w:rsidP="003E20AA">
            <w:pPr>
              <w:numPr>
                <w:ilvl w:val="0"/>
                <w:numId w:val="53"/>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Lesson 3 – Incarnation of Jesus - Birth</w:t>
            </w:r>
          </w:p>
          <w:p w14:paraId="6288557D" w14:textId="77777777" w:rsidR="003E20AA" w:rsidRPr="00F1614B" w:rsidRDefault="003E20AA" w:rsidP="003E20AA">
            <w:pPr>
              <w:numPr>
                <w:ilvl w:val="0"/>
                <w:numId w:val="53"/>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Lesson 4 – Incarnation of Jesus - Divinity </w:t>
            </w:r>
          </w:p>
          <w:p w14:paraId="2344926D" w14:textId="77777777" w:rsidR="003E20AA" w:rsidRPr="00F1614B" w:rsidRDefault="003E20AA" w:rsidP="003E20AA">
            <w:pPr>
              <w:numPr>
                <w:ilvl w:val="0"/>
                <w:numId w:val="53"/>
              </w:num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Lesson 5 – Resurrection of Jesus  </w:t>
            </w:r>
          </w:p>
          <w:p w14:paraId="484D4F7E" w14:textId="77777777" w:rsidR="003E20AA" w:rsidRPr="00FE29A3" w:rsidRDefault="003E20AA" w:rsidP="003E20AA">
            <w:pPr>
              <w:numPr>
                <w:ilvl w:val="0"/>
                <w:numId w:val="53"/>
              </w:numPr>
              <w:spacing w:line="240" w:lineRule="auto"/>
              <w:rPr>
                <w:rFonts w:asciiTheme="majorHAnsi" w:hAnsiTheme="majorHAnsi" w:cstheme="majorHAnsi"/>
                <w:sz w:val="22"/>
              </w:rPr>
            </w:pPr>
            <w:r w:rsidRPr="00F1614B">
              <w:rPr>
                <w:rFonts w:asciiTheme="majorHAnsi" w:hAnsiTheme="majorHAnsi" w:cstheme="majorHAnsi"/>
                <w:b w:val="0"/>
                <w:bCs/>
                <w:color w:val="0F0D29" w:themeColor="text1"/>
                <w:sz w:val="22"/>
              </w:rPr>
              <w:t>Lesson 6 – Assessment</w:t>
            </w:r>
            <w:r w:rsidRPr="00F1614B">
              <w:rPr>
                <w:rFonts w:asciiTheme="majorHAnsi" w:hAnsiTheme="majorHAnsi" w:cstheme="majorHAnsi"/>
                <w:color w:val="0F0D29" w:themeColor="text1"/>
                <w:sz w:val="22"/>
              </w:rPr>
              <w:t xml:space="preserve">  </w:t>
            </w:r>
          </w:p>
          <w:p w14:paraId="18B2164C" w14:textId="162FF16B" w:rsidR="00FE29A3" w:rsidRPr="00DF60BD" w:rsidRDefault="00FE29A3" w:rsidP="003E20AA">
            <w:pPr>
              <w:numPr>
                <w:ilvl w:val="0"/>
                <w:numId w:val="53"/>
              </w:numPr>
              <w:spacing w:line="240" w:lineRule="auto"/>
              <w:rPr>
                <w:rFonts w:asciiTheme="majorHAnsi" w:hAnsiTheme="majorHAnsi" w:cstheme="majorHAnsi"/>
                <w:sz w:val="22"/>
              </w:rPr>
            </w:pPr>
          </w:p>
        </w:tc>
      </w:tr>
      <w:tr w:rsidR="003E20AA" w:rsidRPr="00DF60BD" w14:paraId="1B08EBB2" w14:textId="77777777" w:rsidTr="005D2868">
        <w:tc>
          <w:tcPr>
            <w:tcW w:w="9016" w:type="dxa"/>
            <w:shd w:val="clear" w:color="auto" w:fill="FFF2CC"/>
          </w:tcPr>
          <w:p w14:paraId="51BB5717"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How can I revise for Religious Studies?</w:t>
            </w:r>
          </w:p>
        </w:tc>
      </w:tr>
      <w:tr w:rsidR="003E20AA" w:rsidRPr="00DF60BD" w14:paraId="7914D4FB" w14:textId="77777777" w:rsidTr="005D2868">
        <w:tc>
          <w:tcPr>
            <w:tcW w:w="9016" w:type="dxa"/>
            <w:shd w:val="clear" w:color="auto" w:fill="auto"/>
          </w:tcPr>
          <w:p w14:paraId="4046CA14" w14:textId="77777777" w:rsidR="003E20AA" w:rsidRPr="00FE29A3" w:rsidRDefault="003E20AA" w:rsidP="005D2868">
            <w:pPr>
              <w:spacing w:line="240" w:lineRule="auto"/>
              <w:rPr>
                <w:rFonts w:asciiTheme="majorHAnsi" w:hAnsiTheme="majorHAnsi" w:cstheme="majorHAnsi"/>
                <w:color w:val="auto"/>
                <w:sz w:val="22"/>
              </w:rPr>
            </w:pPr>
            <w:r w:rsidRPr="00FE29A3">
              <w:rPr>
                <w:rFonts w:asciiTheme="majorHAnsi" w:hAnsiTheme="majorHAnsi" w:cstheme="majorHAnsi"/>
                <w:color w:val="auto"/>
                <w:sz w:val="22"/>
              </w:rPr>
              <w:t>Look back over the work you have completed in your books.</w:t>
            </w:r>
          </w:p>
          <w:p w14:paraId="76C346DE" w14:textId="77777777" w:rsidR="003E20AA" w:rsidRPr="00FE29A3" w:rsidRDefault="003E20AA" w:rsidP="005D2868">
            <w:pPr>
              <w:spacing w:line="240" w:lineRule="auto"/>
              <w:rPr>
                <w:rFonts w:asciiTheme="majorHAnsi" w:hAnsiTheme="majorHAnsi" w:cstheme="majorHAnsi"/>
                <w:color w:val="auto"/>
                <w:sz w:val="22"/>
              </w:rPr>
            </w:pPr>
            <w:r w:rsidRPr="00FE29A3">
              <w:rPr>
                <w:rFonts w:asciiTheme="majorHAnsi" w:hAnsiTheme="majorHAnsi" w:cstheme="majorHAnsi"/>
                <w:color w:val="auto"/>
                <w:sz w:val="22"/>
              </w:rPr>
              <w:t xml:space="preserve">Read more! </w:t>
            </w:r>
          </w:p>
          <w:p w14:paraId="416D38FC" w14:textId="77777777" w:rsidR="003E20AA"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Revision uploaded on to Teams</w:t>
            </w:r>
          </w:p>
          <w:p w14:paraId="3C82982D" w14:textId="3C0FB3B0" w:rsidR="00FE29A3" w:rsidRPr="00F1614B" w:rsidRDefault="00FE29A3" w:rsidP="005D2868">
            <w:pPr>
              <w:spacing w:line="240" w:lineRule="auto"/>
              <w:rPr>
                <w:rFonts w:asciiTheme="majorHAnsi" w:hAnsiTheme="majorHAnsi" w:cstheme="majorHAnsi"/>
                <w:b w:val="0"/>
                <w:bCs/>
                <w:sz w:val="22"/>
              </w:rPr>
            </w:pPr>
          </w:p>
        </w:tc>
      </w:tr>
      <w:tr w:rsidR="003E20AA" w:rsidRPr="00DF60BD" w14:paraId="1A49EBB7" w14:textId="77777777" w:rsidTr="005D2868">
        <w:tc>
          <w:tcPr>
            <w:tcW w:w="9016" w:type="dxa"/>
            <w:shd w:val="clear" w:color="auto" w:fill="E2EFD9"/>
          </w:tcPr>
          <w:p w14:paraId="2F3B8AD5"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Useful resources I can use:</w:t>
            </w:r>
          </w:p>
        </w:tc>
      </w:tr>
      <w:tr w:rsidR="003E20AA" w:rsidRPr="00DF60BD" w14:paraId="519BD23C" w14:textId="77777777" w:rsidTr="005D2868">
        <w:tc>
          <w:tcPr>
            <w:tcW w:w="9016" w:type="dxa"/>
            <w:shd w:val="clear" w:color="auto" w:fill="auto"/>
          </w:tcPr>
          <w:p w14:paraId="20E49942"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Your exercise book is the best resource that you have.</w:t>
            </w:r>
          </w:p>
          <w:p w14:paraId="7CD84147"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Aqa Religious Studies A – Islam</w:t>
            </w:r>
          </w:p>
          <w:p w14:paraId="0F4D4BDD" w14:textId="77777777" w:rsidR="003E20AA" w:rsidRPr="00F1614B" w:rsidRDefault="003E20AA" w:rsidP="005D2868">
            <w:pPr>
              <w:spacing w:line="240" w:lineRule="auto"/>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 xml:space="preserve">AQA Religious Studies A – Christianity </w:t>
            </w:r>
          </w:p>
          <w:p w14:paraId="729EC3C9" w14:textId="77777777" w:rsidR="003E20AA" w:rsidRDefault="003E20AA" w:rsidP="005D2868">
            <w:pPr>
              <w:shd w:val="clear" w:color="auto" w:fill="FFFFFF"/>
              <w:spacing w:after="100" w:afterAutospacing="1" w:line="240" w:lineRule="auto"/>
              <w:outlineLvl w:val="0"/>
              <w:rPr>
                <w:rFonts w:asciiTheme="majorHAnsi" w:eastAsia="Times New Roman" w:hAnsiTheme="majorHAnsi" w:cstheme="majorHAnsi"/>
                <w:b w:val="0"/>
                <w:bCs/>
                <w:color w:val="0F0D29" w:themeColor="text1"/>
                <w:kern w:val="36"/>
                <w:sz w:val="22"/>
                <w:lang w:eastAsia="en-GB"/>
              </w:rPr>
            </w:pPr>
            <w:r w:rsidRPr="00F1614B">
              <w:rPr>
                <w:rFonts w:asciiTheme="majorHAnsi" w:eastAsia="Times New Roman" w:hAnsiTheme="majorHAnsi" w:cstheme="majorHAnsi"/>
                <w:b w:val="0"/>
                <w:bCs/>
                <w:color w:val="0F0D29" w:themeColor="text1"/>
                <w:kern w:val="36"/>
                <w:sz w:val="22"/>
                <w:lang w:eastAsia="en-GB"/>
              </w:rPr>
              <w:t>Revise AQA GCSE (9-1) Religious Studies A Christianity and Islam Revision Workbook: for home learning, 2021 assessments and 2022 exams (REVISE AQA GCSE RS 2016)</w:t>
            </w:r>
          </w:p>
          <w:p w14:paraId="2364158F" w14:textId="58EF6266" w:rsidR="00FE29A3" w:rsidRPr="00DF60BD" w:rsidRDefault="00FE29A3" w:rsidP="005D2868">
            <w:pPr>
              <w:shd w:val="clear" w:color="auto" w:fill="FFFFFF"/>
              <w:spacing w:after="100" w:afterAutospacing="1" w:line="240" w:lineRule="auto"/>
              <w:outlineLvl w:val="0"/>
              <w:rPr>
                <w:rFonts w:asciiTheme="majorHAnsi" w:eastAsia="Times New Roman" w:hAnsiTheme="majorHAnsi" w:cstheme="majorHAnsi"/>
                <w:color w:val="0F1111"/>
                <w:kern w:val="36"/>
                <w:sz w:val="22"/>
                <w:lang w:eastAsia="en-GB"/>
              </w:rPr>
            </w:pPr>
          </w:p>
        </w:tc>
      </w:tr>
      <w:tr w:rsidR="003E20AA" w:rsidRPr="00DF60BD" w14:paraId="7C06F462" w14:textId="77777777" w:rsidTr="005D2868">
        <w:tc>
          <w:tcPr>
            <w:tcW w:w="9016" w:type="dxa"/>
            <w:shd w:val="clear" w:color="auto" w:fill="FFCCFF"/>
          </w:tcPr>
          <w:p w14:paraId="61DD25FB"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Useful websites I can use:</w:t>
            </w:r>
          </w:p>
        </w:tc>
      </w:tr>
      <w:tr w:rsidR="003E20AA" w:rsidRPr="00DF60BD" w14:paraId="4A9BC71E" w14:textId="77777777" w:rsidTr="005D2868">
        <w:tc>
          <w:tcPr>
            <w:tcW w:w="9016" w:type="dxa"/>
            <w:shd w:val="clear" w:color="auto" w:fill="auto"/>
          </w:tcPr>
          <w:p w14:paraId="31DA4A84" w14:textId="77777777" w:rsidR="003E20AA" w:rsidRPr="00DF60BD" w:rsidRDefault="00000000" w:rsidP="005D2868">
            <w:pPr>
              <w:spacing w:line="240" w:lineRule="auto"/>
              <w:rPr>
                <w:rFonts w:asciiTheme="majorHAnsi" w:hAnsiTheme="majorHAnsi" w:cstheme="majorHAnsi"/>
                <w:color w:val="2F5496"/>
                <w:sz w:val="22"/>
              </w:rPr>
            </w:pPr>
            <w:hyperlink r:id="rId135" w:history="1">
              <w:r w:rsidR="003E20AA" w:rsidRPr="00DF60BD">
                <w:rPr>
                  <w:rStyle w:val="Hyperlink"/>
                  <w:rFonts w:asciiTheme="majorHAnsi" w:hAnsiTheme="majorHAnsi" w:cstheme="majorHAnsi"/>
                  <w:sz w:val="22"/>
                </w:rPr>
                <w:t>https://www.bbc.co.uk/bitesize/subjects/zb48q6f</w:t>
              </w:r>
            </w:hyperlink>
          </w:p>
          <w:p w14:paraId="1E69679F" w14:textId="77777777" w:rsidR="003E20AA" w:rsidRPr="00DF60BD" w:rsidRDefault="00000000" w:rsidP="005D2868">
            <w:pPr>
              <w:spacing w:line="240" w:lineRule="auto"/>
              <w:rPr>
                <w:rFonts w:asciiTheme="majorHAnsi" w:hAnsiTheme="majorHAnsi" w:cstheme="majorHAnsi"/>
                <w:color w:val="2F5496"/>
                <w:sz w:val="22"/>
              </w:rPr>
            </w:pPr>
            <w:hyperlink r:id="rId136" w:history="1">
              <w:r w:rsidR="003E20AA" w:rsidRPr="00DF60BD">
                <w:rPr>
                  <w:rStyle w:val="Hyperlink"/>
                  <w:rFonts w:asciiTheme="majorHAnsi" w:hAnsiTheme="majorHAnsi" w:cstheme="majorHAnsi"/>
                  <w:sz w:val="22"/>
                </w:rPr>
                <w:t>https://revisionworld.com/gcse-revision/rs-religious-studies/</w:t>
              </w:r>
            </w:hyperlink>
          </w:p>
          <w:p w14:paraId="4CB9050B" w14:textId="77777777" w:rsidR="003E20AA" w:rsidRPr="00DF60BD" w:rsidRDefault="00000000" w:rsidP="005D2868">
            <w:pPr>
              <w:spacing w:line="240" w:lineRule="auto"/>
              <w:rPr>
                <w:rFonts w:asciiTheme="majorHAnsi" w:hAnsiTheme="majorHAnsi" w:cstheme="majorHAnsi"/>
                <w:sz w:val="22"/>
              </w:rPr>
            </w:pPr>
            <w:hyperlink r:id="rId137" w:history="1">
              <w:r w:rsidR="003E20AA" w:rsidRPr="00DF60BD">
                <w:rPr>
                  <w:rStyle w:val="Hyperlink"/>
                  <w:rFonts w:asciiTheme="majorHAnsi" w:hAnsiTheme="majorHAnsi" w:cstheme="majorHAnsi"/>
                  <w:sz w:val="22"/>
                </w:rPr>
                <w:t>Christianity - GCSE Religious Studies Revision - AQA - BBC Bitesize</w:t>
              </w:r>
            </w:hyperlink>
          </w:p>
          <w:p w14:paraId="296E9A54" w14:textId="4FC9E2F7" w:rsidR="003E20AA" w:rsidRPr="00FE29A3" w:rsidRDefault="00000000" w:rsidP="005D2868">
            <w:pPr>
              <w:spacing w:line="240" w:lineRule="auto"/>
              <w:rPr>
                <w:rFonts w:asciiTheme="majorHAnsi" w:hAnsiTheme="majorHAnsi" w:cstheme="majorHAnsi"/>
                <w:sz w:val="22"/>
              </w:rPr>
            </w:pPr>
            <w:hyperlink r:id="rId138" w:history="1">
              <w:r w:rsidR="003E20AA" w:rsidRPr="00DF60BD">
                <w:rPr>
                  <w:rStyle w:val="Hyperlink"/>
                  <w:rFonts w:asciiTheme="majorHAnsi" w:hAnsiTheme="majorHAnsi" w:cstheme="majorHAnsi"/>
                  <w:sz w:val="22"/>
                </w:rPr>
                <w:t>Christianity | Revision World</w:t>
              </w:r>
            </w:hyperlink>
            <w:r w:rsidR="003E20AA" w:rsidRPr="00DF60BD">
              <w:rPr>
                <w:rFonts w:asciiTheme="majorHAnsi" w:hAnsiTheme="majorHAnsi" w:cstheme="majorHAnsi"/>
                <w:sz w:val="22"/>
              </w:rPr>
              <w:t xml:space="preserve"> </w:t>
            </w:r>
          </w:p>
          <w:p w14:paraId="132341B0" w14:textId="77777777" w:rsidR="003E20AA" w:rsidRPr="00DF60BD" w:rsidRDefault="003E20AA" w:rsidP="005D2868">
            <w:pPr>
              <w:tabs>
                <w:tab w:val="center" w:pos="4150"/>
              </w:tabs>
              <w:spacing w:line="240" w:lineRule="auto"/>
              <w:rPr>
                <w:rFonts w:asciiTheme="majorHAnsi" w:hAnsiTheme="majorHAnsi" w:cstheme="majorHAnsi"/>
                <w:sz w:val="22"/>
              </w:rPr>
            </w:pPr>
          </w:p>
        </w:tc>
      </w:tr>
      <w:tr w:rsidR="003E20AA" w:rsidRPr="00DF60BD" w14:paraId="33BB6B1C" w14:textId="77777777" w:rsidTr="005D2868">
        <w:tc>
          <w:tcPr>
            <w:tcW w:w="9016" w:type="dxa"/>
            <w:shd w:val="clear" w:color="auto" w:fill="CCFFFF"/>
          </w:tcPr>
          <w:p w14:paraId="55329CFE"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11BDA6F9" w14:textId="77777777" w:rsidR="003E20AA" w:rsidRPr="00DF60BD" w:rsidRDefault="003E20AA" w:rsidP="005D2868">
            <w:pPr>
              <w:spacing w:line="240" w:lineRule="auto"/>
              <w:rPr>
                <w:rFonts w:asciiTheme="majorHAnsi" w:hAnsiTheme="majorHAnsi" w:cstheme="majorHAnsi"/>
                <w:sz w:val="22"/>
              </w:rPr>
            </w:pPr>
          </w:p>
        </w:tc>
      </w:tr>
      <w:tr w:rsidR="003E20AA" w:rsidRPr="00DF60BD" w14:paraId="0AB407CE" w14:textId="77777777" w:rsidTr="005D2868">
        <w:trPr>
          <w:trHeight w:val="165"/>
        </w:trPr>
        <w:tc>
          <w:tcPr>
            <w:tcW w:w="9016" w:type="dxa"/>
            <w:shd w:val="clear" w:color="auto" w:fill="auto"/>
          </w:tcPr>
          <w:p w14:paraId="3808E40B" w14:textId="77777777" w:rsidR="003E20AA" w:rsidRPr="00DF60BD" w:rsidRDefault="003E20AA" w:rsidP="005D2868">
            <w:pPr>
              <w:spacing w:line="240" w:lineRule="auto"/>
              <w:rPr>
                <w:rFonts w:asciiTheme="majorHAnsi" w:hAnsiTheme="majorHAnsi" w:cstheme="majorHAnsi"/>
                <w:sz w:val="22"/>
              </w:rPr>
            </w:pPr>
            <w:r w:rsidRPr="00DF60BD">
              <w:rPr>
                <w:rFonts w:asciiTheme="majorHAnsi" w:hAnsiTheme="majorHAnsi" w:cstheme="majorHAnsi"/>
                <w:sz w:val="22"/>
              </w:rPr>
              <w:t>Follow the news – what is going on in the world?</w:t>
            </w:r>
          </w:p>
          <w:p w14:paraId="48214FCA" w14:textId="77777777" w:rsidR="003E20AA" w:rsidRPr="00DF60BD" w:rsidRDefault="003E20AA" w:rsidP="005D2868">
            <w:pPr>
              <w:pStyle w:val="Heading1"/>
              <w:shd w:val="clear" w:color="auto" w:fill="FFFFFF"/>
              <w:spacing w:before="0"/>
              <w:rPr>
                <w:rStyle w:val="a-size-extra-large"/>
                <w:rFonts w:cstheme="majorHAnsi"/>
                <w:b w:val="0"/>
                <w:bCs/>
                <w:color w:val="0F1111"/>
                <w:sz w:val="22"/>
                <w:szCs w:val="22"/>
              </w:rPr>
            </w:pPr>
            <w:r w:rsidRPr="00DF60BD">
              <w:rPr>
                <w:rStyle w:val="a-size-extra-large"/>
                <w:rFonts w:cstheme="majorHAnsi"/>
                <w:b w:val="0"/>
                <w:bCs/>
                <w:color w:val="0F1111"/>
                <w:sz w:val="22"/>
                <w:szCs w:val="22"/>
              </w:rPr>
              <w:t>Christianity: A Very Short Introduction</w:t>
            </w:r>
          </w:p>
          <w:p w14:paraId="40FED166" w14:textId="77777777" w:rsidR="003E20AA" w:rsidRPr="00DF60BD" w:rsidRDefault="003E20AA" w:rsidP="005D2868">
            <w:pPr>
              <w:pStyle w:val="Heading1"/>
              <w:shd w:val="clear" w:color="auto" w:fill="FFFFFF"/>
              <w:spacing w:before="0"/>
              <w:rPr>
                <w:rFonts w:cstheme="majorHAnsi"/>
                <w:color w:val="0F1111"/>
                <w:sz w:val="22"/>
                <w:szCs w:val="22"/>
              </w:rPr>
            </w:pPr>
            <w:r w:rsidRPr="00DF60BD">
              <w:rPr>
                <w:rStyle w:val="a-size-extra-large"/>
                <w:rFonts w:cstheme="majorHAnsi"/>
                <w:b w:val="0"/>
                <w:bCs/>
                <w:color w:val="0F1111"/>
                <w:sz w:val="22"/>
                <w:szCs w:val="22"/>
              </w:rPr>
              <w:t>The Bible: A Very Short Introduction</w:t>
            </w:r>
            <w:r w:rsidRPr="00DF60BD">
              <w:rPr>
                <w:rStyle w:val="a-size-extra-large"/>
                <w:rFonts w:cstheme="majorHAnsi"/>
                <w:color w:val="0F1111"/>
                <w:sz w:val="22"/>
                <w:szCs w:val="22"/>
              </w:rPr>
              <w:t> </w:t>
            </w:r>
          </w:p>
        </w:tc>
      </w:tr>
    </w:tbl>
    <w:p w14:paraId="6725F1FB" w14:textId="77777777" w:rsidR="00F1614B" w:rsidRDefault="00F1614B" w:rsidP="003E20AA">
      <w:pPr>
        <w:jc w:val="center"/>
        <w:rPr>
          <w:rFonts w:asciiTheme="majorHAnsi" w:hAnsiTheme="majorHAnsi" w:cstheme="majorHAnsi"/>
          <w:color w:val="013A57" w:themeColor="accent1" w:themeShade="BF"/>
          <w:sz w:val="22"/>
        </w:rPr>
      </w:pPr>
    </w:p>
    <w:p w14:paraId="4E336D42" w14:textId="77777777" w:rsidR="00F1614B" w:rsidRDefault="00F1614B" w:rsidP="003E20AA">
      <w:pPr>
        <w:jc w:val="center"/>
        <w:rPr>
          <w:rFonts w:asciiTheme="majorHAnsi" w:hAnsiTheme="majorHAnsi" w:cstheme="majorHAnsi"/>
          <w:color w:val="013A57" w:themeColor="accent1" w:themeShade="BF"/>
          <w:sz w:val="22"/>
        </w:rPr>
      </w:pPr>
    </w:p>
    <w:p w14:paraId="0350A1DC" w14:textId="77777777" w:rsidR="00F1614B" w:rsidRDefault="00F1614B" w:rsidP="003E20AA">
      <w:pPr>
        <w:jc w:val="center"/>
        <w:rPr>
          <w:rFonts w:asciiTheme="majorHAnsi" w:hAnsiTheme="majorHAnsi" w:cstheme="majorHAnsi"/>
          <w:color w:val="013A57" w:themeColor="accent1" w:themeShade="BF"/>
          <w:sz w:val="22"/>
        </w:rPr>
      </w:pPr>
    </w:p>
    <w:p w14:paraId="036B9548" w14:textId="77777777" w:rsidR="00F1614B" w:rsidRDefault="00F1614B" w:rsidP="003E20AA">
      <w:pPr>
        <w:jc w:val="center"/>
        <w:rPr>
          <w:rFonts w:asciiTheme="majorHAnsi" w:hAnsiTheme="majorHAnsi" w:cstheme="majorHAnsi"/>
          <w:color w:val="013A57" w:themeColor="accent1" w:themeShade="BF"/>
          <w:sz w:val="22"/>
        </w:rPr>
      </w:pPr>
    </w:p>
    <w:p w14:paraId="3918C2FA" w14:textId="77777777" w:rsidR="00F1614B" w:rsidRDefault="00F1614B" w:rsidP="003E20AA">
      <w:pPr>
        <w:jc w:val="center"/>
        <w:rPr>
          <w:rFonts w:asciiTheme="majorHAnsi" w:hAnsiTheme="majorHAnsi" w:cstheme="majorHAnsi"/>
          <w:color w:val="013A57" w:themeColor="accent1" w:themeShade="BF"/>
          <w:sz w:val="22"/>
        </w:rPr>
      </w:pPr>
    </w:p>
    <w:p w14:paraId="3C1D8F58" w14:textId="77777777" w:rsidR="00F1614B" w:rsidRDefault="00F1614B" w:rsidP="00FE29A3">
      <w:pPr>
        <w:rPr>
          <w:rFonts w:asciiTheme="majorHAnsi" w:hAnsiTheme="majorHAnsi" w:cstheme="majorHAnsi"/>
          <w:color w:val="013A57" w:themeColor="accent1" w:themeShade="BF"/>
          <w:sz w:val="22"/>
        </w:rPr>
      </w:pPr>
    </w:p>
    <w:p w14:paraId="39095AEB" w14:textId="1EF78521" w:rsidR="003E20AA" w:rsidRPr="00CD6C40" w:rsidRDefault="003E20AA" w:rsidP="003E20AA">
      <w:pPr>
        <w:jc w:val="center"/>
        <w:rPr>
          <w:rFonts w:asciiTheme="majorHAnsi" w:hAnsiTheme="majorHAnsi" w:cstheme="majorHAnsi"/>
          <w:color w:val="013A57" w:themeColor="accent1" w:themeShade="BF"/>
          <w:szCs w:val="28"/>
        </w:rPr>
      </w:pPr>
      <w:r w:rsidRPr="00CD6C40">
        <w:rPr>
          <w:rFonts w:asciiTheme="majorHAnsi" w:hAnsiTheme="majorHAnsi" w:cstheme="majorHAnsi"/>
          <w:color w:val="013A57" w:themeColor="accent1" w:themeShade="BF"/>
          <w:szCs w:val="28"/>
        </w:rPr>
        <w:t>Year 7 Spring Revision for Science</w:t>
      </w:r>
    </w:p>
    <w:p w14:paraId="36F1C263" w14:textId="77777777" w:rsidR="003E20AA" w:rsidRPr="00DF60BD" w:rsidRDefault="003E20AA" w:rsidP="003E20AA">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3E20AA" w:rsidRPr="00DF60BD" w14:paraId="6D092379" w14:textId="77777777" w:rsidTr="005D2868">
        <w:tc>
          <w:tcPr>
            <w:tcW w:w="9016" w:type="dxa"/>
            <w:shd w:val="clear" w:color="auto" w:fill="CCFFCC"/>
          </w:tcPr>
          <w:p w14:paraId="73BB21B5"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3E20AA" w:rsidRPr="00DF60BD" w14:paraId="1613C11E" w14:textId="77777777" w:rsidTr="005D2868">
        <w:tc>
          <w:tcPr>
            <w:tcW w:w="9016" w:type="dxa"/>
            <w:shd w:val="clear" w:color="auto" w:fill="auto"/>
          </w:tcPr>
          <w:p w14:paraId="12A2C994" w14:textId="77777777" w:rsidR="003E20AA" w:rsidRPr="00F1614B"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Progress task</w:t>
            </w:r>
          </w:p>
          <w:p w14:paraId="330B6678" w14:textId="77777777" w:rsidR="003E20AA"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Mid-term assessment</w:t>
            </w:r>
          </w:p>
          <w:p w14:paraId="6B6829AD" w14:textId="0F14FBC5" w:rsidR="00FE29A3" w:rsidRPr="00DF60BD" w:rsidRDefault="00FE29A3" w:rsidP="005D2868">
            <w:pPr>
              <w:rPr>
                <w:rFonts w:asciiTheme="majorHAnsi" w:hAnsiTheme="majorHAnsi" w:cstheme="majorHAnsi"/>
                <w:sz w:val="22"/>
              </w:rPr>
            </w:pPr>
          </w:p>
        </w:tc>
      </w:tr>
      <w:tr w:rsidR="003E20AA" w:rsidRPr="00DF60BD" w14:paraId="024919EC" w14:textId="77777777" w:rsidTr="005D2868">
        <w:tc>
          <w:tcPr>
            <w:tcW w:w="9016" w:type="dxa"/>
            <w:shd w:val="clear" w:color="auto" w:fill="B1E4FD" w:themeFill="accent1" w:themeFillTint="33"/>
          </w:tcPr>
          <w:p w14:paraId="0EE46BB3"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What do I need to revise?</w:t>
            </w:r>
          </w:p>
          <w:p w14:paraId="6C0476A9" w14:textId="77777777" w:rsidR="003E20AA" w:rsidRPr="00DF60BD" w:rsidRDefault="003E20AA" w:rsidP="005D2868">
            <w:pPr>
              <w:pStyle w:val="ListParagraph"/>
              <w:rPr>
                <w:rFonts w:asciiTheme="majorHAnsi" w:hAnsiTheme="majorHAnsi" w:cstheme="majorHAnsi"/>
              </w:rPr>
            </w:pPr>
          </w:p>
        </w:tc>
      </w:tr>
      <w:tr w:rsidR="003E20AA" w:rsidRPr="00DF60BD" w14:paraId="25416E80" w14:textId="77777777" w:rsidTr="005D2868">
        <w:tc>
          <w:tcPr>
            <w:tcW w:w="9016" w:type="dxa"/>
          </w:tcPr>
          <w:p w14:paraId="49743532" w14:textId="77777777" w:rsidR="003E20AA" w:rsidRPr="00DF60BD" w:rsidRDefault="003E20AA" w:rsidP="005D2868">
            <w:pPr>
              <w:pStyle w:val="ListParagraph"/>
              <w:rPr>
                <w:rFonts w:asciiTheme="majorHAnsi" w:hAnsiTheme="majorHAnsi" w:cstheme="majorHAnsi"/>
              </w:rPr>
            </w:pPr>
          </w:p>
          <w:p w14:paraId="0A299D6E" w14:textId="77777777" w:rsidR="003E20AA" w:rsidRPr="00DF60BD" w:rsidRDefault="003E20AA" w:rsidP="003E20AA">
            <w:pPr>
              <w:pStyle w:val="ListParagraph"/>
              <w:numPr>
                <w:ilvl w:val="0"/>
                <w:numId w:val="54"/>
              </w:numPr>
              <w:spacing w:after="0" w:line="240" w:lineRule="auto"/>
              <w:rPr>
                <w:rFonts w:asciiTheme="majorHAnsi" w:hAnsiTheme="majorHAnsi" w:cstheme="majorHAnsi"/>
              </w:rPr>
            </w:pPr>
            <w:r w:rsidRPr="00DF60BD">
              <w:rPr>
                <w:rFonts w:asciiTheme="majorHAnsi" w:hAnsiTheme="majorHAnsi" w:cstheme="majorHAnsi"/>
              </w:rPr>
              <w:t>Working Scientifically</w:t>
            </w:r>
          </w:p>
          <w:p w14:paraId="79893C68" w14:textId="77777777" w:rsidR="003E20AA" w:rsidRPr="00DF60BD" w:rsidRDefault="003E20AA" w:rsidP="003E20AA">
            <w:pPr>
              <w:pStyle w:val="ListParagraph"/>
              <w:numPr>
                <w:ilvl w:val="0"/>
                <w:numId w:val="54"/>
              </w:numPr>
              <w:spacing w:after="0" w:line="240" w:lineRule="auto"/>
              <w:rPr>
                <w:rFonts w:asciiTheme="majorHAnsi" w:hAnsiTheme="majorHAnsi" w:cstheme="majorHAnsi"/>
              </w:rPr>
            </w:pPr>
            <w:r w:rsidRPr="00DF60BD">
              <w:rPr>
                <w:rFonts w:asciiTheme="majorHAnsi" w:hAnsiTheme="majorHAnsi" w:cstheme="majorHAnsi"/>
              </w:rPr>
              <w:t>Organisms</w:t>
            </w:r>
          </w:p>
          <w:p w14:paraId="20DF4B82" w14:textId="77777777" w:rsidR="003E20AA" w:rsidRPr="00DF60BD" w:rsidRDefault="003E20AA" w:rsidP="003E20AA">
            <w:pPr>
              <w:pStyle w:val="ListParagraph"/>
              <w:numPr>
                <w:ilvl w:val="0"/>
                <w:numId w:val="54"/>
              </w:numPr>
              <w:spacing w:after="0" w:line="240" w:lineRule="auto"/>
              <w:rPr>
                <w:rFonts w:asciiTheme="majorHAnsi" w:hAnsiTheme="majorHAnsi" w:cstheme="majorHAnsi"/>
              </w:rPr>
            </w:pPr>
            <w:r w:rsidRPr="00DF60BD">
              <w:rPr>
                <w:rFonts w:asciiTheme="majorHAnsi" w:hAnsiTheme="majorHAnsi" w:cstheme="majorHAnsi"/>
              </w:rPr>
              <w:t xml:space="preserve">Energy </w:t>
            </w:r>
          </w:p>
          <w:p w14:paraId="31607918" w14:textId="77777777" w:rsidR="003E20AA" w:rsidRPr="00DF60BD" w:rsidRDefault="003E20AA" w:rsidP="003E20AA">
            <w:pPr>
              <w:pStyle w:val="ListParagraph"/>
              <w:numPr>
                <w:ilvl w:val="0"/>
                <w:numId w:val="56"/>
              </w:numPr>
              <w:spacing w:after="0" w:line="240" w:lineRule="auto"/>
              <w:rPr>
                <w:rFonts w:asciiTheme="majorHAnsi" w:hAnsiTheme="majorHAnsi" w:cstheme="majorHAnsi"/>
              </w:rPr>
            </w:pPr>
            <w:r w:rsidRPr="00DF60BD">
              <w:rPr>
                <w:rFonts w:asciiTheme="majorHAnsi" w:hAnsiTheme="majorHAnsi" w:cstheme="majorHAnsi"/>
              </w:rPr>
              <w:t>Renewable energy resources</w:t>
            </w:r>
          </w:p>
          <w:p w14:paraId="5D125067" w14:textId="77777777" w:rsidR="003E20AA" w:rsidRPr="00DF60BD" w:rsidRDefault="003E20AA" w:rsidP="003E20AA">
            <w:pPr>
              <w:pStyle w:val="ListParagraph"/>
              <w:numPr>
                <w:ilvl w:val="0"/>
                <w:numId w:val="56"/>
              </w:numPr>
              <w:spacing w:after="0" w:line="240" w:lineRule="auto"/>
              <w:rPr>
                <w:rFonts w:asciiTheme="majorHAnsi" w:hAnsiTheme="majorHAnsi" w:cstheme="majorHAnsi"/>
              </w:rPr>
            </w:pPr>
            <w:r w:rsidRPr="00DF60BD">
              <w:rPr>
                <w:rFonts w:asciiTheme="majorHAnsi" w:hAnsiTheme="majorHAnsi" w:cstheme="majorHAnsi"/>
              </w:rPr>
              <w:t>Non-renewable energy resources</w:t>
            </w:r>
          </w:p>
          <w:p w14:paraId="22A37296" w14:textId="77777777" w:rsidR="003E20AA" w:rsidRPr="00DF60BD" w:rsidRDefault="003E20AA" w:rsidP="003E20AA">
            <w:pPr>
              <w:pStyle w:val="ListParagraph"/>
              <w:numPr>
                <w:ilvl w:val="0"/>
                <w:numId w:val="56"/>
              </w:numPr>
              <w:spacing w:after="0" w:line="240" w:lineRule="auto"/>
              <w:rPr>
                <w:rFonts w:asciiTheme="majorHAnsi" w:hAnsiTheme="majorHAnsi" w:cstheme="majorHAnsi"/>
              </w:rPr>
            </w:pPr>
            <w:r w:rsidRPr="00DF60BD">
              <w:rPr>
                <w:rFonts w:asciiTheme="majorHAnsi" w:hAnsiTheme="majorHAnsi" w:cstheme="majorHAnsi"/>
              </w:rPr>
              <w:t>Energy stores</w:t>
            </w:r>
          </w:p>
          <w:p w14:paraId="2107ACCF" w14:textId="77777777" w:rsidR="003E20AA" w:rsidRDefault="003E20AA" w:rsidP="005D2868">
            <w:pPr>
              <w:pStyle w:val="ListParagraph"/>
              <w:numPr>
                <w:ilvl w:val="0"/>
                <w:numId w:val="56"/>
              </w:numPr>
              <w:spacing w:after="0" w:line="240" w:lineRule="auto"/>
              <w:rPr>
                <w:rFonts w:asciiTheme="majorHAnsi" w:hAnsiTheme="majorHAnsi" w:cstheme="majorHAnsi"/>
              </w:rPr>
            </w:pPr>
            <w:r w:rsidRPr="00DF60BD">
              <w:rPr>
                <w:rFonts w:asciiTheme="majorHAnsi" w:hAnsiTheme="majorHAnsi" w:cstheme="majorHAnsi"/>
              </w:rPr>
              <w:t xml:space="preserve">Fuels </w:t>
            </w:r>
          </w:p>
          <w:p w14:paraId="1C312ABE" w14:textId="5766E262" w:rsidR="00FE29A3" w:rsidRPr="00DF60BD" w:rsidRDefault="00FE29A3" w:rsidP="005D2868">
            <w:pPr>
              <w:pStyle w:val="ListParagraph"/>
              <w:numPr>
                <w:ilvl w:val="0"/>
                <w:numId w:val="56"/>
              </w:numPr>
              <w:spacing w:after="0" w:line="240" w:lineRule="auto"/>
              <w:rPr>
                <w:rFonts w:asciiTheme="majorHAnsi" w:hAnsiTheme="majorHAnsi" w:cstheme="majorHAnsi"/>
              </w:rPr>
            </w:pPr>
          </w:p>
        </w:tc>
      </w:tr>
      <w:tr w:rsidR="003E20AA" w:rsidRPr="00DF60BD" w14:paraId="4248641A" w14:textId="77777777" w:rsidTr="005D2868">
        <w:tc>
          <w:tcPr>
            <w:tcW w:w="9016" w:type="dxa"/>
            <w:shd w:val="clear" w:color="auto" w:fill="E0EFF4" w:themeFill="accent4" w:themeFillTint="33"/>
          </w:tcPr>
          <w:p w14:paraId="5A38F62C"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How can I revise for Science?</w:t>
            </w:r>
          </w:p>
          <w:p w14:paraId="5648CF5F" w14:textId="77777777" w:rsidR="003E20AA" w:rsidRPr="00DF60BD" w:rsidRDefault="003E20AA" w:rsidP="005D2868">
            <w:pPr>
              <w:rPr>
                <w:rFonts w:asciiTheme="majorHAnsi" w:hAnsiTheme="majorHAnsi" w:cstheme="majorHAnsi"/>
                <w:sz w:val="22"/>
              </w:rPr>
            </w:pPr>
          </w:p>
        </w:tc>
      </w:tr>
      <w:tr w:rsidR="003E20AA" w:rsidRPr="00DF60BD" w14:paraId="596D7DA6" w14:textId="77777777" w:rsidTr="005D2868">
        <w:tc>
          <w:tcPr>
            <w:tcW w:w="9016" w:type="dxa"/>
          </w:tcPr>
          <w:p w14:paraId="6E350532" w14:textId="77777777" w:rsidR="003E20AA" w:rsidRPr="00F1614B" w:rsidRDefault="003E20AA" w:rsidP="005D2868">
            <w:pPr>
              <w:rPr>
                <w:rFonts w:asciiTheme="majorHAnsi" w:hAnsiTheme="majorHAnsi" w:cstheme="majorHAnsi"/>
                <w:b w:val="0"/>
                <w:bCs/>
                <w:sz w:val="22"/>
              </w:rPr>
            </w:pPr>
            <w:r w:rsidRPr="00F1614B">
              <w:rPr>
                <w:rFonts w:asciiTheme="majorHAnsi" w:hAnsiTheme="majorHAnsi" w:cstheme="majorHAnsi"/>
                <w:b w:val="0"/>
                <w:bCs/>
                <w:color w:val="0F0D29" w:themeColor="text1"/>
                <w:sz w:val="22"/>
              </w:rPr>
              <w:t>Use workbooks, past assessments, and feedback from teachers</w:t>
            </w:r>
          </w:p>
          <w:p w14:paraId="617ED2E5" w14:textId="77777777" w:rsidR="003E20AA" w:rsidRPr="00DF60BD" w:rsidRDefault="003E20AA" w:rsidP="003E20AA">
            <w:pPr>
              <w:rPr>
                <w:rFonts w:asciiTheme="majorHAnsi" w:hAnsiTheme="majorHAnsi" w:cstheme="majorHAnsi"/>
                <w:sz w:val="22"/>
              </w:rPr>
            </w:pPr>
          </w:p>
        </w:tc>
      </w:tr>
      <w:tr w:rsidR="003E20AA" w:rsidRPr="00DF60BD" w14:paraId="280FC883" w14:textId="77777777" w:rsidTr="005D2868">
        <w:tc>
          <w:tcPr>
            <w:tcW w:w="9016" w:type="dxa"/>
            <w:shd w:val="clear" w:color="auto" w:fill="D2F1EF" w:themeFill="accent6" w:themeFillTint="33"/>
          </w:tcPr>
          <w:p w14:paraId="587A2DB5"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Useful resources I can use:</w:t>
            </w:r>
          </w:p>
          <w:p w14:paraId="623861E0" w14:textId="77777777" w:rsidR="003E20AA" w:rsidRPr="00DF60BD" w:rsidRDefault="003E20AA" w:rsidP="005D2868">
            <w:pPr>
              <w:rPr>
                <w:rFonts w:asciiTheme="majorHAnsi" w:hAnsiTheme="majorHAnsi" w:cstheme="majorHAnsi"/>
                <w:sz w:val="22"/>
              </w:rPr>
            </w:pPr>
          </w:p>
        </w:tc>
      </w:tr>
      <w:tr w:rsidR="003E20AA" w:rsidRPr="00DF60BD" w14:paraId="14F56824" w14:textId="77777777" w:rsidTr="005D2868">
        <w:tc>
          <w:tcPr>
            <w:tcW w:w="9016" w:type="dxa"/>
          </w:tcPr>
          <w:p w14:paraId="008BFFEB" w14:textId="77777777" w:rsidR="003E20AA" w:rsidRPr="00F1614B"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Use BBC Bitesize</w:t>
            </w:r>
          </w:p>
          <w:p w14:paraId="672F01ED" w14:textId="77777777" w:rsidR="003E20AA" w:rsidRDefault="003E20AA" w:rsidP="005D2868">
            <w:pPr>
              <w:rPr>
                <w:rFonts w:asciiTheme="majorHAnsi" w:hAnsiTheme="majorHAnsi" w:cstheme="majorHAnsi"/>
                <w:b w:val="0"/>
                <w:bCs/>
                <w:color w:val="0F0D29" w:themeColor="text1"/>
                <w:sz w:val="22"/>
              </w:rPr>
            </w:pPr>
            <w:r w:rsidRPr="00F1614B">
              <w:rPr>
                <w:rFonts w:asciiTheme="majorHAnsi" w:hAnsiTheme="majorHAnsi" w:cstheme="majorHAnsi"/>
                <w:b w:val="0"/>
                <w:bCs/>
                <w:color w:val="0F0D29" w:themeColor="text1"/>
                <w:sz w:val="22"/>
              </w:rPr>
              <w:t>Knowledge organisers</w:t>
            </w:r>
          </w:p>
          <w:p w14:paraId="20B68412" w14:textId="3E7D478F" w:rsidR="00FE29A3" w:rsidRPr="00DF60BD" w:rsidRDefault="00FE29A3" w:rsidP="005D2868">
            <w:pPr>
              <w:rPr>
                <w:rFonts w:asciiTheme="majorHAnsi" w:hAnsiTheme="majorHAnsi" w:cstheme="majorHAnsi"/>
                <w:sz w:val="22"/>
              </w:rPr>
            </w:pPr>
          </w:p>
        </w:tc>
      </w:tr>
      <w:tr w:rsidR="003E20AA" w:rsidRPr="00DF60BD" w14:paraId="7C482BE5" w14:textId="77777777" w:rsidTr="005D2868">
        <w:tc>
          <w:tcPr>
            <w:tcW w:w="9016" w:type="dxa"/>
            <w:shd w:val="clear" w:color="auto" w:fill="FFCCFF"/>
          </w:tcPr>
          <w:p w14:paraId="25A8F4C0"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Useful websites I can use:</w:t>
            </w:r>
          </w:p>
          <w:p w14:paraId="5DC22667" w14:textId="77777777" w:rsidR="003E20AA" w:rsidRPr="00DF60BD" w:rsidRDefault="003E20AA" w:rsidP="005D2868">
            <w:pPr>
              <w:rPr>
                <w:rFonts w:asciiTheme="majorHAnsi" w:hAnsiTheme="majorHAnsi" w:cstheme="majorHAnsi"/>
                <w:sz w:val="22"/>
              </w:rPr>
            </w:pPr>
          </w:p>
        </w:tc>
      </w:tr>
      <w:tr w:rsidR="003E20AA" w:rsidRPr="00DF60BD" w14:paraId="49B0AB47" w14:textId="77777777" w:rsidTr="005D2868">
        <w:tc>
          <w:tcPr>
            <w:tcW w:w="9016" w:type="dxa"/>
          </w:tcPr>
          <w:p w14:paraId="77C8FD0E" w14:textId="77777777" w:rsidR="003E20AA" w:rsidRPr="00F1614B" w:rsidRDefault="00000000" w:rsidP="005D2868">
            <w:pPr>
              <w:rPr>
                <w:rFonts w:asciiTheme="majorHAnsi" w:hAnsiTheme="majorHAnsi" w:cstheme="majorHAnsi"/>
                <w:b w:val="0"/>
                <w:bCs/>
                <w:sz w:val="22"/>
              </w:rPr>
            </w:pPr>
            <w:hyperlink r:id="rId139" w:history="1">
              <w:r w:rsidR="003E20AA" w:rsidRPr="00F1614B">
                <w:rPr>
                  <w:rFonts w:asciiTheme="majorHAnsi" w:hAnsiTheme="majorHAnsi" w:cstheme="majorHAnsi"/>
                  <w:b w:val="0"/>
                  <w:bCs/>
                  <w:sz w:val="22"/>
                </w:rPr>
                <w:t>Formation of fossil fuels - Fossil fuels - KS3 Chemistry Revision - BBC Bitesize</w:t>
              </w:r>
            </w:hyperlink>
          </w:p>
          <w:p w14:paraId="74A0EE81" w14:textId="77777777" w:rsidR="003E20AA" w:rsidRPr="00DF60BD" w:rsidRDefault="003E20AA" w:rsidP="005D2868">
            <w:pPr>
              <w:rPr>
                <w:rFonts w:asciiTheme="majorHAnsi" w:hAnsiTheme="majorHAnsi" w:cstheme="majorHAnsi"/>
                <w:sz w:val="22"/>
              </w:rPr>
            </w:pPr>
          </w:p>
          <w:p w14:paraId="257C5E14" w14:textId="77777777" w:rsidR="003E20AA" w:rsidRDefault="00000000" w:rsidP="005D2868">
            <w:pPr>
              <w:rPr>
                <w:rFonts w:asciiTheme="majorHAnsi" w:hAnsiTheme="majorHAnsi" w:cstheme="majorHAnsi"/>
                <w:color w:val="0000FF"/>
                <w:sz w:val="22"/>
                <w:u w:val="single"/>
              </w:rPr>
            </w:pPr>
            <w:hyperlink r:id="rId140" w:history="1">
              <w:r w:rsidR="003E20AA" w:rsidRPr="00DF60BD">
                <w:rPr>
                  <w:rFonts w:asciiTheme="majorHAnsi" w:hAnsiTheme="majorHAnsi" w:cstheme="majorHAnsi"/>
                  <w:color w:val="0000FF"/>
                  <w:sz w:val="22"/>
                  <w:u w:val="single"/>
                </w:rPr>
                <w:t>KS3 Science - BBC Bitesize</w:t>
              </w:r>
            </w:hyperlink>
          </w:p>
          <w:p w14:paraId="358BA7C9" w14:textId="1169DE28" w:rsidR="00FE29A3" w:rsidRPr="00DF60BD" w:rsidRDefault="00FE29A3" w:rsidP="005D2868">
            <w:pPr>
              <w:rPr>
                <w:rFonts w:asciiTheme="majorHAnsi" w:hAnsiTheme="majorHAnsi" w:cstheme="majorHAnsi"/>
                <w:sz w:val="22"/>
              </w:rPr>
            </w:pPr>
          </w:p>
        </w:tc>
      </w:tr>
      <w:tr w:rsidR="003E20AA" w:rsidRPr="00DF60BD" w14:paraId="6B7B52F8" w14:textId="77777777" w:rsidTr="005D2868">
        <w:tc>
          <w:tcPr>
            <w:tcW w:w="9016" w:type="dxa"/>
            <w:shd w:val="clear" w:color="auto" w:fill="CCFFFF"/>
          </w:tcPr>
          <w:p w14:paraId="19A793CB"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4CDD93C9" w14:textId="77777777" w:rsidR="003E20AA" w:rsidRPr="00DF60BD" w:rsidRDefault="003E20AA" w:rsidP="005D2868">
            <w:pPr>
              <w:rPr>
                <w:rFonts w:asciiTheme="majorHAnsi" w:hAnsiTheme="majorHAnsi" w:cstheme="majorHAnsi"/>
                <w:sz w:val="22"/>
              </w:rPr>
            </w:pPr>
          </w:p>
        </w:tc>
      </w:tr>
      <w:tr w:rsidR="003E20AA" w:rsidRPr="00DF60BD" w14:paraId="4CAB5A37" w14:textId="77777777" w:rsidTr="005D2868">
        <w:trPr>
          <w:trHeight w:val="165"/>
        </w:trPr>
        <w:tc>
          <w:tcPr>
            <w:tcW w:w="9016" w:type="dxa"/>
          </w:tcPr>
          <w:p w14:paraId="752AE2D6" w14:textId="77777777" w:rsidR="003E20AA" w:rsidRPr="00DF60BD" w:rsidRDefault="00000000" w:rsidP="003E20AA">
            <w:pPr>
              <w:pStyle w:val="ListParagraph"/>
              <w:numPr>
                <w:ilvl w:val="0"/>
                <w:numId w:val="55"/>
              </w:numPr>
              <w:spacing w:after="0" w:line="240" w:lineRule="auto"/>
              <w:rPr>
                <w:rFonts w:asciiTheme="majorHAnsi" w:eastAsia="Times New Roman" w:hAnsiTheme="majorHAnsi" w:cstheme="majorHAnsi"/>
                <w:lang w:eastAsia="en-GB"/>
              </w:rPr>
            </w:pPr>
            <w:hyperlink r:id="rId141" w:history="1">
              <w:r w:rsidR="003E20AA" w:rsidRPr="00DF60BD">
                <w:rPr>
                  <w:rFonts w:asciiTheme="majorHAnsi" w:hAnsiTheme="majorHAnsi" w:cstheme="majorHAnsi"/>
                  <w:lang w:val="en-US"/>
                </w:rPr>
                <w:t>Energy - Types of Energy | Young People's Trust for the Environment (ypte.org.uk)</w:t>
              </w:r>
            </w:hyperlink>
            <w:r w:rsidR="003E20AA" w:rsidRPr="00DF60BD">
              <w:rPr>
                <w:rFonts w:asciiTheme="majorHAnsi" w:eastAsia="Times New Roman" w:hAnsiTheme="majorHAnsi" w:cstheme="majorHAnsi"/>
                <w:lang w:eastAsia="en-GB"/>
              </w:rPr>
              <w:t xml:space="preserve"> </w:t>
            </w:r>
          </w:p>
          <w:p w14:paraId="094D1791" w14:textId="77777777" w:rsidR="003E20AA" w:rsidRPr="00DF60BD" w:rsidRDefault="00000000" w:rsidP="003E20AA">
            <w:pPr>
              <w:pStyle w:val="ListParagraph"/>
              <w:numPr>
                <w:ilvl w:val="0"/>
                <w:numId w:val="55"/>
              </w:numPr>
              <w:spacing w:after="0" w:line="240" w:lineRule="auto"/>
              <w:rPr>
                <w:rFonts w:asciiTheme="majorHAnsi" w:eastAsia="Times New Roman" w:hAnsiTheme="majorHAnsi" w:cstheme="majorHAnsi"/>
                <w:lang w:eastAsia="en-GB"/>
              </w:rPr>
            </w:pPr>
            <w:hyperlink r:id="rId142" w:history="1">
              <w:r w:rsidR="003E20AA" w:rsidRPr="00DF60BD">
                <w:rPr>
                  <w:rFonts w:asciiTheme="majorHAnsi" w:hAnsiTheme="majorHAnsi" w:cstheme="majorHAnsi"/>
                </w:rPr>
                <w:t>Home (jamesdysonfoundation.co.uk)</w:t>
              </w:r>
            </w:hyperlink>
          </w:p>
          <w:p w14:paraId="6D8DD7D6" w14:textId="77777777" w:rsidR="003E20AA" w:rsidRPr="00DF60BD" w:rsidRDefault="00000000" w:rsidP="003E20AA">
            <w:pPr>
              <w:pStyle w:val="ListParagraph"/>
              <w:numPr>
                <w:ilvl w:val="0"/>
                <w:numId w:val="55"/>
              </w:numPr>
              <w:spacing w:after="0" w:line="240" w:lineRule="auto"/>
              <w:rPr>
                <w:rFonts w:asciiTheme="majorHAnsi" w:hAnsiTheme="majorHAnsi" w:cstheme="majorHAnsi"/>
              </w:rPr>
            </w:pPr>
            <w:hyperlink r:id="rId143" w:history="1">
              <w:r w:rsidR="003E20AA" w:rsidRPr="00DF60BD">
                <w:rPr>
                  <w:rFonts w:asciiTheme="majorHAnsi" w:hAnsiTheme="majorHAnsi" w:cstheme="majorHAnsi"/>
                </w:rPr>
                <w:t>How to make a Rubber Band powered Car - Air Car - YouTube</w:t>
              </w:r>
            </w:hyperlink>
          </w:p>
          <w:p w14:paraId="2934A197" w14:textId="77777777" w:rsidR="003E20AA" w:rsidRDefault="00000000" w:rsidP="003E20AA">
            <w:pPr>
              <w:pStyle w:val="ListParagraph"/>
              <w:numPr>
                <w:ilvl w:val="0"/>
                <w:numId w:val="55"/>
              </w:numPr>
              <w:spacing w:after="0" w:line="240" w:lineRule="auto"/>
              <w:rPr>
                <w:rFonts w:asciiTheme="majorHAnsi" w:hAnsiTheme="majorHAnsi" w:cstheme="majorHAnsi"/>
              </w:rPr>
            </w:pPr>
            <w:hyperlink r:id="rId144" w:history="1">
              <w:r w:rsidR="003E20AA" w:rsidRPr="00DF60BD">
                <w:rPr>
                  <w:rFonts w:asciiTheme="majorHAnsi" w:hAnsiTheme="majorHAnsi" w:cstheme="majorHAnsi"/>
                </w:rPr>
                <w:t>COP26 Glasgow: a guide for kids - National Geographic Kids (natgeokids.com)</w:t>
              </w:r>
            </w:hyperlink>
          </w:p>
          <w:p w14:paraId="759E157D" w14:textId="2F31EBED" w:rsidR="00FE29A3" w:rsidRPr="00DF60BD" w:rsidRDefault="00FE29A3" w:rsidP="00FE29A3">
            <w:pPr>
              <w:pStyle w:val="ListParagraph"/>
              <w:spacing w:after="0" w:line="240" w:lineRule="auto"/>
              <w:rPr>
                <w:rFonts w:asciiTheme="majorHAnsi" w:hAnsiTheme="majorHAnsi" w:cstheme="majorHAnsi"/>
              </w:rPr>
            </w:pPr>
          </w:p>
        </w:tc>
      </w:tr>
    </w:tbl>
    <w:p w14:paraId="3F9947FA" w14:textId="0F29046A" w:rsidR="003E20AA" w:rsidRPr="00DF60BD" w:rsidRDefault="003E20AA" w:rsidP="00DF027C">
      <w:pPr>
        <w:rPr>
          <w:rFonts w:asciiTheme="majorHAnsi" w:hAnsiTheme="majorHAnsi" w:cstheme="majorHAnsi"/>
          <w:b w:val="0"/>
          <w:bCs/>
          <w:sz w:val="22"/>
        </w:rPr>
      </w:pPr>
    </w:p>
    <w:p w14:paraId="0680513B" w14:textId="77777777" w:rsidR="00F1614B" w:rsidRDefault="00F1614B" w:rsidP="003E20AA">
      <w:pPr>
        <w:jc w:val="center"/>
        <w:rPr>
          <w:rFonts w:asciiTheme="majorHAnsi" w:hAnsiTheme="majorHAnsi" w:cstheme="majorHAnsi"/>
          <w:color w:val="013A57" w:themeColor="accent1" w:themeShade="BF"/>
          <w:sz w:val="22"/>
        </w:rPr>
      </w:pPr>
    </w:p>
    <w:p w14:paraId="698A1D22" w14:textId="77777777" w:rsidR="00F1614B" w:rsidRDefault="00F1614B" w:rsidP="003E20AA">
      <w:pPr>
        <w:jc w:val="center"/>
        <w:rPr>
          <w:rFonts w:asciiTheme="majorHAnsi" w:hAnsiTheme="majorHAnsi" w:cstheme="majorHAnsi"/>
          <w:color w:val="013A57" w:themeColor="accent1" w:themeShade="BF"/>
          <w:sz w:val="22"/>
        </w:rPr>
      </w:pPr>
    </w:p>
    <w:p w14:paraId="17190207" w14:textId="77777777" w:rsidR="00F1614B" w:rsidRDefault="00F1614B" w:rsidP="003E20AA">
      <w:pPr>
        <w:jc w:val="center"/>
        <w:rPr>
          <w:rFonts w:asciiTheme="majorHAnsi" w:hAnsiTheme="majorHAnsi" w:cstheme="majorHAnsi"/>
          <w:color w:val="013A57" w:themeColor="accent1" w:themeShade="BF"/>
          <w:sz w:val="22"/>
        </w:rPr>
      </w:pPr>
    </w:p>
    <w:p w14:paraId="150FB0CC" w14:textId="77777777" w:rsidR="00F1614B" w:rsidRDefault="00F1614B" w:rsidP="003E20AA">
      <w:pPr>
        <w:jc w:val="center"/>
        <w:rPr>
          <w:rFonts w:asciiTheme="majorHAnsi" w:hAnsiTheme="majorHAnsi" w:cstheme="majorHAnsi"/>
          <w:color w:val="013A57" w:themeColor="accent1" w:themeShade="BF"/>
          <w:sz w:val="22"/>
        </w:rPr>
      </w:pPr>
    </w:p>
    <w:p w14:paraId="53A8552E" w14:textId="77777777" w:rsidR="00F1614B" w:rsidRDefault="00F1614B" w:rsidP="003E20AA">
      <w:pPr>
        <w:jc w:val="center"/>
        <w:rPr>
          <w:rFonts w:asciiTheme="majorHAnsi" w:hAnsiTheme="majorHAnsi" w:cstheme="majorHAnsi"/>
          <w:color w:val="013A57" w:themeColor="accent1" w:themeShade="BF"/>
          <w:sz w:val="22"/>
        </w:rPr>
      </w:pPr>
    </w:p>
    <w:p w14:paraId="44280AF5" w14:textId="77777777" w:rsidR="00F1614B" w:rsidRDefault="00F1614B" w:rsidP="003E20AA">
      <w:pPr>
        <w:jc w:val="center"/>
        <w:rPr>
          <w:rFonts w:asciiTheme="majorHAnsi" w:hAnsiTheme="majorHAnsi" w:cstheme="majorHAnsi"/>
          <w:color w:val="013A57" w:themeColor="accent1" w:themeShade="BF"/>
          <w:sz w:val="22"/>
        </w:rPr>
      </w:pPr>
    </w:p>
    <w:p w14:paraId="62434469" w14:textId="77777777" w:rsidR="00F1614B" w:rsidRDefault="00F1614B" w:rsidP="003E20AA">
      <w:pPr>
        <w:jc w:val="center"/>
        <w:rPr>
          <w:rFonts w:asciiTheme="majorHAnsi" w:hAnsiTheme="majorHAnsi" w:cstheme="majorHAnsi"/>
          <w:color w:val="013A57" w:themeColor="accent1" w:themeShade="BF"/>
          <w:sz w:val="22"/>
        </w:rPr>
      </w:pPr>
    </w:p>
    <w:p w14:paraId="44209BE2" w14:textId="77777777" w:rsidR="00F1614B" w:rsidRDefault="00F1614B" w:rsidP="003E20AA">
      <w:pPr>
        <w:jc w:val="center"/>
        <w:rPr>
          <w:rFonts w:asciiTheme="majorHAnsi" w:hAnsiTheme="majorHAnsi" w:cstheme="majorHAnsi"/>
          <w:color w:val="013A57" w:themeColor="accent1" w:themeShade="BF"/>
          <w:sz w:val="22"/>
        </w:rPr>
      </w:pPr>
    </w:p>
    <w:p w14:paraId="437B13C5" w14:textId="77777777" w:rsidR="00F1614B" w:rsidRDefault="00F1614B" w:rsidP="00FE29A3">
      <w:pPr>
        <w:rPr>
          <w:rFonts w:asciiTheme="majorHAnsi" w:hAnsiTheme="majorHAnsi" w:cstheme="majorHAnsi"/>
          <w:color w:val="013A57" w:themeColor="accent1" w:themeShade="BF"/>
          <w:sz w:val="22"/>
        </w:rPr>
      </w:pPr>
    </w:p>
    <w:p w14:paraId="4649C66A" w14:textId="18BAF378" w:rsidR="003E20AA" w:rsidRPr="00CD6C40" w:rsidRDefault="003E20AA" w:rsidP="003E20AA">
      <w:pPr>
        <w:jc w:val="center"/>
        <w:rPr>
          <w:rFonts w:asciiTheme="majorHAnsi" w:hAnsiTheme="majorHAnsi" w:cstheme="majorHAnsi"/>
          <w:color w:val="013A57" w:themeColor="accent1" w:themeShade="BF"/>
          <w:szCs w:val="28"/>
        </w:rPr>
      </w:pPr>
      <w:r w:rsidRPr="00CD6C40">
        <w:rPr>
          <w:rFonts w:asciiTheme="majorHAnsi" w:hAnsiTheme="majorHAnsi" w:cstheme="majorHAnsi"/>
          <w:color w:val="013A57" w:themeColor="accent1" w:themeShade="BF"/>
          <w:szCs w:val="28"/>
        </w:rPr>
        <w:t>Year 8 Spring Revision for Science</w:t>
      </w:r>
    </w:p>
    <w:p w14:paraId="174DA9AD" w14:textId="77777777" w:rsidR="003E20AA" w:rsidRPr="00DF60BD" w:rsidRDefault="003E20AA" w:rsidP="003E20AA">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3E20AA" w:rsidRPr="00DF60BD" w14:paraId="6D8048BC" w14:textId="77777777" w:rsidTr="005D2868">
        <w:tc>
          <w:tcPr>
            <w:tcW w:w="9016" w:type="dxa"/>
            <w:shd w:val="clear" w:color="auto" w:fill="CCFFCC"/>
          </w:tcPr>
          <w:p w14:paraId="19730B2C"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3E20AA" w:rsidRPr="00DF60BD" w14:paraId="79307B2B" w14:textId="77777777" w:rsidTr="005D2868">
        <w:tc>
          <w:tcPr>
            <w:tcW w:w="9016" w:type="dxa"/>
            <w:shd w:val="clear" w:color="auto" w:fill="auto"/>
          </w:tcPr>
          <w:p w14:paraId="6D734583"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End of term assessment on:</w:t>
            </w:r>
          </w:p>
          <w:p w14:paraId="7A3E9E1C" w14:textId="77777777" w:rsidR="003E20AA" w:rsidRPr="00DF60BD" w:rsidRDefault="003E20AA" w:rsidP="003E20AA">
            <w:pPr>
              <w:pStyle w:val="ListParagraph"/>
              <w:numPr>
                <w:ilvl w:val="0"/>
                <w:numId w:val="57"/>
              </w:numPr>
              <w:spacing w:after="0" w:line="240" w:lineRule="auto"/>
              <w:rPr>
                <w:rFonts w:asciiTheme="majorHAnsi" w:hAnsiTheme="majorHAnsi" w:cstheme="majorHAnsi"/>
              </w:rPr>
            </w:pPr>
            <w:r w:rsidRPr="00DF60BD">
              <w:rPr>
                <w:rFonts w:asciiTheme="majorHAnsi" w:hAnsiTheme="majorHAnsi" w:cstheme="majorHAnsi"/>
              </w:rPr>
              <w:t>Working Scientifically</w:t>
            </w:r>
          </w:p>
          <w:p w14:paraId="4F448B30" w14:textId="77777777" w:rsidR="003E20AA" w:rsidRPr="00DF60BD" w:rsidRDefault="003E20AA" w:rsidP="003E20AA">
            <w:pPr>
              <w:pStyle w:val="ListParagraph"/>
              <w:numPr>
                <w:ilvl w:val="0"/>
                <w:numId w:val="57"/>
              </w:numPr>
              <w:spacing w:after="0" w:line="240" w:lineRule="auto"/>
              <w:rPr>
                <w:rFonts w:asciiTheme="majorHAnsi" w:hAnsiTheme="majorHAnsi" w:cstheme="majorHAnsi"/>
              </w:rPr>
            </w:pPr>
            <w:r w:rsidRPr="00DF60BD">
              <w:rPr>
                <w:rFonts w:asciiTheme="majorHAnsi" w:hAnsiTheme="majorHAnsi" w:cstheme="majorHAnsi"/>
              </w:rPr>
              <w:t>Energy</w:t>
            </w:r>
          </w:p>
          <w:p w14:paraId="139C8363" w14:textId="77777777" w:rsidR="003E20AA" w:rsidRPr="00DF60BD" w:rsidRDefault="003E20AA" w:rsidP="003E20AA">
            <w:pPr>
              <w:pStyle w:val="ListParagraph"/>
              <w:numPr>
                <w:ilvl w:val="0"/>
                <w:numId w:val="57"/>
              </w:numPr>
              <w:spacing w:after="0" w:line="240" w:lineRule="auto"/>
              <w:rPr>
                <w:rFonts w:asciiTheme="majorHAnsi" w:hAnsiTheme="majorHAnsi" w:cstheme="majorHAnsi"/>
              </w:rPr>
            </w:pPr>
            <w:r w:rsidRPr="00DF60BD">
              <w:rPr>
                <w:rFonts w:asciiTheme="majorHAnsi" w:hAnsiTheme="majorHAnsi" w:cstheme="majorHAnsi"/>
              </w:rPr>
              <w:t>Genes</w:t>
            </w:r>
          </w:p>
          <w:p w14:paraId="7669235C" w14:textId="77777777" w:rsidR="003E20AA" w:rsidRPr="00DF60BD" w:rsidRDefault="003E20AA" w:rsidP="003E20AA">
            <w:pPr>
              <w:pStyle w:val="ListParagraph"/>
              <w:numPr>
                <w:ilvl w:val="0"/>
                <w:numId w:val="57"/>
              </w:numPr>
              <w:spacing w:after="0" w:line="240" w:lineRule="auto"/>
              <w:rPr>
                <w:rFonts w:asciiTheme="majorHAnsi" w:hAnsiTheme="majorHAnsi" w:cstheme="majorHAnsi"/>
              </w:rPr>
            </w:pPr>
            <w:r w:rsidRPr="00DF60BD">
              <w:rPr>
                <w:rFonts w:asciiTheme="majorHAnsi" w:hAnsiTheme="majorHAnsi" w:cstheme="majorHAnsi"/>
              </w:rPr>
              <w:t>Matter</w:t>
            </w:r>
          </w:p>
          <w:p w14:paraId="215B9469" w14:textId="7BDEFB9D" w:rsidR="003E20AA" w:rsidRPr="00F1614B" w:rsidRDefault="003E20AA" w:rsidP="005D2868">
            <w:pPr>
              <w:pStyle w:val="ListParagraph"/>
              <w:numPr>
                <w:ilvl w:val="0"/>
                <w:numId w:val="57"/>
              </w:numPr>
              <w:spacing w:after="0" w:line="240" w:lineRule="auto"/>
              <w:rPr>
                <w:rFonts w:asciiTheme="majorHAnsi" w:hAnsiTheme="majorHAnsi" w:cstheme="majorHAnsi"/>
              </w:rPr>
            </w:pPr>
            <w:r w:rsidRPr="00DF60BD">
              <w:rPr>
                <w:rFonts w:asciiTheme="majorHAnsi" w:hAnsiTheme="majorHAnsi" w:cstheme="majorHAnsi"/>
              </w:rPr>
              <w:t>Electricity</w:t>
            </w:r>
          </w:p>
          <w:p w14:paraId="0C651B39" w14:textId="77777777" w:rsidR="003E20AA" w:rsidRDefault="003E20AA" w:rsidP="005D2868">
            <w:pPr>
              <w:rPr>
                <w:rFonts w:asciiTheme="majorHAnsi" w:hAnsiTheme="majorHAnsi" w:cstheme="majorHAnsi"/>
                <w:sz w:val="22"/>
              </w:rPr>
            </w:pPr>
            <w:r w:rsidRPr="00DF60BD">
              <w:rPr>
                <w:rFonts w:asciiTheme="majorHAnsi" w:hAnsiTheme="majorHAnsi" w:cstheme="majorHAnsi"/>
                <w:sz w:val="22"/>
              </w:rPr>
              <w:t xml:space="preserve">Assessed progress task </w:t>
            </w:r>
          </w:p>
          <w:p w14:paraId="679C7B3B" w14:textId="6327E410" w:rsidR="00FE29A3" w:rsidRPr="00DF60BD" w:rsidRDefault="00FE29A3" w:rsidP="005D2868">
            <w:pPr>
              <w:rPr>
                <w:rFonts w:asciiTheme="majorHAnsi" w:hAnsiTheme="majorHAnsi" w:cstheme="majorHAnsi"/>
                <w:sz w:val="22"/>
              </w:rPr>
            </w:pPr>
          </w:p>
        </w:tc>
      </w:tr>
      <w:tr w:rsidR="003E20AA" w:rsidRPr="00DF60BD" w14:paraId="410F25A2" w14:textId="77777777" w:rsidTr="005D2868">
        <w:tc>
          <w:tcPr>
            <w:tcW w:w="9016" w:type="dxa"/>
            <w:shd w:val="clear" w:color="auto" w:fill="B1E4FD" w:themeFill="accent1" w:themeFillTint="33"/>
          </w:tcPr>
          <w:p w14:paraId="53F220AC"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What do I need to revise?</w:t>
            </w:r>
          </w:p>
          <w:p w14:paraId="0ADC50A9" w14:textId="77777777" w:rsidR="003E20AA" w:rsidRPr="00DF60BD" w:rsidRDefault="003E20AA" w:rsidP="005D2868">
            <w:pPr>
              <w:pStyle w:val="ListParagraph"/>
              <w:rPr>
                <w:rFonts w:asciiTheme="majorHAnsi" w:hAnsiTheme="majorHAnsi" w:cstheme="majorHAnsi"/>
              </w:rPr>
            </w:pPr>
          </w:p>
        </w:tc>
      </w:tr>
      <w:tr w:rsidR="003E20AA" w:rsidRPr="00DF60BD" w14:paraId="0D2910CA" w14:textId="77777777" w:rsidTr="005D2868">
        <w:tc>
          <w:tcPr>
            <w:tcW w:w="9016" w:type="dxa"/>
          </w:tcPr>
          <w:p w14:paraId="7D238134" w14:textId="77777777" w:rsidR="003E20AA" w:rsidRPr="00FE29A3" w:rsidRDefault="003E20AA" w:rsidP="003E20AA">
            <w:pPr>
              <w:pStyle w:val="ListParagraph"/>
              <w:numPr>
                <w:ilvl w:val="0"/>
                <w:numId w:val="58"/>
              </w:numPr>
              <w:spacing w:after="0" w:line="240" w:lineRule="auto"/>
              <w:rPr>
                <w:rFonts w:asciiTheme="majorHAnsi" w:hAnsiTheme="majorHAnsi" w:cstheme="majorHAnsi"/>
                <w:b/>
                <w:bCs/>
              </w:rPr>
            </w:pPr>
            <w:r w:rsidRPr="00FE29A3">
              <w:rPr>
                <w:rFonts w:asciiTheme="majorHAnsi" w:hAnsiTheme="majorHAnsi" w:cstheme="majorHAnsi"/>
                <w:b/>
                <w:bCs/>
              </w:rPr>
              <w:t>Working Scientifically</w:t>
            </w:r>
          </w:p>
          <w:p w14:paraId="5620A16C" w14:textId="77777777" w:rsidR="003E20AA" w:rsidRPr="00FE29A3" w:rsidRDefault="003E20AA" w:rsidP="003E20AA">
            <w:pPr>
              <w:pStyle w:val="ListParagraph"/>
              <w:numPr>
                <w:ilvl w:val="0"/>
                <w:numId w:val="58"/>
              </w:numPr>
              <w:spacing w:after="0" w:line="240" w:lineRule="auto"/>
              <w:rPr>
                <w:rFonts w:asciiTheme="majorHAnsi" w:hAnsiTheme="majorHAnsi" w:cstheme="majorHAnsi"/>
                <w:b/>
                <w:bCs/>
              </w:rPr>
            </w:pPr>
            <w:r w:rsidRPr="00FE29A3">
              <w:rPr>
                <w:rFonts w:asciiTheme="majorHAnsi" w:hAnsiTheme="majorHAnsi" w:cstheme="majorHAnsi"/>
                <w:b/>
                <w:bCs/>
              </w:rPr>
              <w:t>Energy</w:t>
            </w:r>
          </w:p>
          <w:p w14:paraId="3CDD9E0D" w14:textId="77777777" w:rsidR="003E20AA" w:rsidRPr="00FE29A3" w:rsidRDefault="003E20AA" w:rsidP="003E20AA">
            <w:pPr>
              <w:pStyle w:val="ListParagraph"/>
              <w:numPr>
                <w:ilvl w:val="0"/>
                <w:numId w:val="58"/>
              </w:numPr>
              <w:spacing w:after="0" w:line="240" w:lineRule="auto"/>
              <w:rPr>
                <w:rFonts w:asciiTheme="majorHAnsi" w:hAnsiTheme="majorHAnsi" w:cstheme="majorHAnsi"/>
                <w:b/>
                <w:bCs/>
              </w:rPr>
            </w:pPr>
            <w:r w:rsidRPr="00FE29A3">
              <w:rPr>
                <w:rFonts w:asciiTheme="majorHAnsi" w:hAnsiTheme="majorHAnsi" w:cstheme="majorHAnsi"/>
                <w:b/>
                <w:bCs/>
              </w:rPr>
              <w:t>Genes</w:t>
            </w:r>
          </w:p>
          <w:p w14:paraId="1D052F31" w14:textId="77777777" w:rsidR="003E20AA" w:rsidRPr="00FE29A3" w:rsidRDefault="003E20AA" w:rsidP="003E20AA">
            <w:pPr>
              <w:pStyle w:val="ListParagraph"/>
              <w:numPr>
                <w:ilvl w:val="0"/>
                <w:numId w:val="58"/>
              </w:numPr>
              <w:spacing w:after="0" w:line="240" w:lineRule="auto"/>
              <w:rPr>
                <w:rFonts w:asciiTheme="majorHAnsi" w:hAnsiTheme="majorHAnsi" w:cstheme="majorHAnsi"/>
                <w:b/>
                <w:bCs/>
              </w:rPr>
            </w:pPr>
            <w:r w:rsidRPr="00FE29A3">
              <w:rPr>
                <w:rFonts w:asciiTheme="majorHAnsi" w:hAnsiTheme="majorHAnsi" w:cstheme="majorHAnsi"/>
                <w:b/>
                <w:bCs/>
              </w:rPr>
              <w:t>Matter</w:t>
            </w:r>
          </w:p>
          <w:p w14:paraId="6AF035CD" w14:textId="77777777" w:rsidR="003E20AA" w:rsidRPr="00DF60BD" w:rsidRDefault="003E20AA" w:rsidP="003E20AA">
            <w:pPr>
              <w:pStyle w:val="ListParagraph"/>
              <w:numPr>
                <w:ilvl w:val="0"/>
                <w:numId w:val="59"/>
              </w:numPr>
              <w:spacing w:after="0" w:line="240" w:lineRule="auto"/>
              <w:rPr>
                <w:rFonts w:asciiTheme="majorHAnsi" w:hAnsiTheme="majorHAnsi" w:cstheme="majorHAnsi"/>
              </w:rPr>
            </w:pPr>
            <w:r w:rsidRPr="00DF60BD">
              <w:rPr>
                <w:rFonts w:asciiTheme="majorHAnsi" w:hAnsiTheme="majorHAnsi" w:cstheme="majorHAnsi"/>
              </w:rPr>
              <w:t>Atoms, Elements, Compounds</w:t>
            </w:r>
          </w:p>
          <w:p w14:paraId="1C4CF2DC" w14:textId="77777777" w:rsidR="003E20AA" w:rsidRPr="00DF60BD" w:rsidRDefault="003E20AA" w:rsidP="003E20AA">
            <w:pPr>
              <w:pStyle w:val="ListParagraph"/>
              <w:numPr>
                <w:ilvl w:val="0"/>
                <w:numId w:val="59"/>
              </w:numPr>
              <w:spacing w:after="0" w:line="240" w:lineRule="auto"/>
              <w:rPr>
                <w:rFonts w:asciiTheme="majorHAnsi" w:hAnsiTheme="majorHAnsi" w:cstheme="majorHAnsi"/>
              </w:rPr>
            </w:pPr>
            <w:r w:rsidRPr="00DF60BD">
              <w:rPr>
                <w:rFonts w:asciiTheme="majorHAnsi" w:hAnsiTheme="majorHAnsi" w:cstheme="majorHAnsi"/>
              </w:rPr>
              <w:t>Chemical formula</w:t>
            </w:r>
          </w:p>
          <w:p w14:paraId="4F0D9F4A" w14:textId="77777777" w:rsidR="003E20AA" w:rsidRPr="00DF60BD" w:rsidRDefault="003E20AA" w:rsidP="003E20AA">
            <w:pPr>
              <w:pStyle w:val="ListParagraph"/>
              <w:numPr>
                <w:ilvl w:val="0"/>
                <w:numId w:val="59"/>
              </w:numPr>
              <w:spacing w:after="0" w:line="240" w:lineRule="auto"/>
              <w:rPr>
                <w:rFonts w:asciiTheme="majorHAnsi" w:hAnsiTheme="majorHAnsi" w:cstheme="majorHAnsi"/>
              </w:rPr>
            </w:pPr>
            <w:r w:rsidRPr="00DF60BD">
              <w:rPr>
                <w:rFonts w:asciiTheme="majorHAnsi" w:hAnsiTheme="majorHAnsi" w:cstheme="majorHAnsi"/>
              </w:rPr>
              <w:t>Solutions</w:t>
            </w:r>
          </w:p>
          <w:p w14:paraId="58A4AAA8" w14:textId="77777777" w:rsidR="003E20AA" w:rsidRPr="00DF60BD" w:rsidRDefault="003E20AA" w:rsidP="003E20AA">
            <w:pPr>
              <w:pStyle w:val="ListParagraph"/>
              <w:numPr>
                <w:ilvl w:val="0"/>
                <w:numId w:val="59"/>
              </w:numPr>
              <w:spacing w:after="0" w:line="240" w:lineRule="auto"/>
              <w:rPr>
                <w:rFonts w:asciiTheme="majorHAnsi" w:hAnsiTheme="majorHAnsi" w:cstheme="majorHAnsi"/>
              </w:rPr>
            </w:pPr>
            <w:r w:rsidRPr="00DF60BD">
              <w:rPr>
                <w:rFonts w:asciiTheme="majorHAnsi" w:hAnsiTheme="majorHAnsi" w:cstheme="majorHAnsi"/>
              </w:rPr>
              <w:t>Solubility</w:t>
            </w:r>
          </w:p>
          <w:p w14:paraId="4033C187" w14:textId="77777777" w:rsidR="003E20AA" w:rsidRPr="00DF60BD" w:rsidRDefault="003E20AA" w:rsidP="003E20AA">
            <w:pPr>
              <w:pStyle w:val="ListParagraph"/>
              <w:numPr>
                <w:ilvl w:val="0"/>
                <w:numId w:val="59"/>
              </w:numPr>
              <w:spacing w:after="0" w:line="240" w:lineRule="auto"/>
              <w:rPr>
                <w:rFonts w:asciiTheme="majorHAnsi" w:hAnsiTheme="majorHAnsi" w:cstheme="majorHAnsi"/>
              </w:rPr>
            </w:pPr>
            <w:r w:rsidRPr="00DF60BD">
              <w:rPr>
                <w:rFonts w:asciiTheme="majorHAnsi" w:hAnsiTheme="majorHAnsi" w:cstheme="majorHAnsi"/>
              </w:rPr>
              <w:t>Separation techniques</w:t>
            </w:r>
          </w:p>
          <w:p w14:paraId="1C94315C" w14:textId="77777777" w:rsidR="003E20AA" w:rsidRPr="00DF60BD" w:rsidRDefault="003E20AA" w:rsidP="003E20AA">
            <w:pPr>
              <w:pStyle w:val="ListParagraph"/>
              <w:numPr>
                <w:ilvl w:val="0"/>
                <w:numId w:val="59"/>
              </w:numPr>
              <w:spacing w:after="0" w:line="240" w:lineRule="auto"/>
              <w:rPr>
                <w:rFonts w:asciiTheme="majorHAnsi" w:hAnsiTheme="majorHAnsi" w:cstheme="majorHAnsi"/>
              </w:rPr>
            </w:pPr>
            <w:r w:rsidRPr="00DF60BD">
              <w:rPr>
                <w:rFonts w:asciiTheme="majorHAnsi" w:hAnsiTheme="majorHAnsi" w:cstheme="majorHAnsi"/>
              </w:rPr>
              <w:t>Chromatography</w:t>
            </w:r>
          </w:p>
          <w:p w14:paraId="7C365DAD" w14:textId="77777777" w:rsidR="003E20AA" w:rsidRPr="00DF60BD" w:rsidRDefault="003E20AA" w:rsidP="003E20AA">
            <w:pPr>
              <w:pStyle w:val="ListParagraph"/>
              <w:numPr>
                <w:ilvl w:val="0"/>
                <w:numId w:val="59"/>
              </w:numPr>
              <w:spacing w:after="0" w:line="240" w:lineRule="auto"/>
              <w:rPr>
                <w:rFonts w:asciiTheme="majorHAnsi" w:hAnsiTheme="majorHAnsi" w:cstheme="majorHAnsi"/>
              </w:rPr>
            </w:pPr>
            <w:r w:rsidRPr="00DF60BD">
              <w:rPr>
                <w:rFonts w:asciiTheme="majorHAnsi" w:hAnsiTheme="majorHAnsi" w:cstheme="majorHAnsi"/>
              </w:rPr>
              <w:t>Distillation</w:t>
            </w:r>
          </w:p>
          <w:p w14:paraId="4CB4AC16" w14:textId="77777777" w:rsidR="003E20AA" w:rsidRPr="00DF60BD" w:rsidRDefault="003E20AA" w:rsidP="003E20AA">
            <w:pPr>
              <w:pStyle w:val="ListParagraph"/>
              <w:numPr>
                <w:ilvl w:val="0"/>
                <w:numId w:val="58"/>
              </w:numPr>
              <w:spacing w:after="0" w:line="240" w:lineRule="auto"/>
              <w:rPr>
                <w:rFonts w:asciiTheme="majorHAnsi" w:hAnsiTheme="majorHAnsi" w:cstheme="majorHAnsi"/>
                <w:b/>
                <w:bCs/>
              </w:rPr>
            </w:pPr>
            <w:r w:rsidRPr="00DF60BD">
              <w:rPr>
                <w:rFonts w:asciiTheme="majorHAnsi" w:hAnsiTheme="majorHAnsi" w:cstheme="majorHAnsi"/>
                <w:b/>
                <w:bCs/>
              </w:rPr>
              <w:t>Electricity</w:t>
            </w:r>
          </w:p>
          <w:p w14:paraId="4A3A93BF" w14:textId="77777777" w:rsidR="003E20AA" w:rsidRPr="00DF60BD" w:rsidRDefault="003E20AA" w:rsidP="003E20AA">
            <w:pPr>
              <w:pStyle w:val="ListParagraph"/>
              <w:numPr>
                <w:ilvl w:val="0"/>
                <w:numId w:val="60"/>
              </w:numPr>
              <w:spacing w:after="0" w:line="240" w:lineRule="auto"/>
              <w:rPr>
                <w:rFonts w:asciiTheme="majorHAnsi" w:hAnsiTheme="majorHAnsi" w:cstheme="majorHAnsi"/>
              </w:rPr>
            </w:pPr>
            <w:r w:rsidRPr="00DF60BD">
              <w:rPr>
                <w:rFonts w:asciiTheme="majorHAnsi" w:hAnsiTheme="majorHAnsi" w:cstheme="majorHAnsi"/>
              </w:rPr>
              <w:t>Potential difference and Current</w:t>
            </w:r>
          </w:p>
          <w:p w14:paraId="4442D25D" w14:textId="77777777" w:rsidR="003E20AA" w:rsidRPr="00DF60BD" w:rsidRDefault="003E20AA" w:rsidP="003E20AA">
            <w:pPr>
              <w:pStyle w:val="ListParagraph"/>
              <w:numPr>
                <w:ilvl w:val="0"/>
                <w:numId w:val="60"/>
              </w:numPr>
              <w:spacing w:after="0" w:line="240" w:lineRule="auto"/>
              <w:rPr>
                <w:rFonts w:asciiTheme="majorHAnsi" w:hAnsiTheme="majorHAnsi" w:cstheme="majorHAnsi"/>
              </w:rPr>
            </w:pPr>
            <w:r w:rsidRPr="00DF60BD">
              <w:rPr>
                <w:rFonts w:asciiTheme="majorHAnsi" w:hAnsiTheme="majorHAnsi" w:cstheme="majorHAnsi"/>
              </w:rPr>
              <w:t>Circuits and symbols</w:t>
            </w:r>
          </w:p>
          <w:p w14:paraId="1050F739" w14:textId="1AB08FE6" w:rsidR="003E20AA" w:rsidRPr="00F1614B" w:rsidRDefault="003E20AA" w:rsidP="00F1614B">
            <w:pPr>
              <w:pStyle w:val="ListParagraph"/>
              <w:numPr>
                <w:ilvl w:val="0"/>
                <w:numId w:val="60"/>
              </w:numPr>
              <w:spacing w:after="0" w:line="240" w:lineRule="auto"/>
              <w:rPr>
                <w:rFonts w:asciiTheme="majorHAnsi" w:hAnsiTheme="majorHAnsi" w:cstheme="majorHAnsi"/>
              </w:rPr>
            </w:pPr>
            <w:r w:rsidRPr="00DF60BD">
              <w:rPr>
                <w:rFonts w:asciiTheme="majorHAnsi" w:hAnsiTheme="majorHAnsi" w:cstheme="majorHAnsi"/>
              </w:rPr>
              <w:t>Resistance</w:t>
            </w:r>
          </w:p>
        </w:tc>
      </w:tr>
      <w:tr w:rsidR="003E20AA" w:rsidRPr="00DF60BD" w14:paraId="3F4A8164" w14:textId="77777777" w:rsidTr="005D2868">
        <w:tc>
          <w:tcPr>
            <w:tcW w:w="9016" w:type="dxa"/>
            <w:shd w:val="clear" w:color="auto" w:fill="E0EFF4" w:themeFill="accent4" w:themeFillTint="33"/>
          </w:tcPr>
          <w:p w14:paraId="7B75C901"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How can I revise for Science?</w:t>
            </w:r>
          </w:p>
          <w:p w14:paraId="70AD3155" w14:textId="77777777" w:rsidR="003E20AA" w:rsidRPr="00DF60BD" w:rsidRDefault="003E20AA" w:rsidP="005D2868">
            <w:pPr>
              <w:rPr>
                <w:rFonts w:asciiTheme="majorHAnsi" w:hAnsiTheme="majorHAnsi" w:cstheme="majorHAnsi"/>
                <w:sz w:val="22"/>
              </w:rPr>
            </w:pPr>
          </w:p>
        </w:tc>
      </w:tr>
      <w:tr w:rsidR="003E20AA" w:rsidRPr="00DF60BD" w14:paraId="1A55BCAC" w14:textId="77777777" w:rsidTr="005D2868">
        <w:tc>
          <w:tcPr>
            <w:tcW w:w="9016" w:type="dxa"/>
          </w:tcPr>
          <w:p w14:paraId="2852A861" w14:textId="77777777" w:rsidR="003E20AA" w:rsidRPr="00CD6C40" w:rsidRDefault="003E20AA" w:rsidP="005D2868">
            <w:pPr>
              <w:rPr>
                <w:rFonts w:asciiTheme="majorHAnsi" w:hAnsiTheme="majorHAnsi" w:cstheme="majorHAnsi"/>
                <w:b w:val="0"/>
                <w:bCs/>
                <w:color w:val="auto"/>
                <w:sz w:val="22"/>
              </w:rPr>
            </w:pPr>
            <w:r w:rsidRPr="00CD6C40">
              <w:rPr>
                <w:rFonts w:asciiTheme="majorHAnsi" w:hAnsiTheme="majorHAnsi" w:cstheme="majorHAnsi"/>
                <w:b w:val="0"/>
                <w:bCs/>
                <w:color w:val="auto"/>
                <w:sz w:val="22"/>
              </w:rPr>
              <w:t>Workbook</w:t>
            </w:r>
          </w:p>
          <w:p w14:paraId="06125CEB" w14:textId="77777777" w:rsidR="003E20AA" w:rsidRPr="00CD6C40" w:rsidRDefault="003E20AA" w:rsidP="005D2868">
            <w:pPr>
              <w:rPr>
                <w:rFonts w:asciiTheme="majorHAnsi" w:hAnsiTheme="majorHAnsi" w:cstheme="majorHAnsi"/>
                <w:b w:val="0"/>
                <w:bCs/>
                <w:color w:val="auto"/>
                <w:sz w:val="22"/>
              </w:rPr>
            </w:pPr>
            <w:r w:rsidRPr="00CD6C40">
              <w:rPr>
                <w:rFonts w:asciiTheme="majorHAnsi" w:hAnsiTheme="majorHAnsi" w:cstheme="majorHAnsi"/>
                <w:b w:val="0"/>
                <w:bCs/>
                <w:color w:val="auto"/>
                <w:sz w:val="22"/>
              </w:rPr>
              <w:t>Knowledge organisers</w:t>
            </w:r>
          </w:p>
          <w:p w14:paraId="09836862" w14:textId="77777777" w:rsidR="003E20AA" w:rsidRPr="00CD6C40" w:rsidRDefault="003E20AA" w:rsidP="005D2868">
            <w:pPr>
              <w:rPr>
                <w:rFonts w:asciiTheme="majorHAnsi" w:hAnsiTheme="majorHAnsi" w:cstheme="majorHAnsi"/>
                <w:b w:val="0"/>
                <w:bCs/>
                <w:color w:val="auto"/>
                <w:sz w:val="22"/>
              </w:rPr>
            </w:pPr>
            <w:r w:rsidRPr="00CD6C40">
              <w:rPr>
                <w:rFonts w:asciiTheme="majorHAnsi" w:hAnsiTheme="majorHAnsi" w:cstheme="majorHAnsi"/>
                <w:b w:val="0"/>
                <w:bCs/>
                <w:color w:val="auto"/>
                <w:sz w:val="22"/>
              </w:rPr>
              <w:t>End of topic questions</w:t>
            </w:r>
          </w:p>
          <w:p w14:paraId="1F140CF4" w14:textId="77777777" w:rsidR="003E20AA" w:rsidRDefault="003E20AA" w:rsidP="005D2868">
            <w:pPr>
              <w:rPr>
                <w:rFonts w:asciiTheme="majorHAnsi" w:hAnsiTheme="majorHAnsi" w:cstheme="majorHAnsi"/>
                <w:b w:val="0"/>
                <w:bCs/>
                <w:color w:val="auto"/>
                <w:sz w:val="22"/>
              </w:rPr>
            </w:pPr>
            <w:r w:rsidRPr="00CD6C40">
              <w:rPr>
                <w:rFonts w:asciiTheme="majorHAnsi" w:hAnsiTheme="majorHAnsi" w:cstheme="majorHAnsi"/>
                <w:b w:val="0"/>
                <w:bCs/>
                <w:color w:val="auto"/>
                <w:sz w:val="22"/>
              </w:rPr>
              <w:t>Past assessments</w:t>
            </w:r>
          </w:p>
          <w:p w14:paraId="1148363F" w14:textId="1DD21248" w:rsidR="00FE29A3" w:rsidRPr="00DF60BD" w:rsidRDefault="00FE29A3" w:rsidP="005D2868">
            <w:pPr>
              <w:rPr>
                <w:rFonts w:asciiTheme="majorHAnsi" w:hAnsiTheme="majorHAnsi" w:cstheme="majorHAnsi"/>
                <w:sz w:val="22"/>
              </w:rPr>
            </w:pPr>
          </w:p>
        </w:tc>
      </w:tr>
      <w:tr w:rsidR="003E20AA" w:rsidRPr="00DF60BD" w14:paraId="6DB1E001" w14:textId="77777777" w:rsidTr="005D2868">
        <w:tc>
          <w:tcPr>
            <w:tcW w:w="9016" w:type="dxa"/>
            <w:shd w:val="clear" w:color="auto" w:fill="D2F1EF" w:themeFill="accent6" w:themeFillTint="33"/>
          </w:tcPr>
          <w:p w14:paraId="6633C549"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Useful resources I can use:</w:t>
            </w:r>
          </w:p>
          <w:p w14:paraId="6B246133" w14:textId="77777777" w:rsidR="003E20AA" w:rsidRPr="00DF60BD" w:rsidRDefault="003E20AA" w:rsidP="005D2868">
            <w:pPr>
              <w:rPr>
                <w:rFonts w:asciiTheme="majorHAnsi" w:hAnsiTheme="majorHAnsi" w:cstheme="majorHAnsi"/>
                <w:sz w:val="22"/>
              </w:rPr>
            </w:pPr>
          </w:p>
        </w:tc>
      </w:tr>
      <w:tr w:rsidR="003E20AA" w:rsidRPr="00DF60BD" w14:paraId="3312E5EC" w14:textId="77777777" w:rsidTr="005D2868">
        <w:tc>
          <w:tcPr>
            <w:tcW w:w="9016" w:type="dxa"/>
          </w:tcPr>
          <w:p w14:paraId="5BEB7794" w14:textId="77777777" w:rsidR="003E20AA" w:rsidRPr="00CD6C40" w:rsidRDefault="003E20AA" w:rsidP="005D2868">
            <w:pPr>
              <w:rPr>
                <w:rFonts w:asciiTheme="majorHAnsi" w:hAnsiTheme="majorHAnsi" w:cstheme="majorHAnsi"/>
                <w:b w:val="0"/>
                <w:bCs/>
                <w:color w:val="auto"/>
                <w:sz w:val="22"/>
              </w:rPr>
            </w:pPr>
            <w:r w:rsidRPr="00CD6C40">
              <w:rPr>
                <w:rFonts w:asciiTheme="majorHAnsi" w:hAnsiTheme="majorHAnsi" w:cstheme="majorHAnsi"/>
                <w:b w:val="0"/>
                <w:bCs/>
                <w:color w:val="auto"/>
                <w:sz w:val="22"/>
              </w:rPr>
              <w:t>Knowledge organisers</w:t>
            </w:r>
          </w:p>
          <w:p w14:paraId="73575449" w14:textId="77777777" w:rsidR="003E20AA" w:rsidRPr="00CD6C40" w:rsidRDefault="003E20AA" w:rsidP="005D2868">
            <w:pPr>
              <w:rPr>
                <w:rFonts w:asciiTheme="majorHAnsi" w:hAnsiTheme="majorHAnsi" w:cstheme="majorHAnsi"/>
                <w:b w:val="0"/>
                <w:bCs/>
                <w:color w:val="auto"/>
                <w:sz w:val="22"/>
              </w:rPr>
            </w:pPr>
            <w:r w:rsidRPr="00CD6C40">
              <w:rPr>
                <w:rFonts w:asciiTheme="majorHAnsi" w:hAnsiTheme="majorHAnsi" w:cstheme="majorHAnsi"/>
                <w:b w:val="0"/>
                <w:bCs/>
                <w:color w:val="auto"/>
                <w:sz w:val="22"/>
              </w:rPr>
              <w:t>Educake</w:t>
            </w:r>
          </w:p>
          <w:p w14:paraId="7796834E" w14:textId="77777777" w:rsidR="003E20AA" w:rsidRDefault="003E20AA" w:rsidP="005D2868">
            <w:pPr>
              <w:rPr>
                <w:rFonts w:asciiTheme="majorHAnsi" w:hAnsiTheme="majorHAnsi" w:cstheme="majorHAnsi"/>
                <w:color w:val="auto"/>
                <w:sz w:val="22"/>
              </w:rPr>
            </w:pPr>
            <w:r w:rsidRPr="00CD6C40">
              <w:rPr>
                <w:rFonts w:asciiTheme="majorHAnsi" w:hAnsiTheme="majorHAnsi" w:cstheme="majorHAnsi"/>
                <w:b w:val="0"/>
                <w:bCs/>
                <w:color w:val="auto"/>
                <w:sz w:val="22"/>
              </w:rPr>
              <w:t>Kerboodle</w:t>
            </w:r>
            <w:r w:rsidRPr="00CD6C40">
              <w:rPr>
                <w:rFonts w:asciiTheme="majorHAnsi" w:hAnsiTheme="majorHAnsi" w:cstheme="majorHAnsi"/>
                <w:color w:val="auto"/>
                <w:sz w:val="22"/>
              </w:rPr>
              <w:t xml:space="preserve"> </w:t>
            </w:r>
          </w:p>
          <w:p w14:paraId="78496775" w14:textId="5F41BA57" w:rsidR="00FE29A3" w:rsidRPr="00DF60BD" w:rsidRDefault="00FE29A3" w:rsidP="005D2868">
            <w:pPr>
              <w:rPr>
                <w:rFonts w:asciiTheme="majorHAnsi" w:hAnsiTheme="majorHAnsi" w:cstheme="majorHAnsi"/>
                <w:sz w:val="22"/>
              </w:rPr>
            </w:pPr>
          </w:p>
        </w:tc>
      </w:tr>
      <w:tr w:rsidR="003E20AA" w:rsidRPr="00DF60BD" w14:paraId="0D8D2ADF" w14:textId="77777777" w:rsidTr="005D2868">
        <w:tc>
          <w:tcPr>
            <w:tcW w:w="9016" w:type="dxa"/>
            <w:shd w:val="clear" w:color="auto" w:fill="FFCCFF"/>
          </w:tcPr>
          <w:p w14:paraId="770B504B"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Useful websites I can use:</w:t>
            </w:r>
          </w:p>
          <w:p w14:paraId="08144AFB" w14:textId="77777777" w:rsidR="003E20AA" w:rsidRPr="00DF60BD" w:rsidRDefault="003E20AA" w:rsidP="005D2868">
            <w:pPr>
              <w:rPr>
                <w:rFonts w:asciiTheme="majorHAnsi" w:hAnsiTheme="majorHAnsi" w:cstheme="majorHAnsi"/>
                <w:sz w:val="22"/>
              </w:rPr>
            </w:pPr>
          </w:p>
        </w:tc>
      </w:tr>
      <w:tr w:rsidR="003E20AA" w:rsidRPr="00DF60BD" w14:paraId="3FCDABE3" w14:textId="77777777" w:rsidTr="005D2868">
        <w:tc>
          <w:tcPr>
            <w:tcW w:w="9016" w:type="dxa"/>
          </w:tcPr>
          <w:p w14:paraId="7BB25C83" w14:textId="77777777" w:rsidR="003E20AA" w:rsidRPr="00DF60BD" w:rsidRDefault="00000000" w:rsidP="005D2868">
            <w:pPr>
              <w:rPr>
                <w:rFonts w:asciiTheme="majorHAnsi" w:hAnsiTheme="majorHAnsi" w:cstheme="majorHAnsi"/>
                <w:color w:val="0F0D29" w:themeColor="text1"/>
                <w:sz w:val="22"/>
              </w:rPr>
            </w:pPr>
            <w:hyperlink r:id="rId145" w:history="1">
              <w:r w:rsidR="003E20AA" w:rsidRPr="00DF60BD">
                <w:rPr>
                  <w:rFonts w:asciiTheme="majorHAnsi" w:hAnsiTheme="majorHAnsi" w:cstheme="majorHAnsi"/>
                  <w:color w:val="0F0D29" w:themeColor="text1"/>
                  <w:sz w:val="22"/>
                  <w:u w:val="single"/>
                </w:rPr>
                <w:t>KS3 Science - BBC Bitesize</w:t>
              </w:r>
            </w:hyperlink>
          </w:p>
          <w:p w14:paraId="5A9C733A" w14:textId="77777777" w:rsidR="003E20AA" w:rsidRDefault="00000000" w:rsidP="005D2868">
            <w:pPr>
              <w:rPr>
                <w:rFonts w:asciiTheme="majorHAnsi" w:hAnsiTheme="majorHAnsi" w:cstheme="majorHAnsi"/>
                <w:color w:val="0F0D29" w:themeColor="text1"/>
                <w:sz w:val="22"/>
              </w:rPr>
            </w:pPr>
            <w:hyperlink r:id="rId146" w:history="1">
              <w:r w:rsidR="003E20AA" w:rsidRPr="00DF60BD">
                <w:rPr>
                  <w:rStyle w:val="Hyperlink"/>
                  <w:rFonts w:asciiTheme="majorHAnsi" w:hAnsiTheme="majorHAnsi" w:cstheme="majorHAnsi"/>
                  <w:color w:val="0F0D29" w:themeColor="text1"/>
                  <w:sz w:val="22"/>
                </w:rPr>
                <w:t>https://www.youtube.com/watch?v=VUworhvk5rw</w:t>
              </w:r>
            </w:hyperlink>
            <w:r w:rsidR="003E20AA" w:rsidRPr="00DF60BD">
              <w:rPr>
                <w:rFonts w:asciiTheme="majorHAnsi" w:hAnsiTheme="majorHAnsi" w:cstheme="majorHAnsi"/>
                <w:color w:val="0F0D29" w:themeColor="text1"/>
                <w:sz w:val="22"/>
              </w:rPr>
              <w:t xml:space="preserve"> – Energy Stores</w:t>
            </w:r>
          </w:p>
          <w:p w14:paraId="049413F1" w14:textId="64383029" w:rsidR="00FE29A3" w:rsidRPr="00DF60BD" w:rsidRDefault="00FE29A3" w:rsidP="005D2868">
            <w:pPr>
              <w:rPr>
                <w:rFonts w:asciiTheme="majorHAnsi" w:hAnsiTheme="majorHAnsi" w:cstheme="majorHAnsi"/>
                <w:color w:val="0F0D29" w:themeColor="text1"/>
                <w:sz w:val="22"/>
              </w:rPr>
            </w:pPr>
          </w:p>
        </w:tc>
      </w:tr>
      <w:tr w:rsidR="003E20AA" w:rsidRPr="00DF60BD" w14:paraId="38718AE4" w14:textId="77777777" w:rsidTr="005D2868">
        <w:tc>
          <w:tcPr>
            <w:tcW w:w="9016" w:type="dxa"/>
            <w:shd w:val="clear" w:color="auto" w:fill="CCFFFF"/>
          </w:tcPr>
          <w:p w14:paraId="50480B2A"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76E13314" w14:textId="77777777" w:rsidR="003E20AA" w:rsidRPr="00DF60BD" w:rsidRDefault="003E20AA" w:rsidP="005D2868">
            <w:pPr>
              <w:rPr>
                <w:rFonts w:asciiTheme="majorHAnsi" w:hAnsiTheme="majorHAnsi" w:cstheme="majorHAnsi"/>
                <w:sz w:val="22"/>
              </w:rPr>
            </w:pPr>
          </w:p>
        </w:tc>
      </w:tr>
      <w:tr w:rsidR="003E20AA" w:rsidRPr="00DF60BD" w14:paraId="47C746C2" w14:textId="77777777" w:rsidTr="005D2868">
        <w:trPr>
          <w:trHeight w:val="165"/>
        </w:trPr>
        <w:tc>
          <w:tcPr>
            <w:tcW w:w="9016" w:type="dxa"/>
          </w:tcPr>
          <w:p w14:paraId="76EA13C8" w14:textId="77777777" w:rsidR="003E20AA" w:rsidRPr="00DF60BD" w:rsidRDefault="00000000" w:rsidP="005D2868">
            <w:pPr>
              <w:contextualSpacing/>
              <w:rPr>
                <w:rFonts w:asciiTheme="majorHAnsi" w:eastAsia="Times New Roman" w:hAnsiTheme="majorHAnsi" w:cstheme="majorHAnsi"/>
                <w:color w:val="0F0D29" w:themeColor="text1"/>
                <w:sz w:val="22"/>
                <w:lang w:eastAsia="en-GB"/>
              </w:rPr>
            </w:pPr>
            <w:hyperlink w:history="1">
              <w:r w:rsidR="003E20AA" w:rsidRPr="00DF60BD">
                <w:rPr>
                  <w:rStyle w:val="Hyperlink"/>
                  <w:rFonts w:asciiTheme="majorHAnsi" w:eastAsia="Times New Roman" w:hAnsiTheme="majorHAnsi" w:cstheme="majorHAnsi"/>
                  <w:color w:val="0F0D29" w:themeColor="text1"/>
                  <w:sz w:val="22"/>
                  <w:lang w:eastAsia="en-GB"/>
                </w:rPr>
                <w:t>Starting your periods – NHS (www.nhs.uk)</w:t>
              </w:r>
            </w:hyperlink>
          </w:p>
          <w:p w14:paraId="0D05E063" w14:textId="77777777" w:rsidR="003E20AA" w:rsidRPr="00F1614B" w:rsidRDefault="00000000" w:rsidP="005D2868">
            <w:pPr>
              <w:rPr>
                <w:rFonts w:asciiTheme="majorHAnsi" w:hAnsiTheme="majorHAnsi" w:cstheme="majorHAnsi"/>
                <w:b w:val="0"/>
                <w:bCs/>
                <w:color w:val="0F0D29" w:themeColor="text1"/>
                <w:sz w:val="22"/>
              </w:rPr>
            </w:pPr>
            <w:hyperlink r:id="rId147" w:history="1">
              <w:r w:rsidR="003E20AA" w:rsidRPr="00F1614B">
                <w:rPr>
                  <w:rFonts w:asciiTheme="majorHAnsi" w:hAnsiTheme="majorHAnsi" w:cstheme="majorHAnsi"/>
                  <w:b w:val="0"/>
                  <w:bCs/>
                  <w:color w:val="0F0D29" w:themeColor="text1"/>
                  <w:sz w:val="22"/>
                </w:rPr>
                <w:t>Periods In Islam – Get Your Facts Straight! » Hidden Pearls (hidden-pearls.co.uk)</w:t>
              </w:r>
            </w:hyperlink>
          </w:p>
          <w:p w14:paraId="357DEBD7" w14:textId="77777777" w:rsidR="003E20AA" w:rsidRPr="00F1614B" w:rsidRDefault="00000000" w:rsidP="005D2868">
            <w:pPr>
              <w:rPr>
                <w:rFonts w:asciiTheme="majorHAnsi" w:hAnsiTheme="majorHAnsi" w:cstheme="majorHAnsi"/>
                <w:b w:val="0"/>
                <w:bCs/>
                <w:color w:val="0F0D29" w:themeColor="text1"/>
                <w:sz w:val="22"/>
              </w:rPr>
            </w:pPr>
            <w:hyperlink r:id="rId148" w:anchor=":~:text=%20The%20ten%20female%20Muslim%20scientists%20paving%20the,receiving%20her%20early%20education%20in%20Penang%2C...%20More%20" w:history="1">
              <w:r w:rsidR="003E20AA" w:rsidRPr="00F1614B">
                <w:rPr>
                  <w:rFonts w:asciiTheme="majorHAnsi" w:hAnsiTheme="majorHAnsi" w:cstheme="majorHAnsi"/>
                  <w:b w:val="0"/>
                  <w:bCs/>
                  <w:color w:val="0F0D29" w:themeColor="text1"/>
                  <w:sz w:val="22"/>
                </w:rPr>
                <w:t>The ten female Muslim scientists paving the way to a better future - The Muslim Vibe</w:t>
              </w:r>
            </w:hyperlink>
          </w:p>
          <w:p w14:paraId="3ACD6196" w14:textId="77777777" w:rsidR="003E20AA" w:rsidRPr="00F1614B" w:rsidRDefault="00000000" w:rsidP="005D2868">
            <w:pPr>
              <w:rPr>
                <w:rFonts w:asciiTheme="majorHAnsi" w:eastAsia="Times New Roman" w:hAnsiTheme="majorHAnsi" w:cstheme="majorHAnsi"/>
                <w:b w:val="0"/>
                <w:bCs/>
                <w:color w:val="0F0D29" w:themeColor="text1"/>
                <w:sz w:val="22"/>
                <w:lang w:eastAsia="en-GB"/>
              </w:rPr>
            </w:pPr>
            <w:hyperlink r:id="rId149" w:history="1">
              <w:r w:rsidR="003E20AA" w:rsidRPr="00F1614B">
                <w:rPr>
                  <w:rFonts w:asciiTheme="majorHAnsi" w:eastAsia="Times New Roman" w:hAnsiTheme="majorHAnsi" w:cstheme="majorHAnsi"/>
                  <w:b w:val="0"/>
                  <w:bCs/>
                  <w:color w:val="0F0D29" w:themeColor="text1"/>
                  <w:sz w:val="22"/>
                  <w:lang w:eastAsia="en-GB"/>
                </w:rPr>
                <w:t>https://phet.colorado.edu/en/simulation/circuit-construction-kit-dc</w:t>
              </w:r>
            </w:hyperlink>
          </w:p>
          <w:p w14:paraId="74258018" w14:textId="77777777" w:rsidR="003E20AA" w:rsidRPr="00F1614B" w:rsidRDefault="003E20AA" w:rsidP="005D2868">
            <w:pPr>
              <w:rPr>
                <w:rFonts w:asciiTheme="majorHAnsi" w:eastAsia="Times New Roman" w:hAnsiTheme="majorHAnsi" w:cstheme="majorHAnsi"/>
                <w:b w:val="0"/>
                <w:bCs/>
                <w:color w:val="0F0D29" w:themeColor="text1"/>
                <w:sz w:val="22"/>
                <w:lang w:eastAsia="en-GB"/>
              </w:rPr>
            </w:pPr>
            <w:r w:rsidRPr="00F1614B">
              <w:rPr>
                <w:rFonts w:asciiTheme="majorHAnsi" w:eastAsia="Times New Roman" w:hAnsiTheme="majorHAnsi" w:cstheme="majorHAnsi"/>
                <w:b w:val="0"/>
                <w:bCs/>
                <w:color w:val="0F0D29" w:themeColor="text1"/>
                <w:sz w:val="22"/>
                <w:lang w:eastAsia="en-GB"/>
              </w:rPr>
              <w:t xml:space="preserve">watch the Current War - </w:t>
            </w:r>
            <w:r w:rsidRPr="00F1614B">
              <w:rPr>
                <w:rStyle w:val="Strong"/>
                <w:rFonts w:asciiTheme="majorHAnsi" w:hAnsiTheme="majorHAnsi" w:cstheme="majorHAnsi"/>
                <w:b/>
                <w:bCs w:val="0"/>
                <w:color w:val="0F0D29" w:themeColor="text1"/>
                <w:sz w:val="22"/>
                <w:shd w:val="clear" w:color="auto" w:fill="FFFFFF"/>
              </w:rPr>
              <w:t>The Current War</w:t>
            </w:r>
            <w:r w:rsidRPr="00F1614B">
              <w:rPr>
                <w:rFonts w:asciiTheme="majorHAnsi" w:hAnsiTheme="majorHAnsi" w:cstheme="majorHAnsi"/>
                <w:b w:val="0"/>
                <w:bCs/>
                <w:color w:val="0F0D29" w:themeColor="text1"/>
                <w:sz w:val="22"/>
                <w:shd w:val="clear" w:color="auto" w:fill="FFFFFF"/>
              </w:rPr>
              <w:t> is a 2017 American historical drama film inspired by the 19th-century competition between Thomas Edison and George Westinghouse over which</w:t>
            </w:r>
            <w:r w:rsidRPr="00F1614B">
              <w:rPr>
                <w:rStyle w:val="Strong"/>
                <w:rFonts w:asciiTheme="majorHAnsi" w:hAnsiTheme="majorHAnsi" w:cstheme="majorHAnsi"/>
                <w:b/>
                <w:bCs w:val="0"/>
                <w:color w:val="0F0D29" w:themeColor="text1"/>
                <w:sz w:val="22"/>
                <w:shd w:val="clear" w:color="auto" w:fill="FFFFFF"/>
              </w:rPr>
              <w:t> electric power delivery system</w:t>
            </w:r>
            <w:r w:rsidRPr="00F1614B">
              <w:rPr>
                <w:rFonts w:asciiTheme="majorHAnsi" w:hAnsiTheme="majorHAnsi" w:cstheme="majorHAnsi"/>
                <w:b w:val="0"/>
                <w:bCs/>
                <w:color w:val="0F0D29" w:themeColor="text1"/>
                <w:sz w:val="22"/>
                <w:shd w:val="clear" w:color="auto" w:fill="FFFFFF"/>
              </w:rPr>
              <w:t> would be used in the United States (often referred to as the "war</w:t>
            </w:r>
            <w:r w:rsidRPr="00F1614B">
              <w:rPr>
                <w:rStyle w:val="Strong"/>
                <w:rFonts w:asciiTheme="majorHAnsi" w:hAnsiTheme="majorHAnsi" w:cstheme="majorHAnsi"/>
                <w:b/>
                <w:bCs w:val="0"/>
                <w:color w:val="0F0D29" w:themeColor="text1"/>
                <w:sz w:val="22"/>
                <w:shd w:val="clear" w:color="auto" w:fill="FFFFFF"/>
              </w:rPr>
              <w:t> of the currents").</w:t>
            </w:r>
          </w:p>
          <w:p w14:paraId="1B2D1BED" w14:textId="77777777" w:rsidR="003E20AA" w:rsidRDefault="00000000" w:rsidP="005D2868">
            <w:pPr>
              <w:rPr>
                <w:rFonts w:asciiTheme="majorHAnsi" w:hAnsiTheme="majorHAnsi" w:cstheme="majorHAnsi"/>
                <w:b w:val="0"/>
                <w:bCs/>
                <w:color w:val="0F0D29" w:themeColor="text1"/>
                <w:sz w:val="22"/>
              </w:rPr>
            </w:pPr>
            <w:hyperlink r:id="rId150" w:history="1">
              <w:r w:rsidR="003E20AA" w:rsidRPr="00F1614B">
                <w:rPr>
                  <w:rFonts w:asciiTheme="majorHAnsi" w:hAnsiTheme="majorHAnsi" w:cstheme="majorHAnsi"/>
                  <w:b w:val="0"/>
                  <w:bCs/>
                  <w:color w:val="0F0D29" w:themeColor="text1"/>
                  <w:sz w:val="22"/>
                </w:rPr>
                <w:t>COP26 Glasgow: a guide for kids - National Geographic Kids (natgeokids.com)</w:t>
              </w:r>
            </w:hyperlink>
          </w:p>
          <w:p w14:paraId="5DB0194B" w14:textId="3EFD6C36" w:rsidR="00FE29A3" w:rsidRPr="00DF60BD" w:rsidRDefault="00FE29A3" w:rsidP="005D2868">
            <w:pPr>
              <w:rPr>
                <w:rFonts w:asciiTheme="majorHAnsi" w:hAnsiTheme="majorHAnsi" w:cstheme="majorHAnsi"/>
                <w:sz w:val="22"/>
              </w:rPr>
            </w:pPr>
          </w:p>
        </w:tc>
      </w:tr>
    </w:tbl>
    <w:p w14:paraId="339B100E" w14:textId="304F430C" w:rsidR="003E20AA" w:rsidRPr="00DF60BD" w:rsidRDefault="003E20AA" w:rsidP="00DF027C">
      <w:pPr>
        <w:rPr>
          <w:rFonts w:asciiTheme="majorHAnsi" w:hAnsiTheme="majorHAnsi" w:cstheme="majorHAnsi"/>
          <w:b w:val="0"/>
          <w:bCs/>
          <w:sz w:val="22"/>
        </w:rPr>
      </w:pPr>
    </w:p>
    <w:p w14:paraId="6BCBDFF9" w14:textId="075C51A4" w:rsidR="003E20AA" w:rsidRPr="00DF60BD" w:rsidRDefault="003E20AA" w:rsidP="00DF027C">
      <w:pPr>
        <w:rPr>
          <w:rFonts w:asciiTheme="majorHAnsi" w:hAnsiTheme="majorHAnsi" w:cstheme="majorHAnsi"/>
          <w:b w:val="0"/>
          <w:bCs/>
          <w:sz w:val="22"/>
        </w:rPr>
      </w:pPr>
    </w:p>
    <w:p w14:paraId="7BB4AF8E" w14:textId="5DBFD684" w:rsidR="003E20AA" w:rsidRPr="00DF60BD" w:rsidRDefault="003E20AA" w:rsidP="00DF027C">
      <w:pPr>
        <w:rPr>
          <w:rFonts w:asciiTheme="majorHAnsi" w:hAnsiTheme="majorHAnsi" w:cstheme="majorHAnsi"/>
          <w:b w:val="0"/>
          <w:bCs/>
          <w:sz w:val="22"/>
        </w:rPr>
      </w:pPr>
    </w:p>
    <w:p w14:paraId="23957094" w14:textId="370CA373" w:rsidR="003E20AA" w:rsidRPr="00DF60BD" w:rsidRDefault="003E20AA" w:rsidP="00DF027C">
      <w:pPr>
        <w:rPr>
          <w:rFonts w:asciiTheme="majorHAnsi" w:hAnsiTheme="majorHAnsi" w:cstheme="majorHAnsi"/>
          <w:b w:val="0"/>
          <w:bCs/>
          <w:sz w:val="22"/>
        </w:rPr>
      </w:pPr>
    </w:p>
    <w:p w14:paraId="7AE749C4" w14:textId="1605DFFD" w:rsidR="003E20AA" w:rsidRPr="00DF60BD" w:rsidRDefault="003E20AA" w:rsidP="00DF027C">
      <w:pPr>
        <w:rPr>
          <w:rFonts w:asciiTheme="majorHAnsi" w:hAnsiTheme="majorHAnsi" w:cstheme="majorHAnsi"/>
          <w:b w:val="0"/>
          <w:bCs/>
          <w:sz w:val="22"/>
        </w:rPr>
      </w:pPr>
    </w:p>
    <w:p w14:paraId="7A6EA314" w14:textId="017342FC" w:rsidR="003E20AA" w:rsidRPr="00DF60BD" w:rsidRDefault="003E20AA" w:rsidP="00DF027C">
      <w:pPr>
        <w:rPr>
          <w:rFonts w:asciiTheme="majorHAnsi" w:hAnsiTheme="majorHAnsi" w:cstheme="majorHAnsi"/>
          <w:b w:val="0"/>
          <w:bCs/>
          <w:sz w:val="22"/>
        </w:rPr>
      </w:pPr>
    </w:p>
    <w:p w14:paraId="3DDD75D2" w14:textId="73FDBC93" w:rsidR="003E20AA" w:rsidRPr="00DF60BD" w:rsidRDefault="003E20AA" w:rsidP="00DF027C">
      <w:pPr>
        <w:rPr>
          <w:rFonts w:asciiTheme="majorHAnsi" w:hAnsiTheme="majorHAnsi" w:cstheme="majorHAnsi"/>
          <w:b w:val="0"/>
          <w:bCs/>
          <w:sz w:val="22"/>
        </w:rPr>
      </w:pPr>
    </w:p>
    <w:p w14:paraId="68383D0D" w14:textId="508AFA0F" w:rsidR="003E20AA" w:rsidRPr="00DF60BD" w:rsidRDefault="003E20AA" w:rsidP="00DF027C">
      <w:pPr>
        <w:rPr>
          <w:rFonts w:asciiTheme="majorHAnsi" w:hAnsiTheme="majorHAnsi" w:cstheme="majorHAnsi"/>
          <w:b w:val="0"/>
          <w:bCs/>
          <w:sz w:val="22"/>
        </w:rPr>
      </w:pPr>
    </w:p>
    <w:p w14:paraId="7EA7DF39" w14:textId="092B7C61" w:rsidR="003E20AA" w:rsidRPr="00DF60BD" w:rsidRDefault="003E20AA" w:rsidP="00DF027C">
      <w:pPr>
        <w:rPr>
          <w:rFonts w:asciiTheme="majorHAnsi" w:hAnsiTheme="majorHAnsi" w:cstheme="majorHAnsi"/>
          <w:b w:val="0"/>
          <w:bCs/>
          <w:sz w:val="22"/>
        </w:rPr>
      </w:pPr>
    </w:p>
    <w:p w14:paraId="644F53A7" w14:textId="52491345" w:rsidR="003E20AA" w:rsidRPr="00DF60BD" w:rsidRDefault="003E20AA" w:rsidP="00DF027C">
      <w:pPr>
        <w:rPr>
          <w:rFonts w:asciiTheme="majorHAnsi" w:hAnsiTheme="majorHAnsi" w:cstheme="majorHAnsi"/>
          <w:b w:val="0"/>
          <w:bCs/>
          <w:sz w:val="22"/>
        </w:rPr>
      </w:pPr>
    </w:p>
    <w:p w14:paraId="58752398" w14:textId="20E35CC8" w:rsidR="003E20AA" w:rsidRPr="00DF60BD" w:rsidRDefault="003E20AA" w:rsidP="00DF027C">
      <w:pPr>
        <w:rPr>
          <w:rFonts w:asciiTheme="majorHAnsi" w:hAnsiTheme="majorHAnsi" w:cstheme="majorHAnsi"/>
          <w:b w:val="0"/>
          <w:bCs/>
          <w:sz w:val="22"/>
        </w:rPr>
      </w:pPr>
    </w:p>
    <w:p w14:paraId="4D6B20F9" w14:textId="21DCD2C4" w:rsidR="003E20AA" w:rsidRPr="00DF60BD" w:rsidRDefault="003E20AA" w:rsidP="00DF027C">
      <w:pPr>
        <w:rPr>
          <w:rFonts w:asciiTheme="majorHAnsi" w:hAnsiTheme="majorHAnsi" w:cstheme="majorHAnsi"/>
          <w:b w:val="0"/>
          <w:bCs/>
          <w:sz w:val="22"/>
        </w:rPr>
      </w:pPr>
    </w:p>
    <w:p w14:paraId="2F8E68AB" w14:textId="05523C32" w:rsidR="003E20AA" w:rsidRPr="00DF60BD" w:rsidRDefault="003E20AA" w:rsidP="00DF027C">
      <w:pPr>
        <w:rPr>
          <w:rFonts w:asciiTheme="majorHAnsi" w:hAnsiTheme="majorHAnsi" w:cstheme="majorHAnsi"/>
          <w:b w:val="0"/>
          <w:bCs/>
          <w:sz w:val="22"/>
        </w:rPr>
      </w:pPr>
    </w:p>
    <w:p w14:paraId="3EDBF5FF" w14:textId="17791B72" w:rsidR="003E20AA" w:rsidRPr="00DF60BD" w:rsidRDefault="003E20AA" w:rsidP="00DF027C">
      <w:pPr>
        <w:rPr>
          <w:rFonts w:asciiTheme="majorHAnsi" w:hAnsiTheme="majorHAnsi" w:cstheme="majorHAnsi"/>
          <w:b w:val="0"/>
          <w:bCs/>
          <w:sz w:val="22"/>
        </w:rPr>
      </w:pPr>
    </w:p>
    <w:p w14:paraId="1C1E95CB" w14:textId="5C655B1F" w:rsidR="003E20AA" w:rsidRPr="00DF60BD" w:rsidRDefault="003E20AA" w:rsidP="00DF027C">
      <w:pPr>
        <w:rPr>
          <w:rFonts w:asciiTheme="majorHAnsi" w:hAnsiTheme="majorHAnsi" w:cstheme="majorHAnsi"/>
          <w:b w:val="0"/>
          <w:bCs/>
          <w:sz w:val="22"/>
        </w:rPr>
      </w:pPr>
    </w:p>
    <w:p w14:paraId="37658DF4" w14:textId="4E038D60" w:rsidR="003E20AA" w:rsidRPr="00DF60BD" w:rsidRDefault="003E20AA" w:rsidP="00DF027C">
      <w:pPr>
        <w:rPr>
          <w:rFonts w:asciiTheme="majorHAnsi" w:hAnsiTheme="majorHAnsi" w:cstheme="majorHAnsi"/>
          <w:b w:val="0"/>
          <w:bCs/>
          <w:sz w:val="22"/>
        </w:rPr>
      </w:pPr>
    </w:p>
    <w:p w14:paraId="79537D81" w14:textId="1302B1B5" w:rsidR="003E20AA" w:rsidRPr="00DF60BD" w:rsidRDefault="003E20AA" w:rsidP="00DF027C">
      <w:pPr>
        <w:rPr>
          <w:rFonts w:asciiTheme="majorHAnsi" w:hAnsiTheme="majorHAnsi" w:cstheme="majorHAnsi"/>
          <w:b w:val="0"/>
          <w:bCs/>
          <w:sz w:val="22"/>
        </w:rPr>
      </w:pPr>
    </w:p>
    <w:p w14:paraId="33DB6460" w14:textId="77777777" w:rsidR="0091121F" w:rsidRDefault="0091121F" w:rsidP="003E20AA">
      <w:pPr>
        <w:jc w:val="center"/>
        <w:rPr>
          <w:rFonts w:asciiTheme="majorHAnsi" w:hAnsiTheme="majorHAnsi" w:cstheme="majorHAnsi"/>
          <w:color w:val="013A57" w:themeColor="accent1" w:themeShade="BF"/>
          <w:sz w:val="22"/>
        </w:rPr>
      </w:pPr>
    </w:p>
    <w:p w14:paraId="4BD984D7" w14:textId="77777777" w:rsidR="0091121F" w:rsidRDefault="0091121F" w:rsidP="003E20AA">
      <w:pPr>
        <w:jc w:val="center"/>
        <w:rPr>
          <w:rFonts w:asciiTheme="majorHAnsi" w:hAnsiTheme="majorHAnsi" w:cstheme="majorHAnsi"/>
          <w:color w:val="013A57" w:themeColor="accent1" w:themeShade="BF"/>
          <w:sz w:val="22"/>
        </w:rPr>
      </w:pPr>
    </w:p>
    <w:p w14:paraId="4CC8ACC7" w14:textId="77777777" w:rsidR="0091121F" w:rsidRDefault="0091121F" w:rsidP="003E20AA">
      <w:pPr>
        <w:jc w:val="center"/>
        <w:rPr>
          <w:rFonts w:asciiTheme="majorHAnsi" w:hAnsiTheme="majorHAnsi" w:cstheme="majorHAnsi"/>
          <w:color w:val="013A57" w:themeColor="accent1" w:themeShade="BF"/>
          <w:sz w:val="22"/>
        </w:rPr>
      </w:pPr>
    </w:p>
    <w:p w14:paraId="126EFFFE" w14:textId="77777777" w:rsidR="0091121F" w:rsidRDefault="0091121F" w:rsidP="003E20AA">
      <w:pPr>
        <w:jc w:val="center"/>
        <w:rPr>
          <w:rFonts w:asciiTheme="majorHAnsi" w:hAnsiTheme="majorHAnsi" w:cstheme="majorHAnsi"/>
          <w:color w:val="013A57" w:themeColor="accent1" w:themeShade="BF"/>
          <w:sz w:val="22"/>
        </w:rPr>
      </w:pPr>
    </w:p>
    <w:p w14:paraId="3559BE5E" w14:textId="77777777" w:rsidR="0091121F" w:rsidRDefault="0091121F" w:rsidP="003E20AA">
      <w:pPr>
        <w:jc w:val="center"/>
        <w:rPr>
          <w:rFonts w:asciiTheme="majorHAnsi" w:hAnsiTheme="majorHAnsi" w:cstheme="majorHAnsi"/>
          <w:color w:val="013A57" w:themeColor="accent1" w:themeShade="BF"/>
          <w:sz w:val="22"/>
        </w:rPr>
      </w:pPr>
    </w:p>
    <w:p w14:paraId="5796DA96" w14:textId="77777777" w:rsidR="0091121F" w:rsidRDefault="0091121F" w:rsidP="003E20AA">
      <w:pPr>
        <w:jc w:val="center"/>
        <w:rPr>
          <w:rFonts w:asciiTheme="majorHAnsi" w:hAnsiTheme="majorHAnsi" w:cstheme="majorHAnsi"/>
          <w:color w:val="013A57" w:themeColor="accent1" w:themeShade="BF"/>
          <w:sz w:val="22"/>
        </w:rPr>
      </w:pPr>
    </w:p>
    <w:p w14:paraId="7F46027F" w14:textId="77777777" w:rsidR="0091121F" w:rsidRDefault="0091121F" w:rsidP="003E20AA">
      <w:pPr>
        <w:jc w:val="center"/>
        <w:rPr>
          <w:rFonts w:asciiTheme="majorHAnsi" w:hAnsiTheme="majorHAnsi" w:cstheme="majorHAnsi"/>
          <w:color w:val="013A57" w:themeColor="accent1" w:themeShade="BF"/>
          <w:sz w:val="22"/>
        </w:rPr>
      </w:pPr>
    </w:p>
    <w:p w14:paraId="51F6DA02" w14:textId="77777777" w:rsidR="0091121F" w:rsidRDefault="0091121F" w:rsidP="003E20AA">
      <w:pPr>
        <w:jc w:val="center"/>
        <w:rPr>
          <w:rFonts w:asciiTheme="majorHAnsi" w:hAnsiTheme="majorHAnsi" w:cstheme="majorHAnsi"/>
          <w:color w:val="013A57" w:themeColor="accent1" w:themeShade="BF"/>
          <w:sz w:val="22"/>
        </w:rPr>
      </w:pPr>
    </w:p>
    <w:p w14:paraId="228721E4" w14:textId="77777777" w:rsidR="0091121F" w:rsidRDefault="0091121F" w:rsidP="003E20AA">
      <w:pPr>
        <w:jc w:val="center"/>
        <w:rPr>
          <w:rFonts w:asciiTheme="majorHAnsi" w:hAnsiTheme="majorHAnsi" w:cstheme="majorHAnsi"/>
          <w:color w:val="013A57" w:themeColor="accent1" w:themeShade="BF"/>
          <w:sz w:val="22"/>
        </w:rPr>
      </w:pPr>
    </w:p>
    <w:p w14:paraId="73FB3248" w14:textId="77777777" w:rsidR="0091121F" w:rsidRDefault="0091121F" w:rsidP="003E20AA">
      <w:pPr>
        <w:jc w:val="center"/>
        <w:rPr>
          <w:rFonts w:asciiTheme="majorHAnsi" w:hAnsiTheme="majorHAnsi" w:cstheme="majorHAnsi"/>
          <w:color w:val="013A57" w:themeColor="accent1" w:themeShade="BF"/>
          <w:sz w:val="22"/>
        </w:rPr>
      </w:pPr>
    </w:p>
    <w:p w14:paraId="4C3B669D" w14:textId="77777777" w:rsidR="0091121F" w:rsidRDefault="0091121F" w:rsidP="003E20AA">
      <w:pPr>
        <w:jc w:val="center"/>
        <w:rPr>
          <w:rFonts w:asciiTheme="majorHAnsi" w:hAnsiTheme="majorHAnsi" w:cstheme="majorHAnsi"/>
          <w:color w:val="013A57" w:themeColor="accent1" w:themeShade="BF"/>
          <w:sz w:val="22"/>
        </w:rPr>
      </w:pPr>
    </w:p>
    <w:p w14:paraId="2F50D99F" w14:textId="77777777" w:rsidR="0091121F" w:rsidRDefault="0091121F" w:rsidP="003E20AA">
      <w:pPr>
        <w:jc w:val="center"/>
        <w:rPr>
          <w:rFonts w:asciiTheme="majorHAnsi" w:hAnsiTheme="majorHAnsi" w:cstheme="majorHAnsi"/>
          <w:color w:val="013A57" w:themeColor="accent1" w:themeShade="BF"/>
          <w:sz w:val="22"/>
        </w:rPr>
      </w:pPr>
    </w:p>
    <w:p w14:paraId="262A8740" w14:textId="77777777" w:rsidR="0091121F" w:rsidRDefault="0091121F" w:rsidP="003E20AA">
      <w:pPr>
        <w:jc w:val="center"/>
        <w:rPr>
          <w:rFonts w:asciiTheme="majorHAnsi" w:hAnsiTheme="majorHAnsi" w:cstheme="majorHAnsi"/>
          <w:color w:val="013A57" w:themeColor="accent1" w:themeShade="BF"/>
          <w:sz w:val="22"/>
        </w:rPr>
      </w:pPr>
    </w:p>
    <w:p w14:paraId="592C9CA5" w14:textId="77777777" w:rsidR="0091121F" w:rsidRDefault="0091121F" w:rsidP="003E20AA">
      <w:pPr>
        <w:jc w:val="center"/>
        <w:rPr>
          <w:rFonts w:asciiTheme="majorHAnsi" w:hAnsiTheme="majorHAnsi" w:cstheme="majorHAnsi"/>
          <w:color w:val="013A57" w:themeColor="accent1" w:themeShade="BF"/>
          <w:sz w:val="22"/>
        </w:rPr>
      </w:pPr>
    </w:p>
    <w:p w14:paraId="631D8A18" w14:textId="77777777" w:rsidR="0091121F" w:rsidRDefault="0091121F" w:rsidP="003E20AA">
      <w:pPr>
        <w:jc w:val="center"/>
        <w:rPr>
          <w:rFonts w:asciiTheme="majorHAnsi" w:hAnsiTheme="majorHAnsi" w:cstheme="majorHAnsi"/>
          <w:color w:val="013A57" w:themeColor="accent1" w:themeShade="BF"/>
          <w:sz w:val="22"/>
        </w:rPr>
      </w:pPr>
    </w:p>
    <w:p w14:paraId="79D88F93" w14:textId="77777777" w:rsidR="0091121F" w:rsidRDefault="0091121F" w:rsidP="003E20AA">
      <w:pPr>
        <w:jc w:val="center"/>
        <w:rPr>
          <w:rFonts w:asciiTheme="majorHAnsi" w:hAnsiTheme="majorHAnsi" w:cstheme="majorHAnsi"/>
          <w:color w:val="013A57" w:themeColor="accent1" w:themeShade="BF"/>
          <w:sz w:val="22"/>
        </w:rPr>
      </w:pPr>
    </w:p>
    <w:p w14:paraId="63B749C4" w14:textId="77777777" w:rsidR="0091121F" w:rsidRDefault="0091121F" w:rsidP="003E20AA">
      <w:pPr>
        <w:jc w:val="center"/>
        <w:rPr>
          <w:rFonts w:asciiTheme="majorHAnsi" w:hAnsiTheme="majorHAnsi" w:cstheme="majorHAnsi"/>
          <w:color w:val="013A57" w:themeColor="accent1" w:themeShade="BF"/>
          <w:sz w:val="22"/>
        </w:rPr>
      </w:pPr>
    </w:p>
    <w:p w14:paraId="5368BDFB" w14:textId="77777777" w:rsidR="0091121F" w:rsidRDefault="0091121F" w:rsidP="003E20AA">
      <w:pPr>
        <w:jc w:val="center"/>
        <w:rPr>
          <w:rFonts w:asciiTheme="majorHAnsi" w:hAnsiTheme="majorHAnsi" w:cstheme="majorHAnsi"/>
          <w:color w:val="013A57" w:themeColor="accent1" w:themeShade="BF"/>
          <w:sz w:val="22"/>
        </w:rPr>
      </w:pPr>
    </w:p>
    <w:p w14:paraId="51AC4B7E" w14:textId="77777777" w:rsidR="0091121F" w:rsidRDefault="0091121F" w:rsidP="003E20AA">
      <w:pPr>
        <w:jc w:val="center"/>
        <w:rPr>
          <w:rFonts w:asciiTheme="majorHAnsi" w:hAnsiTheme="majorHAnsi" w:cstheme="majorHAnsi"/>
          <w:color w:val="013A57" w:themeColor="accent1" w:themeShade="BF"/>
          <w:sz w:val="22"/>
        </w:rPr>
      </w:pPr>
    </w:p>
    <w:p w14:paraId="74E7E122" w14:textId="77777777" w:rsidR="0091121F" w:rsidRDefault="0091121F" w:rsidP="003E20AA">
      <w:pPr>
        <w:jc w:val="center"/>
        <w:rPr>
          <w:rFonts w:asciiTheme="majorHAnsi" w:hAnsiTheme="majorHAnsi" w:cstheme="majorHAnsi"/>
          <w:color w:val="013A57" w:themeColor="accent1" w:themeShade="BF"/>
          <w:sz w:val="22"/>
        </w:rPr>
      </w:pPr>
    </w:p>
    <w:p w14:paraId="7AAAF7BE" w14:textId="77777777" w:rsidR="0091121F" w:rsidRDefault="0091121F" w:rsidP="003E20AA">
      <w:pPr>
        <w:jc w:val="center"/>
        <w:rPr>
          <w:rFonts w:asciiTheme="majorHAnsi" w:hAnsiTheme="majorHAnsi" w:cstheme="majorHAnsi"/>
          <w:color w:val="013A57" w:themeColor="accent1" w:themeShade="BF"/>
          <w:sz w:val="22"/>
        </w:rPr>
      </w:pPr>
    </w:p>
    <w:p w14:paraId="72D5E543" w14:textId="77777777" w:rsidR="0091121F" w:rsidRDefault="0091121F" w:rsidP="003E20AA">
      <w:pPr>
        <w:jc w:val="center"/>
        <w:rPr>
          <w:rFonts w:asciiTheme="majorHAnsi" w:hAnsiTheme="majorHAnsi" w:cstheme="majorHAnsi"/>
          <w:color w:val="013A57" w:themeColor="accent1" w:themeShade="BF"/>
          <w:sz w:val="22"/>
        </w:rPr>
      </w:pPr>
    </w:p>
    <w:p w14:paraId="60ADF82D" w14:textId="77777777" w:rsidR="0091121F" w:rsidRDefault="0091121F" w:rsidP="003E20AA">
      <w:pPr>
        <w:jc w:val="center"/>
        <w:rPr>
          <w:rFonts w:asciiTheme="majorHAnsi" w:hAnsiTheme="majorHAnsi" w:cstheme="majorHAnsi"/>
          <w:color w:val="013A57" w:themeColor="accent1" w:themeShade="BF"/>
          <w:sz w:val="22"/>
        </w:rPr>
      </w:pPr>
    </w:p>
    <w:p w14:paraId="366A070F" w14:textId="1E027E24" w:rsidR="003E20AA" w:rsidRPr="00CD6C40" w:rsidRDefault="003E20AA" w:rsidP="003E20AA">
      <w:pPr>
        <w:jc w:val="center"/>
        <w:rPr>
          <w:rFonts w:asciiTheme="majorHAnsi" w:hAnsiTheme="majorHAnsi" w:cstheme="majorHAnsi"/>
          <w:color w:val="013A57" w:themeColor="accent1" w:themeShade="BF"/>
          <w:szCs w:val="28"/>
        </w:rPr>
      </w:pPr>
      <w:r w:rsidRPr="00CD6C40">
        <w:rPr>
          <w:rFonts w:asciiTheme="majorHAnsi" w:hAnsiTheme="majorHAnsi" w:cstheme="majorHAnsi"/>
          <w:color w:val="013A57" w:themeColor="accent1" w:themeShade="BF"/>
          <w:szCs w:val="28"/>
        </w:rPr>
        <w:t>Year 9 Spring Revision Science</w:t>
      </w:r>
    </w:p>
    <w:p w14:paraId="1C9D95E8" w14:textId="77777777" w:rsidR="003E20AA" w:rsidRPr="00DF60BD" w:rsidRDefault="003E20AA" w:rsidP="003E20AA">
      <w:pPr>
        <w:jc w:val="center"/>
        <w:rPr>
          <w:rFonts w:asciiTheme="majorHAnsi" w:hAnsiTheme="majorHAnsi" w:cstheme="majorHAnsi"/>
          <w:color w:val="01273A" w:themeColor="accent1" w:themeShade="80"/>
          <w:sz w:val="22"/>
        </w:rPr>
      </w:pPr>
    </w:p>
    <w:tbl>
      <w:tblPr>
        <w:tblStyle w:val="TableGrid"/>
        <w:tblW w:w="0" w:type="auto"/>
        <w:tblLook w:val="04A0" w:firstRow="1" w:lastRow="0" w:firstColumn="1" w:lastColumn="0" w:noHBand="0" w:noVBand="1"/>
      </w:tblPr>
      <w:tblGrid>
        <w:gridCol w:w="9016"/>
      </w:tblGrid>
      <w:tr w:rsidR="003E20AA" w:rsidRPr="00DF60BD" w14:paraId="004BC1F9" w14:textId="77777777" w:rsidTr="005D2868">
        <w:tc>
          <w:tcPr>
            <w:tcW w:w="9016" w:type="dxa"/>
            <w:shd w:val="clear" w:color="auto" w:fill="CCFFCC"/>
          </w:tcPr>
          <w:p w14:paraId="648C9562"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3E20AA" w:rsidRPr="00DF60BD" w14:paraId="3BC94549" w14:textId="77777777" w:rsidTr="005D2868">
        <w:tc>
          <w:tcPr>
            <w:tcW w:w="9016" w:type="dxa"/>
            <w:shd w:val="clear" w:color="auto" w:fill="auto"/>
          </w:tcPr>
          <w:p w14:paraId="755D1A1D"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 xml:space="preserve">End of term assessment: </w:t>
            </w:r>
          </w:p>
          <w:p w14:paraId="0FBFAE45" w14:textId="77777777" w:rsidR="003E20AA" w:rsidRPr="00DF60BD" w:rsidRDefault="003E20AA" w:rsidP="003E20AA">
            <w:pPr>
              <w:pStyle w:val="ListParagraph"/>
              <w:numPr>
                <w:ilvl w:val="0"/>
                <w:numId w:val="61"/>
              </w:numPr>
              <w:spacing w:after="0" w:line="240" w:lineRule="auto"/>
              <w:rPr>
                <w:rFonts w:asciiTheme="majorHAnsi" w:hAnsiTheme="majorHAnsi" w:cstheme="majorHAnsi"/>
              </w:rPr>
            </w:pPr>
            <w:r w:rsidRPr="00DF60BD">
              <w:rPr>
                <w:rFonts w:asciiTheme="majorHAnsi" w:hAnsiTheme="majorHAnsi" w:cstheme="majorHAnsi"/>
              </w:rPr>
              <w:t>Working Mathematically</w:t>
            </w:r>
          </w:p>
          <w:p w14:paraId="478D45F0" w14:textId="77777777" w:rsidR="003E20AA" w:rsidRPr="00DF60BD" w:rsidRDefault="003E20AA" w:rsidP="003E20AA">
            <w:pPr>
              <w:pStyle w:val="ListParagraph"/>
              <w:numPr>
                <w:ilvl w:val="0"/>
                <w:numId w:val="61"/>
              </w:numPr>
              <w:spacing w:after="0" w:line="240" w:lineRule="auto"/>
              <w:rPr>
                <w:rFonts w:asciiTheme="majorHAnsi" w:hAnsiTheme="majorHAnsi" w:cstheme="majorHAnsi"/>
              </w:rPr>
            </w:pPr>
            <w:r w:rsidRPr="00DF60BD">
              <w:rPr>
                <w:rFonts w:asciiTheme="majorHAnsi" w:hAnsiTheme="majorHAnsi" w:cstheme="majorHAnsi"/>
              </w:rPr>
              <w:t>Working Scientifically</w:t>
            </w:r>
          </w:p>
          <w:p w14:paraId="11C0DCDC" w14:textId="77777777" w:rsidR="003E20AA" w:rsidRPr="00DF60BD" w:rsidRDefault="003E20AA" w:rsidP="003E20AA">
            <w:pPr>
              <w:pStyle w:val="ListParagraph"/>
              <w:numPr>
                <w:ilvl w:val="0"/>
                <w:numId w:val="61"/>
              </w:numPr>
              <w:spacing w:after="0" w:line="240" w:lineRule="auto"/>
              <w:rPr>
                <w:rFonts w:asciiTheme="majorHAnsi" w:hAnsiTheme="majorHAnsi" w:cstheme="majorHAnsi"/>
              </w:rPr>
            </w:pPr>
            <w:r w:rsidRPr="00DF60BD">
              <w:rPr>
                <w:rFonts w:asciiTheme="majorHAnsi" w:hAnsiTheme="majorHAnsi" w:cstheme="majorHAnsi"/>
              </w:rPr>
              <w:t>Organisms</w:t>
            </w:r>
          </w:p>
          <w:p w14:paraId="2EE5A124" w14:textId="77777777" w:rsidR="003E20AA" w:rsidRPr="00DF60BD" w:rsidRDefault="003E20AA" w:rsidP="003E20AA">
            <w:pPr>
              <w:pStyle w:val="ListParagraph"/>
              <w:numPr>
                <w:ilvl w:val="0"/>
                <w:numId w:val="61"/>
              </w:numPr>
              <w:spacing w:after="0" w:line="240" w:lineRule="auto"/>
              <w:rPr>
                <w:rFonts w:asciiTheme="majorHAnsi" w:hAnsiTheme="majorHAnsi" w:cstheme="majorHAnsi"/>
              </w:rPr>
            </w:pPr>
            <w:r w:rsidRPr="00DF60BD">
              <w:rPr>
                <w:rFonts w:asciiTheme="majorHAnsi" w:hAnsiTheme="majorHAnsi" w:cstheme="majorHAnsi"/>
              </w:rPr>
              <w:t>Acid Reactions</w:t>
            </w:r>
          </w:p>
          <w:p w14:paraId="3A63A4EA" w14:textId="77777777" w:rsidR="003E20AA" w:rsidRPr="00DF60BD" w:rsidRDefault="003E20AA" w:rsidP="003E20AA">
            <w:pPr>
              <w:pStyle w:val="ListParagraph"/>
              <w:numPr>
                <w:ilvl w:val="0"/>
                <w:numId w:val="61"/>
              </w:numPr>
              <w:spacing w:after="0" w:line="240" w:lineRule="auto"/>
              <w:rPr>
                <w:rFonts w:asciiTheme="majorHAnsi" w:hAnsiTheme="majorHAnsi" w:cstheme="majorHAnsi"/>
              </w:rPr>
            </w:pPr>
            <w:r w:rsidRPr="00DF60BD">
              <w:rPr>
                <w:rFonts w:asciiTheme="majorHAnsi" w:hAnsiTheme="majorHAnsi" w:cstheme="majorHAnsi"/>
              </w:rPr>
              <w:t>Health and disease</w:t>
            </w:r>
          </w:p>
          <w:p w14:paraId="5CC39AF3" w14:textId="6CF26F2D" w:rsidR="003E20AA" w:rsidRPr="00CD6C40" w:rsidRDefault="003E20AA" w:rsidP="005D2868">
            <w:pPr>
              <w:pStyle w:val="ListParagraph"/>
              <w:numPr>
                <w:ilvl w:val="0"/>
                <w:numId w:val="61"/>
              </w:numPr>
              <w:spacing w:after="0" w:line="240" w:lineRule="auto"/>
              <w:rPr>
                <w:rFonts w:asciiTheme="majorHAnsi" w:hAnsiTheme="majorHAnsi" w:cstheme="majorHAnsi"/>
              </w:rPr>
            </w:pPr>
            <w:r w:rsidRPr="00DF60BD">
              <w:rPr>
                <w:rFonts w:asciiTheme="majorHAnsi" w:hAnsiTheme="majorHAnsi" w:cstheme="majorHAnsi"/>
              </w:rPr>
              <w:t>Ecosystems</w:t>
            </w:r>
          </w:p>
          <w:p w14:paraId="6DCAD452" w14:textId="77777777" w:rsidR="003E20AA" w:rsidRDefault="003E20AA" w:rsidP="005D2868">
            <w:pPr>
              <w:pStyle w:val="ListParagraph"/>
              <w:numPr>
                <w:ilvl w:val="0"/>
                <w:numId w:val="61"/>
              </w:numPr>
              <w:spacing w:after="0" w:line="240" w:lineRule="auto"/>
              <w:rPr>
                <w:rFonts w:asciiTheme="majorHAnsi" w:hAnsiTheme="majorHAnsi" w:cstheme="majorHAnsi"/>
              </w:rPr>
            </w:pPr>
            <w:r w:rsidRPr="00DF60BD">
              <w:rPr>
                <w:rFonts w:asciiTheme="majorHAnsi" w:hAnsiTheme="majorHAnsi" w:cstheme="majorHAnsi"/>
              </w:rPr>
              <w:t>Progress task(s)</w:t>
            </w:r>
          </w:p>
          <w:p w14:paraId="745A0045" w14:textId="2C951171" w:rsidR="00FE29A3" w:rsidRPr="00CD6C40" w:rsidRDefault="00FE29A3" w:rsidP="00FE29A3">
            <w:pPr>
              <w:pStyle w:val="ListParagraph"/>
              <w:spacing w:after="0" w:line="240" w:lineRule="auto"/>
              <w:rPr>
                <w:rFonts w:asciiTheme="majorHAnsi" w:hAnsiTheme="majorHAnsi" w:cstheme="majorHAnsi"/>
              </w:rPr>
            </w:pPr>
          </w:p>
        </w:tc>
      </w:tr>
      <w:tr w:rsidR="003E20AA" w:rsidRPr="00DF60BD" w14:paraId="4DE4112D" w14:textId="77777777" w:rsidTr="005D2868">
        <w:tc>
          <w:tcPr>
            <w:tcW w:w="9016" w:type="dxa"/>
            <w:shd w:val="clear" w:color="auto" w:fill="B1E4FD" w:themeFill="accent1" w:themeFillTint="33"/>
          </w:tcPr>
          <w:p w14:paraId="3373E2DA"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What do I need to revise?</w:t>
            </w:r>
          </w:p>
          <w:p w14:paraId="7FD29D28" w14:textId="77777777" w:rsidR="003E20AA" w:rsidRPr="00DF60BD" w:rsidRDefault="003E20AA" w:rsidP="005D2868">
            <w:pPr>
              <w:pStyle w:val="ListParagraph"/>
              <w:rPr>
                <w:rFonts w:asciiTheme="majorHAnsi" w:hAnsiTheme="majorHAnsi" w:cstheme="majorHAnsi"/>
              </w:rPr>
            </w:pPr>
          </w:p>
        </w:tc>
      </w:tr>
      <w:tr w:rsidR="003E20AA" w:rsidRPr="00DF60BD" w14:paraId="452C876B" w14:textId="77777777" w:rsidTr="005D2868">
        <w:tc>
          <w:tcPr>
            <w:tcW w:w="9016" w:type="dxa"/>
          </w:tcPr>
          <w:p w14:paraId="4173B8C0" w14:textId="77777777" w:rsidR="003E20AA" w:rsidRPr="00DF60BD" w:rsidRDefault="003E20AA" w:rsidP="003E20AA">
            <w:pPr>
              <w:pStyle w:val="ListParagraph"/>
              <w:numPr>
                <w:ilvl w:val="0"/>
                <w:numId w:val="62"/>
              </w:numPr>
              <w:spacing w:after="0" w:line="240" w:lineRule="auto"/>
              <w:rPr>
                <w:rFonts w:asciiTheme="majorHAnsi" w:hAnsiTheme="majorHAnsi" w:cstheme="majorHAnsi"/>
                <w:b/>
                <w:bCs/>
                <w:u w:val="single"/>
              </w:rPr>
            </w:pPr>
            <w:r w:rsidRPr="00DF60BD">
              <w:rPr>
                <w:rFonts w:asciiTheme="majorHAnsi" w:hAnsiTheme="majorHAnsi" w:cstheme="majorHAnsi"/>
                <w:b/>
                <w:bCs/>
                <w:u w:val="single"/>
              </w:rPr>
              <w:t>Working Mathematically</w:t>
            </w:r>
          </w:p>
          <w:p w14:paraId="0F836995" w14:textId="77777777" w:rsidR="003E20AA" w:rsidRPr="00DF60BD" w:rsidRDefault="003E20AA" w:rsidP="003E20AA">
            <w:pPr>
              <w:pStyle w:val="ListParagraph"/>
              <w:numPr>
                <w:ilvl w:val="0"/>
                <w:numId w:val="63"/>
              </w:numPr>
              <w:spacing w:after="0" w:line="240" w:lineRule="auto"/>
              <w:rPr>
                <w:rFonts w:asciiTheme="majorHAnsi" w:hAnsiTheme="majorHAnsi" w:cstheme="majorHAnsi"/>
              </w:rPr>
            </w:pPr>
            <w:r w:rsidRPr="00DF60BD">
              <w:rPr>
                <w:rFonts w:asciiTheme="majorHAnsi" w:hAnsiTheme="majorHAnsi" w:cstheme="majorHAnsi"/>
              </w:rPr>
              <w:t>Types of data</w:t>
            </w:r>
          </w:p>
          <w:p w14:paraId="3F7625B6" w14:textId="77777777" w:rsidR="003E20AA" w:rsidRPr="00DF60BD" w:rsidRDefault="003E20AA" w:rsidP="003E20AA">
            <w:pPr>
              <w:pStyle w:val="ListParagraph"/>
              <w:numPr>
                <w:ilvl w:val="0"/>
                <w:numId w:val="63"/>
              </w:numPr>
              <w:spacing w:after="0" w:line="240" w:lineRule="auto"/>
              <w:rPr>
                <w:rFonts w:asciiTheme="majorHAnsi" w:hAnsiTheme="majorHAnsi" w:cstheme="majorHAnsi"/>
              </w:rPr>
            </w:pPr>
            <w:r w:rsidRPr="00DF60BD">
              <w:rPr>
                <w:rFonts w:asciiTheme="majorHAnsi" w:hAnsiTheme="majorHAnsi" w:cstheme="majorHAnsi"/>
              </w:rPr>
              <w:t>Representing values and calculations: Sig fig, standard form, rounding, place value</w:t>
            </w:r>
          </w:p>
          <w:p w14:paraId="329193E1" w14:textId="77777777" w:rsidR="003E20AA" w:rsidRPr="00DF60BD" w:rsidRDefault="003E20AA" w:rsidP="003E20AA">
            <w:pPr>
              <w:pStyle w:val="ListParagraph"/>
              <w:numPr>
                <w:ilvl w:val="0"/>
                <w:numId w:val="63"/>
              </w:numPr>
              <w:spacing w:after="0" w:line="240" w:lineRule="auto"/>
              <w:rPr>
                <w:rFonts w:asciiTheme="majorHAnsi" w:hAnsiTheme="majorHAnsi" w:cstheme="majorHAnsi"/>
              </w:rPr>
            </w:pPr>
            <w:r w:rsidRPr="00DF60BD">
              <w:rPr>
                <w:rFonts w:asciiTheme="majorHAnsi" w:hAnsiTheme="majorHAnsi" w:cstheme="majorHAnsi"/>
              </w:rPr>
              <w:t>Accuracy</w:t>
            </w:r>
          </w:p>
          <w:p w14:paraId="15E2F3A3" w14:textId="77777777" w:rsidR="003E20AA" w:rsidRPr="00DF60BD" w:rsidRDefault="003E20AA" w:rsidP="003E20AA">
            <w:pPr>
              <w:pStyle w:val="ListParagraph"/>
              <w:numPr>
                <w:ilvl w:val="0"/>
                <w:numId w:val="63"/>
              </w:numPr>
              <w:spacing w:after="0" w:line="240" w:lineRule="auto"/>
              <w:rPr>
                <w:rFonts w:asciiTheme="majorHAnsi" w:hAnsiTheme="majorHAnsi" w:cstheme="majorHAnsi"/>
              </w:rPr>
            </w:pPr>
            <w:r w:rsidRPr="00DF60BD">
              <w:rPr>
                <w:rFonts w:asciiTheme="majorHAnsi" w:hAnsiTheme="majorHAnsi" w:cstheme="majorHAnsi"/>
              </w:rPr>
              <w:t>Presenting data: table, graphs</w:t>
            </w:r>
          </w:p>
          <w:p w14:paraId="3EA95FF9" w14:textId="77777777" w:rsidR="003E20AA" w:rsidRPr="00DF60BD" w:rsidRDefault="003E20AA" w:rsidP="003E20AA">
            <w:pPr>
              <w:pStyle w:val="ListParagraph"/>
              <w:numPr>
                <w:ilvl w:val="0"/>
                <w:numId w:val="62"/>
              </w:numPr>
              <w:spacing w:after="0" w:line="240" w:lineRule="auto"/>
              <w:rPr>
                <w:rFonts w:asciiTheme="majorHAnsi" w:hAnsiTheme="majorHAnsi" w:cstheme="majorHAnsi"/>
                <w:b/>
                <w:bCs/>
                <w:u w:val="single"/>
              </w:rPr>
            </w:pPr>
            <w:r w:rsidRPr="00DF60BD">
              <w:rPr>
                <w:rFonts w:asciiTheme="majorHAnsi" w:hAnsiTheme="majorHAnsi" w:cstheme="majorHAnsi"/>
                <w:b/>
                <w:bCs/>
                <w:u w:val="single"/>
              </w:rPr>
              <w:t>Working Scientifically</w:t>
            </w:r>
          </w:p>
          <w:p w14:paraId="02D3B04C" w14:textId="77777777" w:rsidR="003E20AA" w:rsidRPr="00DF60BD" w:rsidRDefault="003E20AA" w:rsidP="003E20AA">
            <w:pPr>
              <w:pStyle w:val="ListParagraph"/>
              <w:numPr>
                <w:ilvl w:val="0"/>
                <w:numId w:val="64"/>
              </w:numPr>
              <w:spacing w:after="0" w:line="240" w:lineRule="auto"/>
              <w:rPr>
                <w:rFonts w:asciiTheme="majorHAnsi" w:hAnsiTheme="majorHAnsi" w:cstheme="majorHAnsi"/>
              </w:rPr>
            </w:pPr>
            <w:r w:rsidRPr="00DF60BD">
              <w:rPr>
                <w:rFonts w:asciiTheme="majorHAnsi" w:hAnsiTheme="majorHAnsi" w:cstheme="majorHAnsi"/>
              </w:rPr>
              <w:t>Variables</w:t>
            </w:r>
          </w:p>
          <w:p w14:paraId="0E1F091D" w14:textId="77777777" w:rsidR="003E20AA" w:rsidRPr="00DF60BD" w:rsidRDefault="003E20AA" w:rsidP="003E20AA">
            <w:pPr>
              <w:pStyle w:val="ListParagraph"/>
              <w:numPr>
                <w:ilvl w:val="0"/>
                <w:numId w:val="64"/>
              </w:numPr>
              <w:spacing w:after="0" w:line="240" w:lineRule="auto"/>
              <w:rPr>
                <w:rFonts w:asciiTheme="majorHAnsi" w:hAnsiTheme="majorHAnsi" w:cstheme="majorHAnsi"/>
              </w:rPr>
            </w:pPr>
            <w:r w:rsidRPr="00DF60BD">
              <w:rPr>
                <w:rFonts w:asciiTheme="majorHAnsi" w:hAnsiTheme="majorHAnsi" w:cstheme="majorHAnsi"/>
              </w:rPr>
              <w:t>Conclusions</w:t>
            </w:r>
          </w:p>
          <w:p w14:paraId="57AD452C" w14:textId="77777777" w:rsidR="003E20AA" w:rsidRPr="00DF60BD" w:rsidRDefault="003E20AA" w:rsidP="003E20AA">
            <w:pPr>
              <w:pStyle w:val="ListParagraph"/>
              <w:numPr>
                <w:ilvl w:val="0"/>
                <w:numId w:val="64"/>
              </w:numPr>
              <w:spacing w:after="0" w:line="240" w:lineRule="auto"/>
              <w:rPr>
                <w:rFonts w:asciiTheme="majorHAnsi" w:hAnsiTheme="majorHAnsi" w:cstheme="majorHAnsi"/>
              </w:rPr>
            </w:pPr>
            <w:r w:rsidRPr="00DF60BD">
              <w:rPr>
                <w:rFonts w:asciiTheme="majorHAnsi" w:hAnsiTheme="majorHAnsi" w:cstheme="majorHAnsi"/>
              </w:rPr>
              <w:t>Constructing graphs</w:t>
            </w:r>
          </w:p>
          <w:p w14:paraId="2D439D33" w14:textId="77777777" w:rsidR="003E20AA" w:rsidRPr="00DF60BD" w:rsidRDefault="003E20AA" w:rsidP="003E20AA">
            <w:pPr>
              <w:pStyle w:val="ListParagraph"/>
              <w:numPr>
                <w:ilvl w:val="0"/>
                <w:numId w:val="64"/>
              </w:numPr>
              <w:spacing w:after="0" w:line="240" w:lineRule="auto"/>
              <w:rPr>
                <w:rFonts w:asciiTheme="majorHAnsi" w:hAnsiTheme="majorHAnsi" w:cstheme="majorHAnsi"/>
              </w:rPr>
            </w:pPr>
            <w:r w:rsidRPr="00DF60BD">
              <w:rPr>
                <w:rFonts w:asciiTheme="majorHAnsi" w:hAnsiTheme="majorHAnsi" w:cstheme="majorHAnsi"/>
              </w:rPr>
              <w:t>Risk assessment</w:t>
            </w:r>
          </w:p>
          <w:p w14:paraId="15F27CCE" w14:textId="77777777" w:rsidR="003E20AA" w:rsidRPr="00DF60BD" w:rsidRDefault="003E20AA" w:rsidP="003E20AA">
            <w:pPr>
              <w:pStyle w:val="ListParagraph"/>
              <w:numPr>
                <w:ilvl w:val="0"/>
                <w:numId w:val="64"/>
              </w:numPr>
              <w:spacing w:after="0" w:line="240" w:lineRule="auto"/>
              <w:rPr>
                <w:rFonts w:asciiTheme="majorHAnsi" w:hAnsiTheme="majorHAnsi" w:cstheme="majorHAnsi"/>
              </w:rPr>
            </w:pPr>
            <w:r w:rsidRPr="00DF60BD">
              <w:rPr>
                <w:rFonts w:asciiTheme="majorHAnsi" w:hAnsiTheme="majorHAnsi" w:cstheme="majorHAnsi"/>
              </w:rPr>
              <w:t>Errors – random and systematic</w:t>
            </w:r>
          </w:p>
          <w:p w14:paraId="12AAA50F" w14:textId="77777777" w:rsidR="003E20AA" w:rsidRPr="00DF60BD" w:rsidRDefault="003E20AA" w:rsidP="003E20AA">
            <w:pPr>
              <w:pStyle w:val="ListParagraph"/>
              <w:numPr>
                <w:ilvl w:val="0"/>
                <w:numId w:val="64"/>
              </w:numPr>
              <w:spacing w:after="0" w:line="240" w:lineRule="auto"/>
              <w:rPr>
                <w:rFonts w:asciiTheme="majorHAnsi" w:hAnsiTheme="majorHAnsi" w:cstheme="majorHAnsi"/>
              </w:rPr>
            </w:pPr>
            <w:r w:rsidRPr="00DF60BD">
              <w:rPr>
                <w:rFonts w:asciiTheme="majorHAnsi" w:hAnsiTheme="majorHAnsi" w:cstheme="majorHAnsi"/>
              </w:rPr>
              <w:t>Resolution</w:t>
            </w:r>
          </w:p>
          <w:p w14:paraId="378AE919" w14:textId="77777777" w:rsidR="003E20AA" w:rsidRPr="00DF60BD" w:rsidRDefault="003E20AA" w:rsidP="003E20AA">
            <w:pPr>
              <w:pStyle w:val="ListParagraph"/>
              <w:numPr>
                <w:ilvl w:val="0"/>
                <w:numId w:val="62"/>
              </w:numPr>
              <w:spacing w:after="0" w:line="240" w:lineRule="auto"/>
              <w:rPr>
                <w:rFonts w:asciiTheme="majorHAnsi" w:hAnsiTheme="majorHAnsi" w:cstheme="majorHAnsi"/>
                <w:b/>
                <w:bCs/>
                <w:u w:val="single"/>
              </w:rPr>
            </w:pPr>
            <w:r w:rsidRPr="00DF60BD">
              <w:rPr>
                <w:rFonts w:asciiTheme="majorHAnsi" w:hAnsiTheme="majorHAnsi" w:cstheme="majorHAnsi"/>
                <w:b/>
                <w:bCs/>
                <w:u w:val="single"/>
              </w:rPr>
              <w:t>Organisms</w:t>
            </w:r>
          </w:p>
          <w:p w14:paraId="671D23D8" w14:textId="77777777" w:rsidR="003E20AA" w:rsidRPr="00DF60BD" w:rsidRDefault="003E20AA" w:rsidP="003E20AA">
            <w:pPr>
              <w:pStyle w:val="ListParagraph"/>
              <w:numPr>
                <w:ilvl w:val="0"/>
                <w:numId w:val="65"/>
              </w:numPr>
              <w:spacing w:after="0" w:line="240" w:lineRule="auto"/>
              <w:rPr>
                <w:rFonts w:asciiTheme="majorHAnsi" w:hAnsiTheme="majorHAnsi" w:cstheme="majorHAnsi"/>
              </w:rPr>
            </w:pPr>
            <w:r w:rsidRPr="00DF60BD">
              <w:rPr>
                <w:rFonts w:asciiTheme="majorHAnsi" w:hAnsiTheme="majorHAnsi" w:cstheme="majorHAnsi"/>
              </w:rPr>
              <w:t xml:space="preserve">The role of enzymes in the digestive system </w:t>
            </w:r>
          </w:p>
          <w:p w14:paraId="63F50569" w14:textId="77777777" w:rsidR="003E20AA" w:rsidRPr="00DF60BD" w:rsidRDefault="003E20AA" w:rsidP="003E20AA">
            <w:pPr>
              <w:pStyle w:val="ListParagraph"/>
              <w:numPr>
                <w:ilvl w:val="0"/>
                <w:numId w:val="65"/>
              </w:numPr>
              <w:spacing w:after="0" w:line="240" w:lineRule="auto"/>
              <w:rPr>
                <w:rFonts w:asciiTheme="majorHAnsi" w:hAnsiTheme="majorHAnsi" w:cstheme="majorHAnsi"/>
              </w:rPr>
            </w:pPr>
            <w:r w:rsidRPr="00DF60BD">
              <w:rPr>
                <w:rFonts w:asciiTheme="majorHAnsi" w:hAnsiTheme="majorHAnsi" w:cstheme="majorHAnsi"/>
              </w:rPr>
              <w:t xml:space="preserve">Physical, mechanical, and chemical digestion help to break down food in digestion </w:t>
            </w:r>
          </w:p>
          <w:p w14:paraId="49DD7538" w14:textId="77777777" w:rsidR="003E20AA" w:rsidRPr="00DF60BD" w:rsidRDefault="003E20AA" w:rsidP="003E20AA">
            <w:pPr>
              <w:pStyle w:val="ListParagraph"/>
              <w:numPr>
                <w:ilvl w:val="0"/>
                <w:numId w:val="65"/>
              </w:numPr>
              <w:spacing w:after="0" w:line="240" w:lineRule="auto"/>
              <w:rPr>
                <w:rFonts w:asciiTheme="majorHAnsi" w:hAnsiTheme="majorHAnsi" w:cstheme="majorHAnsi"/>
              </w:rPr>
            </w:pPr>
            <w:r w:rsidRPr="00DF60BD">
              <w:rPr>
                <w:rFonts w:asciiTheme="majorHAnsi" w:hAnsiTheme="majorHAnsi" w:cstheme="majorHAnsi"/>
              </w:rPr>
              <w:t>The role of different blood vessels in the body</w:t>
            </w:r>
          </w:p>
          <w:p w14:paraId="4FE6CAA5" w14:textId="77777777" w:rsidR="003E20AA" w:rsidRPr="00DF60BD" w:rsidRDefault="003E20AA" w:rsidP="003E20AA">
            <w:pPr>
              <w:pStyle w:val="ListParagraph"/>
              <w:numPr>
                <w:ilvl w:val="0"/>
                <w:numId w:val="65"/>
              </w:numPr>
              <w:spacing w:after="0" w:line="240" w:lineRule="auto"/>
              <w:rPr>
                <w:rFonts w:asciiTheme="majorHAnsi" w:hAnsiTheme="majorHAnsi" w:cstheme="majorHAnsi"/>
              </w:rPr>
            </w:pPr>
            <w:r w:rsidRPr="00DF60BD">
              <w:rPr>
                <w:rFonts w:asciiTheme="majorHAnsi" w:hAnsiTheme="majorHAnsi" w:cstheme="majorHAnsi"/>
              </w:rPr>
              <w:t>Structure of the heart and CHD</w:t>
            </w:r>
          </w:p>
          <w:p w14:paraId="63F90BF5" w14:textId="77777777" w:rsidR="003E20AA" w:rsidRPr="00DF60BD" w:rsidRDefault="003E20AA" w:rsidP="003E20AA">
            <w:pPr>
              <w:pStyle w:val="ListParagraph"/>
              <w:numPr>
                <w:ilvl w:val="0"/>
                <w:numId w:val="62"/>
              </w:numPr>
              <w:spacing w:after="0" w:line="240" w:lineRule="auto"/>
              <w:rPr>
                <w:rFonts w:asciiTheme="majorHAnsi" w:hAnsiTheme="majorHAnsi" w:cstheme="majorHAnsi"/>
                <w:b/>
                <w:bCs/>
                <w:u w:val="single"/>
              </w:rPr>
            </w:pPr>
            <w:r w:rsidRPr="00DF60BD">
              <w:rPr>
                <w:rFonts w:asciiTheme="majorHAnsi" w:hAnsiTheme="majorHAnsi" w:cstheme="majorHAnsi"/>
                <w:b/>
                <w:bCs/>
                <w:u w:val="single"/>
              </w:rPr>
              <w:t>Acid Reactions</w:t>
            </w:r>
          </w:p>
          <w:p w14:paraId="644CA50C" w14:textId="77777777" w:rsidR="003E20AA" w:rsidRPr="00DF60BD" w:rsidRDefault="003E20AA" w:rsidP="003E20AA">
            <w:pPr>
              <w:pStyle w:val="ListParagraph"/>
              <w:numPr>
                <w:ilvl w:val="0"/>
                <w:numId w:val="66"/>
              </w:numPr>
              <w:spacing w:after="0" w:line="240" w:lineRule="auto"/>
              <w:rPr>
                <w:rFonts w:asciiTheme="majorHAnsi" w:hAnsiTheme="majorHAnsi" w:cstheme="majorHAnsi"/>
              </w:rPr>
            </w:pPr>
            <w:r w:rsidRPr="00DF60BD">
              <w:rPr>
                <w:rFonts w:asciiTheme="majorHAnsi" w:hAnsiTheme="majorHAnsi" w:cstheme="majorHAnsi"/>
              </w:rPr>
              <w:t>Understand and explore what chemical reactions are</w:t>
            </w:r>
          </w:p>
          <w:p w14:paraId="6B649E8A" w14:textId="77777777" w:rsidR="003E20AA" w:rsidRPr="00DF60BD" w:rsidRDefault="003E20AA" w:rsidP="003E20AA">
            <w:pPr>
              <w:pStyle w:val="ListParagraph"/>
              <w:numPr>
                <w:ilvl w:val="0"/>
                <w:numId w:val="66"/>
              </w:numPr>
              <w:spacing w:after="0" w:line="240" w:lineRule="auto"/>
              <w:rPr>
                <w:rFonts w:asciiTheme="majorHAnsi" w:hAnsiTheme="majorHAnsi" w:cstheme="majorHAnsi"/>
              </w:rPr>
            </w:pPr>
            <w:r w:rsidRPr="00DF60BD">
              <w:rPr>
                <w:rFonts w:asciiTheme="majorHAnsi" w:hAnsiTheme="majorHAnsi" w:cstheme="majorHAnsi"/>
              </w:rPr>
              <w:t>Explore acids and alkalis</w:t>
            </w:r>
          </w:p>
          <w:p w14:paraId="0E230487" w14:textId="77777777" w:rsidR="003E20AA" w:rsidRPr="00DF60BD" w:rsidRDefault="003E20AA" w:rsidP="003E20AA">
            <w:pPr>
              <w:pStyle w:val="ListParagraph"/>
              <w:numPr>
                <w:ilvl w:val="0"/>
                <w:numId w:val="66"/>
              </w:numPr>
              <w:spacing w:after="0" w:line="240" w:lineRule="auto"/>
              <w:rPr>
                <w:rFonts w:asciiTheme="majorHAnsi" w:hAnsiTheme="majorHAnsi" w:cstheme="majorHAnsi"/>
              </w:rPr>
            </w:pPr>
            <w:r w:rsidRPr="00DF60BD">
              <w:rPr>
                <w:rFonts w:asciiTheme="majorHAnsi" w:hAnsiTheme="majorHAnsi" w:cstheme="majorHAnsi"/>
              </w:rPr>
              <w:t xml:space="preserve">Explore the use of indicators to identify particular substances </w:t>
            </w:r>
          </w:p>
          <w:p w14:paraId="70717433" w14:textId="77777777" w:rsidR="003E20AA" w:rsidRPr="00DF60BD" w:rsidRDefault="003E20AA" w:rsidP="003E20AA">
            <w:pPr>
              <w:pStyle w:val="ListParagraph"/>
              <w:numPr>
                <w:ilvl w:val="0"/>
                <w:numId w:val="66"/>
              </w:numPr>
              <w:spacing w:after="0" w:line="240" w:lineRule="auto"/>
              <w:rPr>
                <w:rFonts w:asciiTheme="majorHAnsi" w:hAnsiTheme="majorHAnsi" w:cstheme="majorHAnsi"/>
              </w:rPr>
            </w:pPr>
            <w:r w:rsidRPr="00DF60BD">
              <w:rPr>
                <w:rFonts w:asciiTheme="majorHAnsi" w:hAnsiTheme="majorHAnsi" w:cstheme="majorHAnsi"/>
              </w:rPr>
              <w:t xml:space="preserve">Explore the use of the pH scale to identify substances </w:t>
            </w:r>
          </w:p>
          <w:p w14:paraId="0F7C9F26" w14:textId="0AE26F1B" w:rsidR="003E20AA" w:rsidRPr="00CD6C40" w:rsidRDefault="003E20AA" w:rsidP="005D2868">
            <w:pPr>
              <w:pStyle w:val="ListParagraph"/>
              <w:numPr>
                <w:ilvl w:val="0"/>
                <w:numId w:val="66"/>
              </w:numPr>
              <w:spacing w:after="0" w:line="240" w:lineRule="auto"/>
              <w:rPr>
                <w:rFonts w:asciiTheme="majorHAnsi" w:hAnsiTheme="majorHAnsi" w:cstheme="majorHAnsi"/>
              </w:rPr>
            </w:pPr>
            <w:r w:rsidRPr="00DF60BD">
              <w:rPr>
                <w:rFonts w:asciiTheme="majorHAnsi" w:hAnsiTheme="majorHAnsi" w:cstheme="majorHAnsi"/>
              </w:rPr>
              <w:t xml:space="preserve">Understand and explore neutralisation reactions </w:t>
            </w:r>
          </w:p>
          <w:p w14:paraId="3AF22476" w14:textId="77777777" w:rsidR="003E20AA" w:rsidRPr="00DF60BD" w:rsidRDefault="003E20AA" w:rsidP="003E20AA">
            <w:pPr>
              <w:pStyle w:val="ListParagraph"/>
              <w:numPr>
                <w:ilvl w:val="0"/>
                <w:numId w:val="62"/>
              </w:numPr>
              <w:spacing w:after="0" w:line="240" w:lineRule="auto"/>
              <w:rPr>
                <w:rFonts w:asciiTheme="majorHAnsi" w:hAnsiTheme="majorHAnsi" w:cstheme="majorHAnsi"/>
                <w:b/>
                <w:bCs/>
                <w:u w:val="single"/>
              </w:rPr>
            </w:pPr>
            <w:r w:rsidRPr="00DF60BD">
              <w:rPr>
                <w:rFonts w:asciiTheme="majorHAnsi" w:hAnsiTheme="majorHAnsi" w:cstheme="majorHAnsi"/>
                <w:b/>
                <w:bCs/>
                <w:u w:val="single"/>
              </w:rPr>
              <w:t xml:space="preserve">Health and Disease </w:t>
            </w:r>
          </w:p>
          <w:p w14:paraId="766D8A6C" w14:textId="77777777" w:rsidR="003E20AA" w:rsidRPr="00DF60BD" w:rsidRDefault="003E20AA" w:rsidP="003E20AA">
            <w:pPr>
              <w:pStyle w:val="ListParagraph"/>
              <w:numPr>
                <w:ilvl w:val="0"/>
                <w:numId w:val="67"/>
              </w:numPr>
              <w:spacing w:after="0" w:line="240" w:lineRule="auto"/>
              <w:rPr>
                <w:rFonts w:asciiTheme="majorHAnsi" w:hAnsiTheme="majorHAnsi" w:cstheme="majorHAnsi"/>
              </w:rPr>
            </w:pPr>
            <w:r w:rsidRPr="00DF60BD">
              <w:rPr>
                <w:rFonts w:asciiTheme="majorHAnsi" w:hAnsiTheme="majorHAnsi" w:cstheme="majorHAnsi"/>
              </w:rPr>
              <w:t>To explore Communicable and non-communicable disease</w:t>
            </w:r>
          </w:p>
          <w:p w14:paraId="63643CFB" w14:textId="77777777" w:rsidR="003E20AA" w:rsidRPr="00DF60BD" w:rsidRDefault="003E20AA" w:rsidP="003E20AA">
            <w:pPr>
              <w:pStyle w:val="ListParagraph"/>
              <w:numPr>
                <w:ilvl w:val="0"/>
                <w:numId w:val="67"/>
              </w:numPr>
              <w:spacing w:after="0" w:line="240" w:lineRule="auto"/>
              <w:rPr>
                <w:rFonts w:asciiTheme="majorHAnsi" w:hAnsiTheme="majorHAnsi" w:cstheme="majorHAnsi"/>
              </w:rPr>
            </w:pPr>
            <w:r w:rsidRPr="00DF60BD">
              <w:rPr>
                <w:rFonts w:asciiTheme="majorHAnsi" w:hAnsiTheme="majorHAnsi" w:cstheme="majorHAnsi"/>
              </w:rPr>
              <w:t>Natural defence and second line of defence</w:t>
            </w:r>
          </w:p>
          <w:p w14:paraId="17844AD1" w14:textId="77777777" w:rsidR="003E20AA" w:rsidRPr="00DF60BD" w:rsidRDefault="003E20AA" w:rsidP="003E20AA">
            <w:pPr>
              <w:pStyle w:val="ListParagraph"/>
              <w:numPr>
                <w:ilvl w:val="0"/>
                <w:numId w:val="67"/>
              </w:numPr>
              <w:spacing w:after="0" w:line="240" w:lineRule="auto"/>
              <w:rPr>
                <w:rFonts w:asciiTheme="majorHAnsi" w:hAnsiTheme="majorHAnsi" w:cstheme="majorHAnsi"/>
              </w:rPr>
            </w:pPr>
            <w:r w:rsidRPr="00DF60BD">
              <w:rPr>
                <w:rFonts w:asciiTheme="majorHAnsi" w:eastAsia="Times New Roman" w:hAnsiTheme="majorHAnsi" w:cstheme="majorHAnsi"/>
                <w:lang w:eastAsia="en-GB"/>
              </w:rPr>
              <w:t xml:space="preserve">To explore the four different pathogens and describe how they enter the body </w:t>
            </w:r>
          </w:p>
          <w:p w14:paraId="49370167" w14:textId="77777777" w:rsidR="003E20AA" w:rsidRPr="00DF60BD" w:rsidRDefault="003E20AA" w:rsidP="003E20AA">
            <w:pPr>
              <w:pStyle w:val="ListParagraph"/>
              <w:numPr>
                <w:ilvl w:val="0"/>
                <w:numId w:val="67"/>
              </w:numPr>
              <w:spacing w:after="0" w:line="240" w:lineRule="auto"/>
              <w:rPr>
                <w:rFonts w:asciiTheme="majorHAnsi" w:hAnsiTheme="majorHAnsi" w:cstheme="majorHAnsi"/>
              </w:rPr>
            </w:pPr>
            <w:r w:rsidRPr="00DF60BD">
              <w:rPr>
                <w:rFonts w:asciiTheme="majorHAnsi" w:eastAsia="Times New Roman" w:hAnsiTheme="majorHAnsi" w:cstheme="majorHAnsi"/>
                <w:lang w:eastAsia="en-GB"/>
              </w:rPr>
              <w:t xml:space="preserve">To explain the history of vaccinations </w:t>
            </w:r>
          </w:p>
          <w:p w14:paraId="5E3D9F36" w14:textId="77777777" w:rsidR="003E20AA" w:rsidRPr="00DF60BD" w:rsidRDefault="003E20AA" w:rsidP="003E20AA">
            <w:pPr>
              <w:pStyle w:val="ListParagraph"/>
              <w:numPr>
                <w:ilvl w:val="0"/>
                <w:numId w:val="62"/>
              </w:numPr>
              <w:spacing w:after="0" w:line="240" w:lineRule="auto"/>
              <w:rPr>
                <w:rFonts w:asciiTheme="majorHAnsi" w:hAnsiTheme="majorHAnsi" w:cstheme="majorHAnsi"/>
                <w:b/>
                <w:bCs/>
                <w:color w:val="0F0D29" w:themeColor="text1"/>
                <w:u w:val="single"/>
              </w:rPr>
            </w:pPr>
            <w:r w:rsidRPr="00DF60BD">
              <w:rPr>
                <w:rFonts w:asciiTheme="majorHAnsi" w:hAnsiTheme="majorHAnsi" w:cstheme="majorHAnsi"/>
                <w:b/>
                <w:bCs/>
                <w:color w:val="0F0D29" w:themeColor="text1"/>
                <w:u w:val="single"/>
              </w:rPr>
              <w:t>Ecosystems</w:t>
            </w:r>
          </w:p>
          <w:p w14:paraId="7D11CFCD" w14:textId="77777777" w:rsidR="003E20AA" w:rsidRPr="00DF60BD" w:rsidRDefault="003E20AA" w:rsidP="003E20AA">
            <w:pPr>
              <w:pStyle w:val="ListParagraph"/>
              <w:numPr>
                <w:ilvl w:val="0"/>
                <w:numId w:val="68"/>
              </w:numPr>
              <w:spacing w:after="0" w:line="240" w:lineRule="auto"/>
              <w:rPr>
                <w:rFonts w:asciiTheme="majorHAnsi" w:hAnsiTheme="majorHAnsi" w:cstheme="majorHAnsi"/>
              </w:rPr>
            </w:pPr>
            <w:r w:rsidRPr="00DF60BD">
              <w:rPr>
                <w:rFonts w:asciiTheme="majorHAnsi" w:hAnsiTheme="majorHAnsi" w:cstheme="majorHAnsi"/>
                <w:lang w:val="en-US"/>
              </w:rPr>
              <w:t>Aerobic and Anaerobic Respiration</w:t>
            </w:r>
          </w:p>
          <w:p w14:paraId="2F5DEEF9" w14:textId="77777777" w:rsidR="003E20AA" w:rsidRPr="00DF60BD" w:rsidRDefault="003E20AA" w:rsidP="003E20AA">
            <w:pPr>
              <w:pStyle w:val="ListParagraph"/>
              <w:numPr>
                <w:ilvl w:val="0"/>
                <w:numId w:val="68"/>
              </w:numPr>
              <w:spacing w:after="0" w:line="240" w:lineRule="auto"/>
              <w:rPr>
                <w:rFonts w:asciiTheme="majorHAnsi" w:hAnsiTheme="majorHAnsi" w:cstheme="majorHAnsi"/>
              </w:rPr>
            </w:pPr>
            <w:r w:rsidRPr="00DF60BD">
              <w:rPr>
                <w:rFonts w:asciiTheme="majorHAnsi" w:hAnsiTheme="majorHAnsi" w:cstheme="majorHAnsi"/>
                <w:lang w:val="en-US"/>
              </w:rPr>
              <w:t>Biotechnology</w:t>
            </w:r>
          </w:p>
          <w:p w14:paraId="41A597E8" w14:textId="77777777" w:rsidR="003E20AA" w:rsidRPr="00DF60BD" w:rsidRDefault="003E20AA" w:rsidP="003E20AA">
            <w:pPr>
              <w:pStyle w:val="ListParagraph"/>
              <w:numPr>
                <w:ilvl w:val="0"/>
                <w:numId w:val="68"/>
              </w:numPr>
              <w:spacing w:after="0" w:line="240" w:lineRule="auto"/>
              <w:rPr>
                <w:rFonts w:asciiTheme="majorHAnsi" w:hAnsiTheme="majorHAnsi" w:cstheme="majorHAnsi"/>
              </w:rPr>
            </w:pPr>
            <w:r w:rsidRPr="00DF60BD">
              <w:rPr>
                <w:rFonts w:asciiTheme="majorHAnsi" w:hAnsiTheme="majorHAnsi" w:cstheme="majorHAnsi"/>
                <w:lang w:val="en-US"/>
              </w:rPr>
              <w:t>Photosynthesis</w:t>
            </w:r>
          </w:p>
          <w:p w14:paraId="08C163C5" w14:textId="77777777" w:rsidR="003E20AA" w:rsidRPr="00DF60BD" w:rsidRDefault="003E20AA" w:rsidP="003E20AA">
            <w:pPr>
              <w:pStyle w:val="ListParagraph"/>
              <w:numPr>
                <w:ilvl w:val="0"/>
                <w:numId w:val="68"/>
              </w:numPr>
              <w:spacing w:after="0" w:line="240" w:lineRule="auto"/>
              <w:rPr>
                <w:rFonts w:asciiTheme="majorHAnsi" w:hAnsiTheme="majorHAnsi" w:cstheme="majorHAnsi"/>
              </w:rPr>
            </w:pPr>
            <w:r w:rsidRPr="00DF60BD">
              <w:rPr>
                <w:rFonts w:asciiTheme="majorHAnsi" w:hAnsiTheme="majorHAnsi" w:cstheme="majorHAnsi"/>
                <w:lang w:val="en-US"/>
              </w:rPr>
              <w:lastRenderedPageBreak/>
              <w:t>Structure of a leaf</w:t>
            </w:r>
          </w:p>
          <w:p w14:paraId="4F9BA206" w14:textId="77777777" w:rsidR="003E20AA" w:rsidRPr="00FE29A3" w:rsidRDefault="003E20AA" w:rsidP="003E20AA">
            <w:pPr>
              <w:pStyle w:val="ListParagraph"/>
              <w:numPr>
                <w:ilvl w:val="0"/>
                <w:numId w:val="68"/>
              </w:numPr>
              <w:spacing w:after="0" w:line="240" w:lineRule="auto"/>
              <w:rPr>
                <w:rFonts w:asciiTheme="majorHAnsi" w:hAnsiTheme="majorHAnsi" w:cstheme="majorHAnsi"/>
              </w:rPr>
            </w:pPr>
            <w:r w:rsidRPr="00DF60BD">
              <w:rPr>
                <w:rFonts w:asciiTheme="majorHAnsi" w:hAnsiTheme="majorHAnsi" w:cstheme="majorHAnsi"/>
                <w:lang w:val="en-US"/>
              </w:rPr>
              <w:t>Rate of photosynthesis</w:t>
            </w:r>
          </w:p>
          <w:p w14:paraId="40E5A660" w14:textId="19403771" w:rsidR="00FE29A3" w:rsidRPr="00DF60BD" w:rsidRDefault="00FE29A3" w:rsidP="00FE29A3">
            <w:pPr>
              <w:pStyle w:val="ListParagraph"/>
              <w:spacing w:after="0" w:line="240" w:lineRule="auto"/>
              <w:ind w:left="1308"/>
              <w:rPr>
                <w:rFonts w:asciiTheme="majorHAnsi" w:hAnsiTheme="majorHAnsi" w:cstheme="majorHAnsi"/>
              </w:rPr>
            </w:pPr>
          </w:p>
        </w:tc>
      </w:tr>
      <w:tr w:rsidR="003E20AA" w:rsidRPr="00DF60BD" w14:paraId="54222040" w14:textId="77777777" w:rsidTr="005D2868">
        <w:tc>
          <w:tcPr>
            <w:tcW w:w="9016" w:type="dxa"/>
            <w:shd w:val="clear" w:color="auto" w:fill="E0EFF4" w:themeFill="accent4" w:themeFillTint="33"/>
          </w:tcPr>
          <w:p w14:paraId="5853E5D7"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lastRenderedPageBreak/>
              <w:t>How can I revise for Science?</w:t>
            </w:r>
          </w:p>
          <w:p w14:paraId="25A55E5F" w14:textId="77777777" w:rsidR="003E20AA" w:rsidRPr="00DF60BD" w:rsidRDefault="003E20AA" w:rsidP="005D2868">
            <w:pPr>
              <w:rPr>
                <w:rFonts w:asciiTheme="majorHAnsi" w:hAnsiTheme="majorHAnsi" w:cstheme="majorHAnsi"/>
                <w:sz w:val="22"/>
              </w:rPr>
            </w:pPr>
          </w:p>
        </w:tc>
      </w:tr>
      <w:tr w:rsidR="003E20AA" w:rsidRPr="00DF60BD" w14:paraId="69D6FD00" w14:textId="77777777" w:rsidTr="005D2868">
        <w:tc>
          <w:tcPr>
            <w:tcW w:w="9016" w:type="dxa"/>
          </w:tcPr>
          <w:p w14:paraId="3C3C2ADD" w14:textId="77777777" w:rsidR="003E20AA" w:rsidRPr="0091121F" w:rsidRDefault="003E20AA"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Workbooks</w:t>
            </w:r>
          </w:p>
          <w:p w14:paraId="6B454489" w14:textId="77777777" w:rsidR="003E20AA" w:rsidRPr="0091121F" w:rsidRDefault="003E20AA"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Class notes</w:t>
            </w:r>
          </w:p>
          <w:p w14:paraId="5B633D52" w14:textId="77777777" w:rsidR="003E20AA" w:rsidRPr="0091121F" w:rsidRDefault="003E20AA"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Knowledge organisers/Revision cards</w:t>
            </w:r>
          </w:p>
          <w:p w14:paraId="09344EE1" w14:textId="77777777" w:rsidR="003E20AA" w:rsidRPr="0091121F" w:rsidRDefault="003E20AA"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Learning outcomes</w:t>
            </w:r>
          </w:p>
          <w:p w14:paraId="36C2CA48" w14:textId="77777777" w:rsidR="003E20AA" w:rsidRPr="00DF60BD" w:rsidRDefault="003E20AA" w:rsidP="005D2868">
            <w:pPr>
              <w:rPr>
                <w:rFonts w:asciiTheme="majorHAnsi" w:hAnsiTheme="majorHAnsi" w:cstheme="majorHAnsi"/>
                <w:sz w:val="22"/>
              </w:rPr>
            </w:pPr>
          </w:p>
        </w:tc>
      </w:tr>
      <w:tr w:rsidR="003E20AA" w:rsidRPr="00DF60BD" w14:paraId="3D76F953" w14:textId="77777777" w:rsidTr="005D2868">
        <w:tc>
          <w:tcPr>
            <w:tcW w:w="9016" w:type="dxa"/>
            <w:shd w:val="clear" w:color="auto" w:fill="D2F1EF" w:themeFill="accent6" w:themeFillTint="33"/>
          </w:tcPr>
          <w:p w14:paraId="77B4E8D3"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Useful resources I can use:</w:t>
            </w:r>
          </w:p>
          <w:p w14:paraId="7254E235" w14:textId="77777777" w:rsidR="003E20AA" w:rsidRPr="00DF60BD" w:rsidRDefault="003E20AA" w:rsidP="005D2868">
            <w:pPr>
              <w:rPr>
                <w:rFonts w:asciiTheme="majorHAnsi" w:hAnsiTheme="majorHAnsi" w:cstheme="majorHAnsi"/>
                <w:sz w:val="22"/>
              </w:rPr>
            </w:pPr>
          </w:p>
        </w:tc>
      </w:tr>
      <w:tr w:rsidR="003E20AA" w:rsidRPr="00DF60BD" w14:paraId="45771455" w14:textId="77777777" w:rsidTr="005D2868">
        <w:tc>
          <w:tcPr>
            <w:tcW w:w="9016" w:type="dxa"/>
          </w:tcPr>
          <w:p w14:paraId="1847B88D" w14:textId="77777777" w:rsidR="003E20AA" w:rsidRPr="0091121F" w:rsidRDefault="003E20AA"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Educake</w:t>
            </w:r>
          </w:p>
          <w:p w14:paraId="127FB312" w14:textId="77777777" w:rsidR="003E20AA" w:rsidRPr="0091121F" w:rsidRDefault="003E20AA"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Kerboodle</w:t>
            </w:r>
          </w:p>
          <w:p w14:paraId="3D89B84F" w14:textId="77777777" w:rsidR="003E20AA" w:rsidRDefault="003E20AA"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GCSE Bitesize</w:t>
            </w:r>
          </w:p>
          <w:p w14:paraId="14817520" w14:textId="20A38DF5" w:rsidR="00FE29A3" w:rsidRPr="00DF60BD" w:rsidRDefault="00FE29A3" w:rsidP="005D2868">
            <w:pPr>
              <w:rPr>
                <w:rFonts w:asciiTheme="majorHAnsi" w:hAnsiTheme="majorHAnsi" w:cstheme="majorHAnsi"/>
                <w:sz w:val="22"/>
              </w:rPr>
            </w:pPr>
          </w:p>
        </w:tc>
      </w:tr>
      <w:tr w:rsidR="003E20AA" w:rsidRPr="00DF60BD" w14:paraId="717F22DA" w14:textId="77777777" w:rsidTr="005D2868">
        <w:tc>
          <w:tcPr>
            <w:tcW w:w="9016" w:type="dxa"/>
            <w:shd w:val="clear" w:color="auto" w:fill="FFCCFF"/>
          </w:tcPr>
          <w:p w14:paraId="0453D434"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Useful websites I can use:</w:t>
            </w:r>
          </w:p>
          <w:p w14:paraId="1F0081C5" w14:textId="77777777" w:rsidR="003E20AA" w:rsidRPr="00DF60BD" w:rsidRDefault="003E20AA" w:rsidP="005D2868">
            <w:pPr>
              <w:rPr>
                <w:rFonts w:asciiTheme="majorHAnsi" w:hAnsiTheme="majorHAnsi" w:cstheme="majorHAnsi"/>
                <w:sz w:val="22"/>
              </w:rPr>
            </w:pPr>
          </w:p>
        </w:tc>
      </w:tr>
      <w:tr w:rsidR="003E20AA" w:rsidRPr="00DF60BD" w14:paraId="158A00AC" w14:textId="77777777" w:rsidTr="005D2868">
        <w:tc>
          <w:tcPr>
            <w:tcW w:w="9016" w:type="dxa"/>
          </w:tcPr>
          <w:p w14:paraId="3568FF8E" w14:textId="77777777" w:rsidR="003E20AA" w:rsidRPr="00DF60BD" w:rsidRDefault="00000000" w:rsidP="005D2868">
            <w:pPr>
              <w:rPr>
                <w:rFonts w:asciiTheme="majorHAnsi" w:hAnsiTheme="majorHAnsi" w:cstheme="majorHAnsi"/>
                <w:sz w:val="22"/>
              </w:rPr>
            </w:pPr>
            <w:hyperlink r:id="rId151" w:history="1">
              <w:r w:rsidR="003E20AA" w:rsidRPr="00DF60BD">
                <w:rPr>
                  <w:rStyle w:val="Hyperlink"/>
                  <w:rFonts w:asciiTheme="majorHAnsi" w:hAnsiTheme="majorHAnsi" w:cstheme="majorHAnsi"/>
                  <w:sz w:val="22"/>
                </w:rPr>
                <w:t>https://www.bbc.co.uk/bitesize/subjects/zng4d2p</w:t>
              </w:r>
            </w:hyperlink>
          </w:p>
          <w:p w14:paraId="1820B5E4" w14:textId="77777777" w:rsidR="003E20AA" w:rsidRPr="00CD6C40" w:rsidRDefault="00000000" w:rsidP="005D2868">
            <w:pPr>
              <w:rPr>
                <w:rFonts w:asciiTheme="majorHAnsi" w:hAnsiTheme="majorHAnsi" w:cstheme="majorHAnsi"/>
                <w:color w:val="auto"/>
                <w:sz w:val="22"/>
              </w:rPr>
            </w:pPr>
            <w:hyperlink r:id="rId152" w:history="1">
              <w:r w:rsidR="003E20AA" w:rsidRPr="00CD6C40">
                <w:rPr>
                  <w:rFonts w:asciiTheme="majorHAnsi" w:hAnsiTheme="majorHAnsi" w:cstheme="majorHAnsi"/>
                  <w:color w:val="auto"/>
                  <w:sz w:val="22"/>
                  <w:u w:val="single"/>
                </w:rPr>
                <w:t>Pathogens - Communicable diseases - AQA - GCSE Biology (Single Science) Revision - AQA - BBC Bitesize</w:t>
              </w:r>
            </w:hyperlink>
          </w:p>
          <w:p w14:paraId="39EEB45C" w14:textId="77777777" w:rsidR="003E20AA" w:rsidRPr="00DF60BD" w:rsidRDefault="003E20AA" w:rsidP="005D2868">
            <w:pPr>
              <w:rPr>
                <w:rFonts w:asciiTheme="majorHAnsi" w:hAnsiTheme="majorHAnsi" w:cstheme="majorHAnsi"/>
                <w:sz w:val="22"/>
              </w:rPr>
            </w:pPr>
          </w:p>
        </w:tc>
      </w:tr>
      <w:tr w:rsidR="003E20AA" w:rsidRPr="00DF60BD" w14:paraId="15892611" w14:textId="77777777" w:rsidTr="005D2868">
        <w:tc>
          <w:tcPr>
            <w:tcW w:w="9016" w:type="dxa"/>
            <w:shd w:val="clear" w:color="auto" w:fill="CCFFFF"/>
          </w:tcPr>
          <w:p w14:paraId="6A487264" w14:textId="77777777" w:rsidR="003E20AA" w:rsidRPr="00DF60BD" w:rsidRDefault="003E20AA" w:rsidP="005D2868">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78595119" w14:textId="77777777" w:rsidR="003E20AA" w:rsidRPr="00DF60BD" w:rsidRDefault="003E20AA" w:rsidP="005D2868">
            <w:pPr>
              <w:rPr>
                <w:rFonts w:asciiTheme="majorHAnsi" w:hAnsiTheme="majorHAnsi" w:cstheme="majorHAnsi"/>
                <w:sz w:val="22"/>
              </w:rPr>
            </w:pPr>
          </w:p>
        </w:tc>
      </w:tr>
      <w:tr w:rsidR="003E20AA" w:rsidRPr="00DF60BD" w14:paraId="3355DF5A" w14:textId="77777777" w:rsidTr="005D2868">
        <w:trPr>
          <w:trHeight w:val="165"/>
        </w:trPr>
        <w:tc>
          <w:tcPr>
            <w:tcW w:w="9016" w:type="dxa"/>
          </w:tcPr>
          <w:p w14:paraId="498628ED" w14:textId="77777777" w:rsidR="003E20AA" w:rsidRPr="00494BA4" w:rsidRDefault="00000000" w:rsidP="005D2868">
            <w:pPr>
              <w:rPr>
                <w:rFonts w:asciiTheme="majorHAnsi" w:hAnsiTheme="majorHAnsi" w:cstheme="majorHAnsi"/>
                <w:b w:val="0"/>
                <w:bCs/>
                <w:color w:val="auto"/>
                <w:sz w:val="22"/>
              </w:rPr>
            </w:pPr>
            <w:hyperlink r:id="rId153" w:history="1">
              <w:r w:rsidR="003E20AA" w:rsidRPr="00494BA4">
                <w:rPr>
                  <w:rFonts w:asciiTheme="majorHAnsi" w:hAnsiTheme="majorHAnsi" w:cstheme="majorHAnsi"/>
                  <w:b w:val="0"/>
                  <w:bCs/>
                  <w:color w:val="auto"/>
                  <w:sz w:val="22"/>
                  <w:u w:val="single"/>
                </w:rPr>
                <w:t>Vaccines for Pandemic Threats | History of Vaccines</w:t>
              </w:r>
            </w:hyperlink>
          </w:p>
          <w:p w14:paraId="3ADCE244" w14:textId="77777777" w:rsidR="003E20AA" w:rsidRPr="00494BA4" w:rsidRDefault="003E20AA" w:rsidP="005D2868">
            <w:pPr>
              <w:rPr>
                <w:rFonts w:asciiTheme="majorHAnsi" w:hAnsiTheme="majorHAnsi" w:cstheme="majorHAnsi"/>
                <w:b w:val="0"/>
                <w:bCs/>
                <w:color w:val="auto"/>
                <w:sz w:val="22"/>
              </w:rPr>
            </w:pPr>
          </w:p>
          <w:p w14:paraId="64D3B50D" w14:textId="77777777" w:rsidR="003E20AA" w:rsidRPr="00494BA4" w:rsidRDefault="00000000" w:rsidP="005D2868">
            <w:pPr>
              <w:rPr>
                <w:rFonts w:asciiTheme="majorHAnsi" w:hAnsiTheme="majorHAnsi" w:cstheme="majorHAnsi"/>
                <w:b w:val="0"/>
                <w:bCs/>
                <w:color w:val="auto"/>
                <w:sz w:val="22"/>
                <w:u w:val="single"/>
              </w:rPr>
            </w:pPr>
            <w:hyperlink r:id="rId154" w:history="1">
              <w:r w:rsidR="003E20AA" w:rsidRPr="00494BA4">
                <w:rPr>
                  <w:rFonts w:asciiTheme="majorHAnsi" w:hAnsiTheme="majorHAnsi" w:cstheme="majorHAnsi"/>
                  <w:b w:val="0"/>
                  <w:bCs/>
                  <w:color w:val="auto"/>
                  <w:sz w:val="22"/>
                  <w:u w:val="single"/>
                </w:rPr>
                <w:t>25 Interesting Facts About Diseases | KickassFacts.com</w:t>
              </w:r>
            </w:hyperlink>
          </w:p>
          <w:p w14:paraId="459D01AB" w14:textId="67709367" w:rsidR="00FE29A3" w:rsidRPr="00494BA4" w:rsidRDefault="00FE29A3" w:rsidP="005D2868">
            <w:pPr>
              <w:rPr>
                <w:rFonts w:asciiTheme="majorHAnsi" w:hAnsiTheme="majorHAnsi" w:cstheme="majorHAnsi"/>
                <w:b w:val="0"/>
                <w:bCs/>
                <w:color w:val="auto"/>
                <w:sz w:val="22"/>
              </w:rPr>
            </w:pPr>
          </w:p>
        </w:tc>
      </w:tr>
    </w:tbl>
    <w:p w14:paraId="3FAA96F9" w14:textId="77777777" w:rsidR="0091121F" w:rsidRDefault="0091121F" w:rsidP="00FD5AFB">
      <w:pPr>
        <w:jc w:val="center"/>
        <w:rPr>
          <w:rFonts w:asciiTheme="majorHAnsi" w:hAnsiTheme="majorHAnsi" w:cstheme="majorHAnsi"/>
          <w:bCs/>
          <w:color w:val="013A57" w:themeColor="accent1" w:themeShade="BF"/>
          <w:sz w:val="22"/>
        </w:rPr>
      </w:pPr>
    </w:p>
    <w:p w14:paraId="4671DAD3" w14:textId="77777777" w:rsidR="0091121F" w:rsidRDefault="0091121F" w:rsidP="00FD5AFB">
      <w:pPr>
        <w:jc w:val="center"/>
        <w:rPr>
          <w:rFonts w:asciiTheme="majorHAnsi" w:hAnsiTheme="majorHAnsi" w:cstheme="majorHAnsi"/>
          <w:bCs/>
          <w:color w:val="013A57" w:themeColor="accent1" w:themeShade="BF"/>
          <w:sz w:val="22"/>
        </w:rPr>
      </w:pPr>
    </w:p>
    <w:p w14:paraId="171FD8F1" w14:textId="77777777" w:rsidR="0091121F" w:rsidRDefault="0091121F" w:rsidP="00FD5AFB">
      <w:pPr>
        <w:jc w:val="center"/>
        <w:rPr>
          <w:rFonts w:asciiTheme="majorHAnsi" w:hAnsiTheme="majorHAnsi" w:cstheme="majorHAnsi"/>
          <w:bCs/>
          <w:color w:val="013A57" w:themeColor="accent1" w:themeShade="BF"/>
          <w:sz w:val="22"/>
        </w:rPr>
      </w:pPr>
    </w:p>
    <w:p w14:paraId="0CA48A97" w14:textId="77777777" w:rsidR="0091121F" w:rsidRDefault="0091121F" w:rsidP="00FD5AFB">
      <w:pPr>
        <w:jc w:val="center"/>
        <w:rPr>
          <w:rFonts w:asciiTheme="majorHAnsi" w:hAnsiTheme="majorHAnsi" w:cstheme="majorHAnsi"/>
          <w:bCs/>
          <w:color w:val="013A57" w:themeColor="accent1" w:themeShade="BF"/>
          <w:sz w:val="22"/>
        </w:rPr>
      </w:pPr>
    </w:p>
    <w:p w14:paraId="131D452F" w14:textId="77777777" w:rsidR="0091121F" w:rsidRDefault="0091121F" w:rsidP="00FD5AFB">
      <w:pPr>
        <w:jc w:val="center"/>
        <w:rPr>
          <w:rFonts w:asciiTheme="majorHAnsi" w:hAnsiTheme="majorHAnsi" w:cstheme="majorHAnsi"/>
          <w:bCs/>
          <w:color w:val="013A57" w:themeColor="accent1" w:themeShade="BF"/>
          <w:sz w:val="22"/>
        </w:rPr>
      </w:pPr>
    </w:p>
    <w:p w14:paraId="77A7CED1" w14:textId="77777777" w:rsidR="0091121F" w:rsidRDefault="0091121F" w:rsidP="00FD5AFB">
      <w:pPr>
        <w:jc w:val="center"/>
        <w:rPr>
          <w:rFonts w:asciiTheme="majorHAnsi" w:hAnsiTheme="majorHAnsi" w:cstheme="majorHAnsi"/>
          <w:bCs/>
          <w:color w:val="013A57" w:themeColor="accent1" w:themeShade="BF"/>
          <w:sz w:val="22"/>
        </w:rPr>
      </w:pPr>
    </w:p>
    <w:p w14:paraId="12BBD35E" w14:textId="77777777" w:rsidR="0091121F" w:rsidRDefault="0091121F" w:rsidP="00FD5AFB">
      <w:pPr>
        <w:jc w:val="center"/>
        <w:rPr>
          <w:rFonts w:asciiTheme="majorHAnsi" w:hAnsiTheme="majorHAnsi" w:cstheme="majorHAnsi"/>
          <w:bCs/>
          <w:color w:val="013A57" w:themeColor="accent1" w:themeShade="BF"/>
          <w:sz w:val="22"/>
        </w:rPr>
      </w:pPr>
    </w:p>
    <w:p w14:paraId="3AC77DDE" w14:textId="77777777" w:rsidR="0091121F" w:rsidRDefault="0091121F" w:rsidP="00FD5AFB">
      <w:pPr>
        <w:jc w:val="center"/>
        <w:rPr>
          <w:rFonts w:asciiTheme="majorHAnsi" w:hAnsiTheme="majorHAnsi" w:cstheme="majorHAnsi"/>
          <w:bCs/>
          <w:color w:val="013A57" w:themeColor="accent1" w:themeShade="BF"/>
          <w:sz w:val="22"/>
        </w:rPr>
      </w:pPr>
    </w:p>
    <w:p w14:paraId="028F6B7C" w14:textId="77777777" w:rsidR="0091121F" w:rsidRDefault="0091121F" w:rsidP="00FD5AFB">
      <w:pPr>
        <w:jc w:val="center"/>
        <w:rPr>
          <w:rFonts w:asciiTheme="majorHAnsi" w:hAnsiTheme="majorHAnsi" w:cstheme="majorHAnsi"/>
          <w:bCs/>
          <w:color w:val="013A57" w:themeColor="accent1" w:themeShade="BF"/>
          <w:sz w:val="22"/>
        </w:rPr>
      </w:pPr>
    </w:p>
    <w:p w14:paraId="545D8AA1" w14:textId="77777777" w:rsidR="0091121F" w:rsidRDefault="0091121F" w:rsidP="00FD5AFB">
      <w:pPr>
        <w:jc w:val="center"/>
        <w:rPr>
          <w:rFonts w:asciiTheme="majorHAnsi" w:hAnsiTheme="majorHAnsi" w:cstheme="majorHAnsi"/>
          <w:bCs/>
          <w:color w:val="013A57" w:themeColor="accent1" w:themeShade="BF"/>
          <w:sz w:val="22"/>
        </w:rPr>
      </w:pPr>
    </w:p>
    <w:p w14:paraId="36FA740F" w14:textId="77777777" w:rsidR="0091121F" w:rsidRDefault="0091121F" w:rsidP="00FD5AFB">
      <w:pPr>
        <w:jc w:val="center"/>
        <w:rPr>
          <w:rFonts w:asciiTheme="majorHAnsi" w:hAnsiTheme="majorHAnsi" w:cstheme="majorHAnsi"/>
          <w:bCs/>
          <w:color w:val="013A57" w:themeColor="accent1" w:themeShade="BF"/>
          <w:sz w:val="22"/>
        </w:rPr>
      </w:pPr>
    </w:p>
    <w:p w14:paraId="4AE3B971" w14:textId="77777777" w:rsidR="0091121F" w:rsidRDefault="0091121F" w:rsidP="00FD5AFB">
      <w:pPr>
        <w:jc w:val="center"/>
        <w:rPr>
          <w:rFonts w:asciiTheme="majorHAnsi" w:hAnsiTheme="majorHAnsi" w:cstheme="majorHAnsi"/>
          <w:bCs/>
          <w:color w:val="013A57" w:themeColor="accent1" w:themeShade="BF"/>
          <w:sz w:val="22"/>
        </w:rPr>
      </w:pPr>
    </w:p>
    <w:p w14:paraId="572E21AD" w14:textId="77777777" w:rsidR="0091121F" w:rsidRDefault="0091121F" w:rsidP="00FD5AFB">
      <w:pPr>
        <w:jc w:val="center"/>
        <w:rPr>
          <w:rFonts w:asciiTheme="majorHAnsi" w:hAnsiTheme="majorHAnsi" w:cstheme="majorHAnsi"/>
          <w:bCs/>
          <w:color w:val="013A57" w:themeColor="accent1" w:themeShade="BF"/>
          <w:sz w:val="22"/>
        </w:rPr>
      </w:pPr>
    </w:p>
    <w:p w14:paraId="5B8C1938" w14:textId="77777777" w:rsidR="0091121F" w:rsidRDefault="0091121F" w:rsidP="00FD5AFB">
      <w:pPr>
        <w:jc w:val="center"/>
        <w:rPr>
          <w:rFonts w:asciiTheme="majorHAnsi" w:hAnsiTheme="majorHAnsi" w:cstheme="majorHAnsi"/>
          <w:bCs/>
          <w:color w:val="013A57" w:themeColor="accent1" w:themeShade="BF"/>
          <w:sz w:val="22"/>
        </w:rPr>
      </w:pPr>
    </w:p>
    <w:p w14:paraId="10A1D62C" w14:textId="77777777" w:rsidR="0091121F" w:rsidRDefault="0091121F" w:rsidP="00FD5AFB">
      <w:pPr>
        <w:jc w:val="center"/>
        <w:rPr>
          <w:rFonts w:asciiTheme="majorHAnsi" w:hAnsiTheme="majorHAnsi" w:cstheme="majorHAnsi"/>
          <w:bCs/>
          <w:color w:val="013A57" w:themeColor="accent1" w:themeShade="BF"/>
          <w:sz w:val="22"/>
        </w:rPr>
      </w:pPr>
    </w:p>
    <w:p w14:paraId="00A578D0" w14:textId="77777777" w:rsidR="0091121F" w:rsidRDefault="0091121F" w:rsidP="00FD5AFB">
      <w:pPr>
        <w:jc w:val="center"/>
        <w:rPr>
          <w:rFonts w:asciiTheme="majorHAnsi" w:hAnsiTheme="majorHAnsi" w:cstheme="majorHAnsi"/>
          <w:bCs/>
          <w:color w:val="013A57" w:themeColor="accent1" w:themeShade="BF"/>
          <w:sz w:val="22"/>
        </w:rPr>
      </w:pPr>
    </w:p>
    <w:p w14:paraId="3092ECB2" w14:textId="77777777" w:rsidR="0091121F" w:rsidRDefault="0091121F" w:rsidP="00FD5AFB">
      <w:pPr>
        <w:jc w:val="center"/>
        <w:rPr>
          <w:rFonts w:asciiTheme="majorHAnsi" w:hAnsiTheme="majorHAnsi" w:cstheme="majorHAnsi"/>
          <w:bCs/>
          <w:color w:val="013A57" w:themeColor="accent1" w:themeShade="BF"/>
          <w:sz w:val="22"/>
        </w:rPr>
      </w:pPr>
    </w:p>
    <w:p w14:paraId="03B83A68" w14:textId="77777777" w:rsidR="0091121F" w:rsidRDefault="0091121F" w:rsidP="00FD5AFB">
      <w:pPr>
        <w:jc w:val="center"/>
        <w:rPr>
          <w:rFonts w:asciiTheme="majorHAnsi" w:hAnsiTheme="majorHAnsi" w:cstheme="majorHAnsi"/>
          <w:bCs/>
          <w:color w:val="013A57" w:themeColor="accent1" w:themeShade="BF"/>
          <w:sz w:val="22"/>
        </w:rPr>
      </w:pPr>
    </w:p>
    <w:p w14:paraId="58A2A791" w14:textId="77777777" w:rsidR="0091121F" w:rsidRDefault="0091121F" w:rsidP="00FD5AFB">
      <w:pPr>
        <w:jc w:val="center"/>
        <w:rPr>
          <w:rFonts w:asciiTheme="majorHAnsi" w:hAnsiTheme="majorHAnsi" w:cstheme="majorHAnsi"/>
          <w:bCs/>
          <w:color w:val="013A57" w:themeColor="accent1" w:themeShade="BF"/>
          <w:sz w:val="22"/>
        </w:rPr>
      </w:pPr>
    </w:p>
    <w:p w14:paraId="5E9CFD24" w14:textId="2BD98A96" w:rsidR="0091121F" w:rsidRDefault="0091121F" w:rsidP="00FD5AFB">
      <w:pPr>
        <w:jc w:val="center"/>
        <w:rPr>
          <w:rFonts w:asciiTheme="majorHAnsi" w:hAnsiTheme="majorHAnsi" w:cstheme="majorHAnsi"/>
          <w:bCs/>
          <w:color w:val="013A57" w:themeColor="accent1" w:themeShade="BF"/>
          <w:sz w:val="22"/>
        </w:rPr>
      </w:pPr>
    </w:p>
    <w:p w14:paraId="53A663C0" w14:textId="314D8CA0" w:rsidR="00CD6C40" w:rsidRDefault="00CD6C40" w:rsidP="00FD5AFB">
      <w:pPr>
        <w:jc w:val="center"/>
        <w:rPr>
          <w:rFonts w:asciiTheme="majorHAnsi" w:hAnsiTheme="majorHAnsi" w:cstheme="majorHAnsi"/>
          <w:bCs/>
          <w:color w:val="013A57" w:themeColor="accent1" w:themeShade="BF"/>
          <w:sz w:val="22"/>
        </w:rPr>
      </w:pPr>
    </w:p>
    <w:p w14:paraId="1B7D181C" w14:textId="77777777" w:rsidR="0091121F" w:rsidRDefault="0091121F" w:rsidP="00FD5AFB">
      <w:pPr>
        <w:jc w:val="center"/>
        <w:rPr>
          <w:rFonts w:asciiTheme="majorHAnsi" w:hAnsiTheme="majorHAnsi" w:cstheme="majorHAnsi"/>
          <w:bCs/>
          <w:color w:val="013A57" w:themeColor="accent1" w:themeShade="BF"/>
          <w:sz w:val="22"/>
        </w:rPr>
      </w:pPr>
    </w:p>
    <w:p w14:paraId="5C1B0D9C" w14:textId="6468AEE6" w:rsidR="00FD5AFB" w:rsidRPr="00CD6C40" w:rsidRDefault="00FD5AFB" w:rsidP="00FD5AFB">
      <w:pPr>
        <w:jc w:val="center"/>
        <w:rPr>
          <w:rFonts w:asciiTheme="majorHAnsi" w:hAnsiTheme="majorHAnsi" w:cstheme="majorHAnsi"/>
          <w:b w:val="0"/>
          <w:bCs/>
          <w:color w:val="013A57" w:themeColor="accent1" w:themeShade="BF"/>
          <w:szCs w:val="28"/>
        </w:rPr>
      </w:pPr>
      <w:r w:rsidRPr="00CD6C40">
        <w:rPr>
          <w:rFonts w:asciiTheme="majorHAnsi" w:hAnsiTheme="majorHAnsi" w:cstheme="majorHAnsi"/>
          <w:bCs/>
          <w:color w:val="013A57" w:themeColor="accent1" w:themeShade="BF"/>
          <w:szCs w:val="28"/>
        </w:rPr>
        <w:t>Year 7 Spring Revision for Arabic</w:t>
      </w:r>
    </w:p>
    <w:p w14:paraId="14E5FA1C" w14:textId="77777777" w:rsidR="00FD5AFB" w:rsidRPr="00DF60BD" w:rsidRDefault="00FD5AFB" w:rsidP="00FD5AFB">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FD5AFB" w:rsidRPr="00DF60BD" w14:paraId="2919DC1C" w14:textId="77777777" w:rsidTr="005D2868">
        <w:tc>
          <w:tcPr>
            <w:tcW w:w="9016" w:type="dxa"/>
            <w:shd w:val="clear" w:color="auto" w:fill="CCFFCC"/>
          </w:tcPr>
          <w:p w14:paraId="55B8AEE1"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FD5AFB" w:rsidRPr="00DF60BD" w14:paraId="42534DC8" w14:textId="77777777" w:rsidTr="005D2868">
        <w:tc>
          <w:tcPr>
            <w:tcW w:w="9016" w:type="dxa"/>
            <w:shd w:val="clear" w:color="auto" w:fill="auto"/>
          </w:tcPr>
          <w:p w14:paraId="7633DA1E" w14:textId="77777777" w:rsidR="00FD5AFB" w:rsidRPr="0091121F" w:rsidRDefault="00FD5AFB" w:rsidP="005D2868">
            <w:pPr>
              <w:rPr>
                <w:rFonts w:asciiTheme="majorHAnsi" w:eastAsia="Times New Roman" w:hAnsiTheme="majorHAnsi" w:cstheme="majorHAnsi"/>
                <w:b w:val="0"/>
                <w:bCs/>
                <w:color w:val="0F0D29" w:themeColor="text1"/>
                <w:sz w:val="22"/>
                <w:lang w:eastAsia="en-GB"/>
              </w:rPr>
            </w:pPr>
            <w:r w:rsidRPr="0091121F">
              <w:rPr>
                <w:rFonts w:asciiTheme="majorHAnsi" w:eastAsia="Times New Roman" w:hAnsiTheme="majorHAnsi" w:cstheme="majorHAnsi"/>
                <w:b w:val="0"/>
                <w:bCs/>
                <w:color w:val="0F0D29" w:themeColor="text1"/>
                <w:sz w:val="22"/>
                <w:lang w:eastAsia="en-GB"/>
              </w:rPr>
              <w:t>Several vocabulary tests.</w:t>
            </w:r>
          </w:p>
          <w:p w14:paraId="260323B3" w14:textId="77777777" w:rsidR="00FD5AFB" w:rsidRDefault="00FD5AFB" w:rsidP="005D2868">
            <w:pPr>
              <w:rPr>
                <w:rFonts w:asciiTheme="majorHAnsi" w:eastAsia="Times New Roman" w:hAnsiTheme="majorHAnsi" w:cstheme="majorHAnsi"/>
                <w:b w:val="0"/>
                <w:bCs/>
                <w:color w:val="0F0D29" w:themeColor="text1"/>
                <w:sz w:val="22"/>
                <w:lang w:eastAsia="en-GB"/>
              </w:rPr>
            </w:pPr>
            <w:r w:rsidRPr="0091121F">
              <w:rPr>
                <w:rFonts w:asciiTheme="majorHAnsi" w:eastAsia="Times New Roman" w:hAnsiTheme="majorHAnsi" w:cstheme="majorHAnsi"/>
                <w:b w:val="0"/>
                <w:bCs/>
                <w:color w:val="0F0D29" w:themeColor="text1"/>
                <w:sz w:val="22"/>
                <w:lang w:eastAsia="en-GB"/>
              </w:rPr>
              <w:t>All reading, writing, speaking and listening exercises will be marked</w:t>
            </w:r>
          </w:p>
          <w:p w14:paraId="3E43990D" w14:textId="28D59D60" w:rsidR="00FE29A3" w:rsidRPr="00DF60BD" w:rsidRDefault="00FE29A3" w:rsidP="005D2868">
            <w:pPr>
              <w:rPr>
                <w:rFonts w:asciiTheme="majorHAnsi" w:hAnsiTheme="majorHAnsi" w:cstheme="majorHAnsi"/>
                <w:sz w:val="22"/>
              </w:rPr>
            </w:pPr>
          </w:p>
        </w:tc>
      </w:tr>
      <w:tr w:rsidR="00FD5AFB" w:rsidRPr="00DF60BD" w14:paraId="0903EDE3" w14:textId="77777777" w:rsidTr="005D2868">
        <w:tc>
          <w:tcPr>
            <w:tcW w:w="9016" w:type="dxa"/>
            <w:shd w:val="clear" w:color="auto" w:fill="B1E4FD" w:themeFill="accent1" w:themeFillTint="33"/>
          </w:tcPr>
          <w:p w14:paraId="10DBC521"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What do I need to revise?</w:t>
            </w:r>
          </w:p>
          <w:p w14:paraId="5A2643CD" w14:textId="77777777" w:rsidR="00FD5AFB" w:rsidRPr="00DF60BD" w:rsidRDefault="00FD5AFB" w:rsidP="005D2868">
            <w:pPr>
              <w:pStyle w:val="ListParagraph"/>
              <w:rPr>
                <w:rFonts w:asciiTheme="majorHAnsi" w:hAnsiTheme="majorHAnsi" w:cstheme="majorHAnsi"/>
              </w:rPr>
            </w:pPr>
          </w:p>
        </w:tc>
      </w:tr>
      <w:tr w:rsidR="00FD5AFB" w:rsidRPr="00DF60BD" w14:paraId="7131533D" w14:textId="77777777" w:rsidTr="005D2868">
        <w:tc>
          <w:tcPr>
            <w:tcW w:w="9016" w:type="dxa"/>
          </w:tcPr>
          <w:p w14:paraId="76C9CBD8"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pronouns</w:t>
            </w:r>
          </w:p>
          <w:p w14:paraId="369E0805"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Around the House.</w:t>
            </w:r>
          </w:p>
          <w:p w14:paraId="67A666AE"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Name items around the house including rooms around the house.</w:t>
            </w:r>
          </w:p>
          <w:p w14:paraId="75BE0A42"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How to identify a Feminine word.</w:t>
            </w:r>
          </w:p>
          <w:p w14:paraId="169C7925"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 xml:space="preserve">How to identify definite and indefinite words in Arabic. </w:t>
            </w:r>
          </w:p>
          <w:p w14:paraId="0BE03AF7"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 xml:space="preserve">Familiarize oneself with Food and Drink. </w:t>
            </w:r>
          </w:p>
          <w:p w14:paraId="3442C3E3"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 xml:space="preserve">Food Vocabulary </w:t>
            </w:r>
          </w:p>
          <w:p w14:paraId="3ED44A40" w14:textId="77777777" w:rsidR="00FD5AFB" w:rsidRPr="00DF60BD" w:rsidRDefault="00FD5AFB" w:rsidP="005D2868">
            <w:pPr>
              <w:rPr>
                <w:rFonts w:asciiTheme="majorHAnsi" w:hAnsiTheme="majorHAnsi" w:cstheme="majorHAnsi"/>
                <w:sz w:val="22"/>
              </w:rPr>
            </w:pPr>
          </w:p>
        </w:tc>
      </w:tr>
      <w:tr w:rsidR="00FD5AFB" w:rsidRPr="00DF60BD" w14:paraId="606ADE76" w14:textId="77777777" w:rsidTr="005D2868">
        <w:tc>
          <w:tcPr>
            <w:tcW w:w="9016" w:type="dxa"/>
            <w:shd w:val="clear" w:color="auto" w:fill="E0EFF4" w:themeFill="accent4" w:themeFillTint="33"/>
          </w:tcPr>
          <w:p w14:paraId="0C533929"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How can I revise for Arabic?</w:t>
            </w:r>
          </w:p>
          <w:p w14:paraId="6FC47FE1" w14:textId="77777777" w:rsidR="00FD5AFB" w:rsidRPr="00DF60BD" w:rsidRDefault="00FD5AFB" w:rsidP="005D2868">
            <w:pPr>
              <w:rPr>
                <w:rFonts w:asciiTheme="majorHAnsi" w:hAnsiTheme="majorHAnsi" w:cstheme="majorHAnsi"/>
                <w:sz w:val="22"/>
              </w:rPr>
            </w:pPr>
          </w:p>
        </w:tc>
      </w:tr>
      <w:tr w:rsidR="00FD5AFB" w:rsidRPr="00DF60BD" w14:paraId="026DEEF2" w14:textId="77777777" w:rsidTr="005D2868">
        <w:tc>
          <w:tcPr>
            <w:tcW w:w="9016" w:type="dxa"/>
          </w:tcPr>
          <w:p w14:paraId="7EE53B4A" w14:textId="77777777" w:rsidR="00FD5AFB" w:rsidRPr="00DF60BD" w:rsidRDefault="00FD5AFB" w:rsidP="005D2868">
            <w:pPr>
              <w:pStyle w:val="ListParagraph"/>
              <w:rPr>
                <w:rFonts w:asciiTheme="majorHAnsi" w:hAnsiTheme="majorHAnsi" w:cstheme="majorHAnsi"/>
              </w:rPr>
            </w:pPr>
            <w:r w:rsidRPr="00DF60BD">
              <w:rPr>
                <w:rFonts w:asciiTheme="majorHAnsi" w:hAnsiTheme="majorHAnsi" w:cstheme="majorHAnsi"/>
              </w:rPr>
              <w:t xml:space="preserve"> </w:t>
            </w:r>
          </w:p>
          <w:p w14:paraId="3B2091B3" w14:textId="77777777" w:rsidR="00FD5AFB" w:rsidRPr="00DF60BD" w:rsidRDefault="00FD5AFB" w:rsidP="005D2868">
            <w:pPr>
              <w:pStyle w:val="ListParagraph"/>
              <w:rPr>
                <w:rFonts w:asciiTheme="majorHAnsi" w:hAnsiTheme="majorHAnsi" w:cstheme="majorHAnsi"/>
              </w:rPr>
            </w:pPr>
            <w:r w:rsidRPr="00DF60BD">
              <w:rPr>
                <w:rFonts w:asciiTheme="majorHAnsi" w:hAnsiTheme="majorHAnsi" w:cstheme="majorHAnsi"/>
              </w:rPr>
              <w:t xml:space="preserve">Information Unavailable </w:t>
            </w:r>
          </w:p>
          <w:p w14:paraId="6B8257C4" w14:textId="77777777" w:rsidR="00FD5AFB" w:rsidRPr="00DF60BD" w:rsidRDefault="00FD5AFB" w:rsidP="00FD5AFB">
            <w:pPr>
              <w:rPr>
                <w:rFonts w:asciiTheme="majorHAnsi" w:hAnsiTheme="majorHAnsi" w:cstheme="majorHAnsi"/>
                <w:sz w:val="22"/>
              </w:rPr>
            </w:pPr>
          </w:p>
        </w:tc>
      </w:tr>
      <w:tr w:rsidR="00FD5AFB" w:rsidRPr="00DF60BD" w14:paraId="759D5B64" w14:textId="77777777" w:rsidTr="005D2868">
        <w:tc>
          <w:tcPr>
            <w:tcW w:w="9016" w:type="dxa"/>
            <w:shd w:val="clear" w:color="auto" w:fill="D2F1EF" w:themeFill="accent6" w:themeFillTint="33"/>
          </w:tcPr>
          <w:p w14:paraId="4E746D64"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Useful resources I can use:</w:t>
            </w:r>
          </w:p>
          <w:p w14:paraId="63956700" w14:textId="77777777" w:rsidR="00FD5AFB" w:rsidRPr="00DF60BD" w:rsidRDefault="00FD5AFB" w:rsidP="005D2868">
            <w:pPr>
              <w:rPr>
                <w:rFonts w:asciiTheme="majorHAnsi" w:hAnsiTheme="majorHAnsi" w:cstheme="majorHAnsi"/>
                <w:sz w:val="22"/>
              </w:rPr>
            </w:pPr>
          </w:p>
        </w:tc>
      </w:tr>
      <w:tr w:rsidR="00FD5AFB" w:rsidRPr="00DF60BD" w14:paraId="4949AF66" w14:textId="77777777" w:rsidTr="005D2868">
        <w:tc>
          <w:tcPr>
            <w:tcW w:w="9016" w:type="dxa"/>
          </w:tcPr>
          <w:p w14:paraId="30C7F6DA" w14:textId="77777777" w:rsidR="00FD5AFB" w:rsidRPr="00DF60BD" w:rsidRDefault="00FD5AFB" w:rsidP="005D2868">
            <w:pPr>
              <w:pStyle w:val="ListParagraph"/>
              <w:rPr>
                <w:rFonts w:asciiTheme="majorHAnsi" w:hAnsiTheme="majorHAnsi" w:cstheme="majorHAnsi"/>
              </w:rPr>
            </w:pPr>
          </w:p>
          <w:p w14:paraId="432DA618" w14:textId="6299D871" w:rsidR="00FD5AFB" w:rsidRPr="00DF60BD" w:rsidRDefault="00FD5AFB" w:rsidP="00FD5AFB">
            <w:pPr>
              <w:pStyle w:val="ListParagraph"/>
              <w:rPr>
                <w:rFonts w:asciiTheme="majorHAnsi" w:hAnsiTheme="majorHAnsi" w:cstheme="majorHAnsi"/>
              </w:rPr>
            </w:pPr>
            <w:r w:rsidRPr="00DF60BD">
              <w:rPr>
                <w:rFonts w:asciiTheme="majorHAnsi" w:hAnsiTheme="majorHAnsi" w:cstheme="majorHAnsi"/>
              </w:rPr>
              <w:t xml:space="preserve">Information Unavailable </w:t>
            </w:r>
          </w:p>
        </w:tc>
      </w:tr>
      <w:tr w:rsidR="00FD5AFB" w:rsidRPr="00DF60BD" w14:paraId="59A6F7F5" w14:textId="77777777" w:rsidTr="005D2868">
        <w:tc>
          <w:tcPr>
            <w:tcW w:w="9016" w:type="dxa"/>
            <w:shd w:val="clear" w:color="auto" w:fill="FFCCFF"/>
          </w:tcPr>
          <w:p w14:paraId="2ADABD3D"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Useful websites I can use:</w:t>
            </w:r>
          </w:p>
          <w:p w14:paraId="249A9731" w14:textId="77777777" w:rsidR="00FD5AFB" w:rsidRPr="00DF60BD" w:rsidRDefault="00FD5AFB" w:rsidP="005D2868">
            <w:pPr>
              <w:rPr>
                <w:rFonts w:asciiTheme="majorHAnsi" w:hAnsiTheme="majorHAnsi" w:cstheme="majorHAnsi"/>
                <w:sz w:val="22"/>
              </w:rPr>
            </w:pPr>
          </w:p>
        </w:tc>
      </w:tr>
      <w:tr w:rsidR="00FD5AFB" w:rsidRPr="00DF60BD" w14:paraId="71453B73" w14:textId="77777777" w:rsidTr="005D2868">
        <w:tc>
          <w:tcPr>
            <w:tcW w:w="9016" w:type="dxa"/>
          </w:tcPr>
          <w:p w14:paraId="28E64A9E" w14:textId="1E6C6733" w:rsidR="00FD5AFB" w:rsidRPr="00DF60BD" w:rsidRDefault="00FD5AFB" w:rsidP="005D2868">
            <w:pPr>
              <w:rPr>
                <w:rFonts w:asciiTheme="majorHAnsi" w:hAnsiTheme="majorHAnsi" w:cstheme="majorHAnsi"/>
                <w:sz w:val="22"/>
              </w:rPr>
            </w:pPr>
          </w:p>
          <w:p w14:paraId="25C9608C" w14:textId="69718C74" w:rsidR="00FD5AFB" w:rsidRPr="00DF60BD" w:rsidRDefault="00FD5AFB" w:rsidP="005D2868">
            <w:pPr>
              <w:rPr>
                <w:rFonts w:asciiTheme="majorHAnsi" w:hAnsiTheme="majorHAnsi" w:cstheme="majorHAnsi"/>
                <w:b w:val="0"/>
                <w:bCs/>
                <w:sz w:val="22"/>
              </w:rPr>
            </w:pPr>
            <w:r w:rsidRPr="00DF60BD">
              <w:rPr>
                <w:rFonts w:asciiTheme="majorHAnsi" w:hAnsiTheme="majorHAnsi" w:cstheme="majorHAnsi"/>
                <w:sz w:val="22"/>
              </w:rPr>
              <w:t xml:space="preserve">           </w:t>
            </w:r>
            <w:r w:rsidRPr="00DF60BD">
              <w:rPr>
                <w:rFonts w:asciiTheme="majorHAnsi" w:hAnsiTheme="majorHAnsi" w:cstheme="majorHAnsi"/>
                <w:b w:val="0"/>
                <w:bCs/>
                <w:color w:val="auto"/>
                <w:sz w:val="22"/>
              </w:rPr>
              <w:t>Information Unavailable</w:t>
            </w:r>
          </w:p>
          <w:p w14:paraId="3989A9D6" w14:textId="77777777" w:rsidR="00FD5AFB" w:rsidRPr="00DF60BD" w:rsidRDefault="00FD5AFB" w:rsidP="005D2868">
            <w:pPr>
              <w:rPr>
                <w:rFonts w:asciiTheme="majorHAnsi" w:hAnsiTheme="majorHAnsi" w:cstheme="majorHAnsi"/>
                <w:sz w:val="22"/>
              </w:rPr>
            </w:pPr>
          </w:p>
        </w:tc>
      </w:tr>
      <w:tr w:rsidR="00FD5AFB" w:rsidRPr="00DF60BD" w14:paraId="783ADD54" w14:textId="77777777" w:rsidTr="005D2868">
        <w:tc>
          <w:tcPr>
            <w:tcW w:w="9016" w:type="dxa"/>
            <w:shd w:val="clear" w:color="auto" w:fill="CCFFFF"/>
          </w:tcPr>
          <w:p w14:paraId="08069A46"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00592DB3" w14:textId="77777777" w:rsidR="00FD5AFB" w:rsidRPr="00DF60BD" w:rsidRDefault="00FD5AFB" w:rsidP="005D2868">
            <w:pPr>
              <w:rPr>
                <w:rFonts w:asciiTheme="majorHAnsi" w:hAnsiTheme="majorHAnsi" w:cstheme="majorHAnsi"/>
                <w:sz w:val="22"/>
              </w:rPr>
            </w:pPr>
          </w:p>
        </w:tc>
      </w:tr>
      <w:tr w:rsidR="00FD5AFB" w:rsidRPr="00DF60BD" w14:paraId="13C91248" w14:textId="77777777" w:rsidTr="005D2868">
        <w:trPr>
          <w:trHeight w:val="165"/>
        </w:trPr>
        <w:tc>
          <w:tcPr>
            <w:tcW w:w="9016" w:type="dxa"/>
          </w:tcPr>
          <w:p w14:paraId="0549CD4A" w14:textId="77777777" w:rsidR="00FD5AFB" w:rsidRPr="00DF60BD" w:rsidRDefault="00FD5AFB" w:rsidP="005D2868">
            <w:pPr>
              <w:rPr>
                <w:rFonts w:asciiTheme="majorHAnsi" w:hAnsiTheme="majorHAnsi" w:cstheme="majorHAnsi"/>
                <w:sz w:val="22"/>
              </w:rPr>
            </w:pPr>
          </w:p>
          <w:p w14:paraId="3A1355C3" w14:textId="77777777" w:rsidR="00FD5AFB" w:rsidRDefault="00FD5AFB" w:rsidP="005D2868">
            <w:pPr>
              <w:rPr>
                <w:rFonts w:asciiTheme="majorHAnsi" w:hAnsiTheme="majorHAnsi" w:cstheme="majorHAnsi"/>
                <w:b w:val="0"/>
                <w:bCs/>
                <w:color w:val="auto"/>
                <w:sz w:val="22"/>
              </w:rPr>
            </w:pPr>
            <w:r w:rsidRPr="00DF60BD">
              <w:rPr>
                <w:rFonts w:asciiTheme="majorHAnsi" w:hAnsiTheme="majorHAnsi" w:cstheme="majorHAnsi"/>
                <w:sz w:val="22"/>
              </w:rPr>
              <w:t xml:space="preserve">         </w:t>
            </w:r>
            <w:r w:rsidRPr="00DF60BD">
              <w:rPr>
                <w:rFonts w:asciiTheme="majorHAnsi" w:hAnsiTheme="majorHAnsi" w:cstheme="majorHAnsi"/>
                <w:b w:val="0"/>
                <w:bCs/>
                <w:color w:val="auto"/>
                <w:sz w:val="22"/>
              </w:rPr>
              <w:t xml:space="preserve">Information Unavailable </w:t>
            </w:r>
          </w:p>
          <w:p w14:paraId="7B5555CA" w14:textId="3FBFBF1B" w:rsidR="00FE29A3" w:rsidRPr="00DF60BD" w:rsidRDefault="00FE29A3" w:rsidP="005D2868">
            <w:pPr>
              <w:rPr>
                <w:rFonts w:asciiTheme="majorHAnsi" w:hAnsiTheme="majorHAnsi" w:cstheme="majorHAnsi"/>
                <w:b w:val="0"/>
                <w:bCs/>
                <w:sz w:val="22"/>
              </w:rPr>
            </w:pPr>
          </w:p>
        </w:tc>
      </w:tr>
    </w:tbl>
    <w:p w14:paraId="69681956" w14:textId="0ADDD903" w:rsidR="003E20AA" w:rsidRPr="00DF60BD" w:rsidRDefault="003E20AA" w:rsidP="00DF027C">
      <w:pPr>
        <w:rPr>
          <w:rFonts w:asciiTheme="majorHAnsi" w:hAnsiTheme="majorHAnsi" w:cstheme="majorHAnsi"/>
          <w:b w:val="0"/>
          <w:bCs/>
          <w:sz w:val="22"/>
        </w:rPr>
      </w:pPr>
    </w:p>
    <w:p w14:paraId="7BDAFB90" w14:textId="1AF1BB5A" w:rsidR="00FD5AFB" w:rsidRPr="00DF60BD" w:rsidRDefault="00FD5AFB" w:rsidP="00DF027C">
      <w:pPr>
        <w:rPr>
          <w:rFonts w:asciiTheme="majorHAnsi" w:hAnsiTheme="majorHAnsi" w:cstheme="majorHAnsi"/>
          <w:b w:val="0"/>
          <w:bCs/>
          <w:sz w:val="22"/>
        </w:rPr>
      </w:pPr>
    </w:p>
    <w:p w14:paraId="145BF15B" w14:textId="77777777" w:rsidR="0091121F" w:rsidRDefault="0091121F" w:rsidP="00FD5AFB">
      <w:pPr>
        <w:jc w:val="center"/>
        <w:rPr>
          <w:rFonts w:asciiTheme="majorHAnsi" w:hAnsiTheme="majorHAnsi" w:cstheme="majorHAnsi"/>
          <w:bCs/>
          <w:color w:val="013A57" w:themeColor="accent1" w:themeShade="BF"/>
          <w:sz w:val="22"/>
        </w:rPr>
      </w:pPr>
    </w:p>
    <w:p w14:paraId="0CC6E014" w14:textId="77777777" w:rsidR="0091121F" w:rsidRDefault="0091121F" w:rsidP="00FD5AFB">
      <w:pPr>
        <w:jc w:val="center"/>
        <w:rPr>
          <w:rFonts w:asciiTheme="majorHAnsi" w:hAnsiTheme="majorHAnsi" w:cstheme="majorHAnsi"/>
          <w:bCs/>
          <w:color w:val="013A57" w:themeColor="accent1" w:themeShade="BF"/>
          <w:sz w:val="22"/>
        </w:rPr>
      </w:pPr>
    </w:p>
    <w:p w14:paraId="3EBAE11C" w14:textId="77777777" w:rsidR="0091121F" w:rsidRDefault="0091121F" w:rsidP="00FD5AFB">
      <w:pPr>
        <w:jc w:val="center"/>
        <w:rPr>
          <w:rFonts w:asciiTheme="majorHAnsi" w:hAnsiTheme="majorHAnsi" w:cstheme="majorHAnsi"/>
          <w:bCs/>
          <w:color w:val="013A57" w:themeColor="accent1" w:themeShade="BF"/>
          <w:sz w:val="22"/>
        </w:rPr>
      </w:pPr>
    </w:p>
    <w:p w14:paraId="1198F5D9" w14:textId="77777777" w:rsidR="0091121F" w:rsidRDefault="0091121F" w:rsidP="00FD5AFB">
      <w:pPr>
        <w:jc w:val="center"/>
        <w:rPr>
          <w:rFonts w:asciiTheme="majorHAnsi" w:hAnsiTheme="majorHAnsi" w:cstheme="majorHAnsi"/>
          <w:bCs/>
          <w:color w:val="013A57" w:themeColor="accent1" w:themeShade="BF"/>
          <w:sz w:val="22"/>
        </w:rPr>
      </w:pPr>
    </w:p>
    <w:p w14:paraId="3C5EBFE3" w14:textId="77777777" w:rsidR="0091121F" w:rsidRDefault="0091121F" w:rsidP="00FD5AFB">
      <w:pPr>
        <w:jc w:val="center"/>
        <w:rPr>
          <w:rFonts w:asciiTheme="majorHAnsi" w:hAnsiTheme="majorHAnsi" w:cstheme="majorHAnsi"/>
          <w:bCs/>
          <w:color w:val="013A57" w:themeColor="accent1" w:themeShade="BF"/>
          <w:sz w:val="22"/>
        </w:rPr>
      </w:pPr>
    </w:p>
    <w:p w14:paraId="47948060" w14:textId="77777777" w:rsidR="0091121F" w:rsidRDefault="0091121F" w:rsidP="00FD5AFB">
      <w:pPr>
        <w:jc w:val="center"/>
        <w:rPr>
          <w:rFonts w:asciiTheme="majorHAnsi" w:hAnsiTheme="majorHAnsi" w:cstheme="majorHAnsi"/>
          <w:bCs/>
          <w:color w:val="013A57" w:themeColor="accent1" w:themeShade="BF"/>
          <w:sz w:val="22"/>
        </w:rPr>
      </w:pPr>
    </w:p>
    <w:p w14:paraId="53589DCF" w14:textId="77777777" w:rsidR="0091121F" w:rsidRDefault="0091121F" w:rsidP="00FD5AFB">
      <w:pPr>
        <w:jc w:val="center"/>
        <w:rPr>
          <w:rFonts w:asciiTheme="majorHAnsi" w:hAnsiTheme="majorHAnsi" w:cstheme="majorHAnsi"/>
          <w:bCs/>
          <w:color w:val="013A57" w:themeColor="accent1" w:themeShade="BF"/>
          <w:sz w:val="22"/>
        </w:rPr>
      </w:pPr>
    </w:p>
    <w:p w14:paraId="7E66445A" w14:textId="77777777" w:rsidR="0091121F" w:rsidRDefault="0091121F" w:rsidP="00FD5AFB">
      <w:pPr>
        <w:jc w:val="center"/>
        <w:rPr>
          <w:rFonts w:asciiTheme="majorHAnsi" w:hAnsiTheme="majorHAnsi" w:cstheme="majorHAnsi"/>
          <w:bCs/>
          <w:color w:val="013A57" w:themeColor="accent1" w:themeShade="BF"/>
          <w:sz w:val="22"/>
        </w:rPr>
      </w:pPr>
    </w:p>
    <w:p w14:paraId="5A5454B8" w14:textId="77777777" w:rsidR="0091121F" w:rsidRDefault="0091121F" w:rsidP="00FD5AFB">
      <w:pPr>
        <w:jc w:val="center"/>
        <w:rPr>
          <w:rFonts w:asciiTheme="majorHAnsi" w:hAnsiTheme="majorHAnsi" w:cstheme="majorHAnsi"/>
          <w:bCs/>
          <w:color w:val="013A57" w:themeColor="accent1" w:themeShade="BF"/>
          <w:sz w:val="22"/>
        </w:rPr>
      </w:pPr>
    </w:p>
    <w:p w14:paraId="52C4DEFF" w14:textId="77777777" w:rsidR="0091121F" w:rsidRDefault="0091121F" w:rsidP="00FD5AFB">
      <w:pPr>
        <w:jc w:val="center"/>
        <w:rPr>
          <w:rFonts w:asciiTheme="majorHAnsi" w:hAnsiTheme="majorHAnsi" w:cstheme="majorHAnsi"/>
          <w:bCs/>
          <w:color w:val="013A57" w:themeColor="accent1" w:themeShade="BF"/>
          <w:sz w:val="22"/>
        </w:rPr>
      </w:pPr>
    </w:p>
    <w:p w14:paraId="081F7103" w14:textId="77777777" w:rsidR="0091121F" w:rsidRDefault="0091121F" w:rsidP="00FD5AFB">
      <w:pPr>
        <w:jc w:val="center"/>
        <w:rPr>
          <w:rFonts w:asciiTheme="majorHAnsi" w:hAnsiTheme="majorHAnsi" w:cstheme="majorHAnsi"/>
          <w:bCs/>
          <w:color w:val="013A57" w:themeColor="accent1" w:themeShade="BF"/>
          <w:sz w:val="22"/>
        </w:rPr>
      </w:pPr>
    </w:p>
    <w:p w14:paraId="7A862D2C" w14:textId="7673EBC2" w:rsidR="00FD5AFB" w:rsidRPr="00CD6C40" w:rsidRDefault="00FD5AFB" w:rsidP="00FD5AFB">
      <w:pPr>
        <w:jc w:val="center"/>
        <w:rPr>
          <w:rFonts w:asciiTheme="majorHAnsi" w:hAnsiTheme="majorHAnsi" w:cstheme="majorHAnsi"/>
          <w:bCs/>
          <w:color w:val="013A57" w:themeColor="accent1" w:themeShade="BF"/>
          <w:szCs w:val="28"/>
        </w:rPr>
      </w:pPr>
      <w:r w:rsidRPr="00CD6C40">
        <w:rPr>
          <w:rFonts w:asciiTheme="majorHAnsi" w:hAnsiTheme="majorHAnsi" w:cstheme="majorHAnsi"/>
          <w:bCs/>
          <w:color w:val="013A57" w:themeColor="accent1" w:themeShade="BF"/>
          <w:szCs w:val="28"/>
        </w:rPr>
        <w:t>Year 8 Spring Revision for Arabic</w:t>
      </w:r>
    </w:p>
    <w:p w14:paraId="60CA1B25" w14:textId="77777777" w:rsidR="005D2868" w:rsidRPr="00DF60BD" w:rsidRDefault="005D2868" w:rsidP="00FD5AFB">
      <w:pPr>
        <w:jc w:val="center"/>
        <w:rPr>
          <w:rFonts w:asciiTheme="majorHAnsi" w:hAnsiTheme="majorHAnsi" w:cstheme="majorHAnsi"/>
          <w:b w:val="0"/>
          <w:bCs/>
          <w:sz w:val="22"/>
        </w:rPr>
      </w:pPr>
    </w:p>
    <w:tbl>
      <w:tblPr>
        <w:tblStyle w:val="TableGrid"/>
        <w:tblW w:w="0" w:type="auto"/>
        <w:tblLook w:val="04A0" w:firstRow="1" w:lastRow="0" w:firstColumn="1" w:lastColumn="0" w:noHBand="0" w:noVBand="1"/>
      </w:tblPr>
      <w:tblGrid>
        <w:gridCol w:w="9016"/>
      </w:tblGrid>
      <w:tr w:rsidR="00FD5AFB" w:rsidRPr="00DF60BD" w14:paraId="2BFBF6BA" w14:textId="77777777" w:rsidTr="005D2868">
        <w:tc>
          <w:tcPr>
            <w:tcW w:w="9016" w:type="dxa"/>
            <w:shd w:val="clear" w:color="auto" w:fill="CCFFCC"/>
          </w:tcPr>
          <w:p w14:paraId="087FDADD"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FD5AFB" w:rsidRPr="00DF60BD" w14:paraId="14E42335" w14:textId="77777777" w:rsidTr="005D2868">
        <w:tc>
          <w:tcPr>
            <w:tcW w:w="9016" w:type="dxa"/>
            <w:shd w:val="clear" w:color="auto" w:fill="auto"/>
          </w:tcPr>
          <w:p w14:paraId="7C34F803" w14:textId="77777777" w:rsidR="00FD5AFB" w:rsidRPr="0091121F" w:rsidRDefault="00FD5AFB" w:rsidP="005D2868">
            <w:pPr>
              <w:widowControl w:val="0"/>
              <w:rPr>
                <w:rFonts w:asciiTheme="majorHAnsi" w:eastAsia="Times New Roman" w:hAnsiTheme="majorHAnsi" w:cstheme="majorHAnsi"/>
                <w:b w:val="0"/>
                <w:bCs/>
                <w:color w:val="0F0D29" w:themeColor="text1"/>
                <w:sz w:val="22"/>
                <w:lang w:eastAsia="en-GB"/>
              </w:rPr>
            </w:pPr>
            <w:r w:rsidRPr="0091121F">
              <w:rPr>
                <w:rFonts w:asciiTheme="majorHAnsi" w:eastAsia="Times New Roman" w:hAnsiTheme="majorHAnsi" w:cstheme="majorHAnsi"/>
                <w:b w:val="0"/>
                <w:bCs/>
                <w:color w:val="0F0D29" w:themeColor="text1"/>
                <w:sz w:val="22"/>
                <w:lang w:eastAsia="en-GB"/>
              </w:rPr>
              <w:t>Weekly vocabulary tests</w:t>
            </w:r>
          </w:p>
          <w:p w14:paraId="7F978812" w14:textId="77777777" w:rsidR="00FD5AFB"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A brief written set of directions to school from your home.</w:t>
            </w:r>
          </w:p>
          <w:p w14:paraId="171B7F02" w14:textId="12CDE359" w:rsidR="00FE29A3" w:rsidRPr="0091121F" w:rsidRDefault="00FE29A3" w:rsidP="005D2868">
            <w:pPr>
              <w:rPr>
                <w:rFonts w:asciiTheme="majorHAnsi" w:hAnsiTheme="majorHAnsi" w:cstheme="majorHAnsi"/>
                <w:b w:val="0"/>
                <w:bCs/>
                <w:color w:val="0F0D29" w:themeColor="text1"/>
                <w:sz w:val="22"/>
              </w:rPr>
            </w:pPr>
          </w:p>
        </w:tc>
      </w:tr>
      <w:tr w:rsidR="00FD5AFB" w:rsidRPr="00DF60BD" w14:paraId="6DFE8B9D" w14:textId="77777777" w:rsidTr="005D2868">
        <w:tc>
          <w:tcPr>
            <w:tcW w:w="9016" w:type="dxa"/>
            <w:shd w:val="clear" w:color="auto" w:fill="B1E4FD" w:themeFill="accent1" w:themeFillTint="33"/>
          </w:tcPr>
          <w:p w14:paraId="0F275391"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What do I need to revise?</w:t>
            </w:r>
          </w:p>
          <w:p w14:paraId="72BD94B3" w14:textId="77777777" w:rsidR="00FD5AFB" w:rsidRPr="00DF60BD" w:rsidRDefault="00FD5AFB" w:rsidP="005D2868">
            <w:pPr>
              <w:pStyle w:val="ListParagraph"/>
              <w:rPr>
                <w:rFonts w:asciiTheme="majorHAnsi" w:hAnsiTheme="majorHAnsi" w:cstheme="majorHAnsi"/>
              </w:rPr>
            </w:pPr>
          </w:p>
        </w:tc>
      </w:tr>
      <w:tr w:rsidR="00FD5AFB" w:rsidRPr="00DF60BD" w14:paraId="5B473C6F" w14:textId="77777777" w:rsidTr="005D2868">
        <w:tc>
          <w:tcPr>
            <w:tcW w:w="9016" w:type="dxa"/>
          </w:tcPr>
          <w:p w14:paraId="5FC2BC38"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My region, places in town.</w:t>
            </w:r>
          </w:p>
          <w:p w14:paraId="4CBB9832"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Directions and modes of transport.</w:t>
            </w:r>
          </w:p>
          <w:p w14:paraId="53CA8690"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Local amenities.</w:t>
            </w:r>
          </w:p>
          <w:p w14:paraId="1B991855" w14:textId="77777777" w:rsidR="00FD5AFB" w:rsidRPr="00DF60BD" w:rsidRDefault="00FD5AFB" w:rsidP="005D2868">
            <w:pPr>
              <w:pStyle w:val="ListParagraph"/>
              <w:rPr>
                <w:rFonts w:asciiTheme="majorHAnsi" w:hAnsiTheme="majorHAnsi" w:cstheme="majorHAnsi"/>
              </w:rPr>
            </w:pPr>
          </w:p>
        </w:tc>
      </w:tr>
      <w:tr w:rsidR="00FD5AFB" w:rsidRPr="00DF60BD" w14:paraId="30FD13B8" w14:textId="77777777" w:rsidTr="005D2868">
        <w:tc>
          <w:tcPr>
            <w:tcW w:w="9016" w:type="dxa"/>
            <w:shd w:val="clear" w:color="auto" w:fill="E0EFF4" w:themeFill="accent4" w:themeFillTint="33"/>
          </w:tcPr>
          <w:p w14:paraId="56E65A12"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How can I revise for Arabic?</w:t>
            </w:r>
          </w:p>
          <w:p w14:paraId="5E1A4605" w14:textId="77777777" w:rsidR="00FD5AFB" w:rsidRPr="00DF60BD" w:rsidRDefault="00FD5AFB" w:rsidP="005D2868">
            <w:pPr>
              <w:rPr>
                <w:rFonts w:asciiTheme="majorHAnsi" w:hAnsiTheme="majorHAnsi" w:cstheme="majorHAnsi"/>
                <w:sz w:val="22"/>
              </w:rPr>
            </w:pPr>
          </w:p>
        </w:tc>
      </w:tr>
      <w:tr w:rsidR="00FD5AFB" w:rsidRPr="00DF60BD" w14:paraId="4A4B3320" w14:textId="77777777" w:rsidTr="005D2868">
        <w:tc>
          <w:tcPr>
            <w:tcW w:w="9016" w:type="dxa"/>
          </w:tcPr>
          <w:p w14:paraId="77EA54E1" w14:textId="77777777" w:rsidR="00FD5AFB" w:rsidRPr="00DF60BD" w:rsidRDefault="00FD5AFB" w:rsidP="005D2868">
            <w:pPr>
              <w:pStyle w:val="ListParagraph"/>
              <w:rPr>
                <w:rFonts w:asciiTheme="majorHAnsi" w:hAnsiTheme="majorHAnsi" w:cstheme="majorHAnsi"/>
              </w:rPr>
            </w:pPr>
            <w:r w:rsidRPr="00DF60BD">
              <w:rPr>
                <w:rFonts w:asciiTheme="majorHAnsi" w:hAnsiTheme="majorHAnsi" w:cstheme="majorHAnsi"/>
              </w:rPr>
              <w:t xml:space="preserve"> </w:t>
            </w:r>
          </w:p>
          <w:p w14:paraId="73C7302D" w14:textId="77777777" w:rsidR="00FD5AFB" w:rsidRPr="00DF60BD" w:rsidRDefault="00FD5AFB" w:rsidP="005D2868">
            <w:pPr>
              <w:pStyle w:val="ListParagraph"/>
              <w:rPr>
                <w:rFonts w:asciiTheme="majorHAnsi" w:hAnsiTheme="majorHAnsi" w:cstheme="majorHAnsi"/>
              </w:rPr>
            </w:pPr>
            <w:r w:rsidRPr="00DF60BD">
              <w:rPr>
                <w:rFonts w:asciiTheme="majorHAnsi" w:hAnsiTheme="majorHAnsi" w:cstheme="majorHAnsi"/>
              </w:rPr>
              <w:t xml:space="preserve">Information Unavailable </w:t>
            </w:r>
          </w:p>
          <w:p w14:paraId="21295915" w14:textId="77777777" w:rsidR="00FD5AFB" w:rsidRPr="00FE29A3" w:rsidRDefault="00FD5AFB" w:rsidP="00FE29A3">
            <w:pPr>
              <w:rPr>
                <w:rFonts w:asciiTheme="majorHAnsi" w:hAnsiTheme="majorHAnsi" w:cstheme="majorHAnsi"/>
              </w:rPr>
            </w:pPr>
          </w:p>
        </w:tc>
      </w:tr>
      <w:tr w:rsidR="00FD5AFB" w:rsidRPr="00DF60BD" w14:paraId="26E437B7" w14:textId="77777777" w:rsidTr="005D2868">
        <w:tc>
          <w:tcPr>
            <w:tcW w:w="9016" w:type="dxa"/>
            <w:shd w:val="clear" w:color="auto" w:fill="D2F1EF" w:themeFill="accent6" w:themeFillTint="33"/>
          </w:tcPr>
          <w:p w14:paraId="41F52AD1"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Useful resources I can use:</w:t>
            </w:r>
          </w:p>
          <w:p w14:paraId="757865BF" w14:textId="77777777" w:rsidR="00FD5AFB" w:rsidRPr="00DF60BD" w:rsidRDefault="00FD5AFB" w:rsidP="005D2868">
            <w:pPr>
              <w:rPr>
                <w:rFonts w:asciiTheme="majorHAnsi" w:hAnsiTheme="majorHAnsi" w:cstheme="majorHAnsi"/>
                <w:sz w:val="22"/>
              </w:rPr>
            </w:pPr>
          </w:p>
        </w:tc>
      </w:tr>
      <w:tr w:rsidR="00FD5AFB" w:rsidRPr="00DF60BD" w14:paraId="201630AF" w14:textId="77777777" w:rsidTr="005D2868">
        <w:tc>
          <w:tcPr>
            <w:tcW w:w="9016" w:type="dxa"/>
          </w:tcPr>
          <w:p w14:paraId="1C3A2D8A" w14:textId="77777777" w:rsidR="00FD5AFB" w:rsidRPr="00DF60BD" w:rsidRDefault="00FD5AFB" w:rsidP="005D2868">
            <w:pPr>
              <w:pStyle w:val="ListParagraph"/>
              <w:rPr>
                <w:rFonts w:asciiTheme="majorHAnsi" w:hAnsiTheme="majorHAnsi" w:cstheme="majorHAnsi"/>
              </w:rPr>
            </w:pPr>
          </w:p>
          <w:p w14:paraId="7EF1DA99" w14:textId="77777777" w:rsidR="00FD5AFB" w:rsidRPr="00DF60BD" w:rsidRDefault="00FD5AFB" w:rsidP="005D2868">
            <w:pPr>
              <w:pStyle w:val="ListParagraph"/>
              <w:rPr>
                <w:rFonts w:asciiTheme="majorHAnsi" w:hAnsiTheme="majorHAnsi" w:cstheme="majorHAnsi"/>
              </w:rPr>
            </w:pPr>
          </w:p>
          <w:p w14:paraId="43D01082" w14:textId="469BC304" w:rsidR="00FD5AFB" w:rsidRPr="00DF60BD" w:rsidRDefault="00FD5AFB" w:rsidP="00FE29A3">
            <w:pPr>
              <w:pStyle w:val="ListParagraph"/>
              <w:rPr>
                <w:rFonts w:asciiTheme="majorHAnsi" w:hAnsiTheme="majorHAnsi" w:cstheme="majorHAnsi"/>
              </w:rPr>
            </w:pPr>
            <w:r w:rsidRPr="00DF60BD">
              <w:rPr>
                <w:rFonts w:asciiTheme="majorHAnsi" w:hAnsiTheme="majorHAnsi" w:cstheme="majorHAnsi"/>
              </w:rPr>
              <w:t xml:space="preserve">Information Unavailable </w:t>
            </w:r>
          </w:p>
        </w:tc>
      </w:tr>
      <w:tr w:rsidR="00FD5AFB" w:rsidRPr="00DF60BD" w14:paraId="1BC8CC5D" w14:textId="77777777" w:rsidTr="005D2868">
        <w:tc>
          <w:tcPr>
            <w:tcW w:w="9016" w:type="dxa"/>
            <w:shd w:val="clear" w:color="auto" w:fill="FFCCFF"/>
          </w:tcPr>
          <w:p w14:paraId="0E565ACE"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Useful websites I can use:</w:t>
            </w:r>
          </w:p>
          <w:p w14:paraId="21E65147" w14:textId="77777777" w:rsidR="00FD5AFB" w:rsidRPr="00DF60BD" w:rsidRDefault="00FD5AFB" w:rsidP="005D2868">
            <w:pPr>
              <w:rPr>
                <w:rFonts w:asciiTheme="majorHAnsi" w:hAnsiTheme="majorHAnsi" w:cstheme="majorHAnsi"/>
                <w:sz w:val="22"/>
              </w:rPr>
            </w:pPr>
          </w:p>
        </w:tc>
      </w:tr>
      <w:tr w:rsidR="00FD5AFB" w:rsidRPr="00DF60BD" w14:paraId="01B8D1E3" w14:textId="77777777" w:rsidTr="005D2868">
        <w:tc>
          <w:tcPr>
            <w:tcW w:w="9016" w:type="dxa"/>
          </w:tcPr>
          <w:p w14:paraId="0154CEC6" w14:textId="77777777" w:rsidR="00FD5AFB" w:rsidRPr="00DF60BD" w:rsidRDefault="00FD5AFB" w:rsidP="005D2868">
            <w:pPr>
              <w:rPr>
                <w:rFonts w:asciiTheme="majorHAnsi" w:hAnsiTheme="majorHAnsi" w:cstheme="majorHAnsi"/>
                <w:sz w:val="22"/>
              </w:rPr>
            </w:pPr>
          </w:p>
          <w:p w14:paraId="7F1FCAED" w14:textId="44803B66" w:rsidR="00FD5AFB" w:rsidRPr="00DF60BD" w:rsidRDefault="00FD5AFB" w:rsidP="005D2868">
            <w:pPr>
              <w:pStyle w:val="ListParagraph"/>
              <w:rPr>
                <w:rFonts w:asciiTheme="majorHAnsi" w:hAnsiTheme="majorHAnsi" w:cstheme="majorHAnsi"/>
              </w:rPr>
            </w:pPr>
            <w:r w:rsidRPr="00DF60BD">
              <w:rPr>
                <w:rFonts w:asciiTheme="majorHAnsi" w:hAnsiTheme="majorHAnsi" w:cstheme="majorHAnsi"/>
              </w:rPr>
              <w:t xml:space="preserve">Information Unavailable </w:t>
            </w:r>
          </w:p>
        </w:tc>
      </w:tr>
      <w:tr w:rsidR="00FD5AFB" w:rsidRPr="00DF60BD" w14:paraId="22DB39B1" w14:textId="77777777" w:rsidTr="005D2868">
        <w:tc>
          <w:tcPr>
            <w:tcW w:w="9016" w:type="dxa"/>
            <w:shd w:val="clear" w:color="auto" w:fill="CCFFFF"/>
          </w:tcPr>
          <w:p w14:paraId="2A589D00"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248BD0EF" w14:textId="77777777" w:rsidR="00FD5AFB" w:rsidRPr="00DF60BD" w:rsidRDefault="00FD5AFB" w:rsidP="005D2868">
            <w:pPr>
              <w:rPr>
                <w:rFonts w:asciiTheme="majorHAnsi" w:hAnsiTheme="majorHAnsi" w:cstheme="majorHAnsi"/>
                <w:sz w:val="22"/>
              </w:rPr>
            </w:pPr>
          </w:p>
        </w:tc>
      </w:tr>
      <w:tr w:rsidR="00FD5AFB" w:rsidRPr="00DF60BD" w14:paraId="652FE094" w14:textId="77777777" w:rsidTr="005D2868">
        <w:trPr>
          <w:trHeight w:val="165"/>
        </w:trPr>
        <w:tc>
          <w:tcPr>
            <w:tcW w:w="9016" w:type="dxa"/>
          </w:tcPr>
          <w:p w14:paraId="4F40FF1C" w14:textId="77777777" w:rsidR="00FD5AFB" w:rsidRPr="00DF60BD" w:rsidRDefault="00FD5AFB" w:rsidP="005D2868">
            <w:pPr>
              <w:rPr>
                <w:rFonts w:asciiTheme="majorHAnsi" w:hAnsiTheme="majorHAnsi" w:cstheme="majorHAnsi"/>
                <w:sz w:val="22"/>
              </w:rPr>
            </w:pPr>
          </w:p>
          <w:p w14:paraId="7DC0B6C0" w14:textId="54720A2C" w:rsidR="00FD5AFB" w:rsidRPr="00DF60BD" w:rsidRDefault="00FD5AFB" w:rsidP="00FD5AFB">
            <w:pPr>
              <w:pStyle w:val="ListParagraph"/>
              <w:rPr>
                <w:rFonts w:asciiTheme="majorHAnsi" w:hAnsiTheme="majorHAnsi" w:cstheme="majorHAnsi"/>
              </w:rPr>
            </w:pPr>
            <w:r w:rsidRPr="00DF60BD">
              <w:rPr>
                <w:rFonts w:asciiTheme="majorHAnsi" w:hAnsiTheme="majorHAnsi" w:cstheme="majorHAnsi"/>
              </w:rPr>
              <w:t xml:space="preserve">Information Unavailable </w:t>
            </w:r>
          </w:p>
        </w:tc>
      </w:tr>
    </w:tbl>
    <w:p w14:paraId="0F67DB03" w14:textId="77777777" w:rsidR="005D2868" w:rsidRPr="00DF60BD" w:rsidRDefault="005D2868" w:rsidP="00FD5AFB">
      <w:pPr>
        <w:jc w:val="center"/>
        <w:rPr>
          <w:rFonts w:asciiTheme="majorHAnsi" w:hAnsiTheme="majorHAnsi" w:cstheme="majorHAnsi"/>
          <w:b w:val="0"/>
          <w:bCs/>
          <w:color w:val="01273A" w:themeColor="accent1" w:themeShade="80"/>
          <w:sz w:val="22"/>
        </w:rPr>
      </w:pPr>
    </w:p>
    <w:p w14:paraId="0B6B7D00" w14:textId="77777777" w:rsidR="005D2868" w:rsidRPr="00DF60BD" w:rsidRDefault="005D2868" w:rsidP="00FD5AFB">
      <w:pPr>
        <w:jc w:val="center"/>
        <w:rPr>
          <w:rFonts w:asciiTheme="majorHAnsi" w:hAnsiTheme="majorHAnsi" w:cstheme="majorHAnsi"/>
          <w:b w:val="0"/>
          <w:bCs/>
          <w:color w:val="01273A" w:themeColor="accent1" w:themeShade="80"/>
          <w:sz w:val="22"/>
        </w:rPr>
      </w:pPr>
    </w:p>
    <w:p w14:paraId="49BE06EF" w14:textId="77777777" w:rsidR="0091121F" w:rsidRDefault="0091121F" w:rsidP="00FD5AFB">
      <w:pPr>
        <w:jc w:val="center"/>
        <w:rPr>
          <w:rFonts w:asciiTheme="majorHAnsi" w:hAnsiTheme="majorHAnsi" w:cstheme="majorHAnsi"/>
          <w:color w:val="013A57" w:themeColor="accent1" w:themeShade="BF"/>
          <w:sz w:val="22"/>
        </w:rPr>
      </w:pPr>
    </w:p>
    <w:p w14:paraId="5DD398E5" w14:textId="77777777" w:rsidR="0091121F" w:rsidRDefault="0091121F" w:rsidP="00FD5AFB">
      <w:pPr>
        <w:jc w:val="center"/>
        <w:rPr>
          <w:rFonts w:asciiTheme="majorHAnsi" w:hAnsiTheme="majorHAnsi" w:cstheme="majorHAnsi"/>
          <w:color w:val="013A57" w:themeColor="accent1" w:themeShade="BF"/>
          <w:sz w:val="22"/>
        </w:rPr>
      </w:pPr>
    </w:p>
    <w:p w14:paraId="4AA44543" w14:textId="77777777" w:rsidR="0091121F" w:rsidRDefault="0091121F" w:rsidP="00FD5AFB">
      <w:pPr>
        <w:jc w:val="center"/>
        <w:rPr>
          <w:rFonts w:asciiTheme="majorHAnsi" w:hAnsiTheme="majorHAnsi" w:cstheme="majorHAnsi"/>
          <w:color w:val="013A57" w:themeColor="accent1" w:themeShade="BF"/>
          <w:sz w:val="22"/>
        </w:rPr>
      </w:pPr>
    </w:p>
    <w:p w14:paraId="3469FFEB" w14:textId="77777777" w:rsidR="0091121F" w:rsidRDefault="0091121F" w:rsidP="00FD5AFB">
      <w:pPr>
        <w:jc w:val="center"/>
        <w:rPr>
          <w:rFonts w:asciiTheme="majorHAnsi" w:hAnsiTheme="majorHAnsi" w:cstheme="majorHAnsi"/>
          <w:color w:val="013A57" w:themeColor="accent1" w:themeShade="BF"/>
          <w:sz w:val="22"/>
        </w:rPr>
      </w:pPr>
    </w:p>
    <w:p w14:paraId="4800481E" w14:textId="77777777" w:rsidR="0091121F" w:rsidRDefault="0091121F" w:rsidP="00FD5AFB">
      <w:pPr>
        <w:jc w:val="center"/>
        <w:rPr>
          <w:rFonts w:asciiTheme="majorHAnsi" w:hAnsiTheme="majorHAnsi" w:cstheme="majorHAnsi"/>
          <w:color w:val="013A57" w:themeColor="accent1" w:themeShade="BF"/>
          <w:sz w:val="22"/>
        </w:rPr>
      </w:pPr>
    </w:p>
    <w:p w14:paraId="772078C3" w14:textId="77777777" w:rsidR="0091121F" w:rsidRDefault="0091121F" w:rsidP="00FD5AFB">
      <w:pPr>
        <w:jc w:val="center"/>
        <w:rPr>
          <w:rFonts w:asciiTheme="majorHAnsi" w:hAnsiTheme="majorHAnsi" w:cstheme="majorHAnsi"/>
          <w:color w:val="013A57" w:themeColor="accent1" w:themeShade="BF"/>
          <w:sz w:val="22"/>
        </w:rPr>
      </w:pPr>
    </w:p>
    <w:p w14:paraId="46B7E754" w14:textId="77777777" w:rsidR="0091121F" w:rsidRDefault="0091121F" w:rsidP="00FD5AFB">
      <w:pPr>
        <w:jc w:val="center"/>
        <w:rPr>
          <w:rFonts w:asciiTheme="majorHAnsi" w:hAnsiTheme="majorHAnsi" w:cstheme="majorHAnsi"/>
          <w:color w:val="013A57" w:themeColor="accent1" w:themeShade="BF"/>
          <w:sz w:val="22"/>
        </w:rPr>
      </w:pPr>
    </w:p>
    <w:p w14:paraId="60BC0EA6" w14:textId="77777777" w:rsidR="0091121F" w:rsidRDefault="0091121F" w:rsidP="00FD5AFB">
      <w:pPr>
        <w:jc w:val="center"/>
        <w:rPr>
          <w:rFonts w:asciiTheme="majorHAnsi" w:hAnsiTheme="majorHAnsi" w:cstheme="majorHAnsi"/>
          <w:color w:val="013A57" w:themeColor="accent1" w:themeShade="BF"/>
          <w:sz w:val="22"/>
        </w:rPr>
      </w:pPr>
    </w:p>
    <w:p w14:paraId="50202D6E" w14:textId="77777777" w:rsidR="0091121F" w:rsidRDefault="0091121F" w:rsidP="00FD5AFB">
      <w:pPr>
        <w:jc w:val="center"/>
        <w:rPr>
          <w:rFonts w:asciiTheme="majorHAnsi" w:hAnsiTheme="majorHAnsi" w:cstheme="majorHAnsi"/>
          <w:color w:val="013A57" w:themeColor="accent1" w:themeShade="BF"/>
          <w:sz w:val="22"/>
        </w:rPr>
      </w:pPr>
    </w:p>
    <w:p w14:paraId="0B07F601" w14:textId="60953F33" w:rsidR="0091121F" w:rsidRDefault="0091121F" w:rsidP="00FD5AFB">
      <w:pPr>
        <w:jc w:val="center"/>
        <w:rPr>
          <w:rFonts w:asciiTheme="majorHAnsi" w:hAnsiTheme="majorHAnsi" w:cstheme="majorHAnsi"/>
          <w:color w:val="013A57" w:themeColor="accent1" w:themeShade="BF"/>
          <w:sz w:val="22"/>
        </w:rPr>
      </w:pPr>
    </w:p>
    <w:p w14:paraId="58A6840F" w14:textId="072508F2" w:rsidR="00FE29A3" w:rsidRDefault="00FE29A3" w:rsidP="00FD5AFB">
      <w:pPr>
        <w:jc w:val="center"/>
        <w:rPr>
          <w:rFonts w:asciiTheme="majorHAnsi" w:hAnsiTheme="majorHAnsi" w:cstheme="majorHAnsi"/>
          <w:color w:val="013A57" w:themeColor="accent1" w:themeShade="BF"/>
          <w:sz w:val="22"/>
        </w:rPr>
      </w:pPr>
    </w:p>
    <w:p w14:paraId="32D4E90F" w14:textId="77777777" w:rsidR="00FE29A3" w:rsidRDefault="00FE29A3" w:rsidP="00FD5AFB">
      <w:pPr>
        <w:jc w:val="center"/>
        <w:rPr>
          <w:rFonts w:asciiTheme="majorHAnsi" w:hAnsiTheme="majorHAnsi" w:cstheme="majorHAnsi"/>
          <w:color w:val="013A57" w:themeColor="accent1" w:themeShade="BF"/>
          <w:sz w:val="22"/>
        </w:rPr>
      </w:pPr>
    </w:p>
    <w:p w14:paraId="0E512D4A" w14:textId="2358C97B" w:rsidR="00FD5AFB" w:rsidRPr="00CD6C40" w:rsidRDefault="00FD5AFB" w:rsidP="00FD5AFB">
      <w:pPr>
        <w:jc w:val="center"/>
        <w:rPr>
          <w:rFonts w:asciiTheme="majorHAnsi" w:hAnsiTheme="majorHAnsi" w:cstheme="majorHAnsi"/>
          <w:color w:val="013A57" w:themeColor="accent1" w:themeShade="BF"/>
          <w:szCs w:val="28"/>
        </w:rPr>
      </w:pPr>
      <w:r w:rsidRPr="00CD6C40">
        <w:rPr>
          <w:rFonts w:asciiTheme="majorHAnsi" w:hAnsiTheme="majorHAnsi" w:cstheme="majorHAnsi"/>
          <w:color w:val="013A57" w:themeColor="accent1" w:themeShade="BF"/>
          <w:szCs w:val="28"/>
        </w:rPr>
        <w:t>Year 9 Spring Revision for Arabic</w:t>
      </w:r>
    </w:p>
    <w:p w14:paraId="5B431B0A" w14:textId="77777777" w:rsidR="00FD5AFB" w:rsidRPr="00DF60BD" w:rsidRDefault="00FD5AFB" w:rsidP="00FD5AFB">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FD5AFB" w:rsidRPr="00DF60BD" w14:paraId="6BC2523E" w14:textId="77777777" w:rsidTr="005D2868">
        <w:tc>
          <w:tcPr>
            <w:tcW w:w="9016" w:type="dxa"/>
            <w:shd w:val="clear" w:color="auto" w:fill="CCFFCC"/>
          </w:tcPr>
          <w:p w14:paraId="38714073"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FD5AFB" w:rsidRPr="00DF60BD" w14:paraId="612F54F9" w14:textId="77777777" w:rsidTr="005D2868">
        <w:tc>
          <w:tcPr>
            <w:tcW w:w="9016" w:type="dxa"/>
            <w:shd w:val="clear" w:color="auto" w:fill="auto"/>
          </w:tcPr>
          <w:p w14:paraId="18DA05E5" w14:textId="77777777" w:rsidR="00FD5AFB" w:rsidRPr="00CD6C40" w:rsidRDefault="00FD5AFB" w:rsidP="005D2868">
            <w:pPr>
              <w:rPr>
                <w:rFonts w:asciiTheme="majorHAnsi" w:hAnsiTheme="majorHAnsi" w:cstheme="majorHAnsi"/>
                <w:b w:val="0"/>
                <w:color w:val="auto"/>
                <w:sz w:val="22"/>
              </w:rPr>
            </w:pPr>
            <w:r w:rsidRPr="00CD6C40">
              <w:rPr>
                <w:rFonts w:asciiTheme="majorHAnsi" w:hAnsiTheme="majorHAnsi" w:cstheme="majorHAnsi"/>
                <w:b w:val="0"/>
                <w:color w:val="auto"/>
                <w:sz w:val="22"/>
              </w:rPr>
              <w:t xml:space="preserve">Assessed presentation on virtual house tour. </w:t>
            </w:r>
          </w:p>
          <w:p w14:paraId="7F20CEEC" w14:textId="77777777" w:rsidR="00FD5AFB" w:rsidRPr="00CD6C40" w:rsidRDefault="00FD5AFB" w:rsidP="005D2868">
            <w:pPr>
              <w:rPr>
                <w:rFonts w:asciiTheme="majorHAnsi" w:eastAsia="Times New Roman" w:hAnsiTheme="majorHAnsi" w:cstheme="majorHAnsi"/>
                <w:b w:val="0"/>
                <w:color w:val="auto"/>
                <w:sz w:val="22"/>
                <w:lang w:eastAsia="en-GB"/>
              </w:rPr>
            </w:pPr>
          </w:p>
          <w:p w14:paraId="18FC224A" w14:textId="77777777" w:rsidR="00FD5AFB" w:rsidRDefault="00FD5AFB" w:rsidP="005D2868">
            <w:pPr>
              <w:rPr>
                <w:rFonts w:asciiTheme="majorHAnsi" w:eastAsia="Times New Roman" w:hAnsiTheme="majorHAnsi" w:cstheme="majorHAnsi"/>
                <w:b w:val="0"/>
                <w:color w:val="auto"/>
                <w:sz w:val="22"/>
                <w:lang w:eastAsia="en-GB"/>
              </w:rPr>
            </w:pPr>
            <w:r w:rsidRPr="00CD6C40">
              <w:rPr>
                <w:rFonts w:asciiTheme="majorHAnsi" w:eastAsia="Times New Roman" w:hAnsiTheme="majorHAnsi" w:cstheme="majorHAnsi"/>
                <w:b w:val="0"/>
                <w:color w:val="auto"/>
                <w:sz w:val="22"/>
                <w:lang w:eastAsia="en-GB"/>
              </w:rPr>
              <w:t>There will also be regular vocabulary tests based on the weekly vocabulary covered.</w:t>
            </w:r>
          </w:p>
          <w:p w14:paraId="28AF1E6F" w14:textId="2CFDA052" w:rsidR="00FE29A3" w:rsidRPr="00DF60BD" w:rsidRDefault="00FE29A3" w:rsidP="005D2868">
            <w:pPr>
              <w:rPr>
                <w:rFonts w:asciiTheme="majorHAnsi" w:hAnsiTheme="majorHAnsi" w:cstheme="majorHAnsi"/>
                <w:b w:val="0"/>
                <w:bCs/>
                <w:sz w:val="22"/>
              </w:rPr>
            </w:pPr>
          </w:p>
        </w:tc>
      </w:tr>
      <w:tr w:rsidR="00FD5AFB" w:rsidRPr="00DF60BD" w14:paraId="5CF1D2CF" w14:textId="77777777" w:rsidTr="005D2868">
        <w:tc>
          <w:tcPr>
            <w:tcW w:w="9016" w:type="dxa"/>
            <w:shd w:val="clear" w:color="auto" w:fill="B1E4FD" w:themeFill="accent1" w:themeFillTint="33"/>
          </w:tcPr>
          <w:p w14:paraId="6FDBCDB0"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What do I need to revise?</w:t>
            </w:r>
          </w:p>
          <w:p w14:paraId="5E6ED518" w14:textId="77777777" w:rsidR="00FD5AFB" w:rsidRPr="00DF60BD" w:rsidRDefault="00FD5AFB" w:rsidP="005D2868">
            <w:pPr>
              <w:pStyle w:val="ListParagraph"/>
              <w:rPr>
                <w:rFonts w:asciiTheme="majorHAnsi" w:hAnsiTheme="majorHAnsi" w:cstheme="majorHAnsi"/>
              </w:rPr>
            </w:pPr>
          </w:p>
        </w:tc>
      </w:tr>
      <w:tr w:rsidR="00FD5AFB" w:rsidRPr="00DF60BD" w14:paraId="49D05FAA" w14:textId="77777777" w:rsidTr="005D2868">
        <w:tc>
          <w:tcPr>
            <w:tcW w:w="9016" w:type="dxa"/>
          </w:tcPr>
          <w:p w14:paraId="443127EA" w14:textId="77777777" w:rsidR="00FD5AFB" w:rsidRPr="00DF60BD" w:rsidRDefault="00FD5AFB" w:rsidP="005D2868">
            <w:pPr>
              <w:rPr>
                <w:rFonts w:asciiTheme="majorHAnsi" w:hAnsiTheme="majorHAnsi" w:cstheme="majorHAnsi"/>
                <w:sz w:val="22"/>
              </w:rPr>
            </w:pPr>
          </w:p>
          <w:p w14:paraId="2CD5183F"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My house, my town and country.</w:t>
            </w:r>
          </w:p>
          <w:p w14:paraId="060FF35F"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 xml:space="preserve">Using opinion phrases. </w:t>
            </w:r>
          </w:p>
          <w:p w14:paraId="2CF825C1" w14:textId="77777777" w:rsidR="00FD5AFB" w:rsidRPr="0091121F" w:rsidRDefault="00FD5AFB"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 xml:space="preserve">Arab places to visit around the globe. </w:t>
            </w:r>
          </w:p>
          <w:p w14:paraId="46CD3754" w14:textId="77777777" w:rsidR="00FD5AFB" w:rsidRPr="00DF60BD" w:rsidRDefault="00FD5AFB" w:rsidP="005D2868">
            <w:pPr>
              <w:rPr>
                <w:rFonts w:asciiTheme="majorHAnsi" w:hAnsiTheme="majorHAnsi" w:cstheme="majorHAnsi"/>
                <w:sz w:val="22"/>
              </w:rPr>
            </w:pPr>
          </w:p>
        </w:tc>
      </w:tr>
      <w:tr w:rsidR="00FD5AFB" w:rsidRPr="00DF60BD" w14:paraId="589E8CBF" w14:textId="77777777" w:rsidTr="005D2868">
        <w:tc>
          <w:tcPr>
            <w:tcW w:w="9016" w:type="dxa"/>
            <w:shd w:val="clear" w:color="auto" w:fill="E0EFF4" w:themeFill="accent4" w:themeFillTint="33"/>
          </w:tcPr>
          <w:p w14:paraId="59F2E7E7"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How can I revise for Arabic?</w:t>
            </w:r>
          </w:p>
          <w:p w14:paraId="56B77F61" w14:textId="77777777" w:rsidR="00FD5AFB" w:rsidRPr="00DF60BD" w:rsidRDefault="00FD5AFB" w:rsidP="005D2868">
            <w:pPr>
              <w:rPr>
                <w:rFonts w:asciiTheme="majorHAnsi" w:hAnsiTheme="majorHAnsi" w:cstheme="majorHAnsi"/>
                <w:sz w:val="22"/>
              </w:rPr>
            </w:pPr>
          </w:p>
        </w:tc>
      </w:tr>
      <w:tr w:rsidR="00FD5AFB" w:rsidRPr="00DF60BD" w14:paraId="3C1CB0DE" w14:textId="77777777" w:rsidTr="005D2868">
        <w:tc>
          <w:tcPr>
            <w:tcW w:w="9016" w:type="dxa"/>
          </w:tcPr>
          <w:p w14:paraId="558A536D" w14:textId="77777777" w:rsidR="00FD5AFB" w:rsidRPr="00DF60BD" w:rsidRDefault="00FD5AFB" w:rsidP="005D2868">
            <w:pPr>
              <w:pStyle w:val="ListParagraph"/>
              <w:rPr>
                <w:rFonts w:asciiTheme="majorHAnsi" w:hAnsiTheme="majorHAnsi" w:cstheme="majorHAnsi"/>
              </w:rPr>
            </w:pPr>
            <w:r w:rsidRPr="00DF60BD">
              <w:rPr>
                <w:rFonts w:asciiTheme="majorHAnsi" w:hAnsiTheme="majorHAnsi" w:cstheme="majorHAnsi"/>
              </w:rPr>
              <w:t xml:space="preserve"> </w:t>
            </w:r>
          </w:p>
          <w:p w14:paraId="36AF66D9" w14:textId="77777777" w:rsidR="00FD5AFB" w:rsidRPr="00DF60BD" w:rsidRDefault="00FD5AFB" w:rsidP="005D2868">
            <w:pPr>
              <w:pStyle w:val="ListParagraph"/>
              <w:rPr>
                <w:rFonts w:asciiTheme="majorHAnsi" w:hAnsiTheme="majorHAnsi" w:cstheme="majorHAnsi"/>
              </w:rPr>
            </w:pPr>
            <w:r w:rsidRPr="00DF60BD">
              <w:rPr>
                <w:rFonts w:asciiTheme="majorHAnsi" w:hAnsiTheme="majorHAnsi" w:cstheme="majorHAnsi"/>
              </w:rPr>
              <w:t>Information Unavailable</w:t>
            </w:r>
          </w:p>
          <w:p w14:paraId="02095C0B" w14:textId="77777777" w:rsidR="00FD5AFB" w:rsidRPr="00DF60BD" w:rsidRDefault="00FD5AFB" w:rsidP="005D2868">
            <w:pPr>
              <w:pStyle w:val="ListParagraph"/>
              <w:rPr>
                <w:rFonts w:asciiTheme="majorHAnsi" w:hAnsiTheme="majorHAnsi" w:cstheme="majorHAnsi"/>
              </w:rPr>
            </w:pPr>
          </w:p>
        </w:tc>
      </w:tr>
      <w:tr w:rsidR="00FD5AFB" w:rsidRPr="00DF60BD" w14:paraId="6436EF7F" w14:textId="77777777" w:rsidTr="005D2868">
        <w:tc>
          <w:tcPr>
            <w:tcW w:w="9016" w:type="dxa"/>
            <w:shd w:val="clear" w:color="auto" w:fill="D2F1EF" w:themeFill="accent6" w:themeFillTint="33"/>
          </w:tcPr>
          <w:p w14:paraId="33BA0832"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Useful resources I can use:</w:t>
            </w:r>
          </w:p>
          <w:p w14:paraId="02D944F4" w14:textId="77777777" w:rsidR="00FD5AFB" w:rsidRPr="00DF60BD" w:rsidRDefault="00FD5AFB" w:rsidP="005D2868">
            <w:pPr>
              <w:rPr>
                <w:rFonts w:asciiTheme="majorHAnsi" w:hAnsiTheme="majorHAnsi" w:cstheme="majorHAnsi"/>
                <w:sz w:val="22"/>
              </w:rPr>
            </w:pPr>
          </w:p>
        </w:tc>
      </w:tr>
      <w:tr w:rsidR="00FD5AFB" w:rsidRPr="00DF60BD" w14:paraId="16EF97B2" w14:textId="77777777" w:rsidTr="005D2868">
        <w:tc>
          <w:tcPr>
            <w:tcW w:w="9016" w:type="dxa"/>
          </w:tcPr>
          <w:p w14:paraId="2A8ED772" w14:textId="77777777" w:rsidR="00FD5AFB" w:rsidRPr="00DF60BD" w:rsidRDefault="00FD5AFB" w:rsidP="005D2868">
            <w:pPr>
              <w:pStyle w:val="ListParagraph"/>
              <w:rPr>
                <w:rFonts w:asciiTheme="majorHAnsi" w:hAnsiTheme="majorHAnsi" w:cstheme="majorHAnsi"/>
              </w:rPr>
            </w:pPr>
          </w:p>
          <w:p w14:paraId="44EC0801" w14:textId="77777777" w:rsidR="00FD5AFB" w:rsidRPr="00DF60BD" w:rsidRDefault="00FD5AFB" w:rsidP="005D2868">
            <w:pPr>
              <w:pStyle w:val="ListParagraph"/>
              <w:rPr>
                <w:rFonts w:asciiTheme="majorHAnsi" w:hAnsiTheme="majorHAnsi" w:cstheme="majorHAnsi"/>
              </w:rPr>
            </w:pPr>
          </w:p>
          <w:p w14:paraId="2CD7510D" w14:textId="77777777" w:rsidR="00FD5AFB" w:rsidRDefault="00FD5AFB" w:rsidP="00FE29A3">
            <w:pPr>
              <w:pStyle w:val="ListParagraph"/>
              <w:rPr>
                <w:rFonts w:asciiTheme="majorHAnsi" w:hAnsiTheme="majorHAnsi" w:cstheme="majorHAnsi"/>
              </w:rPr>
            </w:pPr>
            <w:r w:rsidRPr="00DF60BD">
              <w:rPr>
                <w:rFonts w:asciiTheme="majorHAnsi" w:hAnsiTheme="majorHAnsi" w:cstheme="majorHAnsi"/>
              </w:rPr>
              <w:t>Information Unavailable</w:t>
            </w:r>
          </w:p>
          <w:p w14:paraId="336DD0CA" w14:textId="3B4DA59D" w:rsidR="00FE29A3" w:rsidRPr="00FE29A3" w:rsidRDefault="00FE29A3" w:rsidP="00FE29A3">
            <w:pPr>
              <w:pStyle w:val="ListParagraph"/>
              <w:rPr>
                <w:rFonts w:asciiTheme="majorHAnsi" w:hAnsiTheme="majorHAnsi" w:cstheme="majorHAnsi"/>
              </w:rPr>
            </w:pPr>
          </w:p>
        </w:tc>
      </w:tr>
      <w:tr w:rsidR="00FD5AFB" w:rsidRPr="00DF60BD" w14:paraId="1620D00C" w14:textId="77777777" w:rsidTr="005D2868">
        <w:tc>
          <w:tcPr>
            <w:tcW w:w="9016" w:type="dxa"/>
            <w:shd w:val="clear" w:color="auto" w:fill="FFCCFF"/>
          </w:tcPr>
          <w:p w14:paraId="009B57FE"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Useful websites I can use:</w:t>
            </w:r>
          </w:p>
          <w:p w14:paraId="628B53F5" w14:textId="77777777" w:rsidR="00FD5AFB" w:rsidRPr="00DF60BD" w:rsidRDefault="00FD5AFB" w:rsidP="005D2868">
            <w:pPr>
              <w:rPr>
                <w:rFonts w:asciiTheme="majorHAnsi" w:hAnsiTheme="majorHAnsi" w:cstheme="majorHAnsi"/>
                <w:sz w:val="22"/>
              </w:rPr>
            </w:pPr>
          </w:p>
        </w:tc>
      </w:tr>
      <w:tr w:rsidR="00FD5AFB" w:rsidRPr="00DF60BD" w14:paraId="1DE8EAEB" w14:textId="77777777" w:rsidTr="005D2868">
        <w:tc>
          <w:tcPr>
            <w:tcW w:w="9016" w:type="dxa"/>
          </w:tcPr>
          <w:p w14:paraId="03DA2CD6" w14:textId="77777777" w:rsidR="00FD5AFB" w:rsidRPr="00DF60BD" w:rsidRDefault="00FD5AFB" w:rsidP="005D2868">
            <w:pPr>
              <w:rPr>
                <w:rFonts w:asciiTheme="majorHAnsi" w:hAnsiTheme="majorHAnsi" w:cstheme="majorHAnsi"/>
                <w:sz w:val="22"/>
              </w:rPr>
            </w:pPr>
          </w:p>
          <w:p w14:paraId="63F6C45D" w14:textId="77777777" w:rsidR="00FD5AFB" w:rsidRPr="00DF60BD" w:rsidRDefault="00FD5AFB" w:rsidP="005D2868">
            <w:pPr>
              <w:rPr>
                <w:rFonts w:asciiTheme="majorHAnsi" w:hAnsiTheme="majorHAnsi" w:cstheme="majorHAnsi"/>
                <w:sz w:val="22"/>
              </w:rPr>
            </w:pPr>
          </w:p>
          <w:p w14:paraId="0CD80D96" w14:textId="77777777" w:rsidR="00FD5AFB" w:rsidRPr="00DF60BD" w:rsidRDefault="00FD5AFB" w:rsidP="005D2868">
            <w:pPr>
              <w:rPr>
                <w:rFonts w:asciiTheme="majorHAnsi" w:hAnsiTheme="majorHAnsi" w:cstheme="majorHAnsi"/>
                <w:b w:val="0"/>
                <w:bCs/>
                <w:sz w:val="22"/>
              </w:rPr>
            </w:pPr>
            <w:r w:rsidRPr="00DF60BD">
              <w:rPr>
                <w:rFonts w:asciiTheme="majorHAnsi" w:hAnsiTheme="majorHAnsi" w:cstheme="majorHAnsi"/>
                <w:sz w:val="22"/>
              </w:rPr>
              <w:t xml:space="preserve">         </w:t>
            </w:r>
            <w:r w:rsidRPr="00DF60BD">
              <w:rPr>
                <w:rFonts w:asciiTheme="majorHAnsi" w:hAnsiTheme="majorHAnsi" w:cstheme="majorHAnsi"/>
                <w:b w:val="0"/>
                <w:bCs/>
                <w:color w:val="auto"/>
                <w:sz w:val="22"/>
              </w:rPr>
              <w:t>Information Unavailable</w:t>
            </w:r>
          </w:p>
          <w:p w14:paraId="578DF940" w14:textId="77777777" w:rsidR="00FD5AFB" w:rsidRPr="00DF60BD" w:rsidRDefault="00FD5AFB" w:rsidP="005D2868">
            <w:pPr>
              <w:rPr>
                <w:rFonts w:asciiTheme="majorHAnsi" w:hAnsiTheme="majorHAnsi" w:cstheme="majorHAnsi"/>
                <w:sz w:val="22"/>
              </w:rPr>
            </w:pPr>
          </w:p>
          <w:p w14:paraId="7C9FEA35" w14:textId="77777777" w:rsidR="00FD5AFB" w:rsidRPr="00DF60BD" w:rsidRDefault="00FD5AFB" w:rsidP="005D2868">
            <w:pPr>
              <w:rPr>
                <w:rFonts w:asciiTheme="majorHAnsi" w:hAnsiTheme="majorHAnsi" w:cstheme="majorHAnsi"/>
                <w:sz w:val="22"/>
              </w:rPr>
            </w:pPr>
          </w:p>
        </w:tc>
      </w:tr>
      <w:tr w:rsidR="00FD5AFB" w:rsidRPr="00DF60BD" w14:paraId="05A717AA" w14:textId="77777777" w:rsidTr="005D2868">
        <w:tc>
          <w:tcPr>
            <w:tcW w:w="9016" w:type="dxa"/>
            <w:shd w:val="clear" w:color="auto" w:fill="CCFFFF"/>
          </w:tcPr>
          <w:p w14:paraId="0B88EFFF" w14:textId="77777777" w:rsidR="00FD5AFB" w:rsidRPr="00DF60BD" w:rsidRDefault="00FD5AFB" w:rsidP="005D2868">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1F6BCD13" w14:textId="77777777" w:rsidR="00FD5AFB" w:rsidRPr="00DF60BD" w:rsidRDefault="00FD5AFB" w:rsidP="005D2868">
            <w:pPr>
              <w:rPr>
                <w:rFonts w:asciiTheme="majorHAnsi" w:hAnsiTheme="majorHAnsi" w:cstheme="majorHAnsi"/>
                <w:sz w:val="22"/>
              </w:rPr>
            </w:pPr>
          </w:p>
        </w:tc>
      </w:tr>
      <w:tr w:rsidR="00FD5AFB" w:rsidRPr="00DF60BD" w14:paraId="799B5ADD" w14:textId="77777777" w:rsidTr="005D2868">
        <w:trPr>
          <w:trHeight w:val="165"/>
        </w:trPr>
        <w:tc>
          <w:tcPr>
            <w:tcW w:w="9016" w:type="dxa"/>
          </w:tcPr>
          <w:p w14:paraId="76438C5A" w14:textId="77777777" w:rsidR="00FD5AFB" w:rsidRPr="00DF60BD" w:rsidRDefault="00FD5AFB" w:rsidP="005D2868">
            <w:pPr>
              <w:rPr>
                <w:rFonts w:asciiTheme="majorHAnsi" w:hAnsiTheme="majorHAnsi" w:cstheme="majorHAnsi"/>
                <w:sz w:val="22"/>
              </w:rPr>
            </w:pPr>
          </w:p>
          <w:p w14:paraId="186C505C" w14:textId="77777777" w:rsidR="00FD5AFB" w:rsidRPr="00DF60BD" w:rsidRDefault="00FD5AFB" w:rsidP="005D2868">
            <w:pPr>
              <w:rPr>
                <w:rFonts w:asciiTheme="majorHAnsi" w:hAnsiTheme="majorHAnsi" w:cstheme="majorHAnsi"/>
                <w:b w:val="0"/>
                <w:bCs/>
                <w:sz w:val="22"/>
              </w:rPr>
            </w:pPr>
            <w:r w:rsidRPr="00DF60BD">
              <w:rPr>
                <w:rFonts w:asciiTheme="majorHAnsi" w:hAnsiTheme="majorHAnsi" w:cstheme="majorHAnsi"/>
                <w:sz w:val="22"/>
              </w:rPr>
              <w:t xml:space="preserve">         </w:t>
            </w:r>
            <w:r w:rsidRPr="00DF60BD">
              <w:rPr>
                <w:rFonts w:asciiTheme="majorHAnsi" w:hAnsiTheme="majorHAnsi" w:cstheme="majorHAnsi"/>
                <w:b w:val="0"/>
                <w:bCs/>
                <w:color w:val="auto"/>
                <w:sz w:val="22"/>
              </w:rPr>
              <w:t>Information Unavailable</w:t>
            </w:r>
          </w:p>
          <w:p w14:paraId="36C9DFCC" w14:textId="77777777" w:rsidR="00FD5AFB" w:rsidRPr="00DF60BD" w:rsidRDefault="00FD5AFB" w:rsidP="005D2868">
            <w:pPr>
              <w:rPr>
                <w:rFonts w:asciiTheme="majorHAnsi" w:hAnsiTheme="majorHAnsi" w:cstheme="majorHAnsi"/>
                <w:sz w:val="22"/>
              </w:rPr>
            </w:pPr>
          </w:p>
        </w:tc>
      </w:tr>
    </w:tbl>
    <w:p w14:paraId="6BC0BB34" w14:textId="77777777" w:rsidR="0091121F" w:rsidRDefault="0091121F" w:rsidP="005D2868">
      <w:pPr>
        <w:jc w:val="center"/>
        <w:rPr>
          <w:rFonts w:asciiTheme="majorHAnsi" w:hAnsiTheme="majorHAnsi" w:cstheme="majorHAnsi"/>
          <w:color w:val="013A57" w:themeColor="accent1" w:themeShade="BF"/>
          <w:sz w:val="22"/>
        </w:rPr>
      </w:pPr>
    </w:p>
    <w:p w14:paraId="715B79E0" w14:textId="77777777" w:rsidR="0091121F" w:rsidRDefault="0091121F" w:rsidP="005D2868">
      <w:pPr>
        <w:jc w:val="center"/>
        <w:rPr>
          <w:rFonts w:asciiTheme="majorHAnsi" w:hAnsiTheme="majorHAnsi" w:cstheme="majorHAnsi"/>
          <w:color w:val="013A57" w:themeColor="accent1" w:themeShade="BF"/>
          <w:sz w:val="22"/>
        </w:rPr>
      </w:pPr>
    </w:p>
    <w:p w14:paraId="34DA4C2A" w14:textId="77777777" w:rsidR="0091121F" w:rsidRDefault="0091121F" w:rsidP="005D2868">
      <w:pPr>
        <w:jc w:val="center"/>
        <w:rPr>
          <w:rFonts w:asciiTheme="majorHAnsi" w:hAnsiTheme="majorHAnsi" w:cstheme="majorHAnsi"/>
          <w:color w:val="013A57" w:themeColor="accent1" w:themeShade="BF"/>
          <w:sz w:val="22"/>
        </w:rPr>
      </w:pPr>
    </w:p>
    <w:p w14:paraId="26FEC281" w14:textId="77777777" w:rsidR="0091121F" w:rsidRDefault="0091121F" w:rsidP="005D2868">
      <w:pPr>
        <w:jc w:val="center"/>
        <w:rPr>
          <w:rFonts w:asciiTheme="majorHAnsi" w:hAnsiTheme="majorHAnsi" w:cstheme="majorHAnsi"/>
          <w:color w:val="013A57" w:themeColor="accent1" w:themeShade="BF"/>
          <w:sz w:val="22"/>
        </w:rPr>
      </w:pPr>
    </w:p>
    <w:p w14:paraId="2BDECABB" w14:textId="77777777" w:rsidR="0091121F" w:rsidRDefault="0091121F" w:rsidP="005D2868">
      <w:pPr>
        <w:jc w:val="center"/>
        <w:rPr>
          <w:rFonts w:asciiTheme="majorHAnsi" w:hAnsiTheme="majorHAnsi" w:cstheme="majorHAnsi"/>
          <w:color w:val="013A57" w:themeColor="accent1" w:themeShade="BF"/>
          <w:sz w:val="22"/>
        </w:rPr>
      </w:pPr>
    </w:p>
    <w:p w14:paraId="2B23D203" w14:textId="77777777" w:rsidR="0091121F" w:rsidRDefault="0091121F" w:rsidP="005D2868">
      <w:pPr>
        <w:jc w:val="center"/>
        <w:rPr>
          <w:rFonts w:asciiTheme="majorHAnsi" w:hAnsiTheme="majorHAnsi" w:cstheme="majorHAnsi"/>
          <w:color w:val="013A57" w:themeColor="accent1" w:themeShade="BF"/>
          <w:sz w:val="22"/>
        </w:rPr>
      </w:pPr>
    </w:p>
    <w:p w14:paraId="64327FC4" w14:textId="77777777" w:rsidR="0091121F" w:rsidRDefault="0091121F" w:rsidP="005D2868">
      <w:pPr>
        <w:jc w:val="center"/>
        <w:rPr>
          <w:rFonts w:asciiTheme="majorHAnsi" w:hAnsiTheme="majorHAnsi" w:cstheme="majorHAnsi"/>
          <w:color w:val="013A57" w:themeColor="accent1" w:themeShade="BF"/>
          <w:sz w:val="22"/>
        </w:rPr>
      </w:pPr>
    </w:p>
    <w:p w14:paraId="73B0F33E" w14:textId="77777777" w:rsidR="0091121F" w:rsidRDefault="0091121F" w:rsidP="005D2868">
      <w:pPr>
        <w:jc w:val="center"/>
        <w:rPr>
          <w:rFonts w:asciiTheme="majorHAnsi" w:hAnsiTheme="majorHAnsi" w:cstheme="majorHAnsi"/>
          <w:color w:val="013A57" w:themeColor="accent1" w:themeShade="BF"/>
          <w:sz w:val="22"/>
        </w:rPr>
      </w:pPr>
    </w:p>
    <w:p w14:paraId="5FD64F42" w14:textId="77777777" w:rsidR="0091121F" w:rsidRDefault="0091121F" w:rsidP="005D2868">
      <w:pPr>
        <w:jc w:val="center"/>
        <w:rPr>
          <w:rFonts w:asciiTheme="majorHAnsi" w:hAnsiTheme="majorHAnsi" w:cstheme="majorHAnsi"/>
          <w:color w:val="013A57" w:themeColor="accent1" w:themeShade="BF"/>
          <w:sz w:val="22"/>
        </w:rPr>
      </w:pPr>
    </w:p>
    <w:p w14:paraId="37C79321" w14:textId="335FC017" w:rsidR="005D2868" w:rsidRPr="00CD6C40" w:rsidRDefault="005D2868" w:rsidP="005D2868">
      <w:pPr>
        <w:jc w:val="center"/>
        <w:rPr>
          <w:rFonts w:asciiTheme="majorHAnsi" w:hAnsiTheme="majorHAnsi" w:cstheme="majorHAnsi"/>
          <w:color w:val="013A57" w:themeColor="accent1" w:themeShade="BF"/>
          <w:szCs w:val="28"/>
        </w:rPr>
      </w:pPr>
      <w:r w:rsidRPr="00CD6C40">
        <w:rPr>
          <w:rFonts w:asciiTheme="majorHAnsi" w:hAnsiTheme="majorHAnsi" w:cstheme="majorHAnsi"/>
          <w:color w:val="013A57" w:themeColor="accent1" w:themeShade="BF"/>
          <w:szCs w:val="28"/>
        </w:rPr>
        <w:t>Year 7 Spring Revision for French</w:t>
      </w:r>
    </w:p>
    <w:p w14:paraId="7E642DCE" w14:textId="77777777" w:rsidR="005D2868" w:rsidRPr="00DF60BD" w:rsidRDefault="005D2868" w:rsidP="005D2868">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5D2868" w:rsidRPr="00DF60BD" w14:paraId="3FC542BA" w14:textId="77777777" w:rsidTr="005D2868">
        <w:tc>
          <w:tcPr>
            <w:tcW w:w="9016" w:type="dxa"/>
            <w:shd w:val="clear" w:color="auto" w:fill="CCFFCC"/>
          </w:tcPr>
          <w:p w14:paraId="643E295A" w14:textId="42E5439C"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What assessments will I have in the</w:t>
            </w:r>
            <w:r w:rsidR="007E6A9A">
              <w:rPr>
                <w:rFonts w:asciiTheme="majorHAnsi" w:hAnsiTheme="majorHAnsi" w:cstheme="majorHAnsi"/>
                <w:sz w:val="22"/>
              </w:rPr>
              <w:t xml:space="preserve"> Spring</w:t>
            </w:r>
            <w:r w:rsidRPr="00DF60BD">
              <w:rPr>
                <w:rFonts w:asciiTheme="majorHAnsi" w:hAnsiTheme="majorHAnsi" w:cstheme="majorHAnsi"/>
                <w:sz w:val="22"/>
              </w:rPr>
              <w:t xml:space="preserve"> Term?</w:t>
            </w:r>
          </w:p>
        </w:tc>
      </w:tr>
      <w:tr w:rsidR="005D2868" w:rsidRPr="00DF60BD" w14:paraId="153ECBF9" w14:textId="77777777" w:rsidTr="005D2868">
        <w:tc>
          <w:tcPr>
            <w:tcW w:w="9016" w:type="dxa"/>
            <w:shd w:val="clear" w:color="auto" w:fill="auto"/>
          </w:tcPr>
          <w:p w14:paraId="0D9DBC08"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A speaking test on describing people and expressing an opinion about them: hair style and colour; eye colour; personality.</w:t>
            </w:r>
          </w:p>
          <w:p w14:paraId="661380BD" w14:textId="77777777" w:rsidR="005D2868" w:rsidRPr="00DF60BD" w:rsidRDefault="005D2868" w:rsidP="005D2868">
            <w:pPr>
              <w:rPr>
                <w:rFonts w:asciiTheme="majorHAnsi" w:hAnsiTheme="majorHAnsi" w:cstheme="majorHAnsi"/>
                <w:sz w:val="22"/>
              </w:rPr>
            </w:pPr>
          </w:p>
        </w:tc>
      </w:tr>
      <w:tr w:rsidR="005D2868" w:rsidRPr="00DF60BD" w14:paraId="4DDE2F43" w14:textId="77777777" w:rsidTr="005D2868">
        <w:tc>
          <w:tcPr>
            <w:tcW w:w="9016" w:type="dxa"/>
            <w:shd w:val="clear" w:color="auto" w:fill="B1E4FD" w:themeFill="accent1" w:themeFillTint="33"/>
          </w:tcPr>
          <w:p w14:paraId="2523C5DB"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What do I need to revise?</w:t>
            </w:r>
          </w:p>
          <w:p w14:paraId="686A3773" w14:textId="77777777" w:rsidR="005D2868" w:rsidRPr="00DF60BD" w:rsidRDefault="005D2868" w:rsidP="005D2868">
            <w:pPr>
              <w:pStyle w:val="ListParagraph"/>
              <w:rPr>
                <w:rFonts w:asciiTheme="majorHAnsi" w:hAnsiTheme="majorHAnsi" w:cstheme="majorHAnsi"/>
              </w:rPr>
            </w:pPr>
          </w:p>
        </w:tc>
      </w:tr>
      <w:tr w:rsidR="005D2868" w:rsidRPr="00DF60BD" w14:paraId="624006D9" w14:textId="77777777" w:rsidTr="005D2868">
        <w:tc>
          <w:tcPr>
            <w:tcW w:w="9016" w:type="dxa"/>
          </w:tcPr>
          <w:p w14:paraId="5FC7FA2D"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Adjectives to describe physical appearance.</w:t>
            </w:r>
          </w:p>
          <w:p w14:paraId="15D56C36"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Adjectives to describe personality.</w:t>
            </w:r>
          </w:p>
          <w:p w14:paraId="37A5219E"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Opinion phrases.</w:t>
            </w:r>
          </w:p>
          <w:p w14:paraId="1CEA4404" w14:textId="77777777" w:rsidR="005D2868" w:rsidRPr="00FE29A3" w:rsidRDefault="005D2868" w:rsidP="00FE29A3">
            <w:pPr>
              <w:rPr>
                <w:rFonts w:asciiTheme="majorHAnsi" w:hAnsiTheme="majorHAnsi" w:cstheme="majorHAnsi"/>
              </w:rPr>
            </w:pPr>
          </w:p>
        </w:tc>
      </w:tr>
      <w:tr w:rsidR="005D2868" w:rsidRPr="00DF60BD" w14:paraId="32DDF045" w14:textId="77777777" w:rsidTr="005D2868">
        <w:tc>
          <w:tcPr>
            <w:tcW w:w="9016" w:type="dxa"/>
            <w:shd w:val="clear" w:color="auto" w:fill="E0EFF4" w:themeFill="accent4" w:themeFillTint="33"/>
          </w:tcPr>
          <w:p w14:paraId="4D5391EA"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How can I revise for French?</w:t>
            </w:r>
          </w:p>
          <w:p w14:paraId="1A11AB1B" w14:textId="77777777" w:rsidR="005D2868" w:rsidRPr="00DF60BD" w:rsidRDefault="005D2868" w:rsidP="005D2868">
            <w:pPr>
              <w:rPr>
                <w:rFonts w:asciiTheme="majorHAnsi" w:hAnsiTheme="majorHAnsi" w:cstheme="majorHAnsi"/>
                <w:sz w:val="22"/>
              </w:rPr>
            </w:pPr>
          </w:p>
        </w:tc>
      </w:tr>
      <w:tr w:rsidR="005D2868" w:rsidRPr="00DF60BD" w14:paraId="68500FDA" w14:textId="77777777" w:rsidTr="005D2868">
        <w:tc>
          <w:tcPr>
            <w:tcW w:w="9016" w:type="dxa"/>
          </w:tcPr>
          <w:p w14:paraId="07574928"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Read through vocabulary lists; little and often.</w:t>
            </w:r>
          </w:p>
          <w:p w14:paraId="63E1CBB0" w14:textId="77777777" w:rsidR="005D2868" w:rsidRPr="00FE29A3" w:rsidRDefault="005D2868" w:rsidP="00FE29A3">
            <w:pPr>
              <w:rPr>
                <w:rFonts w:asciiTheme="majorHAnsi" w:hAnsiTheme="majorHAnsi" w:cstheme="majorHAnsi"/>
              </w:rPr>
            </w:pPr>
          </w:p>
        </w:tc>
      </w:tr>
      <w:tr w:rsidR="005D2868" w:rsidRPr="00DF60BD" w14:paraId="31EE0DF1" w14:textId="77777777" w:rsidTr="005D2868">
        <w:tc>
          <w:tcPr>
            <w:tcW w:w="9016" w:type="dxa"/>
            <w:shd w:val="clear" w:color="auto" w:fill="D2F1EF" w:themeFill="accent6" w:themeFillTint="33"/>
          </w:tcPr>
          <w:p w14:paraId="627D1421"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Useful resources I can use:</w:t>
            </w:r>
          </w:p>
          <w:p w14:paraId="737A3271" w14:textId="77777777" w:rsidR="005D2868" w:rsidRPr="00DF60BD" w:rsidRDefault="005D2868" w:rsidP="005D2868">
            <w:pPr>
              <w:rPr>
                <w:rFonts w:asciiTheme="majorHAnsi" w:hAnsiTheme="majorHAnsi" w:cstheme="majorHAnsi"/>
                <w:sz w:val="22"/>
              </w:rPr>
            </w:pPr>
          </w:p>
        </w:tc>
      </w:tr>
      <w:tr w:rsidR="005D2868" w:rsidRPr="00DF60BD" w14:paraId="521FF845" w14:textId="77777777" w:rsidTr="005D2868">
        <w:tc>
          <w:tcPr>
            <w:tcW w:w="9016" w:type="dxa"/>
          </w:tcPr>
          <w:p w14:paraId="149997D1"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Worksheets.</w:t>
            </w:r>
          </w:p>
          <w:p w14:paraId="68319B4E" w14:textId="77777777" w:rsidR="005D2868" w:rsidRPr="00FE29A3" w:rsidRDefault="005D2868" w:rsidP="00FE29A3">
            <w:pPr>
              <w:rPr>
                <w:rFonts w:asciiTheme="majorHAnsi" w:hAnsiTheme="majorHAnsi" w:cstheme="majorHAnsi"/>
              </w:rPr>
            </w:pPr>
          </w:p>
        </w:tc>
      </w:tr>
      <w:tr w:rsidR="005D2868" w:rsidRPr="00DF60BD" w14:paraId="4744A5A1" w14:textId="77777777" w:rsidTr="005D2868">
        <w:tc>
          <w:tcPr>
            <w:tcW w:w="9016" w:type="dxa"/>
            <w:shd w:val="clear" w:color="auto" w:fill="FFCCFF"/>
          </w:tcPr>
          <w:p w14:paraId="2F844F5A"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Useful websites I can use:</w:t>
            </w:r>
          </w:p>
          <w:p w14:paraId="01E4F2D6" w14:textId="77777777" w:rsidR="005D2868" w:rsidRPr="00DF60BD" w:rsidRDefault="005D2868" w:rsidP="005D2868">
            <w:pPr>
              <w:rPr>
                <w:rFonts w:asciiTheme="majorHAnsi" w:hAnsiTheme="majorHAnsi" w:cstheme="majorHAnsi"/>
                <w:sz w:val="22"/>
              </w:rPr>
            </w:pPr>
          </w:p>
        </w:tc>
      </w:tr>
      <w:tr w:rsidR="005D2868" w:rsidRPr="00DF60BD" w14:paraId="007FD73B" w14:textId="77777777" w:rsidTr="005D2868">
        <w:tc>
          <w:tcPr>
            <w:tcW w:w="9016" w:type="dxa"/>
          </w:tcPr>
          <w:p w14:paraId="22EC309F" w14:textId="00641A17" w:rsidR="005D2868" w:rsidRPr="00FE29A3"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Word Reference.</w:t>
            </w:r>
          </w:p>
          <w:p w14:paraId="5A120612" w14:textId="77777777" w:rsidR="005D2868" w:rsidRPr="00DF60BD" w:rsidRDefault="005D2868" w:rsidP="005D2868">
            <w:pPr>
              <w:rPr>
                <w:rFonts w:asciiTheme="majorHAnsi" w:hAnsiTheme="majorHAnsi" w:cstheme="majorHAnsi"/>
                <w:sz w:val="22"/>
              </w:rPr>
            </w:pPr>
          </w:p>
        </w:tc>
      </w:tr>
      <w:tr w:rsidR="005D2868" w:rsidRPr="00DF60BD" w14:paraId="41FF5106" w14:textId="77777777" w:rsidTr="005D2868">
        <w:tc>
          <w:tcPr>
            <w:tcW w:w="9016" w:type="dxa"/>
            <w:shd w:val="clear" w:color="auto" w:fill="CCFFFF"/>
          </w:tcPr>
          <w:p w14:paraId="43709B1F"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51FBBFF1" w14:textId="77777777" w:rsidR="005D2868" w:rsidRPr="00DF60BD" w:rsidRDefault="005D2868" w:rsidP="005D2868">
            <w:pPr>
              <w:rPr>
                <w:rFonts w:asciiTheme="majorHAnsi" w:hAnsiTheme="majorHAnsi" w:cstheme="majorHAnsi"/>
                <w:sz w:val="22"/>
              </w:rPr>
            </w:pPr>
          </w:p>
        </w:tc>
      </w:tr>
      <w:tr w:rsidR="005D2868" w:rsidRPr="00DF60BD" w14:paraId="772D6846" w14:textId="77777777" w:rsidTr="005D2868">
        <w:trPr>
          <w:trHeight w:val="165"/>
        </w:trPr>
        <w:tc>
          <w:tcPr>
            <w:tcW w:w="9016" w:type="dxa"/>
          </w:tcPr>
          <w:p w14:paraId="7AD4302A" w14:textId="77777777" w:rsidR="005D2868" w:rsidRPr="0091121F" w:rsidRDefault="005D2868" w:rsidP="005D2868">
            <w:pPr>
              <w:rPr>
                <w:rFonts w:asciiTheme="majorHAnsi" w:hAnsiTheme="majorHAnsi" w:cstheme="majorHAnsi"/>
                <w:b w:val="0"/>
                <w:bCs/>
                <w:color w:val="0F0D29" w:themeColor="text1"/>
                <w:sz w:val="22"/>
                <w:lang w:val="fr-FR"/>
              </w:rPr>
            </w:pPr>
            <w:r w:rsidRPr="0091121F">
              <w:rPr>
                <w:rFonts w:asciiTheme="majorHAnsi" w:hAnsiTheme="majorHAnsi" w:cstheme="majorHAnsi"/>
                <w:b w:val="0"/>
                <w:bCs/>
                <w:color w:val="0F0D29" w:themeColor="text1"/>
                <w:sz w:val="22"/>
                <w:lang w:val="fr-FR"/>
              </w:rPr>
              <w:t xml:space="preserve">French Films, </w:t>
            </w:r>
            <w:r w:rsidRPr="0091121F">
              <w:rPr>
                <w:rFonts w:asciiTheme="majorHAnsi" w:hAnsiTheme="majorHAnsi" w:cstheme="majorHAnsi"/>
                <w:b w:val="0"/>
                <w:bCs/>
                <w:color w:val="0F0D29" w:themeColor="text1"/>
                <w:sz w:val="22"/>
              </w:rPr>
              <w:t>such</w:t>
            </w:r>
            <w:r w:rsidRPr="0091121F">
              <w:rPr>
                <w:rFonts w:asciiTheme="majorHAnsi" w:hAnsiTheme="majorHAnsi" w:cstheme="majorHAnsi"/>
                <w:b w:val="0"/>
                <w:bCs/>
                <w:color w:val="0F0D29" w:themeColor="text1"/>
                <w:sz w:val="22"/>
                <w:lang w:val="fr-FR"/>
              </w:rPr>
              <w:t xml:space="preserve"> as Le Petit Nicolas.</w:t>
            </w:r>
          </w:p>
          <w:p w14:paraId="61222D36" w14:textId="77777777" w:rsidR="005D2868" w:rsidRPr="00DF60BD" w:rsidRDefault="005D2868" w:rsidP="005D2868">
            <w:pPr>
              <w:rPr>
                <w:rFonts w:asciiTheme="majorHAnsi" w:hAnsiTheme="majorHAnsi" w:cstheme="majorHAnsi"/>
                <w:sz w:val="22"/>
                <w:lang w:val="fr-FR"/>
              </w:rPr>
            </w:pPr>
          </w:p>
        </w:tc>
      </w:tr>
    </w:tbl>
    <w:p w14:paraId="1BBD129B" w14:textId="77777777" w:rsidR="00911357" w:rsidRPr="00DF60BD" w:rsidRDefault="00911357" w:rsidP="005D2868">
      <w:pPr>
        <w:jc w:val="center"/>
        <w:rPr>
          <w:rFonts w:asciiTheme="majorHAnsi" w:hAnsiTheme="majorHAnsi" w:cstheme="majorHAnsi"/>
          <w:color w:val="013A57" w:themeColor="accent1" w:themeShade="BF"/>
          <w:sz w:val="22"/>
        </w:rPr>
      </w:pPr>
    </w:p>
    <w:p w14:paraId="4035787F" w14:textId="77777777" w:rsidR="0091121F" w:rsidRDefault="0091121F" w:rsidP="005D2868">
      <w:pPr>
        <w:jc w:val="center"/>
        <w:rPr>
          <w:rFonts w:asciiTheme="majorHAnsi" w:hAnsiTheme="majorHAnsi" w:cstheme="majorHAnsi"/>
          <w:color w:val="013A57" w:themeColor="accent1" w:themeShade="BF"/>
          <w:sz w:val="22"/>
        </w:rPr>
      </w:pPr>
    </w:p>
    <w:p w14:paraId="1C27E459" w14:textId="77777777" w:rsidR="0091121F" w:rsidRDefault="0091121F" w:rsidP="005D2868">
      <w:pPr>
        <w:jc w:val="center"/>
        <w:rPr>
          <w:rFonts w:asciiTheme="majorHAnsi" w:hAnsiTheme="majorHAnsi" w:cstheme="majorHAnsi"/>
          <w:color w:val="013A57" w:themeColor="accent1" w:themeShade="BF"/>
          <w:sz w:val="22"/>
        </w:rPr>
      </w:pPr>
    </w:p>
    <w:p w14:paraId="7F8852BC" w14:textId="77777777" w:rsidR="0091121F" w:rsidRDefault="0091121F" w:rsidP="005D2868">
      <w:pPr>
        <w:jc w:val="center"/>
        <w:rPr>
          <w:rFonts w:asciiTheme="majorHAnsi" w:hAnsiTheme="majorHAnsi" w:cstheme="majorHAnsi"/>
          <w:color w:val="013A57" w:themeColor="accent1" w:themeShade="BF"/>
          <w:sz w:val="22"/>
        </w:rPr>
      </w:pPr>
    </w:p>
    <w:p w14:paraId="074C9F90" w14:textId="77777777" w:rsidR="0091121F" w:rsidRDefault="0091121F" w:rsidP="005D2868">
      <w:pPr>
        <w:jc w:val="center"/>
        <w:rPr>
          <w:rFonts w:asciiTheme="majorHAnsi" w:hAnsiTheme="majorHAnsi" w:cstheme="majorHAnsi"/>
          <w:color w:val="013A57" w:themeColor="accent1" w:themeShade="BF"/>
          <w:sz w:val="22"/>
        </w:rPr>
      </w:pPr>
    </w:p>
    <w:p w14:paraId="7A785BC4" w14:textId="77777777" w:rsidR="0091121F" w:rsidRDefault="0091121F" w:rsidP="005D2868">
      <w:pPr>
        <w:jc w:val="center"/>
        <w:rPr>
          <w:rFonts w:asciiTheme="majorHAnsi" w:hAnsiTheme="majorHAnsi" w:cstheme="majorHAnsi"/>
          <w:color w:val="013A57" w:themeColor="accent1" w:themeShade="BF"/>
          <w:sz w:val="22"/>
        </w:rPr>
      </w:pPr>
    </w:p>
    <w:p w14:paraId="2DB0AD4A" w14:textId="77777777" w:rsidR="0091121F" w:rsidRDefault="0091121F" w:rsidP="005D2868">
      <w:pPr>
        <w:jc w:val="center"/>
        <w:rPr>
          <w:rFonts w:asciiTheme="majorHAnsi" w:hAnsiTheme="majorHAnsi" w:cstheme="majorHAnsi"/>
          <w:color w:val="013A57" w:themeColor="accent1" w:themeShade="BF"/>
          <w:sz w:val="22"/>
        </w:rPr>
      </w:pPr>
    </w:p>
    <w:p w14:paraId="6067ACD9" w14:textId="77777777" w:rsidR="0091121F" w:rsidRDefault="0091121F" w:rsidP="005D2868">
      <w:pPr>
        <w:jc w:val="center"/>
        <w:rPr>
          <w:rFonts w:asciiTheme="majorHAnsi" w:hAnsiTheme="majorHAnsi" w:cstheme="majorHAnsi"/>
          <w:color w:val="013A57" w:themeColor="accent1" w:themeShade="BF"/>
          <w:sz w:val="22"/>
        </w:rPr>
      </w:pPr>
    </w:p>
    <w:p w14:paraId="46484689" w14:textId="77777777" w:rsidR="0091121F" w:rsidRDefault="0091121F" w:rsidP="005D2868">
      <w:pPr>
        <w:jc w:val="center"/>
        <w:rPr>
          <w:rFonts w:asciiTheme="majorHAnsi" w:hAnsiTheme="majorHAnsi" w:cstheme="majorHAnsi"/>
          <w:color w:val="013A57" w:themeColor="accent1" w:themeShade="BF"/>
          <w:sz w:val="22"/>
        </w:rPr>
      </w:pPr>
    </w:p>
    <w:p w14:paraId="2EFAA6A3" w14:textId="1B498759" w:rsidR="0091121F" w:rsidRDefault="0091121F" w:rsidP="005D2868">
      <w:pPr>
        <w:jc w:val="center"/>
        <w:rPr>
          <w:rFonts w:asciiTheme="majorHAnsi" w:hAnsiTheme="majorHAnsi" w:cstheme="majorHAnsi"/>
          <w:color w:val="013A57" w:themeColor="accent1" w:themeShade="BF"/>
          <w:sz w:val="22"/>
        </w:rPr>
      </w:pPr>
    </w:p>
    <w:p w14:paraId="6EDA3480" w14:textId="441D128D" w:rsidR="00FE29A3" w:rsidRDefault="00FE29A3" w:rsidP="005D2868">
      <w:pPr>
        <w:jc w:val="center"/>
        <w:rPr>
          <w:rFonts w:asciiTheme="majorHAnsi" w:hAnsiTheme="majorHAnsi" w:cstheme="majorHAnsi"/>
          <w:color w:val="013A57" w:themeColor="accent1" w:themeShade="BF"/>
          <w:sz w:val="22"/>
        </w:rPr>
      </w:pPr>
    </w:p>
    <w:p w14:paraId="2A5D9566" w14:textId="63392C4A" w:rsidR="00FE29A3" w:rsidRDefault="00FE29A3" w:rsidP="005D2868">
      <w:pPr>
        <w:jc w:val="center"/>
        <w:rPr>
          <w:rFonts w:asciiTheme="majorHAnsi" w:hAnsiTheme="majorHAnsi" w:cstheme="majorHAnsi"/>
          <w:color w:val="013A57" w:themeColor="accent1" w:themeShade="BF"/>
          <w:sz w:val="22"/>
        </w:rPr>
      </w:pPr>
    </w:p>
    <w:p w14:paraId="2365029A" w14:textId="7521A11D" w:rsidR="00FE29A3" w:rsidRDefault="00FE29A3" w:rsidP="005D2868">
      <w:pPr>
        <w:jc w:val="center"/>
        <w:rPr>
          <w:rFonts w:asciiTheme="majorHAnsi" w:hAnsiTheme="majorHAnsi" w:cstheme="majorHAnsi"/>
          <w:color w:val="013A57" w:themeColor="accent1" w:themeShade="BF"/>
          <w:sz w:val="22"/>
        </w:rPr>
      </w:pPr>
    </w:p>
    <w:p w14:paraId="262EC734" w14:textId="6B9CDE7E" w:rsidR="00FE29A3" w:rsidRDefault="00FE29A3" w:rsidP="005D2868">
      <w:pPr>
        <w:jc w:val="center"/>
        <w:rPr>
          <w:rFonts w:asciiTheme="majorHAnsi" w:hAnsiTheme="majorHAnsi" w:cstheme="majorHAnsi"/>
          <w:color w:val="013A57" w:themeColor="accent1" w:themeShade="BF"/>
          <w:sz w:val="22"/>
        </w:rPr>
      </w:pPr>
    </w:p>
    <w:p w14:paraId="7C108859" w14:textId="214BB2D9" w:rsidR="00FE29A3" w:rsidRDefault="00FE29A3" w:rsidP="005D2868">
      <w:pPr>
        <w:jc w:val="center"/>
        <w:rPr>
          <w:rFonts w:asciiTheme="majorHAnsi" w:hAnsiTheme="majorHAnsi" w:cstheme="majorHAnsi"/>
          <w:color w:val="013A57" w:themeColor="accent1" w:themeShade="BF"/>
          <w:sz w:val="22"/>
        </w:rPr>
      </w:pPr>
    </w:p>
    <w:p w14:paraId="7018F3B0" w14:textId="0849A45F" w:rsidR="00FE29A3" w:rsidRDefault="00FE29A3" w:rsidP="005D2868">
      <w:pPr>
        <w:jc w:val="center"/>
        <w:rPr>
          <w:rFonts w:asciiTheme="majorHAnsi" w:hAnsiTheme="majorHAnsi" w:cstheme="majorHAnsi"/>
          <w:color w:val="013A57" w:themeColor="accent1" w:themeShade="BF"/>
          <w:sz w:val="22"/>
        </w:rPr>
      </w:pPr>
    </w:p>
    <w:p w14:paraId="0C3386B0" w14:textId="2FC2CDED" w:rsidR="00FE29A3" w:rsidRDefault="00FE29A3" w:rsidP="005D2868">
      <w:pPr>
        <w:jc w:val="center"/>
        <w:rPr>
          <w:rFonts w:asciiTheme="majorHAnsi" w:hAnsiTheme="majorHAnsi" w:cstheme="majorHAnsi"/>
          <w:color w:val="013A57" w:themeColor="accent1" w:themeShade="BF"/>
          <w:sz w:val="22"/>
        </w:rPr>
      </w:pPr>
    </w:p>
    <w:p w14:paraId="5F62DB95" w14:textId="6E8EBED7" w:rsidR="00FE29A3" w:rsidRDefault="00FE29A3" w:rsidP="005D2868">
      <w:pPr>
        <w:jc w:val="center"/>
        <w:rPr>
          <w:rFonts w:asciiTheme="majorHAnsi" w:hAnsiTheme="majorHAnsi" w:cstheme="majorHAnsi"/>
          <w:color w:val="013A57" w:themeColor="accent1" w:themeShade="BF"/>
          <w:sz w:val="22"/>
        </w:rPr>
      </w:pPr>
    </w:p>
    <w:p w14:paraId="753C2488" w14:textId="77777777" w:rsidR="00FE29A3" w:rsidRDefault="00FE29A3" w:rsidP="005D2868">
      <w:pPr>
        <w:jc w:val="center"/>
        <w:rPr>
          <w:rFonts w:asciiTheme="majorHAnsi" w:hAnsiTheme="majorHAnsi" w:cstheme="majorHAnsi"/>
          <w:color w:val="013A57" w:themeColor="accent1" w:themeShade="BF"/>
          <w:sz w:val="22"/>
        </w:rPr>
      </w:pPr>
    </w:p>
    <w:p w14:paraId="1BBDBF14" w14:textId="22EAC3B1" w:rsidR="005D2868" w:rsidRPr="00CD6C40" w:rsidRDefault="005D2868" w:rsidP="005D2868">
      <w:pPr>
        <w:jc w:val="center"/>
        <w:rPr>
          <w:rFonts w:asciiTheme="majorHAnsi" w:hAnsiTheme="majorHAnsi" w:cstheme="majorHAnsi"/>
          <w:color w:val="013A57" w:themeColor="accent1" w:themeShade="BF"/>
          <w:szCs w:val="28"/>
        </w:rPr>
      </w:pPr>
      <w:r w:rsidRPr="00CD6C40">
        <w:rPr>
          <w:rFonts w:asciiTheme="majorHAnsi" w:hAnsiTheme="majorHAnsi" w:cstheme="majorHAnsi"/>
          <w:color w:val="013A57" w:themeColor="accent1" w:themeShade="BF"/>
          <w:szCs w:val="28"/>
        </w:rPr>
        <w:t>Year 8 Spring Revision for French</w:t>
      </w:r>
    </w:p>
    <w:p w14:paraId="59581F7B" w14:textId="77777777" w:rsidR="005D2868" w:rsidRPr="00DF60BD" w:rsidRDefault="005D2868" w:rsidP="005D2868">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5D2868" w:rsidRPr="00DF60BD" w14:paraId="728EAAD6" w14:textId="77777777" w:rsidTr="005D2868">
        <w:tc>
          <w:tcPr>
            <w:tcW w:w="9016" w:type="dxa"/>
            <w:shd w:val="clear" w:color="auto" w:fill="CCFFCC"/>
          </w:tcPr>
          <w:p w14:paraId="24BC9AE3" w14:textId="79C22395"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 xml:space="preserve">What assessments will I have in the </w:t>
            </w:r>
            <w:r w:rsidR="007E6A9A">
              <w:rPr>
                <w:rFonts w:asciiTheme="majorHAnsi" w:hAnsiTheme="majorHAnsi" w:cstheme="majorHAnsi"/>
                <w:sz w:val="22"/>
              </w:rPr>
              <w:t xml:space="preserve">Spring </w:t>
            </w:r>
            <w:r w:rsidRPr="00DF60BD">
              <w:rPr>
                <w:rFonts w:asciiTheme="majorHAnsi" w:hAnsiTheme="majorHAnsi" w:cstheme="majorHAnsi"/>
                <w:sz w:val="22"/>
              </w:rPr>
              <w:t>Term?</w:t>
            </w:r>
          </w:p>
        </w:tc>
      </w:tr>
      <w:tr w:rsidR="005D2868" w:rsidRPr="00DF60BD" w14:paraId="07E3EFAA" w14:textId="77777777" w:rsidTr="005D2868">
        <w:tc>
          <w:tcPr>
            <w:tcW w:w="9016" w:type="dxa"/>
            <w:shd w:val="clear" w:color="auto" w:fill="auto"/>
          </w:tcPr>
          <w:p w14:paraId="663CD2AB"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A speaking test on friends: character and activities.</w:t>
            </w:r>
          </w:p>
          <w:p w14:paraId="0CF7577C" w14:textId="77777777" w:rsidR="005D2868" w:rsidRPr="00DF60BD" w:rsidRDefault="005D2868" w:rsidP="005D2868">
            <w:pPr>
              <w:rPr>
                <w:rFonts w:asciiTheme="majorHAnsi" w:hAnsiTheme="majorHAnsi" w:cstheme="majorHAnsi"/>
                <w:sz w:val="22"/>
              </w:rPr>
            </w:pPr>
          </w:p>
        </w:tc>
      </w:tr>
      <w:tr w:rsidR="005D2868" w:rsidRPr="00DF60BD" w14:paraId="6D1E1E10" w14:textId="77777777" w:rsidTr="005D2868">
        <w:tc>
          <w:tcPr>
            <w:tcW w:w="9016" w:type="dxa"/>
            <w:shd w:val="clear" w:color="auto" w:fill="B1E4FD" w:themeFill="accent1" w:themeFillTint="33"/>
          </w:tcPr>
          <w:p w14:paraId="4E6E0866"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What do I need to revise?</w:t>
            </w:r>
          </w:p>
          <w:p w14:paraId="6E45215F" w14:textId="77777777" w:rsidR="005D2868" w:rsidRPr="00DF60BD" w:rsidRDefault="005D2868" w:rsidP="005D2868">
            <w:pPr>
              <w:pStyle w:val="ListParagraph"/>
              <w:rPr>
                <w:rFonts w:asciiTheme="majorHAnsi" w:hAnsiTheme="majorHAnsi" w:cstheme="majorHAnsi"/>
              </w:rPr>
            </w:pPr>
          </w:p>
        </w:tc>
      </w:tr>
      <w:tr w:rsidR="005D2868" w:rsidRPr="00DF60BD" w14:paraId="7B436CE3" w14:textId="77777777" w:rsidTr="005D2868">
        <w:tc>
          <w:tcPr>
            <w:tcW w:w="9016" w:type="dxa"/>
          </w:tcPr>
          <w:p w14:paraId="37744306"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Present tense regular verbs; present tense être and faire.</w:t>
            </w:r>
          </w:p>
          <w:p w14:paraId="023C16B9"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Perfect tense regular verbs; perfect tense faire.</w:t>
            </w:r>
          </w:p>
          <w:p w14:paraId="56406D01"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Justified opinions on activities.</w:t>
            </w:r>
          </w:p>
          <w:p w14:paraId="00A2A93E" w14:textId="77777777" w:rsidR="005D2868" w:rsidRPr="00DF60BD" w:rsidRDefault="005D2868" w:rsidP="005D2868">
            <w:pPr>
              <w:rPr>
                <w:rFonts w:asciiTheme="majorHAnsi" w:hAnsiTheme="majorHAnsi" w:cstheme="majorHAnsi"/>
                <w:sz w:val="22"/>
              </w:rPr>
            </w:pPr>
          </w:p>
        </w:tc>
      </w:tr>
      <w:tr w:rsidR="005D2868" w:rsidRPr="00DF60BD" w14:paraId="31EA3173" w14:textId="77777777" w:rsidTr="005D2868">
        <w:tc>
          <w:tcPr>
            <w:tcW w:w="9016" w:type="dxa"/>
            <w:shd w:val="clear" w:color="auto" w:fill="E0EFF4" w:themeFill="accent4" w:themeFillTint="33"/>
          </w:tcPr>
          <w:p w14:paraId="64B5379A"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How can I revise for French?</w:t>
            </w:r>
          </w:p>
          <w:p w14:paraId="1722ECFC" w14:textId="77777777" w:rsidR="005D2868" w:rsidRPr="00DF60BD" w:rsidRDefault="005D2868" w:rsidP="005D2868">
            <w:pPr>
              <w:rPr>
                <w:rFonts w:asciiTheme="majorHAnsi" w:hAnsiTheme="majorHAnsi" w:cstheme="majorHAnsi"/>
                <w:sz w:val="22"/>
              </w:rPr>
            </w:pPr>
          </w:p>
        </w:tc>
      </w:tr>
      <w:tr w:rsidR="005D2868" w:rsidRPr="00DF60BD" w14:paraId="039DC15A" w14:textId="77777777" w:rsidTr="005D2868">
        <w:tc>
          <w:tcPr>
            <w:tcW w:w="9016" w:type="dxa"/>
          </w:tcPr>
          <w:p w14:paraId="0077E192"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Read through vocabulary lists; little and often.</w:t>
            </w:r>
          </w:p>
          <w:p w14:paraId="584C5676" w14:textId="77777777" w:rsidR="005D2868" w:rsidRPr="00FE29A3" w:rsidRDefault="005D2868" w:rsidP="00FE29A3">
            <w:pPr>
              <w:rPr>
                <w:rFonts w:asciiTheme="majorHAnsi" w:hAnsiTheme="majorHAnsi" w:cstheme="majorHAnsi"/>
              </w:rPr>
            </w:pPr>
          </w:p>
        </w:tc>
      </w:tr>
      <w:tr w:rsidR="005D2868" w:rsidRPr="00DF60BD" w14:paraId="0BBAE9B2" w14:textId="77777777" w:rsidTr="005D2868">
        <w:tc>
          <w:tcPr>
            <w:tcW w:w="9016" w:type="dxa"/>
            <w:shd w:val="clear" w:color="auto" w:fill="D2F1EF" w:themeFill="accent6" w:themeFillTint="33"/>
          </w:tcPr>
          <w:p w14:paraId="560F58A2"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Useful resources I can use:</w:t>
            </w:r>
          </w:p>
          <w:p w14:paraId="25C82EDF" w14:textId="77777777" w:rsidR="005D2868" w:rsidRPr="00DF60BD" w:rsidRDefault="005D2868" w:rsidP="005D2868">
            <w:pPr>
              <w:rPr>
                <w:rFonts w:asciiTheme="majorHAnsi" w:hAnsiTheme="majorHAnsi" w:cstheme="majorHAnsi"/>
                <w:sz w:val="22"/>
              </w:rPr>
            </w:pPr>
          </w:p>
        </w:tc>
      </w:tr>
      <w:tr w:rsidR="005D2868" w:rsidRPr="00DF60BD" w14:paraId="3948292D" w14:textId="77777777" w:rsidTr="005D2868">
        <w:tc>
          <w:tcPr>
            <w:tcW w:w="9016" w:type="dxa"/>
          </w:tcPr>
          <w:p w14:paraId="1CA40C7C"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Worksheets.</w:t>
            </w:r>
          </w:p>
          <w:p w14:paraId="2B38B36D" w14:textId="77777777" w:rsidR="005D2868" w:rsidRPr="00DF60BD" w:rsidRDefault="005D2868" w:rsidP="005D2868">
            <w:pPr>
              <w:rPr>
                <w:rFonts w:asciiTheme="majorHAnsi" w:hAnsiTheme="majorHAnsi" w:cstheme="majorHAnsi"/>
                <w:sz w:val="22"/>
              </w:rPr>
            </w:pPr>
          </w:p>
        </w:tc>
      </w:tr>
      <w:tr w:rsidR="005D2868" w:rsidRPr="00DF60BD" w14:paraId="35AA57E6" w14:textId="77777777" w:rsidTr="005D2868">
        <w:tc>
          <w:tcPr>
            <w:tcW w:w="9016" w:type="dxa"/>
            <w:shd w:val="clear" w:color="auto" w:fill="FFCCFF"/>
          </w:tcPr>
          <w:p w14:paraId="20606F41"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Useful websites I can use:</w:t>
            </w:r>
          </w:p>
          <w:p w14:paraId="2E98C42A" w14:textId="77777777" w:rsidR="005D2868" w:rsidRPr="00DF60BD" w:rsidRDefault="005D2868" w:rsidP="005D2868">
            <w:pPr>
              <w:rPr>
                <w:rFonts w:asciiTheme="majorHAnsi" w:hAnsiTheme="majorHAnsi" w:cstheme="majorHAnsi"/>
                <w:sz w:val="22"/>
              </w:rPr>
            </w:pPr>
          </w:p>
        </w:tc>
      </w:tr>
      <w:tr w:rsidR="005D2868" w:rsidRPr="00DF60BD" w14:paraId="17D2A535" w14:textId="77777777" w:rsidTr="005D2868">
        <w:tc>
          <w:tcPr>
            <w:tcW w:w="9016" w:type="dxa"/>
          </w:tcPr>
          <w:p w14:paraId="62FAE7D2"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Word Reference.</w:t>
            </w:r>
          </w:p>
          <w:p w14:paraId="5EF27DD8" w14:textId="77777777" w:rsidR="005D2868" w:rsidRPr="00DF60BD" w:rsidRDefault="005D2868" w:rsidP="005D2868">
            <w:pPr>
              <w:rPr>
                <w:rFonts w:asciiTheme="majorHAnsi" w:hAnsiTheme="majorHAnsi" w:cstheme="majorHAnsi"/>
                <w:sz w:val="22"/>
              </w:rPr>
            </w:pPr>
          </w:p>
        </w:tc>
      </w:tr>
      <w:tr w:rsidR="005D2868" w:rsidRPr="00DF60BD" w14:paraId="2EED64B0" w14:textId="77777777" w:rsidTr="005D2868">
        <w:tc>
          <w:tcPr>
            <w:tcW w:w="9016" w:type="dxa"/>
            <w:shd w:val="clear" w:color="auto" w:fill="CCFFFF"/>
          </w:tcPr>
          <w:p w14:paraId="07189EA6"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568B0937" w14:textId="77777777" w:rsidR="005D2868" w:rsidRPr="00DF60BD" w:rsidRDefault="005D2868" w:rsidP="005D2868">
            <w:pPr>
              <w:rPr>
                <w:rFonts w:asciiTheme="majorHAnsi" w:hAnsiTheme="majorHAnsi" w:cstheme="majorHAnsi"/>
                <w:sz w:val="22"/>
              </w:rPr>
            </w:pPr>
          </w:p>
        </w:tc>
      </w:tr>
      <w:tr w:rsidR="005D2868" w:rsidRPr="00DF60BD" w14:paraId="5BADE9E3" w14:textId="77777777" w:rsidTr="005D2868">
        <w:trPr>
          <w:trHeight w:val="165"/>
        </w:trPr>
        <w:tc>
          <w:tcPr>
            <w:tcW w:w="9016" w:type="dxa"/>
          </w:tcPr>
          <w:p w14:paraId="643C8861" w14:textId="77777777" w:rsidR="005D2868" w:rsidRPr="0091121F" w:rsidRDefault="005D2868" w:rsidP="005D2868">
            <w:pPr>
              <w:rPr>
                <w:rFonts w:asciiTheme="majorHAnsi" w:hAnsiTheme="majorHAnsi" w:cstheme="majorHAnsi"/>
                <w:b w:val="0"/>
                <w:bCs/>
                <w:color w:val="0F0D29" w:themeColor="text1"/>
                <w:sz w:val="22"/>
                <w:lang w:val="fr-FR"/>
              </w:rPr>
            </w:pPr>
            <w:r w:rsidRPr="0091121F">
              <w:rPr>
                <w:rFonts w:asciiTheme="majorHAnsi" w:hAnsiTheme="majorHAnsi" w:cstheme="majorHAnsi"/>
                <w:b w:val="0"/>
                <w:bCs/>
                <w:color w:val="0F0D29" w:themeColor="text1"/>
                <w:sz w:val="22"/>
                <w:lang w:val="fr-FR"/>
              </w:rPr>
              <w:t xml:space="preserve">French Films, </w:t>
            </w:r>
            <w:r w:rsidRPr="0091121F">
              <w:rPr>
                <w:rFonts w:asciiTheme="majorHAnsi" w:hAnsiTheme="majorHAnsi" w:cstheme="majorHAnsi"/>
                <w:b w:val="0"/>
                <w:bCs/>
                <w:color w:val="0F0D29" w:themeColor="text1"/>
                <w:sz w:val="22"/>
              </w:rPr>
              <w:t>such</w:t>
            </w:r>
            <w:r w:rsidRPr="0091121F">
              <w:rPr>
                <w:rFonts w:asciiTheme="majorHAnsi" w:hAnsiTheme="majorHAnsi" w:cstheme="majorHAnsi"/>
                <w:b w:val="0"/>
                <w:bCs/>
                <w:color w:val="0F0D29" w:themeColor="text1"/>
                <w:sz w:val="22"/>
                <w:lang w:val="fr-FR"/>
              </w:rPr>
              <w:t xml:space="preserve"> as Le Petit Nicolas.</w:t>
            </w:r>
          </w:p>
          <w:p w14:paraId="64B700FE" w14:textId="77777777" w:rsidR="005D2868" w:rsidRPr="00DF60BD" w:rsidRDefault="005D2868" w:rsidP="005D2868">
            <w:pPr>
              <w:rPr>
                <w:rFonts w:asciiTheme="majorHAnsi" w:hAnsiTheme="majorHAnsi" w:cstheme="majorHAnsi"/>
                <w:sz w:val="22"/>
                <w:lang w:val="fr-FR"/>
              </w:rPr>
            </w:pPr>
          </w:p>
        </w:tc>
      </w:tr>
    </w:tbl>
    <w:p w14:paraId="46AD1EDF" w14:textId="2F90CED5" w:rsidR="00FD5AFB" w:rsidRPr="00DF60BD" w:rsidRDefault="00FD5AFB" w:rsidP="00DF027C">
      <w:pPr>
        <w:rPr>
          <w:rFonts w:asciiTheme="majorHAnsi" w:hAnsiTheme="majorHAnsi" w:cstheme="majorHAnsi"/>
          <w:b w:val="0"/>
          <w:bCs/>
          <w:sz w:val="22"/>
        </w:rPr>
      </w:pPr>
    </w:p>
    <w:p w14:paraId="615B844A" w14:textId="0EEEEC98" w:rsidR="005D2868" w:rsidRPr="00DF60BD" w:rsidRDefault="005D2868" w:rsidP="00DF027C">
      <w:pPr>
        <w:rPr>
          <w:rFonts w:asciiTheme="majorHAnsi" w:hAnsiTheme="majorHAnsi" w:cstheme="majorHAnsi"/>
          <w:b w:val="0"/>
          <w:bCs/>
          <w:sz w:val="22"/>
        </w:rPr>
      </w:pPr>
    </w:p>
    <w:p w14:paraId="7EF7314C" w14:textId="6C2B25A5" w:rsidR="005D2868" w:rsidRPr="00DF60BD" w:rsidRDefault="005D2868" w:rsidP="00DF027C">
      <w:pPr>
        <w:rPr>
          <w:rFonts w:asciiTheme="majorHAnsi" w:hAnsiTheme="majorHAnsi" w:cstheme="majorHAnsi"/>
          <w:b w:val="0"/>
          <w:bCs/>
          <w:sz w:val="22"/>
        </w:rPr>
      </w:pPr>
    </w:p>
    <w:p w14:paraId="4E5020A7" w14:textId="73018E4A" w:rsidR="005D2868" w:rsidRPr="00DF60BD" w:rsidRDefault="005D2868" w:rsidP="00DF027C">
      <w:pPr>
        <w:rPr>
          <w:rFonts w:asciiTheme="majorHAnsi" w:hAnsiTheme="majorHAnsi" w:cstheme="majorHAnsi"/>
          <w:b w:val="0"/>
          <w:bCs/>
          <w:sz w:val="22"/>
        </w:rPr>
      </w:pPr>
    </w:p>
    <w:p w14:paraId="1DBCB51B" w14:textId="6B7C88F9" w:rsidR="005D2868" w:rsidRPr="00DF60BD" w:rsidRDefault="005D2868" w:rsidP="00DF027C">
      <w:pPr>
        <w:rPr>
          <w:rFonts w:asciiTheme="majorHAnsi" w:hAnsiTheme="majorHAnsi" w:cstheme="majorHAnsi"/>
          <w:b w:val="0"/>
          <w:bCs/>
          <w:sz w:val="22"/>
        </w:rPr>
      </w:pPr>
    </w:p>
    <w:p w14:paraId="49DA079E" w14:textId="77777777" w:rsidR="0091121F" w:rsidRDefault="0091121F" w:rsidP="005D2868">
      <w:pPr>
        <w:jc w:val="center"/>
        <w:rPr>
          <w:rFonts w:asciiTheme="majorHAnsi" w:hAnsiTheme="majorHAnsi" w:cstheme="majorHAnsi"/>
          <w:color w:val="013A57" w:themeColor="accent1" w:themeShade="BF"/>
          <w:sz w:val="22"/>
        </w:rPr>
      </w:pPr>
    </w:p>
    <w:p w14:paraId="12EA1B5D" w14:textId="77777777" w:rsidR="0091121F" w:rsidRDefault="0091121F" w:rsidP="005D2868">
      <w:pPr>
        <w:jc w:val="center"/>
        <w:rPr>
          <w:rFonts w:asciiTheme="majorHAnsi" w:hAnsiTheme="majorHAnsi" w:cstheme="majorHAnsi"/>
          <w:color w:val="013A57" w:themeColor="accent1" w:themeShade="BF"/>
          <w:sz w:val="22"/>
        </w:rPr>
      </w:pPr>
    </w:p>
    <w:p w14:paraId="40B397F9" w14:textId="77777777" w:rsidR="0091121F" w:rsidRDefault="0091121F" w:rsidP="005D2868">
      <w:pPr>
        <w:jc w:val="center"/>
        <w:rPr>
          <w:rFonts w:asciiTheme="majorHAnsi" w:hAnsiTheme="majorHAnsi" w:cstheme="majorHAnsi"/>
          <w:color w:val="013A57" w:themeColor="accent1" w:themeShade="BF"/>
          <w:sz w:val="22"/>
        </w:rPr>
      </w:pPr>
    </w:p>
    <w:p w14:paraId="79945717" w14:textId="77777777" w:rsidR="0091121F" w:rsidRDefault="0091121F" w:rsidP="005D2868">
      <w:pPr>
        <w:jc w:val="center"/>
        <w:rPr>
          <w:rFonts w:asciiTheme="majorHAnsi" w:hAnsiTheme="majorHAnsi" w:cstheme="majorHAnsi"/>
          <w:color w:val="013A57" w:themeColor="accent1" w:themeShade="BF"/>
          <w:sz w:val="22"/>
        </w:rPr>
      </w:pPr>
    </w:p>
    <w:p w14:paraId="4375FBCD" w14:textId="77777777" w:rsidR="0091121F" w:rsidRDefault="0091121F" w:rsidP="005D2868">
      <w:pPr>
        <w:jc w:val="center"/>
        <w:rPr>
          <w:rFonts w:asciiTheme="majorHAnsi" w:hAnsiTheme="majorHAnsi" w:cstheme="majorHAnsi"/>
          <w:color w:val="013A57" w:themeColor="accent1" w:themeShade="BF"/>
          <w:sz w:val="22"/>
        </w:rPr>
      </w:pPr>
    </w:p>
    <w:p w14:paraId="47171C6B" w14:textId="77777777" w:rsidR="0091121F" w:rsidRDefault="0091121F" w:rsidP="005D2868">
      <w:pPr>
        <w:jc w:val="center"/>
        <w:rPr>
          <w:rFonts w:asciiTheme="majorHAnsi" w:hAnsiTheme="majorHAnsi" w:cstheme="majorHAnsi"/>
          <w:color w:val="013A57" w:themeColor="accent1" w:themeShade="BF"/>
          <w:sz w:val="22"/>
        </w:rPr>
      </w:pPr>
    </w:p>
    <w:p w14:paraId="02201803" w14:textId="77777777" w:rsidR="0091121F" w:rsidRDefault="0091121F" w:rsidP="005D2868">
      <w:pPr>
        <w:jc w:val="center"/>
        <w:rPr>
          <w:rFonts w:asciiTheme="majorHAnsi" w:hAnsiTheme="majorHAnsi" w:cstheme="majorHAnsi"/>
          <w:color w:val="013A57" w:themeColor="accent1" w:themeShade="BF"/>
          <w:sz w:val="22"/>
        </w:rPr>
      </w:pPr>
    </w:p>
    <w:p w14:paraId="2472F524" w14:textId="77777777" w:rsidR="0091121F" w:rsidRDefault="0091121F" w:rsidP="005D2868">
      <w:pPr>
        <w:jc w:val="center"/>
        <w:rPr>
          <w:rFonts w:asciiTheme="majorHAnsi" w:hAnsiTheme="majorHAnsi" w:cstheme="majorHAnsi"/>
          <w:color w:val="013A57" w:themeColor="accent1" w:themeShade="BF"/>
          <w:sz w:val="22"/>
        </w:rPr>
      </w:pPr>
    </w:p>
    <w:p w14:paraId="6B310E2F" w14:textId="77777777" w:rsidR="0091121F" w:rsidRDefault="0091121F" w:rsidP="005D2868">
      <w:pPr>
        <w:jc w:val="center"/>
        <w:rPr>
          <w:rFonts w:asciiTheme="majorHAnsi" w:hAnsiTheme="majorHAnsi" w:cstheme="majorHAnsi"/>
          <w:color w:val="013A57" w:themeColor="accent1" w:themeShade="BF"/>
          <w:sz w:val="22"/>
        </w:rPr>
      </w:pPr>
    </w:p>
    <w:p w14:paraId="3A1B5DBC" w14:textId="4F85331A" w:rsidR="0091121F" w:rsidRDefault="0091121F" w:rsidP="005D2868">
      <w:pPr>
        <w:jc w:val="center"/>
        <w:rPr>
          <w:rFonts w:asciiTheme="majorHAnsi" w:hAnsiTheme="majorHAnsi" w:cstheme="majorHAnsi"/>
          <w:color w:val="013A57" w:themeColor="accent1" w:themeShade="BF"/>
          <w:sz w:val="22"/>
        </w:rPr>
      </w:pPr>
    </w:p>
    <w:p w14:paraId="44065066" w14:textId="41473EBC" w:rsidR="00FE29A3" w:rsidRDefault="00FE29A3" w:rsidP="005D2868">
      <w:pPr>
        <w:jc w:val="center"/>
        <w:rPr>
          <w:rFonts w:asciiTheme="majorHAnsi" w:hAnsiTheme="majorHAnsi" w:cstheme="majorHAnsi"/>
          <w:color w:val="013A57" w:themeColor="accent1" w:themeShade="BF"/>
          <w:sz w:val="22"/>
        </w:rPr>
      </w:pPr>
    </w:p>
    <w:p w14:paraId="653E786E" w14:textId="289EEE67" w:rsidR="00FE29A3" w:rsidRDefault="00FE29A3" w:rsidP="005D2868">
      <w:pPr>
        <w:jc w:val="center"/>
        <w:rPr>
          <w:rFonts w:asciiTheme="majorHAnsi" w:hAnsiTheme="majorHAnsi" w:cstheme="majorHAnsi"/>
          <w:color w:val="013A57" w:themeColor="accent1" w:themeShade="BF"/>
          <w:sz w:val="22"/>
        </w:rPr>
      </w:pPr>
    </w:p>
    <w:p w14:paraId="742CA21B" w14:textId="6F53EAF4" w:rsidR="00FE29A3" w:rsidRDefault="00FE29A3" w:rsidP="005D2868">
      <w:pPr>
        <w:jc w:val="center"/>
        <w:rPr>
          <w:rFonts w:asciiTheme="majorHAnsi" w:hAnsiTheme="majorHAnsi" w:cstheme="majorHAnsi"/>
          <w:color w:val="013A57" w:themeColor="accent1" w:themeShade="BF"/>
          <w:sz w:val="22"/>
        </w:rPr>
      </w:pPr>
    </w:p>
    <w:p w14:paraId="01698A4E" w14:textId="48EB88F5" w:rsidR="00FE29A3" w:rsidRDefault="00FE29A3" w:rsidP="005D2868">
      <w:pPr>
        <w:jc w:val="center"/>
        <w:rPr>
          <w:rFonts w:asciiTheme="majorHAnsi" w:hAnsiTheme="majorHAnsi" w:cstheme="majorHAnsi"/>
          <w:color w:val="013A57" w:themeColor="accent1" w:themeShade="BF"/>
          <w:sz w:val="22"/>
        </w:rPr>
      </w:pPr>
    </w:p>
    <w:p w14:paraId="0EF208CF" w14:textId="77777777" w:rsidR="00FE29A3" w:rsidRDefault="00FE29A3" w:rsidP="005D2868">
      <w:pPr>
        <w:jc w:val="center"/>
        <w:rPr>
          <w:rFonts w:asciiTheme="majorHAnsi" w:hAnsiTheme="majorHAnsi" w:cstheme="majorHAnsi"/>
          <w:color w:val="013A57" w:themeColor="accent1" w:themeShade="BF"/>
          <w:sz w:val="22"/>
        </w:rPr>
      </w:pPr>
    </w:p>
    <w:p w14:paraId="6C3C9634" w14:textId="7B5910E9" w:rsidR="005D2868" w:rsidRPr="00CD6C40" w:rsidRDefault="005D2868" w:rsidP="005D2868">
      <w:pPr>
        <w:jc w:val="center"/>
        <w:rPr>
          <w:rFonts w:asciiTheme="majorHAnsi" w:hAnsiTheme="majorHAnsi" w:cstheme="majorHAnsi"/>
          <w:color w:val="013A57" w:themeColor="accent1" w:themeShade="BF"/>
          <w:szCs w:val="28"/>
        </w:rPr>
      </w:pPr>
      <w:r w:rsidRPr="00CD6C40">
        <w:rPr>
          <w:rFonts w:asciiTheme="majorHAnsi" w:hAnsiTheme="majorHAnsi" w:cstheme="majorHAnsi"/>
          <w:color w:val="013A57" w:themeColor="accent1" w:themeShade="BF"/>
          <w:szCs w:val="28"/>
        </w:rPr>
        <w:t>Year 9 Spring Revision for French</w:t>
      </w:r>
    </w:p>
    <w:p w14:paraId="6B5B2FEA" w14:textId="77777777" w:rsidR="005D2868" w:rsidRPr="00DF60BD" w:rsidRDefault="005D2868" w:rsidP="005D2868">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5D2868" w:rsidRPr="00DF60BD" w14:paraId="49F78D66" w14:textId="77777777" w:rsidTr="005D2868">
        <w:tc>
          <w:tcPr>
            <w:tcW w:w="9016" w:type="dxa"/>
            <w:shd w:val="clear" w:color="auto" w:fill="CCFFCC"/>
          </w:tcPr>
          <w:p w14:paraId="244A1AEC"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What assessments will I have in the Spring Term?</w:t>
            </w:r>
          </w:p>
        </w:tc>
      </w:tr>
      <w:tr w:rsidR="005D2868" w:rsidRPr="00DF60BD" w14:paraId="306391F8" w14:textId="77777777" w:rsidTr="005D2868">
        <w:tc>
          <w:tcPr>
            <w:tcW w:w="9016" w:type="dxa"/>
            <w:shd w:val="clear" w:color="auto" w:fill="auto"/>
          </w:tcPr>
          <w:p w14:paraId="38F86EB4"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A test on describing my home town and region.</w:t>
            </w:r>
          </w:p>
          <w:p w14:paraId="2DBBB167"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A test on school subjects.</w:t>
            </w:r>
          </w:p>
          <w:p w14:paraId="1491973C" w14:textId="77777777" w:rsidR="005D2868" w:rsidRPr="00DF60BD" w:rsidRDefault="005D2868" w:rsidP="005D2868">
            <w:pPr>
              <w:rPr>
                <w:rFonts w:asciiTheme="majorHAnsi" w:hAnsiTheme="majorHAnsi" w:cstheme="majorHAnsi"/>
                <w:sz w:val="22"/>
              </w:rPr>
            </w:pPr>
          </w:p>
        </w:tc>
      </w:tr>
      <w:tr w:rsidR="005D2868" w:rsidRPr="00DF60BD" w14:paraId="6E0F7873" w14:textId="77777777" w:rsidTr="005D2868">
        <w:tc>
          <w:tcPr>
            <w:tcW w:w="9016" w:type="dxa"/>
            <w:shd w:val="clear" w:color="auto" w:fill="B1E4FD" w:themeFill="accent1" w:themeFillTint="33"/>
          </w:tcPr>
          <w:p w14:paraId="76E3A145"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What do I need to revise?</w:t>
            </w:r>
          </w:p>
          <w:p w14:paraId="15AECD87" w14:textId="77777777" w:rsidR="005D2868" w:rsidRPr="00DF60BD" w:rsidRDefault="005D2868" w:rsidP="005D2868">
            <w:pPr>
              <w:pStyle w:val="ListParagraph"/>
              <w:rPr>
                <w:rFonts w:asciiTheme="majorHAnsi" w:hAnsiTheme="majorHAnsi" w:cstheme="majorHAnsi"/>
              </w:rPr>
            </w:pPr>
          </w:p>
        </w:tc>
      </w:tr>
      <w:tr w:rsidR="005D2868" w:rsidRPr="00DF60BD" w14:paraId="5BDDB703" w14:textId="77777777" w:rsidTr="005D2868">
        <w:tc>
          <w:tcPr>
            <w:tcW w:w="9016" w:type="dxa"/>
          </w:tcPr>
          <w:p w14:paraId="628CCDC2"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 xml:space="preserve">School subjects and linked verbs: étudier, apprendre, faire. </w:t>
            </w:r>
          </w:p>
          <w:p w14:paraId="4EBE8097"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Why you like / dislike a school subject.</w:t>
            </w:r>
          </w:p>
          <w:p w14:paraId="7D57F705"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Places in town and prepositions linked to gender.</w:t>
            </w:r>
          </w:p>
          <w:p w14:paraId="32AC76AD" w14:textId="77777777" w:rsidR="005D2868" w:rsidRPr="0091121F" w:rsidRDefault="005D2868" w:rsidP="005D2868">
            <w:pPr>
              <w:rPr>
                <w:rFonts w:asciiTheme="majorHAnsi" w:hAnsiTheme="majorHAnsi" w:cstheme="majorHAnsi"/>
                <w:b w:val="0"/>
                <w:bCs/>
                <w:color w:val="0F0D29" w:themeColor="text1"/>
                <w:sz w:val="22"/>
                <w:lang w:val="fr-FR"/>
              </w:rPr>
            </w:pPr>
            <w:r w:rsidRPr="0091121F">
              <w:rPr>
                <w:rFonts w:asciiTheme="majorHAnsi" w:hAnsiTheme="majorHAnsi" w:cstheme="majorHAnsi"/>
                <w:b w:val="0"/>
                <w:bCs/>
                <w:color w:val="0F0D29" w:themeColor="text1"/>
                <w:sz w:val="22"/>
                <w:lang w:val="fr-FR"/>
              </w:rPr>
              <w:t>Opinion phrases: je pense que / je crois que / pour moi / à mon avis.</w:t>
            </w:r>
          </w:p>
          <w:p w14:paraId="1D518811" w14:textId="77777777" w:rsidR="005D2868" w:rsidRPr="00DF60BD" w:rsidRDefault="005D2868" w:rsidP="005D2868">
            <w:pPr>
              <w:rPr>
                <w:rFonts w:asciiTheme="majorHAnsi" w:hAnsiTheme="majorHAnsi" w:cstheme="majorHAnsi"/>
                <w:sz w:val="22"/>
                <w:lang w:val="fr-FR"/>
              </w:rPr>
            </w:pPr>
          </w:p>
        </w:tc>
      </w:tr>
      <w:tr w:rsidR="005D2868" w:rsidRPr="00DF60BD" w14:paraId="733D336D" w14:textId="77777777" w:rsidTr="005D2868">
        <w:tc>
          <w:tcPr>
            <w:tcW w:w="9016" w:type="dxa"/>
            <w:shd w:val="clear" w:color="auto" w:fill="E0EFF4" w:themeFill="accent4" w:themeFillTint="33"/>
          </w:tcPr>
          <w:p w14:paraId="63C2C8D3"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How can I revise for French?</w:t>
            </w:r>
          </w:p>
          <w:p w14:paraId="429F4595" w14:textId="77777777" w:rsidR="005D2868" w:rsidRPr="00DF60BD" w:rsidRDefault="005D2868" w:rsidP="005D2868">
            <w:pPr>
              <w:rPr>
                <w:rFonts w:asciiTheme="majorHAnsi" w:hAnsiTheme="majorHAnsi" w:cstheme="majorHAnsi"/>
                <w:sz w:val="22"/>
              </w:rPr>
            </w:pPr>
          </w:p>
        </w:tc>
      </w:tr>
      <w:tr w:rsidR="005D2868" w:rsidRPr="00DF60BD" w14:paraId="77E8F057" w14:textId="77777777" w:rsidTr="005D2868">
        <w:tc>
          <w:tcPr>
            <w:tcW w:w="9016" w:type="dxa"/>
          </w:tcPr>
          <w:p w14:paraId="0DEAD5AF"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Read through vocabulary lists; little and often.</w:t>
            </w:r>
          </w:p>
          <w:p w14:paraId="0514626F"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Keep in control of verbs by reading through endings very often.</w:t>
            </w:r>
          </w:p>
          <w:p w14:paraId="7A10F737" w14:textId="77777777" w:rsidR="005D2868" w:rsidRPr="007D5FB0" w:rsidRDefault="005D2868" w:rsidP="007D5FB0">
            <w:pPr>
              <w:rPr>
                <w:rFonts w:asciiTheme="majorHAnsi" w:hAnsiTheme="majorHAnsi" w:cstheme="majorHAnsi"/>
              </w:rPr>
            </w:pPr>
          </w:p>
        </w:tc>
      </w:tr>
      <w:tr w:rsidR="005D2868" w:rsidRPr="00DF60BD" w14:paraId="2F40235B" w14:textId="77777777" w:rsidTr="005D2868">
        <w:tc>
          <w:tcPr>
            <w:tcW w:w="9016" w:type="dxa"/>
            <w:shd w:val="clear" w:color="auto" w:fill="D2F1EF" w:themeFill="accent6" w:themeFillTint="33"/>
          </w:tcPr>
          <w:p w14:paraId="3E592115"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Useful resources I can use:</w:t>
            </w:r>
          </w:p>
          <w:p w14:paraId="7C56F69F" w14:textId="77777777" w:rsidR="005D2868" w:rsidRPr="00DF60BD" w:rsidRDefault="005D2868" w:rsidP="005D2868">
            <w:pPr>
              <w:rPr>
                <w:rFonts w:asciiTheme="majorHAnsi" w:hAnsiTheme="majorHAnsi" w:cstheme="majorHAnsi"/>
                <w:sz w:val="22"/>
              </w:rPr>
            </w:pPr>
          </w:p>
        </w:tc>
      </w:tr>
      <w:tr w:rsidR="005D2868" w:rsidRPr="00DF60BD" w14:paraId="5DB36D78" w14:textId="77777777" w:rsidTr="005D2868">
        <w:tc>
          <w:tcPr>
            <w:tcW w:w="9016" w:type="dxa"/>
          </w:tcPr>
          <w:p w14:paraId="4A991B9F"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Worksheets.</w:t>
            </w:r>
          </w:p>
          <w:p w14:paraId="28EB15E3" w14:textId="77777777" w:rsidR="005D2868" w:rsidRPr="00DF60BD" w:rsidRDefault="005D2868" w:rsidP="005D2868">
            <w:pPr>
              <w:rPr>
                <w:rFonts w:asciiTheme="majorHAnsi" w:hAnsiTheme="majorHAnsi" w:cstheme="majorHAnsi"/>
                <w:sz w:val="22"/>
              </w:rPr>
            </w:pPr>
          </w:p>
        </w:tc>
      </w:tr>
      <w:tr w:rsidR="005D2868" w:rsidRPr="00DF60BD" w14:paraId="6A7B17DD" w14:textId="77777777" w:rsidTr="005D2868">
        <w:tc>
          <w:tcPr>
            <w:tcW w:w="9016" w:type="dxa"/>
            <w:shd w:val="clear" w:color="auto" w:fill="FFCCFF"/>
          </w:tcPr>
          <w:p w14:paraId="477B83CA"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Useful websites I can use:</w:t>
            </w:r>
          </w:p>
          <w:p w14:paraId="687BA523" w14:textId="77777777" w:rsidR="005D2868" w:rsidRPr="00DF60BD" w:rsidRDefault="005D2868" w:rsidP="005D2868">
            <w:pPr>
              <w:rPr>
                <w:rFonts w:asciiTheme="majorHAnsi" w:hAnsiTheme="majorHAnsi" w:cstheme="majorHAnsi"/>
                <w:sz w:val="22"/>
              </w:rPr>
            </w:pPr>
          </w:p>
        </w:tc>
      </w:tr>
      <w:tr w:rsidR="005D2868" w:rsidRPr="00DF60BD" w14:paraId="4A5FED2E" w14:textId="77777777" w:rsidTr="005D2868">
        <w:tc>
          <w:tcPr>
            <w:tcW w:w="9016" w:type="dxa"/>
          </w:tcPr>
          <w:p w14:paraId="0F4F658F" w14:textId="77777777" w:rsidR="005D2868" w:rsidRPr="0091121F" w:rsidRDefault="005D2868" w:rsidP="005D2868">
            <w:pPr>
              <w:rPr>
                <w:rFonts w:asciiTheme="majorHAnsi" w:hAnsiTheme="majorHAnsi" w:cstheme="majorHAnsi"/>
                <w:b w:val="0"/>
                <w:bCs/>
                <w:color w:val="0F0D29" w:themeColor="text1"/>
                <w:sz w:val="22"/>
              </w:rPr>
            </w:pPr>
            <w:r w:rsidRPr="0091121F">
              <w:rPr>
                <w:rFonts w:asciiTheme="majorHAnsi" w:hAnsiTheme="majorHAnsi" w:cstheme="majorHAnsi"/>
                <w:b w:val="0"/>
                <w:bCs/>
                <w:color w:val="0F0D29" w:themeColor="text1"/>
                <w:sz w:val="22"/>
              </w:rPr>
              <w:t>Word Reference.</w:t>
            </w:r>
          </w:p>
          <w:p w14:paraId="0805321B" w14:textId="77777777" w:rsidR="005D2868" w:rsidRPr="00DF60BD" w:rsidRDefault="005D2868" w:rsidP="005D2868">
            <w:pPr>
              <w:rPr>
                <w:rFonts w:asciiTheme="majorHAnsi" w:hAnsiTheme="majorHAnsi" w:cstheme="majorHAnsi"/>
                <w:sz w:val="22"/>
              </w:rPr>
            </w:pPr>
          </w:p>
        </w:tc>
      </w:tr>
      <w:tr w:rsidR="005D2868" w:rsidRPr="00DF60BD" w14:paraId="16F91C93" w14:textId="77777777" w:rsidTr="005D2868">
        <w:tc>
          <w:tcPr>
            <w:tcW w:w="9016" w:type="dxa"/>
            <w:shd w:val="clear" w:color="auto" w:fill="CCFFFF"/>
          </w:tcPr>
          <w:p w14:paraId="5D1AE077" w14:textId="77777777" w:rsidR="005D2868" w:rsidRPr="00DF60BD" w:rsidRDefault="005D2868" w:rsidP="005D2868">
            <w:pPr>
              <w:rPr>
                <w:rFonts w:asciiTheme="majorHAnsi" w:hAnsiTheme="majorHAnsi" w:cstheme="majorHAnsi"/>
                <w:sz w:val="22"/>
              </w:rPr>
            </w:pPr>
            <w:r w:rsidRPr="00DF60BD">
              <w:rPr>
                <w:rFonts w:asciiTheme="majorHAnsi" w:hAnsiTheme="majorHAnsi" w:cstheme="majorHAnsi"/>
                <w:sz w:val="22"/>
              </w:rPr>
              <w:t>Enrichment Experiences which will help to develop and broaden my knowledge and skills further (including reading):</w:t>
            </w:r>
          </w:p>
          <w:p w14:paraId="6B221E81" w14:textId="77777777" w:rsidR="005D2868" w:rsidRPr="00DF60BD" w:rsidRDefault="005D2868" w:rsidP="005D2868">
            <w:pPr>
              <w:rPr>
                <w:rFonts w:asciiTheme="majorHAnsi" w:hAnsiTheme="majorHAnsi" w:cstheme="majorHAnsi"/>
                <w:sz w:val="22"/>
              </w:rPr>
            </w:pPr>
          </w:p>
        </w:tc>
      </w:tr>
      <w:tr w:rsidR="005D2868" w:rsidRPr="00DF60BD" w14:paraId="2180B737" w14:textId="77777777" w:rsidTr="005D2868">
        <w:trPr>
          <w:trHeight w:val="165"/>
        </w:trPr>
        <w:tc>
          <w:tcPr>
            <w:tcW w:w="9016" w:type="dxa"/>
          </w:tcPr>
          <w:p w14:paraId="6DC9E17B" w14:textId="77777777" w:rsidR="005D2868" w:rsidRPr="0091121F" w:rsidRDefault="005D2868" w:rsidP="005D2868">
            <w:pPr>
              <w:rPr>
                <w:rFonts w:asciiTheme="majorHAnsi" w:hAnsiTheme="majorHAnsi" w:cstheme="majorHAnsi"/>
                <w:b w:val="0"/>
                <w:bCs/>
                <w:color w:val="0F0D29" w:themeColor="text1"/>
                <w:sz w:val="22"/>
                <w:lang w:val="fr-FR"/>
              </w:rPr>
            </w:pPr>
            <w:r w:rsidRPr="0091121F">
              <w:rPr>
                <w:rFonts w:asciiTheme="majorHAnsi" w:hAnsiTheme="majorHAnsi" w:cstheme="majorHAnsi"/>
                <w:b w:val="0"/>
                <w:bCs/>
                <w:color w:val="0F0D29" w:themeColor="text1"/>
                <w:sz w:val="22"/>
                <w:lang w:val="fr-FR"/>
              </w:rPr>
              <w:t xml:space="preserve">French Films, </w:t>
            </w:r>
            <w:r w:rsidRPr="0091121F">
              <w:rPr>
                <w:rFonts w:asciiTheme="majorHAnsi" w:hAnsiTheme="majorHAnsi" w:cstheme="majorHAnsi"/>
                <w:b w:val="0"/>
                <w:bCs/>
                <w:color w:val="0F0D29" w:themeColor="text1"/>
                <w:sz w:val="22"/>
              </w:rPr>
              <w:t>such</w:t>
            </w:r>
            <w:r w:rsidRPr="0091121F">
              <w:rPr>
                <w:rFonts w:asciiTheme="majorHAnsi" w:hAnsiTheme="majorHAnsi" w:cstheme="majorHAnsi"/>
                <w:b w:val="0"/>
                <w:bCs/>
                <w:color w:val="0F0D29" w:themeColor="text1"/>
                <w:sz w:val="22"/>
                <w:lang w:val="fr-FR"/>
              </w:rPr>
              <w:t xml:space="preserve"> as Le Petit Nicolas.</w:t>
            </w:r>
          </w:p>
          <w:p w14:paraId="3BE0288F" w14:textId="77777777" w:rsidR="005D2868" w:rsidRPr="0091121F" w:rsidRDefault="005D2868" w:rsidP="005D2868">
            <w:pPr>
              <w:rPr>
                <w:rFonts w:asciiTheme="majorHAnsi" w:hAnsiTheme="majorHAnsi" w:cstheme="majorHAnsi"/>
                <w:b w:val="0"/>
                <w:bCs/>
                <w:color w:val="0F0D29" w:themeColor="text1"/>
                <w:sz w:val="22"/>
                <w:lang w:val="fr-FR"/>
              </w:rPr>
            </w:pPr>
          </w:p>
        </w:tc>
      </w:tr>
    </w:tbl>
    <w:p w14:paraId="239FB331" w14:textId="21BE580A" w:rsidR="005D2868" w:rsidRPr="00DF60BD" w:rsidRDefault="005D2868" w:rsidP="00DF027C">
      <w:pPr>
        <w:rPr>
          <w:rFonts w:asciiTheme="majorHAnsi" w:hAnsiTheme="majorHAnsi" w:cstheme="majorHAnsi"/>
          <w:b w:val="0"/>
          <w:bCs/>
          <w:sz w:val="22"/>
        </w:rPr>
      </w:pPr>
    </w:p>
    <w:p w14:paraId="1E444795" w14:textId="3C7AF1B3" w:rsidR="005D2868" w:rsidRPr="00DF60BD" w:rsidRDefault="005D2868" w:rsidP="00DF027C">
      <w:pPr>
        <w:rPr>
          <w:rFonts w:asciiTheme="majorHAnsi" w:hAnsiTheme="majorHAnsi" w:cstheme="majorHAnsi"/>
          <w:b w:val="0"/>
          <w:bCs/>
          <w:sz w:val="22"/>
        </w:rPr>
      </w:pPr>
    </w:p>
    <w:p w14:paraId="5397404F" w14:textId="6C8B0032" w:rsidR="005D2868" w:rsidRPr="00DF60BD" w:rsidRDefault="005D2868" w:rsidP="00DF027C">
      <w:pPr>
        <w:rPr>
          <w:rFonts w:asciiTheme="majorHAnsi" w:hAnsiTheme="majorHAnsi" w:cstheme="majorHAnsi"/>
          <w:b w:val="0"/>
          <w:bCs/>
          <w:sz w:val="22"/>
        </w:rPr>
      </w:pPr>
    </w:p>
    <w:p w14:paraId="464A2027" w14:textId="77777777" w:rsidR="0091121F" w:rsidRDefault="0091121F" w:rsidP="0070695C">
      <w:pPr>
        <w:tabs>
          <w:tab w:val="right" w:pos="9936"/>
        </w:tabs>
        <w:spacing w:after="200"/>
        <w:rPr>
          <w:sz w:val="96"/>
          <w:szCs w:val="56"/>
        </w:rPr>
      </w:pPr>
    </w:p>
    <w:p w14:paraId="02D4745B" w14:textId="77777777" w:rsidR="0091121F" w:rsidRDefault="0091121F" w:rsidP="0070695C">
      <w:pPr>
        <w:tabs>
          <w:tab w:val="right" w:pos="9936"/>
        </w:tabs>
        <w:spacing w:after="200"/>
        <w:rPr>
          <w:sz w:val="96"/>
          <w:szCs w:val="56"/>
        </w:rPr>
      </w:pPr>
    </w:p>
    <w:p w14:paraId="5C2E71AD" w14:textId="1BAB8BC6" w:rsidR="00762359" w:rsidRDefault="00762359" w:rsidP="00762359">
      <w:pPr>
        <w:tabs>
          <w:tab w:val="right" w:pos="9936"/>
        </w:tabs>
        <w:spacing w:after="200"/>
        <w:rPr>
          <w:sz w:val="96"/>
          <w:szCs w:val="56"/>
        </w:rPr>
      </w:pPr>
      <w:r w:rsidRPr="007B01D2">
        <w:rPr>
          <w:sz w:val="96"/>
          <w:szCs w:val="56"/>
        </w:rPr>
        <w:lastRenderedPageBreak/>
        <w:t>KS</w:t>
      </w:r>
      <w:r>
        <w:rPr>
          <w:sz w:val="96"/>
          <w:szCs w:val="56"/>
        </w:rPr>
        <w:t>4</w:t>
      </w:r>
    </w:p>
    <w:tbl>
      <w:tblPr>
        <w:tblStyle w:val="TableGrid"/>
        <w:tblW w:w="9493" w:type="dxa"/>
        <w:tblBorders>
          <w:insideV w:val="none" w:sz="0" w:space="0" w:color="auto"/>
        </w:tblBorders>
        <w:tblLook w:val="04A0" w:firstRow="1" w:lastRow="0" w:firstColumn="1" w:lastColumn="0" w:noHBand="0" w:noVBand="1"/>
      </w:tblPr>
      <w:tblGrid>
        <w:gridCol w:w="6799"/>
        <w:gridCol w:w="2694"/>
      </w:tblGrid>
      <w:tr w:rsidR="00762359" w14:paraId="2764AEA0" w14:textId="77777777" w:rsidTr="00EC4930">
        <w:trPr>
          <w:trHeight w:val="746"/>
        </w:trPr>
        <w:tc>
          <w:tcPr>
            <w:tcW w:w="6799" w:type="dxa"/>
            <w:shd w:val="clear" w:color="auto" w:fill="FFCC99"/>
          </w:tcPr>
          <w:p w14:paraId="7CCBDA34" w14:textId="77777777" w:rsidR="00762359" w:rsidRPr="007B01D2" w:rsidRDefault="00762359" w:rsidP="00EC4930">
            <w:pPr>
              <w:spacing w:after="200"/>
              <w:rPr>
                <w:sz w:val="44"/>
                <w:szCs w:val="44"/>
              </w:rPr>
            </w:pPr>
            <w:r>
              <w:rPr>
                <w:sz w:val="44"/>
                <w:szCs w:val="44"/>
              </w:rPr>
              <w:t xml:space="preserve">FPN </w:t>
            </w:r>
          </w:p>
        </w:tc>
        <w:tc>
          <w:tcPr>
            <w:tcW w:w="2694" w:type="dxa"/>
            <w:shd w:val="clear" w:color="auto" w:fill="FFCC99"/>
          </w:tcPr>
          <w:p w14:paraId="337EED5C" w14:textId="77777777" w:rsidR="00762359" w:rsidRDefault="00762359" w:rsidP="00EC4930">
            <w:pPr>
              <w:spacing w:after="200"/>
              <w:rPr>
                <w:sz w:val="44"/>
                <w:szCs w:val="44"/>
              </w:rPr>
            </w:pPr>
            <w:r>
              <w:rPr>
                <w:sz w:val="44"/>
                <w:szCs w:val="44"/>
              </w:rPr>
              <w:t>Pg. 61-62</w:t>
            </w:r>
          </w:p>
        </w:tc>
      </w:tr>
      <w:tr w:rsidR="00762359" w14:paraId="45313C01" w14:textId="77777777" w:rsidTr="00EC4930">
        <w:trPr>
          <w:trHeight w:val="746"/>
        </w:trPr>
        <w:tc>
          <w:tcPr>
            <w:tcW w:w="6799" w:type="dxa"/>
            <w:shd w:val="clear" w:color="auto" w:fill="CCECFF"/>
          </w:tcPr>
          <w:p w14:paraId="5C8BFF8C" w14:textId="77777777" w:rsidR="00762359" w:rsidRPr="007B01D2" w:rsidRDefault="00762359" w:rsidP="00EC4930">
            <w:pPr>
              <w:spacing w:after="200"/>
              <w:rPr>
                <w:sz w:val="44"/>
                <w:szCs w:val="44"/>
              </w:rPr>
            </w:pPr>
            <w:r>
              <w:rPr>
                <w:sz w:val="44"/>
                <w:szCs w:val="44"/>
              </w:rPr>
              <w:t xml:space="preserve">Maths </w:t>
            </w:r>
          </w:p>
        </w:tc>
        <w:tc>
          <w:tcPr>
            <w:tcW w:w="2694" w:type="dxa"/>
            <w:shd w:val="clear" w:color="auto" w:fill="CCECFF"/>
          </w:tcPr>
          <w:p w14:paraId="01D78C62" w14:textId="77777777" w:rsidR="00762359" w:rsidRDefault="00762359" w:rsidP="00EC4930">
            <w:pPr>
              <w:spacing w:after="200"/>
              <w:rPr>
                <w:sz w:val="44"/>
                <w:szCs w:val="44"/>
              </w:rPr>
            </w:pPr>
            <w:r>
              <w:rPr>
                <w:sz w:val="44"/>
                <w:szCs w:val="44"/>
              </w:rPr>
              <w:t>Pg. 63-74</w:t>
            </w:r>
          </w:p>
        </w:tc>
      </w:tr>
      <w:tr w:rsidR="00762359" w14:paraId="1320B6FA" w14:textId="77777777" w:rsidTr="00EC4930">
        <w:trPr>
          <w:trHeight w:val="746"/>
        </w:trPr>
        <w:tc>
          <w:tcPr>
            <w:tcW w:w="6799" w:type="dxa"/>
            <w:shd w:val="clear" w:color="auto" w:fill="FFCC99"/>
          </w:tcPr>
          <w:p w14:paraId="0CD7D93F" w14:textId="77777777" w:rsidR="00762359" w:rsidRPr="007B01D2" w:rsidRDefault="00762359" w:rsidP="00EC4930">
            <w:pPr>
              <w:spacing w:after="200"/>
              <w:rPr>
                <w:sz w:val="44"/>
                <w:szCs w:val="44"/>
              </w:rPr>
            </w:pPr>
            <w:r w:rsidRPr="007B01D2">
              <w:rPr>
                <w:sz w:val="44"/>
                <w:szCs w:val="44"/>
              </w:rPr>
              <w:t>Creative iMedia</w:t>
            </w:r>
            <w:r>
              <w:rPr>
                <w:sz w:val="44"/>
                <w:szCs w:val="44"/>
              </w:rPr>
              <w:t xml:space="preserve"> </w:t>
            </w:r>
          </w:p>
        </w:tc>
        <w:tc>
          <w:tcPr>
            <w:tcW w:w="2694" w:type="dxa"/>
            <w:shd w:val="clear" w:color="auto" w:fill="FFCC99"/>
          </w:tcPr>
          <w:p w14:paraId="4FB5F910" w14:textId="77777777" w:rsidR="00762359" w:rsidRPr="007B01D2" w:rsidRDefault="00762359" w:rsidP="00EC4930">
            <w:pPr>
              <w:spacing w:after="200"/>
              <w:rPr>
                <w:sz w:val="44"/>
                <w:szCs w:val="44"/>
              </w:rPr>
            </w:pPr>
            <w:r>
              <w:rPr>
                <w:sz w:val="44"/>
                <w:szCs w:val="36"/>
              </w:rPr>
              <w:t>Pg. 75-76</w:t>
            </w:r>
          </w:p>
        </w:tc>
      </w:tr>
      <w:tr w:rsidR="00762359" w14:paraId="62D5F125" w14:textId="77777777" w:rsidTr="00EC4930">
        <w:trPr>
          <w:trHeight w:val="746"/>
        </w:trPr>
        <w:tc>
          <w:tcPr>
            <w:tcW w:w="6799" w:type="dxa"/>
            <w:shd w:val="clear" w:color="auto" w:fill="CCECFF"/>
          </w:tcPr>
          <w:p w14:paraId="69185854" w14:textId="77777777" w:rsidR="00762359" w:rsidRPr="007B01D2" w:rsidRDefault="00762359" w:rsidP="00EC4930">
            <w:pPr>
              <w:spacing w:after="200"/>
              <w:rPr>
                <w:sz w:val="44"/>
                <w:szCs w:val="44"/>
              </w:rPr>
            </w:pPr>
            <w:r w:rsidRPr="007B01D2">
              <w:rPr>
                <w:sz w:val="44"/>
                <w:szCs w:val="44"/>
              </w:rPr>
              <w:t>Textile</w:t>
            </w:r>
            <w:r>
              <w:rPr>
                <w:sz w:val="44"/>
                <w:szCs w:val="44"/>
              </w:rPr>
              <w:t xml:space="preserve"> </w:t>
            </w:r>
          </w:p>
        </w:tc>
        <w:tc>
          <w:tcPr>
            <w:tcW w:w="2694" w:type="dxa"/>
            <w:shd w:val="clear" w:color="auto" w:fill="CCECFF"/>
          </w:tcPr>
          <w:p w14:paraId="6601819A" w14:textId="1F1DF244" w:rsidR="00762359" w:rsidRPr="007B01D2" w:rsidRDefault="00762359" w:rsidP="00EC4930">
            <w:pPr>
              <w:spacing w:after="200"/>
              <w:rPr>
                <w:sz w:val="44"/>
                <w:szCs w:val="44"/>
              </w:rPr>
            </w:pPr>
            <w:r>
              <w:rPr>
                <w:sz w:val="44"/>
                <w:szCs w:val="36"/>
              </w:rPr>
              <w:t>Pg. 77-80</w:t>
            </w:r>
          </w:p>
        </w:tc>
      </w:tr>
      <w:tr w:rsidR="00762359" w14:paraId="7312A157" w14:textId="77777777" w:rsidTr="00EC4930">
        <w:trPr>
          <w:trHeight w:val="746"/>
        </w:trPr>
        <w:tc>
          <w:tcPr>
            <w:tcW w:w="6799" w:type="dxa"/>
            <w:shd w:val="clear" w:color="auto" w:fill="FFCC99"/>
          </w:tcPr>
          <w:p w14:paraId="4491107A" w14:textId="77777777" w:rsidR="00762359" w:rsidRPr="007B01D2" w:rsidRDefault="00762359" w:rsidP="00EC4930">
            <w:pPr>
              <w:spacing w:after="200"/>
              <w:rPr>
                <w:sz w:val="44"/>
                <w:szCs w:val="44"/>
              </w:rPr>
            </w:pPr>
            <w:r w:rsidRPr="007B01D2">
              <w:rPr>
                <w:sz w:val="44"/>
                <w:szCs w:val="44"/>
              </w:rPr>
              <w:t>English</w:t>
            </w:r>
            <w:r>
              <w:rPr>
                <w:sz w:val="44"/>
                <w:szCs w:val="44"/>
              </w:rPr>
              <w:t xml:space="preserve"> </w:t>
            </w:r>
          </w:p>
        </w:tc>
        <w:tc>
          <w:tcPr>
            <w:tcW w:w="2694" w:type="dxa"/>
            <w:shd w:val="clear" w:color="auto" w:fill="FFCC99"/>
          </w:tcPr>
          <w:p w14:paraId="0C31F1B7" w14:textId="77777777" w:rsidR="00762359" w:rsidRPr="007B01D2" w:rsidRDefault="00762359" w:rsidP="00EC4930">
            <w:pPr>
              <w:spacing w:after="200"/>
              <w:rPr>
                <w:sz w:val="44"/>
                <w:szCs w:val="44"/>
              </w:rPr>
            </w:pPr>
            <w:r>
              <w:rPr>
                <w:sz w:val="44"/>
                <w:szCs w:val="36"/>
              </w:rPr>
              <w:t xml:space="preserve">Pg. </w:t>
            </w:r>
            <w:r>
              <w:rPr>
                <w:sz w:val="44"/>
                <w:szCs w:val="44"/>
              </w:rPr>
              <w:t>81-85</w:t>
            </w:r>
          </w:p>
        </w:tc>
      </w:tr>
      <w:tr w:rsidR="00762359" w14:paraId="376754D4" w14:textId="77777777" w:rsidTr="00EC4930">
        <w:trPr>
          <w:trHeight w:val="746"/>
        </w:trPr>
        <w:tc>
          <w:tcPr>
            <w:tcW w:w="6799" w:type="dxa"/>
            <w:shd w:val="clear" w:color="auto" w:fill="CCECFF"/>
          </w:tcPr>
          <w:p w14:paraId="2CC478B9" w14:textId="77777777" w:rsidR="00762359" w:rsidRPr="007B01D2" w:rsidRDefault="00762359" w:rsidP="00EC4930">
            <w:pPr>
              <w:spacing w:after="200"/>
              <w:rPr>
                <w:sz w:val="44"/>
                <w:szCs w:val="44"/>
              </w:rPr>
            </w:pPr>
            <w:r w:rsidRPr="007B01D2">
              <w:rPr>
                <w:sz w:val="44"/>
                <w:szCs w:val="36"/>
              </w:rPr>
              <w:t>Computer Science</w:t>
            </w:r>
            <w:r>
              <w:rPr>
                <w:sz w:val="44"/>
                <w:szCs w:val="36"/>
              </w:rPr>
              <w:t xml:space="preserve"> </w:t>
            </w:r>
          </w:p>
        </w:tc>
        <w:tc>
          <w:tcPr>
            <w:tcW w:w="2694" w:type="dxa"/>
            <w:shd w:val="clear" w:color="auto" w:fill="CCECFF"/>
          </w:tcPr>
          <w:p w14:paraId="08581D43" w14:textId="77777777" w:rsidR="00762359" w:rsidRPr="0070695C" w:rsidRDefault="00762359" w:rsidP="00EC4930">
            <w:pPr>
              <w:spacing w:after="200"/>
              <w:rPr>
                <w:b w:val="0"/>
                <w:bCs/>
                <w:sz w:val="44"/>
                <w:szCs w:val="36"/>
              </w:rPr>
            </w:pPr>
            <w:r>
              <w:rPr>
                <w:sz w:val="44"/>
                <w:szCs w:val="36"/>
              </w:rPr>
              <w:t>Pg. 86-89</w:t>
            </w:r>
          </w:p>
        </w:tc>
      </w:tr>
      <w:tr w:rsidR="00762359" w14:paraId="2D867B9A" w14:textId="77777777" w:rsidTr="00EC4930">
        <w:trPr>
          <w:trHeight w:val="746"/>
        </w:trPr>
        <w:tc>
          <w:tcPr>
            <w:tcW w:w="6799" w:type="dxa"/>
            <w:shd w:val="clear" w:color="auto" w:fill="FFCC99"/>
          </w:tcPr>
          <w:p w14:paraId="122E196B" w14:textId="77777777" w:rsidR="00762359" w:rsidRPr="007B01D2" w:rsidRDefault="00762359" w:rsidP="00EC4930">
            <w:pPr>
              <w:spacing w:after="200"/>
              <w:rPr>
                <w:sz w:val="44"/>
                <w:szCs w:val="44"/>
              </w:rPr>
            </w:pPr>
            <w:r w:rsidRPr="007B01D2">
              <w:rPr>
                <w:sz w:val="44"/>
                <w:szCs w:val="44"/>
              </w:rPr>
              <w:t>Urdu</w:t>
            </w:r>
            <w:r>
              <w:rPr>
                <w:sz w:val="44"/>
                <w:szCs w:val="44"/>
              </w:rPr>
              <w:t xml:space="preserve"> </w:t>
            </w:r>
          </w:p>
        </w:tc>
        <w:tc>
          <w:tcPr>
            <w:tcW w:w="2694" w:type="dxa"/>
            <w:shd w:val="clear" w:color="auto" w:fill="FFCC99"/>
          </w:tcPr>
          <w:p w14:paraId="0D91CD87" w14:textId="77777777" w:rsidR="00762359" w:rsidRPr="007B01D2" w:rsidRDefault="00762359" w:rsidP="00EC4930">
            <w:pPr>
              <w:spacing w:after="200"/>
              <w:rPr>
                <w:sz w:val="44"/>
                <w:szCs w:val="44"/>
              </w:rPr>
            </w:pPr>
            <w:r>
              <w:rPr>
                <w:sz w:val="44"/>
                <w:szCs w:val="36"/>
              </w:rPr>
              <w:t xml:space="preserve">Pg. </w:t>
            </w:r>
            <w:r>
              <w:rPr>
                <w:sz w:val="44"/>
                <w:szCs w:val="44"/>
              </w:rPr>
              <w:t>90-91</w:t>
            </w:r>
          </w:p>
        </w:tc>
      </w:tr>
      <w:tr w:rsidR="00762359" w14:paraId="3D301F8A" w14:textId="77777777" w:rsidTr="00EC4930">
        <w:trPr>
          <w:trHeight w:val="746"/>
        </w:trPr>
        <w:tc>
          <w:tcPr>
            <w:tcW w:w="6799" w:type="dxa"/>
            <w:shd w:val="clear" w:color="auto" w:fill="CCECFF"/>
          </w:tcPr>
          <w:p w14:paraId="1B408855" w14:textId="77777777" w:rsidR="00762359" w:rsidRPr="007B01D2" w:rsidRDefault="00762359" w:rsidP="00EC4930">
            <w:pPr>
              <w:spacing w:after="200"/>
              <w:rPr>
                <w:sz w:val="44"/>
                <w:szCs w:val="44"/>
              </w:rPr>
            </w:pPr>
            <w:r>
              <w:rPr>
                <w:sz w:val="44"/>
                <w:szCs w:val="44"/>
              </w:rPr>
              <w:t xml:space="preserve">ART </w:t>
            </w:r>
          </w:p>
        </w:tc>
        <w:tc>
          <w:tcPr>
            <w:tcW w:w="2694" w:type="dxa"/>
            <w:shd w:val="clear" w:color="auto" w:fill="CCECFF"/>
          </w:tcPr>
          <w:p w14:paraId="15BAE000" w14:textId="77777777" w:rsidR="00762359" w:rsidRDefault="00762359" w:rsidP="00EC4930">
            <w:pPr>
              <w:spacing w:after="200"/>
              <w:rPr>
                <w:sz w:val="44"/>
                <w:szCs w:val="44"/>
              </w:rPr>
            </w:pPr>
            <w:r>
              <w:rPr>
                <w:sz w:val="44"/>
                <w:szCs w:val="36"/>
              </w:rPr>
              <w:t>Pg. 92-93</w:t>
            </w:r>
          </w:p>
        </w:tc>
      </w:tr>
      <w:tr w:rsidR="00762359" w14:paraId="6FE15DC7" w14:textId="77777777" w:rsidTr="00EC4930">
        <w:trPr>
          <w:trHeight w:val="746"/>
        </w:trPr>
        <w:tc>
          <w:tcPr>
            <w:tcW w:w="6799" w:type="dxa"/>
            <w:shd w:val="clear" w:color="auto" w:fill="FFCC99"/>
          </w:tcPr>
          <w:p w14:paraId="7A36CC2B" w14:textId="77777777" w:rsidR="00762359" w:rsidRPr="007B01D2" w:rsidRDefault="00762359" w:rsidP="00EC4930">
            <w:pPr>
              <w:spacing w:after="200"/>
              <w:rPr>
                <w:sz w:val="44"/>
                <w:szCs w:val="44"/>
              </w:rPr>
            </w:pPr>
            <w:r w:rsidRPr="007B01D2">
              <w:rPr>
                <w:sz w:val="44"/>
                <w:szCs w:val="44"/>
              </w:rPr>
              <w:t xml:space="preserve">Geography </w:t>
            </w:r>
          </w:p>
        </w:tc>
        <w:tc>
          <w:tcPr>
            <w:tcW w:w="2694" w:type="dxa"/>
            <w:shd w:val="clear" w:color="auto" w:fill="FFCC99"/>
          </w:tcPr>
          <w:p w14:paraId="23438210" w14:textId="77777777" w:rsidR="00762359" w:rsidRPr="007B01D2" w:rsidRDefault="00762359" w:rsidP="00EC4930">
            <w:pPr>
              <w:spacing w:after="200"/>
              <w:rPr>
                <w:sz w:val="44"/>
                <w:szCs w:val="44"/>
              </w:rPr>
            </w:pPr>
            <w:r>
              <w:rPr>
                <w:sz w:val="44"/>
                <w:szCs w:val="36"/>
              </w:rPr>
              <w:t>Pg. 94-95</w:t>
            </w:r>
          </w:p>
        </w:tc>
      </w:tr>
      <w:tr w:rsidR="00762359" w14:paraId="7A65482C" w14:textId="77777777" w:rsidTr="00EC4930">
        <w:trPr>
          <w:trHeight w:val="746"/>
        </w:trPr>
        <w:tc>
          <w:tcPr>
            <w:tcW w:w="6799" w:type="dxa"/>
            <w:shd w:val="clear" w:color="auto" w:fill="CCECFF"/>
          </w:tcPr>
          <w:p w14:paraId="33D77D73" w14:textId="77777777" w:rsidR="00762359" w:rsidRPr="007B01D2" w:rsidRDefault="00762359" w:rsidP="00EC4930">
            <w:pPr>
              <w:spacing w:after="200"/>
              <w:rPr>
                <w:sz w:val="44"/>
                <w:szCs w:val="44"/>
              </w:rPr>
            </w:pPr>
            <w:r w:rsidRPr="007B01D2">
              <w:rPr>
                <w:sz w:val="44"/>
                <w:szCs w:val="44"/>
              </w:rPr>
              <w:t>History</w:t>
            </w:r>
            <w:r>
              <w:rPr>
                <w:sz w:val="44"/>
                <w:szCs w:val="44"/>
              </w:rPr>
              <w:t xml:space="preserve"> </w:t>
            </w:r>
          </w:p>
        </w:tc>
        <w:tc>
          <w:tcPr>
            <w:tcW w:w="2694" w:type="dxa"/>
            <w:shd w:val="clear" w:color="auto" w:fill="CCECFF"/>
          </w:tcPr>
          <w:p w14:paraId="6CF47CD1" w14:textId="77777777" w:rsidR="00762359" w:rsidRPr="007B01D2" w:rsidRDefault="00762359" w:rsidP="00EC4930">
            <w:pPr>
              <w:spacing w:after="200"/>
              <w:rPr>
                <w:sz w:val="44"/>
                <w:szCs w:val="44"/>
              </w:rPr>
            </w:pPr>
            <w:r>
              <w:rPr>
                <w:sz w:val="44"/>
                <w:szCs w:val="36"/>
              </w:rPr>
              <w:t>Pg. 96.97</w:t>
            </w:r>
          </w:p>
        </w:tc>
      </w:tr>
      <w:tr w:rsidR="00762359" w14:paraId="231CC27D" w14:textId="77777777" w:rsidTr="00EC4930">
        <w:trPr>
          <w:trHeight w:val="746"/>
        </w:trPr>
        <w:tc>
          <w:tcPr>
            <w:tcW w:w="6799" w:type="dxa"/>
            <w:shd w:val="clear" w:color="auto" w:fill="FFCC99"/>
          </w:tcPr>
          <w:p w14:paraId="1A8EAFB4" w14:textId="77777777" w:rsidR="00762359" w:rsidRPr="007B01D2" w:rsidRDefault="00762359" w:rsidP="00EC4930">
            <w:pPr>
              <w:spacing w:after="200"/>
              <w:rPr>
                <w:sz w:val="44"/>
                <w:szCs w:val="44"/>
              </w:rPr>
            </w:pPr>
            <w:r>
              <w:rPr>
                <w:sz w:val="44"/>
                <w:szCs w:val="44"/>
              </w:rPr>
              <w:t>Physical Education</w:t>
            </w:r>
          </w:p>
        </w:tc>
        <w:tc>
          <w:tcPr>
            <w:tcW w:w="2694" w:type="dxa"/>
            <w:shd w:val="clear" w:color="auto" w:fill="FFCC99"/>
          </w:tcPr>
          <w:p w14:paraId="6EF75FA2" w14:textId="77777777" w:rsidR="00762359" w:rsidRPr="007B01D2" w:rsidRDefault="00762359" w:rsidP="00EC4930">
            <w:pPr>
              <w:spacing w:after="200"/>
              <w:rPr>
                <w:sz w:val="44"/>
                <w:szCs w:val="44"/>
              </w:rPr>
            </w:pPr>
            <w:r>
              <w:rPr>
                <w:sz w:val="44"/>
                <w:szCs w:val="36"/>
              </w:rPr>
              <w:t>Pg. 98-99</w:t>
            </w:r>
          </w:p>
        </w:tc>
      </w:tr>
      <w:tr w:rsidR="00762359" w14:paraId="44934D2D" w14:textId="77777777" w:rsidTr="00EC4930">
        <w:trPr>
          <w:trHeight w:val="746"/>
        </w:trPr>
        <w:tc>
          <w:tcPr>
            <w:tcW w:w="6799" w:type="dxa"/>
            <w:shd w:val="clear" w:color="auto" w:fill="CCECFF"/>
          </w:tcPr>
          <w:p w14:paraId="215DF9F9" w14:textId="77777777" w:rsidR="00762359" w:rsidRPr="007B01D2" w:rsidRDefault="00762359" w:rsidP="00EC4930">
            <w:pPr>
              <w:spacing w:after="200"/>
              <w:rPr>
                <w:sz w:val="44"/>
                <w:szCs w:val="44"/>
              </w:rPr>
            </w:pPr>
            <w:r w:rsidRPr="007B01D2">
              <w:rPr>
                <w:sz w:val="44"/>
                <w:szCs w:val="44"/>
              </w:rPr>
              <w:t xml:space="preserve">Religious Studies </w:t>
            </w:r>
          </w:p>
        </w:tc>
        <w:tc>
          <w:tcPr>
            <w:tcW w:w="2694" w:type="dxa"/>
            <w:shd w:val="clear" w:color="auto" w:fill="CCECFF"/>
          </w:tcPr>
          <w:p w14:paraId="2D4B80A7" w14:textId="77777777" w:rsidR="00762359" w:rsidRPr="007B01D2" w:rsidRDefault="00762359" w:rsidP="00EC4930">
            <w:pPr>
              <w:spacing w:after="200"/>
              <w:rPr>
                <w:sz w:val="44"/>
                <w:szCs w:val="44"/>
              </w:rPr>
            </w:pPr>
            <w:r>
              <w:rPr>
                <w:sz w:val="44"/>
                <w:szCs w:val="36"/>
              </w:rPr>
              <w:t xml:space="preserve">Pg. </w:t>
            </w:r>
            <w:r>
              <w:rPr>
                <w:sz w:val="44"/>
                <w:szCs w:val="44"/>
              </w:rPr>
              <w:t>100-102</w:t>
            </w:r>
          </w:p>
        </w:tc>
      </w:tr>
      <w:tr w:rsidR="00762359" w14:paraId="20B0D9D4" w14:textId="77777777" w:rsidTr="00EC4930">
        <w:trPr>
          <w:trHeight w:val="746"/>
        </w:trPr>
        <w:tc>
          <w:tcPr>
            <w:tcW w:w="6799" w:type="dxa"/>
            <w:shd w:val="clear" w:color="auto" w:fill="FFCC99"/>
          </w:tcPr>
          <w:p w14:paraId="62048E43" w14:textId="77777777" w:rsidR="00762359" w:rsidRPr="007B01D2" w:rsidRDefault="00762359" w:rsidP="00EC4930">
            <w:pPr>
              <w:spacing w:after="200"/>
              <w:rPr>
                <w:sz w:val="44"/>
                <w:szCs w:val="44"/>
              </w:rPr>
            </w:pPr>
            <w:r w:rsidRPr="007B01D2">
              <w:rPr>
                <w:sz w:val="44"/>
                <w:szCs w:val="44"/>
              </w:rPr>
              <w:t>Science</w:t>
            </w:r>
          </w:p>
        </w:tc>
        <w:tc>
          <w:tcPr>
            <w:tcW w:w="2694" w:type="dxa"/>
            <w:shd w:val="clear" w:color="auto" w:fill="FFCC99"/>
          </w:tcPr>
          <w:p w14:paraId="63D29527" w14:textId="77777777" w:rsidR="00762359" w:rsidRPr="007B01D2" w:rsidRDefault="00762359" w:rsidP="00EC4930">
            <w:pPr>
              <w:spacing w:after="200"/>
              <w:rPr>
                <w:sz w:val="44"/>
                <w:szCs w:val="44"/>
              </w:rPr>
            </w:pPr>
            <w:r>
              <w:rPr>
                <w:sz w:val="44"/>
                <w:szCs w:val="36"/>
              </w:rPr>
              <w:t xml:space="preserve">Pg. </w:t>
            </w:r>
            <w:r>
              <w:rPr>
                <w:sz w:val="44"/>
                <w:szCs w:val="44"/>
              </w:rPr>
              <w:t>103-138</w:t>
            </w:r>
          </w:p>
        </w:tc>
      </w:tr>
      <w:tr w:rsidR="00762359" w14:paraId="4D416D17" w14:textId="77777777" w:rsidTr="00EC4930">
        <w:trPr>
          <w:trHeight w:val="746"/>
        </w:trPr>
        <w:tc>
          <w:tcPr>
            <w:tcW w:w="6799" w:type="dxa"/>
            <w:shd w:val="clear" w:color="auto" w:fill="CCECFF"/>
          </w:tcPr>
          <w:p w14:paraId="3BA159A1" w14:textId="77777777" w:rsidR="00762359" w:rsidRPr="007B01D2" w:rsidRDefault="00762359" w:rsidP="00EC4930">
            <w:pPr>
              <w:spacing w:after="200"/>
              <w:rPr>
                <w:sz w:val="44"/>
                <w:szCs w:val="44"/>
              </w:rPr>
            </w:pPr>
            <w:r w:rsidRPr="007B01D2">
              <w:rPr>
                <w:sz w:val="44"/>
                <w:szCs w:val="44"/>
              </w:rPr>
              <w:t>Arabic</w:t>
            </w:r>
            <w:r>
              <w:rPr>
                <w:sz w:val="44"/>
                <w:szCs w:val="44"/>
              </w:rPr>
              <w:t xml:space="preserve"> </w:t>
            </w:r>
          </w:p>
        </w:tc>
        <w:tc>
          <w:tcPr>
            <w:tcW w:w="2694" w:type="dxa"/>
            <w:shd w:val="clear" w:color="auto" w:fill="CCECFF"/>
          </w:tcPr>
          <w:p w14:paraId="37F8577F" w14:textId="77777777" w:rsidR="00762359" w:rsidRPr="007B01D2" w:rsidRDefault="00762359" w:rsidP="00EC4930">
            <w:pPr>
              <w:spacing w:after="200"/>
              <w:rPr>
                <w:sz w:val="44"/>
                <w:szCs w:val="44"/>
              </w:rPr>
            </w:pPr>
            <w:r>
              <w:rPr>
                <w:sz w:val="44"/>
                <w:szCs w:val="36"/>
              </w:rPr>
              <w:t xml:space="preserve">Pg. </w:t>
            </w:r>
            <w:r>
              <w:rPr>
                <w:sz w:val="44"/>
                <w:szCs w:val="44"/>
              </w:rPr>
              <w:t>139-140</w:t>
            </w:r>
          </w:p>
        </w:tc>
      </w:tr>
      <w:tr w:rsidR="00762359" w14:paraId="00F39180" w14:textId="77777777" w:rsidTr="00EC4930">
        <w:trPr>
          <w:trHeight w:val="746"/>
        </w:trPr>
        <w:tc>
          <w:tcPr>
            <w:tcW w:w="6799" w:type="dxa"/>
            <w:shd w:val="clear" w:color="auto" w:fill="FFCC99"/>
          </w:tcPr>
          <w:p w14:paraId="6202EFE8" w14:textId="77777777" w:rsidR="00762359" w:rsidRPr="007B01D2" w:rsidRDefault="00762359" w:rsidP="00EC4930">
            <w:pPr>
              <w:spacing w:after="200"/>
              <w:rPr>
                <w:sz w:val="44"/>
                <w:szCs w:val="44"/>
              </w:rPr>
            </w:pPr>
            <w:r>
              <w:rPr>
                <w:sz w:val="44"/>
                <w:szCs w:val="44"/>
              </w:rPr>
              <w:t xml:space="preserve">French </w:t>
            </w:r>
          </w:p>
        </w:tc>
        <w:tc>
          <w:tcPr>
            <w:tcW w:w="2694" w:type="dxa"/>
            <w:shd w:val="clear" w:color="auto" w:fill="FFCC99"/>
          </w:tcPr>
          <w:p w14:paraId="25BA8E58" w14:textId="77777777" w:rsidR="00762359" w:rsidRDefault="00762359" w:rsidP="00EC4930">
            <w:pPr>
              <w:spacing w:after="200"/>
              <w:rPr>
                <w:sz w:val="44"/>
                <w:szCs w:val="44"/>
              </w:rPr>
            </w:pPr>
            <w:r>
              <w:rPr>
                <w:sz w:val="44"/>
                <w:szCs w:val="36"/>
              </w:rPr>
              <w:t xml:space="preserve">Pg. </w:t>
            </w:r>
            <w:r>
              <w:rPr>
                <w:sz w:val="44"/>
                <w:szCs w:val="44"/>
              </w:rPr>
              <w:t>141-142</w:t>
            </w:r>
          </w:p>
        </w:tc>
      </w:tr>
    </w:tbl>
    <w:p w14:paraId="19B6B27E" w14:textId="77777777" w:rsidR="005D2868" w:rsidRDefault="005D2868" w:rsidP="005D2868">
      <w:pPr>
        <w:jc w:val="center"/>
        <w:rPr>
          <w:rFonts w:ascii="Arial" w:hAnsi="Arial" w:cs="Arial"/>
          <w:bCs/>
          <w:szCs w:val="28"/>
        </w:rPr>
      </w:pPr>
    </w:p>
    <w:p w14:paraId="10EA421A" w14:textId="77777777" w:rsidR="005D2868" w:rsidRDefault="005D2868" w:rsidP="005D2868">
      <w:pPr>
        <w:jc w:val="center"/>
        <w:rPr>
          <w:rFonts w:ascii="Arial" w:hAnsi="Arial" w:cs="Arial"/>
          <w:bCs/>
          <w:szCs w:val="28"/>
        </w:rPr>
      </w:pPr>
    </w:p>
    <w:p w14:paraId="5B128137" w14:textId="1E474DCF" w:rsidR="005D2868" w:rsidRPr="007D5FB0" w:rsidRDefault="005D2868" w:rsidP="005D2868">
      <w:pPr>
        <w:jc w:val="center"/>
        <w:rPr>
          <w:rFonts w:asciiTheme="majorHAnsi" w:hAnsiTheme="majorHAnsi" w:cstheme="majorHAnsi"/>
          <w:bCs/>
          <w:color w:val="013A57" w:themeColor="accent1" w:themeShade="BF"/>
          <w:szCs w:val="28"/>
        </w:rPr>
      </w:pPr>
      <w:r w:rsidRPr="007D5FB0">
        <w:rPr>
          <w:rFonts w:asciiTheme="majorHAnsi" w:hAnsiTheme="majorHAnsi" w:cstheme="majorHAnsi"/>
          <w:bCs/>
          <w:color w:val="013A57" w:themeColor="accent1" w:themeShade="BF"/>
          <w:szCs w:val="28"/>
        </w:rPr>
        <w:lastRenderedPageBreak/>
        <w:t>Year 10 Spring Revision for Food Preparation &amp; Nutrition</w:t>
      </w:r>
    </w:p>
    <w:p w14:paraId="3080C036" w14:textId="77777777" w:rsidR="005D2868" w:rsidRPr="007D5FB0" w:rsidRDefault="005D2868" w:rsidP="005D2868">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5D2868" w:rsidRPr="007D5FB0" w14:paraId="7D854823" w14:textId="77777777" w:rsidTr="005D2868">
        <w:tc>
          <w:tcPr>
            <w:tcW w:w="9016" w:type="dxa"/>
            <w:shd w:val="clear" w:color="auto" w:fill="CCFFCC"/>
          </w:tcPr>
          <w:p w14:paraId="6FF3F830" w14:textId="77777777" w:rsidR="005D2868" w:rsidRPr="007D5FB0" w:rsidRDefault="005D2868" w:rsidP="005D2868">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5D2868" w:rsidRPr="007D5FB0" w14:paraId="2707FFC3" w14:textId="77777777" w:rsidTr="005D2868">
        <w:tc>
          <w:tcPr>
            <w:tcW w:w="9016" w:type="dxa"/>
            <w:shd w:val="clear" w:color="auto" w:fill="auto"/>
          </w:tcPr>
          <w:p w14:paraId="7D2D6CE8" w14:textId="77777777" w:rsidR="005D2868" w:rsidRPr="007D5FB0" w:rsidRDefault="005D2868" w:rsidP="005D2868">
            <w:pPr>
              <w:pStyle w:val="ListParagraph"/>
              <w:numPr>
                <w:ilvl w:val="0"/>
                <w:numId w:val="73"/>
              </w:numPr>
              <w:spacing w:after="0" w:line="240" w:lineRule="auto"/>
              <w:rPr>
                <w:rFonts w:asciiTheme="majorHAnsi" w:hAnsiTheme="majorHAnsi" w:cstheme="majorHAnsi"/>
              </w:rPr>
            </w:pPr>
            <w:r w:rsidRPr="007D5FB0">
              <w:rPr>
                <w:rFonts w:asciiTheme="majorHAnsi" w:hAnsiTheme="majorHAnsi" w:cstheme="majorHAnsi"/>
              </w:rPr>
              <w:t>Food provenance</w:t>
            </w:r>
          </w:p>
          <w:p w14:paraId="52B80CC5" w14:textId="77777777" w:rsidR="005D2868" w:rsidRPr="007D5FB0" w:rsidRDefault="005D2868" w:rsidP="005D2868">
            <w:pPr>
              <w:pStyle w:val="ListParagraph"/>
              <w:numPr>
                <w:ilvl w:val="0"/>
                <w:numId w:val="73"/>
              </w:numPr>
              <w:spacing w:after="0" w:line="240" w:lineRule="auto"/>
              <w:rPr>
                <w:rFonts w:asciiTheme="majorHAnsi" w:hAnsiTheme="majorHAnsi" w:cstheme="majorHAnsi"/>
              </w:rPr>
            </w:pPr>
            <w:r w:rsidRPr="007D5FB0">
              <w:rPr>
                <w:rFonts w:asciiTheme="majorHAnsi" w:hAnsiTheme="majorHAnsi" w:cstheme="majorHAnsi"/>
              </w:rPr>
              <w:t>Environmental impact and sustainability of food.</w:t>
            </w:r>
          </w:p>
          <w:p w14:paraId="79CED195" w14:textId="77777777" w:rsidR="005D2868" w:rsidRPr="007D5FB0" w:rsidRDefault="005D2868" w:rsidP="005D2868">
            <w:pPr>
              <w:pStyle w:val="ListParagraph"/>
              <w:numPr>
                <w:ilvl w:val="0"/>
                <w:numId w:val="73"/>
              </w:numPr>
              <w:spacing w:after="0" w:line="240" w:lineRule="auto"/>
              <w:rPr>
                <w:rFonts w:asciiTheme="majorHAnsi" w:hAnsiTheme="majorHAnsi" w:cstheme="majorHAnsi"/>
              </w:rPr>
            </w:pPr>
            <w:r w:rsidRPr="007D5FB0">
              <w:rPr>
                <w:rFonts w:asciiTheme="majorHAnsi" w:hAnsiTheme="majorHAnsi" w:cstheme="majorHAnsi"/>
              </w:rPr>
              <w:t>Food processing and production.</w:t>
            </w:r>
          </w:p>
          <w:p w14:paraId="0E4B302D" w14:textId="77777777" w:rsidR="005D2868" w:rsidRPr="007D5FB0" w:rsidRDefault="005D2868" w:rsidP="005D2868">
            <w:pPr>
              <w:pStyle w:val="ListParagraph"/>
              <w:numPr>
                <w:ilvl w:val="0"/>
                <w:numId w:val="73"/>
              </w:numPr>
              <w:spacing w:after="0" w:line="240" w:lineRule="auto"/>
              <w:rPr>
                <w:rFonts w:asciiTheme="majorHAnsi" w:hAnsiTheme="majorHAnsi" w:cstheme="majorHAnsi"/>
              </w:rPr>
            </w:pPr>
            <w:r w:rsidRPr="007D5FB0">
              <w:rPr>
                <w:rFonts w:asciiTheme="majorHAnsi" w:hAnsiTheme="majorHAnsi" w:cstheme="majorHAnsi"/>
              </w:rPr>
              <w:t>The use of additives in food products.</w:t>
            </w:r>
          </w:p>
          <w:p w14:paraId="7583E950" w14:textId="77777777" w:rsidR="005D2868" w:rsidRPr="007D5FB0" w:rsidRDefault="005D2868" w:rsidP="005D2868">
            <w:pPr>
              <w:pStyle w:val="ListParagraph"/>
              <w:numPr>
                <w:ilvl w:val="0"/>
                <w:numId w:val="69"/>
              </w:numPr>
              <w:spacing w:after="0" w:line="240" w:lineRule="auto"/>
              <w:rPr>
                <w:rFonts w:asciiTheme="majorHAnsi" w:hAnsiTheme="majorHAnsi" w:cstheme="majorHAnsi"/>
              </w:rPr>
            </w:pPr>
            <w:r w:rsidRPr="007D5FB0">
              <w:rPr>
                <w:rFonts w:asciiTheme="majorHAnsi" w:hAnsiTheme="majorHAnsi" w:cstheme="majorHAnsi"/>
              </w:rPr>
              <w:t>Food preparation skills- to plan, prepare and cook recipes to meet all food investigation tasks. Accuracy and execution of skills to meet all hygiene and safety guidelines.</w:t>
            </w:r>
          </w:p>
          <w:p w14:paraId="609AA064" w14:textId="77777777" w:rsidR="005D2868" w:rsidRPr="007D5FB0" w:rsidRDefault="005D2868" w:rsidP="005D2868">
            <w:pPr>
              <w:rPr>
                <w:rFonts w:asciiTheme="majorHAnsi" w:hAnsiTheme="majorHAnsi" w:cstheme="majorHAnsi"/>
                <w:sz w:val="22"/>
              </w:rPr>
            </w:pPr>
          </w:p>
        </w:tc>
      </w:tr>
      <w:tr w:rsidR="005D2868" w:rsidRPr="007D5FB0" w14:paraId="613FBC78" w14:textId="77777777" w:rsidTr="005D2868">
        <w:tc>
          <w:tcPr>
            <w:tcW w:w="9016" w:type="dxa"/>
            <w:shd w:val="clear" w:color="auto" w:fill="B1E4FD" w:themeFill="accent1" w:themeFillTint="33"/>
          </w:tcPr>
          <w:p w14:paraId="78EB90BC" w14:textId="77777777" w:rsidR="005D2868" w:rsidRPr="007D5FB0" w:rsidRDefault="005D2868" w:rsidP="005D2868">
            <w:pPr>
              <w:rPr>
                <w:rFonts w:asciiTheme="majorHAnsi" w:hAnsiTheme="majorHAnsi" w:cstheme="majorHAnsi"/>
                <w:sz w:val="22"/>
              </w:rPr>
            </w:pPr>
            <w:r w:rsidRPr="007D5FB0">
              <w:rPr>
                <w:rFonts w:asciiTheme="majorHAnsi" w:hAnsiTheme="majorHAnsi" w:cstheme="majorHAnsi"/>
                <w:sz w:val="22"/>
              </w:rPr>
              <w:t>What do I need to revise?</w:t>
            </w:r>
          </w:p>
          <w:p w14:paraId="001C85A5" w14:textId="77777777" w:rsidR="005D2868" w:rsidRPr="007D5FB0" w:rsidRDefault="005D2868" w:rsidP="005D2868">
            <w:pPr>
              <w:pStyle w:val="ListParagraph"/>
              <w:rPr>
                <w:rFonts w:asciiTheme="majorHAnsi" w:hAnsiTheme="majorHAnsi" w:cstheme="majorHAnsi"/>
              </w:rPr>
            </w:pPr>
          </w:p>
        </w:tc>
      </w:tr>
      <w:tr w:rsidR="005D2868" w:rsidRPr="007D5FB0" w14:paraId="6BC92D6D" w14:textId="77777777" w:rsidTr="005D2868">
        <w:tc>
          <w:tcPr>
            <w:tcW w:w="9016" w:type="dxa"/>
          </w:tcPr>
          <w:p w14:paraId="652E23E8" w14:textId="77777777" w:rsidR="005D2868" w:rsidRPr="007D5FB0" w:rsidRDefault="005D2868" w:rsidP="005D2868">
            <w:pPr>
              <w:pStyle w:val="ListParagraph"/>
              <w:numPr>
                <w:ilvl w:val="0"/>
                <w:numId w:val="70"/>
              </w:numPr>
              <w:spacing w:after="0" w:line="240" w:lineRule="auto"/>
              <w:rPr>
                <w:rFonts w:asciiTheme="majorHAnsi" w:hAnsiTheme="majorHAnsi" w:cstheme="majorHAnsi"/>
              </w:rPr>
            </w:pPr>
            <w:r w:rsidRPr="007D5FB0">
              <w:rPr>
                <w:rFonts w:asciiTheme="majorHAnsi" w:hAnsiTheme="majorHAnsi" w:cstheme="majorHAnsi"/>
              </w:rPr>
              <w:t>Environmental issues associated with food.</w:t>
            </w:r>
          </w:p>
          <w:p w14:paraId="36245B1E" w14:textId="77777777" w:rsidR="005D2868" w:rsidRPr="007D5FB0" w:rsidRDefault="005D2868" w:rsidP="005D2868">
            <w:pPr>
              <w:pStyle w:val="ListParagraph"/>
              <w:numPr>
                <w:ilvl w:val="0"/>
                <w:numId w:val="70"/>
              </w:numPr>
              <w:spacing w:after="0" w:line="240" w:lineRule="auto"/>
              <w:rPr>
                <w:rFonts w:asciiTheme="majorHAnsi" w:hAnsiTheme="majorHAnsi" w:cstheme="majorHAnsi"/>
              </w:rPr>
            </w:pPr>
            <w:r w:rsidRPr="007D5FB0">
              <w:rPr>
                <w:rFonts w:asciiTheme="majorHAnsi" w:hAnsiTheme="majorHAnsi" w:cstheme="majorHAnsi"/>
              </w:rPr>
              <w:t>Primary and secondary processing of food.</w:t>
            </w:r>
          </w:p>
          <w:p w14:paraId="2BC84D97" w14:textId="77777777" w:rsidR="005D2868" w:rsidRPr="007D5FB0" w:rsidRDefault="005D2868" w:rsidP="005D2868">
            <w:pPr>
              <w:pStyle w:val="ListParagraph"/>
              <w:numPr>
                <w:ilvl w:val="0"/>
                <w:numId w:val="70"/>
              </w:numPr>
              <w:spacing w:after="0" w:line="240" w:lineRule="auto"/>
              <w:rPr>
                <w:rFonts w:asciiTheme="majorHAnsi" w:hAnsiTheme="majorHAnsi" w:cstheme="majorHAnsi"/>
              </w:rPr>
            </w:pPr>
            <w:r w:rsidRPr="007D5FB0">
              <w:rPr>
                <w:rFonts w:asciiTheme="majorHAnsi" w:hAnsiTheme="majorHAnsi" w:cstheme="majorHAnsi"/>
              </w:rPr>
              <w:t>Advantages &amp; disadvantages of organic farming, Fairtrade and GM foods.</w:t>
            </w:r>
          </w:p>
          <w:p w14:paraId="3E555C78" w14:textId="77777777" w:rsidR="005D2868" w:rsidRPr="007D5FB0" w:rsidRDefault="005D2868" w:rsidP="005D2868">
            <w:pPr>
              <w:rPr>
                <w:rFonts w:asciiTheme="majorHAnsi" w:hAnsiTheme="majorHAnsi" w:cstheme="majorHAnsi"/>
                <w:sz w:val="22"/>
              </w:rPr>
            </w:pPr>
          </w:p>
        </w:tc>
      </w:tr>
      <w:tr w:rsidR="005D2868" w:rsidRPr="007D5FB0" w14:paraId="5E227480" w14:textId="77777777" w:rsidTr="005D2868">
        <w:tc>
          <w:tcPr>
            <w:tcW w:w="9016" w:type="dxa"/>
            <w:shd w:val="clear" w:color="auto" w:fill="E0EFF4" w:themeFill="accent4" w:themeFillTint="33"/>
          </w:tcPr>
          <w:p w14:paraId="1FE09387" w14:textId="77777777" w:rsidR="005D2868" w:rsidRPr="007D5FB0" w:rsidRDefault="005D2868" w:rsidP="005D2868">
            <w:pPr>
              <w:rPr>
                <w:rFonts w:asciiTheme="majorHAnsi" w:hAnsiTheme="majorHAnsi" w:cstheme="majorHAnsi"/>
                <w:sz w:val="22"/>
              </w:rPr>
            </w:pPr>
            <w:r w:rsidRPr="007D5FB0">
              <w:rPr>
                <w:rFonts w:asciiTheme="majorHAnsi" w:hAnsiTheme="majorHAnsi" w:cstheme="majorHAnsi"/>
                <w:sz w:val="22"/>
              </w:rPr>
              <w:t>How can I revise for Food Preparation &amp; Nutrition?</w:t>
            </w:r>
          </w:p>
          <w:p w14:paraId="05886F4C" w14:textId="77777777" w:rsidR="005D2868" w:rsidRPr="007D5FB0" w:rsidRDefault="005D2868" w:rsidP="005D2868">
            <w:pPr>
              <w:rPr>
                <w:rFonts w:asciiTheme="majorHAnsi" w:hAnsiTheme="majorHAnsi" w:cstheme="majorHAnsi"/>
                <w:sz w:val="22"/>
              </w:rPr>
            </w:pPr>
          </w:p>
        </w:tc>
      </w:tr>
      <w:tr w:rsidR="005D2868" w:rsidRPr="007D5FB0" w14:paraId="499AA75E" w14:textId="77777777" w:rsidTr="005D2868">
        <w:tc>
          <w:tcPr>
            <w:tcW w:w="9016" w:type="dxa"/>
          </w:tcPr>
          <w:p w14:paraId="6ADC2DAF" w14:textId="77777777" w:rsidR="005D2868" w:rsidRPr="007D5FB0" w:rsidRDefault="005D2868" w:rsidP="005D2868">
            <w:pPr>
              <w:pStyle w:val="ListParagraph"/>
              <w:numPr>
                <w:ilvl w:val="0"/>
                <w:numId w:val="71"/>
              </w:numPr>
              <w:spacing w:after="0" w:line="240" w:lineRule="auto"/>
              <w:rPr>
                <w:rFonts w:asciiTheme="majorHAnsi" w:hAnsiTheme="majorHAnsi" w:cstheme="majorHAnsi"/>
              </w:rPr>
            </w:pPr>
            <w:r w:rsidRPr="007D5FB0">
              <w:rPr>
                <w:rFonts w:asciiTheme="majorHAnsi" w:hAnsiTheme="majorHAnsi" w:cstheme="majorHAnsi"/>
              </w:rPr>
              <w:t>Recap activities completed from Food preparation &amp; nutrition textbook, worksheets and key terms provided</w:t>
            </w:r>
          </w:p>
          <w:p w14:paraId="1BD194F4" w14:textId="77777777" w:rsidR="005D2868" w:rsidRPr="007D5FB0" w:rsidRDefault="005D2868" w:rsidP="005D2868">
            <w:pPr>
              <w:pStyle w:val="ListParagraph"/>
              <w:numPr>
                <w:ilvl w:val="0"/>
                <w:numId w:val="71"/>
              </w:numPr>
              <w:spacing w:after="0" w:line="240" w:lineRule="auto"/>
              <w:rPr>
                <w:rFonts w:asciiTheme="majorHAnsi" w:hAnsiTheme="majorHAnsi" w:cstheme="majorHAnsi"/>
              </w:rPr>
            </w:pPr>
            <w:r w:rsidRPr="007D5FB0">
              <w:rPr>
                <w:rFonts w:asciiTheme="majorHAnsi" w:hAnsiTheme="majorHAnsi" w:cstheme="majorHAnsi"/>
              </w:rPr>
              <w:t xml:space="preserve">Answer closed and open- ended practice questions. </w:t>
            </w:r>
          </w:p>
          <w:p w14:paraId="524C0A37" w14:textId="77777777" w:rsidR="005D2868" w:rsidRPr="007D5FB0" w:rsidRDefault="005D2868" w:rsidP="005D2868">
            <w:pPr>
              <w:pStyle w:val="ListParagraph"/>
              <w:numPr>
                <w:ilvl w:val="0"/>
                <w:numId w:val="71"/>
              </w:numPr>
              <w:spacing w:after="0" w:line="240" w:lineRule="auto"/>
              <w:rPr>
                <w:rFonts w:asciiTheme="majorHAnsi" w:hAnsiTheme="majorHAnsi" w:cstheme="majorHAnsi"/>
              </w:rPr>
            </w:pPr>
            <w:r w:rsidRPr="007D5FB0">
              <w:rPr>
                <w:rFonts w:asciiTheme="majorHAnsi" w:hAnsiTheme="majorHAnsi" w:cstheme="majorHAnsi"/>
              </w:rPr>
              <w:t>Complete questions and activities from Food preparation &amp; nutrition revision book and Food preparation &amp; nutrition digital book</w:t>
            </w:r>
          </w:p>
          <w:p w14:paraId="4A30B4F3" w14:textId="77777777" w:rsidR="005D2868" w:rsidRPr="007D5FB0" w:rsidRDefault="005D2868" w:rsidP="005D2868">
            <w:pPr>
              <w:pStyle w:val="ListParagraph"/>
              <w:rPr>
                <w:rFonts w:asciiTheme="majorHAnsi" w:hAnsiTheme="majorHAnsi" w:cstheme="majorHAnsi"/>
              </w:rPr>
            </w:pPr>
          </w:p>
        </w:tc>
      </w:tr>
      <w:tr w:rsidR="005D2868" w:rsidRPr="007D5FB0" w14:paraId="7148D228" w14:textId="77777777" w:rsidTr="005D2868">
        <w:tc>
          <w:tcPr>
            <w:tcW w:w="9016" w:type="dxa"/>
            <w:shd w:val="clear" w:color="auto" w:fill="D2F1EF" w:themeFill="accent6" w:themeFillTint="33"/>
          </w:tcPr>
          <w:p w14:paraId="4D1399DD" w14:textId="77777777" w:rsidR="005D2868" w:rsidRPr="007D5FB0" w:rsidRDefault="005D2868" w:rsidP="005D2868">
            <w:pPr>
              <w:rPr>
                <w:rFonts w:asciiTheme="majorHAnsi" w:hAnsiTheme="majorHAnsi" w:cstheme="majorHAnsi"/>
                <w:sz w:val="22"/>
              </w:rPr>
            </w:pPr>
            <w:r w:rsidRPr="007D5FB0">
              <w:rPr>
                <w:rFonts w:asciiTheme="majorHAnsi" w:hAnsiTheme="majorHAnsi" w:cstheme="majorHAnsi"/>
                <w:sz w:val="22"/>
              </w:rPr>
              <w:t>Useful resources I can use:</w:t>
            </w:r>
          </w:p>
          <w:p w14:paraId="04028F87" w14:textId="77777777" w:rsidR="005D2868" w:rsidRPr="007D5FB0" w:rsidRDefault="005D2868" w:rsidP="005D2868">
            <w:pPr>
              <w:rPr>
                <w:rFonts w:asciiTheme="majorHAnsi" w:hAnsiTheme="majorHAnsi" w:cstheme="majorHAnsi"/>
                <w:sz w:val="22"/>
              </w:rPr>
            </w:pPr>
          </w:p>
        </w:tc>
      </w:tr>
      <w:tr w:rsidR="005D2868" w:rsidRPr="007D5FB0" w14:paraId="104BF5E3" w14:textId="77777777" w:rsidTr="005D2868">
        <w:tc>
          <w:tcPr>
            <w:tcW w:w="9016" w:type="dxa"/>
          </w:tcPr>
          <w:p w14:paraId="11B33781" w14:textId="77777777" w:rsidR="005D2868" w:rsidRPr="007D5FB0" w:rsidRDefault="005D2868" w:rsidP="005D2868">
            <w:pPr>
              <w:pStyle w:val="ListParagraph"/>
              <w:numPr>
                <w:ilvl w:val="0"/>
                <w:numId w:val="72"/>
              </w:numPr>
              <w:spacing w:after="0" w:line="240" w:lineRule="auto"/>
              <w:rPr>
                <w:rFonts w:asciiTheme="majorHAnsi" w:hAnsiTheme="majorHAnsi" w:cstheme="majorHAnsi"/>
              </w:rPr>
            </w:pPr>
            <w:r w:rsidRPr="007D5FB0">
              <w:rPr>
                <w:rFonts w:asciiTheme="majorHAnsi" w:hAnsiTheme="majorHAnsi" w:cstheme="majorHAnsi"/>
              </w:rPr>
              <w:t>Food preparation &amp; nutrition textbook</w:t>
            </w:r>
          </w:p>
          <w:p w14:paraId="236503CA" w14:textId="77777777" w:rsidR="005D2868" w:rsidRPr="007D5FB0" w:rsidRDefault="005D2868" w:rsidP="005D2868">
            <w:pPr>
              <w:pStyle w:val="ListParagraph"/>
              <w:numPr>
                <w:ilvl w:val="0"/>
                <w:numId w:val="72"/>
              </w:numPr>
              <w:spacing w:after="0" w:line="240" w:lineRule="auto"/>
              <w:rPr>
                <w:rFonts w:asciiTheme="majorHAnsi" w:hAnsiTheme="majorHAnsi" w:cstheme="majorHAnsi"/>
              </w:rPr>
            </w:pPr>
            <w:r w:rsidRPr="007D5FB0">
              <w:rPr>
                <w:rFonts w:asciiTheme="majorHAnsi" w:hAnsiTheme="majorHAnsi" w:cstheme="majorHAnsi"/>
              </w:rPr>
              <w:t>Food preparation &amp; nutrition revision book</w:t>
            </w:r>
          </w:p>
          <w:p w14:paraId="754F3180" w14:textId="77777777" w:rsidR="005D2868" w:rsidRPr="007D5FB0" w:rsidRDefault="005D2868" w:rsidP="005D2868">
            <w:pPr>
              <w:pStyle w:val="ListParagraph"/>
              <w:numPr>
                <w:ilvl w:val="0"/>
                <w:numId w:val="72"/>
              </w:numPr>
              <w:spacing w:after="0" w:line="240" w:lineRule="auto"/>
              <w:rPr>
                <w:rFonts w:asciiTheme="majorHAnsi" w:hAnsiTheme="majorHAnsi" w:cstheme="majorHAnsi"/>
              </w:rPr>
            </w:pPr>
            <w:r w:rsidRPr="007D5FB0">
              <w:rPr>
                <w:rFonts w:asciiTheme="majorHAnsi" w:hAnsiTheme="majorHAnsi" w:cstheme="majorHAnsi"/>
              </w:rPr>
              <w:t>Food preparation &amp; nutrition digital book</w:t>
            </w:r>
          </w:p>
          <w:p w14:paraId="7A2AE286" w14:textId="77777777" w:rsidR="005D2868" w:rsidRPr="007D5FB0" w:rsidRDefault="005D2868" w:rsidP="005D2868">
            <w:pPr>
              <w:pStyle w:val="ListParagraph"/>
              <w:numPr>
                <w:ilvl w:val="0"/>
                <w:numId w:val="72"/>
              </w:numPr>
              <w:spacing w:after="0" w:line="240" w:lineRule="auto"/>
              <w:rPr>
                <w:rFonts w:asciiTheme="majorHAnsi" w:hAnsiTheme="majorHAnsi" w:cstheme="majorHAnsi"/>
              </w:rPr>
            </w:pPr>
            <w:r w:rsidRPr="007D5FB0">
              <w:rPr>
                <w:rFonts w:asciiTheme="majorHAnsi" w:hAnsiTheme="majorHAnsi" w:cstheme="majorHAnsi"/>
              </w:rPr>
              <w:t>Create mind maps, flash cards</w:t>
            </w:r>
          </w:p>
          <w:p w14:paraId="5A412597" w14:textId="77777777" w:rsidR="005D2868" w:rsidRPr="007D5FB0" w:rsidRDefault="005D2868" w:rsidP="005D2868">
            <w:pPr>
              <w:pStyle w:val="ListParagraph"/>
              <w:rPr>
                <w:rFonts w:asciiTheme="majorHAnsi" w:hAnsiTheme="majorHAnsi" w:cstheme="majorHAnsi"/>
              </w:rPr>
            </w:pPr>
          </w:p>
        </w:tc>
      </w:tr>
      <w:tr w:rsidR="005D2868" w:rsidRPr="007D5FB0" w14:paraId="540C81A7" w14:textId="77777777" w:rsidTr="005D2868">
        <w:tc>
          <w:tcPr>
            <w:tcW w:w="9016" w:type="dxa"/>
            <w:shd w:val="clear" w:color="auto" w:fill="FFCCFF"/>
          </w:tcPr>
          <w:p w14:paraId="4D24CBBF" w14:textId="77777777" w:rsidR="005D2868" w:rsidRPr="007D5FB0" w:rsidRDefault="005D2868" w:rsidP="005D2868">
            <w:pPr>
              <w:rPr>
                <w:rFonts w:asciiTheme="majorHAnsi" w:hAnsiTheme="majorHAnsi" w:cstheme="majorHAnsi"/>
                <w:sz w:val="22"/>
              </w:rPr>
            </w:pPr>
            <w:r w:rsidRPr="007D5FB0">
              <w:rPr>
                <w:rFonts w:asciiTheme="majorHAnsi" w:hAnsiTheme="majorHAnsi" w:cstheme="majorHAnsi"/>
                <w:sz w:val="22"/>
              </w:rPr>
              <w:t>Useful websites I can use:</w:t>
            </w:r>
          </w:p>
          <w:p w14:paraId="17A946C4" w14:textId="77777777" w:rsidR="005D2868" w:rsidRPr="007D5FB0" w:rsidRDefault="005D2868" w:rsidP="005D2868">
            <w:pPr>
              <w:rPr>
                <w:rFonts w:asciiTheme="majorHAnsi" w:hAnsiTheme="majorHAnsi" w:cstheme="majorHAnsi"/>
                <w:sz w:val="22"/>
              </w:rPr>
            </w:pPr>
          </w:p>
        </w:tc>
      </w:tr>
      <w:tr w:rsidR="005D2868" w:rsidRPr="007D5FB0" w14:paraId="52A55BA7" w14:textId="77777777" w:rsidTr="005D2868">
        <w:tc>
          <w:tcPr>
            <w:tcW w:w="9016" w:type="dxa"/>
          </w:tcPr>
          <w:p w14:paraId="7ED6C333" w14:textId="77777777" w:rsidR="005D2868" w:rsidRPr="007D5FB0" w:rsidRDefault="00000000" w:rsidP="005D2868">
            <w:pPr>
              <w:rPr>
                <w:rFonts w:asciiTheme="majorHAnsi" w:hAnsiTheme="majorHAnsi" w:cstheme="majorHAnsi"/>
                <w:sz w:val="22"/>
              </w:rPr>
            </w:pPr>
            <w:hyperlink r:id="rId155" w:history="1">
              <w:r w:rsidR="005D2868" w:rsidRPr="007D5FB0">
                <w:rPr>
                  <w:rStyle w:val="Hyperlink"/>
                  <w:rFonts w:asciiTheme="majorHAnsi" w:hAnsiTheme="majorHAnsi" w:cstheme="majorHAnsi"/>
                  <w:sz w:val="22"/>
                </w:rPr>
                <w:t>https://thesustainabilityalliance.us/</w:t>
              </w:r>
            </w:hyperlink>
          </w:p>
          <w:p w14:paraId="100B6C13" w14:textId="77777777" w:rsidR="005D2868" w:rsidRPr="007D5FB0" w:rsidRDefault="00000000" w:rsidP="005D2868">
            <w:pPr>
              <w:rPr>
                <w:rFonts w:asciiTheme="majorHAnsi" w:hAnsiTheme="majorHAnsi" w:cstheme="majorHAnsi"/>
                <w:sz w:val="22"/>
              </w:rPr>
            </w:pPr>
            <w:hyperlink r:id="rId156" w:history="1">
              <w:r w:rsidR="005D2868" w:rsidRPr="007D5FB0">
                <w:rPr>
                  <w:rStyle w:val="Hyperlink"/>
                  <w:rFonts w:asciiTheme="majorHAnsi" w:hAnsiTheme="majorHAnsi" w:cstheme="majorHAnsi"/>
                  <w:sz w:val="22"/>
                </w:rPr>
                <w:t>https://www.bbc.com/aboutthebbc/reports/policies/sustainability</w:t>
              </w:r>
            </w:hyperlink>
          </w:p>
          <w:p w14:paraId="213DC1C9" w14:textId="77777777" w:rsidR="005D2868" w:rsidRPr="007D5FB0" w:rsidRDefault="00000000" w:rsidP="005D2868">
            <w:pPr>
              <w:rPr>
                <w:rFonts w:asciiTheme="majorHAnsi" w:hAnsiTheme="majorHAnsi" w:cstheme="majorHAnsi"/>
                <w:sz w:val="22"/>
              </w:rPr>
            </w:pPr>
            <w:hyperlink r:id="rId157" w:history="1">
              <w:r w:rsidR="005D2868" w:rsidRPr="007D5FB0">
                <w:rPr>
                  <w:rStyle w:val="Hyperlink"/>
                  <w:rFonts w:asciiTheme="majorHAnsi" w:hAnsiTheme="majorHAnsi" w:cstheme="majorHAnsi"/>
                  <w:sz w:val="22"/>
                </w:rPr>
                <w:t>www.soilsassociation.org</w:t>
              </w:r>
            </w:hyperlink>
          </w:p>
          <w:p w14:paraId="59400E4A" w14:textId="77777777" w:rsidR="005D2868" w:rsidRPr="007D5FB0" w:rsidRDefault="00000000" w:rsidP="005D2868">
            <w:pPr>
              <w:rPr>
                <w:rFonts w:asciiTheme="majorHAnsi" w:hAnsiTheme="majorHAnsi" w:cstheme="majorHAnsi"/>
                <w:sz w:val="22"/>
              </w:rPr>
            </w:pPr>
            <w:hyperlink r:id="rId158" w:history="1">
              <w:r w:rsidR="005D2868" w:rsidRPr="007D5FB0">
                <w:rPr>
                  <w:rStyle w:val="Hyperlink"/>
                  <w:rFonts w:asciiTheme="majorHAnsi" w:hAnsiTheme="majorHAnsi" w:cstheme="majorHAnsi"/>
                  <w:sz w:val="22"/>
                </w:rPr>
                <w:t>https://www.theexplorer</w:t>
              </w:r>
            </w:hyperlink>
          </w:p>
          <w:p w14:paraId="09857A29" w14:textId="77777777" w:rsidR="005D2868" w:rsidRDefault="00000000" w:rsidP="005D2868">
            <w:pPr>
              <w:rPr>
                <w:rStyle w:val="Hyperlink"/>
                <w:rFonts w:asciiTheme="majorHAnsi" w:hAnsiTheme="majorHAnsi" w:cstheme="majorHAnsi"/>
                <w:sz w:val="22"/>
              </w:rPr>
            </w:pPr>
            <w:hyperlink r:id="rId159" w:history="1">
              <w:r w:rsidR="005D2868" w:rsidRPr="007D5FB0">
                <w:rPr>
                  <w:rStyle w:val="Hyperlink"/>
                  <w:rFonts w:asciiTheme="majorHAnsi" w:hAnsiTheme="majorHAnsi" w:cstheme="majorHAnsi"/>
                  <w:sz w:val="22"/>
                </w:rPr>
                <w:t>https://www.theguardian.com/science/</w:t>
              </w:r>
            </w:hyperlink>
          </w:p>
          <w:p w14:paraId="097117A9" w14:textId="154EC26D" w:rsidR="007D5FB0" w:rsidRPr="007D5FB0" w:rsidRDefault="007D5FB0" w:rsidP="005D2868">
            <w:pPr>
              <w:rPr>
                <w:rFonts w:asciiTheme="majorHAnsi" w:hAnsiTheme="majorHAnsi" w:cstheme="majorHAnsi"/>
                <w:sz w:val="22"/>
              </w:rPr>
            </w:pPr>
          </w:p>
        </w:tc>
      </w:tr>
      <w:tr w:rsidR="005D2868" w:rsidRPr="007D5FB0" w14:paraId="34ED5C21" w14:textId="77777777" w:rsidTr="005D2868">
        <w:tc>
          <w:tcPr>
            <w:tcW w:w="9016" w:type="dxa"/>
            <w:shd w:val="clear" w:color="auto" w:fill="CCFFFF"/>
          </w:tcPr>
          <w:p w14:paraId="2CB9E46B" w14:textId="77777777" w:rsidR="005D2868" w:rsidRPr="007D5FB0" w:rsidRDefault="005D2868" w:rsidP="005D2868">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727CB309" w14:textId="77777777" w:rsidR="005D2868" w:rsidRPr="007D5FB0" w:rsidRDefault="005D2868" w:rsidP="005D2868">
            <w:pPr>
              <w:rPr>
                <w:rFonts w:asciiTheme="majorHAnsi" w:hAnsiTheme="majorHAnsi" w:cstheme="majorHAnsi"/>
                <w:sz w:val="22"/>
              </w:rPr>
            </w:pPr>
          </w:p>
        </w:tc>
      </w:tr>
      <w:tr w:rsidR="005D2868" w:rsidRPr="007D5FB0" w14:paraId="1AADAFB1" w14:textId="77777777" w:rsidTr="005D2868">
        <w:trPr>
          <w:trHeight w:val="165"/>
        </w:trPr>
        <w:tc>
          <w:tcPr>
            <w:tcW w:w="9016" w:type="dxa"/>
          </w:tcPr>
          <w:p w14:paraId="10F41B35" w14:textId="77777777" w:rsidR="005D2868" w:rsidRPr="007D5FB0" w:rsidRDefault="005D2868" w:rsidP="005D2868">
            <w:pPr>
              <w:pStyle w:val="ListParagraph"/>
              <w:numPr>
                <w:ilvl w:val="0"/>
                <w:numId w:val="74"/>
              </w:numPr>
              <w:spacing w:after="0" w:line="240" w:lineRule="auto"/>
              <w:rPr>
                <w:rFonts w:asciiTheme="majorHAnsi" w:hAnsiTheme="majorHAnsi" w:cstheme="majorHAnsi"/>
              </w:rPr>
            </w:pPr>
            <w:r w:rsidRPr="007D5FB0">
              <w:rPr>
                <w:rFonts w:asciiTheme="majorHAnsi" w:hAnsiTheme="majorHAnsi" w:cstheme="majorHAnsi"/>
              </w:rPr>
              <w:t xml:space="preserve">Watch documentaries on how locally grown foods can support the British Industry. </w:t>
            </w:r>
          </w:p>
          <w:p w14:paraId="7FC48316" w14:textId="77777777" w:rsidR="005D2868" w:rsidRPr="007D5FB0" w:rsidRDefault="005D2868" w:rsidP="005D2868">
            <w:pPr>
              <w:pStyle w:val="ListParagraph"/>
              <w:numPr>
                <w:ilvl w:val="0"/>
                <w:numId w:val="74"/>
              </w:numPr>
              <w:spacing w:after="0" w:line="240" w:lineRule="auto"/>
              <w:rPr>
                <w:rFonts w:asciiTheme="majorHAnsi" w:hAnsiTheme="majorHAnsi" w:cstheme="majorHAnsi"/>
              </w:rPr>
            </w:pPr>
            <w:r w:rsidRPr="007D5FB0">
              <w:rPr>
                <w:rFonts w:asciiTheme="majorHAnsi" w:hAnsiTheme="majorHAnsi" w:cstheme="majorHAnsi"/>
              </w:rPr>
              <w:t>Watch BBC- The Food programme/what to eat to save the planet.</w:t>
            </w:r>
          </w:p>
          <w:p w14:paraId="30E5E418" w14:textId="77777777" w:rsidR="005D2868" w:rsidRPr="007D5FB0" w:rsidRDefault="005D2868" w:rsidP="005D2868">
            <w:pPr>
              <w:pStyle w:val="ListParagraph"/>
              <w:numPr>
                <w:ilvl w:val="0"/>
                <w:numId w:val="74"/>
              </w:numPr>
              <w:spacing w:after="0" w:line="240" w:lineRule="auto"/>
              <w:rPr>
                <w:rFonts w:asciiTheme="majorHAnsi" w:hAnsiTheme="majorHAnsi" w:cstheme="majorHAnsi"/>
              </w:rPr>
            </w:pPr>
            <w:r w:rsidRPr="007D5FB0">
              <w:rPr>
                <w:rFonts w:asciiTheme="majorHAnsi" w:hAnsiTheme="majorHAnsi" w:cstheme="majorHAnsi"/>
              </w:rPr>
              <w:t>Watch animations and videos on Digital bundle</w:t>
            </w:r>
          </w:p>
          <w:p w14:paraId="7E6C455B" w14:textId="77777777" w:rsidR="005D2868" w:rsidRPr="007D5FB0" w:rsidRDefault="005D2868" w:rsidP="007D5FB0">
            <w:pPr>
              <w:ind w:left="360"/>
              <w:rPr>
                <w:rFonts w:asciiTheme="majorHAnsi" w:hAnsiTheme="majorHAnsi" w:cstheme="majorHAnsi"/>
              </w:rPr>
            </w:pPr>
          </w:p>
        </w:tc>
      </w:tr>
    </w:tbl>
    <w:p w14:paraId="2B9374C7" w14:textId="5AFCD052" w:rsidR="005D2868" w:rsidRPr="007D5FB0" w:rsidRDefault="005D2868" w:rsidP="00DF027C">
      <w:pPr>
        <w:rPr>
          <w:rFonts w:asciiTheme="majorHAnsi" w:hAnsiTheme="majorHAnsi" w:cstheme="majorHAnsi"/>
          <w:b w:val="0"/>
          <w:bCs/>
          <w:sz w:val="22"/>
        </w:rPr>
      </w:pPr>
    </w:p>
    <w:p w14:paraId="52C66067" w14:textId="1F6D3612" w:rsidR="005D2868" w:rsidRPr="007D5FB0" w:rsidRDefault="005D2868" w:rsidP="00DF027C">
      <w:pPr>
        <w:rPr>
          <w:rFonts w:asciiTheme="majorHAnsi" w:hAnsiTheme="majorHAnsi" w:cstheme="majorHAnsi"/>
          <w:b w:val="0"/>
          <w:bCs/>
          <w:sz w:val="22"/>
        </w:rPr>
      </w:pPr>
    </w:p>
    <w:p w14:paraId="6638EBFE" w14:textId="3F7F88B8" w:rsidR="00EA4AE4" w:rsidRPr="007D5FB0" w:rsidRDefault="00EA4AE4" w:rsidP="00EA4AE4">
      <w:pPr>
        <w:jc w:val="center"/>
        <w:rPr>
          <w:rFonts w:asciiTheme="majorHAnsi" w:hAnsiTheme="majorHAnsi" w:cstheme="majorHAnsi"/>
          <w:bCs/>
          <w:color w:val="013A57" w:themeColor="accent1" w:themeShade="BF"/>
          <w:szCs w:val="28"/>
        </w:rPr>
      </w:pPr>
      <w:r w:rsidRPr="007D5FB0">
        <w:rPr>
          <w:rFonts w:asciiTheme="majorHAnsi" w:hAnsiTheme="majorHAnsi" w:cstheme="majorHAnsi"/>
          <w:bCs/>
          <w:color w:val="013A57" w:themeColor="accent1" w:themeShade="BF"/>
          <w:szCs w:val="28"/>
        </w:rPr>
        <w:lastRenderedPageBreak/>
        <w:t xml:space="preserve">Year 11 Spring Revision for Food Preparation &amp; Nutrition </w:t>
      </w:r>
    </w:p>
    <w:p w14:paraId="1AACCE77" w14:textId="77777777" w:rsidR="00911357" w:rsidRPr="007D5FB0" w:rsidRDefault="00911357" w:rsidP="00EA4AE4">
      <w:pPr>
        <w:jc w:val="center"/>
        <w:rPr>
          <w:rFonts w:asciiTheme="majorHAnsi" w:hAnsiTheme="majorHAnsi" w:cstheme="majorHAnsi"/>
          <w:b w:val="0"/>
          <w:bCs/>
          <w:color w:val="013A57" w:themeColor="accent1" w:themeShade="BF"/>
          <w:sz w:val="22"/>
        </w:rPr>
      </w:pPr>
    </w:p>
    <w:tbl>
      <w:tblPr>
        <w:tblStyle w:val="TableGrid"/>
        <w:tblW w:w="0" w:type="auto"/>
        <w:tblLook w:val="04A0" w:firstRow="1" w:lastRow="0" w:firstColumn="1" w:lastColumn="0" w:noHBand="0" w:noVBand="1"/>
      </w:tblPr>
      <w:tblGrid>
        <w:gridCol w:w="9016"/>
      </w:tblGrid>
      <w:tr w:rsidR="00EA4AE4" w:rsidRPr="007D5FB0" w14:paraId="296034F7" w14:textId="77777777" w:rsidTr="00EA4AE4">
        <w:tc>
          <w:tcPr>
            <w:tcW w:w="9016" w:type="dxa"/>
            <w:shd w:val="clear" w:color="auto" w:fill="CCFFCC"/>
          </w:tcPr>
          <w:p w14:paraId="30C24F12"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EA4AE4" w:rsidRPr="007D5FB0" w14:paraId="1BF65D98" w14:textId="77777777" w:rsidTr="00EA4AE4">
        <w:tc>
          <w:tcPr>
            <w:tcW w:w="9016" w:type="dxa"/>
            <w:shd w:val="clear" w:color="auto" w:fill="auto"/>
          </w:tcPr>
          <w:p w14:paraId="6ADCAFE2" w14:textId="77777777" w:rsidR="00EA4AE4" w:rsidRPr="007D5FB0" w:rsidRDefault="00EA4AE4" w:rsidP="00EA4AE4">
            <w:pPr>
              <w:pStyle w:val="ListParagraph"/>
              <w:numPr>
                <w:ilvl w:val="0"/>
                <w:numId w:val="75"/>
              </w:numPr>
              <w:spacing w:after="0" w:line="240" w:lineRule="auto"/>
              <w:rPr>
                <w:rFonts w:asciiTheme="majorHAnsi" w:hAnsiTheme="majorHAnsi" w:cstheme="majorHAnsi"/>
              </w:rPr>
            </w:pPr>
            <w:r w:rsidRPr="007D5FB0">
              <w:rPr>
                <w:rFonts w:asciiTheme="majorHAnsi" w:hAnsiTheme="majorHAnsi" w:cstheme="majorHAnsi"/>
              </w:rPr>
              <w:t>Completion of section A and B &amp; C for controlled assessment (AO1, AO2, AO3, AO4)</w:t>
            </w:r>
          </w:p>
          <w:p w14:paraId="2F546E3C" w14:textId="77777777" w:rsidR="00EA4AE4" w:rsidRPr="007D5FB0" w:rsidRDefault="00EA4AE4" w:rsidP="00EA4AE4">
            <w:pPr>
              <w:pStyle w:val="ListParagraph"/>
              <w:numPr>
                <w:ilvl w:val="0"/>
                <w:numId w:val="75"/>
              </w:numPr>
              <w:spacing w:after="0" w:line="240" w:lineRule="auto"/>
              <w:rPr>
                <w:rFonts w:asciiTheme="majorHAnsi" w:hAnsiTheme="majorHAnsi" w:cstheme="majorHAnsi"/>
              </w:rPr>
            </w:pPr>
            <w:r w:rsidRPr="007D5FB0">
              <w:rPr>
                <w:rFonts w:asciiTheme="majorHAnsi" w:hAnsiTheme="majorHAnsi" w:cstheme="majorHAnsi"/>
              </w:rPr>
              <w:t>Planning and making of 3 final dishes, time plans, justification of how dishes selected meet task requirements.</w:t>
            </w:r>
          </w:p>
          <w:p w14:paraId="5515B476" w14:textId="77777777" w:rsidR="00EA4AE4" w:rsidRPr="007D5FB0" w:rsidRDefault="00EA4AE4" w:rsidP="00EA4AE4">
            <w:pPr>
              <w:pStyle w:val="ListParagraph"/>
              <w:numPr>
                <w:ilvl w:val="0"/>
                <w:numId w:val="75"/>
              </w:numPr>
              <w:spacing w:after="0" w:line="240" w:lineRule="auto"/>
              <w:rPr>
                <w:rFonts w:asciiTheme="majorHAnsi" w:hAnsiTheme="majorHAnsi" w:cstheme="majorHAnsi"/>
              </w:rPr>
            </w:pPr>
            <w:r w:rsidRPr="007D5FB0">
              <w:rPr>
                <w:rFonts w:asciiTheme="majorHAnsi" w:hAnsiTheme="majorHAnsi" w:cstheme="majorHAnsi"/>
              </w:rPr>
              <w:t>Execution of technical skills, personal organisation, time management, safe &amp; hygienic food practice, safe use of hob, oven and electrical equipment, appropriate garnish and presentation of dishes.</w:t>
            </w:r>
          </w:p>
          <w:p w14:paraId="3CB8E357" w14:textId="77777777" w:rsidR="00EA4AE4" w:rsidRPr="007D5FB0" w:rsidRDefault="00EA4AE4" w:rsidP="00EA4AE4">
            <w:pPr>
              <w:rPr>
                <w:rFonts w:asciiTheme="majorHAnsi" w:hAnsiTheme="majorHAnsi" w:cstheme="majorHAnsi"/>
                <w:sz w:val="22"/>
              </w:rPr>
            </w:pPr>
          </w:p>
        </w:tc>
      </w:tr>
      <w:tr w:rsidR="00EA4AE4" w:rsidRPr="007D5FB0" w14:paraId="47213858" w14:textId="77777777" w:rsidTr="00EA4AE4">
        <w:tc>
          <w:tcPr>
            <w:tcW w:w="9016" w:type="dxa"/>
            <w:shd w:val="clear" w:color="auto" w:fill="B1E4FD" w:themeFill="accent1" w:themeFillTint="33"/>
          </w:tcPr>
          <w:p w14:paraId="557153A7"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What do I need to revise?</w:t>
            </w:r>
          </w:p>
          <w:p w14:paraId="77A319C9" w14:textId="77777777" w:rsidR="00EA4AE4" w:rsidRPr="007D5FB0" w:rsidRDefault="00EA4AE4" w:rsidP="00EA4AE4">
            <w:pPr>
              <w:pStyle w:val="ListParagraph"/>
              <w:rPr>
                <w:rFonts w:asciiTheme="majorHAnsi" w:hAnsiTheme="majorHAnsi" w:cstheme="majorHAnsi"/>
              </w:rPr>
            </w:pPr>
          </w:p>
        </w:tc>
      </w:tr>
      <w:tr w:rsidR="00EA4AE4" w:rsidRPr="007D5FB0" w14:paraId="738CD7A5" w14:textId="77777777" w:rsidTr="00EA4AE4">
        <w:tc>
          <w:tcPr>
            <w:tcW w:w="9016" w:type="dxa"/>
          </w:tcPr>
          <w:p w14:paraId="30520FE8" w14:textId="77777777" w:rsidR="00EA4AE4" w:rsidRDefault="00EA4AE4" w:rsidP="007D5FB0">
            <w:pPr>
              <w:pStyle w:val="ListParagraph"/>
              <w:numPr>
                <w:ilvl w:val="0"/>
                <w:numId w:val="76"/>
              </w:numPr>
              <w:spacing w:after="0" w:line="240" w:lineRule="auto"/>
              <w:rPr>
                <w:rFonts w:asciiTheme="majorHAnsi" w:hAnsiTheme="majorHAnsi" w:cstheme="majorHAnsi"/>
              </w:rPr>
            </w:pPr>
            <w:r w:rsidRPr="007D5FB0">
              <w:rPr>
                <w:rFonts w:asciiTheme="majorHAnsi" w:hAnsiTheme="majorHAnsi" w:cstheme="majorHAnsi"/>
              </w:rPr>
              <w:t>Practice technical skills to ensure accuracy of execution of technical skills and a successful outcome for final assessment</w:t>
            </w:r>
          </w:p>
          <w:p w14:paraId="7722225A" w14:textId="6EB1A69F" w:rsidR="007D5FB0" w:rsidRPr="007D5FB0" w:rsidRDefault="007D5FB0" w:rsidP="007D5FB0">
            <w:pPr>
              <w:pStyle w:val="ListParagraph"/>
              <w:numPr>
                <w:ilvl w:val="0"/>
                <w:numId w:val="76"/>
              </w:numPr>
              <w:spacing w:after="0" w:line="240" w:lineRule="auto"/>
              <w:rPr>
                <w:rFonts w:asciiTheme="majorHAnsi" w:hAnsiTheme="majorHAnsi" w:cstheme="majorHAnsi"/>
              </w:rPr>
            </w:pPr>
          </w:p>
        </w:tc>
      </w:tr>
      <w:tr w:rsidR="00EA4AE4" w:rsidRPr="007D5FB0" w14:paraId="16A789F6" w14:textId="77777777" w:rsidTr="00EA4AE4">
        <w:tc>
          <w:tcPr>
            <w:tcW w:w="9016" w:type="dxa"/>
            <w:shd w:val="clear" w:color="auto" w:fill="E0EFF4" w:themeFill="accent4" w:themeFillTint="33"/>
          </w:tcPr>
          <w:p w14:paraId="7D39C601"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How can I revise for Food Preparation &amp; Nutrition?</w:t>
            </w:r>
          </w:p>
          <w:p w14:paraId="2C6E1850" w14:textId="77777777" w:rsidR="00EA4AE4" w:rsidRPr="007D5FB0" w:rsidRDefault="00EA4AE4" w:rsidP="00EA4AE4">
            <w:pPr>
              <w:rPr>
                <w:rFonts w:asciiTheme="majorHAnsi" w:hAnsiTheme="majorHAnsi" w:cstheme="majorHAnsi"/>
                <w:sz w:val="22"/>
              </w:rPr>
            </w:pPr>
          </w:p>
        </w:tc>
      </w:tr>
      <w:tr w:rsidR="00EA4AE4" w:rsidRPr="007D5FB0" w14:paraId="71CFD0BA" w14:textId="77777777" w:rsidTr="00EA4AE4">
        <w:tc>
          <w:tcPr>
            <w:tcW w:w="9016" w:type="dxa"/>
          </w:tcPr>
          <w:p w14:paraId="34644E20" w14:textId="77777777" w:rsidR="00EA4AE4" w:rsidRPr="007D5FB0" w:rsidRDefault="00EA4AE4" w:rsidP="00EA4AE4">
            <w:pPr>
              <w:pStyle w:val="ListParagraph"/>
              <w:numPr>
                <w:ilvl w:val="0"/>
                <w:numId w:val="76"/>
              </w:numPr>
              <w:spacing w:after="0" w:line="240" w:lineRule="auto"/>
              <w:rPr>
                <w:rFonts w:asciiTheme="majorHAnsi" w:hAnsiTheme="majorHAnsi" w:cstheme="majorHAnsi"/>
              </w:rPr>
            </w:pPr>
            <w:r w:rsidRPr="007D5FB0">
              <w:rPr>
                <w:rFonts w:asciiTheme="majorHAnsi" w:hAnsiTheme="majorHAnsi" w:cstheme="majorHAnsi"/>
              </w:rPr>
              <w:t>Practice technical skills to ensure accuracy of execution of technical skills and a successful outcome.</w:t>
            </w:r>
          </w:p>
          <w:p w14:paraId="0715FE77" w14:textId="77777777" w:rsidR="00EA4AE4" w:rsidRPr="007D5FB0" w:rsidRDefault="00EA4AE4" w:rsidP="00911357">
            <w:pPr>
              <w:ind w:left="360"/>
              <w:rPr>
                <w:rFonts w:asciiTheme="majorHAnsi" w:hAnsiTheme="majorHAnsi" w:cstheme="majorHAnsi"/>
                <w:sz w:val="22"/>
              </w:rPr>
            </w:pPr>
            <w:r w:rsidRPr="007D5FB0">
              <w:rPr>
                <w:rFonts w:asciiTheme="majorHAnsi" w:hAnsiTheme="majorHAnsi" w:cstheme="majorHAnsi"/>
                <w:sz w:val="22"/>
              </w:rPr>
              <w:t xml:space="preserve"> </w:t>
            </w:r>
          </w:p>
        </w:tc>
      </w:tr>
      <w:tr w:rsidR="00EA4AE4" w:rsidRPr="007D5FB0" w14:paraId="1CF8027C" w14:textId="77777777" w:rsidTr="00EA4AE4">
        <w:tc>
          <w:tcPr>
            <w:tcW w:w="9016" w:type="dxa"/>
            <w:shd w:val="clear" w:color="auto" w:fill="D2F1EF" w:themeFill="accent6" w:themeFillTint="33"/>
          </w:tcPr>
          <w:p w14:paraId="4C8763EF"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Useful resources I can use:</w:t>
            </w:r>
          </w:p>
          <w:p w14:paraId="0111A51D" w14:textId="77777777" w:rsidR="00EA4AE4" w:rsidRPr="007D5FB0" w:rsidRDefault="00EA4AE4" w:rsidP="00EA4AE4">
            <w:pPr>
              <w:rPr>
                <w:rFonts w:asciiTheme="majorHAnsi" w:hAnsiTheme="majorHAnsi" w:cstheme="majorHAnsi"/>
                <w:sz w:val="22"/>
              </w:rPr>
            </w:pPr>
          </w:p>
        </w:tc>
      </w:tr>
      <w:tr w:rsidR="00EA4AE4" w:rsidRPr="007D5FB0" w14:paraId="7A8D6B4F" w14:textId="77777777" w:rsidTr="00EA4AE4">
        <w:tc>
          <w:tcPr>
            <w:tcW w:w="9016" w:type="dxa"/>
          </w:tcPr>
          <w:p w14:paraId="71840452"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AQA digital book/animations and videos</w:t>
            </w:r>
          </w:p>
          <w:p w14:paraId="70A6A8BF"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AQA Food Preparation &amp; nutrition textbook</w:t>
            </w:r>
          </w:p>
          <w:p w14:paraId="44A49FA6" w14:textId="77777777" w:rsidR="00EA4AE4" w:rsidRPr="007D5FB0" w:rsidRDefault="00EA4AE4" w:rsidP="00EA4AE4">
            <w:pPr>
              <w:rPr>
                <w:rFonts w:asciiTheme="majorHAnsi" w:hAnsiTheme="majorHAnsi" w:cstheme="majorHAnsi"/>
                <w:sz w:val="22"/>
              </w:rPr>
            </w:pPr>
          </w:p>
        </w:tc>
      </w:tr>
      <w:tr w:rsidR="00EA4AE4" w:rsidRPr="007D5FB0" w14:paraId="15420511" w14:textId="77777777" w:rsidTr="00EA4AE4">
        <w:tc>
          <w:tcPr>
            <w:tcW w:w="9016" w:type="dxa"/>
            <w:shd w:val="clear" w:color="auto" w:fill="FFCCFF"/>
          </w:tcPr>
          <w:p w14:paraId="1E5AA4E5"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Useful websites I can use:</w:t>
            </w:r>
          </w:p>
          <w:p w14:paraId="1674ADF3" w14:textId="77777777" w:rsidR="00EA4AE4" w:rsidRPr="007D5FB0" w:rsidRDefault="00EA4AE4" w:rsidP="00EA4AE4">
            <w:pPr>
              <w:rPr>
                <w:rFonts w:asciiTheme="majorHAnsi" w:hAnsiTheme="majorHAnsi" w:cstheme="majorHAnsi"/>
                <w:sz w:val="22"/>
              </w:rPr>
            </w:pPr>
          </w:p>
        </w:tc>
      </w:tr>
      <w:tr w:rsidR="00EA4AE4" w:rsidRPr="007D5FB0" w14:paraId="2A814E99" w14:textId="77777777" w:rsidTr="00EA4AE4">
        <w:tc>
          <w:tcPr>
            <w:tcW w:w="9016" w:type="dxa"/>
          </w:tcPr>
          <w:p w14:paraId="20C92316" w14:textId="77777777" w:rsidR="00EA4AE4" w:rsidRPr="007D5FB0" w:rsidRDefault="00000000" w:rsidP="00EA4AE4">
            <w:pPr>
              <w:rPr>
                <w:rFonts w:asciiTheme="majorHAnsi" w:hAnsiTheme="majorHAnsi" w:cstheme="majorHAnsi"/>
                <w:sz w:val="22"/>
              </w:rPr>
            </w:pPr>
            <w:hyperlink r:id="rId160" w:history="1">
              <w:r w:rsidR="00EA4AE4" w:rsidRPr="007D5FB0">
                <w:rPr>
                  <w:rStyle w:val="Hyperlink"/>
                  <w:rFonts w:asciiTheme="majorHAnsi" w:hAnsiTheme="majorHAnsi" w:cstheme="majorHAnsi"/>
                  <w:sz w:val="22"/>
                </w:rPr>
                <w:t>www.bbcgoodfood.com</w:t>
              </w:r>
            </w:hyperlink>
          </w:p>
          <w:p w14:paraId="5F53C886" w14:textId="77777777" w:rsidR="00EA4AE4" w:rsidRPr="007D5FB0" w:rsidRDefault="00000000" w:rsidP="00EA4AE4">
            <w:pPr>
              <w:rPr>
                <w:rFonts w:asciiTheme="majorHAnsi" w:hAnsiTheme="majorHAnsi" w:cstheme="majorHAnsi"/>
                <w:sz w:val="22"/>
              </w:rPr>
            </w:pPr>
            <w:hyperlink r:id="rId161" w:history="1">
              <w:r w:rsidR="00EA4AE4" w:rsidRPr="007D5FB0">
                <w:rPr>
                  <w:rStyle w:val="Hyperlink"/>
                  <w:rFonts w:asciiTheme="majorHAnsi" w:hAnsiTheme="majorHAnsi" w:cstheme="majorHAnsi"/>
                  <w:sz w:val="22"/>
                </w:rPr>
                <w:t>www.foodafactoflife.org</w:t>
              </w:r>
            </w:hyperlink>
          </w:p>
          <w:p w14:paraId="2C40AC19" w14:textId="77777777" w:rsidR="00EA4AE4" w:rsidRPr="007D5FB0" w:rsidRDefault="00000000" w:rsidP="00EA4AE4">
            <w:pPr>
              <w:rPr>
                <w:rFonts w:asciiTheme="majorHAnsi" w:hAnsiTheme="majorHAnsi" w:cstheme="majorHAnsi"/>
                <w:sz w:val="22"/>
              </w:rPr>
            </w:pPr>
            <w:hyperlink r:id="rId162" w:history="1">
              <w:r w:rsidR="00EA4AE4" w:rsidRPr="007D5FB0">
                <w:rPr>
                  <w:rStyle w:val="Hyperlink"/>
                  <w:rFonts w:asciiTheme="majorHAnsi" w:hAnsiTheme="majorHAnsi" w:cstheme="majorHAnsi"/>
                  <w:sz w:val="22"/>
                </w:rPr>
                <w:t>www.bnf.org</w:t>
              </w:r>
            </w:hyperlink>
          </w:p>
          <w:p w14:paraId="481718BE" w14:textId="77777777" w:rsidR="00EA4AE4" w:rsidRPr="007D5FB0" w:rsidRDefault="00EA4AE4" w:rsidP="00EA4AE4">
            <w:pPr>
              <w:rPr>
                <w:rFonts w:asciiTheme="majorHAnsi" w:hAnsiTheme="majorHAnsi" w:cstheme="majorHAnsi"/>
                <w:sz w:val="22"/>
              </w:rPr>
            </w:pPr>
          </w:p>
          <w:p w14:paraId="391D0CD0" w14:textId="77777777" w:rsidR="00EA4AE4" w:rsidRPr="007D5FB0" w:rsidRDefault="00EA4AE4" w:rsidP="00EA4AE4">
            <w:pPr>
              <w:rPr>
                <w:rFonts w:asciiTheme="majorHAnsi" w:hAnsiTheme="majorHAnsi" w:cstheme="majorHAnsi"/>
                <w:sz w:val="22"/>
              </w:rPr>
            </w:pPr>
          </w:p>
        </w:tc>
      </w:tr>
      <w:tr w:rsidR="00EA4AE4" w:rsidRPr="007D5FB0" w14:paraId="1EDEF7B8" w14:textId="77777777" w:rsidTr="00EA4AE4">
        <w:tc>
          <w:tcPr>
            <w:tcW w:w="9016" w:type="dxa"/>
            <w:shd w:val="clear" w:color="auto" w:fill="CCFFFF"/>
          </w:tcPr>
          <w:p w14:paraId="3DB0FE8D"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4A223F30" w14:textId="77777777" w:rsidR="00EA4AE4" w:rsidRPr="007D5FB0" w:rsidRDefault="00EA4AE4" w:rsidP="00EA4AE4">
            <w:pPr>
              <w:rPr>
                <w:rFonts w:asciiTheme="majorHAnsi" w:hAnsiTheme="majorHAnsi" w:cstheme="majorHAnsi"/>
                <w:sz w:val="22"/>
              </w:rPr>
            </w:pPr>
          </w:p>
        </w:tc>
      </w:tr>
      <w:tr w:rsidR="00EA4AE4" w:rsidRPr="007D5FB0" w14:paraId="5DC04806" w14:textId="77777777" w:rsidTr="00EA4AE4">
        <w:trPr>
          <w:trHeight w:val="165"/>
        </w:trPr>
        <w:tc>
          <w:tcPr>
            <w:tcW w:w="9016" w:type="dxa"/>
          </w:tcPr>
          <w:p w14:paraId="6AD21B2B" w14:textId="77777777" w:rsidR="00EA4AE4" w:rsidRPr="007D5FB0" w:rsidRDefault="00EA4AE4" w:rsidP="00EA4AE4">
            <w:pPr>
              <w:rPr>
                <w:rFonts w:asciiTheme="majorHAnsi" w:hAnsiTheme="majorHAnsi" w:cstheme="majorHAnsi"/>
                <w:b w:val="0"/>
                <w:bCs/>
                <w:sz w:val="22"/>
              </w:rPr>
            </w:pPr>
            <w:r w:rsidRPr="007D5FB0">
              <w:rPr>
                <w:rFonts w:asciiTheme="majorHAnsi" w:hAnsiTheme="majorHAnsi" w:cstheme="majorHAnsi"/>
                <w:b w:val="0"/>
                <w:bCs/>
                <w:sz w:val="22"/>
              </w:rPr>
              <w:t>Watch you tube and digital book videos, TV programmes such as Master Chef to develop food preparation skills.</w:t>
            </w:r>
          </w:p>
          <w:p w14:paraId="4A9A4AD4" w14:textId="77777777" w:rsidR="00EA4AE4" w:rsidRDefault="00EA4AE4" w:rsidP="00EA4AE4">
            <w:pPr>
              <w:rPr>
                <w:rFonts w:asciiTheme="majorHAnsi" w:hAnsiTheme="majorHAnsi" w:cstheme="majorHAnsi"/>
                <w:b w:val="0"/>
                <w:bCs/>
                <w:sz w:val="22"/>
              </w:rPr>
            </w:pPr>
            <w:r w:rsidRPr="007D5FB0">
              <w:rPr>
                <w:rFonts w:asciiTheme="majorHAnsi" w:hAnsiTheme="majorHAnsi" w:cstheme="majorHAnsi"/>
                <w:b w:val="0"/>
                <w:bCs/>
                <w:sz w:val="22"/>
              </w:rPr>
              <w:t>Read food magazines and recipe books.</w:t>
            </w:r>
          </w:p>
          <w:p w14:paraId="72C3D49C" w14:textId="469B3057" w:rsidR="007D5FB0" w:rsidRPr="007D5FB0" w:rsidRDefault="007D5FB0" w:rsidP="00EA4AE4">
            <w:pPr>
              <w:rPr>
                <w:rFonts w:asciiTheme="majorHAnsi" w:hAnsiTheme="majorHAnsi" w:cstheme="majorHAnsi"/>
                <w:sz w:val="22"/>
              </w:rPr>
            </w:pPr>
          </w:p>
        </w:tc>
      </w:tr>
    </w:tbl>
    <w:p w14:paraId="4B07A9F4" w14:textId="77777777" w:rsidR="007D5FB0" w:rsidRDefault="007D5FB0" w:rsidP="00EA4AE4">
      <w:pPr>
        <w:jc w:val="center"/>
        <w:rPr>
          <w:rFonts w:asciiTheme="majorHAnsi" w:eastAsia="Arial" w:hAnsiTheme="majorHAnsi" w:cstheme="majorHAnsi"/>
          <w:bCs/>
          <w:color w:val="013A57" w:themeColor="accent1" w:themeShade="BF"/>
          <w:sz w:val="22"/>
        </w:rPr>
      </w:pPr>
    </w:p>
    <w:p w14:paraId="7CE48D55" w14:textId="77777777" w:rsidR="007D5FB0" w:rsidRDefault="007D5FB0" w:rsidP="00EA4AE4">
      <w:pPr>
        <w:jc w:val="center"/>
        <w:rPr>
          <w:rFonts w:asciiTheme="majorHAnsi" w:eastAsia="Arial" w:hAnsiTheme="majorHAnsi" w:cstheme="majorHAnsi"/>
          <w:bCs/>
          <w:color w:val="013A57" w:themeColor="accent1" w:themeShade="BF"/>
          <w:sz w:val="22"/>
        </w:rPr>
      </w:pPr>
    </w:p>
    <w:p w14:paraId="40998A54" w14:textId="77777777" w:rsidR="007D5FB0" w:rsidRDefault="007D5FB0" w:rsidP="00EA4AE4">
      <w:pPr>
        <w:jc w:val="center"/>
        <w:rPr>
          <w:rFonts w:asciiTheme="majorHAnsi" w:eastAsia="Arial" w:hAnsiTheme="majorHAnsi" w:cstheme="majorHAnsi"/>
          <w:bCs/>
          <w:color w:val="013A57" w:themeColor="accent1" w:themeShade="BF"/>
          <w:sz w:val="22"/>
        </w:rPr>
      </w:pPr>
    </w:p>
    <w:p w14:paraId="42BDE65C" w14:textId="77777777" w:rsidR="007D5FB0" w:rsidRDefault="007D5FB0" w:rsidP="00EA4AE4">
      <w:pPr>
        <w:jc w:val="center"/>
        <w:rPr>
          <w:rFonts w:asciiTheme="majorHAnsi" w:eastAsia="Arial" w:hAnsiTheme="majorHAnsi" w:cstheme="majorHAnsi"/>
          <w:bCs/>
          <w:color w:val="013A57" w:themeColor="accent1" w:themeShade="BF"/>
          <w:sz w:val="22"/>
        </w:rPr>
      </w:pPr>
    </w:p>
    <w:p w14:paraId="1DBDB36B" w14:textId="77777777" w:rsidR="007D5FB0" w:rsidRDefault="007D5FB0" w:rsidP="00EA4AE4">
      <w:pPr>
        <w:jc w:val="center"/>
        <w:rPr>
          <w:rFonts w:asciiTheme="majorHAnsi" w:eastAsia="Arial" w:hAnsiTheme="majorHAnsi" w:cstheme="majorHAnsi"/>
          <w:bCs/>
          <w:color w:val="013A57" w:themeColor="accent1" w:themeShade="BF"/>
          <w:sz w:val="22"/>
        </w:rPr>
      </w:pPr>
    </w:p>
    <w:p w14:paraId="2CD2DBC6" w14:textId="77777777" w:rsidR="007D5FB0" w:rsidRDefault="007D5FB0" w:rsidP="00EA4AE4">
      <w:pPr>
        <w:jc w:val="center"/>
        <w:rPr>
          <w:rFonts w:asciiTheme="majorHAnsi" w:eastAsia="Arial" w:hAnsiTheme="majorHAnsi" w:cstheme="majorHAnsi"/>
          <w:bCs/>
          <w:color w:val="013A57" w:themeColor="accent1" w:themeShade="BF"/>
          <w:sz w:val="22"/>
        </w:rPr>
      </w:pPr>
    </w:p>
    <w:p w14:paraId="07956969" w14:textId="77777777" w:rsidR="007D5FB0" w:rsidRDefault="007D5FB0" w:rsidP="00EA4AE4">
      <w:pPr>
        <w:jc w:val="center"/>
        <w:rPr>
          <w:rFonts w:asciiTheme="majorHAnsi" w:eastAsia="Arial" w:hAnsiTheme="majorHAnsi" w:cstheme="majorHAnsi"/>
          <w:bCs/>
          <w:color w:val="013A57" w:themeColor="accent1" w:themeShade="BF"/>
          <w:sz w:val="22"/>
        </w:rPr>
      </w:pPr>
    </w:p>
    <w:p w14:paraId="48B8B30F" w14:textId="77777777" w:rsidR="007D5FB0" w:rsidRDefault="007D5FB0" w:rsidP="00EA4AE4">
      <w:pPr>
        <w:jc w:val="center"/>
        <w:rPr>
          <w:rFonts w:asciiTheme="majorHAnsi" w:eastAsia="Arial" w:hAnsiTheme="majorHAnsi" w:cstheme="majorHAnsi"/>
          <w:bCs/>
          <w:color w:val="013A57" w:themeColor="accent1" w:themeShade="BF"/>
          <w:sz w:val="22"/>
        </w:rPr>
      </w:pPr>
    </w:p>
    <w:p w14:paraId="31C88DC9" w14:textId="77777777" w:rsidR="007D5FB0" w:rsidRDefault="007D5FB0" w:rsidP="00EA4AE4">
      <w:pPr>
        <w:jc w:val="center"/>
        <w:rPr>
          <w:rFonts w:asciiTheme="majorHAnsi" w:eastAsia="Arial" w:hAnsiTheme="majorHAnsi" w:cstheme="majorHAnsi"/>
          <w:bCs/>
          <w:color w:val="013A57" w:themeColor="accent1" w:themeShade="BF"/>
          <w:sz w:val="22"/>
        </w:rPr>
      </w:pPr>
    </w:p>
    <w:p w14:paraId="32BF66E4" w14:textId="77777777" w:rsidR="007D5FB0" w:rsidRDefault="007D5FB0" w:rsidP="00EA4AE4">
      <w:pPr>
        <w:jc w:val="center"/>
        <w:rPr>
          <w:rFonts w:asciiTheme="majorHAnsi" w:eastAsia="Arial" w:hAnsiTheme="majorHAnsi" w:cstheme="majorHAnsi"/>
          <w:bCs/>
          <w:color w:val="013A57" w:themeColor="accent1" w:themeShade="BF"/>
          <w:sz w:val="22"/>
        </w:rPr>
      </w:pPr>
    </w:p>
    <w:p w14:paraId="3295E8F3" w14:textId="75F4286A" w:rsidR="00EA4AE4" w:rsidRPr="007D5FB0" w:rsidRDefault="00EA4AE4" w:rsidP="00EA4AE4">
      <w:pPr>
        <w:jc w:val="center"/>
        <w:rPr>
          <w:rFonts w:asciiTheme="majorHAnsi" w:eastAsia="Arial" w:hAnsiTheme="majorHAnsi" w:cstheme="majorHAnsi"/>
          <w:bCs/>
          <w:color w:val="013A57" w:themeColor="accent1" w:themeShade="BF"/>
          <w:szCs w:val="28"/>
        </w:rPr>
      </w:pPr>
      <w:r w:rsidRPr="007D5FB0">
        <w:rPr>
          <w:rFonts w:asciiTheme="majorHAnsi" w:eastAsia="Arial" w:hAnsiTheme="majorHAnsi" w:cstheme="majorHAnsi"/>
          <w:bCs/>
          <w:color w:val="013A57" w:themeColor="accent1" w:themeShade="BF"/>
          <w:szCs w:val="28"/>
        </w:rPr>
        <w:lastRenderedPageBreak/>
        <w:t>Year 10 Foundation Spring Revision for Mathematics.</w:t>
      </w:r>
    </w:p>
    <w:p w14:paraId="6D7DFC01" w14:textId="77777777" w:rsidR="006C37C3" w:rsidRPr="007D5FB0" w:rsidRDefault="006C37C3" w:rsidP="00EA4AE4">
      <w:pPr>
        <w:jc w:val="center"/>
        <w:rPr>
          <w:rFonts w:asciiTheme="majorHAnsi" w:eastAsia="Arial" w:hAnsiTheme="majorHAnsi" w:cstheme="majorHAnsi"/>
          <w:color w:val="013A57" w:themeColor="accent1" w:themeShade="BF"/>
          <w:sz w:val="22"/>
        </w:rPr>
      </w:pPr>
    </w:p>
    <w:tbl>
      <w:tblPr>
        <w:tblStyle w:val="TableGrid"/>
        <w:tblW w:w="0" w:type="auto"/>
        <w:tblLayout w:type="fixed"/>
        <w:tblLook w:val="04A0" w:firstRow="1" w:lastRow="0" w:firstColumn="1" w:lastColumn="0" w:noHBand="0" w:noVBand="1"/>
      </w:tblPr>
      <w:tblGrid>
        <w:gridCol w:w="9015"/>
      </w:tblGrid>
      <w:tr w:rsidR="00EA4AE4" w:rsidRPr="007D5FB0" w14:paraId="46A2E83D" w14:textId="77777777" w:rsidTr="00EA4AE4">
        <w:tc>
          <w:tcPr>
            <w:tcW w:w="9015" w:type="dxa"/>
            <w:shd w:val="clear" w:color="auto" w:fill="CCFFCC"/>
          </w:tcPr>
          <w:p w14:paraId="3C1682C1"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What assessments will I have in the Spring Term?</w:t>
            </w:r>
          </w:p>
        </w:tc>
      </w:tr>
      <w:tr w:rsidR="00EA4AE4" w:rsidRPr="007D5FB0" w14:paraId="513B3795" w14:textId="77777777" w:rsidTr="00EA4AE4">
        <w:tc>
          <w:tcPr>
            <w:tcW w:w="9015" w:type="dxa"/>
          </w:tcPr>
          <w:p w14:paraId="72B43E47" w14:textId="77777777" w:rsidR="00EA4AE4" w:rsidRPr="007D5FB0" w:rsidRDefault="00EA4AE4" w:rsidP="00EA4AE4">
            <w:pPr>
              <w:spacing w:line="259"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Calculator Exam called Edexcel  2F  - Duration 1hour 30min</w:t>
            </w:r>
          </w:p>
          <w:p w14:paraId="07C62CFF" w14:textId="31E2E416" w:rsidR="00EA4AE4" w:rsidRPr="007D5FB0" w:rsidRDefault="00EA4AE4" w:rsidP="00EA4AE4">
            <w:pPr>
              <w:spacing w:line="259" w:lineRule="auto"/>
              <w:rPr>
                <w:rFonts w:asciiTheme="majorHAnsi" w:eastAsia="Arial" w:hAnsiTheme="majorHAnsi" w:cstheme="majorHAnsi"/>
                <w:b w:val="0"/>
                <w:bCs/>
                <w:sz w:val="22"/>
              </w:rPr>
            </w:pPr>
            <w:r w:rsidRPr="007D5FB0">
              <w:rPr>
                <w:rFonts w:asciiTheme="majorHAnsi" w:eastAsia="Arial" w:hAnsiTheme="majorHAnsi" w:cstheme="majorHAnsi"/>
                <w:b w:val="0"/>
                <w:bCs/>
                <w:color w:val="auto"/>
                <w:sz w:val="22"/>
              </w:rPr>
              <w:t>Calculator Edexcel called Edexcel  3F  - Duration 1hour 30min</w:t>
            </w:r>
          </w:p>
          <w:p w14:paraId="48B13496"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796B9B3B" w14:textId="77777777" w:rsidTr="00EA4AE4">
        <w:tc>
          <w:tcPr>
            <w:tcW w:w="9015" w:type="dxa"/>
            <w:shd w:val="clear" w:color="auto" w:fill="B1E4FD" w:themeFill="accent1" w:themeFillTint="33"/>
          </w:tcPr>
          <w:p w14:paraId="67D027D8"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What do I need to revise?</w:t>
            </w:r>
          </w:p>
          <w:p w14:paraId="379565B5" w14:textId="77777777" w:rsidR="00EA4AE4" w:rsidRPr="007D5FB0" w:rsidRDefault="00EA4AE4" w:rsidP="00EA4AE4">
            <w:pPr>
              <w:spacing w:line="259" w:lineRule="auto"/>
              <w:ind w:left="720"/>
              <w:rPr>
                <w:rFonts w:asciiTheme="majorHAnsi" w:eastAsia="Arial" w:hAnsiTheme="majorHAnsi" w:cstheme="majorHAnsi"/>
                <w:sz w:val="22"/>
              </w:rPr>
            </w:pPr>
          </w:p>
        </w:tc>
      </w:tr>
      <w:tr w:rsidR="00EA4AE4" w:rsidRPr="007D5FB0" w14:paraId="6A71E755" w14:textId="77777777" w:rsidTr="00EA4AE4">
        <w:tc>
          <w:tcPr>
            <w:tcW w:w="9015" w:type="dxa"/>
          </w:tcPr>
          <w:p w14:paraId="302F1567" w14:textId="77777777" w:rsidR="00EA4AE4" w:rsidRPr="007D5FB0" w:rsidRDefault="00EA4AE4" w:rsidP="00EA4AE4">
            <w:pPr>
              <w:spacing w:line="257" w:lineRule="auto"/>
              <w:rPr>
                <w:rFonts w:asciiTheme="majorHAnsi" w:eastAsia="Arial" w:hAnsiTheme="majorHAnsi" w:cstheme="majorHAnsi"/>
                <w:b w:val="0"/>
                <w:bCs/>
                <w:color w:val="FF0000"/>
                <w:sz w:val="22"/>
              </w:rPr>
            </w:pPr>
            <w:r w:rsidRPr="007D5FB0">
              <w:rPr>
                <w:rFonts w:asciiTheme="majorHAnsi" w:eastAsia="Arial" w:hAnsiTheme="majorHAnsi" w:cstheme="majorHAnsi"/>
                <w:b w:val="0"/>
                <w:bCs/>
                <w:color w:val="FF0000"/>
                <w:sz w:val="22"/>
              </w:rPr>
              <w:t>Number topic:</w:t>
            </w:r>
          </w:p>
          <w:p w14:paraId="1954EAB6"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Ordering and comparing negative numbers</w:t>
            </w:r>
          </w:p>
          <w:p w14:paraId="69BCF6DF"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Reciprocal</w:t>
            </w:r>
          </w:p>
          <w:p w14:paraId="1157B00B"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Ratio and Decimal Problems</w:t>
            </w:r>
          </w:p>
          <w:p w14:paraId="6C09401A"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Inequalities</w:t>
            </w:r>
          </w:p>
          <w:p w14:paraId="39ED28CC"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Ordering Numbers</w:t>
            </w:r>
          </w:p>
          <w:p w14:paraId="5A42DD9E"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Writing: Decimals as %, fraction ad %, % as a fraction, % as a decimal, fraction as a decimal</w:t>
            </w:r>
          </w:p>
          <w:p w14:paraId="523CE97D"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Using a calculator</w:t>
            </w:r>
          </w:p>
          <w:p w14:paraId="05D63A41"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Rounding</w:t>
            </w:r>
          </w:p>
          <w:p w14:paraId="06857AED"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Metric Conversions</w:t>
            </w:r>
          </w:p>
          <w:p w14:paraId="49C98920"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Equivalent Fractions</w:t>
            </w:r>
          </w:p>
          <w:p w14:paraId="539E5ED9"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Square numbers and Cube numbers</w:t>
            </w:r>
          </w:p>
          <w:p w14:paraId="7DA99CF2"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Error intervals</w:t>
            </w:r>
          </w:p>
          <w:p w14:paraId="6EF6E241"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Sequences</w:t>
            </w:r>
          </w:p>
          <w:p w14:paraId="1052B8A6"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Forming and Simplifying Ratios</w:t>
            </w:r>
          </w:p>
          <w:p w14:paraId="50827479"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Dividing into a ratio</w:t>
            </w:r>
          </w:p>
          <w:p w14:paraId="37BB1A54"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Equivalent ratios</w:t>
            </w:r>
          </w:p>
          <w:p w14:paraId="1FEDD039"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Simple Systematic Listing</w:t>
            </w:r>
          </w:p>
          <w:p w14:paraId="0159EE08"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Time: Hours, minutes and seconds</w:t>
            </w:r>
          </w:p>
          <w:p w14:paraId="720D5BC8"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Index Notation</w:t>
            </w:r>
          </w:p>
          <w:p w14:paraId="0586EE50"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Compound Interest and Depreciation</w:t>
            </w:r>
          </w:p>
          <w:p w14:paraId="24712C3C"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Standard Form</w:t>
            </w:r>
          </w:p>
          <w:p w14:paraId="24BAC3FA"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Metric Imperial Conversions</w:t>
            </w:r>
          </w:p>
          <w:p w14:paraId="2BFD20EB"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Equivalence of ratio and fractions</w:t>
            </w:r>
          </w:p>
          <w:p w14:paraId="28E49BB5"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Product of Prime Factors, HCF, LCM</w:t>
            </w:r>
          </w:p>
          <w:p w14:paraId="65363B67"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Using ratio in shape context</w:t>
            </w:r>
          </w:p>
          <w:p w14:paraId="6C91D7A6"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Worded Percentage and Fractions Applications</w:t>
            </w:r>
          </w:p>
          <w:p w14:paraId="320AF776"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Instalment Payments</w:t>
            </w:r>
          </w:p>
          <w:p w14:paraId="69C442F4"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Proportion Recipe Questions</w:t>
            </w:r>
          </w:p>
          <w:p w14:paraId="294989B9"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Simple Bounds</w:t>
            </w:r>
          </w:p>
          <w:p w14:paraId="05353416"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Finding the Mode, Median or mean from a list of numbers.</w:t>
            </w:r>
          </w:p>
          <w:p w14:paraId="651BD41B"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Half way between numbers</w:t>
            </w:r>
          </w:p>
          <w:p w14:paraId="77A4FEC6" w14:textId="77777777" w:rsidR="00EA4AE4" w:rsidRPr="007D5FB0" w:rsidRDefault="00EA4AE4" w:rsidP="00EA4AE4">
            <w:pPr>
              <w:spacing w:line="257" w:lineRule="auto"/>
              <w:rPr>
                <w:rFonts w:asciiTheme="majorHAnsi" w:eastAsia="Arial" w:hAnsiTheme="majorHAnsi" w:cstheme="majorHAnsi"/>
                <w:b w:val="0"/>
                <w:bCs/>
                <w:color w:val="auto"/>
                <w:sz w:val="22"/>
              </w:rPr>
            </w:pPr>
          </w:p>
          <w:p w14:paraId="0FCEF283" w14:textId="77777777" w:rsidR="00EA4AE4" w:rsidRPr="007D5FB0" w:rsidRDefault="00EA4AE4" w:rsidP="00EA4AE4">
            <w:pPr>
              <w:spacing w:line="257" w:lineRule="auto"/>
              <w:rPr>
                <w:rFonts w:asciiTheme="majorHAnsi" w:eastAsia="Arial" w:hAnsiTheme="majorHAnsi" w:cstheme="majorHAnsi"/>
                <w:b w:val="0"/>
                <w:bCs/>
                <w:color w:val="FF0000"/>
                <w:sz w:val="22"/>
              </w:rPr>
            </w:pPr>
            <w:r w:rsidRPr="007D5FB0">
              <w:rPr>
                <w:rFonts w:asciiTheme="majorHAnsi" w:eastAsia="Arial" w:hAnsiTheme="majorHAnsi" w:cstheme="majorHAnsi"/>
                <w:b w:val="0"/>
                <w:bCs/>
                <w:color w:val="FF0000"/>
                <w:sz w:val="22"/>
              </w:rPr>
              <w:t>Algebra topics:</w:t>
            </w:r>
          </w:p>
          <w:p w14:paraId="113A3361"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Simplify like terms</w:t>
            </w:r>
          </w:p>
          <w:p w14:paraId="00D1D507"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 xml:space="preserve">Expanding single brackets </w:t>
            </w:r>
          </w:p>
          <w:p w14:paraId="0CE61748"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Expanding double brackets</w:t>
            </w:r>
          </w:p>
          <w:p w14:paraId="7217DF4D"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Substitution</w:t>
            </w:r>
          </w:p>
          <w:p w14:paraId="18DE7085"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Area and Perimeter problems using algebra</w:t>
            </w:r>
          </w:p>
          <w:p w14:paraId="288F4A9A"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lastRenderedPageBreak/>
              <w:t>Know everything about lines: The Equation of a Line y=mx+c, parallel lines, its gradients, its y intercept.</w:t>
            </w:r>
          </w:p>
          <w:p w14:paraId="1C2DB6D6"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Simultaneous Equations</w:t>
            </w:r>
          </w:p>
          <w:p w14:paraId="20CBEEC2"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Forming and Solving Equations from worded questions</w:t>
            </w:r>
          </w:p>
          <w:p w14:paraId="4A935919"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Substitute into Formulae</w:t>
            </w:r>
          </w:p>
          <w:p w14:paraId="11CDFF02"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Know all the terms: Expression, equation, Formula, Identity</w:t>
            </w:r>
          </w:p>
          <w:p w14:paraId="26BCAAEC" w14:textId="77777777" w:rsidR="00EA4AE4" w:rsidRPr="007D5FB0" w:rsidRDefault="00EA4AE4" w:rsidP="00EA4AE4">
            <w:pPr>
              <w:spacing w:line="257" w:lineRule="auto"/>
              <w:rPr>
                <w:rFonts w:asciiTheme="majorHAnsi" w:eastAsia="Arial" w:hAnsiTheme="majorHAnsi" w:cstheme="majorHAnsi"/>
                <w:b w:val="0"/>
                <w:bCs/>
                <w:color w:val="auto"/>
                <w:sz w:val="22"/>
              </w:rPr>
            </w:pPr>
          </w:p>
          <w:p w14:paraId="2EF5E63E" w14:textId="77777777" w:rsidR="00EA4AE4" w:rsidRPr="007D5FB0" w:rsidRDefault="00EA4AE4" w:rsidP="00EA4AE4">
            <w:pPr>
              <w:spacing w:line="257" w:lineRule="auto"/>
              <w:rPr>
                <w:rFonts w:asciiTheme="majorHAnsi" w:eastAsia="Arial" w:hAnsiTheme="majorHAnsi" w:cstheme="majorHAnsi"/>
                <w:b w:val="0"/>
                <w:bCs/>
                <w:color w:val="FF0000"/>
                <w:sz w:val="22"/>
              </w:rPr>
            </w:pPr>
            <w:r w:rsidRPr="007D5FB0">
              <w:rPr>
                <w:rFonts w:asciiTheme="majorHAnsi" w:eastAsia="Arial" w:hAnsiTheme="majorHAnsi" w:cstheme="majorHAnsi"/>
                <w:b w:val="0"/>
                <w:bCs/>
                <w:color w:val="FF0000"/>
                <w:sz w:val="22"/>
              </w:rPr>
              <w:t>Geometry topic:</w:t>
            </w:r>
          </w:p>
          <w:p w14:paraId="2A8EAF71"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Drawing Shapes</w:t>
            </w:r>
          </w:p>
          <w:p w14:paraId="3EED5080"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Area and Perimeter Problems</w:t>
            </w:r>
          </w:p>
          <w:p w14:paraId="31361F29"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Functional Area Problems</w:t>
            </w:r>
          </w:p>
          <w:p w14:paraId="04562783"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Transformations: Rotation. Reflection, Translation and Enlargement</w:t>
            </w:r>
          </w:p>
          <w:p w14:paraId="7836883B"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Finding Missing Angles in quadrilaterals</w:t>
            </w:r>
          </w:p>
          <w:p w14:paraId="5F152FC0"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Drawing Scales Diagrams using a protractor</w:t>
            </w:r>
          </w:p>
          <w:p w14:paraId="4AD5BD61"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Simple Angles</w:t>
            </w:r>
          </w:p>
          <w:p w14:paraId="04CF09E9"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Coordinates in all 4 quadrants</w:t>
            </w:r>
          </w:p>
          <w:p w14:paraId="15BBD0B1"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Volume of cylinders</w:t>
            </w:r>
          </w:p>
          <w:p w14:paraId="6141CDBF"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Simple Translation of column vectors</w:t>
            </w:r>
          </w:p>
          <w:p w14:paraId="347F021D"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Pythagoras theorem a</w:t>
            </w:r>
            <w:r w:rsidRPr="007D5FB0">
              <w:rPr>
                <w:rFonts w:asciiTheme="majorHAnsi" w:eastAsia="Arial" w:hAnsiTheme="majorHAnsi" w:cstheme="majorHAnsi"/>
                <w:b w:val="0"/>
                <w:bCs/>
                <w:color w:val="auto"/>
                <w:sz w:val="22"/>
                <w:vertAlign w:val="superscript"/>
              </w:rPr>
              <w:t>2</w:t>
            </w:r>
            <w:r w:rsidRPr="007D5FB0">
              <w:rPr>
                <w:rFonts w:asciiTheme="majorHAnsi" w:eastAsia="Arial" w:hAnsiTheme="majorHAnsi" w:cstheme="majorHAnsi"/>
                <w:b w:val="0"/>
                <w:bCs/>
                <w:color w:val="auto"/>
                <w:sz w:val="22"/>
              </w:rPr>
              <w:t xml:space="preserve"> +b</w:t>
            </w:r>
            <w:r w:rsidRPr="007D5FB0">
              <w:rPr>
                <w:rFonts w:asciiTheme="majorHAnsi" w:eastAsia="Arial" w:hAnsiTheme="majorHAnsi" w:cstheme="majorHAnsi"/>
                <w:b w:val="0"/>
                <w:bCs/>
                <w:color w:val="auto"/>
                <w:sz w:val="22"/>
                <w:vertAlign w:val="superscript"/>
              </w:rPr>
              <w:t>2</w:t>
            </w:r>
            <w:r w:rsidRPr="007D5FB0">
              <w:rPr>
                <w:rFonts w:asciiTheme="majorHAnsi" w:eastAsia="Arial" w:hAnsiTheme="majorHAnsi" w:cstheme="majorHAnsi"/>
                <w:b w:val="0"/>
                <w:bCs/>
                <w:color w:val="auto"/>
                <w:sz w:val="22"/>
              </w:rPr>
              <w:t xml:space="preserve"> = c</w:t>
            </w:r>
            <w:r w:rsidRPr="007D5FB0">
              <w:rPr>
                <w:rFonts w:asciiTheme="majorHAnsi" w:eastAsia="Arial" w:hAnsiTheme="majorHAnsi" w:cstheme="majorHAnsi"/>
                <w:b w:val="0"/>
                <w:bCs/>
                <w:color w:val="auto"/>
                <w:sz w:val="22"/>
                <w:vertAlign w:val="superscript"/>
              </w:rPr>
              <w:t>2</w:t>
            </w:r>
          </w:p>
          <w:p w14:paraId="73EB3F3B" w14:textId="77777777" w:rsidR="00EA4AE4" w:rsidRPr="007D5FB0" w:rsidRDefault="00EA4AE4" w:rsidP="00EA4AE4">
            <w:pPr>
              <w:spacing w:line="257" w:lineRule="auto"/>
              <w:rPr>
                <w:rFonts w:asciiTheme="majorHAnsi" w:eastAsia="Arial" w:hAnsiTheme="majorHAnsi" w:cstheme="majorHAnsi"/>
                <w:b w:val="0"/>
                <w:bCs/>
                <w:color w:val="auto"/>
                <w:sz w:val="22"/>
              </w:rPr>
            </w:pPr>
          </w:p>
          <w:p w14:paraId="22E5B1B9" w14:textId="77777777" w:rsidR="00EA4AE4" w:rsidRPr="007D5FB0" w:rsidRDefault="00EA4AE4" w:rsidP="00EA4AE4">
            <w:pPr>
              <w:spacing w:line="257" w:lineRule="auto"/>
              <w:rPr>
                <w:rFonts w:asciiTheme="majorHAnsi" w:eastAsia="Arial" w:hAnsiTheme="majorHAnsi" w:cstheme="majorHAnsi"/>
                <w:b w:val="0"/>
                <w:bCs/>
                <w:color w:val="FF0000"/>
                <w:sz w:val="22"/>
              </w:rPr>
            </w:pPr>
            <w:r w:rsidRPr="007D5FB0">
              <w:rPr>
                <w:rFonts w:asciiTheme="majorHAnsi" w:eastAsia="Arial" w:hAnsiTheme="majorHAnsi" w:cstheme="majorHAnsi"/>
                <w:b w:val="0"/>
                <w:bCs/>
                <w:color w:val="FF0000"/>
                <w:sz w:val="22"/>
              </w:rPr>
              <w:t xml:space="preserve">Data handling: </w:t>
            </w:r>
          </w:p>
          <w:p w14:paraId="60DFC046"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Scatter graphs and Reasoning</w:t>
            </w:r>
          </w:p>
          <w:p w14:paraId="02E034DF"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Frequency trees</w:t>
            </w:r>
          </w:p>
          <w:p w14:paraId="6E58F0A7"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Interpreting Pie Charts</w:t>
            </w:r>
          </w:p>
          <w:p w14:paraId="651525DD"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Probability table</w:t>
            </w:r>
          </w:p>
          <w:p w14:paraId="775A6F1E"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Tally/Frequency table</w:t>
            </w:r>
          </w:p>
          <w:p w14:paraId="6365B7F3"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Tree Diagrams</w:t>
            </w:r>
          </w:p>
          <w:p w14:paraId="504ECE67"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Listing combinations/outcomes</w:t>
            </w:r>
          </w:p>
          <w:p w14:paraId="7A51192F"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Draw and interpret a Stem and leaf diagram</w:t>
            </w:r>
          </w:p>
          <w:p w14:paraId="14402320" w14:textId="77777777" w:rsidR="00EA4AE4" w:rsidRPr="007D5FB0" w:rsidRDefault="00EA4AE4" w:rsidP="00EA4AE4">
            <w:pPr>
              <w:spacing w:line="257" w:lineRule="auto"/>
              <w:rPr>
                <w:rFonts w:asciiTheme="majorHAnsi" w:eastAsia="Arial" w:hAnsiTheme="majorHAnsi" w:cstheme="majorHAnsi"/>
                <w:b w:val="0"/>
                <w:bCs/>
                <w:color w:val="auto"/>
                <w:sz w:val="22"/>
              </w:rPr>
            </w:pPr>
            <w:r w:rsidRPr="007D5FB0">
              <w:rPr>
                <w:rFonts w:asciiTheme="majorHAnsi" w:eastAsia="Arial" w:hAnsiTheme="majorHAnsi" w:cstheme="majorHAnsi"/>
                <w:b w:val="0"/>
                <w:bCs/>
                <w:color w:val="auto"/>
                <w:sz w:val="22"/>
              </w:rPr>
              <w:t>Find mean from a frequency table</w:t>
            </w:r>
          </w:p>
          <w:p w14:paraId="7B90509F" w14:textId="77777777" w:rsidR="00EA4AE4" w:rsidRPr="007D5FB0" w:rsidRDefault="00EA4AE4" w:rsidP="00EA4AE4">
            <w:pPr>
              <w:spacing w:line="257" w:lineRule="auto"/>
              <w:rPr>
                <w:rFonts w:asciiTheme="majorHAnsi" w:eastAsia="Arial" w:hAnsiTheme="majorHAnsi" w:cstheme="majorHAnsi"/>
                <w:b w:val="0"/>
                <w:bCs/>
                <w:color w:val="auto"/>
                <w:sz w:val="22"/>
              </w:rPr>
            </w:pPr>
          </w:p>
        </w:tc>
      </w:tr>
      <w:tr w:rsidR="00EA4AE4" w:rsidRPr="007D5FB0" w14:paraId="717EC08C" w14:textId="77777777" w:rsidTr="00EA4AE4">
        <w:tc>
          <w:tcPr>
            <w:tcW w:w="9015" w:type="dxa"/>
            <w:shd w:val="clear" w:color="auto" w:fill="E0EFF4" w:themeFill="accent4" w:themeFillTint="33"/>
          </w:tcPr>
          <w:p w14:paraId="2EC4A696"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lastRenderedPageBreak/>
              <w:t>How can I revise for Mathematics?</w:t>
            </w:r>
          </w:p>
          <w:p w14:paraId="493781E3"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385E5013" w14:textId="77777777" w:rsidTr="00EA4AE4">
        <w:tc>
          <w:tcPr>
            <w:tcW w:w="9015" w:type="dxa"/>
          </w:tcPr>
          <w:p w14:paraId="26ADA7F5" w14:textId="2FB46B00" w:rsidR="00EA4AE4" w:rsidRPr="007D5FB0" w:rsidRDefault="00EA4AE4" w:rsidP="00EA4AE4">
            <w:pPr>
              <w:spacing w:line="259" w:lineRule="auto"/>
              <w:rPr>
                <w:rFonts w:asciiTheme="majorHAnsi" w:eastAsia="Calibri" w:hAnsiTheme="majorHAnsi" w:cstheme="majorHAnsi"/>
                <w:b w:val="0"/>
                <w:bCs/>
                <w:color w:val="0F0D29" w:themeColor="text1"/>
                <w:sz w:val="22"/>
              </w:rPr>
            </w:pPr>
            <w:r w:rsidRPr="007D5FB0">
              <w:rPr>
                <w:rFonts w:asciiTheme="majorHAnsi" w:eastAsia="Calibri" w:hAnsiTheme="majorHAnsi" w:cstheme="majorHAnsi"/>
                <w:b w:val="0"/>
                <w:bCs/>
                <w:color w:val="0F0D29" w:themeColor="text1"/>
                <w:sz w:val="22"/>
              </w:rPr>
              <w:t>Look through your exercise book and redo class/worksheet questions.</w:t>
            </w:r>
          </w:p>
          <w:p w14:paraId="6F112776" w14:textId="77777777" w:rsidR="00EA4AE4" w:rsidRPr="007D5FB0" w:rsidRDefault="00EA4AE4" w:rsidP="00EA4AE4">
            <w:pPr>
              <w:spacing w:line="259" w:lineRule="auto"/>
              <w:rPr>
                <w:rFonts w:asciiTheme="majorHAnsi" w:eastAsia="Calibri" w:hAnsiTheme="majorHAnsi" w:cstheme="majorHAnsi"/>
                <w:b w:val="0"/>
                <w:bCs/>
                <w:color w:val="0F0D29" w:themeColor="text1"/>
                <w:sz w:val="22"/>
              </w:rPr>
            </w:pPr>
          </w:p>
          <w:p w14:paraId="0023C252" w14:textId="77777777" w:rsidR="00EA4AE4" w:rsidRPr="007D5FB0" w:rsidRDefault="00EA4AE4" w:rsidP="00EA4AE4">
            <w:pPr>
              <w:spacing w:line="259" w:lineRule="auto"/>
              <w:rPr>
                <w:rFonts w:asciiTheme="majorHAnsi" w:eastAsia="Calibri" w:hAnsiTheme="majorHAnsi" w:cstheme="majorHAnsi"/>
                <w:b w:val="0"/>
                <w:bCs/>
                <w:color w:val="0F0D29" w:themeColor="text1"/>
                <w:sz w:val="22"/>
              </w:rPr>
            </w:pPr>
            <w:r w:rsidRPr="007D5FB0">
              <w:rPr>
                <w:rFonts w:asciiTheme="majorHAnsi" w:eastAsia="Calibri" w:hAnsiTheme="majorHAnsi" w:cstheme="majorHAnsi"/>
                <w:b w:val="0"/>
                <w:bCs/>
                <w:color w:val="0F0D29" w:themeColor="text1"/>
                <w:sz w:val="22"/>
              </w:rPr>
              <w:t>Log onto Hegarty Maths. In the search bar type in the topic you want to revise. (Use the words from the above list). Videos will come up along with questions called quiz to complete.</w:t>
            </w:r>
          </w:p>
          <w:p w14:paraId="76E27F5B" w14:textId="77777777" w:rsidR="00EA4AE4" w:rsidRPr="007D5FB0" w:rsidRDefault="00EA4AE4" w:rsidP="00EA4AE4">
            <w:pPr>
              <w:spacing w:line="259" w:lineRule="auto"/>
              <w:rPr>
                <w:rFonts w:asciiTheme="majorHAnsi" w:eastAsia="Calibri" w:hAnsiTheme="majorHAnsi" w:cstheme="majorHAnsi"/>
                <w:b w:val="0"/>
                <w:bCs/>
                <w:color w:val="0F0D29" w:themeColor="text1"/>
                <w:sz w:val="22"/>
              </w:rPr>
            </w:pPr>
          </w:p>
          <w:p w14:paraId="6A3CAF68" w14:textId="77777777" w:rsidR="00EA4AE4" w:rsidRPr="007D5FB0" w:rsidRDefault="00EA4AE4" w:rsidP="00EA4AE4">
            <w:pPr>
              <w:spacing w:line="259" w:lineRule="auto"/>
              <w:rPr>
                <w:rFonts w:asciiTheme="majorHAnsi" w:eastAsia="Calibri" w:hAnsiTheme="majorHAnsi" w:cstheme="majorHAnsi"/>
                <w:b w:val="0"/>
                <w:bCs/>
                <w:color w:val="0F0D29" w:themeColor="text1"/>
                <w:sz w:val="22"/>
              </w:rPr>
            </w:pPr>
            <w:r w:rsidRPr="007D5FB0">
              <w:rPr>
                <w:rFonts w:asciiTheme="majorHAnsi" w:eastAsia="Calibri" w:hAnsiTheme="majorHAnsi" w:cstheme="majorHAnsi"/>
                <w:b w:val="0"/>
                <w:bCs/>
                <w:color w:val="0F0D29" w:themeColor="text1"/>
                <w:sz w:val="22"/>
              </w:rPr>
              <w:t>(If you need help on how to use Hegarty maths visit:</w:t>
            </w:r>
          </w:p>
          <w:p w14:paraId="35221FD8" w14:textId="77777777" w:rsidR="00EA4AE4" w:rsidRPr="007D5FB0" w:rsidRDefault="00EA4AE4" w:rsidP="00EA4AE4">
            <w:pPr>
              <w:spacing w:line="259" w:lineRule="auto"/>
              <w:rPr>
                <w:rFonts w:asciiTheme="majorHAnsi" w:eastAsia="Calibri" w:hAnsiTheme="majorHAnsi" w:cstheme="majorHAnsi"/>
                <w:b w:val="0"/>
                <w:bCs/>
                <w:color w:val="0F0D29" w:themeColor="text1"/>
                <w:sz w:val="22"/>
              </w:rPr>
            </w:pPr>
            <w:r w:rsidRPr="007D5FB0">
              <w:rPr>
                <w:rFonts w:asciiTheme="majorHAnsi" w:eastAsia="Calibri" w:hAnsiTheme="majorHAnsi" w:cstheme="majorHAnsi"/>
                <w:b w:val="0"/>
                <w:bCs/>
                <w:color w:val="0F0D29" w:themeColor="text1"/>
                <w:sz w:val="22"/>
              </w:rPr>
              <w:t>PMGHS website =&gt;Information =&gt;School gateway=&gt;Hegarty maths</w:t>
            </w:r>
          </w:p>
          <w:p w14:paraId="792C6CFE"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68E77D9B" w14:textId="77777777" w:rsidTr="00EA4AE4">
        <w:tc>
          <w:tcPr>
            <w:tcW w:w="9015" w:type="dxa"/>
            <w:shd w:val="clear" w:color="auto" w:fill="D2F1EF" w:themeFill="accent6" w:themeFillTint="33"/>
          </w:tcPr>
          <w:p w14:paraId="1532AFDD"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Useful resources I can use:</w:t>
            </w:r>
          </w:p>
          <w:p w14:paraId="54916549"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1AD7EA7C" w14:textId="77777777" w:rsidTr="00EA4AE4">
        <w:tc>
          <w:tcPr>
            <w:tcW w:w="9015" w:type="dxa"/>
          </w:tcPr>
          <w:p w14:paraId="13CA8638" w14:textId="3779A74F" w:rsidR="00EA4AE4" w:rsidRPr="007D5FB0" w:rsidRDefault="00EA4AE4" w:rsidP="00EA4AE4">
            <w:pPr>
              <w:spacing w:line="259" w:lineRule="auto"/>
              <w:rPr>
                <w:rFonts w:asciiTheme="majorHAnsi" w:eastAsia="Calibri" w:hAnsiTheme="majorHAnsi" w:cstheme="majorHAnsi"/>
                <w:sz w:val="22"/>
              </w:rPr>
            </w:pPr>
            <w:r w:rsidRPr="007D5FB0">
              <w:rPr>
                <w:rFonts w:asciiTheme="majorHAnsi" w:eastAsia="Calibri" w:hAnsiTheme="majorHAnsi" w:cstheme="majorHAnsi"/>
                <w:b w:val="0"/>
                <w:bCs/>
                <w:color w:val="0F0D29" w:themeColor="text1"/>
                <w:sz w:val="22"/>
              </w:rPr>
              <w:t>Maths made easy exam questions and answers:</w:t>
            </w:r>
            <w:r w:rsidRPr="007D5FB0">
              <w:rPr>
                <w:rFonts w:asciiTheme="majorHAnsi" w:eastAsia="Calibri" w:hAnsiTheme="majorHAnsi" w:cstheme="majorHAnsi"/>
                <w:color w:val="0F0D29" w:themeColor="text1"/>
                <w:sz w:val="22"/>
              </w:rPr>
              <w:t xml:space="preserve"> </w:t>
            </w:r>
            <w:r w:rsidRPr="007D5FB0">
              <w:rPr>
                <w:rFonts w:asciiTheme="majorHAnsi" w:hAnsiTheme="majorHAnsi" w:cstheme="majorHAnsi"/>
                <w:sz w:val="22"/>
              </w:rPr>
              <w:br/>
            </w:r>
            <w:hyperlink r:id="rId163">
              <w:r w:rsidRPr="007D5FB0">
                <w:rPr>
                  <w:rStyle w:val="Hyperlink"/>
                  <w:rFonts w:asciiTheme="majorHAnsi" w:eastAsia="Calibri" w:hAnsiTheme="majorHAnsi" w:cstheme="majorHAnsi"/>
                  <w:sz w:val="22"/>
                </w:rPr>
                <w:t>GCSE Maths Revision | Past Papers | Worksheets | Online Tests (mathsmadeeasy.co.uk)</w:t>
              </w:r>
            </w:hyperlink>
          </w:p>
          <w:p w14:paraId="10E99E45" w14:textId="77777777" w:rsidR="00EA4AE4" w:rsidRDefault="00EA4AE4" w:rsidP="00EA4AE4">
            <w:pPr>
              <w:spacing w:line="259" w:lineRule="auto"/>
              <w:rPr>
                <w:rFonts w:asciiTheme="majorHAnsi" w:eastAsia="Arial" w:hAnsiTheme="majorHAnsi" w:cstheme="majorHAnsi"/>
                <w:sz w:val="22"/>
              </w:rPr>
            </w:pPr>
          </w:p>
          <w:p w14:paraId="5B8BBCD4" w14:textId="5114400A" w:rsidR="007D5FB0" w:rsidRPr="007D5FB0" w:rsidRDefault="007D5FB0" w:rsidP="00EA4AE4">
            <w:pPr>
              <w:spacing w:line="259" w:lineRule="auto"/>
              <w:rPr>
                <w:rFonts w:asciiTheme="majorHAnsi" w:eastAsia="Arial" w:hAnsiTheme="majorHAnsi" w:cstheme="majorHAnsi"/>
                <w:sz w:val="22"/>
              </w:rPr>
            </w:pPr>
          </w:p>
        </w:tc>
      </w:tr>
      <w:tr w:rsidR="00EA4AE4" w:rsidRPr="007D5FB0" w14:paraId="51E358DD" w14:textId="77777777" w:rsidTr="00EA4AE4">
        <w:tc>
          <w:tcPr>
            <w:tcW w:w="9015" w:type="dxa"/>
            <w:shd w:val="clear" w:color="auto" w:fill="FFCCFF"/>
          </w:tcPr>
          <w:p w14:paraId="684B45E0"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lastRenderedPageBreak/>
              <w:t>Useful websites I can use:</w:t>
            </w:r>
          </w:p>
          <w:p w14:paraId="2AC4905F"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7CFF95E2" w14:textId="77777777" w:rsidTr="00EA4AE4">
        <w:tc>
          <w:tcPr>
            <w:tcW w:w="9015" w:type="dxa"/>
          </w:tcPr>
          <w:p w14:paraId="19D4F3A6" w14:textId="77777777" w:rsidR="00EA4AE4" w:rsidRPr="007D5FB0" w:rsidRDefault="00EA4AE4" w:rsidP="00EA4AE4">
            <w:pPr>
              <w:spacing w:line="259" w:lineRule="auto"/>
              <w:rPr>
                <w:rFonts w:asciiTheme="majorHAnsi" w:eastAsia="Arial" w:hAnsiTheme="majorHAnsi" w:cstheme="majorHAnsi"/>
                <w:sz w:val="22"/>
              </w:rPr>
            </w:pPr>
          </w:p>
          <w:p w14:paraId="1993E739"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Websites you recommended </w:t>
            </w:r>
          </w:p>
          <w:p w14:paraId="5A1A26DC"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MathsWatch - </w:t>
            </w:r>
            <w:hyperlink r:id="rId164">
              <w:r w:rsidRPr="007D5FB0">
                <w:rPr>
                  <w:rStyle w:val="Hyperlink"/>
                  <w:rFonts w:asciiTheme="majorHAnsi" w:eastAsia="Calibri" w:hAnsiTheme="majorHAnsi" w:cstheme="majorHAnsi"/>
                  <w:sz w:val="22"/>
                </w:rPr>
                <w:t>https://vle.mathswatch.co.uk/vle/</w:t>
              </w:r>
            </w:hyperlink>
            <w:r w:rsidRPr="007D5FB0">
              <w:rPr>
                <w:rFonts w:asciiTheme="majorHAnsi" w:eastAsia="Calibri" w:hAnsiTheme="majorHAnsi" w:cstheme="majorHAnsi"/>
                <w:color w:val="0F0D29" w:themeColor="text1"/>
                <w:sz w:val="22"/>
              </w:rPr>
              <w:t>  </w:t>
            </w:r>
          </w:p>
          <w:p w14:paraId="3851A5C2"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Corbett Maths - </w:t>
            </w:r>
            <w:hyperlink r:id="rId165">
              <w:r w:rsidRPr="007D5FB0">
                <w:rPr>
                  <w:rStyle w:val="Hyperlink"/>
                  <w:rFonts w:asciiTheme="majorHAnsi" w:eastAsia="Calibri" w:hAnsiTheme="majorHAnsi" w:cstheme="majorHAnsi"/>
                  <w:sz w:val="22"/>
                </w:rPr>
                <w:t>https://corbettmaths.com/contents/</w:t>
              </w:r>
            </w:hyperlink>
            <w:r w:rsidRPr="007D5FB0">
              <w:rPr>
                <w:rFonts w:asciiTheme="majorHAnsi" w:eastAsia="Calibri" w:hAnsiTheme="majorHAnsi" w:cstheme="majorHAnsi"/>
                <w:color w:val="0F0D29" w:themeColor="text1"/>
                <w:sz w:val="22"/>
              </w:rPr>
              <w:t> </w:t>
            </w:r>
          </w:p>
          <w:p w14:paraId="2F50C32B"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Dr Frost Maths - </w:t>
            </w:r>
            <w:hyperlink r:id="rId166">
              <w:r w:rsidRPr="007D5FB0">
                <w:rPr>
                  <w:rStyle w:val="Hyperlink"/>
                  <w:rFonts w:asciiTheme="majorHAnsi" w:eastAsia="Calibri" w:hAnsiTheme="majorHAnsi" w:cstheme="majorHAnsi"/>
                  <w:sz w:val="22"/>
                </w:rPr>
                <w:t>https://www.drfrostmaths.com/</w:t>
              </w:r>
            </w:hyperlink>
            <w:r w:rsidRPr="007D5FB0">
              <w:rPr>
                <w:rFonts w:asciiTheme="majorHAnsi" w:eastAsia="Calibri" w:hAnsiTheme="majorHAnsi" w:cstheme="majorHAnsi"/>
                <w:color w:val="0F0D29" w:themeColor="text1"/>
                <w:sz w:val="22"/>
              </w:rPr>
              <w:t> </w:t>
            </w:r>
          </w:p>
          <w:p w14:paraId="485C0B3B"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Maths Made Easy - </w:t>
            </w:r>
            <w:hyperlink r:id="rId167">
              <w:r w:rsidRPr="007D5FB0">
                <w:rPr>
                  <w:rStyle w:val="Hyperlink"/>
                  <w:rFonts w:asciiTheme="majorHAnsi" w:eastAsia="Calibri" w:hAnsiTheme="majorHAnsi" w:cstheme="majorHAnsi"/>
                  <w:sz w:val="22"/>
                </w:rPr>
                <w:t>https://mathsmadeeasy.co.uk/</w:t>
              </w:r>
            </w:hyperlink>
            <w:r w:rsidRPr="007D5FB0">
              <w:rPr>
                <w:rFonts w:asciiTheme="majorHAnsi" w:eastAsia="Calibri" w:hAnsiTheme="majorHAnsi" w:cstheme="majorHAnsi"/>
                <w:color w:val="0F0D29" w:themeColor="text1"/>
                <w:sz w:val="22"/>
              </w:rPr>
              <w:t> </w:t>
            </w:r>
          </w:p>
          <w:p w14:paraId="0E27C2A2"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Mr Barton GCSE takeaway Maths: </w:t>
            </w:r>
            <w:hyperlink r:id="rId168">
              <w:r w:rsidRPr="007D5FB0">
                <w:rPr>
                  <w:rStyle w:val="Hyperlink"/>
                  <w:rFonts w:asciiTheme="majorHAnsi" w:eastAsia="Calibri" w:hAnsiTheme="majorHAnsi" w:cstheme="majorHAnsi"/>
                  <w:sz w:val="22"/>
                </w:rPr>
                <w:t>http://www.mrbartonmaths.com/gcsetakeaway.htm</w:t>
              </w:r>
            </w:hyperlink>
            <w:r w:rsidRPr="007D5FB0">
              <w:rPr>
                <w:rFonts w:asciiTheme="majorHAnsi" w:eastAsia="Calibri" w:hAnsiTheme="majorHAnsi" w:cstheme="majorHAnsi"/>
                <w:color w:val="0F0D29" w:themeColor="text1"/>
                <w:sz w:val="22"/>
              </w:rPr>
              <w:t> </w:t>
            </w:r>
          </w:p>
          <w:p w14:paraId="26627F6B"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BBC Bitesize: </w:t>
            </w:r>
            <w:hyperlink r:id="rId169">
              <w:r w:rsidRPr="007D5FB0">
                <w:rPr>
                  <w:rStyle w:val="Hyperlink"/>
                  <w:rFonts w:asciiTheme="majorHAnsi" w:eastAsia="Calibri" w:hAnsiTheme="majorHAnsi" w:cstheme="majorHAnsi"/>
                  <w:sz w:val="22"/>
                </w:rPr>
                <w:t>http://www.bbc.co.uk/education</w:t>
              </w:r>
            </w:hyperlink>
            <w:r w:rsidRPr="007D5FB0">
              <w:rPr>
                <w:rFonts w:asciiTheme="majorHAnsi" w:eastAsia="Calibri" w:hAnsiTheme="majorHAnsi" w:cstheme="majorHAnsi"/>
                <w:color w:val="0F0D29" w:themeColor="text1"/>
                <w:sz w:val="22"/>
              </w:rPr>
              <w:t> </w:t>
            </w:r>
          </w:p>
          <w:p w14:paraId="2BBEF90C"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Just Maths: </w:t>
            </w:r>
            <w:hyperlink r:id="rId170">
              <w:r w:rsidRPr="007D5FB0">
                <w:rPr>
                  <w:rStyle w:val="Hyperlink"/>
                  <w:rFonts w:asciiTheme="majorHAnsi" w:eastAsia="Calibri" w:hAnsiTheme="majorHAnsi" w:cstheme="majorHAnsi"/>
                  <w:sz w:val="22"/>
                </w:rPr>
                <w:t>https://online.justmaths.co.uk/</w:t>
              </w:r>
            </w:hyperlink>
            <w:r w:rsidRPr="007D5FB0">
              <w:rPr>
                <w:rFonts w:asciiTheme="majorHAnsi" w:eastAsia="Calibri" w:hAnsiTheme="majorHAnsi" w:cstheme="majorHAnsi"/>
                <w:color w:val="0F0D29" w:themeColor="text1"/>
                <w:sz w:val="22"/>
              </w:rPr>
              <w:t> </w:t>
            </w:r>
          </w:p>
          <w:p w14:paraId="58651EA5"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Hegarty Maths: </w:t>
            </w:r>
            <w:hyperlink r:id="rId171">
              <w:r w:rsidRPr="007D5FB0">
                <w:rPr>
                  <w:rStyle w:val="Hyperlink"/>
                  <w:rFonts w:asciiTheme="majorHAnsi" w:eastAsia="Calibri" w:hAnsiTheme="majorHAnsi" w:cstheme="majorHAnsi"/>
                  <w:sz w:val="22"/>
                </w:rPr>
                <w:t>Student login (hegartymaths.com)</w:t>
              </w:r>
            </w:hyperlink>
          </w:p>
          <w:p w14:paraId="3A557F40"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64FF5CBB" w14:textId="77777777" w:rsidTr="00EA4AE4">
        <w:tc>
          <w:tcPr>
            <w:tcW w:w="9015" w:type="dxa"/>
            <w:shd w:val="clear" w:color="auto" w:fill="CCFFFF"/>
          </w:tcPr>
          <w:p w14:paraId="742604EC"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Enrichment Experiences which will help to develop and broaden my knowledge and skills further (including reading):</w:t>
            </w:r>
          </w:p>
          <w:p w14:paraId="7197BB75"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542EEC92" w14:textId="77777777" w:rsidTr="00EA4AE4">
        <w:trPr>
          <w:trHeight w:val="300"/>
        </w:trPr>
        <w:tc>
          <w:tcPr>
            <w:tcW w:w="9015" w:type="dxa"/>
          </w:tcPr>
          <w:p w14:paraId="03D32239" w14:textId="77777777" w:rsidR="00EA4AE4" w:rsidRPr="007D5FB0" w:rsidRDefault="00EA4AE4" w:rsidP="00EA4AE4">
            <w:pPr>
              <w:rPr>
                <w:rFonts w:asciiTheme="majorHAnsi" w:eastAsia="Arial" w:hAnsiTheme="majorHAnsi" w:cstheme="majorHAnsi"/>
                <w:b w:val="0"/>
                <w:bCs/>
                <w:sz w:val="22"/>
                <w:u w:val="single"/>
              </w:rPr>
            </w:pPr>
            <w:r w:rsidRPr="007D5FB0">
              <w:rPr>
                <w:rFonts w:asciiTheme="majorHAnsi" w:eastAsia="Arial" w:hAnsiTheme="majorHAnsi" w:cstheme="majorHAnsi"/>
                <w:b w:val="0"/>
                <w:bCs/>
                <w:sz w:val="22"/>
                <w:u w:val="single"/>
              </w:rPr>
              <w:t>The Alan Turing Cryptography Competition</w:t>
            </w:r>
          </w:p>
          <w:p w14:paraId="55D49B07" w14:textId="77777777" w:rsidR="00EA4AE4" w:rsidRPr="007D5FB0" w:rsidRDefault="00EA4AE4" w:rsidP="00EA4AE4">
            <w:pPr>
              <w:rPr>
                <w:rFonts w:asciiTheme="majorHAnsi" w:eastAsia="Arial" w:hAnsiTheme="majorHAnsi" w:cstheme="majorHAnsi"/>
                <w:b w:val="0"/>
                <w:bCs/>
                <w:sz w:val="22"/>
              </w:rPr>
            </w:pPr>
            <w:r w:rsidRPr="007D5FB0">
              <w:rPr>
                <w:rFonts w:asciiTheme="majorHAnsi" w:eastAsia="Arial" w:hAnsiTheme="majorHAnsi" w:cstheme="majorHAnsi"/>
                <w:b w:val="0"/>
                <w:bCs/>
                <w:sz w:val="22"/>
              </w:rPr>
              <w:t>Now in its tenth year, the Alan Turing Cryptography Competition is aimed at secondary school children in the UK up to Year 11. You don't need to be a computer whizz or a mathematical genius — you just need to keep your wits about you and be good at solving problems!</w:t>
            </w:r>
          </w:p>
          <w:p w14:paraId="584C4FD5" w14:textId="77777777" w:rsidR="00EA4AE4" w:rsidRPr="007D5FB0" w:rsidRDefault="00EA4AE4" w:rsidP="00EA4AE4">
            <w:pPr>
              <w:rPr>
                <w:rFonts w:asciiTheme="majorHAnsi" w:eastAsia="Arial" w:hAnsiTheme="majorHAnsi" w:cstheme="majorHAnsi"/>
                <w:b w:val="0"/>
                <w:bCs/>
                <w:sz w:val="22"/>
              </w:rPr>
            </w:pPr>
            <w:r w:rsidRPr="007D5FB0">
              <w:rPr>
                <w:rFonts w:asciiTheme="majorHAnsi" w:eastAsia="Arial" w:hAnsiTheme="majorHAnsi" w:cstheme="majorHAnsi"/>
                <w:b w:val="0"/>
                <w:bCs/>
                <w:sz w:val="22"/>
              </w:rPr>
              <w:t>The competition is organised by the Department of Mathematics at the University of Manchester.</w:t>
            </w:r>
          </w:p>
          <w:p w14:paraId="029F74A0" w14:textId="77777777" w:rsidR="00EA4AE4" w:rsidRPr="007D5FB0" w:rsidRDefault="00EA4AE4" w:rsidP="00EA4AE4">
            <w:pPr>
              <w:rPr>
                <w:rFonts w:asciiTheme="majorHAnsi" w:eastAsia="Arial" w:hAnsiTheme="majorHAnsi" w:cstheme="majorHAnsi"/>
                <w:b w:val="0"/>
                <w:bCs/>
                <w:sz w:val="22"/>
              </w:rPr>
            </w:pPr>
            <w:r w:rsidRPr="007D5FB0">
              <w:rPr>
                <w:rFonts w:asciiTheme="majorHAnsi" w:eastAsia="Arial" w:hAnsiTheme="majorHAnsi" w:cstheme="majorHAnsi"/>
                <w:b w:val="0"/>
                <w:bCs/>
                <w:sz w:val="22"/>
              </w:rPr>
              <w:t>Sounds great! How can I take part and what do I have to do?</w:t>
            </w:r>
          </w:p>
          <w:p w14:paraId="3A49D439" w14:textId="77777777" w:rsidR="00EA4AE4" w:rsidRPr="007D5FB0" w:rsidRDefault="00EA4AE4" w:rsidP="00EA4AE4">
            <w:pPr>
              <w:rPr>
                <w:rFonts w:asciiTheme="majorHAnsi" w:eastAsia="Arial" w:hAnsiTheme="majorHAnsi" w:cstheme="majorHAnsi"/>
                <w:b w:val="0"/>
                <w:bCs/>
                <w:sz w:val="22"/>
              </w:rPr>
            </w:pPr>
            <w:r w:rsidRPr="007D5FB0">
              <w:rPr>
                <w:rFonts w:asciiTheme="majorHAnsi" w:eastAsia="Arial" w:hAnsiTheme="majorHAnsi" w:cstheme="majorHAnsi"/>
                <w:b w:val="0"/>
                <w:bCs/>
                <w:sz w:val="22"/>
              </w:rPr>
              <w:t>The competition will start on Monday 17th January 2022</w:t>
            </w:r>
          </w:p>
          <w:p w14:paraId="3D5F6E18" w14:textId="77777777" w:rsidR="00EA4AE4" w:rsidRPr="007D5FB0" w:rsidRDefault="00EA4AE4" w:rsidP="00EA4AE4">
            <w:pPr>
              <w:rPr>
                <w:rFonts w:asciiTheme="majorHAnsi" w:eastAsia="Arial" w:hAnsiTheme="majorHAnsi" w:cstheme="majorHAnsi"/>
                <w:b w:val="0"/>
                <w:bCs/>
                <w:sz w:val="22"/>
              </w:rPr>
            </w:pPr>
          </w:p>
          <w:p w14:paraId="110F61F8" w14:textId="77777777" w:rsidR="00EA4AE4" w:rsidRPr="007D5FB0" w:rsidRDefault="00EA4AE4" w:rsidP="00EA4AE4">
            <w:pPr>
              <w:rPr>
                <w:rFonts w:asciiTheme="majorHAnsi" w:eastAsia="Arial" w:hAnsiTheme="majorHAnsi" w:cstheme="majorHAnsi"/>
                <w:b w:val="0"/>
                <w:bCs/>
                <w:sz w:val="22"/>
              </w:rPr>
            </w:pPr>
            <w:r w:rsidRPr="007D5FB0">
              <w:rPr>
                <w:rFonts w:asciiTheme="majorHAnsi" w:eastAsia="Arial" w:hAnsiTheme="majorHAnsi" w:cstheme="majorHAnsi"/>
                <w:b w:val="0"/>
                <w:bCs/>
                <w:sz w:val="22"/>
              </w:rPr>
              <w:t>Follow the link and instructions given by Manchester University. Enjoy!</w:t>
            </w:r>
          </w:p>
          <w:p w14:paraId="162E1301" w14:textId="77777777" w:rsidR="00EA4AE4" w:rsidRPr="007D5FB0" w:rsidRDefault="00EA4AE4" w:rsidP="00EA4AE4">
            <w:pPr>
              <w:rPr>
                <w:rFonts w:asciiTheme="majorHAnsi" w:eastAsia="Arial" w:hAnsiTheme="majorHAnsi" w:cstheme="majorHAnsi"/>
                <w:sz w:val="22"/>
              </w:rPr>
            </w:pPr>
          </w:p>
          <w:p w14:paraId="3B102BF9" w14:textId="6D698059"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https://www.maths.manchester.ac.uk/cryptography_competition/</w:t>
            </w:r>
          </w:p>
          <w:p w14:paraId="7673D13C" w14:textId="77777777" w:rsidR="00EA4AE4" w:rsidRPr="007D5FB0" w:rsidRDefault="00EA4AE4" w:rsidP="00EA4AE4">
            <w:pPr>
              <w:spacing w:line="259" w:lineRule="auto"/>
              <w:rPr>
                <w:rFonts w:asciiTheme="majorHAnsi" w:eastAsia="Arial" w:hAnsiTheme="majorHAnsi" w:cstheme="majorHAnsi"/>
                <w:sz w:val="22"/>
              </w:rPr>
            </w:pPr>
          </w:p>
        </w:tc>
      </w:tr>
    </w:tbl>
    <w:p w14:paraId="27368DF5" w14:textId="77777777" w:rsidR="00EA4AE4" w:rsidRPr="007D5FB0" w:rsidRDefault="00EA4AE4" w:rsidP="00EA4AE4">
      <w:pPr>
        <w:rPr>
          <w:rFonts w:asciiTheme="majorHAnsi" w:eastAsia="Calibri" w:hAnsiTheme="majorHAnsi" w:cstheme="majorHAnsi"/>
          <w:color w:val="0F0D29" w:themeColor="text1"/>
          <w:sz w:val="22"/>
        </w:rPr>
      </w:pPr>
    </w:p>
    <w:p w14:paraId="72F0BF93" w14:textId="77777777" w:rsidR="00EA4AE4" w:rsidRPr="007D5FB0" w:rsidRDefault="00EA4AE4" w:rsidP="00EA4AE4">
      <w:pPr>
        <w:rPr>
          <w:rFonts w:asciiTheme="majorHAnsi" w:eastAsia="Arial" w:hAnsiTheme="majorHAnsi" w:cstheme="majorHAnsi"/>
          <w:b w:val="0"/>
          <w:bCs/>
          <w:color w:val="0F0D29" w:themeColor="text1"/>
          <w:sz w:val="22"/>
        </w:rPr>
      </w:pPr>
      <w:r w:rsidRPr="007D5FB0">
        <w:rPr>
          <w:rFonts w:asciiTheme="majorHAnsi" w:eastAsia="Arial" w:hAnsiTheme="majorHAnsi" w:cstheme="majorHAnsi"/>
          <w:bCs/>
          <w:color w:val="0F0D29" w:themeColor="text1"/>
          <w:sz w:val="22"/>
        </w:rPr>
        <w:br w:type="page"/>
      </w:r>
    </w:p>
    <w:p w14:paraId="18F266DC" w14:textId="77777777" w:rsidR="00EA4AE4" w:rsidRPr="007D5FB0" w:rsidRDefault="00EA4AE4" w:rsidP="00EA4AE4">
      <w:pPr>
        <w:jc w:val="center"/>
        <w:rPr>
          <w:rFonts w:asciiTheme="majorHAnsi" w:eastAsia="Arial" w:hAnsiTheme="majorHAnsi" w:cstheme="majorHAnsi"/>
          <w:b w:val="0"/>
          <w:bCs/>
          <w:color w:val="013A57" w:themeColor="accent1" w:themeShade="BF"/>
          <w:sz w:val="22"/>
        </w:rPr>
      </w:pPr>
      <w:r w:rsidRPr="007D5FB0">
        <w:rPr>
          <w:rFonts w:asciiTheme="majorHAnsi" w:eastAsia="Arial" w:hAnsiTheme="majorHAnsi" w:cstheme="majorHAnsi"/>
          <w:bCs/>
          <w:color w:val="013A57" w:themeColor="accent1" w:themeShade="BF"/>
          <w:szCs w:val="28"/>
        </w:rPr>
        <w:lastRenderedPageBreak/>
        <w:t>Year 10 Higher Spring Revision for Mathematics.</w:t>
      </w:r>
    </w:p>
    <w:p w14:paraId="2660D486" w14:textId="77777777" w:rsidR="00EA4AE4" w:rsidRPr="007D5FB0" w:rsidRDefault="00EA4AE4" w:rsidP="00EA4AE4">
      <w:pPr>
        <w:jc w:val="center"/>
        <w:rPr>
          <w:rFonts w:asciiTheme="majorHAnsi" w:eastAsia="Arial" w:hAnsiTheme="majorHAnsi" w:cstheme="majorHAnsi"/>
          <w:b w:val="0"/>
          <w:bCs/>
          <w:color w:val="0F0D29" w:themeColor="text1"/>
          <w:sz w:val="22"/>
        </w:rPr>
      </w:pPr>
    </w:p>
    <w:tbl>
      <w:tblPr>
        <w:tblStyle w:val="TableGrid"/>
        <w:tblW w:w="0" w:type="auto"/>
        <w:tblLayout w:type="fixed"/>
        <w:tblLook w:val="04A0" w:firstRow="1" w:lastRow="0" w:firstColumn="1" w:lastColumn="0" w:noHBand="0" w:noVBand="1"/>
      </w:tblPr>
      <w:tblGrid>
        <w:gridCol w:w="9015"/>
      </w:tblGrid>
      <w:tr w:rsidR="00EA4AE4" w:rsidRPr="007D5FB0" w14:paraId="21522862" w14:textId="77777777" w:rsidTr="00EA4AE4">
        <w:tc>
          <w:tcPr>
            <w:tcW w:w="9015" w:type="dxa"/>
            <w:shd w:val="clear" w:color="auto" w:fill="CCFFCC"/>
          </w:tcPr>
          <w:p w14:paraId="6BC5E0E9"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What assessments will I have in the Spring Term?</w:t>
            </w:r>
          </w:p>
        </w:tc>
      </w:tr>
      <w:tr w:rsidR="00EA4AE4" w:rsidRPr="007D5FB0" w14:paraId="2A8A0B53" w14:textId="77777777" w:rsidTr="00EA4AE4">
        <w:tc>
          <w:tcPr>
            <w:tcW w:w="9015" w:type="dxa"/>
          </w:tcPr>
          <w:p w14:paraId="67E3F411" w14:textId="77777777" w:rsidR="00EA4AE4" w:rsidRPr="007D5FB0" w:rsidRDefault="00EA4AE4" w:rsidP="00EA4AE4">
            <w:pPr>
              <w:spacing w:line="259"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Calculator Exam called Edexcel  2H  - Duration 1hour 30min</w:t>
            </w:r>
          </w:p>
          <w:p w14:paraId="2F17206B" w14:textId="77777777" w:rsidR="00EA4AE4" w:rsidRPr="007D5FB0" w:rsidRDefault="00EA4AE4" w:rsidP="00EA4AE4">
            <w:pPr>
              <w:spacing w:line="259"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Calculator Edexcel called  Edexcel  3H  - Duration 1hour 30min</w:t>
            </w:r>
          </w:p>
          <w:p w14:paraId="25438675"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43334FBC" w14:textId="77777777" w:rsidTr="00EA4AE4">
        <w:tc>
          <w:tcPr>
            <w:tcW w:w="9015" w:type="dxa"/>
            <w:shd w:val="clear" w:color="auto" w:fill="B1E4FD" w:themeFill="accent1" w:themeFillTint="33"/>
          </w:tcPr>
          <w:p w14:paraId="0CE13A4F"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What do I need to revise?</w:t>
            </w:r>
          </w:p>
          <w:p w14:paraId="3786A34B" w14:textId="77777777" w:rsidR="00EA4AE4" w:rsidRPr="007D5FB0" w:rsidRDefault="00EA4AE4" w:rsidP="00EA4AE4">
            <w:pPr>
              <w:spacing w:line="259" w:lineRule="auto"/>
              <w:ind w:left="720"/>
              <w:rPr>
                <w:rFonts w:asciiTheme="majorHAnsi" w:eastAsia="Arial" w:hAnsiTheme="majorHAnsi" w:cstheme="majorHAnsi"/>
                <w:sz w:val="22"/>
              </w:rPr>
            </w:pPr>
          </w:p>
        </w:tc>
      </w:tr>
      <w:tr w:rsidR="00EA4AE4" w:rsidRPr="007D5FB0" w14:paraId="6F16FB80" w14:textId="77777777" w:rsidTr="00EA4AE4">
        <w:tc>
          <w:tcPr>
            <w:tcW w:w="9015" w:type="dxa"/>
          </w:tcPr>
          <w:p w14:paraId="2286B0D2" w14:textId="77777777" w:rsidR="00EA4AE4" w:rsidRPr="007D5FB0" w:rsidRDefault="00EA4AE4" w:rsidP="00EA4AE4">
            <w:pPr>
              <w:spacing w:line="259" w:lineRule="auto"/>
              <w:ind w:left="720"/>
              <w:rPr>
                <w:rFonts w:asciiTheme="majorHAnsi" w:eastAsia="Arial" w:hAnsiTheme="majorHAnsi" w:cstheme="majorHAnsi"/>
                <w:sz w:val="22"/>
              </w:rPr>
            </w:pPr>
          </w:p>
          <w:p w14:paraId="243A33BE"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Number topic:</w:t>
            </w:r>
          </w:p>
          <w:p w14:paraId="67DFD67D" w14:textId="77777777" w:rsidR="00EA4AE4" w:rsidRPr="007D5FB0" w:rsidRDefault="00EA4AE4" w:rsidP="00EA4AE4">
            <w:pPr>
              <w:spacing w:line="257" w:lineRule="auto"/>
              <w:rPr>
                <w:rFonts w:asciiTheme="majorHAnsi" w:hAnsiTheme="majorHAnsi" w:cstheme="majorHAnsi"/>
                <w:b w:val="0"/>
                <w:bCs/>
                <w:sz w:val="22"/>
              </w:rPr>
            </w:pPr>
            <w:r w:rsidRPr="007D5FB0">
              <w:rPr>
                <w:rFonts w:asciiTheme="majorHAnsi" w:eastAsia="Arial" w:hAnsiTheme="majorHAnsi" w:cstheme="majorHAnsi"/>
                <w:b w:val="0"/>
                <w:bCs/>
                <w:sz w:val="22"/>
              </w:rPr>
              <w:t>Index Notation</w:t>
            </w:r>
            <w:r w:rsidRPr="007D5FB0">
              <w:rPr>
                <w:rFonts w:asciiTheme="majorHAnsi" w:hAnsiTheme="majorHAnsi" w:cstheme="majorHAnsi"/>
                <w:b w:val="0"/>
                <w:bCs/>
                <w:sz w:val="22"/>
              </w:rPr>
              <w:tab/>
            </w:r>
          </w:p>
          <w:p w14:paraId="11346AC8"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Index Notation</w:t>
            </w:r>
            <w:r w:rsidRPr="007D5FB0">
              <w:rPr>
                <w:rFonts w:asciiTheme="majorHAnsi" w:hAnsiTheme="majorHAnsi" w:cstheme="majorHAnsi"/>
                <w:b w:val="0"/>
                <w:bCs/>
                <w:sz w:val="22"/>
              </w:rPr>
              <w:tab/>
            </w:r>
            <w:r w:rsidRPr="007D5FB0">
              <w:rPr>
                <w:rFonts w:asciiTheme="majorHAnsi" w:eastAsia="Arial" w:hAnsiTheme="majorHAnsi" w:cstheme="majorHAnsi"/>
                <w:b w:val="0"/>
                <w:bCs/>
                <w:sz w:val="22"/>
              </w:rPr>
              <w:t xml:space="preserve">Fractional </w:t>
            </w:r>
            <w:r w:rsidRPr="007D5FB0">
              <w:rPr>
                <w:rFonts w:asciiTheme="majorHAnsi" w:hAnsiTheme="majorHAnsi" w:cstheme="majorHAnsi"/>
                <w:b w:val="0"/>
                <w:bCs/>
                <w:sz w:val="22"/>
              </w:rPr>
              <w:tab/>
            </w:r>
          </w:p>
          <w:p w14:paraId="22F12751"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 xml:space="preserve">Negative Indices </w:t>
            </w:r>
          </w:p>
          <w:p w14:paraId="187E0BCB"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HCF and LCM</w:t>
            </w:r>
          </w:p>
          <w:p w14:paraId="36973B85"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Upper and Lower Bounds</w:t>
            </w:r>
          </w:p>
          <w:p w14:paraId="62D32FD0"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Error interval</w:t>
            </w:r>
          </w:p>
          <w:p w14:paraId="5ADE17E0"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Counting Methods</w:t>
            </w:r>
          </w:p>
          <w:p w14:paraId="1546D9FF"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Dividing into a ratio</w:t>
            </w:r>
          </w:p>
          <w:p w14:paraId="5A25DB82"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Combining Ratios</w:t>
            </w:r>
          </w:p>
          <w:p w14:paraId="7962FC30"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Ratio and Proportion Problem involving liquid (volume)</w:t>
            </w:r>
          </w:p>
          <w:p w14:paraId="6571C834"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Dividing into a ratio</w:t>
            </w:r>
          </w:p>
          <w:p w14:paraId="591A5C04"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All  operations with Standard Form</w:t>
            </w:r>
          </w:p>
          <w:p w14:paraId="6348D939"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Compound Interest and Depreciation</w:t>
            </w:r>
          </w:p>
          <w:p w14:paraId="7CC23C64"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Fractions, Decimals and %</w:t>
            </w:r>
          </w:p>
          <w:p w14:paraId="4293BC9E"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Speed, Distance and Time</w:t>
            </w:r>
          </w:p>
          <w:p w14:paraId="38B7CFA4"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Pressure, Force and Area</w:t>
            </w:r>
          </w:p>
          <w:p w14:paraId="7EA5A309"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Density, Mass and Volume</w:t>
            </w:r>
          </w:p>
          <w:p w14:paraId="336C9605"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Basic conversion: imperial to metric or metric to imperial</w:t>
            </w:r>
          </w:p>
          <w:p w14:paraId="67C3FA22"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 xml:space="preserve">Mean, Mode, Median and Range </w:t>
            </w:r>
          </w:p>
          <w:p w14:paraId="645FCCA8"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Surds</w:t>
            </w:r>
          </w:p>
          <w:p w14:paraId="4A3B2EDC"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Reciprocal</w:t>
            </w:r>
          </w:p>
          <w:p w14:paraId="5B8181FD"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Quadratic sequences: Finding the nth term</w:t>
            </w:r>
          </w:p>
          <w:p w14:paraId="1264BF79" w14:textId="77777777" w:rsidR="00EA4AE4" w:rsidRPr="007D5FB0" w:rsidRDefault="00EA4AE4" w:rsidP="00EA4AE4">
            <w:pPr>
              <w:spacing w:line="257" w:lineRule="auto"/>
              <w:rPr>
                <w:rFonts w:asciiTheme="majorHAnsi" w:eastAsia="Arial" w:hAnsiTheme="majorHAnsi" w:cstheme="majorHAnsi"/>
                <w:sz w:val="22"/>
              </w:rPr>
            </w:pPr>
          </w:p>
          <w:p w14:paraId="3E124266"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Algebra topics:</w:t>
            </w:r>
          </w:p>
          <w:p w14:paraId="5D8A1ACB"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Create a Formula</w:t>
            </w:r>
          </w:p>
          <w:p w14:paraId="1632D27D"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Forming and Solving Equations</w:t>
            </w:r>
          </w:p>
          <w:p w14:paraId="36C1B8BD"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Solving Equations with Algebraic Fractions</w:t>
            </w:r>
          </w:p>
          <w:p w14:paraId="40D8EE65"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Solving quadratics</w:t>
            </w:r>
          </w:p>
          <w:p w14:paraId="5D3E7A52"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 xml:space="preserve">Rearrange fractional Equations </w:t>
            </w:r>
          </w:p>
          <w:p w14:paraId="40E78FA1"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Changing the Subject of a Formula</w:t>
            </w:r>
          </w:p>
          <w:p w14:paraId="0E7DE64A"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Understanding the Quadratic Formula</w:t>
            </w:r>
          </w:p>
          <w:p w14:paraId="0EF84D59"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Equations and Indices</w:t>
            </w:r>
          </w:p>
          <w:p w14:paraId="66BC061A"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Inequalities Regions</w:t>
            </w:r>
          </w:p>
          <w:p w14:paraId="56430B2E"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Simultaneous Equations</w:t>
            </w:r>
          </w:p>
          <w:p w14:paraId="6510C797"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Factorising</w:t>
            </w:r>
          </w:p>
          <w:p w14:paraId="4FC5CA90"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Solving</w:t>
            </w:r>
          </w:p>
          <w:p w14:paraId="71F8E6ED"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 xml:space="preserve">Expanding single, or double or triple brackets </w:t>
            </w:r>
            <w:r w:rsidRPr="007D5FB0">
              <w:rPr>
                <w:rFonts w:asciiTheme="majorHAnsi" w:hAnsiTheme="majorHAnsi" w:cstheme="majorHAnsi"/>
                <w:b w:val="0"/>
                <w:bCs/>
                <w:sz w:val="22"/>
              </w:rPr>
              <w:tab/>
            </w:r>
          </w:p>
          <w:p w14:paraId="74C01286"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Area and Perimeter of quadrilaterals involving algebraic sides</w:t>
            </w:r>
          </w:p>
          <w:p w14:paraId="07938569" w14:textId="77777777" w:rsidR="00EA4AE4" w:rsidRPr="007D5FB0" w:rsidRDefault="00EA4AE4" w:rsidP="00EA4AE4">
            <w:pPr>
              <w:spacing w:line="257" w:lineRule="auto"/>
              <w:rPr>
                <w:rFonts w:asciiTheme="majorHAnsi" w:eastAsia="Arial" w:hAnsiTheme="majorHAnsi" w:cstheme="majorHAnsi"/>
                <w:b w:val="0"/>
                <w:bCs/>
                <w:sz w:val="22"/>
              </w:rPr>
            </w:pPr>
            <w:r w:rsidRPr="007D5FB0">
              <w:rPr>
                <w:rFonts w:asciiTheme="majorHAnsi" w:eastAsia="Arial" w:hAnsiTheme="majorHAnsi" w:cstheme="majorHAnsi"/>
                <w:b w:val="0"/>
                <w:bCs/>
                <w:sz w:val="22"/>
              </w:rPr>
              <w:t>Gradient of curved graphs</w:t>
            </w:r>
          </w:p>
          <w:p w14:paraId="4171C1D2"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lastRenderedPageBreak/>
              <w:t>Interpreting gradients of different types of graphs</w:t>
            </w:r>
          </w:p>
          <w:p w14:paraId="4425635D"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Completing the square</w:t>
            </w:r>
          </w:p>
          <w:p w14:paraId="6961CAF6"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Turning points or Max and Min points from a graph or from completing the square</w:t>
            </w:r>
          </w:p>
          <w:p w14:paraId="67B439F3" w14:textId="77777777" w:rsidR="00EA4AE4" w:rsidRPr="007D5FB0" w:rsidRDefault="00EA4AE4" w:rsidP="00EA4AE4">
            <w:pPr>
              <w:spacing w:line="257" w:lineRule="auto"/>
              <w:rPr>
                <w:rFonts w:asciiTheme="majorHAnsi" w:eastAsia="Arial" w:hAnsiTheme="majorHAnsi" w:cstheme="majorHAnsi"/>
                <w:sz w:val="22"/>
              </w:rPr>
            </w:pPr>
          </w:p>
          <w:p w14:paraId="081FFF6A"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Geometry topic</w:t>
            </w:r>
          </w:p>
          <w:p w14:paraId="4E963AB5"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Similar shapes</w:t>
            </w:r>
          </w:p>
          <w:p w14:paraId="74570A3E"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 xml:space="preserve">Angles in Polygons </w:t>
            </w:r>
          </w:p>
          <w:p w14:paraId="4A30DA38"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Interior and Exterior Angles</w:t>
            </w:r>
          </w:p>
          <w:p w14:paraId="4F306D2F"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Complement to angle in triangle</w:t>
            </w:r>
          </w:p>
          <w:p w14:paraId="0FD991EC"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Trigonometry</w:t>
            </w:r>
          </w:p>
          <w:p w14:paraId="28BFC927"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 xml:space="preserve">Sine Rule </w:t>
            </w:r>
          </w:p>
          <w:p w14:paraId="60949C68"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Cosine rule</w:t>
            </w:r>
          </w:p>
          <w:p w14:paraId="4041274F"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Area of a triangle 1/2abSinC</w:t>
            </w:r>
          </w:p>
          <w:p w14:paraId="1E8DE043"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Simple Translation of column vectors</w:t>
            </w:r>
          </w:p>
          <w:p w14:paraId="43E126A8"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Volume and Surface area of cones, spheres and frustums (Formula will be given)</w:t>
            </w:r>
          </w:p>
          <w:p w14:paraId="2F94DD57" w14:textId="77777777" w:rsidR="00EA4AE4" w:rsidRPr="007D5FB0" w:rsidRDefault="00EA4AE4" w:rsidP="00EA4AE4">
            <w:pPr>
              <w:spacing w:line="257" w:lineRule="auto"/>
              <w:rPr>
                <w:rFonts w:asciiTheme="majorHAnsi" w:eastAsia="Arial" w:hAnsiTheme="majorHAnsi" w:cstheme="majorHAnsi"/>
                <w:sz w:val="22"/>
              </w:rPr>
            </w:pPr>
          </w:p>
          <w:p w14:paraId="7CFC1211"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Data Handling topic:</w:t>
            </w:r>
            <w:r w:rsidRPr="007D5FB0">
              <w:rPr>
                <w:rFonts w:asciiTheme="majorHAnsi" w:hAnsiTheme="majorHAnsi" w:cstheme="majorHAnsi"/>
                <w:sz w:val="22"/>
              </w:rPr>
              <w:tab/>
            </w:r>
          </w:p>
          <w:p w14:paraId="6D4E109B"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Probability with and without Tree Diagrams</w:t>
            </w:r>
          </w:p>
          <w:p w14:paraId="66E00304"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Probability Venn diagrams</w:t>
            </w:r>
          </w:p>
          <w:p w14:paraId="3AE0A245"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Velocity Time Graphs</w:t>
            </w:r>
          </w:p>
          <w:p w14:paraId="56BE0788"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Understanding Independence</w:t>
            </w:r>
          </w:p>
          <w:p w14:paraId="5333DDC6"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Cumulative Frequency Graph</w:t>
            </w:r>
          </w:p>
          <w:p w14:paraId="07CFC7F4"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Scatter diagram</w:t>
            </w:r>
          </w:p>
          <w:p w14:paraId="49369902"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Counting Methods: possible out comes</w:t>
            </w:r>
          </w:p>
          <w:p w14:paraId="4E98B280"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Frequency diagrams</w:t>
            </w:r>
          </w:p>
          <w:p w14:paraId="5304AAFF"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Estimating mean from a frequency table</w:t>
            </w:r>
          </w:p>
          <w:p w14:paraId="7520D1F3" w14:textId="77777777" w:rsidR="00EA4AE4" w:rsidRPr="00A22368" w:rsidRDefault="00EA4AE4" w:rsidP="00EA4AE4">
            <w:pPr>
              <w:spacing w:line="257" w:lineRule="auto"/>
              <w:rPr>
                <w:rFonts w:asciiTheme="majorHAnsi" w:eastAsia="Arial" w:hAnsiTheme="majorHAnsi" w:cstheme="majorHAnsi"/>
                <w:b w:val="0"/>
                <w:bCs/>
                <w:sz w:val="22"/>
              </w:rPr>
            </w:pPr>
            <w:r w:rsidRPr="00A22368">
              <w:rPr>
                <w:rFonts w:asciiTheme="majorHAnsi" w:eastAsia="Arial" w:hAnsiTheme="majorHAnsi" w:cstheme="majorHAnsi"/>
                <w:b w:val="0"/>
                <w:bCs/>
                <w:sz w:val="22"/>
              </w:rPr>
              <w:t xml:space="preserve">Drawing and interpreting Box plots </w:t>
            </w:r>
          </w:p>
          <w:p w14:paraId="072344E7"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78C2A38C" w14:textId="77777777" w:rsidTr="00EA4AE4">
        <w:tc>
          <w:tcPr>
            <w:tcW w:w="9015" w:type="dxa"/>
            <w:shd w:val="clear" w:color="auto" w:fill="E0EFF4" w:themeFill="accent4" w:themeFillTint="33"/>
          </w:tcPr>
          <w:p w14:paraId="5FBB566F"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lastRenderedPageBreak/>
              <w:t>How can I revise for Mathematics?</w:t>
            </w:r>
          </w:p>
          <w:p w14:paraId="30EFC0C2"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31A6352D" w14:textId="77777777" w:rsidTr="00EA4AE4">
        <w:tc>
          <w:tcPr>
            <w:tcW w:w="9015" w:type="dxa"/>
          </w:tcPr>
          <w:p w14:paraId="5E09203A" w14:textId="77777777" w:rsidR="00EA4AE4" w:rsidRPr="00A22368" w:rsidRDefault="00EA4AE4" w:rsidP="00EA4AE4">
            <w:pPr>
              <w:spacing w:line="259" w:lineRule="auto"/>
              <w:rPr>
                <w:rFonts w:asciiTheme="majorHAnsi" w:eastAsia="Arial" w:hAnsiTheme="majorHAnsi" w:cstheme="majorHAnsi"/>
                <w:b w:val="0"/>
                <w:bCs/>
                <w:color w:val="0F0D29" w:themeColor="text1"/>
                <w:sz w:val="22"/>
              </w:rPr>
            </w:pPr>
            <w:r w:rsidRPr="00A22368">
              <w:rPr>
                <w:rFonts w:asciiTheme="majorHAnsi" w:eastAsia="Arial" w:hAnsiTheme="majorHAnsi" w:cstheme="majorHAnsi"/>
                <w:b w:val="0"/>
                <w:bCs/>
                <w:color w:val="0F0D29" w:themeColor="text1"/>
                <w:sz w:val="22"/>
              </w:rPr>
              <w:t>Look through your exercise book and redo class/worksheet questions.</w:t>
            </w:r>
          </w:p>
          <w:p w14:paraId="1F264057" w14:textId="77777777" w:rsidR="00EA4AE4" w:rsidRPr="00A22368" w:rsidRDefault="00EA4AE4" w:rsidP="00EA4AE4">
            <w:pPr>
              <w:spacing w:line="259" w:lineRule="auto"/>
              <w:rPr>
                <w:rFonts w:asciiTheme="majorHAnsi" w:eastAsia="Arial" w:hAnsiTheme="majorHAnsi" w:cstheme="majorHAnsi"/>
                <w:b w:val="0"/>
                <w:bCs/>
                <w:color w:val="0F0D29" w:themeColor="text1"/>
                <w:sz w:val="22"/>
              </w:rPr>
            </w:pPr>
          </w:p>
          <w:p w14:paraId="197F1955" w14:textId="77777777" w:rsidR="00EA4AE4" w:rsidRPr="00A22368" w:rsidRDefault="00EA4AE4" w:rsidP="00EA4AE4">
            <w:pPr>
              <w:spacing w:line="259" w:lineRule="auto"/>
              <w:rPr>
                <w:rFonts w:asciiTheme="majorHAnsi" w:eastAsia="Arial" w:hAnsiTheme="majorHAnsi" w:cstheme="majorHAnsi"/>
                <w:b w:val="0"/>
                <w:bCs/>
                <w:color w:val="0F0D29" w:themeColor="text1"/>
                <w:sz w:val="22"/>
              </w:rPr>
            </w:pPr>
            <w:r w:rsidRPr="00A22368">
              <w:rPr>
                <w:rFonts w:asciiTheme="majorHAnsi" w:eastAsia="Arial" w:hAnsiTheme="majorHAnsi" w:cstheme="majorHAnsi"/>
                <w:b w:val="0"/>
                <w:bCs/>
                <w:color w:val="0F0D29" w:themeColor="text1"/>
                <w:sz w:val="22"/>
              </w:rPr>
              <w:t>Log onto Hegarty Maths. In the search bar type in the topic you want to revise. (Use the words from the above list). Videos will come up along with questions called quiz to complete.</w:t>
            </w:r>
          </w:p>
          <w:p w14:paraId="3BFB8F8C" w14:textId="77777777" w:rsidR="00EA4AE4" w:rsidRPr="00A22368" w:rsidRDefault="00EA4AE4" w:rsidP="00EA4AE4">
            <w:pPr>
              <w:spacing w:line="259" w:lineRule="auto"/>
              <w:rPr>
                <w:rFonts w:asciiTheme="majorHAnsi" w:eastAsia="Arial" w:hAnsiTheme="majorHAnsi" w:cstheme="majorHAnsi"/>
                <w:b w:val="0"/>
                <w:bCs/>
                <w:color w:val="0F0D29" w:themeColor="text1"/>
                <w:sz w:val="22"/>
              </w:rPr>
            </w:pPr>
          </w:p>
          <w:p w14:paraId="3CBEB425" w14:textId="77777777" w:rsidR="00EA4AE4" w:rsidRPr="00A22368" w:rsidRDefault="00EA4AE4" w:rsidP="00EA4AE4">
            <w:pPr>
              <w:spacing w:line="259" w:lineRule="auto"/>
              <w:rPr>
                <w:rFonts w:asciiTheme="majorHAnsi" w:eastAsia="Arial" w:hAnsiTheme="majorHAnsi" w:cstheme="majorHAnsi"/>
                <w:b w:val="0"/>
                <w:bCs/>
                <w:color w:val="0F0D29" w:themeColor="text1"/>
                <w:sz w:val="22"/>
              </w:rPr>
            </w:pPr>
            <w:r w:rsidRPr="00A22368">
              <w:rPr>
                <w:rFonts w:asciiTheme="majorHAnsi" w:eastAsia="Arial" w:hAnsiTheme="majorHAnsi" w:cstheme="majorHAnsi"/>
                <w:b w:val="0"/>
                <w:bCs/>
                <w:color w:val="0F0D29" w:themeColor="text1"/>
                <w:sz w:val="22"/>
              </w:rPr>
              <w:t>(If you need help on how to use Hegarty maths visit:</w:t>
            </w:r>
          </w:p>
          <w:p w14:paraId="7B11B173" w14:textId="77777777" w:rsidR="00EA4AE4" w:rsidRPr="00A22368" w:rsidRDefault="00EA4AE4" w:rsidP="00EA4AE4">
            <w:pPr>
              <w:spacing w:line="259" w:lineRule="auto"/>
              <w:rPr>
                <w:rFonts w:asciiTheme="majorHAnsi" w:eastAsia="Arial" w:hAnsiTheme="majorHAnsi" w:cstheme="majorHAnsi"/>
                <w:b w:val="0"/>
                <w:bCs/>
                <w:color w:val="0F0D29" w:themeColor="text1"/>
                <w:sz w:val="22"/>
              </w:rPr>
            </w:pPr>
            <w:r w:rsidRPr="00A22368">
              <w:rPr>
                <w:rFonts w:asciiTheme="majorHAnsi" w:eastAsia="Arial" w:hAnsiTheme="majorHAnsi" w:cstheme="majorHAnsi"/>
                <w:b w:val="0"/>
                <w:bCs/>
                <w:color w:val="0F0D29" w:themeColor="text1"/>
                <w:sz w:val="22"/>
              </w:rPr>
              <w:t>PMGHS website =&gt;Information =&gt;School gateway=&gt;Hegarty maths</w:t>
            </w:r>
          </w:p>
          <w:p w14:paraId="70D189F3" w14:textId="77777777" w:rsidR="00EA4AE4" w:rsidRPr="007D5FB0" w:rsidRDefault="00EA4AE4" w:rsidP="00EA4AE4">
            <w:pPr>
              <w:spacing w:line="259" w:lineRule="auto"/>
              <w:rPr>
                <w:rFonts w:asciiTheme="majorHAnsi" w:eastAsia="Arial" w:hAnsiTheme="majorHAnsi" w:cstheme="majorHAnsi"/>
                <w:color w:val="0F0D29" w:themeColor="text1"/>
                <w:sz w:val="22"/>
              </w:rPr>
            </w:pPr>
          </w:p>
        </w:tc>
      </w:tr>
      <w:tr w:rsidR="00EA4AE4" w:rsidRPr="007D5FB0" w14:paraId="72D37A4D" w14:textId="77777777" w:rsidTr="00EA4AE4">
        <w:tc>
          <w:tcPr>
            <w:tcW w:w="9015" w:type="dxa"/>
            <w:shd w:val="clear" w:color="auto" w:fill="D2F1EF" w:themeFill="accent6" w:themeFillTint="33"/>
          </w:tcPr>
          <w:p w14:paraId="5052C99A"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Useful resources I can use:</w:t>
            </w:r>
          </w:p>
          <w:p w14:paraId="130CF303"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69751DCE" w14:textId="77777777" w:rsidTr="00EA4AE4">
        <w:tc>
          <w:tcPr>
            <w:tcW w:w="9015" w:type="dxa"/>
          </w:tcPr>
          <w:p w14:paraId="3607CF5D"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 xml:space="preserve">Maths made easy exam questions and answers: </w:t>
            </w:r>
          </w:p>
          <w:p w14:paraId="64AAF222" w14:textId="77777777" w:rsidR="00EA4AE4" w:rsidRPr="007D5FB0" w:rsidRDefault="00000000" w:rsidP="00EA4AE4">
            <w:pPr>
              <w:spacing w:line="259" w:lineRule="auto"/>
              <w:rPr>
                <w:rFonts w:asciiTheme="majorHAnsi" w:eastAsia="Calibri" w:hAnsiTheme="majorHAnsi" w:cstheme="majorHAnsi"/>
                <w:sz w:val="22"/>
              </w:rPr>
            </w:pPr>
            <w:hyperlink r:id="rId172">
              <w:r w:rsidR="00EA4AE4" w:rsidRPr="007D5FB0">
                <w:rPr>
                  <w:rStyle w:val="Hyperlink"/>
                  <w:rFonts w:asciiTheme="majorHAnsi" w:eastAsia="Calibri" w:hAnsiTheme="majorHAnsi" w:cstheme="majorHAnsi"/>
                  <w:sz w:val="22"/>
                </w:rPr>
                <w:t>GCSE Maths Revision | Past Papers | Worksheets | Online Tests (mathsmadeeasy.co.uk)</w:t>
              </w:r>
            </w:hyperlink>
          </w:p>
          <w:p w14:paraId="0D17E9E8" w14:textId="77777777" w:rsidR="00EA4AE4" w:rsidRPr="007D5FB0" w:rsidRDefault="00EA4AE4" w:rsidP="00EA4AE4">
            <w:pPr>
              <w:spacing w:line="259" w:lineRule="auto"/>
              <w:ind w:left="720"/>
              <w:rPr>
                <w:rFonts w:asciiTheme="majorHAnsi" w:eastAsia="Arial" w:hAnsiTheme="majorHAnsi" w:cstheme="majorHAnsi"/>
                <w:sz w:val="22"/>
              </w:rPr>
            </w:pPr>
          </w:p>
        </w:tc>
      </w:tr>
      <w:tr w:rsidR="00EA4AE4" w:rsidRPr="007D5FB0" w14:paraId="5E00BE3A" w14:textId="77777777" w:rsidTr="00EA4AE4">
        <w:tc>
          <w:tcPr>
            <w:tcW w:w="9015" w:type="dxa"/>
            <w:shd w:val="clear" w:color="auto" w:fill="FFCCFF"/>
          </w:tcPr>
          <w:p w14:paraId="4D054E56"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Useful websites I can use:</w:t>
            </w:r>
          </w:p>
          <w:p w14:paraId="5F9B25A9"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491FF464" w14:textId="77777777" w:rsidTr="00EA4AE4">
        <w:tc>
          <w:tcPr>
            <w:tcW w:w="9015" w:type="dxa"/>
          </w:tcPr>
          <w:p w14:paraId="5D8E9E3F" w14:textId="77777777" w:rsidR="00EA4AE4" w:rsidRPr="007D5FB0" w:rsidRDefault="00EA4AE4" w:rsidP="00EA4AE4">
            <w:pPr>
              <w:spacing w:line="259" w:lineRule="auto"/>
              <w:rPr>
                <w:rFonts w:asciiTheme="majorHAnsi" w:eastAsia="Arial" w:hAnsiTheme="majorHAnsi" w:cstheme="majorHAnsi"/>
                <w:sz w:val="22"/>
              </w:rPr>
            </w:pPr>
          </w:p>
          <w:p w14:paraId="4359B54C"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Websites you recommended </w:t>
            </w:r>
          </w:p>
          <w:p w14:paraId="638CF95A"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lastRenderedPageBreak/>
              <w:t>MathsWatch - </w:t>
            </w:r>
            <w:hyperlink r:id="rId173">
              <w:r w:rsidRPr="007D5FB0">
                <w:rPr>
                  <w:rStyle w:val="Hyperlink"/>
                  <w:rFonts w:asciiTheme="majorHAnsi" w:eastAsia="Calibri" w:hAnsiTheme="majorHAnsi" w:cstheme="majorHAnsi"/>
                  <w:sz w:val="22"/>
                </w:rPr>
                <w:t>https://vle.mathswatch.co.uk/vle/</w:t>
              </w:r>
            </w:hyperlink>
            <w:r w:rsidRPr="007D5FB0">
              <w:rPr>
                <w:rFonts w:asciiTheme="majorHAnsi" w:eastAsia="Calibri" w:hAnsiTheme="majorHAnsi" w:cstheme="majorHAnsi"/>
                <w:color w:val="0F0D29" w:themeColor="text1"/>
                <w:sz w:val="22"/>
              </w:rPr>
              <w:t>  </w:t>
            </w:r>
          </w:p>
          <w:p w14:paraId="3246DC3F"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Corbett Maths - </w:t>
            </w:r>
            <w:hyperlink r:id="rId174">
              <w:r w:rsidRPr="007D5FB0">
                <w:rPr>
                  <w:rStyle w:val="Hyperlink"/>
                  <w:rFonts w:asciiTheme="majorHAnsi" w:eastAsia="Calibri" w:hAnsiTheme="majorHAnsi" w:cstheme="majorHAnsi"/>
                  <w:sz w:val="22"/>
                </w:rPr>
                <w:t>https://corbettmaths.com/contents/</w:t>
              </w:r>
            </w:hyperlink>
            <w:r w:rsidRPr="007D5FB0">
              <w:rPr>
                <w:rFonts w:asciiTheme="majorHAnsi" w:eastAsia="Calibri" w:hAnsiTheme="majorHAnsi" w:cstheme="majorHAnsi"/>
                <w:color w:val="0F0D29" w:themeColor="text1"/>
                <w:sz w:val="22"/>
              </w:rPr>
              <w:t> </w:t>
            </w:r>
          </w:p>
          <w:p w14:paraId="637C1B9A"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Dr Frost Maths - </w:t>
            </w:r>
            <w:hyperlink r:id="rId175">
              <w:r w:rsidRPr="007D5FB0">
                <w:rPr>
                  <w:rStyle w:val="Hyperlink"/>
                  <w:rFonts w:asciiTheme="majorHAnsi" w:eastAsia="Calibri" w:hAnsiTheme="majorHAnsi" w:cstheme="majorHAnsi"/>
                  <w:sz w:val="22"/>
                </w:rPr>
                <w:t>https://www.drfrostmaths.com/</w:t>
              </w:r>
            </w:hyperlink>
            <w:r w:rsidRPr="007D5FB0">
              <w:rPr>
                <w:rFonts w:asciiTheme="majorHAnsi" w:eastAsia="Calibri" w:hAnsiTheme="majorHAnsi" w:cstheme="majorHAnsi"/>
                <w:color w:val="0F0D29" w:themeColor="text1"/>
                <w:sz w:val="22"/>
              </w:rPr>
              <w:t> </w:t>
            </w:r>
          </w:p>
          <w:p w14:paraId="2B3BBE0F"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Maths Made Easy - </w:t>
            </w:r>
            <w:hyperlink r:id="rId176">
              <w:r w:rsidRPr="007D5FB0">
                <w:rPr>
                  <w:rStyle w:val="Hyperlink"/>
                  <w:rFonts w:asciiTheme="majorHAnsi" w:eastAsia="Calibri" w:hAnsiTheme="majorHAnsi" w:cstheme="majorHAnsi"/>
                  <w:sz w:val="22"/>
                </w:rPr>
                <w:t>https://mathsmadeeasy.co.uk/</w:t>
              </w:r>
            </w:hyperlink>
            <w:r w:rsidRPr="007D5FB0">
              <w:rPr>
                <w:rFonts w:asciiTheme="majorHAnsi" w:eastAsia="Calibri" w:hAnsiTheme="majorHAnsi" w:cstheme="majorHAnsi"/>
                <w:color w:val="0F0D29" w:themeColor="text1"/>
                <w:sz w:val="22"/>
              </w:rPr>
              <w:t> </w:t>
            </w:r>
          </w:p>
          <w:p w14:paraId="2DF71A7F"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Mr Barton GCSE takeaway Maths: </w:t>
            </w:r>
            <w:hyperlink r:id="rId177">
              <w:r w:rsidRPr="007D5FB0">
                <w:rPr>
                  <w:rStyle w:val="Hyperlink"/>
                  <w:rFonts w:asciiTheme="majorHAnsi" w:eastAsia="Calibri" w:hAnsiTheme="majorHAnsi" w:cstheme="majorHAnsi"/>
                  <w:sz w:val="22"/>
                </w:rPr>
                <w:t>http://www.mrbartonmaths.com/gcsetakeaway.htm</w:t>
              </w:r>
            </w:hyperlink>
            <w:r w:rsidRPr="007D5FB0">
              <w:rPr>
                <w:rFonts w:asciiTheme="majorHAnsi" w:eastAsia="Calibri" w:hAnsiTheme="majorHAnsi" w:cstheme="majorHAnsi"/>
                <w:color w:val="0F0D29" w:themeColor="text1"/>
                <w:sz w:val="22"/>
              </w:rPr>
              <w:t> </w:t>
            </w:r>
          </w:p>
          <w:p w14:paraId="7BC033D4"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BBC Bitesize: </w:t>
            </w:r>
            <w:hyperlink r:id="rId178">
              <w:r w:rsidRPr="007D5FB0">
                <w:rPr>
                  <w:rStyle w:val="Hyperlink"/>
                  <w:rFonts w:asciiTheme="majorHAnsi" w:eastAsia="Calibri" w:hAnsiTheme="majorHAnsi" w:cstheme="majorHAnsi"/>
                  <w:sz w:val="22"/>
                </w:rPr>
                <w:t>http://www.bbc.co.uk/education</w:t>
              </w:r>
            </w:hyperlink>
            <w:r w:rsidRPr="007D5FB0">
              <w:rPr>
                <w:rFonts w:asciiTheme="majorHAnsi" w:eastAsia="Calibri" w:hAnsiTheme="majorHAnsi" w:cstheme="majorHAnsi"/>
                <w:color w:val="0F0D29" w:themeColor="text1"/>
                <w:sz w:val="22"/>
              </w:rPr>
              <w:t> </w:t>
            </w:r>
          </w:p>
          <w:p w14:paraId="179146FA"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Just Maths: </w:t>
            </w:r>
            <w:hyperlink r:id="rId179">
              <w:r w:rsidRPr="007D5FB0">
                <w:rPr>
                  <w:rStyle w:val="Hyperlink"/>
                  <w:rFonts w:asciiTheme="majorHAnsi" w:eastAsia="Calibri" w:hAnsiTheme="majorHAnsi" w:cstheme="majorHAnsi"/>
                  <w:sz w:val="22"/>
                </w:rPr>
                <w:t>https://online.justmaths.co.uk/</w:t>
              </w:r>
            </w:hyperlink>
            <w:r w:rsidRPr="007D5FB0">
              <w:rPr>
                <w:rFonts w:asciiTheme="majorHAnsi" w:eastAsia="Calibri" w:hAnsiTheme="majorHAnsi" w:cstheme="majorHAnsi"/>
                <w:color w:val="0F0D29" w:themeColor="text1"/>
                <w:sz w:val="22"/>
              </w:rPr>
              <w:t> </w:t>
            </w:r>
          </w:p>
          <w:p w14:paraId="3B5C9B25"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Hegarty Maths: </w:t>
            </w:r>
            <w:hyperlink r:id="rId180">
              <w:r w:rsidRPr="007D5FB0">
                <w:rPr>
                  <w:rStyle w:val="Hyperlink"/>
                  <w:rFonts w:asciiTheme="majorHAnsi" w:eastAsia="Calibri" w:hAnsiTheme="majorHAnsi" w:cstheme="majorHAnsi"/>
                  <w:sz w:val="22"/>
                </w:rPr>
                <w:t>Student login (hegartymaths.com)</w:t>
              </w:r>
            </w:hyperlink>
          </w:p>
          <w:p w14:paraId="6AB8A85D"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60C2B1CF" w14:textId="77777777" w:rsidTr="00EA4AE4">
        <w:tc>
          <w:tcPr>
            <w:tcW w:w="9015" w:type="dxa"/>
            <w:shd w:val="clear" w:color="auto" w:fill="CCFFFF"/>
          </w:tcPr>
          <w:p w14:paraId="69EF7CCA"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lastRenderedPageBreak/>
              <w:t>Enrichment Experiences which will help to develop and broaden my knowledge and skills further (including reading):</w:t>
            </w:r>
          </w:p>
          <w:p w14:paraId="239330C5" w14:textId="77777777" w:rsidR="00EA4AE4" w:rsidRPr="007D5FB0" w:rsidRDefault="00EA4AE4" w:rsidP="00EA4AE4">
            <w:pPr>
              <w:spacing w:line="259" w:lineRule="auto"/>
              <w:rPr>
                <w:rFonts w:asciiTheme="majorHAnsi" w:eastAsia="Arial" w:hAnsiTheme="majorHAnsi" w:cstheme="majorHAnsi"/>
                <w:sz w:val="22"/>
              </w:rPr>
            </w:pPr>
          </w:p>
        </w:tc>
      </w:tr>
      <w:tr w:rsidR="00EA4AE4" w:rsidRPr="007D5FB0" w14:paraId="7DFC8AFA" w14:textId="77777777" w:rsidTr="00EA4AE4">
        <w:trPr>
          <w:trHeight w:val="300"/>
        </w:trPr>
        <w:tc>
          <w:tcPr>
            <w:tcW w:w="9015" w:type="dxa"/>
          </w:tcPr>
          <w:p w14:paraId="282C2D8A" w14:textId="77777777" w:rsidR="00EA4AE4" w:rsidRPr="007D5FB0" w:rsidRDefault="00EA4AE4" w:rsidP="00EA4AE4">
            <w:pPr>
              <w:spacing w:line="259" w:lineRule="auto"/>
              <w:rPr>
                <w:rFonts w:asciiTheme="majorHAnsi" w:eastAsia="Arial" w:hAnsiTheme="majorHAnsi" w:cstheme="majorHAnsi"/>
                <w:sz w:val="22"/>
              </w:rPr>
            </w:pPr>
          </w:p>
          <w:p w14:paraId="41DBCAB8" w14:textId="77777777" w:rsidR="00EA4AE4" w:rsidRPr="00A22368" w:rsidRDefault="00EA4AE4" w:rsidP="00EA4AE4">
            <w:pPr>
              <w:rPr>
                <w:rFonts w:asciiTheme="majorHAnsi" w:eastAsia="Arial" w:hAnsiTheme="majorHAnsi" w:cstheme="majorHAnsi"/>
                <w:b w:val="0"/>
                <w:bCs/>
                <w:sz w:val="22"/>
                <w:u w:val="single"/>
              </w:rPr>
            </w:pPr>
            <w:r w:rsidRPr="00A22368">
              <w:rPr>
                <w:rFonts w:asciiTheme="majorHAnsi" w:eastAsia="Arial" w:hAnsiTheme="majorHAnsi" w:cstheme="majorHAnsi"/>
                <w:b w:val="0"/>
                <w:bCs/>
                <w:sz w:val="22"/>
                <w:u w:val="single"/>
              </w:rPr>
              <w:t>The Alan Turing Cryptography Competition</w:t>
            </w:r>
          </w:p>
          <w:p w14:paraId="27FCC88A" w14:textId="77777777" w:rsidR="00EA4AE4" w:rsidRPr="00A22368" w:rsidRDefault="00EA4AE4" w:rsidP="00EA4AE4">
            <w:pPr>
              <w:rPr>
                <w:rFonts w:asciiTheme="majorHAnsi" w:eastAsia="Arial" w:hAnsiTheme="majorHAnsi" w:cstheme="majorHAnsi"/>
                <w:b w:val="0"/>
                <w:bCs/>
                <w:sz w:val="22"/>
              </w:rPr>
            </w:pPr>
            <w:r w:rsidRPr="00A22368">
              <w:rPr>
                <w:rFonts w:asciiTheme="majorHAnsi" w:eastAsia="Arial" w:hAnsiTheme="majorHAnsi" w:cstheme="majorHAnsi"/>
                <w:b w:val="0"/>
                <w:bCs/>
                <w:sz w:val="22"/>
              </w:rPr>
              <w:t>Now in its tenth year, the Alan Turing Cryptography Competition is aimed at secondary school children in the UK up to Year 11. You don't need to be a computer whizz or a mathematical genius — you just need to keep your wits about you and be good at solving problems!</w:t>
            </w:r>
          </w:p>
          <w:p w14:paraId="27A62BDA" w14:textId="77777777" w:rsidR="00EA4AE4" w:rsidRPr="00A22368" w:rsidRDefault="00EA4AE4" w:rsidP="00EA4AE4">
            <w:pPr>
              <w:rPr>
                <w:rFonts w:asciiTheme="majorHAnsi" w:eastAsia="Arial" w:hAnsiTheme="majorHAnsi" w:cstheme="majorHAnsi"/>
                <w:b w:val="0"/>
                <w:bCs/>
                <w:sz w:val="22"/>
              </w:rPr>
            </w:pPr>
            <w:r w:rsidRPr="00A22368">
              <w:rPr>
                <w:rFonts w:asciiTheme="majorHAnsi" w:eastAsia="Arial" w:hAnsiTheme="majorHAnsi" w:cstheme="majorHAnsi"/>
                <w:b w:val="0"/>
                <w:bCs/>
                <w:sz w:val="22"/>
              </w:rPr>
              <w:t>The competition is organised by the Department of Mathematics at the University of Manchester.</w:t>
            </w:r>
          </w:p>
          <w:p w14:paraId="2CED1C3E" w14:textId="77777777" w:rsidR="00EA4AE4" w:rsidRPr="00A22368" w:rsidRDefault="00EA4AE4" w:rsidP="00EA4AE4">
            <w:pPr>
              <w:rPr>
                <w:rFonts w:asciiTheme="majorHAnsi" w:eastAsia="Arial" w:hAnsiTheme="majorHAnsi" w:cstheme="majorHAnsi"/>
                <w:b w:val="0"/>
                <w:bCs/>
                <w:sz w:val="22"/>
              </w:rPr>
            </w:pPr>
            <w:r w:rsidRPr="00A22368">
              <w:rPr>
                <w:rFonts w:asciiTheme="majorHAnsi" w:eastAsia="Arial" w:hAnsiTheme="majorHAnsi" w:cstheme="majorHAnsi"/>
                <w:b w:val="0"/>
                <w:bCs/>
                <w:sz w:val="22"/>
              </w:rPr>
              <w:t>Sounds great! How can I take part and what do I have to do?</w:t>
            </w:r>
          </w:p>
          <w:p w14:paraId="1F614C65" w14:textId="77777777" w:rsidR="00EA4AE4" w:rsidRPr="00A22368" w:rsidRDefault="00EA4AE4" w:rsidP="00EA4AE4">
            <w:pPr>
              <w:rPr>
                <w:rFonts w:asciiTheme="majorHAnsi" w:eastAsia="Arial" w:hAnsiTheme="majorHAnsi" w:cstheme="majorHAnsi"/>
                <w:b w:val="0"/>
                <w:bCs/>
                <w:sz w:val="22"/>
              </w:rPr>
            </w:pPr>
            <w:r w:rsidRPr="00A22368">
              <w:rPr>
                <w:rFonts w:asciiTheme="majorHAnsi" w:eastAsia="Arial" w:hAnsiTheme="majorHAnsi" w:cstheme="majorHAnsi"/>
                <w:b w:val="0"/>
                <w:bCs/>
                <w:sz w:val="22"/>
              </w:rPr>
              <w:t>The competition will start on Monday 17th January 2022</w:t>
            </w:r>
          </w:p>
          <w:p w14:paraId="72BC784F" w14:textId="77777777" w:rsidR="00EA4AE4" w:rsidRPr="00A22368" w:rsidRDefault="00EA4AE4" w:rsidP="00EA4AE4">
            <w:pPr>
              <w:rPr>
                <w:rFonts w:asciiTheme="majorHAnsi" w:eastAsia="Arial" w:hAnsiTheme="majorHAnsi" w:cstheme="majorHAnsi"/>
                <w:b w:val="0"/>
                <w:bCs/>
                <w:sz w:val="22"/>
              </w:rPr>
            </w:pPr>
          </w:p>
          <w:p w14:paraId="436062B0" w14:textId="77777777" w:rsidR="00EA4AE4" w:rsidRPr="00A22368" w:rsidRDefault="00EA4AE4" w:rsidP="00EA4AE4">
            <w:pPr>
              <w:rPr>
                <w:rFonts w:asciiTheme="majorHAnsi" w:eastAsia="Arial" w:hAnsiTheme="majorHAnsi" w:cstheme="majorHAnsi"/>
                <w:b w:val="0"/>
                <w:bCs/>
                <w:sz w:val="22"/>
              </w:rPr>
            </w:pPr>
            <w:r w:rsidRPr="00A22368">
              <w:rPr>
                <w:rFonts w:asciiTheme="majorHAnsi" w:eastAsia="Arial" w:hAnsiTheme="majorHAnsi" w:cstheme="majorHAnsi"/>
                <w:b w:val="0"/>
                <w:bCs/>
                <w:sz w:val="22"/>
              </w:rPr>
              <w:t>Follow the link and instructions given by Manchester University. Enjoy!</w:t>
            </w:r>
          </w:p>
          <w:p w14:paraId="63B6DAAB" w14:textId="77777777" w:rsidR="00EA4AE4" w:rsidRPr="007D5FB0" w:rsidRDefault="00EA4AE4" w:rsidP="00EA4AE4">
            <w:pPr>
              <w:rPr>
                <w:rFonts w:asciiTheme="majorHAnsi" w:eastAsia="Arial" w:hAnsiTheme="majorHAnsi" w:cstheme="majorHAnsi"/>
                <w:sz w:val="22"/>
              </w:rPr>
            </w:pPr>
          </w:p>
          <w:p w14:paraId="78EFBF10"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https://www.maths.manchester.ac.uk/cryptography_competition/</w:t>
            </w:r>
          </w:p>
          <w:p w14:paraId="2EA4A938" w14:textId="77777777" w:rsidR="00EA4AE4" w:rsidRPr="007D5FB0" w:rsidRDefault="00EA4AE4" w:rsidP="00EA4AE4">
            <w:pPr>
              <w:spacing w:line="259" w:lineRule="auto"/>
              <w:rPr>
                <w:rFonts w:asciiTheme="majorHAnsi" w:eastAsia="Arial" w:hAnsiTheme="majorHAnsi" w:cstheme="majorHAnsi"/>
                <w:sz w:val="22"/>
              </w:rPr>
            </w:pPr>
          </w:p>
        </w:tc>
      </w:tr>
    </w:tbl>
    <w:p w14:paraId="5C6C9D84" w14:textId="77777777" w:rsidR="00EA4AE4" w:rsidRPr="007D5FB0" w:rsidRDefault="00EA4AE4" w:rsidP="00EA4AE4">
      <w:pPr>
        <w:rPr>
          <w:rFonts w:asciiTheme="majorHAnsi" w:eastAsia="Calibri" w:hAnsiTheme="majorHAnsi" w:cstheme="majorHAnsi"/>
          <w:color w:val="0F0D29" w:themeColor="text1"/>
          <w:sz w:val="22"/>
        </w:rPr>
      </w:pPr>
    </w:p>
    <w:p w14:paraId="4DE3C52B" w14:textId="77777777" w:rsidR="00EA4AE4" w:rsidRPr="007D5FB0" w:rsidRDefault="00EA4AE4" w:rsidP="00EA4AE4">
      <w:pPr>
        <w:rPr>
          <w:rFonts w:asciiTheme="majorHAnsi" w:eastAsia="Calibri" w:hAnsiTheme="majorHAnsi" w:cstheme="majorHAnsi"/>
          <w:color w:val="0F0D29" w:themeColor="text1"/>
          <w:sz w:val="22"/>
        </w:rPr>
      </w:pPr>
    </w:p>
    <w:p w14:paraId="360FD1E5" w14:textId="77777777" w:rsidR="00EA4AE4" w:rsidRPr="007D5FB0" w:rsidRDefault="00EA4AE4" w:rsidP="00EA4AE4">
      <w:pPr>
        <w:rPr>
          <w:rFonts w:asciiTheme="majorHAnsi" w:hAnsiTheme="majorHAnsi" w:cstheme="majorHAnsi"/>
          <w:sz w:val="22"/>
        </w:rPr>
      </w:pPr>
    </w:p>
    <w:p w14:paraId="08EA2C91" w14:textId="34F28D51" w:rsidR="005D2868" w:rsidRPr="007D5FB0" w:rsidRDefault="005D2868" w:rsidP="00DF027C">
      <w:pPr>
        <w:rPr>
          <w:rFonts w:asciiTheme="majorHAnsi" w:hAnsiTheme="majorHAnsi" w:cstheme="majorHAnsi"/>
          <w:b w:val="0"/>
          <w:bCs/>
          <w:sz w:val="22"/>
        </w:rPr>
      </w:pPr>
    </w:p>
    <w:p w14:paraId="58242601" w14:textId="7DD2DC6F" w:rsidR="00EA4AE4" w:rsidRPr="007D5FB0" w:rsidRDefault="00EA4AE4" w:rsidP="00DF027C">
      <w:pPr>
        <w:rPr>
          <w:rFonts w:asciiTheme="majorHAnsi" w:hAnsiTheme="majorHAnsi" w:cstheme="majorHAnsi"/>
          <w:b w:val="0"/>
          <w:bCs/>
          <w:sz w:val="22"/>
        </w:rPr>
      </w:pPr>
    </w:p>
    <w:p w14:paraId="1D5F99FE" w14:textId="77A36EED" w:rsidR="00EA4AE4" w:rsidRPr="007D5FB0" w:rsidRDefault="00EA4AE4" w:rsidP="00DF027C">
      <w:pPr>
        <w:rPr>
          <w:rFonts w:asciiTheme="majorHAnsi" w:hAnsiTheme="majorHAnsi" w:cstheme="majorHAnsi"/>
          <w:b w:val="0"/>
          <w:bCs/>
          <w:sz w:val="22"/>
        </w:rPr>
      </w:pPr>
    </w:p>
    <w:p w14:paraId="53E36924" w14:textId="56456B69" w:rsidR="00EA4AE4" w:rsidRPr="007D5FB0" w:rsidRDefault="00EA4AE4" w:rsidP="00DF027C">
      <w:pPr>
        <w:rPr>
          <w:rFonts w:asciiTheme="majorHAnsi" w:hAnsiTheme="majorHAnsi" w:cstheme="majorHAnsi"/>
          <w:b w:val="0"/>
          <w:bCs/>
          <w:sz w:val="22"/>
        </w:rPr>
      </w:pPr>
    </w:p>
    <w:p w14:paraId="4036731C" w14:textId="03EADC75" w:rsidR="00EA4AE4" w:rsidRPr="007D5FB0" w:rsidRDefault="00EA4AE4" w:rsidP="00DF027C">
      <w:pPr>
        <w:rPr>
          <w:rFonts w:asciiTheme="majorHAnsi" w:hAnsiTheme="majorHAnsi" w:cstheme="majorHAnsi"/>
          <w:b w:val="0"/>
          <w:bCs/>
          <w:sz w:val="22"/>
        </w:rPr>
      </w:pPr>
    </w:p>
    <w:p w14:paraId="64181B77" w14:textId="0BE28F75" w:rsidR="00EA4AE4" w:rsidRPr="007D5FB0" w:rsidRDefault="00EA4AE4" w:rsidP="00DF027C">
      <w:pPr>
        <w:rPr>
          <w:rFonts w:asciiTheme="majorHAnsi" w:hAnsiTheme="majorHAnsi" w:cstheme="majorHAnsi"/>
          <w:b w:val="0"/>
          <w:bCs/>
          <w:sz w:val="22"/>
        </w:rPr>
      </w:pPr>
    </w:p>
    <w:p w14:paraId="0DA62C36" w14:textId="3AFAC9A4" w:rsidR="00EA4AE4" w:rsidRPr="007D5FB0" w:rsidRDefault="00EA4AE4" w:rsidP="00DF027C">
      <w:pPr>
        <w:rPr>
          <w:rFonts w:asciiTheme="majorHAnsi" w:hAnsiTheme="majorHAnsi" w:cstheme="majorHAnsi"/>
          <w:b w:val="0"/>
          <w:bCs/>
          <w:sz w:val="22"/>
        </w:rPr>
      </w:pPr>
    </w:p>
    <w:p w14:paraId="421670FE" w14:textId="71F9A6FF" w:rsidR="00EA4AE4" w:rsidRPr="007D5FB0" w:rsidRDefault="00EA4AE4" w:rsidP="00DF027C">
      <w:pPr>
        <w:rPr>
          <w:rFonts w:asciiTheme="majorHAnsi" w:hAnsiTheme="majorHAnsi" w:cstheme="majorHAnsi"/>
          <w:b w:val="0"/>
          <w:bCs/>
          <w:sz w:val="22"/>
        </w:rPr>
      </w:pPr>
    </w:p>
    <w:p w14:paraId="118885F7" w14:textId="3D881BFD" w:rsidR="00EA4AE4" w:rsidRPr="007D5FB0" w:rsidRDefault="00EA4AE4" w:rsidP="00DF027C">
      <w:pPr>
        <w:rPr>
          <w:rFonts w:asciiTheme="majorHAnsi" w:hAnsiTheme="majorHAnsi" w:cstheme="majorHAnsi"/>
          <w:b w:val="0"/>
          <w:bCs/>
          <w:sz w:val="22"/>
        </w:rPr>
      </w:pPr>
    </w:p>
    <w:p w14:paraId="29A688C9" w14:textId="74DA529F" w:rsidR="00EA4AE4" w:rsidRPr="007D5FB0" w:rsidRDefault="00EA4AE4" w:rsidP="00DF027C">
      <w:pPr>
        <w:rPr>
          <w:rFonts w:asciiTheme="majorHAnsi" w:hAnsiTheme="majorHAnsi" w:cstheme="majorHAnsi"/>
          <w:b w:val="0"/>
          <w:bCs/>
          <w:sz w:val="22"/>
        </w:rPr>
      </w:pPr>
    </w:p>
    <w:p w14:paraId="76A0822A" w14:textId="06AE6E63" w:rsidR="00EA4AE4" w:rsidRPr="007D5FB0" w:rsidRDefault="00EA4AE4" w:rsidP="00DF027C">
      <w:pPr>
        <w:rPr>
          <w:rFonts w:asciiTheme="majorHAnsi" w:hAnsiTheme="majorHAnsi" w:cstheme="majorHAnsi"/>
          <w:b w:val="0"/>
          <w:bCs/>
          <w:sz w:val="22"/>
        </w:rPr>
      </w:pPr>
    </w:p>
    <w:p w14:paraId="6CCD7972" w14:textId="21B8EE12" w:rsidR="00EA4AE4" w:rsidRPr="007D5FB0" w:rsidRDefault="00EA4AE4" w:rsidP="00DF027C">
      <w:pPr>
        <w:rPr>
          <w:rFonts w:asciiTheme="majorHAnsi" w:hAnsiTheme="majorHAnsi" w:cstheme="majorHAnsi"/>
          <w:b w:val="0"/>
          <w:bCs/>
          <w:sz w:val="22"/>
        </w:rPr>
      </w:pPr>
    </w:p>
    <w:p w14:paraId="4E91F27E" w14:textId="5010B054" w:rsidR="00EA4AE4" w:rsidRPr="007D5FB0" w:rsidRDefault="00EA4AE4" w:rsidP="00DF027C">
      <w:pPr>
        <w:rPr>
          <w:rFonts w:asciiTheme="majorHAnsi" w:hAnsiTheme="majorHAnsi" w:cstheme="majorHAnsi"/>
          <w:b w:val="0"/>
          <w:bCs/>
          <w:sz w:val="22"/>
        </w:rPr>
      </w:pPr>
    </w:p>
    <w:p w14:paraId="2B495737" w14:textId="37A3A482" w:rsidR="00EA4AE4" w:rsidRPr="007D5FB0" w:rsidRDefault="00EA4AE4" w:rsidP="00DF027C">
      <w:pPr>
        <w:rPr>
          <w:rFonts w:asciiTheme="majorHAnsi" w:hAnsiTheme="majorHAnsi" w:cstheme="majorHAnsi"/>
          <w:b w:val="0"/>
          <w:bCs/>
          <w:sz w:val="22"/>
        </w:rPr>
      </w:pPr>
    </w:p>
    <w:p w14:paraId="1BEAECAA" w14:textId="1E85FCA4" w:rsidR="00EA4AE4" w:rsidRPr="007D5FB0" w:rsidRDefault="00EA4AE4" w:rsidP="00DF027C">
      <w:pPr>
        <w:rPr>
          <w:rFonts w:asciiTheme="majorHAnsi" w:hAnsiTheme="majorHAnsi" w:cstheme="majorHAnsi"/>
          <w:b w:val="0"/>
          <w:bCs/>
          <w:sz w:val="22"/>
        </w:rPr>
      </w:pPr>
    </w:p>
    <w:p w14:paraId="1539F2FA" w14:textId="6B2B1AAA" w:rsidR="00EA4AE4" w:rsidRPr="007D5FB0" w:rsidRDefault="00EA4AE4" w:rsidP="00DF027C">
      <w:pPr>
        <w:rPr>
          <w:rFonts w:asciiTheme="majorHAnsi" w:hAnsiTheme="majorHAnsi" w:cstheme="majorHAnsi"/>
          <w:b w:val="0"/>
          <w:bCs/>
          <w:sz w:val="22"/>
        </w:rPr>
      </w:pPr>
    </w:p>
    <w:p w14:paraId="6FAACE49" w14:textId="06B8C155" w:rsidR="00EA4AE4" w:rsidRPr="007D5FB0" w:rsidRDefault="00EA4AE4" w:rsidP="00DF027C">
      <w:pPr>
        <w:rPr>
          <w:rFonts w:asciiTheme="majorHAnsi" w:hAnsiTheme="majorHAnsi" w:cstheme="majorHAnsi"/>
          <w:b w:val="0"/>
          <w:bCs/>
          <w:sz w:val="22"/>
        </w:rPr>
      </w:pPr>
    </w:p>
    <w:p w14:paraId="6ABD18E2" w14:textId="73708598" w:rsidR="00EA4AE4" w:rsidRPr="007D5FB0" w:rsidRDefault="00EA4AE4" w:rsidP="00DF027C">
      <w:pPr>
        <w:rPr>
          <w:rFonts w:asciiTheme="majorHAnsi" w:hAnsiTheme="majorHAnsi" w:cstheme="majorHAnsi"/>
          <w:b w:val="0"/>
          <w:bCs/>
          <w:sz w:val="22"/>
        </w:rPr>
      </w:pPr>
    </w:p>
    <w:p w14:paraId="125AEACC" w14:textId="6396E6B7" w:rsidR="00EA4AE4" w:rsidRPr="00A22368" w:rsidRDefault="00EA4AE4" w:rsidP="00EA4AE4">
      <w:pPr>
        <w:jc w:val="center"/>
        <w:rPr>
          <w:rFonts w:asciiTheme="majorHAnsi" w:hAnsiTheme="majorHAnsi" w:cstheme="majorHAnsi"/>
          <w:bCs/>
          <w:color w:val="013A57" w:themeColor="accent1" w:themeShade="BF"/>
          <w:szCs w:val="28"/>
        </w:rPr>
      </w:pPr>
      <w:r w:rsidRPr="00A22368">
        <w:rPr>
          <w:rFonts w:asciiTheme="majorHAnsi" w:hAnsiTheme="majorHAnsi" w:cstheme="majorHAnsi"/>
          <w:bCs/>
          <w:color w:val="013A57" w:themeColor="accent1" w:themeShade="BF"/>
          <w:szCs w:val="28"/>
        </w:rPr>
        <w:lastRenderedPageBreak/>
        <w:t>Year 11 Foundation Spring Revision for Mathematics.</w:t>
      </w:r>
    </w:p>
    <w:p w14:paraId="2F1DEB8C" w14:textId="77777777" w:rsidR="00EA4AE4" w:rsidRPr="007D5FB0" w:rsidRDefault="00EA4AE4" w:rsidP="00EA4AE4">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EA4AE4" w:rsidRPr="007D5FB0" w14:paraId="0750B3BC" w14:textId="77777777" w:rsidTr="00EA4AE4">
        <w:tc>
          <w:tcPr>
            <w:tcW w:w="9016" w:type="dxa"/>
            <w:shd w:val="clear" w:color="auto" w:fill="CCFFCC"/>
          </w:tcPr>
          <w:p w14:paraId="44EE5C1E" w14:textId="4514E389"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 xml:space="preserve">What assessments will I have in the </w:t>
            </w:r>
            <w:r w:rsidR="007E6A9A">
              <w:rPr>
                <w:rFonts w:asciiTheme="majorHAnsi" w:hAnsiTheme="majorHAnsi" w:cstheme="majorHAnsi"/>
                <w:sz w:val="22"/>
              </w:rPr>
              <w:t>Spring</w:t>
            </w:r>
            <w:r w:rsidRPr="007D5FB0">
              <w:rPr>
                <w:rFonts w:asciiTheme="majorHAnsi" w:hAnsiTheme="majorHAnsi" w:cstheme="majorHAnsi"/>
                <w:sz w:val="22"/>
              </w:rPr>
              <w:t xml:space="preserve"> Term?</w:t>
            </w:r>
          </w:p>
        </w:tc>
      </w:tr>
      <w:tr w:rsidR="00EA4AE4" w:rsidRPr="007D5FB0" w14:paraId="76659036" w14:textId="77777777" w:rsidTr="00EA4AE4">
        <w:tc>
          <w:tcPr>
            <w:tcW w:w="9016" w:type="dxa"/>
            <w:shd w:val="clear" w:color="auto" w:fill="auto"/>
          </w:tcPr>
          <w:p w14:paraId="3E0BD5B0" w14:textId="77777777" w:rsidR="00EA4AE4" w:rsidRPr="00A22368" w:rsidRDefault="00EA4AE4" w:rsidP="00EA4AE4">
            <w:pPr>
              <w:rPr>
                <w:rFonts w:asciiTheme="majorHAnsi" w:hAnsiTheme="majorHAnsi" w:cstheme="majorHAnsi"/>
                <w:b w:val="0"/>
                <w:bCs/>
                <w:sz w:val="22"/>
              </w:rPr>
            </w:pPr>
            <w:r w:rsidRPr="00A22368">
              <w:rPr>
                <w:rFonts w:asciiTheme="majorHAnsi" w:hAnsiTheme="majorHAnsi" w:cstheme="majorHAnsi"/>
                <w:b w:val="0"/>
                <w:bCs/>
                <w:sz w:val="22"/>
              </w:rPr>
              <w:t>Edexcel Non-Calculator Edexcel Exam 1F (1 hour 30 mins)</w:t>
            </w:r>
          </w:p>
          <w:p w14:paraId="6711A916" w14:textId="77777777" w:rsidR="00EA4AE4" w:rsidRPr="00A22368" w:rsidRDefault="00EA4AE4" w:rsidP="00EA4AE4">
            <w:pPr>
              <w:rPr>
                <w:rFonts w:asciiTheme="majorHAnsi" w:hAnsiTheme="majorHAnsi" w:cstheme="majorHAnsi"/>
                <w:b w:val="0"/>
                <w:bCs/>
                <w:sz w:val="22"/>
              </w:rPr>
            </w:pPr>
            <w:r w:rsidRPr="00A22368">
              <w:rPr>
                <w:rFonts w:asciiTheme="majorHAnsi" w:hAnsiTheme="majorHAnsi" w:cstheme="majorHAnsi"/>
                <w:b w:val="0"/>
                <w:bCs/>
                <w:sz w:val="22"/>
              </w:rPr>
              <w:t>Edexcel Calculator Edexcel Exam 2F (1 hour 30 mins)</w:t>
            </w:r>
          </w:p>
          <w:p w14:paraId="2B909D44" w14:textId="77777777" w:rsidR="00EA4AE4" w:rsidRPr="00A22368" w:rsidRDefault="00EA4AE4" w:rsidP="00EA4AE4">
            <w:pPr>
              <w:rPr>
                <w:rFonts w:asciiTheme="majorHAnsi" w:hAnsiTheme="majorHAnsi" w:cstheme="majorHAnsi"/>
                <w:b w:val="0"/>
                <w:bCs/>
                <w:sz w:val="22"/>
              </w:rPr>
            </w:pPr>
            <w:r w:rsidRPr="00A22368">
              <w:rPr>
                <w:rFonts w:asciiTheme="majorHAnsi" w:hAnsiTheme="majorHAnsi" w:cstheme="majorHAnsi"/>
                <w:b w:val="0"/>
                <w:bCs/>
                <w:sz w:val="22"/>
              </w:rPr>
              <w:t>Edexcel Calculator Edexcel Exam 3F (1 hour 30 mins)</w:t>
            </w:r>
          </w:p>
          <w:p w14:paraId="65EDFF3C" w14:textId="77777777" w:rsidR="00EA4AE4" w:rsidRPr="007D5FB0" w:rsidRDefault="00EA4AE4" w:rsidP="00EA4AE4">
            <w:pPr>
              <w:rPr>
                <w:rFonts w:asciiTheme="majorHAnsi" w:hAnsiTheme="majorHAnsi" w:cstheme="majorHAnsi"/>
                <w:sz w:val="22"/>
              </w:rPr>
            </w:pPr>
          </w:p>
        </w:tc>
      </w:tr>
      <w:tr w:rsidR="00EA4AE4" w:rsidRPr="007D5FB0" w14:paraId="5C30F2EC" w14:textId="77777777" w:rsidTr="00EA4AE4">
        <w:tc>
          <w:tcPr>
            <w:tcW w:w="9016" w:type="dxa"/>
            <w:shd w:val="clear" w:color="auto" w:fill="B1E4FD" w:themeFill="accent1" w:themeFillTint="33"/>
          </w:tcPr>
          <w:p w14:paraId="315A6BA4"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What do I need to revise?</w:t>
            </w:r>
          </w:p>
          <w:p w14:paraId="74E04E83" w14:textId="77777777" w:rsidR="00EA4AE4" w:rsidRPr="007D5FB0" w:rsidRDefault="00EA4AE4" w:rsidP="00EA4AE4">
            <w:pPr>
              <w:pStyle w:val="ListParagraph"/>
              <w:rPr>
                <w:rFonts w:asciiTheme="majorHAnsi" w:hAnsiTheme="majorHAnsi" w:cstheme="majorHAnsi"/>
              </w:rPr>
            </w:pPr>
          </w:p>
        </w:tc>
      </w:tr>
      <w:tr w:rsidR="00EA4AE4" w:rsidRPr="007D5FB0" w14:paraId="154B0EB9" w14:textId="77777777" w:rsidTr="00EA4AE4">
        <w:tc>
          <w:tcPr>
            <w:tcW w:w="9016" w:type="dxa"/>
          </w:tcPr>
          <w:p w14:paraId="5CE420F9"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Number topic:</w:t>
            </w:r>
          </w:p>
          <w:p w14:paraId="36D1D71C"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Ordering and comparing negative numbers</w:t>
            </w:r>
          </w:p>
          <w:p w14:paraId="2B36212B"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Reciprocal</w:t>
            </w:r>
          </w:p>
          <w:p w14:paraId="56A339D9"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Ratio and Decimal Problems</w:t>
            </w:r>
          </w:p>
          <w:p w14:paraId="4EEF21C2"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Inequalities</w:t>
            </w:r>
          </w:p>
          <w:p w14:paraId="46EEE6D8"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Ordering Numbers</w:t>
            </w:r>
          </w:p>
          <w:p w14:paraId="561ABE5D"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Writing: Decimals as %, fraction ad %, % as a fraction, % as a decimal, fraction as a decimal</w:t>
            </w:r>
          </w:p>
          <w:p w14:paraId="5B05E414"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Using a calculator</w:t>
            </w:r>
          </w:p>
          <w:p w14:paraId="0C0BBB7F"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Rounding</w:t>
            </w:r>
          </w:p>
          <w:p w14:paraId="39249DA7"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Metric Conversions</w:t>
            </w:r>
          </w:p>
          <w:p w14:paraId="4CC0D114"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Equivalent Fractions</w:t>
            </w:r>
          </w:p>
          <w:p w14:paraId="1C21DC10"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Square numbers and Cube numbers</w:t>
            </w:r>
          </w:p>
          <w:p w14:paraId="5A040596"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Error intervals</w:t>
            </w:r>
          </w:p>
          <w:p w14:paraId="67573909"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Sequences, finding the nth term</w:t>
            </w:r>
          </w:p>
          <w:p w14:paraId="1833FD8A"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Forming and Simplifying Ratios</w:t>
            </w:r>
          </w:p>
          <w:p w14:paraId="1D9266DC"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Dividing into a ratio</w:t>
            </w:r>
          </w:p>
          <w:p w14:paraId="1480C397"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Equivalent ratios</w:t>
            </w:r>
          </w:p>
          <w:p w14:paraId="2ADC3E24"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Estimating by rounding to 1 sf</w:t>
            </w:r>
          </w:p>
          <w:p w14:paraId="5E48AD17"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Simple Systematic Listing</w:t>
            </w:r>
          </w:p>
          <w:p w14:paraId="2525262C"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Time: Hours, minutes and seconds</w:t>
            </w:r>
          </w:p>
          <w:p w14:paraId="1D361F28"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Index Notation</w:t>
            </w:r>
          </w:p>
          <w:p w14:paraId="40560BB6"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Compound Interest and Depreciation</w:t>
            </w:r>
          </w:p>
          <w:p w14:paraId="400C1837"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Standard Form ALL</w:t>
            </w:r>
          </w:p>
          <w:p w14:paraId="2B09BA51"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Metric Imperial Conversions</w:t>
            </w:r>
          </w:p>
          <w:p w14:paraId="2F3D8214"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Equivalence of ratio and fractions</w:t>
            </w:r>
          </w:p>
          <w:p w14:paraId="65B40C22"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Product of Prime Factors, HCF, LCM</w:t>
            </w:r>
          </w:p>
          <w:p w14:paraId="47427082"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Using ratio in shape context</w:t>
            </w:r>
          </w:p>
          <w:p w14:paraId="5AE3043D"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Worded Percentage and Fractions Applications</w:t>
            </w:r>
          </w:p>
          <w:p w14:paraId="52269045"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Instalment Payments</w:t>
            </w:r>
          </w:p>
          <w:p w14:paraId="2C79876D"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Proportion Recipe Questions</w:t>
            </w:r>
          </w:p>
          <w:p w14:paraId="4D4D2AB4"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Simple Bounds</w:t>
            </w:r>
          </w:p>
          <w:p w14:paraId="246C0785"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Finding the Mode, Median or mean from a list of numbers.</w:t>
            </w:r>
          </w:p>
          <w:p w14:paraId="5F6941C5"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Half way between numbers</w:t>
            </w:r>
          </w:p>
          <w:p w14:paraId="640D1534"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Speed , Distance and Time</w:t>
            </w:r>
          </w:p>
          <w:p w14:paraId="64F368A5" w14:textId="77777777" w:rsidR="00EA4AE4" w:rsidRPr="007D5FB0" w:rsidRDefault="00EA4AE4" w:rsidP="00EA4AE4">
            <w:pPr>
              <w:spacing w:line="257" w:lineRule="auto"/>
              <w:rPr>
                <w:rFonts w:asciiTheme="majorHAnsi" w:eastAsia="Arial" w:hAnsiTheme="majorHAnsi" w:cstheme="majorHAnsi"/>
                <w:sz w:val="22"/>
              </w:rPr>
            </w:pPr>
          </w:p>
          <w:p w14:paraId="69026C56"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Algebra topics:</w:t>
            </w:r>
          </w:p>
          <w:p w14:paraId="1D031CC0"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Simplify like terms</w:t>
            </w:r>
          </w:p>
          <w:p w14:paraId="1B72AEBF"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 xml:space="preserve">Expanding single brackets </w:t>
            </w:r>
          </w:p>
          <w:p w14:paraId="19A68352"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Expanding double brackets</w:t>
            </w:r>
          </w:p>
          <w:p w14:paraId="2408A187"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lastRenderedPageBreak/>
              <w:t>Substitution</w:t>
            </w:r>
          </w:p>
          <w:p w14:paraId="7A298F7B"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Area and Perimeter problems using algebra</w:t>
            </w:r>
          </w:p>
          <w:p w14:paraId="277260EA"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Know everything about lines: The Equation of a Line y=mx+c, parallel lines, its gradients, its y intercept.</w:t>
            </w:r>
          </w:p>
          <w:p w14:paraId="69FCB4F7"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Simultaneous Equations</w:t>
            </w:r>
          </w:p>
          <w:p w14:paraId="1EB75E45"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Forming and Solving Equations from worded questions</w:t>
            </w:r>
          </w:p>
          <w:p w14:paraId="7BA83E2D"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Substitute into Formulae</w:t>
            </w:r>
          </w:p>
          <w:p w14:paraId="00663EA3"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Know all the terms: Expression, equation, Formula, Identity</w:t>
            </w:r>
          </w:p>
          <w:p w14:paraId="6D7D911C" w14:textId="77777777" w:rsidR="00EA4AE4" w:rsidRPr="00A22368" w:rsidRDefault="00EA4AE4" w:rsidP="00EA4AE4">
            <w:pPr>
              <w:tabs>
                <w:tab w:val="left" w:pos="2550"/>
              </w:tabs>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Plotting Linear graphs</w:t>
            </w:r>
            <w:r w:rsidRPr="00A22368">
              <w:rPr>
                <w:rFonts w:asciiTheme="majorHAnsi" w:eastAsia="Arial" w:hAnsiTheme="majorHAnsi" w:cstheme="majorHAnsi"/>
                <w:b w:val="0"/>
                <w:bCs/>
                <w:color w:val="auto"/>
                <w:sz w:val="22"/>
              </w:rPr>
              <w:tab/>
            </w:r>
          </w:p>
          <w:p w14:paraId="0534CB39" w14:textId="77777777" w:rsidR="00EA4AE4" w:rsidRPr="00A22368" w:rsidRDefault="00EA4AE4" w:rsidP="00EA4AE4">
            <w:pPr>
              <w:tabs>
                <w:tab w:val="left" w:pos="2550"/>
              </w:tabs>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Inequalities on a number line</w:t>
            </w:r>
          </w:p>
          <w:p w14:paraId="556508B9" w14:textId="77777777" w:rsidR="00EA4AE4" w:rsidRPr="00A22368" w:rsidRDefault="00EA4AE4" w:rsidP="00EA4AE4">
            <w:pPr>
              <w:tabs>
                <w:tab w:val="left" w:pos="2550"/>
              </w:tabs>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Solving inequalties</w:t>
            </w:r>
          </w:p>
          <w:p w14:paraId="1877BCF1" w14:textId="77777777" w:rsidR="00EA4AE4" w:rsidRPr="007D5FB0" w:rsidRDefault="00EA4AE4" w:rsidP="00EA4AE4">
            <w:pPr>
              <w:spacing w:line="257" w:lineRule="auto"/>
              <w:rPr>
                <w:rFonts w:asciiTheme="majorHAnsi" w:eastAsia="Arial" w:hAnsiTheme="majorHAnsi" w:cstheme="majorHAnsi"/>
                <w:sz w:val="22"/>
              </w:rPr>
            </w:pPr>
          </w:p>
          <w:p w14:paraId="449824BF"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Geometry topic:</w:t>
            </w:r>
          </w:p>
          <w:p w14:paraId="1BC679E6"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Drawing Shapes</w:t>
            </w:r>
          </w:p>
          <w:p w14:paraId="283F1D1C"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Area and Perimeter Problems</w:t>
            </w:r>
          </w:p>
          <w:p w14:paraId="184C89A0"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Functional Area Problems</w:t>
            </w:r>
          </w:p>
          <w:p w14:paraId="4B48796B"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Transformations: Rotation. Reflection, Translation and Enlargement</w:t>
            </w:r>
          </w:p>
          <w:p w14:paraId="3666E3D9"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Finding Missing Angles in quadrilaterals</w:t>
            </w:r>
          </w:p>
          <w:p w14:paraId="243FDDD7"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Drawing Scales Diagrams using a protractor</w:t>
            </w:r>
          </w:p>
          <w:p w14:paraId="412E4B0F"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Simple Angles</w:t>
            </w:r>
          </w:p>
          <w:p w14:paraId="28026301"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Coordinates in all 4 quadrants</w:t>
            </w:r>
          </w:p>
          <w:p w14:paraId="7E9CEE0F"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Volume of cylinders</w:t>
            </w:r>
          </w:p>
          <w:p w14:paraId="6565A757"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Simple Translation of column vectors</w:t>
            </w:r>
          </w:p>
          <w:p w14:paraId="07D1920B"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Pythagoras theorem a</w:t>
            </w:r>
            <w:r w:rsidRPr="00494BA4">
              <w:rPr>
                <w:rFonts w:asciiTheme="majorHAnsi" w:eastAsia="Arial" w:hAnsiTheme="majorHAnsi" w:cstheme="majorHAnsi"/>
                <w:b w:val="0"/>
                <w:bCs/>
                <w:color w:val="auto"/>
                <w:sz w:val="22"/>
                <w:vertAlign w:val="superscript"/>
              </w:rPr>
              <w:t>2</w:t>
            </w:r>
            <w:r w:rsidRPr="00494BA4">
              <w:rPr>
                <w:rFonts w:asciiTheme="majorHAnsi" w:eastAsia="Arial" w:hAnsiTheme="majorHAnsi" w:cstheme="majorHAnsi"/>
                <w:b w:val="0"/>
                <w:bCs/>
                <w:color w:val="auto"/>
                <w:sz w:val="22"/>
              </w:rPr>
              <w:t xml:space="preserve"> +b</w:t>
            </w:r>
            <w:r w:rsidRPr="00494BA4">
              <w:rPr>
                <w:rFonts w:asciiTheme="majorHAnsi" w:eastAsia="Arial" w:hAnsiTheme="majorHAnsi" w:cstheme="majorHAnsi"/>
                <w:b w:val="0"/>
                <w:bCs/>
                <w:color w:val="auto"/>
                <w:sz w:val="22"/>
                <w:vertAlign w:val="superscript"/>
              </w:rPr>
              <w:t>2</w:t>
            </w:r>
            <w:r w:rsidRPr="00494BA4">
              <w:rPr>
                <w:rFonts w:asciiTheme="majorHAnsi" w:eastAsia="Arial" w:hAnsiTheme="majorHAnsi" w:cstheme="majorHAnsi"/>
                <w:b w:val="0"/>
                <w:bCs/>
                <w:color w:val="auto"/>
                <w:sz w:val="22"/>
              </w:rPr>
              <w:t xml:space="preserve"> = c</w:t>
            </w:r>
            <w:r w:rsidRPr="00494BA4">
              <w:rPr>
                <w:rFonts w:asciiTheme="majorHAnsi" w:eastAsia="Arial" w:hAnsiTheme="majorHAnsi" w:cstheme="majorHAnsi"/>
                <w:b w:val="0"/>
                <w:bCs/>
                <w:color w:val="auto"/>
                <w:sz w:val="22"/>
                <w:vertAlign w:val="superscript"/>
              </w:rPr>
              <w:t>2</w:t>
            </w:r>
          </w:p>
          <w:p w14:paraId="0DDC76E2"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Interior and exterior angles of a polygon (know the interior angle formula and exterior angle formula)</w:t>
            </w:r>
          </w:p>
          <w:p w14:paraId="5DC96922" w14:textId="77777777" w:rsidR="00EA4AE4" w:rsidRPr="007D5FB0" w:rsidRDefault="00EA4AE4" w:rsidP="00EA4AE4">
            <w:pPr>
              <w:spacing w:line="257" w:lineRule="auto"/>
              <w:rPr>
                <w:rFonts w:asciiTheme="majorHAnsi" w:eastAsia="Arial" w:hAnsiTheme="majorHAnsi" w:cstheme="majorHAnsi"/>
                <w:sz w:val="22"/>
              </w:rPr>
            </w:pPr>
          </w:p>
          <w:p w14:paraId="12D31D90"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 xml:space="preserve">Data handling: </w:t>
            </w:r>
          </w:p>
          <w:p w14:paraId="4821D97B"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Scatter graphs and Reasoning</w:t>
            </w:r>
          </w:p>
          <w:p w14:paraId="55A1180D"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Bar charts/Line graphs/dual bar charts</w:t>
            </w:r>
          </w:p>
          <w:p w14:paraId="202498CB"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Interpreting Pie Charts</w:t>
            </w:r>
          </w:p>
          <w:p w14:paraId="37067711"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Probability table</w:t>
            </w:r>
          </w:p>
          <w:p w14:paraId="0E12A06B"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Tally/Frequency table</w:t>
            </w:r>
          </w:p>
          <w:p w14:paraId="7BA0E928"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Probability Tree Diagrams</w:t>
            </w:r>
          </w:p>
          <w:p w14:paraId="671D9DE3"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Drawing polygons</w:t>
            </w:r>
          </w:p>
          <w:p w14:paraId="763EFF21"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Listing combinations/outcomes</w:t>
            </w:r>
          </w:p>
          <w:p w14:paraId="69CE83E1"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Draw and interpret a Stem and leaf diagram</w:t>
            </w:r>
          </w:p>
          <w:p w14:paraId="32A64859" w14:textId="77777777" w:rsidR="00EA4AE4" w:rsidRPr="00494BA4" w:rsidRDefault="00EA4AE4" w:rsidP="00EA4AE4">
            <w:pPr>
              <w:spacing w:line="257" w:lineRule="auto"/>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Find mean from a frequency table</w:t>
            </w:r>
          </w:p>
          <w:p w14:paraId="3032509B" w14:textId="77777777" w:rsidR="00EA4AE4" w:rsidRPr="007D5FB0" w:rsidRDefault="00EA4AE4" w:rsidP="00EA4AE4">
            <w:pPr>
              <w:pStyle w:val="ListParagraph"/>
              <w:rPr>
                <w:rFonts w:asciiTheme="majorHAnsi" w:eastAsia="Arial" w:hAnsiTheme="majorHAnsi" w:cstheme="majorHAnsi"/>
              </w:rPr>
            </w:pPr>
          </w:p>
        </w:tc>
      </w:tr>
      <w:tr w:rsidR="00EA4AE4" w:rsidRPr="007D5FB0" w14:paraId="58F3066D" w14:textId="77777777" w:rsidTr="00EA4AE4">
        <w:tc>
          <w:tcPr>
            <w:tcW w:w="9016" w:type="dxa"/>
            <w:shd w:val="clear" w:color="auto" w:fill="E0EFF4" w:themeFill="accent4" w:themeFillTint="33"/>
          </w:tcPr>
          <w:p w14:paraId="7B807C76" w14:textId="77777777" w:rsidR="00EA4AE4" w:rsidRPr="007D5FB0" w:rsidRDefault="00EA4AE4" w:rsidP="00EA4AE4">
            <w:pPr>
              <w:rPr>
                <w:rFonts w:asciiTheme="majorHAnsi" w:eastAsia="Arial" w:hAnsiTheme="majorHAnsi" w:cstheme="majorHAnsi"/>
                <w:sz w:val="22"/>
              </w:rPr>
            </w:pPr>
            <w:r w:rsidRPr="007D5FB0">
              <w:rPr>
                <w:rFonts w:asciiTheme="majorHAnsi" w:hAnsiTheme="majorHAnsi" w:cstheme="majorHAnsi"/>
                <w:sz w:val="22"/>
              </w:rPr>
              <w:lastRenderedPageBreak/>
              <w:t xml:space="preserve">How can I revise for </w:t>
            </w:r>
            <w:r w:rsidRPr="007D5FB0">
              <w:rPr>
                <w:rFonts w:asciiTheme="majorHAnsi" w:eastAsia="Arial" w:hAnsiTheme="majorHAnsi" w:cstheme="majorHAnsi"/>
                <w:color w:val="0F0D29" w:themeColor="text1"/>
                <w:sz w:val="22"/>
              </w:rPr>
              <w:t>Mathematics</w:t>
            </w:r>
          </w:p>
          <w:p w14:paraId="0B33AFFC" w14:textId="77777777" w:rsidR="00EA4AE4" w:rsidRPr="007D5FB0" w:rsidRDefault="00EA4AE4" w:rsidP="00EA4AE4">
            <w:pPr>
              <w:rPr>
                <w:rFonts w:asciiTheme="majorHAnsi" w:hAnsiTheme="majorHAnsi" w:cstheme="majorHAnsi"/>
                <w:sz w:val="22"/>
              </w:rPr>
            </w:pPr>
          </w:p>
        </w:tc>
      </w:tr>
      <w:tr w:rsidR="00EA4AE4" w:rsidRPr="007D5FB0" w14:paraId="5C6A4ECF" w14:textId="77777777" w:rsidTr="00EA4AE4">
        <w:tc>
          <w:tcPr>
            <w:tcW w:w="9016" w:type="dxa"/>
          </w:tcPr>
          <w:p w14:paraId="7E4A600E" w14:textId="77777777" w:rsidR="00EA4AE4" w:rsidRPr="00A22368" w:rsidRDefault="00EA4AE4" w:rsidP="00EA4AE4">
            <w:pPr>
              <w:spacing w:line="259" w:lineRule="auto"/>
              <w:rPr>
                <w:rFonts w:asciiTheme="majorHAnsi" w:eastAsia="Arial" w:hAnsiTheme="majorHAnsi" w:cstheme="majorHAnsi"/>
                <w:b w:val="0"/>
                <w:bCs/>
                <w:color w:val="0F0D29" w:themeColor="text1"/>
                <w:sz w:val="22"/>
              </w:rPr>
            </w:pPr>
            <w:r w:rsidRPr="00A22368">
              <w:rPr>
                <w:rFonts w:asciiTheme="majorHAnsi" w:eastAsia="Arial" w:hAnsiTheme="majorHAnsi" w:cstheme="majorHAnsi"/>
                <w:b w:val="0"/>
                <w:bCs/>
                <w:color w:val="0F0D29" w:themeColor="text1"/>
                <w:sz w:val="22"/>
              </w:rPr>
              <w:t>Look through your exercise book and redo class/worksheet questions.</w:t>
            </w:r>
          </w:p>
          <w:p w14:paraId="0653FED6" w14:textId="77777777" w:rsidR="00EA4AE4" w:rsidRPr="00A22368" w:rsidRDefault="00EA4AE4" w:rsidP="00EA4AE4">
            <w:pPr>
              <w:spacing w:line="259" w:lineRule="auto"/>
              <w:rPr>
                <w:rFonts w:asciiTheme="majorHAnsi" w:eastAsia="Arial" w:hAnsiTheme="majorHAnsi" w:cstheme="majorHAnsi"/>
                <w:b w:val="0"/>
                <w:bCs/>
                <w:color w:val="0F0D29" w:themeColor="text1"/>
                <w:sz w:val="22"/>
              </w:rPr>
            </w:pPr>
          </w:p>
          <w:p w14:paraId="5F64140F" w14:textId="77777777" w:rsidR="00EA4AE4" w:rsidRPr="00A22368" w:rsidRDefault="00EA4AE4" w:rsidP="00EA4AE4">
            <w:pPr>
              <w:spacing w:line="259" w:lineRule="auto"/>
              <w:rPr>
                <w:rFonts w:asciiTheme="majorHAnsi" w:eastAsia="Arial" w:hAnsiTheme="majorHAnsi" w:cstheme="majorHAnsi"/>
                <w:b w:val="0"/>
                <w:bCs/>
                <w:color w:val="0F0D29" w:themeColor="text1"/>
                <w:sz w:val="22"/>
              </w:rPr>
            </w:pPr>
            <w:r w:rsidRPr="00A22368">
              <w:rPr>
                <w:rFonts w:asciiTheme="majorHAnsi" w:eastAsia="Arial" w:hAnsiTheme="majorHAnsi" w:cstheme="majorHAnsi"/>
                <w:b w:val="0"/>
                <w:bCs/>
                <w:color w:val="0F0D29" w:themeColor="text1"/>
                <w:sz w:val="22"/>
              </w:rPr>
              <w:t>Log onto Hegarty Maths. In the search bar type in the topic you want to revise. (Use the words from the above list). Videos will come up along with questions called quiz to complete.</w:t>
            </w:r>
          </w:p>
          <w:p w14:paraId="1D6265C2" w14:textId="77777777" w:rsidR="00EA4AE4" w:rsidRPr="00A22368" w:rsidRDefault="00EA4AE4" w:rsidP="00EA4AE4">
            <w:pPr>
              <w:spacing w:line="259" w:lineRule="auto"/>
              <w:rPr>
                <w:rFonts w:asciiTheme="majorHAnsi" w:eastAsia="Arial" w:hAnsiTheme="majorHAnsi" w:cstheme="majorHAnsi"/>
                <w:b w:val="0"/>
                <w:bCs/>
                <w:color w:val="0F0D29" w:themeColor="text1"/>
                <w:sz w:val="22"/>
              </w:rPr>
            </w:pPr>
          </w:p>
          <w:p w14:paraId="62E682F0" w14:textId="77777777" w:rsidR="00EA4AE4" w:rsidRPr="00A22368" w:rsidRDefault="00EA4AE4" w:rsidP="00EA4AE4">
            <w:pPr>
              <w:spacing w:line="259" w:lineRule="auto"/>
              <w:rPr>
                <w:rFonts w:asciiTheme="majorHAnsi" w:eastAsia="Arial" w:hAnsiTheme="majorHAnsi" w:cstheme="majorHAnsi"/>
                <w:b w:val="0"/>
                <w:bCs/>
                <w:color w:val="0F0D29" w:themeColor="text1"/>
                <w:sz w:val="22"/>
              </w:rPr>
            </w:pPr>
            <w:r w:rsidRPr="00A22368">
              <w:rPr>
                <w:rFonts w:asciiTheme="majorHAnsi" w:eastAsia="Arial" w:hAnsiTheme="majorHAnsi" w:cstheme="majorHAnsi"/>
                <w:b w:val="0"/>
                <w:bCs/>
                <w:color w:val="0F0D29" w:themeColor="text1"/>
                <w:sz w:val="22"/>
              </w:rPr>
              <w:t>(If you need help on how to use Hegarty maths visit:</w:t>
            </w:r>
          </w:p>
          <w:p w14:paraId="12A844F6" w14:textId="3A86B58F" w:rsidR="00EA4AE4" w:rsidRPr="00A22368" w:rsidRDefault="00EA4AE4" w:rsidP="00A22368">
            <w:pPr>
              <w:spacing w:line="259" w:lineRule="auto"/>
              <w:rPr>
                <w:rFonts w:asciiTheme="majorHAnsi" w:eastAsia="Arial" w:hAnsiTheme="majorHAnsi" w:cstheme="majorHAnsi"/>
                <w:b w:val="0"/>
                <w:bCs/>
                <w:color w:val="0F0D29" w:themeColor="text1"/>
                <w:sz w:val="22"/>
              </w:rPr>
            </w:pPr>
            <w:r w:rsidRPr="00A22368">
              <w:rPr>
                <w:rFonts w:asciiTheme="majorHAnsi" w:eastAsia="Arial" w:hAnsiTheme="majorHAnsi" w:cstheme="majorHAnsi"/>
                <w:b w:val="0"/>
                <w:bCs/>
                <w:color w:val="0F0D29" w:themeColor="text1"/>
                <w:sz w:val="22"/>
              </w:rPr>
              <w:t>PMGHS website =&gt;Information =&gt;School gateway=&gt;Hegarty maths</w:t>
            </w:r>
          </w:p>
        </w:tc>
      </w:tr>
      <w:tr w:rsidR="00EA4AE4" w:rsidRPr="007D5FB0" w14:paraId="3EB6FEF0" w14:textId="77777777" w:rsidTr="00EA4AE4">
        <w:tc>
          <w:tcPr>
            <w:tcW w:w="9016" w:type="dxa"/>
            <w:shd w:val="clear" w:color="auto" w:fill="D2F1EF" w:themeFill="accent6" w:themeFillTint="33"/>
          </w:tcPr>
          <w:p w14:paraId="755E32F0"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lastRenderedPageBreak/>
              <w:t>Useful resources I can use:</w:t>
            </w:r>
          </w:p>
          <w:p w14:paraId="39D515ED" w14:textId="77777777" w:rsidR="00EA4AE4" w:rsidRPr="007D5FB0" w:rsidRDefault="00EA4AE4" w:rsidP="00EA4AE4">
            <w:pPr>
              <w:rPr>
                <w:rFonts w:asciiTheme="majorHAnsi" w:hAnsiTheme="majorHAnsi" w:cstheme="majorHAnsi"/>
                <w:sz w:val="22"/>
              </w:rPr>
            </w:pPr>
          </w:p>
        </w:tc>
      </w:tr>
      <w:tr w:rsidR="00EA4AE4" w:rsidRPr="007D5FB0" w14:paraId="5F9F2717" w14:textId="77777777" w:rsidTr="00EA4AE4">
        <w:tc>
          <w:tcPr>
            <w:tcW w:w="9016" w:type="dxa"/>
          </w:tcPr>
          <w:p w14:paraId="0D5F0EDD" w14:textId="77777777" w:rsidR="00EA4AE4" w:rsidRPr="007D5FB0" w:rsidRDefault="00EA4AE4" w:rsidP="00EA4AE4">
            <w:pPr>
              <w:spacing w:line="259" w:lineRule="auto"/>
              <w:rPr>
                <w:rFonts w:asciiTheme="majorHAnsi" w:hAnsiTheme="majorHAnsi" w:cstheme="majorHAnsi"/>
                <w:sz w:val="22"/>
              </w:rPr>
            </w:pPr>
            <w:r w:rsidRPr="007D5FB0">
              <w:rPr>
                <w:rFonts w:asciiTheme="majorHAnsi" w:hAnsiTheme="majorHAnsi" w:cstheme="majorHAnsi"/>
                <w:sz w:val="22"/>
              </w:rPr>
              <w:br/>
            </w:r>
            <w:r w:rsidRPr="007D5FB0">
              <w:rPr>
                <w:rFonts w:asciiTheme="majorHAnsi" w:hAnsiTheme="majorHAnsi" w:cstheme="majorHAnsi"/>
                <w:color w:val="0F0D29" w:themeColor="text1"/>
                <w:sz w:val="22"/>
              </w:rPr>
              <w:t xml:space="preserve">Maths made easy exam questions and answers: </w:t>
            </w:r>
            <w:r w:rsidRPr="007D5FB0">
              <w:rPr>
                <w:rFonts w:asciiTheme="majorHAnsi" w:hAnsiTheme="majorHAnsi" w:cstheme="majorHAnsi"/>
                <w:sz w:val="22"/>
              </w:rPr>
              <w:br/>
            </w:r>
            <w:hyperlink r:id="rId181">
              <w:r w:rsidRPr="007D5FB0">
                <w:rPr>
                  <w:rStyle w:val="Hyperlink"/>
                  <w:rFonts w:asciiTheme="majorHAnsi" w:hAnsiTheme="majorHAnsi" w:cstheme="majorHAnsi"/>
                  <w:sz w:val="22"/>
                </w:rPr>
                <w:t>GCSE Maths Revision | Past Papers | Worksheets | Online Tests (mathsmadeeasy.co.uk)</w:t>
              </w:r>
            </w:hyperlink>
          </w:p>
          <w:p w14:paraId="12C9E750" w14:textId="77777777" w:rsidR="00EA4AE4" w:rsidRPr="007D5FB0" w:rsidRDefault="00EA4AE4" w:rsidP="00EA4AE4">
            <w:pPr>
              <w:spacing w:line="259" w:lineRule="auto"/>
              <w:rPr>
                <w:rFonts w:asciiTheme="majorHAnsi" w:hAnsiTheme="majorHAnsi" w:cstheme="majorHAnsi"/>
                <w:sz w:val="22"/>
              </w:rPr>
            </w:pPr>
          </w:p>
          <w:p w14:paraId="66BBB649" w14:textId="77777777" w:rsidR="00EA4AE4" w:rsidRPr="00A22368" w:rsidRDefault="00EA4AE4" w:rsidP="00EA4AE4">
            <w:pPr>
              <w:spacing w:line="259" w:lineRule="auto"/>
              <w:rPr>
                <w:rFonts w:asciiTheme="majorHAnsi" w:hAnsiTheme="majorHAnsi" w:cstheme="majorHAnsi"/>
                <w:b w:val="0"/>
                <w:bCs/>
                <w:color w:val="0F0D29" w:themeColor="text1"/>
                <w:sz w:val="22"/>
              </w:rPr>
            </w:pPr>
            <w:r w:rsidRPr="00A22368">
              <w:rPr>
                <w:rFonts w:asciiTheme="majorHAnsi" w:hAnsiTheme="majorHAnsi" w:cstheme="majorHAnsi"/>
                <w:b w:val="0"/>
                <w:bCs/>
                <w:color w:val="0F0D29" w:themeColor="text1"/>
                <w:sz w:val="22"/>
              </w:rPr>
              <w:t>Use the textbook school has provided called:</w:t>
            </w:r>
          </w:p>
          <w:p w14:paraId="4A4D00A3" w14:textId="77777777" w:rsidR="00EA4AE4" w:rsidRPr="00A22368" w:rsidRDefault="00EA4AE4" w:rsidP="00EA4AE4">
            <w:pPr>
              <w:spacing w:line="259" w:lineRule="auto"/>
              <w:rPr>
                <w:rFonts w:asciiTheme="majorHAnsi" w:hAnsiTheme="majorHAnsi" w:cstheme="majorHAnsi"/>
                <w:b w:val="0"/>
                <w:bCs/>
                <w:color w:val="0F0D29" w:themeColor="text1"/>
                <w:sz w:val="22"/>
              </w:rPr>
            </w:pPr>
            <w:r w:rsidRPr="00A22368">
              <w:rPr>
                <w:rFonts w:asciiTheme="majorHAnsi" w:hAnsiTheme="majorHAnsi" w:cstheme="majorHAnsi"/>
                <w:b w:val="0"/>
                <w:bCs/>
                <w:i/>
                <w:iCs/>
                <w:color w:val="0F0D29" w:themeColor="text1"/>
                <w:sz w:val="22"/>
              </w:rPr>
              <w:t>The Ready? Set? Go!: GCSE Maths Crossover Revision Workbook Paperback – 1 Sept. 2020</w:t>
            </w:r>
          </w:p>
          <w:p w14:paraId="2D84EDAF" w14:textId="33FA1423" w:rsidR="00EA4AE4" w:rsidRPr="007D5FB0" w:rsidRDefault="00EA4AE4" w:rsidP="00EA4AE4">
            <w:pPr>
              <w:rPr>
                <w:rFonts w:asciiTheme="majorHAnsi" w:hAnsiTheme="majorHAnsi" w:cstheme="majorHAnsi"/>
                <w:sz w:val="22"/>
              </w:rPr>
            </w:pPr>
          </w:p>
        </w:tc>
      </w:tr>
      <w:tr w:rsidR="00EA4AE4" w:rsidRPr="007D5FB0" w14:paraId="382FAB6D" w14:textId="77777777" w:rsidTr="00EA4AE4">
        <w:tc>
          <w:tcPr>
            <w:tcW w:w="9016" w:type="dxa"/>
            <w:shd w:val="clear" w:color="auto" w:fill="FFCCFF"/>
          </w:tcPr>
          <w:p w14:paraId="77AB995C"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Useful websites I can use:</w:t>
            </w:r>
          </w:p>
          <w:p w14:paraId="0D274FDE" w14:textId="77777777" w:rsidR="00EA4AE4" w:rsidRPr="007D5FB0" w:rsidRDefault="00EA4AE4" w:rsidP="00EA4AE4">
            <w:pPr>
              <w:rPr>
                <w:rFonts w:asciiTheme="majorHAnsi" w:hAnsiTheme="majorHAnsi" w:cstheme="majorHAnsi"/>
                <w:sz w:val="22"/>
              </w:rPr>
            </w:pPr>
          </w:p>
        </w:tc>
      </w:tr>
      <w:tr w:rsidR="00EA4AE4" w:rsidRPr="007D5FB0" w14:paraId="00456473" w14:textId="77777777" w:rsidTr="00EA4AE4">
        <w:tc>
          <w:tcPr>
            <w:tcW w:w="9016" w:type="dxa"/>
          </w:tcPr>
          <w:p w14:paraId="17D03BC8" w14:textId="77777777" w:rsidR="00EA4AE4" w:rsidRPr="007D5FB0" w:rsidRDefault="00EA4AE4" w:rsidP="00EA4AE4">
            <w:pPr>
              <w:rPr>
                <w:rFonts w:asciiTheme="majorHAnsi" w:hAnsiTheme="majorHAnsi" w:cstheme="majorHAnsi"/>
                <w:sz w:val="22"/>
              </w:rPr>
            </w:pPr>
          </w:p>
          <w:p w14:paraId="2A923090"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Websites you recommended </w:t>
            </w:r>
          </w:p>
          <w:p w14:paraId="455DD409"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MathsWatch - </w:t>
            </w:r>
            <w:hyperlink r:id="rId182">
              <w:r w:rsidRPr="007D5FB0">
                <w:rPr>
                  <w:rStyle w:val="Hyperlink"/>
                  <w:rFonts w:asciiTheme="majorHAnsi" w:eastAsia="Calibri" w:hAnsiTheme="majorHAnsi" w:cstheme="majorHAnsi"/>
                  <w:sz w:val="22"/>
                </w:rPr>
                <w:t>https://vle.mathswatch.co.uk/vle/</w:t>
              </w:r>
            </w:hyperlink>
            <w:r w:rsidRPr="007D5FB0">
              <w:rPr>
                <w:rFonts w:asciiTheme="majorHAnsi" w:eastAsia="Calibri" w:hAnsiTheme="majorHAnsi" w:cstheme="majorHAnsi"/>
                <w:color w:val="0F0D29" w:themeColor="text1"/>
                <w:sz w:val="22"/>
              </w:rPr>
              <w:t>  </w:t>
            </w:r>
          </w:p>
          <w:p w14:paraId="3B9C414D"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Corbett Maths - </w:t>
            </w:r>
            <w:hyperlink r:id="rId183">
              <w:r w:rsidRPr="007D5FB0">
                <w:rPr>
                  <w:rStyle w:val="Hyperlink"/>
                  <w:rFonts w:asciiTheme="majorHAnsi" w:eastAsia="Calibri" w:hAnsiTheme="majorHAnsi" w:cstheme="majorHAnsi"/>
                  <w:sz w:val="22"/>
                </w:rPr>
                <w:t>https://corbettmaths.com/contents/</w:t>
              </w:r>
            </w:hyperlink>
            <w:r w:rsidRPr="007D5FB0">
              <w:rPr>
                <w:rFonts w:asciiTheme="majorHAnsi" w:eastAsia="Calibri" w:hAnsiTheme="majorHAnsi" w:cstheme="majorHAnsi"/>
                <w:color w:val="0F0D29" w:themeColor="text1"/>
                <w:sz w:val="22"/>
              </w:rPr>
              <w:t> </w:t>
            </w:r>
          </w:p>
          <w:p w14:paraId="7481ED41"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Dr Frost Maths - </w:t>
            </w:r>
            <w:hyperlink r:id="rId184">
              <w:r w:rsidRPr="007D5FB0">
                <w:rPr>
                  <w:rStyle w:val="Hyperlink"/>
                  <w:rFonts w:asciiTheme="majorHAnsi" w:eastAsia="Calibri" w:hAnsiTheme="majorHAnsi" w:cstheme="majorHAnsi"/>
                  <w:sz w:val="22"/>
                </w:rPr>
                <w:t>https://www.drfrostmaths.com/</w:t>
              </w:r>
            </w:hyperlink>
            <w:r w:rsidRPr="007D5FB0">
              <w:rPr>
                <w:rFonts w:asciiTheme="majorHAnsi" w:eastAsia="Calibri" w:hAnsiTheme="majorHAnsi" w:cstheme="majorHAnsi"/>
                <w:color w:val="0F0D29" w:themeColor="text1"/>
                <w:sz w:val="22"/>
              </w:rPr>
              <w:t> </w:t>
            </w:r>
          </w:p>
          <w:p w14:paraId="3777BEFD"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Maths Made Easy - </w:t>
            </w:r>
            <w:hyperlink r:id="rId185">
              <w:r w:rsidRPr="007D5FB0">
                <w:rPr>
                  <w:rStyle w:val="Hyperlink"/>
                  <w:rFonts w:asciiTheme="majorHAnsi" w:eastAsia="Calibri" w:hAnsiTheme="majorHAnsi" w:cstheme="majorHAnsi"/>
                  <w:sz w:val="22"/>
                </w:rPr>
                <w:t>https://mathsmadeeasy.co.uk/</w:t>
              </w:r>
            </w:hyperlink>
            <w:r w:rsidRPr="007D5FB0">
              <w:rPr>
                <w:rFonts w:asciiTheme="majorHAnsi" w:eastAsia="Calibri" w:hAnsiTheme="majorHAnsi" w:cstheme="majorHAnsi"/>
                <w:color w:val="0F0D29" w:themeColor="text1"/>
                <w:sz w:val="22"/>
              </w:rPr>
              <w:t> </w:t>
            </w:r>
          </w:p>
          <w:p w14:paraId="07E6CACD"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Mr Barton GCSE takeaway Maths: </w:t>
            </w:r>
            <w:hyperlink r:id="rId186">
              <w:r w:rsidRPr="007D5FB0">
                <w:rPr>
                  <w:rStyle w:val="Hyperlink"/>
                  <w:rFonts w:asciiTheme="majorHAnsi" w:eastAsia="Calibri" w:hAnsiTheme="majorHAnsi" w:cstheme="majorHAnsi"/>
                  <w:sz w:val="22"/>
                </w:rPr>
                <w:t>http://www.mrbartonmaths.com/gcsetakeaway.htm</w:t>
              </w:r>
            </w:hyperlink>
            <w:r w:rsidRPr="007D5FB0">
              <w:rPr>
                <w:rFonts w:asciiTheme="majorHAnsi" w:eastAsia="Calibri" w:hAnsiTheme="majorHAnsi" w:cstheme="majorHAnsi"/>
                <w:color w:val="0F0D29" w:themeColor="text1"/>
                <w:sz w:val="22"/>
              </w:rPr>
              <w:t> </w:t>
            </w:r>
          </w:p>
          <w:p w14:paraId="3BFEDA9D"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BBC Bitesize: </w:t>
            </w:r>
            <w:hyperlink r:id="rId187">
              <w:r w:rsidRPr="007D5FB0">
                <w:rPr>
                  <w:rStyle w:val="Hyperlink"/>
                  <w:rFonts w:asciiTheme="majorHAnsi" w:eastAsia="Calibri" w:hAnsiTheme="majorHAnsi" w:cstheme="majorHAnsi"/>
                  <w:sz w:val="22"/>
                </w:rPr>
                <w:t>http://www.bbc.co.uk/education</w:t>
              </w:r>
            </w:hyperlink>
            <w:r w:rsidRPr="007D5FB0">
              <w:rPr>
                <w:rFonts w:asciiTheme="majorHAnsi" w:eastAsia="Calibri" w:hAnsiTheme="majorHAnsi" w:cstheme="majorHAnsi"/>
                <w:color w:val="0F0D29" w:themeColor="text1"/>
                <w:sz w:val="22"/>
              </w:rPr>
              <w:t> </w:t>
            </w:r>
          </w:p>
          <w:p w14:paraId="3B157F18"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Just Maths: </w:t>
            </w:r>
            <w:hyperlink r:id="rId188">
              <w:r w:rsidRPr="007D5FB0">
                <w:rPr>
                  <w:rStyle w:val="Hyperlink"/>
                  <w:rFonts w:asciiTheme="majorHAnsi" w:eastAsia="Calibri" w:hAnsiTheme="majorHAnsi" w:cstheme="majorHAnsi"/>
                  <w:sz w:val="22"/>
                </w:rPr>
                <w:t>https://online.justmaths.co.uk/</w:t>
              </w:r>
            </w:hyperlink>
            <w:r w:rsidRPr="007D5FB0">
              <w:rPr>
                <w:rFonts w:asciiTheme="majorHAnsi" w:eastAsia="Calibri" w:hAnsiTheme="majorHAnsi" w:cstheme="majorHAnsi"/>
                <w:color w:val="0F0D29" w:themeColor="text1"/>
                <w:sz w:val="22"/>
              </w:rPr>
              <w:t> </w:t>
            </w:r>
          </w:p>
          <w:p w14:paraId="42B98F30"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Hegarty Maths: </w:t>
            </w:r>
            <w:hyperlink r:id="rId189">
              <w:r w:rsidRPr="007D5FB0">
                <w:rPr>
                  <w:rStyle w:val="Hyperlink"/>
                  <w:rFonts w:asciiTheme="majorHAnsi" w:eastAsia="Calibri" w:hAnsiTheme="majorHAnsi" w:cstheme="majorHAnsi"/>
                  <w:sz w:val="22"/>
                </w:rPr>
                <w:t>Student login (hegartymaths.com)</w:t>
              </w:r>
            </w:hyperlink>
          </w:p>
          <w:p w14:paraId="63B70B9D" w14:textId="77777777" w:rsidR="00EA4AE4" w:rsidRPr="007D5FB0" w:rsidRDefault="00EA4AE4" w:rsidP="00EA4AE4">
            <w:pPr>
              <w:rPr>
                <w:rFonts w:asciiTheme="majorHAnsi" w:hAnsiTheme="majorHAnsi" w:cstheme="majorHAnsi"/>
                <w:sz w:val="22"/>
              </w:rPr>
            </w:pPr>
          </w:p>
        </w:tc>
      </w:tr>
      <w:tr w:rsidR="00EA4AE4" w:rsidRPr="007D5FB0" w14:paraId="593E45B7" w14:textId="77777777" w:rsidTr="00EA4AE4">
        <w:tc>
          <w:tcPr>
            <w:tcW w:w="9016" w:type="dxa"/>
            <w:shd w:val="clear" w:color="auto" w:fill="CCFFFF"/>
          </w:tcPr>
          <w:p w14:paraId="012B3E2A"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72FC6F14" w14:textId="77777777" w:rsidR="00EA4AE4" w:rsidRPr="007D5FB0" w:rsidRDefault="00EA4AE4" w:rsidP="00EA4AE4">
            <w:pPr>
              <w:rPr>
                <w:rFonts w:asciiTheme="majorHAnsi" w:hAnsiTheme="majorHAnsi" w:cstheme="majorHAnsi"/>
                <w:sz w:val="22"/>
              </w:rPr>
            </w:pPr>
          </w:p>
        </w:tc>
      </w:tr>
      <w:tr w:rsidR="00EA4AE4" w:rsidRPr="007D5FB0" w14:paraId="377B388C" w14:textId="77777777" w:rsidTr="00EA4AE4">
        <w:trPr>
          <w:trHeight w:val="165"/>
        </w:trPr>
        <w:tc>
          <w:tcPr>
            <w:tcW w:w="9016" w:type="dxa"/>
          </w:tcPr>
          <w:p w14:paraId="45056ED9" w14:textId="77777777" w:rsidR="00EA4AE4" w:rsidRPr="007D5FB0" w:rsidRDefault="00EA4AE4" w:rsidP="00EA4AE4">
            <w:pPr>
              <w:rPr>
                <w:rFonts w:asciiTheme="majorHAnsi" w:hAnsiTheme="majorHAnsi" w:cstheme="majorHAnsi"/>
                <w:sz w:val="22"/>
              </w:rPr>
            </w:pPr>
          </w:p>
          <w:p w14:paraId="7C7A4DD9" w14:textId="77777777" w:rsidR="00EA4AE4" w:rsidRPr="00494BA4" w:rsidRDefault="00EA4AE4" w:rsidP="00EA4AE4">
            <w:pPr>
              <w:rPr>
                <w:rFonts w:asciiTheme="majorHAnsi" w:eastAsia="Arial" w:hAnsiTheme="majorHAnsi" w:cstheme="majorHAnsi"/>
                <w:b w:val="0"/>
                <w:bCs/>
                <w:color w:val="auto"/>
                <w:sz w:val="22"/>
                <w:u w:val="single"/>
              </w:rPr>
            </w:pPr>
            <w:r w:rsidRPr="00494BA4">
              <w:rPr>
                <w:rFonts w:asciiTheme="majorHAnsi" w:eastAsia="Arial" w:hAnsiTheme="majorHAnsi" w:cstheme="majorHAnsi"/>
                <w:b w:val="0"/>
                <w:bCs/>
                <w:color w:val="auto"/>
                <w:sz w:val="22"/>
                <w:u w:val="single"/>
              </w:rPr>
              <w:t>The Alan Turing Cryptography Competition</w:t>
            </w:r>
          </w:p>
          <w:p w14:paraId="7B0987EC" w14:textId="77777777" w:rsidR="00EA4AE4" w:rsidRPr="00494BA4" w:rsidRDefault="00EA4AE4" w:rsidP="00EA4AE4">
            <w:pPr>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Now in its tenth year, the Alan Turing Cryptography Competition is aimed at secondary school children in the UK up to Year 11. You don't need to be a computer whizz or a mathematical genius — you just need to keep your wits about you and be good at solving problems!</w:t>
            </w:r>
          </w:p>
          <w:p w14:paraId="37B05FF2" w14:textId="77777777" w:rsidR="00EA4AE4" w:rsidRPr="00494BA4" w:rsidRDefault="00EA4AE4" w:rsidP="00EA4AE4">
            <w:pPr>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The competition is organised by the Department of Mathematics at the University of Manchester.</w:t>
            </w:r>
          </w:p>
          <w:p w14:paraId="045DA075" w14:textId="77777777" w:rsidR="00EA4AE4" w:rsidRPr="00494BA4" w:rsidRDefault="00EA4AE4" w:rsidP="00EA4AE4">
            <w:pPr>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Sounds great! How can I take part and what do I have to do?</w:t>
            </w:r>
          </w:p>
          <w:p w14:paraId="16E15E4E" w14:textId="77777777" w:rsidR="00EA4AE4" w:rsidRPr="00494BA4" w:rsidRDefault="00EA4AE4" w:rsidP="00EA4AE4">
            <w:pPr>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The competition will start on Monday 17th January 2022</w:t>
            </w:r>
          </w:p>
          <w:p w14:paraId="5EEB99D8" w14:textId="77777777" w:rsidR="00EA4AE4" w:rsidRPr="00494BA4" w:rsidRDefault="00EA4AE4" w:rsidP="00EA4AE4">
            <w:pPr>
              <w:rPr>
                <w:rFonts w:asciiTheme="majorHAnsi" w:eastAsia="Arial" w:hAnsiTheme="majorHAnsi" w:cstheme="majorHAnsi"/>
                <w:b w:val="0"/>
                <w:bCs/>
                <w:color w:val="auto"/>
                <w:sz w:val="22"/>
              </w:rPr>
            </w:pPr>
          </w:p>
          <w:p w14:paraId="0F79E690" w14:textId="77777777" w:rsidR="00EA4AE4" w:rsidRPr="00494BA4" w:rsidRDefault="00EA4AE4" w:rsidP="00EA4AE4">
            <w:pPr>
              <w:rPr>
                <w:rFonts w:asciiTheme="majorHAnsi" w:eastAsia="Arial" w:hAnsiTheme="majorHAnsi" w:cstheme="majorHAnsi"/>
                <w:b w:val="0"/>
                <w:bCs/>
                <w:color w:val="auto"/>
                <w:sz w:val="22"/>
              </w:rPr>
            </w:pPr>
            <w:r w:rsidRPr="00494BA4">
              <w:rPr>
                <w:rFonts w:asciiTheme="majorHAnsi" w:eastAsia="Arial" w:hAnsiTheme="majorHAnsi" w:cstheme="majorHAnsi"/>
                <w:b w:val="0"/>
                <w:bCs/>
                <w:color w:val="auto"/>
                <w:sz w:val="22"/>
              </w:rPr>
              <w:t>Follow the link and instructions given by Manchester University. Enjoy!</w:t>
            </w:r>
          </w:p>
          <w:p w14:paraId="528ED5CA"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https://www.maths.manchester.ac.uk/cryptography_competition/</w:t>
            </w:r>
          </w:p>
          <w:p w14:paraId="0F868A7B" w14:textId="77777777" w:rsidR="00EA4AE4" w:rsidRPr="007D5FB0" w:rsidRDefault="00EA4AE4" w:rsidP="00EA4AE4">
            <w:pPr>
              <w:rPr>
                <w:rFonts w:asciiTheme="majorHAnsi" w:hAnsiTheme="majorHAnsi" w:cstheme="majorHAnsi"/>
                <w:sz w:val="22"/>
              </w:rPr>
            </w:pPr>
          </w:p>
        </w:tc>
      </w:tr>
    </w:tbl>
    <w:p w14:paraId="0D351E9E" w14:textId="77777777" w:rsidR="00EA4AE4" w:rsidRPr="007D5FB0" w:rsidRDefault="00EA4AE4" w:rsidP="00EA4AE4">
      <w:pPr>
        <w:rPr>
          <w:rFonts w:asciiTheme="majorHAnsi" w:hAnsiTheme="majorHAnsi" w:cstheme="majorHAnsi"/>
          <w:sz w:val="22"/>
        </w:rPr>
      </w:pPr>
    </w:p>
    <w:p w14:paraId="49E43903" w14:textId="77777777" w:rsidR="00EA4AE4" w:rsidRPr="007D5FB0" w:rsidRDefault="00EA4AE4" w:rsidP="00EA4AE4">
      <w:pPr>
        <w:jc w:val="center"/>
        <w:rPr>
          <w:rFonts w:asciiTheme="majorHAnsi" w:hAnsiTheme="majorHAnsi" w:cstheme="majorHAnsi"/>
          <w:b w:val="0"/>
          <w:bCs/>
          <w:sz w:val="22"/>
        </w:rPr>
      </w:pPr>
    </w:p>
    <w:p w14:paraId="536C08F9" w14:textId="77777777" w:rsidR="00EA4AE4" w:rsidRPr="007D5FB0" w:rsidRDefault="00EA4AE4" w:rsidP="00EA4AE4">
      <w:pPr>
        <w:jc w:val="center"/>
        <w:rPr>
          <w:rFonts w:asciiTheme="majorHAnsi" w:hAnsiTheme="majorHAnsi" w:cstheme="majorHAnsi"/>
          <w:b w:val="0"/>
          <w:bCs/>
          <w:sz w:val="22"/>
        </w:rPr>
      </w:pPr>
    </w:p>
    <w:p w14:paraId="72A10CF9" w14:textId="77777777" w:rsidR="00EA4AE4" w:rsidRPr="007D5FB0" w:rsidRDefault="00EA4AE4" w:rsidP="00EA4AE4">
      <w:pPr>
        <w:jc w:val="center"/>
        <w:rPr>
          <w:rFonts w:asciiTheme="majorHAnsi" w:hAnsiTheme="majorHAnsi" w:cstheme="majorHAnsi"/>
          <w:b w:val="0"/>
          <w:bCs/>
          <w:sz w:val="22"/>
        </w:rPr>
      </w:pPr>
    </w:p>
    <w:p w14:paraId="2F604887" w14:textId="77777777" w:rsidR="00EA4AE4" w:rsidRPr="007D5FB0" w:rsidRDefault="00EA4AE4" w:rsidP="00EA4AE4">
      <w:pPr>
        <w:jc w:val="center"/>
        <w:rPr>
          <w:rFonts w:asciiTheme="majorHAnsi" w:hAnsiTheme="majorHAnsi" w:cstheme="majorHAnsi"/>
          <w:bCs/>
          <w:sz w:val="22"/>
        </w:rPr>
      </w:pPr>
    </w:p>
    <w:p w14:paraId="5C7E97B5" w14:textId="5CF00E68" w:rsidR="00EA4AE4" w:rsidRDefault="00EA4AE4" w:rsidP="00EA4AE4">
      <w:pPr>
        <w:jc w:val="center"/>
        <w:rPr>
          <w:rFonts w:asciiTheme="majorHAnsi" w:hAnsiTheme="majorHAnsi" w:cstheme="majorHAnsi"/>
          <w:bCs/>
          <w:sz w:val="22"/>
        </w:rPr>
      </w:pPr>
    </w:p>
    <w:p w14:paraId="0065955C" w14:textId="541F9B46" w:rsidR="00A22368" w:rsidRDefault="00A22368" w:rsidP="00EA4AE4">
      <w:pPr>
        <w:jc w:val="center"/>
        <w:rPr>
          <w:rFonts w:asciiTheme="majorHAnsi" w:hAnsiTheme="majorHAnsi" w:cstheme="majorHAnsi"/>
          <w:bCs/>
          <w:sz w:val="22"/>
        </w:rPr>
      </w:pPr>
    </w:p>
    <w:p w14:paraId="2971F12B" w14:textId="77777777" w:rsidR="00A22368" w:rsidRPr="007D5FB0" w:rsidRDefault="00A22368" w:rsidP="00EA4AE4">
      <w:pPr>
        <w:jc w:val="center"/>
        <w:rPr>
          <w:rFonts w:asciiTheme="majorHAnsi" w:hAnsiTheme="majorHAnsi" w:cstheme="majorHAnsi"/>
          <w:bCs/>
          <w:sz w:val="22"/>
        </w:rPr>
      </w:pPr>
    </w:p>
    <w:p w14:paraId="277BA877" w14:textId="1B95BC5E" w:rsidR="00EA4AE4" w:rsidRPr="00A22368" w:rsidRDefault="00EA4AE4" w:rsidP="00EA4AE4">
      <w:pPr>
        <w:jc w:val="center"/>
        <w:rPr>
          <w:rFonts w:asciiTheme="majorHAnsi" w:hAnsiTheme="majorHAnsi" w:cstheme="majorHAnsi"/>
          <w:bCs/>
          <w:color w:val="013A57" w:themeColor="accent1" w:themeShade="BF"/>
          <w:szCs w:val="28"/>
        </w:rPr>
      </w:pPr>
      <w:r w:rsidRPr="00A22368">
        <w:rPr>
          <w:rFonts w:asciiTheme="majorHAnsi" w:hAnsiTheme="majorHAnsi" w:cstheme="majorHAnsi"/>
          <w:bCs/>
          <w:color w:val="013A57" w:themeColor="accent1" w:themeShade="BF"/>
          <w:szCs w:val="28"/>
        </w:rPr>
        <w:lastRenderedPageBreak/>
        <w:t xml:space="preserve">Year 11 Higher </w:t>
      </w:r>
      <w:r w:rsidR="0075661B" w:rsidRPr="00A22368">
        <w:rPr>
          <w:rFonts w:asciiTheme="majorHAnsi" w:hAnsiTheme="majorHAnsi" w:cstheme="majorHAnsi"/>
          <w:bCs/>
          <w:color w:val="013A57" w:themeColor="accent1" w:themeShade="BF"/>
          <w:szCs w:val="28"/>
        </w:rPr>
        <w:t>Spring</w:t>
      </w:r>
      <w:r w:rsidRPr="00A22368">
        <w:rPr>
          <w:rFonts w:asciiTheme="majorHAnsi" w:hAnsiTheme="majorHAnsi" w:cstheme="majorHAnsi"/>
          <w:bCs/>
          <w:color w:val="013A57" w:themeColor="accent1" w:themeShade="BF"/>
          <w:szCs w:val="28"/>
        </w:rPr>
        <w:t xml:space="preserve"> Revision for Mathematics.</w:t>
      </w:r>
    </w:p>
    <w:p w14:paraId="26985038" w14:textId="77777777" w:rsidR="00EA4AE4" w:rsidRPr="007D5FB0" w:rsidRDefault="00EA4AE4" w:rsidP="00EA4AE4">
      <w:pPr>
        <w:jc w:val="center"/>
        <w:rPr>
          <w:rFonts w:asciiTheme="majorHAnsi" w:hAnsiTheme="majorHAnsi" w:cstheme="majorHAnsi"/>
          <w:b w:val="0"/>
          <w:bCs/>
          <w:sz w:val="22"/>
        </w:rPr>
      </w:pPr>
    </w:p>
    <w:tbl>
      <w:tblPr>
        <w:tblStyle w:val="TableGrid"/>
        <w:tblW w:w="0" w:type="auto"/>
        <w:tblLook w:val="04A0" w:firstRow="1" w:lastRow="0" w:firstColumn="1" w:lastColumn="0" w:noHBand="0" w:noVBand="1"/>
      </w:tblPr>
      <w:tblGrid>
        <w:gridCol w:w="9016"/>
      </w:tblGrid>
      <w:tr w:rsidR="00EA4AE4" w:rsidRPr="007D5FB0" w14:paraId="241A9890" w14:textId="77777777" w:rsidTr="00EA4AE4">
        <w:tc>
          <w:tcPr>
            <w:tcW w:w="9016" w:type="dxa"/>
            <w:shd w:val="clear" w:color="auto" w:fill="CCFFCC"/>
          </w:tcPr>
          <w:p w14:paraId="4DFAA862" w14:textId="0028E38D"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 xml:space="preserve">What assessments will I have in the </w:t>
            </w:r>
            <w:r w:rsidR="007E6A9A">
              <w:rPr>
                <w:rFonts w:asciiTheme="majorHAnsi" w:hAnsiTheme="majorHAnsi" w:cstheme="majorHAnsi"/>
                <w:sz w:val="22"/>
              </w:rPr>
              <w:t>Spring</w:t>
            </w:r>
            <w:r w:rsidRPr="007D5FB0">
              <w:rPr>
                <w:rFonts w:asciiTheme="majorHAnsi" w:hAnsiTheme="majorHAnsi" w:cstheme="majorHAnsi"/>
                <w:sz w:val="22"/>
              </w:rPr>
              <w:t xml:space="preserve"> Term?</w:t>
            </w:r>
          </w:p>
        </w:tc>
      </w:tr>
      <w:tr w:rsidR="00EA4AE4" w:rsidRPr="007D5FB0" w14:paraId="3ED96F15" w14:textId="77777777" w:rsidTr="00EA4AE4">
        <w:tc>
          <w:tcPr>
            <w:tcW w:w="9016" w:type="dxa"/>
            <w:shd w:val="clear" w:color="auto" w:fill="auto"/>
          </w:tcPr>
          <w:p w14:paraId="2B5B8170" w14:textId="77777777" w:rsidR="00EA4AE4" w:rsidRPr="00A22368" w:rsidRDefault="00EA4AE4" w:rsidP="00EA4AE4">
            <w:pPr>
              <w:rPr>
                <w:rFonts w:asciiTheme="majorHAnsi" w:hAnsiTheme="majorHAnsi" w:cstheme="majorHAnsi"/>
                <w:b w:val="0"/>
                <w:bCs/>
                <w:color w:val="auto"/>
                <w:sz w:val="22"/>
              </w:rPr>
            </w:pPr>
            <w:r w:rsidRPr="00A22368">
              <w:rPr>
                <w:rFonts w:asciiTheme="majorHAnsi" w:hAnsiTheme="majorHAnsi" w:cstheme="majorHAnsi"/>
                <w:b w:val="0"/>
                <w:bCs/>
                <w:color w:val="auto"/>
                <w:sz w:val="22"/>
              </w:rPr>
              <w:t>Edexcel Non-Calculator Edexcel Exam 1H (1 hour 30 mins)</w:t>
            </w:r>
          </w:p>
          <w:p w14:paraId="70817735" w14:textId="77777777" w:rsidR="00EA4AE4" w:rsidRPr="00A22368" w:rsidRDefault="00EA4AE4" w:rsidP="00EA4AE4">
            <w:pPr>
              <w:rPr>
                <w:rFonts w:asciiTheme="majorHAnsi" w:hAnsiTheme="majorHAnsi" w:cstheme="majorHAnsi"/>
                <w:b w:val="0"/>
                <w:bCs/>
                <w:color w:val="auto"/>
                <w:sz w:val="22"/>
              </w:rPr>
            </w:pPr>
            <w:r w:rsidRPr="00A22368">
              <w:rPr>
                <w:rFonts w:asciiTheme="majorHAnsi" w:hAnsiTheme="majorHAnsi" w:cstheme="majorHAnsi"/>
                <w:b w:val="0"/>
                <w:bCs/>
                <w:color w:val="auto"/>
                <w:sz w:val="22"/>
              </w:rPr>
              <w:t>Edexcel Calculator Edexcel Exam 2H (1 hour 30 mins)</w:t>
            </w:r>
          </w:p>
          <w:p w14:paraId="581BF534" w14:textId="77777777" w:rsidR="00EA4AE4" w:rsidRPr="00A22368" w:rsidRDefault="00EA4AE4" w:rsidP="00EA4AE4">
            <w:pPr>
              <w:rPr>
                <w:rFonts w:asciiTheme="majorHAnsi" w:hAnsiTheme="majorHAnsi" w:cstheme="majorHAnsi"/>
                <w:b w:val="0"/>
                <w:bCs/>
                <w:color w:val="auto"/>
                <w:sz w:val="22"/>
              </w:rPr>
            </w:pPr>
            <w:r w:rsidRPr="00A22368">
              <w:rPr>
                <w:rFonts w:asciiTheme="majorHAnsi" w:hAnsiTheme="majorHAnsi" w:cstheme="majorHAnsi"/>
                <w:b w:val="0"/>
                <w:bCs/>
                <w:color w:val="auto"/>
                <w:sz w:val="22"/>
              </w:rPr>
              <w:t>Edexcel Calculator Edexcel Exam 3H (1 hour 30 mins)</w:t>
            </w:r>
          </w:p>
          <w:p w14:paraId="31C71E12" w14:textId="76C3FF09" w:rsidR="00A22368" w:rsidRPr="00A22368" w:rsidRDefault="00A22368" w:rsidP="00EA4AE4">
            <w:pPr>
              <w:rPr>
                <w:rFonts w:asciiTheme="majorHAnsi" w:hAnsiTheme="majorHAnsi" w:cstheme="majorHAnsi"/>
                <w:b w:val="0"/>
                <w:bCs/>
                <w:sz w:val="22"/>
              </w:rPr>
            </w:pPr>
          </w:p>
        </w:tc>
      </w:tr>
      <w:tr w:rsidR="00EA4AE4" w:rsidRPr="007D5FB0" w14:paraId="329D7693" w14:textId="77777777" w:rsidTr="00EA4AE4">
        <w:tc>
          <w:tcPr>
            <w:tcW w:w="9016" w:type="dxa"/>
            <w:shd w:val="clear" w:color="auto" w:fill="B1E4FD" w:themeFill="accent1" w:themeFillTint="33"/>
          </w:tcPr>
          <w:p w14:paraId="36874A9A"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What do I need to revise?</w:t>
            </w:r>
          </w:p>
          <w:p w14:paraId="7F45C4D7" w14:textId="77777777" w:rsidR="00EA4AE4" w:rsidRPr="007D5FB0" w:rsidRDefault="00EA4AE4" w:rsidP="00EA4AE4">
            <w:pPr>
              <w:pStyle w:val="ListParagraph"/>
              <w:rPr>
                <w:rFonts w:asciiTheme="majorHAnsi" w:hAnsiTheme="majorHAnsi" w:cstheme="majorHAnsi"/>
              </w:rPr>
            </w:pPr>
          </w:p>
        </w:tc>
      </w:tr>
      <w:tr w:rsidR="00EA4AE4" w:rsidRPr="007D5FB0" w14:paraId="3A210205" w14:textId="77777777" w:rsidTr="00EA4AE4">
        <w:tc>
          <w:tcPr>
            <w:tcW w:w="9016" w:type="dxa"/>
          </w:tcPr>
          <w:p w14:paraId="5DDAB2A7"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Number topic:</w:t>
            </w:r>
          </w:p>
          <w:p w14:paraId="2A0494EC" w14:textId="77777777" w:rsidR="00EA4AE4" w:rsidRPr="00A22368" w:rsidRDefault="00EA4AE4" w:rsidP="00EA4AE4">
            <w:pPr>
              <w:spacing w:line="257" w:lineRule="auto"/>
              <w:rPr>
                <w:rFonts w:asciiTheme="majorHAnsi" w:hAnsiTheme="majorHAnsi" w:cstheme="majorHAnsi"/>
                <w:b w:val="0"/>
                <w:bCs/>
                <w:color w:val="auto"/>
                <w:sz w:val="22"/>
              </w:rPr>
            </w:pPr>
            <w:r w:rsidRPr="00A22368">
              <w:rPr>
                <w:rFonts w:asciiTheme="majorHAnsi" w:eastAsia="Arial" w:hAnsiTheme="majorHAnsi" w:cstheme="majorHAnsi"/>
                <w:b w:val="0"/>
                <w:bCs/>
                <w:color w:val="auto"/>
                <w:sz w:val="22"/>
              </w:rPr>
              <w:t>Index Notation</w:t>
            </w:r>
            <w:r w:rsidRPr="00A22368">
              <w:rPr>
                <w:rFonts w:asciiTheme="majorHAnsi" w:hAnsiTheme="majorHAnsi" w:cstheme="majorHAnsi"/>
                <w:b w:val="0"/>
                <w:bCs/>
                <w:color w:val="auto"/>
                <w:sz w:val="22"/>
              </w:rPr>
              <w:tab/>
            </w:r>
          </w:p>
          <w:p w14:paraId="0CD1FCED"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Index Notation</w:t>
            </w:r>
            <w:r w:rsidRPr="00A22368">
              <w:rPr>
                <w:rFonts w:asciiTheme="majorHAnsi" w:hAnsiTheme="majorHAnsi" w:cstheme="majorHAnsi"/>
                <w:b w:val="0"/>
                <w:bCs/>
                <w:color w:val="auto"/>
                <w:sz w:val="22"/>
              </w:rPr>
              <w:tab/>
            </w:r>
            <w:r w:rsidRPr="00A22368">
              <w:rPr>
                <w:rFonts w:asciiTheme="majorHAnsi" w:eastAsia="Arial" w:hAnsiTheme="majorHAnsi" w:cstheme="majorHAnsi"/>
                <w:b w:val="0"/>
                <w:bCs/>
                <w:color w:val="auto"/>
                <w:sz w:val="22"/>
              </w:rPr>
              <w:t xml:space="preserve">Fractional </w:t>
            </w:r>
            <w:r w:rsidRPr="00A22368">
              <w:rPr>
                <w:rFonts w:asciiTheme="majorHAnsi" w:hAnsiTheme="majorHAnsi" w:cstheme="majorHAnsi"/>
                <w:b w:val="0"/>
                <w:bCs/>
                <w:color w:val="auto"/>
                <w:sz w:val="22"/>
              </w:rPr>
              <w:tab/>
            </w:r>
          </w:p>
          <w:p w14:paraId="6EE0C5BE"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 xml:space="preserve">Negative Indices </w:t>
            </w:r>
          </w:p>
          <w:p w14:paraId="400F0C53"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HCF and LCM</w:t>
            </w:r>
          </w:p>
          <w:p w14:paraId="1C58A133"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Upper and Lower Bounds</w:t>
            </w:r>
          </w:p>
          <w:p w14:paraId="0F2CDB3A"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Error interval</w:t>
            </w:r>
          </w:p>
          <w:p w14:paraId="46E2EE4D"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Counting Methods</w:t>
            </w:r>
          </w:p>
          <w:p w14:paraId="0ADCDC96"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Dividing into a ratio</w:t>
            </w:r>
          </w:p>
          <w:p w14:paraId="56072D73"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Combining Ratios</w:t>
            </w:r>
          </w:p>
          <w:p w14:paraId="6C676F23"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Ratio and Proportion Problem involving liquid (volume)</w:t>
            </w:r>
          </w:p>
          <w:p w14:paraId="571F942A"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Dividing into a ratio</w:t>
            </w:r>
          </w:p>
          <w:p w14:paraId="7183F23C"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All  operations with Standard Form</w:t>
            </w:r>
          </w:p>
          <w:p w14:paraId="6DF0E5F9"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Compound Interest and Depreciation</w:t>
            </w:r>
          </w:p>
          <w:p w14:paraId="4DB37D2A"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Fractions, Decimals and %</w:t>
            </w:r>
          </w:p>
          <w:p w14:paraId="79D589E6"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Speed, Distance and Time</w:t>
            </w:r>
          </w:p>
          <w:p w14:paraId="10182E00"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Pressure, Force and Area</w:t>
            </w:r>
          </w:p>
          <w:p w14:paraId="0AA969C7"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Density, Mass and Volume</w:t>
            </w:r>
          </w:p>
          <w:p w14:paraId="204BBE7A"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Basic conversion: imperial to metric or metric to imperial</w:t>
            </w:r>
          </w:p>
          <w:p w14:paraId="14D7173A"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 xml:space="preserve">Mean, Mode, Median and Range </w:t>
            </w:r>
          </w:p>
          <w:p w14:paraId="1AA2DBCC"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Surds</w:t>
            </w:r>
          </w:p>
          <w:p w14:paraId="74D6DEC6"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Reciprocal</w:t>
            </w:r>
          </w:p>
          <w:p w14:paraId="722D3E93"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Quadratic sequences: Finding the nth term</w:t>
            </w:r>
          </w:p>
          <w:p w14:paraId="4CC675ED"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Estimating by rounding to 1 sf</w:t>
            </w:r>
          </w:p>
          <w:p w14:paraId="74A6EDEB"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Standard form</w:t>
            </w:r>
          </w:p>
          <w:p w14:paraId="430254FF"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 xml:space="preserve">Recurring decimals </w:t>
            </w:r>
          </w:p>
          <w:p w14:paraId="4B838198"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Inverse and direct proportion</w:t>
            </w:r>
          </w:p>
          <w:p w14:paraId="0F0F7E96"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All Functions, inverse function.</w:t>
            </w:r>
          </w:p>
          <w:p w14:paraId="6077F637" w14:textId="77777777" w:rsidR="00EA4AE4" w:rsidRPr="007D5FB0" w:rsidRDefault="00EA4AE4" w:rsidP="00EA4AE4">
            <w:pPr>
              <w:spacing w:line="257" w:lineRule="auto"/>
              <w:rPr>
                <w:rFonts w:asciiTheme="majorHAnsi" w:eastAsia="Arial" w:hAnsiTheme="majorHAnsi" w:cstheme="majorHAnsi"/>
                <w:sz w:val="22"/>
              </w:rPr>
            </w:pPr>
          </w:p>
          <w:p w14:paraId="752D7EE2"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Algebra topics:</w:t>
            </w:r>
          </w:p>
          <w:p w14:paraId="6D699B4F"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Create a Formula</w:t>
            </w:r>
          </w:p>
          <w:p w14:paraId="0778259B"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Forming and Solving Equations</w:t>
            </w:r>
          </w:p>
          <w:p w14:paraId="2747612F"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Solving Equations with Algebraic Fractions</w:t>
            </w:r>
          </w:p>
          <w:p w14:paraId="7868128D"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Solving quadratics</w:t>
            </w:r>
          </w:p>
          <w:p w14:paraId="4B9C9A31"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 xml:space="preserve">Rearrange fractional Equations </w:t>
            </w:r>
          </w:p>
          <w:p w14:paraId="51D42417"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Changing the Subject of a Formula</w:t>
            </w:r>
          </w:p>
          <w:p w14:paraId="52795B79"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Understanding the Quadratic Formula</w:t>
            </w:r>
          </w:p>
          <w:p w14:paraId="14B717FD"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Equations and Indices</w:t>
            </w:r>
          </w:p>
          <w:p w14:paraId="4F1FEF05"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Inequalities Regions</w:t>
            </w:r>
          </w:p>
          <w:p w14:paraId="17216FCE"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Inequalities on a number line</w:t>
            </w:r>
          </w:p>
          <w:p w14:paraId="78CAF545"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lastRenderedPageBreak/>
              <w:t>Simultaneous Equations</w:t>
            </w:r>
          </w:p>
          <w:p w14:paraId="1D304431"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Factorising</w:t>
            </w:r>
          </w:p>
          <w:p w14:paraId="5FB4C379"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Solving</w:t>
            </w:r>
          </w:p>
          <w:p w14:paraId="34BBD139"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 xml:space="preserve">Expanding single, or double or triple brackets </w:t>
            </w:r>
            <w:r w:rsidRPr="00A22368">
              <w:rPr>
                <w:rFonts w:asciiTheme="majorHAnsi" w:hAnsiTheme="majorHAnsi" w:cstheme="majorHAnsi"/>
                <w:b w:val="0"/>
                <w:bCs/>
                <w:color w:val="auto"/>
                <w:sz w:val="22"/>
              </w:rPr>
              <w:tab/>
            </w:r>
          </w:p>
          <w:p w14:paraId="24565080"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Area and Perimeter of quadrilaterals involving algebraic sides</w:t>
            </w:r>
          </w:p>
          <w:p w14:paraId="1E5AFB58"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Gradient of curved graphs</w:t>
            </w:r>
          </w:p>
          <w:p w14:paraId="23692554"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Interpreting gradients of different types of graphs</w:t>
            </w:r>
          </w:p>
          <w:p w14:paraId="13C9D080"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Completing the square</w:t>
            </w:r>
          </w:p>
          <w:p w14:paraId="40506ED4"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Turning points or Max and Min points from a graph or from completing the square</w:t>
            </w:r>
          </w:p>
          <w:p w14:paraId="68B89AEC"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Plotting linear graphs, plotting quadratics. Plotting reciprocal graphs</w:t>
            </w:r>
          </w:p>
          <w:p w14:paraId="0D1C3CC2"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All about lines, midpoint, parallel lines, perpendicular.</w:t>
            </w:r>
          </w:p>
          <w:p w14:paraId="0F539CF8" w14:textId="77777777" w:rsidR="00EA4AE4" w:rsidRPr="007D5FB0" w:rsidRDefault="00EA4AE4" w:rsidP="00EA4AE4">
            <w:pPr>
              <w:spacing w:line="257" w:lineRule="auto"/>
              <w:rPr>
                <w:rFonts w:asciiTheme="majorHAnsi" w:eastAsia="Arial" w:hAnsiTheme="majorHAnsi" w:cstheme="majorHAnsi"/>
                <w:sz w:val="22"/>
              </w:rPr>
            </w:pPr>
          </w:p>
          <w:p w14:paraId="15B99C4E"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Geometry topic</w:t>
            </w:r>
          </w:p>
          <w:p w14:paraId="0CAE1762"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Similar shapes</w:t>
            </w:r>
          </w:p>
          <w:p w14:paraId="0DC3C32D"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 xml:space="preserve">Angles in Polygons </w:t>
            </w:r>
          </w:p>
          <w:p w14:paraId="2A234E25"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Interior and Exterior Angles</w:t>
            </w:r>
          </w:p>
          <w:p w14:paraId="2779AF25"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Complement to angle in triangle</w:t>
            </w:r>
          </w:p>
          <w:p w14:paraId="0240DFC8"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Trigonometry</w:t>
            </w:r>
          </w:p>
          <w:p w14:paraId="0DD5BE1F"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 xml:space="preserve">Sine Rule </w:t>
            </w:r>
          </w:p>
          <w:p w14:paraId="5BEB6329"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Cosine rule</w:t>
            </w:r>
          </w:p>
          <w:p w14:paraId="7047F9B4"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Area of a triangle 1/2abSinC</w:t>
            </w:r>
          </w:p>
          <w:p w14:paraId="1443581E"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Simple Translation of column vectors</w:t>
            </w:r>
          </w:p>
          <w:p w14:paraId="769835C3"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Volume and Surface area of cones, spheres and frustums (Formula will be given)</w:t>
            </w:r>
          </w:p>
          <w:p w14:paraId="485362E4"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Circle theorems</w:t>
            </w:r>
          </w:p>
          <w:p w14:paraId="420591C8"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 xml:space="preserve">Area of a Sector, </w:t>
            </w:r>
          </w:p>
          <w:p w14:paraId="6AB66E09"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Arc length</w:t>
            </w:r>
          </w:p>
          <w:p w14:paraId="73A83AF0" w14:textId="77777777" w:rsidR="00EA4AE4" w:rsidRPr="007D5FB0" w:rsidRDefault="00EA4AE4" w:rsidP="00EA4AE4">
            <w:pPr>
              <w:spacing w:line="257" w:lineRule="auto"/>
              <w:rPr>
                <w:rFonts w:asciiTheme="majorHAnsi" w:eastAsia="Arial" w:hAnsiTheme="majorHAnsi" w:cstheme="majorHAnsi"/>
                <w:sz w:val="22"/>
              </w:rPr>
            </w:pPr>
          </w:p>
          <w:p w14:paraId="17EA0A11" w14:textId="77777777" w:rsidR="00EA4AE4" w:rsidRPr="007D5FB0" w:rsidRDefault="00EA4AE4" w:rsidP="00EA4AE4">
            <w:pPr>
              <w:spacing w:line="257" w:lineRule="auto"/>
              <w:rPr>
                <w:rFonts w:asciiTheme="majorHAnsi" w:eastAsia="Arial" w:hAnsiTheme="majorHAnsi" w:cstheme="majorHAnsi"/>
                <w:color w:val="FF0000"/>
                <w:sz w:val="22"/>
              </w:rPr>
            </w:pPr>
            <w:r w:rsidRPr="007D5FB0">
              <w:rPr>
                <w:rFonts w:asciiTheme="majorHAnsi" w:eastAsia="Arial" w:hAnsiTheme="majorHAnsi" w:cstheme="majorHAnsi"/>
                <w:color w:val="FF0000"/>
                <w:sz w:val="22"/>
              </w:rPr>
              <w:t>Data Handling topic:</w:t>
            </w:r>
            <w:r w:rsidRPr="007D5FB0">
              <w:rPr>
                <w:rFonts w:asciiTheme="majorHAnsi" w:hAnsiTheme="majorHAnsi" w:cstheme="majorHAnsi"/>
                <w:sz w:val="22"/>
              </w:rPr>
              <w:tab/>
            </w:r>
          </w:p>
          <w:p w14:paraId="0890F1D7"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Probability with and without Tree Diagrams</w:t>
            </w:r>
          </w:p>
          <w:p w14:paraId="3B9A7968"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Probability Venn diagrams</w:t>
            </w:r>
          </w:p>
          <w:p w14:paraId="30305C61"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Velocity Time Graphs</w:t>
            </w:r>
          </w:p>
          <w:p w14:paraId="4A54C7A9"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Understanding Independence</w:t>
            </w:r>
          </w:p>
          <w:p w14:paraId="317C70BE"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Cumulative Frequency Graph- Median, inter quartile range</w:t>
            </w:r>
          </w:p>
          <w:p w14:paraId="0DFDF468"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Scatter diagram</w:t>
            </w:r>
          </w:p>
          <w:p w14:paraId="6295E2EA"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Counting Methods: possible out comes</w:t>
            </w:r>
          </w:p>
          <w:p w14:paraId="2B2F207F"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Frequency diagrams</w:t>
            </w:r>
          </w:p>
          <w:p w14:paraId="49FE7AC8"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Estimating mean from a frequency table</w:t>
            </w:r>
          </w:p>
          <w:p w14:paraId="42B931E8" w14:textId="77777777" w:rsidR="00EA4AE4" w:rsidRPr="00A22368" w:rsidRDefault="00EA4AE4" w:rsidP="00EA4AE4">
            <w:pPr>
              <w:spacing w:line="257"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 xml:space="preserve">Drawing and interpreting Box plots </w:t>
            </w:r>
          </w:p>
          <w:p w14:paraId="55BC76A9" w14:textId="77777777" w:rsidR="00EA4AE4" w:rsidRPr="007D5FB0" w:rsidRDefault="00EA4AE4" w:rsidP="00EA4AE4">
            <w:pPr>
              <w:pStyle w:val="ListParagraph"/>
              <w:rPr>
                <w:rFonts w:asciiTheme="majorHAnsi" w:eastAsia="Arial" w:hAnsiTheme="majorHAnsi" w:cstheme="majorHAnsi"/>
              </w:rPr>
            </w:pPr>
          </w:p>
        </w:tc>
      </w:tr>
      <w:tr w:rsidR="00EA4AE4" w:rsidRPr="007D5FB0" w14:paraId="4662CAD5" w14:textId="77777777" w:rsidTr="00EA4AE4">
        <w:tc>
          <w:tcPr>
            <w:tcW w:w="9016" w:type="dxa"/>
            <w:shd w:val="clear" w:color="auto" w:fill="E0EFF4" w:themeFill="accent4" w:themeFillTint="33"/>
          </w:tcPr>
          <w:p w14:paraId="1F573E61" w14:textId="77777777" w:rsidR="00EA4AE4" w:rsidRPr="007D5FB0" w:rsidRDefault="00EA4AE4" w:rsidP="00EA4AE4">
            <w:pPr>
              <w:rPr>
                <w:rFonts w:asciiTheme="majorHAnsi" w:eastAsia="Arial" w:hAnsiTheme="majorHAnsi" w:cstheme="majorHAnsi"/>
                <w:sz w:val="22"/>
              </w:rPr>
            </w:pPr>
            <w:r w:rsidRPr="007D5FB0">
              <w:rPr>
                <w:rFonts w:asciiTheme="majorHAnsi" w:hAnsiTheme="majorHAnsi" w:cstheme="majorHAnsi"/>
                <w:sz w:val="22"/>
              </w:rPr>
              <w:lastRenderedPageBreak/>
              <w:t xml:space="preserve">How can I revise for </w:t>
            </w:r>
            <w:r w:rsidRPr="007D5FB0">
              <w:rPr>
                <w:rFonts w:asciiTheme="majorHAnsi" w:eastAsia="Arial" w:hAnsiTheme="majorHAnsi" w:cstheme="majorHAnsi"/>
                <w:color w:val="0F0D29" w:themeColor="text1"/>
                <w:sz w:val="22"/>
              </w:rPr>
              <w:t>Mathematics</w:t>
            </w:r>
          </w:p>
          <w:p w14:paraId="7100CA6E" w14:textId="77777777" w:rsidR="00EA4AE4" w:rsidRPr="007D5FB0" w:rsidRDefault="00EA4AE4" w:rsidP="00EA4AE4">
            <w:pPr>
              <w:rPr>
                <w:rFonts w:asciiTheme="majorHAnsi" w:hAnsiTheme="majorHAnsi" w:cstheme="majorHAnsi"/>
                <w:sz w:val="22"/>
              </w:rPr>
            </w:pPr>
          </w:p>
        </w:tc>
      </w:tr>
      <w:tr w:rsidR="00EA4AE4" w:rsidRPr="007D5FB0" w14:paraId="1BFC6BD1" w14:textId="77777777" w:rsidTr="00EA4AE4">
        <w:tc>
          <w:tcPr>
            <w:tcW w:w="9016" w:type="dxa"/>
          </w:tcPr>
          <w:p w14:paraId="570C245F" w14:textId="77777777" w:rsidR="00EA4AE4" w:rsidRPr="00A22368" w:rsidRDefault="00EA4AE4" w:rsidP="00EA4AE4">
            <w:pPr>
              <w:spacing w:line="259"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Look through your exercise book and redo class/worksheet questions.</w:t>
            </w:r>
          </w:p>
          <w:p w14:paraId="07DC25EF" w14:textId="77777777" w:rsidR="00EA4AE4" w:rsidRPr="00A22368" w:rsidRDefault="00EA4AE4" w:rsidP="00EA4AE4">
            <w:pPr>
              <w:spacing w:line="259" w:lineRule="auto"/>
              <w:rPr>
                <w:rFonts w:asciiTheme="majorHAnsi" w:eastAsia="Arial" w:hAnsiTheme="majorHAnsi" w:cstheme="majorHAnsi"/>
                <w:b w:val="0"/>
                <w:bCs/>
                <w:color w:val="auto"/>
                <w:sz w:val="22"/>
              </w:rPr>
            </w:pPr>
          </w:p>
          <w:p w14:paraId="23A7F800" w14:textId="77777777" w:rsidR="00EA4AE4" w:rsidRPr="00A22368" w:rsidRDefault="00EA4AE4" w:rsidP="00EA4AE4">
            <w:pPr>
              <w:spacing w:line="259"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Log onto Hegarty Maths. In the search bar type in the topic you want to revise. (Use the words from the above list). Videos will come up along with questions called quiz to complete.</w:t>
            </w:r>
          </w:p>
          <w:p w14:paraId="7DE1D7FC" w14:textId="77777777" w:rsidR="00EA4AE4" w:rsidRPr="00A22368" w:rsidRDefault="00EA4AE4" w:rsidP="00EA4AE4">
            <w:pPr>
              <w:spacing w:line="259" w:lineRule="auto"/>
              <w:rPr>
                <w:rFonts w:asciiTheme="majorHAnsi" w:eastAsia="Arial" w:hAnsiTheme="majorHAnsi" w:cstheme="majorHAnsi"/>
                <w:b w:val="0"/>
                <w:bCs/>
                <w:color w:val="auto"/>
                <w:sz w:val="22"/>
              </w:rPr>
            </w:pPr>
          </w:p>
          <w:p w14:paraId="5C27E365" w14:textId="77777777" w:rsidR="00EA4AE4" w:rsidRPr="00A22368" w:rsidRDefault="00EA4AE4" w:rsidP="00EA4AE4">
            <w:pPr>
              <w:spacing w:line="259" w:lineRule="auto"/>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(If you need help on how to use Hegarty maths visit:</w:t>
            </w:r>
          </w:p>
          <w:p w14:paraId="46E6B6B7" w14:textId="087DB6F9" w:rsidR="00EA4AE4" w:rsidRPr="00A22368" w:rsidRDefault="00EA4AE4" w:rsidP="00A22368">
            <w:pPr>
              <w:spacing w:line="259" w:lineRule="auto"/>
              <w:rPr>
                <w:rFonts w:asciiTheme="majorHAnsi" w:eastAsia="Arial" w:hAnsiTheme="majorHAnsi" w:cstheme="majorHAnsi"/>
                <w:color w:val="0F0D29" w:themeColor="text1"/>
                <w:sz w:val="22"/>
              </w:rPr>
            </w:pPr>
            <w:r w:rsidRPr="007D5FB0">
              <w:rPr>
                <w:rFonts w:asciiTheme="majorHAnsi" w:eastAsia="Arial" w:hAnsiTheme="majorHAnsi" w:cstheme="majorHAnsi"/>
                <w:color w:val="0F0D29" w:themeColor="text1"/>
                <w:sz w:val="22"/>
              </w:rPr>
              <w:t>PMGHS website =&gt;Information =&gt;School gateway=&gt;Hegarty maths</w:t>
            </w:r>
          </w:p>
        </w:tc>
      </w:tr>
      <w:tr w:rsidR="00EA4AE4" w:rsidRPr="007D5FB0" w14:paraId="49F5DEC0" w14:textId="77777777" w:rsidTr="00EA4AE4">
        <w:tc>
          <w:tcPr>
            <w:tcW w:w="9016" w:type="dxa"/>
            <w:shd w:val="clear" w:color="auto" w:fill="D2F1EF" w:themeFill="accent6" w:themeFillTint="33"/>
          </w:tcPr>
          <w:p w14:paraId="3DC0EDFE"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lastRenderedPageBreak/>
              <w:t>Useful resources I can use:</w:t>
            </w:r>
          </w:p>
          <w:p w14:paraId="2D77048A" w14:textId="77777777" w:rsidR="00EA4AE4" w:rsidRPr="007D5FB0" w:rsidRDefault="00EA4AE4" w:rsidP="00EA4AE4">
            <w:pPr>
              <w:rPr>
                <w:rFonts w:asciiTheme="majorHAnsi" w:hAnsiTheme="majorHAnsi" w:cstheme="majorHAnsi"/>
                <w:sz w:val="22"/>
              </w:rPr>
            </w:pPr>
          </w:p>
        </w:tc>
      </w:tr>
      <w:tr w:rsidR="00EA4AE4" w:rsidRPr="007D5FB0" w14:paraId="5E1F1730" w14:textId="77777777" w:rsidTr="00EA4AE4">
        <w:tc>
          <w:tcPr>
            <w:tcW w:w="9016" w:type="dxa"/>
          </w:tcPr>
          <w:p w14:paraId="786F4390" w14:textId="77777777" w:rsidR="00EA4AE4" w:rsidRPr="007D5FB0" w:rsidRDefault="00EA4AE4" w:rsidP="00EA4AE4">
            <w:pPr>
              <w:spacing w:line="259" w:lineRule="auto"/>
              <w:rPr>
                <w:rFonts w:asciiTheme="majorHAnsi" w:hAnsiTheme="majorHAnsi" w:cstheme="majorHAnsi"/>
                <w:sz w:val="22"/>
              </w:rPr>
            </w:pPr>
            <w:r w:rsidRPr="007D5FB0">
              <w:rPr>
                <w:rFonts w:asciiTheme="majorHAnsi" w:eastAsia="Calibri" w:hAnsiTheme="majorHAnsi" w:cstheme="majorHAnsi"/>
                <w:color w:val="0F0D29" w:themeColor="text1"/>
                <w:sz w:val="22"/>
              </w:rPr>
              <w:t xml:space="preserve">Maths made easy exam questions and answers: </w:t>
            </w:r>
          </w:p>
          <w:p w14:paraId="5F7FE704" w14:textId="77777777" w:rsidR="00EA4AE4" w:rsidRPr="007D5FB0" w:rsidRDefault="00000000" w:rsidP="00EA4AE4">
            <w:pPr>
              <w:spacing w:line="259" w:lineRule="auto"/>
              <w:rPr>
                <w:rFonts w:asciiTheme="majorHAnsi" w:hAnsiTheme="majorHAnsi" w:cstheme="majorHAnsi"/>
                <w:sz w:val="22"/>
              </w:rPr>
            </w:pPr>
            <w:hyperlink r:id="rId190">
              <w:r w:rsidR="00EA4AE4" w:rsidRPr="007D5FB0">
                <w:rPr>
                  <w:rStyle w:val="Hyperlink"/>
                  <w:rFonts w:asciiTheme="majorHAnsi" w:eastAsia="Calibri" w:hAnsiTheme="majorHAnsi" w:cstheme="majorHAnsi"/>
                  <w:sz w:val="22"/>
                </w:rPr>
                <w:t>GCSE Maths Revision | Past Papers | Worksheets | Online Tests (mathsmadeeasy.co.uk)</w:t>
              </w:r>
            </w:hyperlink>
          </w:p>
          <w:p w14:paraId="48CE8076" w14:textId="77777777" w:rsidR="00EA4AE4" w:rsidRPr="007D5FB0" w:rsidRDefault="00EA4AE4" w:rsidP="00EA4AE4">
            <w:pPr>
              <w:spacing w:line="259" w:lineRule="auto"/>
              <w:rPr>
                <w:rFonts w:asciiTheme="majorHAnsi" w:eastAsia="Calibri" w:hAnsiTheme="majorHAnsi" w:cstheme="majorHAnsi"/>
                <w:sz w:val="22"/>
              </w:rPr>
            </w:pPr>
          </w:p>
          <w:p w14:paraId="3522F9F2" w14:textId="77777777" w:rsidR="00EA4AE4" w:rsidRPr="00A22368" w:rsidRDefault="00EA4AE4" w:rsidP="00EA4AE4">
            <w:pPr>
              <w:spacing w:line="259" w:lineRule="auto"/>
              <w:rPr>
                <w:rFonts w:asciiTheme="majorHAnsi" w:hAnsiTheme="majorHAnsi" w:cstheme="majorHAnsi"/>
                <w:b w:val="0"/>
                <w:bCs/>
                <w:color w:val="auto"/>
                <w:sz w:val="22"/>
              </w:rPr>
            </w:pPr>
            <w:r w:rsidRPr="00A22368">
              <w:rPr>
                <w:rFonts w:asciiTheme="majorHAnsi" w:hAnsiTheme="majorHAnsi" w:cstheme="majorHAnsi"/>
                <w:b w:val="0"/>
                <w:bCs/>
                <w:color w:val="auto"/>
                <w:sz w:val="22"/>
              </w:rPr>
              <w:t>Use the textbook school has provided called:</w:t>
            </w:r>
          </w:p>
          <w:p w14:paraId="19DB92E8" w14:textId="77777777" w:rsidR="00EA4AE4" w:rsidRPr="00A22368" w:rsidRDefault="00EA4AE4" w:rsidP="00EA4AE4">
            <w:pPr>
              <w:spacing w:line="259" w:lineRule="auto"/>
              <w:rPr>
                <w:rFonts w:asciiTheme="majorHAnsi" w:hAnsiTheme="majorHAnsi" w:cstheme="majorHAnsi"/>
                <w:b w:val="0"/>
                <w:bCs/>
                <w:color w:val="auto"/>
                <w:sz w:val="22"/>
              </w:rPr>
            </w:pPr>
            <w:r w:rsidRPr="00A22368">
              <w:rPr>
                <w:rFonts w:asciiTheme="majorHAnsi" w:hAnsiTheme="majorHAnsi" w:cstheme="majorHAnsi"/>
                <w:b w:val="0"/>
                <w:bCs/>
                <w:i/>
                <w:iCs/>
                <w:color w:val="auto"/>
                <w:sz w:val="22"/>
              </w:rPr>
              <w:t>The Ready? Set? Go!: GCSE Maths Crossover Revision Workbook Paperback – 1 Sept. 2020</w:t>
            </w:r>
          </w:p>
          <w:p w14:paraId="179F8787" w14:textId="77777777" w:rsidR="00EA4AE4" w:rsidRPr="00A22368" w:rsidRDefault="00EA4AE4" w:rsidP="00A22368">
            <w:pPr>
              <w:rPr>
                <w:rFonts w:asciiTheme="majorHAnsi" w:hAnsiTheme="majorHAnsi" w:cstheme="majorHAnsi"/>
              </w:rPr>
            </w:pPr>
          </w:p>
        </w:tc>
      </w:tr>
      <w:tr w:rsidR="00EA4AE4" w:rsidRPr="007D5FB0" w14:paraId="5E63137E" w14:textId="77777777" w:rsidTr="00EA4AE4">
        <w:tc>
          <w:tcPr>
            <w:tcW w:w="9016" w:type="dxa"/>
            <w:shd w:val="clear" w:color="auto" w:fill="FFCCFF"/>
          </w:tcPr>
          <w:p w14:paraId="69C981C6"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Useful websites I can use:</w:t>
            </w:r>
          </w:p>
          <w:p w14:paraId="72847400" w14:textId="77777777" w:rsidR="00EA4AE4" w:rsidRPr="007D5FB0" w:rsidRDefault="00EA4AE4" w:rsidP="00EA4AE4">
            <w:pPr>
              <w:rPr>
                <w:rFonts w:asciiTheme="majorHAnsi" w:hAnsiTheme="majorHAnsi" w:cstheme="majorHAnsi"/>
                <w:sz w:val="22"/>
              </w:rPr>
            </w:pPr>
          </w:p>
        </w:tc>
      </w:tr>
      <w:tr w:rsidR="00EA4AE4" w:rsidRPr="007D5FB0" w14:paraId="7071C018" w14:textId="77777777" w:rsidTr="00EA4AE4">
        <w:tc>
          <w:tcPr>
            <w:tcW w:w="9016" w:type="dxa"/>
          </w:tcPr>
          <w:p w14:paraId="19EFAD68" w14:textId="77777777" w:rsidR="00EA4AE4" w:rsidRPr="007D5FB0" w:rsidRDefault="00EA4AE4" w:rsidP="00EA4AE4">
            <w:pPr>
              <w:rPr>
                <w:rFonts w:asciiTheme="majorHAnsi" w:hAnsiTheme="majorHAnsi" w:cstheme="majorHAnsi"/>
                <w:sz w:val="22"/>
              </w:rPr>
            </w:pPr>
          </w:p>
          <w:p w14:paraId="1ADC2016"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Websites you recommended </w:t>
            </w:r>
          </w:p>
          <w:p w14:paraId="09C7B367"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MathsWatch - </w:t>
            </w:r>
            <w:hyperlink r:id="rId191">
              <w:r w:rsidRPr="007D5FB0">
                <w:rPr>
                  <w:rStyle w:val="Hyperlink"/>
                  <w:rFonts w:asciiTheme="majorHAnsi" w:eastAsia="Calibri" w:hAnsiTheme="majorHAnsi" w:cstheme="majorHAnsi"/>
                  <w:sz w:val="22"/>
                </w:rPr>
                <w:t>https://vle.mathswatch.co.uk/vle/</w:t>
              </w:r>
            </w:hyperlink>
            <w:r w:rsidRPr="007D5FB0">
              <w:rPr>
                <w:rFonts w:asciiTheme="majorHAnsi" w:eastAsia="Calibri" w:hAnsiTheme="majorHAnsi" w:cstheme="majorHAnsi"/>
                <w:color w:val="0F0D29" w:themeColor="text1"/>
                <w:sz w:val="22"/>
              </w:rPr>
              <w:t>  </w:t>
            </w:r>
          </w:p>
          <w:p w14:paraId="4D3A2DDD"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Corbett Maths - </w:t>
            </w:r>
            <w:hyperlink r:id="rId192">
              <w:r w:rsidRPr="007D5FB0">
                <w:rPr>
                  <w:rStyle w:val="Hyperlink"/>
                  <w:rFonts w:asciiTheme="majorHAnsi" w:eastAsia="Calibri" w:hAnsiTheme="majorHAnsi" w:cstheme="majorHAnsi"/>
                  <w:sz w:val="22"/>
                </w:rPr>
                <w:t>https://corbettmaths.com/contents/</w:t>
              </w:r>
            </w:hyperlink>
            <w:r w:rsidRPr="007D5FB0">
              <w:rPr>
                <w:rFonts w:asciiTheme="majorHAnsi" w:eastAsia="Calibri" w:hAnsiTheme="majorHAnsi" w:cstheme="majorHAnsi"/>
                <w:color w:val="0F0D29" w:themeColor="text1"/>
                <w:sz w:val="22"/>
              </w:rPr>
              <w:t> </w:t>
            </w:r>
          </w:p>
          <w:p w14:paraId="4BFE6102"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Dr Frost Maths - </w:t>
            </w:r>
            <w:hyperlink r:id="rId193">
              <w:r w:rsidRPr="007D5FB0">
                <w:rPr>
                  <w:rStyle w:val="Hyperlink"/>
                  <w:rFonts w:asciiTheme="majorHAnsi" w:eastAsia="Calibri" w:hAnsiTheme="majorHAnsi" w:cstheme="majorHAnsi"/>
                  <w:sz w:val="22"/>
                </w:rPr>
                <w:t>https://www.drfrostmaths.com/</w:t>
              </w:r>
            </w:hyperlink>
            <w:r w:rsidRPr="007D5FB0">
              <w:rPr>
                <w:rFonts w:asciiTheme="majorHAnsi" w:eastAsia="Calibri" w:hAnsiTheme="majorHAnsi" w:cstheme="majorHAnsi"/>
                <w:color w:val="0F0D29" w:themeColor="text1"/>
                <w:sz w:val="22"/>
              </w:rPr>
              <w:t> </w:t>
            </w:r>
          </w:p>
          <w:p w14:paraId="78DC6EE0"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Maths Made Easy - </w:t>
            </w:r>
            <w:hyperlink r:id="rId194">
              <w:r w:rsidRPr="007D5FB0">
                <w:rPr>
                  <w:rStyle w:val="Hyperlink"/>
                  <w:rFonts w:asciiTheme="majorHAnsi" w:eastAsia="Calibri" w:hAnsiTheme="majorHAnsi" w:cstheme="majorHAnsi"/>
                  <w:sz w:val="22"/>
                </w:rPr>
                <w:t>https://mathsmadeeasy.co.uk/</w:t>
              </w:r>
            </w:hyperlink>
            <w:r w:rsidRPr="007D5FB0">
              <w:rPr>
                <w:rFonts w:asciiTheme="majorHAnsi" w:eastAsia="Calibri" w:hAnsiTheme="majorHAnsi" w:cstheme="majorHAnsi"/>
                <w:color w:val="0F0D29" w:themeColor="text1"/>
                <w:sz w:val="22"/>
              </w:rPr>
              <w:t> </w:t>
            </w:r>
          </w:p>
          <w:p w14:paraId="3B968FD2"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Mr Barton GCSE takeaway Maths: </w:t>
            </w:r>
            <w:hyperlink r:id="rId195">
              <w:r w:rsidRPr="007D5FB0">
                <w:rPr>
                  <w:rStyle w:val="Hyperlink"/>
                  <w:rFonts w:asciiTheme="majorHAnsi" w:eastAsia="Calibri" w:hAnsiTheme="majorHAnsi" w:cstheme="majorHAnsi"/>
                  <w:sz w:val="22"/>
                </w:rPr>
                <w:t>http://www.mrbartonmaths.com/gcsetakeaway.htm</w:t>
              </w:r>
            </w:hyperlink>
            <w:r w:rsidRPr="007D5FB0">
              <w:rPr>
                <w:rFonts w:asciiTheme="majorHAnsi" w:eastAsia="Calibri" w:hAnsiTheme="majorHAnsi" w:cstheme="majorHAnsi"/>
                <w:color w:val="0F0D29" w:themeColor="text1"/>
                <w:sz w:val="22"/>
              </w:rPr>
              <w:t> </w:t>
            </w:r>
          </w:p>
          <w:p w14:paraId="1A183C4A"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BBC Bitesize: </w:t>
            </w:r>
            <w:hyperlink r:id="rId196">
              <w:r w:rsidRPr="007D5FB0">
                <w:rPr>
                  <w:rStyle w:val="Hyperlink"/>
                  <w:rFonts w:asciiTheme="majorHAnsi" w:eastAsia="Calibri" w:hAnsiTheme="majorHAnsi" w:cstheme="majorHAnsi"/>
                  <w:sz w:val="22"/>
                </w:rPr>
                <w:t>http://www.bbc.co.uk/education</w:t>
              </w:r>
            </w:hyperlink>
            <w:r w:rsidRPr="007D5FB0">
              <w:rPr>
                <w:rFonts w:asciiTheme="majorHAnsi" w:eastAsia="Calibri" w:hAnsiTheme="majorHAnsi" w:cstheme="majorHAnsi"/>
                <w:color w:val="0F0D29" w:themeColor="text1"/>
                <w:sz w:val="22"/>
              </w:rPr>
              <w:t> </w:t>
            </w:r>
          </w:p>
          <w:p w14:paraId="2ECDA3EC"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Just Maths: </w:t>
            </w:r>
            <w:hyperlink r:id="rId197">
              <w:r w:rsidRPr="007D5FB0">
                <w:rPr>
                  <w:rStyle w:val="Hyperlink"/>
                  <w:rFonts w:asciiTheme="majorHAnsi" w:eastAsia="Calibri" w:hAnsiTheme="majorHAnsi" w:cstheme="majorHAnsi"/>
                  <w:sz w:val="22"/>
                </w:rPr>
                <w:t>https://online.justmaths.co.uk/</w:t>
              </w:r>
            </w:hyperlink>
            <w:r w:rsidRPr="007D5FB0">
              <w:rPr>
                <w:rFonts w:asciiTheme="majorHAnsi" w:eastAsia="Calibri" w:hAnsiTheme="majorHAnsi" w:cstheme="majorHAnsi"/>
                <w:color w:val="0F0D29" w:themeColor="text1"/>
                <w:sz w:val="22"/>
              </w:rPr>
              <w:t> </w:t>
            </w:r>
          </w:p>
          <w:p w14:paraId="221661B0" w14:textId="77777777" w:rsidR="00EA4AE4" w:rsidRPr="007D5FB0" w:rsidRDefault="00EA4AE4" w:rsidP="00EA4AE4">
            <w:pPr>
              <w:spacing w:line="259" w:lineRule="auto"/>
              <w:rPr>
                <w:rFonts w:asciiTheme="majorHAnsi" w:eastAsia="Calibri" w:hAnsiTheme="majorHAnsi" w:cstheme="majorHAnsi"/>
                <w:color w:val="0F0D29" w:themeColor="text1"/>
                <w:sz w:val="22"/>
              </w:rPr>
            </w:pPr>
            <w:r w:rsidRPr="007D5FB0">
              <w:rPr>
                <w:rFonts w:asciiTheme="majorHAnsi" w:eastAsia="Calibri" w:hAnsiTheme="majorHAnsi" w:cstheme="majorHAnsi"/>
                <w:color w:val="0F0D29" w:themeColor="text1"/>
                <w:sz w:val="22"/>
              </w:rPr>
              <w:t>Hegarty Maths: </w:t>
            </w:r>
            <w:hyperlink r:id="rId198">
              <w:r w:rsidRPr="007D5FB0">
                <w:rPr>
                  <w:rStyle w:val="Hyperlink"/>
                  <w:rFonts w:asciiTheme="majorHAnsi" w:eastAsia="Calibri" w:hAnsiTheme="majorHAnsi" w:cstheme="majorHAnsi"/>
                  <w:sz w:val="22"/>
                </w:rPr>
                <w:t>Student login (hegartymaths.com)</w:t>
              </w:r>
            </w:hyperlink>
          </w:p>
          <w:p w14:paraId="4FAE6551" w14:textId="77777777" w:rsidR="00EA4AE4" w:rsidRPr="007D5FB0" w:rsidRDefault="00EA4AE4" w:rsidP="00EA4AE4">
            <w:pPr>
              <w:rPr>
                <w:rFonts w:asciiTheme="majorHAnsi" w:hAnsiTheme="majorHAnsi" w:cstheme="majorHAnsi"/>
                <w:sz w:val="22"/>
              </w:rPr>
            </w:pPr>
          </w:p>
        </w:tc>
      </w:tr>
      <w:tr w:rsidR="00EA4AE4" w:rsidRPr="007D5FB0" w14:paraId="3B895330" w14:textId="77777777" w:rsidTr="00EA4AE4">
        <w:tc>
          <w:tcPr>
            <w:tcW w:w="9016" w:type="dxa"/>
            <w:shd w:val="clear" w:color="auto" w:fill="CCFFFF"/>
          </w:tcPr>
          <w:p w14:paraId="56E35998"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6AF1063D" w14:textId="77777777" w:rsidR="00EA4AE4" w:rsidRPr="007D5FB0" w:rsidRDefault="00EA4AE4" w:rsidP="00EA4AE4">
            <w:pPr>
              <w:rPr>
                <w:rFonts w:asciiTheme="majorHAnsi" w:hAnsiTheme="majorHAnsi" w:cstheme="majorHAnsi"/>
                <w:sz w:val="22"/>
              </w:rPr>
            </w:pPr>
          </w:p>
        </w:tc>
      </w:tr>
      <w:tr w:rsidR="00EA4AE4" w:rsidRPr="007D5FB0" w14:paraId="1FF06F38" w14:textId="77777777" w:rsidTr="00EA4AE4">
        <w:trPr>
          <w:trHeight w:val="165"/>
        </w:trPr>
        <w:tc>
          <w:tcPr>
            <w:tcW w:w="9016" w:type="dxa"/>
          </w:tcPr>
          <w:p w14:paraId="1E492A30" w14:textId="77777777" w:rsidR="00EA4AE4" w:rsidRPr="007D5FB0" w:rsidRDefault="00EA4AE4" w:rsidP="00EA4AE4">
            <w:pPr>
              <w:rPr>
                <w:rFonts w:asciiTheme="majorHAnsi" w:hAnsiTheme="majorHAnsi" w:cstheme="majorHAnsi"/>
                <w:sz w:val="22"/>
              </w:rPr>
            </w:pPr>
          </w:p>
          <w:p w14:paraId="77E42D6E" w14:textId="77777777" w:rsidR="00EA4AE4" w:rsidRPr="00A22368" w:rsidRDefault="00EA4AE4" w:rsidP="00EA4AE4">
            <w:pPr>
              <w:rPr>
                <w:rFonts w:asciiTheme="majorHAnsi" w:eastAsia="Arial" w:hAnsiTheme="majorHAnsi" w:cstheme="majorHAnsi"/>
                <w:b w:val="0"/>
                <w:bCs/>
                <w:color w:val="auto"/>
                <w:sz w:val="22"/>
                <w:u w:val="single"/>
              </w:rPr>
            </w:pPr>
            <w:r w:rsidRPr="00A22368">
              <w:rPr>
                <w:rFonts w:asciiTheme="majorHAnsi" w:eastAsia="Arial" w:hAnsiTheme="majorHAnsi" w:cstheme="majorHAnsi"/>
                <w:b w:val="0"/>
                <w:bCs/>
                <w:color w:val="auto"/>
                <w:sz w:val="22"/>
                <w:u w:val="single"/>
              </w:rPr>
              <w:t>The Alan Turing Cryptography Competition</w:t>
            </w:r>
          </w:p>
          <w:p w14:paraId="07AFC56F" w14:textId="77777777" w:rsidR="00EA4AE4" w:rsidRPr="00A22368" w:rsidRDefault="00EA4AE4" w:rsidP="00EA4AE4">
            <w:pPr>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Now in its tenth year, the Alan Turing Cryptography Competition is aimed at secondary school children in the UK up to Year 11. You don't need to be a computer whizz or a mathematical genius — you just need to keep your wits about you and be good at solving problems!</w:t>
            </w:r>
          </w:p>
          <w:p w14:paraId="7D35D929" w14:textId="77777777" w:rsidR="00EA4AE4" w:rsidRPr="00A22368" w:rsidRDefault="00EA4AE4" w:rsidP="00EA4AE4">
            <w:pPr>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The competition is organised by the Department of Mathematics at the University of Manchester.</w:t>
            </w:r>
          </w:p>
          <w:p w14:paraId="15D8EFAF" w14:textId="77777777" w:rsidR="00EA4AE4" w:rsidRPr="00A22368" w:rsidRDefault="00EA4AE4" w:rsidP="00EA4AE4">
            <w:pPr>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Sounds great! How can I take part and what do I have to do?</w:t>
            </w:r>
          </w:p>
          <w:p w14:paraId="3E6FD4BB" w14:textId="77777777" w:rsidR="00EA4AE4" w:rsidRPr="00A22368" w:rsidRDefault="00EA4AE4" w:rsidP="00EA4AE4">
            <w:pPr>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The competition will start on Monday 17th January 2022</w:t>
            </w:r>
          </w:p>
          <w:p w14:paraId="6340E0B3" w14:textId="77777777" w:rsidR="00EA4AE4" w:rsidRPr="00A22368" w:rsidRDefault="00EA4AE4" w:rsidP="00EA4AE4">
            <w:pPr>
              <w:rPr>
                <w:rFonts w:asciiTheme="majorHAnsi" w:eastAsia="Arial" w:hAnsiTheme="majorHAnsi" w:cstheme="majorHAnsi"/>
                <w:b w:val="0"/>
                <w:bCs/>
                <w:color w:val="auto"/>
                <w:sz w:val="22"/>
              </w:rPr>
            </w:pPr>
          </w:p>
          <w:p w14:paraId="4AF919E7" w14:textId="77777777" w:rsidR="00EA4AE4" w:rsidRPr="00A22368" w:rsidRDefault="00EA4AE4" w:rsidP="00EA4AE4">
            <w:pPr>
              <w:rPr>
                <w:rFonts w:asciiTheme="majorHAnsi" w:eastAsia="Arial" w:hAnsiTheme="majorHAnsi" w:cstheme="majorHAnsi"/>
                <w:b w:val="0"/>
                <w:bCs/>
                <w:color w:val="auto"/>
                <w:sz w:val="22"/>
              </w:rPr>
            </w:pPr>
            <w:r w:rsidRPr="00A22368">
              <w:rPr>
                <w:rFonts w:asciiTheme="majorHAnsi" w:eastAsia="Arial" w:hAnsiTheme="majorHAnsi" w:cstheme="majorHAnsi"/>
                <w:b w:val="0"/>
                <w:bCs/>
                <w:color w:val="auto"/>
                <w:sz w:val="22"/>
              </w:rPr>
              <w:t>Follow the link and instructions given by Manchester University. Enjoy!</w:t>
            </w:r>
          </w:p>
          <w:p w14:paraId="51639BD1" w14:textId="77777777" w:rsidR="00EA4AE4" w:rsidRPr="007D5FB0" w:rsidRDefault="00EA4AE4" w:rsidP="00EA4AE4">
            <w:pPr>
              <w:spacing w:line="259" w:lineRule="auto"/>
              <w:rPr>
                <w:rFonts w:asciiTheme="majorHAnsi" w:eastAsia="Arial" w:hAnsiTheme="majorHAnsi" w:cstheme="majorHAnsi"/>
                <w:sz w:val="22"/>
              </w:rPr>
            </w:pPr>
            <w:r w:rsidRPr="007D5FB0">
              <w:rPr>
                <w:rFonts w:asciiTheme="majorHAnsi" w:eastAsia="Arial" w:hAnsiTheme="majorHAnsi" w:cstheme="majorHAnsi"/>
                <w:sz w:val="22"/>
              </w:rPr>
              <w:t>https://www.maths.manchester.ac.uk/cryptography_competition/</w:t>
            </w:r>
          </w:p>
          <w:p w14:paraId="755D8627" w14:textId="77777777" w:rsidR="00EA4AE4" w:rsidRPr="007D5FB0" w:rsidRDefault="00EA4AE4" w:rsidP="00EA4AE4">
            <w:pPr>
              <w:rPr>
                <w:rFonts w:asciiTheme="majorHAnsi" w:hAnsiTheme="majorHAnsi" w:cstheme="majorHAnsi"/>
                <w:sz w:val="22"/>
              </w:rPr>
            </w:pPr>
          </w:p>
        </w:tc>
      </w:tr>
    </w:tbl>
    <w:p w14:paraId="65E7844B" w14:textId="77777777" w:rsidR="00EA4AE4" w:rsidRPr="007D5FB0" w:rsidRDefault="00EA4AE4" w:rsidP="00EA4AE4">
      <w:pPr>
        <w:rPr>
          <w:rFonts w:asciiTheme="majorHAnsi" w:hAnsiTheme="majorHAnsi" w:cstheme="majorHAnsi"/>
          <w:sz w:val="22"/>
        </w:rPr>
      </w:pPr>
    </w:p>
    <w:p w14:paraId="3EC1FCD9" w14:textId="3C4A3981" w:rsidR="00EA4AE4" w:rsidRPr="007D5FB0" w:rsidRDefault="00EA4AE4" w:rsidP="00DF027C">
      <w:pPr>
        <w:rPr>
          <w:rFonts w:asciiTheme="majorHAnsi" w:hAnsiTheme="majorHAnsi" w:cstheme="majorHAnsi"/>
          <w:b w:val="0"/>
          <w:bCs/>
          <w:sz w:val="22"/>
        </w:rPr>
      </w:pPr>
    </w:p>
    <w:p w14:paraId="068CD672" w14:textId="640B78F4" w:rsidR="00EA4AE4" w:rsidRPr="007D5FB0" w:rsidRDefault="00EA4AE4" w:rsidP="00DF027C">
      <w:pPr>
        <w:rPr>
          <w:rFonts w:asciiTheme="majorHAnsi" w:hAnsiTheme="majorHAnsi" w:cstheme="majorHAnsi"/>
          <w:b w:val="0"/>
          <w:bCs/>
          <w:sz w:val="22"/>
        </w:rPr>
      </w:pPr>
    </w:p>
    <w:p w14:paraId="272C028E" w14:textId="5E6ADA39" w:rsidR="00EA4AE4" w:rsidRPr="007D5FB0" w:rsidRDefault="00EA4AE4" w:rsidP="00DF027C">
      <w:pPr>
        <w:rPr>
          <w:rFonts w:asciiTheme="majorHAnsi" w:hAnsiTheme="majorHAnsi" w:cstheme="majorHAnsi"/>
          <w:b w:val="0"/>
          <w:bCs/>
          <w:sz w:val="22"/>
        </w:rPr>
      </w:pPr>
    </w:p>
    <w:p w14:paraId="4442B857" w14:textId="4EA6B034" w:rsidR="00EA4AE4" w:rsidRPr="007D5FB0" w:rsidRDefault="00EA4AE4" w:rsidP="00DF027C">
      <w:pPr>
        <w:rPr>
          <w:rFonts w:asciiTheme="majorHAnsi" w:hAnsiTheme="majorHAnsi" w:cstheme="majorHAnsi"/>
          <w:b w:val="0"/>
          <w:bCs/>
          <w:sz w:val="22"/>
        </w:rPr>
      </w:pPr>
    </w:p>
    <w:p w14:paraId="6BC2A97C" w14:textId="25ECD7C9" w:rsidR="00EA4AE4" w:rsidRPr="007D5FB0" w:rsidRDefault="00EA4AE4" w:rsidP="00DF027C">
      <w:pPr>
        <w:rPr>
          <w:rFonts w:asciiTheme="majorHAnsi" w:hAnsiTheme="majorHAnsi" w:cstheme="majorHAnsi"/>
          <w:b w:val="0"/>
          <w:bCs/>
          <w:sz w:val="22"/>
        </w:rPr>
      </w:pPr>
    </w:p>
    <w:p w14:paraId="0A1EF67E" w14:textId="60E2E34A" w:rsidR="00EA4AE4" w:rsidRPr="007D5FB0" w:rsidRDefault="00EA4AE4" w:rsidP="00DF027C">
      <w:pPr>
        <w:rPr>
          <w:rFonts w:asciiTheme="majorHAnsi" w:hAnsiTheme="majorHAnsi" w:cstheme="majorHAnsi"/>
          <w:b w:val="0"/>
          <w:bCs/>
          <w:sz w:val="22"/>
        </w:rPr>
      </w:pPr>
    </w:p>
    <w:p w14:paraId="7B366B77" w14:textId="71C5AF69" w:rsidR="00EA4AE4" w:rsidRPr="007D5FB0" w:rsidRDefault="00EA4AE4" w:rsidP="00DF027C">
      <w:pPr>
        <w:rPr>
          <w:rFonts w:asciiTheme="majorHAnsi" w:hAnsiTheme="majorHAnsi" w:cstheme="majorHAnsi"/>
          <w:b w:val="0"/>
          <w:bCs/>
          <w:sz w:val="22"/>
        </w:rPr>
      </w:pPr>
    </w:p>
    <w:p w14:paraId="31B5554B" w14:textId="1495FA56" w:rsidR="00EA4AE4" w:rsidRPr="007D5FB0" w:rsidRDefault="00EA4AE4" w:rsidP="00DF027C">
      <w:pPr>
        <w:rPr>
          <w:rFonts w:asciiTheme="majorHAnsi" w:hAnsiTheme="majorHAnsi" w:cstheme="majorHAnsi"/>
          <w:b w:val="0"/>
          <w:bCs/>
          <w:sz w:val="22"/>
        </w:rPr>
      </w:pPr>
    </w:p>
    <w:p w14:paraId="58B171C8" w14:textId="2A66FCDE" w:rsidR="00EA4AE4" w:rsidRPr="007D5FB0" w:rsidRDefault="00EA4AE4" w:rsidP="00DF027C">
      <w:pPr>
        <w:rPr>
          <w:rFonts w:asciiTheme="majorHAnsi" w:hAnsiTheme="majorHAnsi" w:cstheme="majorHAnsi"/>
          <w:b w:val="0"/>
          <w:bCs/>
          <w:sz w:val="22"/>
        </w:rPr>
      </w:pPr>
    </w:p>
    <w:p w14:paraId="795EA4B6" w14:textId="77777777" w:rsidR="00EA4AE4" w:rsidRPr="00A22368" w:rsidRDefault="00EA4AE4" w:rsidP="00EA4AE4">
      <w:pPr>
        <w:jc w:val="center"/>
        <w:rPr>
          <w:rFonts w:asciiTheme="majorHAnsi" w:hAnsiTheme="majorHAnsi" w:cstheme="majorHAnsi"/>
          <w:b w:val="0"/>
          <w:bCs/>
          <w:color w:val="auto"/>
          <w:szCs w:val="28"/>
        </w:rPr>
      </w:pPr>
      <w:r w:rsidRPr="00A22368">
        <w:rPr>
          <w:rFonts w:asciiTheme="majorHAnsi" w:hAnsiTheme="majorHAnsi" w:cstheme="majorHAnsi"/>
          <w:bCs/>
          <w:color w:val="auto"/>
          <w:szCs w:val="28"/>
        </w:rPr>
        <w:t>Year 10 Spring Revision for Creative IMedia.</w:t>
      </w:r>
    </w:p>
    <w:p w14:paraId="3EE1D47A" w14:textId="77777777" w:rsidR="00EA4AE4" w:rsidRPr="007D5FB0" w:rsidRDefault="00EA4AE4" w:rsidP="00EA4AE4">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EA4AE4" w:rsidRPr="007D5FB0" w14:paraId="57141DA8" w14:textId="77777777" w:rsidTr="00EA4AE4">
        <w:tc>
          <w:tcPr>
            <w:tcW w:w="9016" w:type="dxa"/>
            <w:shd w:val="clear" w:color="auto" w:fill="CCFFCC"/>
          </w:tcPr>
          <w:p w14:paraId="78A1179F"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EA4AE4" w:rsidRPr="007D5FB0" w14:paraId="1C275428" w14:textId="77777777" w:rsidTr="00EA4AE4">
        <w:tc>
          <w:tcPr>
            <w:tcW w:w="9016" w:type="dxa"/>
            <w:shd w:val="clear" w:color="auto" w:fill="auto"/>
          </w:tcPr>
          <w:p w14:paraId="1DFBBF96" w14:textId="0271065E" w:rsidR="00EA4AE4" w:rsidRPr="00494BA4" w:rsidRDefault="00EA4AE4" w:rsidP="00EA4AE4">
            <w:pPr>
              <w:rPr>
                <w:rFonts w:asciiTheme="majorHAnsi" w:hAnsiTheme="majorHAnsi" w:cstheme="majorHAnsi"/>
                <w:b w:val="0"/>
                <w:bCs/>
                <w:color w:val="auto"/>
                <w:sz w:val="22"/>
              </w:rPr>
            </w:pPr>
            <w:r w:rsidRPr="00494BA4">
              <w:rPr>
                <w:rFonts w:asciiTheme="majorHAnsi" w:hAnsiTheme="majorHAnsi" w:cstheme="majorHAnsi"/>
                <w:b w:val="0"/>
                <w:bCs/>
                <w:color w:val="auto"/>
                <w:sz w:val="22"/>
              </w:rPr>
              <w:t>R089 – Creating Digital Video – LO2 Be able to plan a digital video sequence.</w:t>
            </w:r>
          </w:p>
          <w:p w14:paraId="5DF1B130" w14:textId="77777777" w:rsidR="00EA4AE4" w:rsidRPr="00494BA4" w:rsidRDefault="00EA4AE4" w:rsidP="00EA4AE4">
            <w:pPr>
              <w:rPr>
                <w:rFonts w:asciiTheme="majorHAnsi" w:hAnsiTheme="majorHAnsi" w:cstheme="majorHAnsi"/>
                <w:color w:val="auto"/>
                <w:sz w:val="22"/>
              </w:rPr>
            </w:pPr>
          </w:p>
        </w:tc>
      </w:tr>
      <w:tr w:rsidR="00EA4AE4" w:rsidRPr="007D5FB0" w14:paraId="010931D7" w14:textId="77777777" w:rsidTr="00EA4AE4">
        <w:tc>
          <w:tcPr>
            <w:tcW w:w="9016" w:type="dxa"/>
            <w:shd w:val="clear" w:color="auto" w:fill="B1E4FD" w:themeFill="accent1" w:themeFillTint="33"/>
          </w:tcPr>
          <w:p w14:paraId="2BD45494"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What do I need to revise?</w:t>
            </w:r>
          </w:p>
          <w:p w14:paraId="0BBD87A3" w14:textId="77777777" w:rsidR="00EA4AE4" w:rsidRPr="007D5FB0" w:rsidRDefault="00EA4AE4" w:rsidP="00EA4AE4">
            <w:pPr>
              <w:pStyle w:val="ListParagraph"/>
              <w:rPr>
                <w:rFonts w:asciiTheme="majorHAnsi" w:hAnsiTheme="majorHAnsi" w:cstheme="majorHAnsi"/>
              </w:rPr>
            </w:pPr>
          </w:p>
        </w:tc>
      </w:tr>
      <w:tr w:rsidR="00EA4AE4" w:rsidRPr="007D5FB0" w14:paraId="5D6E9838" w14:textId="77777777" w:rsidTr="00EA4AE4">
        <w:tc>
          <w:tcPr>
            <w:tcW w:w="9016" w:type="dxa"/>
          </w:tcPr>
          <w:p w14:paraId="58C9AC5E" w14:textId="77777777" w:rsidR="00EA4AE4" w:rsidRPr="007D5FB0" w:rsidRDefault="00EA4AE4" w:rsidP="00EA4AE4">
            <w:pPr>
              <w:pStyle w:val="ListParagraph"/>
              <w:numPr>
                <w:ilvl w:val="0"/>
                <w:numId w:val="78"/>
              </w:numPr>
              <w:spacing w:after="0" w:line="240" w:lineRule="auto"/>
              <w:rPr>
                <w:rFonts w:asciiTheme="majorHAnsi" w:hAnsiTheme="majorHAnsi" w:cstheme="majorHAnsi"/>
              </w:rPr>
            </w:pPr>
            <w:r w:rsidRPr="007D5FB0">
              <w:rPr>
                <w:rFonts w:asciiTheme="majorHAnsi" w:hAnsiTheme="majorHAnsi" w:cstheme="majorHAnsi"/>
              </w:rPr>
              <w:t>Client requirements and target audience.</w:t>
            </w:r>
          </w:p>
          <w:p w14:paraId="4BE672E2" w14:textId="77777777" w:rsidR="00EA4AE4" w:rsidRPr="007D5FB0" w:rsidRDefault="00EA4AE4" w:rsidP="00EA4AE4">
            <w:pPr>
              <w:pStyle w:val="ListParagraph"/>
              <w:numPr>
                <w:ilvl w:val="0"/>
                <w:numId w:val="78"/>
              </w:numPr>
              <w:spacing w:after="0" w:line="240" w:lineRule="auto"/>
              <w:rPr>
                <w:rFonts w:asciiTheme="majorHAnsi" w:hAnsiTheme="majorHAnsi" w:cstheme="majorHAnsi"/>
              </w:rPr>
            </w:pPr>
            <w:r w:rsidRPr="007D5FB0">
              <w:rPr>
                <w:rFonts w:asciiTheme="majorHAnsi" w:hAnsiTheme="majorHAnsi" w:cstheme="majorHAnsi"/>
              </w:rPr>
              <w:t>How to create a workplan.</w:t>
            </w:r>
          </w:p>
          <w:p w14:paraId="62D21A25" w14:textId="77777777" w:rsidR="00EA4AE4" w:rsidRPr="007D5FB0" w:rsidRDefault="00EA4AE4" w:rsidP="00EA4AE4">
            <w:pPr>
              <w:pStyle w:val="ListParagraph"/>
              <w:numPr>
                <w:ilvl w:val="0"/>
                <w:numId w:val="78"/>
              </w:numPr>
              <w:spacing w:after="0" w:line="240" w:lineRule="auto"/>
              <w:rPr>
                <w:rFonts w:asciiTheme="majorHAnsi" w:hAnsiTheme="majorHAnsi" w:cstheme="majorHAnsi"/>
              </w:rPr>
            </w:pPr>
            <w:r w:rsidRPr="007D5FB0">
              <w:rPr>
                <w:rFonts w:asciiTheme="majorHAnsi" w:hAnsiTheme="majorHAnsi" w:cstheme="majorHAnsi"/>
              </w:rPr>
              <w:t>Creating a storyboard.</w:t>
            </w:r>
          </w:p>
          <w:p w14:paraId="3141F9AC" w14:textId="77777777" w:rsidR="00EA4AE4" w:rsidRPr="007D5FB0" w:rsidRDefault="00EA4AE4" w:rsidP="00EA4AE4">
            <w:pPr>
              <w:pStyle w:val="ListParagraph"/>
              <w:numPr>
                <w:ilvl w:val="0"/>
                <w:numId w:val="78"/>
              </w:numPr>
              <w:spacing w:after="0" w:line="240" w:lineRule="auto"/>
              <w:rPr>
                <w:rFonts w:asciiTheme="majorHAnsi" w:hAnsiTheme="majorHAnsi" w:cstheme="majorHAnsi"/>
              </w:rPr>
            </w:pPr>
            <w:r w:rsidRPr="007D5FB0">
              <w:rPr>
                <w:rFonts w:asciiTheme="majorHAnsi" w:hAnsiTheme="majorHAnsi" w:cstheme="majorHAnsi"/>
              </w:rPr>
              <w:t>How to create a script.</w:t>
            </w:r>
          </w:p>
          <w:p w14:paraId="414984AC" w14:textId="77777777" w:rsidR="00EA4AE4" w:rsidRDefault="00EA4AE4" w:rsidP="00EA4AE4">
            <w:pPr>
              <w:pStyle w:val="ListParagraph"/>
              <w:numPr>
                <w:ilvl w:val="0"/>
                <w:numId w:val="78"/>
              </w:numPr>
              <w:spacing w:after="0" w:line="240" w:lineRule="auto"/>
              <w:rPr>
                <w:rFonts w:asciiTheme="majorHAnsi" w:hAnsiTheme="majorHAnsi" w:cstheme="majorHAnsi"/>
              </w:rPr>
            </w:pPr>
            <w:r w:rsidRPr="007D5FB0">
              <w:rPr>
                <w:rFonts w:asciiTheme="majorHAnsi" w:hAnsiTheme="majorHAnsi" w:cstheme="majorHAnsi"/>
              </w:rPr>
              <w:t>Hardware and software requirements for creating a digital video.</w:t>
            </w:r>
          </w:p>
          <w:p w14:paraId="4B141B78" w14:textId="450DE651" w:rsidR="00A22368" w:rsidRPr="007D5FB0" w:rsidRDefault="00A22368" w:rsidP="00A22368">
            <w:pPr>
              <w:pStyle w:val="ListParagraph"/>
              <w:spacing w:after="0" w:line="240" w:lineRule="auto"/>
              <w:rPr>
                <w:rFonts w:asciiTheme="majorHAnsi" w:hAnsiTheme="majorHAnsi" w:cstheme="majorHAnsi"/>
              </w:rPr>
            </w:pPr>
          </w:p>
        </w:tc>
      </w:tr>
      <w:tr w:rsidR="00EA4AE4" w:rsidRPr="007D5FB0" w14:paraId="3BB318DE" w14:textId="77777777" w:rsidTr="00EA4AE4">
        <w:tc>
          <w:tcPr>
            <w:tcW w:w="9016" w:type="dxa"/>
            <w:shd w:val="clear" w:color="auto" w:fill="E0EFF4" w:themeFill="accent4" w:themeFillTint="33"/>
          </w:tcPr>
          <w:p w14:paraId="76D27D13"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How can I revise for Creative IMedia?</w:t>
            </w:r>
          </w:p>
          <w:p w14:paraId="04152EDA" w14:textId="77777777" w:rsidR="00EA4AE4" w:rsidRPr="007D5FB0" w:rsidRDefault="00EA4AE4" w:rsidP="00EA4AE4">
            <w:pPr>
              <w:rPr>
                <w:rFonts w:asciiTheme="majorHAnsi" w:hAnsiTheme="majorHAnsi" w:cstheme="majorHAnsi"/>
                <w:sz w:val="22"/>
              </w:rPr>
            </w:pPr>
          </w:p>
        </w:tc>
      </w:tr>
      <w:tr w:rsidR="00EA4AE4" w:rsidRPr="007D5FB0" w14:paraId="69887FC8" w14:textId="77777777" w:rsidTr="00EA4AE4">
        <w:tc>
          <w:tcPr>
            <w:tcW w:w="9016" w:type="dxa"/>
          </w:tcPr>
          <w:p w14:paraId="60CDD4EA" w14:textId="77777777" w:rsidR="00EA4AE4" w:rsidRPr="007D5FB0" w:rsidRDefault="00EA4AE4" w:rsidP="00EA4AE4">
            <w:pPr>
              <w:pStyle w:val="ListParagraph"/>
              <w:numPr>
                <w:ilvl w:val="0"/>
                <w:numId w:val="77"/>
              </w:numPr>
              <w:spacing w:after="0" w:line="240" w:lineRule="auto"/>
              <w:rPr>
                <w:rFonts w:asciiTheme="majorHAnsi" w:hAnsiTheme="majorHAnsi" w:cstheme="majorHAnsi"/>
              </w:rPr>
            </w:pPr>
            <w:r w:rsidRPr="007D5FB0">
              <w:rPr>
                <w:rFonts w:asciiTheme="majorHAnsi" w:hAnsiTheme="majorHAnsi" w:cstheme="majorHAnsi"/>
              </w:rPr>
              <w:t>Read over lesson PowerPoints.</w:t>
            </w:r>
          </w:p>
          <w:p w14:paraId="536DEDCC" w14:textId="77777777" w:rsidR="00EA4AE4" w:rsidRPr="007D5FB0" w:rsidRDefault="00EA4AE4" w:rsidP="00EA4AE4">
            <w:pPr>
              <w:pStyle w:val="ListParagraph"/>
              <w:numPr>
                <w:ilvl w:val="0"/>
                <w:numId w:val="77"/>
              </w:numPr>
              <w:spacing w:after="0" w:line="240" w:lineRule="auto"/>
              <w:rPr>
                <w:rFonts w:asciiTheme="majorHAnsi" w:hAnsiTheme="majorHAnsi" w:cstheme="majorHAnsi"/>
              </w:rPr>
            </w:pPr>
            <w:r w:rsidRPr="007D5FB0">
              <w:rPr>
                <w:rFonts w:asciiTheme="majorHAnsi" w:hAnsiTheme="majorHAnsi" w:cstheme="majorHAnsi"/>
              </w:rPr>
              <w:t>Review the assignment requirements for LO2 – R089 creating digital video.</w:t>
            </w:r>
          </w:p>
          <w:p w14:paraId="3B488E51" w14:textId="77777777" w:rsidR="00EA4AE4" w:rsidRPr="007D5FB0" w:rsidRDefault="00EA4AE4" w:rsidP="00EA4AE4">
            <w:pPr>
              <w:pStyle w:val="ListParagraph"/>
              <w:rPr>
                <w:rFonts w:asciiTheme="majorHAnsi" w:hAnsiTheme="majorHAnsi" w:cstheme="majorHAnsi"/>
              </w:rPr>
            </w:pPr>
          </w:p>
        </w:tc>
      </w:tr>
      <w:tr w:rsidR="00EA4AE4" w:rsidRPr="007D5FB0" w14:paraId="506FC735" w14:textId="77777777" w:rsidTr="00EA4AE4">
        <w:tc>
          <w:tcPr>
            <w:tcW w:w="9016" w:type="dxa"/>
            <w:shd w:val="clear" w:color="auto" w:fill="D2F1EF" w:themeFill="accent6" w:themeFillTint="33"/>
          </w:tcPr>
          <w:p w14:paraId="349B0B00"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Useful resources I can use:</w:t>
            </w:r>
          </w:p>
          <w:p w14:paraId="3B01D5B1" w14:textId="77777777" w:rsidR="00EA4AE4" w:rsidRPr="007D5FB0" w:rsidRDefault="00EA4AE4" w:rsidP="00EA4AE4">
            <w:pPr>
              <w:rPr>
                <w:rFonts w:asciiTheme="majorHAnsi" w:hAnsiTheme="majorHAnsi" w:cstheme="majorHAnsi"/>
                <w:sz w:val="22"/>
              </w:rPr>
            </w:pPr>
          </w:p>
        </w:tc>
      </w:tr>
      <w:tr w:rsidR="00EA4AE4" w:rsidRPr="007D5FB0" w14:paraId="1608328A" w14:textId="77777777" w:rsidTr="00EA4AE4">
        <w:tc>
          <w:tcPr>
            <w:tcW w:w="9016" w:type="dxa"/>
          </w:tcPr>
          <w:p w14:paraId="6B3A2946" w14:textId="77777777" w:rsidR="00EA4AE4" w:rsidRPr="007D5FB0" w:rsidRDefault="00000000" w:rsidP="00EA4AE4">
            <w:pPr>
              <w:shd w:val="clear" w:color="auto" w:fill="FFFFFF"/>
              <w:outlineLvl w:val="1"/>
              <w:rPr>
                <w:rFonts w:asciiTheme="majorHAnsi" w:eastAsia="Times New Roman" w:hAnsiTheme="majorHAnsi" w:cstheme="majorHAnsi"/>
                <w:b w:val="0"/>
                <w:bCs/>
                <w:color w:val="0071A9"/>
                <w:sz w:val="22"/>
                <w:u w:val="single"/>
                <w:lang w:eastAsia="en-GB"/>
              </w:rPr>
            </w:pPr>
            <w:hyperlink r:id="rId199" w:tgtFrame="_blank" w:history="1">
              <w:r w:rsidR="00EA4AE4" w:rsidRPr="007D5FB0">
                <w:rPr>
                  <w:rFonts w:asciiTheme="majorHAnsi" w:eastAsia="Times New Roman" w:hAnsiTheme="majorHAnsi" w:cstheme="majorHAnsi"/>
                  <w:bCs/>
                  <w:color w:val="0071A9"/>
                  <w:sz w:val="22"/>
                  <w:u w:val="single"/>
                  <w:lang w:eastAsia="en-GB"/>
                </w:rPr>
                <w:t>Cambridge National Level 1/2 Creative iMedia Student Textbook</w:t>
              </w:r>
            </w:hyperlink>
          </w:p>
          <w:p w14:paraId="314E4749" w14:textId="77777777" w:rsidR="00EA4AE4" w:rsidRPr="00494BA4" w:rsidRDefault="00EA4AE4" w:rsidP="00EA4AE4">
            <w:pPr>
              <w:shd w:val="clear" w:color="auto" w:fill="FFFFFF"/>
              <w:outlineLvl w:val="1"/>
              <w:rPr>
                <w:rFonts w:asciiTheme="majorHAnsi" w:eastAsia="Times New Roman" w:hAnsiTheme="majorHAnsi" w:cstheme="majorHAnsi"/>
                <w:b w:val="0"/>
                <w:bCs/>
                <w:color w:val="auto"/>
                <w:sz w:val="22"/>
                <w:lang w:eastAsia="en-GB"/>
              </w:rPr>
            </w:pPr>
          </w:p>
          <w:p w14:paraId="554E1B5F" w14:textId="77777777" w:rsidR="00EA4AE4" w:rsidRDefault="00EA4AE4" w:rsidP="00A22368">
            <w:pPr>
              <w:shd w:val="clear" w:color="auto" w:fill="FFFFFF"/>
              <w:outlineLvl w:val="1"/>
              <w:rPr>
                <w:rFonts w:asciiTheme="majorHAnsi" w:eastAsia="Times New Roman" w:hAnsiTheme="majorHAnsi" w:cstheme="majorHAnsi"/>
                <w:b w:val="0"/>
                <w:color w:val="00245D"/>
                <w:sz w:val="22"/>
                <w:lang w:eastAsia="en-GB"/>
              </w:rPr>
            </w:pPr>
            <w:r w:rsidRPr="00494BA4">
              <w:rPr>
                <w:rFonts w:asciiTheme="majorHAnsi" w:eastAsia="Times New Roman" w:hAnsiTheme="majorHAnsi" w:cstheme="majorHAnsi"/>
                <w:b w:val="0"/>
                <w:color w:val="auto"/>
                <w:sz w:val="22"/>
                <w:lang w:eastAsia="en-GB"/>
              </w:rPr>
              <w:t>R089 assignment – provided by the exam board OCR</w:t>
            </w:r>
            <w:r w:rsidRPr="00A22368">
              <w:rPr>
                <w:rFonts w:asciiTheme="majorHAnsi" w:eastAsia="Times New Roman" w:hAnsiTheme="majorHAnsi" w:cstheme="majorHAnsi"/>
                <w:b w:val="0"/>
                <w:color w:val="00245D"/>
                <w:sz w:val="22"/>
                <w:lang w:eastAsia="en-GB"/>
              </w:rPr>
              <w:t>.</w:t>
            </w:r>
          </w:p>
          <w:p w14:paraId="71B05DB7" w14:textId="3971942B" w:rsidR="00A22368" w:rsidRPr="00A22368" w:rsidRDefault="00A22368" w:rsidP="00A22368">
            <w:pPr>
              <w:shd w:val="clear" w:color="auto" w:fill="FFFFFF"/>
              <w:outlineLvl w:val="1"/>
              <w:rPr>
                <w:rFonts w:asciiTheme="majorHAnsi" w:eastAsia="Times New Roman" w:hAnsiTheme="majorHAnsi" w:cstheme="majorHAnsi"/>
                <w:b w:val="0"/>
                <w:color w:val="00245D"/>
                <w:sz w:val="22"/>
                <w:lang w:eastAsia="en-GB"/>
              </w:rPr>
            </w:pPr>
          </w:p>
        </w:tc>
      </w:tr>
      <w:tr w:rsidR="00EA4AE4" w:rsidRPr="007D5FB0" w14:paraId="05454166" w14:textId="77777777" w:rsidTr="00EA4AE4">
        <w:tc>
          <w:tcPr>
            <w:tcW w:w="9016" w:type="dxa"/>
            <w:shd w:val="clear" w:color="auto" w:fill="FFCCFF"/>
          </w:tcPr>
          <w:p w14:paraId="538791C0"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Useful websites I can use:</w:t>
            </w:r>
          </w:p>
          <w:p w14:paraId="12EF66BE" w14:textId="77777777" w:rsidR="00EA4AE4" w:rsidRPr="007D5FB0" w:rsidRDefault="00EA4AE4" w:rsidP="00EA4AE4">
            <w:pPr>
              <w:rPr>
                <w:rFonts w:asciiTheme="majorHAnsi" w:hAnsiTheme="majorHAnsi" w:cstheme="majorHAnsi"/>
                <w:sz w:val="22"/>
              </w:rPr>
            </w:pPr>
          </w:p>
        </w:tc>
      </w:tr>
      <w:tr w:rsidR="00EA4AE4" w:rsidRPr="007D5FB0" w14:paraId="5D2928F8" w14:textId="77777777" w:rsidTr="00EA4AE4">
        <w:tc>
          <w:tcPr>
            <w:tcW w:w="9016" w:type="dxa"/>
          </w:tcPr>
          <w:p w14:paraId="4CEA8646" w14:textId="77777777" w:rsidR="00EA4AE4" w:rsidRPr="00A22368" w:rsidRDefault="00EA4AE4" w:rsidP="00EA4AE4">
            <w:pPr>
              <w:rPr>
                <w:rFonts w:asciiTheme="majorHAnsi" w:hAnsiTheme="majorHAnsi" w:cstheme="majorHAnsi"/>
                <w:sz w:val="22"/>
              </w:rPr>
            </w:pPr>
            <w:r w:rsidRPr="00A22368">
              <w:rPr>
                <w:rFonts w:asciiTheme="majorHAnsi" w:hAnsiTheme="majorHAnsi" w:cstheme="majorHAnsi"/>
                <w:sz w:val="22"/>
              </w:rPr>
              <w:t>BBC Bitesize</w:t>
            </w:r>
          </w:p>
          <w:p w14:paraId="5C2E0950" w14:textId="77777777" w:rsidR="00EA4AE4" w:rsidRPr="00A22368" w:rsidRDefault="00EA4AE4" w:rsidP="00EA4AE4">
            <w:pPr>
              <w:rPr>
                <w:rFonts w:asciiTheme="majorHAnsi" w:hAnsiTheme="majorHAnsi" w:cstheme="majorHAnsi"/>
                <w:sz w:val="22"/>
              </w:rPr>
            </w:pPr>
            <w:r w:rsidRPr="00A22368">
              <w:rPr>
                <w:rFonts w:asciiTheme="majorHAnsi" w:hAnsiTheme="majorHAnsi" w:cstheme="majorHAnsi"/>
                <w:sz w:val="22"/>
              </w:rPr>
              <w:t>YouTube</w:t>
            </w:r>
          </w:p>
          <w:p w14:paraId="3A2FF725" w14:textId="77777777" w:rsidR="00EA4AE4" w:rsidRPr="007D5FB0" w:rsidRDefault="00EA4AE4" w:rsidP="00EA4AE4">
            <w:pPr>
              <w:rPr>
                <w:rFonts w:asciiTheme="majorHAnsi" w:hAnsiTheme="majorHAnsi" w:cstheme="majorHAnsi"/>
                <w:sz w:val="22"/>
              </w:rPr>
            </w:pPr>
          </w:p>
        </w:tc>
      </w:tr>
      <w:tr w:rsidR="00EA4AE4" w:rsidRPr="007D5FB0" w14:paraId="431F7487" w14:textId="77777777" w:rsidTr="00EA4AE4">
        <w:tc>
          <w:tcPr>
            <w:tcW w:w="9016" w:type="dxa"/>
            <w:shd w:val="clear" w:color="auto" w:fill="CCFFFF"/>
          </w:tcPr>
          <w:p w14:paraId="0F15ACD4" w14:textId="77777777" w:rsidR="00EA4AE4" w:rsidRPr="007D5FB0" w:rsidRDefault="00EA4AE4" w:rsidP="00EA4AE4">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4D9408B9" w14:textId="77777777" w:rsidR="00EA4AE4" w:rsidRPr="007D5FB0" w:rsidRDefault="00EA4AE4" w:rsidP="00EA4AE4">
            <w:pPr>
              <w:rPr>
                <w:rFonts w:asciiTheme="majorHAnsi" w:hAnsiTheme="majorHAnsi" w:cstheme="majorHAnsi"/>
                <w:sz w:val="22"/>
              </w:rPr>
            </w:pPr>
          </w:p>
        </w:tc>
      </w:tr>
      <w:tr w:rsidR="00EA4AE4" w:rsidRPr="007D5FB0" w14:paraId="5E606664" w14:textId="77777777" w:rsidTr="00EA4AE4">
        <w:trPr>
          <w:trHeight w:val="165"/>
        </w:trPr>
        <w:tc>
          <w:tcPr>
            <w:tcW w:w="9016" w:type="dxa"/>
          </w:tcPr>
          <w:p w14:paraId="28C63849" w14:textId="77777777" w:rsidR="00EA4AE4" w:rsidRPr="007D5FB0" w:rsidRDefault="00000000" w:rsidP="00EA4AE4">
            <w:pPr>
              <w:rPr>
                <w:rFonts w:asciiTheme="majorHAnsi" w:hAnsiTheme="majorHAnsi" w:cstheme="majorHAnsi"/>
                <w:sz w:val="22"/>
              </w:rPr>
            </w:pPr>
            <w:hyperlink r:id="rId200" w:history="1">
              <w:r w:rsidR="00EA4AE4" w:rsidRPr="007D5FB0">
                <w:rPr>
                  <w:rStyle w:val="Hyperlink"/>
                  <w:rFonts w:asciiTheme="majorHAnsi" w:hAnsiTheme="majorHAnsi" w:cstheme="majorHAnsi"/>
                  <w:sz w:val="22"/>
                </w:rPr>
                <w:t>https://www.youtube.com/watch?v=zRxnvMJVyQ8</w:t>
              </w:r>
            </w:hyperlink>
            <w:r w:rsidR="00EA4AE4" w:rsidRPr="007D5FB0">
              <w:rPr>
                <w:rFonts w:asciiTheme="majorHAnsi" w:hAnsiTheme="majorHAnsi" w:cstheme="majorHAnsi"/>
                <w:sz w:val="22"/>
              </w:rPr>
              <w:t xml:space="preserve"> </w:t>
            </w:r>
          </w:p>
          <w:p w14:paraId="576A08CF" w14:textId="77777777" w:rsidR="00EA4AE4" w:rsidRPr="007D5FB0" w:rsidRDefault="00EA4AE4" w:rsidP="00EA4AE4">
            <w:pPr>
              <w:rPr>
                <w:rFonts w:asciiTheme="majorHAnsi" w:hAnsiTheme="majorHAnsi" w:cstheme="majorHAnsi"/>
                <w:sz w:val="22"/>
              </w:rPr>
            </w:pPr>
          </w:p>
          <w:p w14:paraId="19E0C132" w14:textId="77777777" w:rsidR="00EA4AE4" w:rsidRPr="007D5FB0" w:rsidRDefault="00EA4AE4" w:rsidP="00EA4AE4">
            <w:pPr>
              <w:rPr>
                <w:rFonts w:asciiTheme="majorHAnsi" w:hAnsiTheme="majorHAnsi" w:cstheme="majorHAnsi"/>
                <w:sz w:val="22"/>
              </w:rPr>
            </w:pPr>
          </w:p>
        </w:tc>
      </w:tr>
    </w:tbl>
    <w:p w14:paraId="5EFC705D" w14:textId="77777777" w:rsidR="00A22368" w:rsidRDefault="00A22368" w:rsidP="0060054C">
      <w:pPr>
        <w:jc w:val="center"/>
        <w:rPr>
          <w:rFonts w:asciiTheme="majorHAnsi" w:hAnsiTheme="majorHAnsi" w:cstheme="majorHAnsi"/>
          <w:bCs/>
          <w:color w:val="013A57" w:themeColor="accent1" w:themeShade="BF"/>
          <w:sz w:val="22"/>
        </w:rPr>
      </w:pPr>
    </w:p>
    <w:p w14:paraId="71999549" w14:textId="77777777" w:rsidR="00A22368" w:rsidRDefault="00A22368" w:rsidP="0060054C">
      <w:pPr>
        <w:jc w:val="center"/>
        <w:rPr>
          <w:rFonts w:asciiTheme="majorHAnsi" w:hAnsiTheme="majorHAnsi" w:cstheme="majorHAnsi"/>
          <w:bCs/>
          <w:color w:val="013A57" w:themeColor="accent1" w:themeShade="BF"/>
          <w:sz w:val="22"/>
        </w:rPr>
      </w:pPr>
    </w:p>
    <w:p w14:paraId="3CC77DEC" w14:textId="77777777" w:rsidR="00A22368" w:rsidRDefault="00A22368" w:rsidP="0060054C">
      <w:pPr>
        <w:jc w:val="center"/>
        <w:rPr>
          <w:rFonts w:asciiTheme="majorHAnsi" w:hAnsiTheme="majorHAnsi" w:cstheme="majorHAnsi"/>
          <w:bCs/>
          <w:color w:val="013A57" w:themeColor="accent1" w:themeShade="BF"/>
          <w:sz w:val="22"/>
        </w:rPr>
      </w:pPr>
    </w:p>
    <w:p w14:paraId="65BB2495" w14:textId="77777777" w:rsidR="00A22368" w:rsidRDefault="00A22368" w:rsidP="0060054C">
      <w:pPr>
        <w:jc w:val="center"/>
        <w:rPr>
          <w:rFonts w:asciiTheme="majorHAnsi" w:hAnsiTheme="majorHAnsi" w:cstheme="majorHAnsi"/>
          <w:bCs/>
          <w:color w:val="013A57" w:themeColor="accent1" w:themeShade="BF"/>
          <w:sz w:val="22"/>
        </w:rPr>
      </w:pPr>
    </w:p>
    <w:p w14:paraId="1852546E" w14:textId="77777777" w:rsidR="00A22368" w:rsidRDefault="00A22368" w:rsidP="0060054C">
      <w:pPr>
        <w:jc w:val="center"/>
        <w:rPr>
          <w:rFonts w:asciiTheme="majorHAnsi" w:hAnsiTheme="majorHAnsi" w:cstheme="majorHAnsi"/>
          <w:bCs/>
          <w:color w:val="013A57" w:themeColor="accent1" w:themeShade="BF"/>
          <w:sz w:val="22"/>
        </w:rPr>
      </w:pPr>
    </w:p>
    <w:p w14:paraId="55374E6C" w14:textId="77777777" w:rsidR="00A22368" w:rsidRDefault="00A22368" w:rsidP="0060054C">
      <w:pPr>
        <w:jc w:val="center"/>
        <w:rPr>
          <w:rFonts w:asciiTheme="majorHAnsi" w:hAnsiTheme="majorHAnsi" w:cstheme="majorHAnsi"/>
          <w:bCs/>
          <w:color w:val="013A57" w:themeColor="accent1" w:themeShade="BF"/>
          <w:sz w:val="22"/>
        </w:rPr>
      </w:pPr>
    </w:p>
    <w:p w14:paraId="3205984F" w14:textId="77777777" w:rsidR="00A22368" w:rsidRDefault="00A22368" w:rsidP="0060054C">
      <w:pPr>
        <w:jc w:val="center"/>
        <w:rPr>
          <w:rFonts w:asciiTheme="majorHAnsi" w:hAnsiTheme="majorHAnsi" w:cstheme="majorHAnsi"/>
          <w:bCs/>
          <w:color w:val="013A57" w:themeColor="accent1" w:themeShade="BF"/>
          <w:sz w:val="22"/>
        </w:rPr>
      </w:pPr>
    </w:p>
    <w:p w14:paraId="6C48EE24" w14:textId="77777777" w:rsidR="00A22368" w:rsidRDefault="00A22368" w:rsidP="0060054C">
      <w:pPr>
        <w:jc w:val="center"/>
        <w:rPr>
          <w:rFonts w:asciiTheme="majorHAnsi" w:hAnsiTheme="majorHAnsi" w:cstheme="majorHAnsi"/>
          <w:bCs/>
          <w:color w:val="013A57" w:themeColor="accent1" w:themeShade="BF"/>
          <w:sz w:val="22"/>
        </w:rPr>
      </w:pPr>
    </w:p>
    <w:p w14:paraId="16703C5D" w14:textId="77777777" w:rsidR="00A22368" w:rsidRDefault="00A22368" w:rsidP="0060054C">
      <w:pPr>
        <w:jc w:val="center"/>
        <w:rPr>
          <w:rFonts w:asciiTheme="majorHAnsi" w:hAnsiTheme="majorHAnsi" w:cstheme="majorHAnsi"/>
          <w:bCs/>
          <w:color w:val="013A57" w:themeColor="accent1" w:themeShade="BF"/>
          <w:sz w:val="22"/>
        </w:rPr>
      </w:pPr>
    </w:p>
    <w:p w14:paraId="2721C659" w14:textId="77777777" w:rsidR="00A22368" w:rsidRDefault="00A22368" w:rsidP="0060054C">
      <w:pPr>
        <w:jc w:val="center"/>
        <w:rPr>
          <w:rFonts w:asciiTheme="majorHAnsi" w:hAnsiTheme="majorHAnsi" w:cstheme="majorHAnsi"/>
          <w:bCs/>
          <w:color w:val="013A57" w:themeColor="accent1" w:themeShade="BF"/>
          <w:sz w:val="22"/>
        </w:rPr>
      </w:pPr>
    </w:p>
    <w:p w14:paraId="38389D5E" w14:textId="77777777" w:rsidR="00A22368" w:rsidRDefault="00A22368" w:rsidP="0060054C">
      <w:pPr>
        <w:jc w:val="center"/>
        <w:rPr>
          <w:rFonts w:asciiTheme="majorHAnsi" w:hAnsiTheme="majorHAnsi" w:cstheme="majorHAnsi"/>
          <w:bCs/>
          <w:color w:val="013A57" w:themeColor="accent1" w:themeShade="BF"/>
          <w:sz w:val="22"/>
        </w:rPr>
      </w:pPr>
    </w:p>
    <w:p w14:paraId="0339FCF8" w14:textId="77777777" w:rsidR="00A22368" w:rsidRDefault="00A22368" w:rsidP="0060054C">
      <w:pPr>
        <w:jc w:val="center"/>
        <w:rPr>
          <w:rFonts w:asciiTheme="majorHAnsi" w:hAnsiTheme="majorHAnsi" w:cstheme="majorHAnsi"/>
          <w:bCs/>
          <w:color w:val="013A57" w:themeColor="accent1" w:themeShade="BF"/>
          <w:sz w:val="22"/>
        </w:rPr>
      </w:pPr>
    </w:p>
    <w:p w14:paraId="30CEB9DF" w14:textId="77777777" w:rsidR="00A22368" w:rsidRDefault="00A22368" w:rsidP="0060054C">
      <w:pPr>
        <w:jc w:val="center"/>
        <w:rPr>
          <w:rFonts w:asciiTheme="majorHAnsi" w:hAnsiTheme="majorHAnsi" w:cstheme="majorHAnsi"/>
          <w:bCs/>
          <w:color w:val="013A57" w:themeColor="accent1" w:themeShade="BF"/>
          <w:sz w:val="22"/>
        </w:rPr>
      </w:pPr>
    </w:p>
    <w:p w14:paraId="3BA1B457" w14:textId="373614F5" w:rsidR="0060054C" w:rsidRPr="00A22368" w:rsidRDefault="0060054C" w:rsidP="0060054C">
      <w:pPr>
        <w:jc w:val="center"/>
        <w:rPr>
          <w:rFonts w:asciiTheme="majorHAnsi" w:hAnsiTheme="majorHAnsi" w:cstheme="majorHAnsi"/>
          <w:b w:val="0"/>
          <w:bCs/>
          <w:color w:val="013A57" w:themeColor="accent1" w:themeShade="BF"/>
          <w:sz w:val="32"/>
          <w:szCs w:val="32"/>
        </w:rPr>
      </w:pPr>
      <w:r w:rsidRPr="00A22368">
        <w:rPr>
          <w:rFonts w:asciiTheme="majorHAnsi" w:hAnsiTheme="majorHAnsi" w:cstheme="majorHAnsi"/>
          <w:bCs/>
          <w:color w:val="013A57" w:themeColor="accent1" w:themeShade="BF"/>
          <w:sz w:val="32"/>
          <w:szCs w:val="32"/>
        </w:rPr>
        <w:lastRenderedPageBreak/>
        <w:t>Year 11 Spring Revision for Creative IMedia.</w:t>
      </w:r>
    </w:p>
    <w:p w14:paraId="4590493E" w14:textId="77777777" w:rsidR="0060054C" w:rsidRPr="007D5FB0" w:rsidRDefault="0060054C" w:rsidP="0060054C">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926"/>
      </w:tblGrid>
      <w:tr w:rsidR="0060054C" w:rsidRPr="007D5FB0" w14:paraId="5783BCC2" w14:textId="77777777" w:rsidTr="0060054C">
        <w:tc>
          <w:tcPr>
            <w:tcW w:w="9926" w:type="dxa"/>
            <w:shd w:val="clear" w:color="auto" w:fill="CCFFCC"/>
          </w:tcPr>
          <w:p w14:paraId="4B56AEFB"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60054C" w:rsidRPr="007D5FB0" w14:paraId="31258608" w14:textId="77777777" w:rsidTr="0060054C">
        <w:tc>
          <w:tcPr>
            <w:tcW w:w="9926" w:type="dxa"/>
            <w:shd w:val="clear" w:color="auto" w:fill="auto"/>
          </w:tcPr>
          <w:p w14:paraId="73ED35B1" w14:textId="77777777" w:rsidR="0060054C" w:rsidRPr="00A22368" w:rsidRDefault="0060054C" w:rsidP="00455BCD">
            <w:pPr>
              <w:rPr>
                <w:rFonts w:asciiTheme="majorHAnsi" w:hAnsiTheme="majorHAnsi" w:cstheme="majorHAnsi"/>
                <w:b w:val="0"/>
                <w:bCs/>
                <w:color w:val="auto"/>
                <w:sz w:val="22"/>
              </w:rPr>
            </w:pPr>
            <w:r w:rsidRPr="00A22368">
              <w:rPr>
                <w:rFonts w:asciiTheme="majorHAnsi" w:hAnsiTheme="majorHAnsi" w:cstheme="majorHAnsi"/>
                <w:b w:val="0"/>
                <w:bCs/>
                <w:color w:val="auto"/>
                <w:sz w:val="22"/>
              </w:rPr>
              <w:t>R082 – Creating digital graphics</w:t>
            </w:r>
          </w:p>
          <w:p w14:paraId="03781761" w14:textId="77777777" w:rsidR="0060054C" w:rsidRPr="007D5FB0" w:rsidRDefault="0060054C" w:rsidP="00455BCD">
            <w:pPr>
              <w:rPr>
                <w:rFonts w:asciiTheme="majorHAnsi" w:hAnsiTheme="majorHAnsi" w:cstheme="majorHAnsi"/>
                <w:sz w:val="22"/>
              </w:rPr>
            </w:pPr>
          </w:p>
        </w:tc>
      </w:tr>
      <w:tr w:rsidR="0060054C" w:rsidRPr="007D5FB0" w14:paraId="3FEB3A52" w14:textId="77777777" w:rsidTr="0060054C">
        <w:tc>
          <w:tcPr>
            <w:tcW w:w="9926" w:type="dxa"/>
            <w:shd w:val="clear" w:color="auto" w:fill="B1E4FD" w:themeFill="accent1" w:themeFillTint="33"/>
          </w:tcPr>
          <w:p w14:paraId="0793B7AD"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What do I need to revise?</w:t>
            </w:r>
          </w:p>
          <w:p w14:paraId="48FA285C" w14:textId="77777777" w:rsidR="0060054C" w:rsidRPr="007D5FB0" w:rsidRDefault="0060054C" w:rsidP="00455BCD">
            <w:pPr>
              <w:pStyle w:val="ListParagraph"/>
              <w:rPr>
                <w:rFonts w:asciiTheme="majorHAnsi" w:hAnsiTheme="majorHAnsi" w:cstheme="majorHAnsi"/>
              </w:rPr>
            </w:pPr>
          </w:p>
        </w:tc>
      </w:tr>
      <w:tr w:rsidR="0060054C" w:rsidRPr="007D5FB0" w14:paraId="7E0A90E8" w14:textId="77777777" w:rsidTr="0060054C">
        <w:tc>
          <w:tcPr>
            <w:tcW w:w="9926" w:type="dxa"/>
          </w:tcPr>
          <w:p w14:paraId="3E294105" w14:textId="77777777" w:rsidR="0060054C" w:rsidRPr="007D5FB0" w:rsidRDefault="0060054C" w:rsidP="0060054C">
            <w:pPr>
              <w:pStyle w:val="ListParagraph"/>
              <w:numPr>
                <w:ilvl w:val="0"/>
                <w:numId w:val="78"/>
              </w:numPr>
              <w:spacing w:after="0" w:line="240" w:lineRule="auto"/>
              <w:rPr>
                <w:rFonts w:asciiTheme="majorHAnsi" w:hAnsiTheme="majorHAnsi" w:cstheme="majorHAnsi"/>
              </w:rPr>
            </w:pPr>
            <w:r w:rsidRPr="007D5FB0">
              <w:rPr>
                <w:rFonts w:asciiTheme="majorHAnsi" w:hAnsiTheme="majorHAnsi" w:cstheme="majorHAnsi"/>
              </w:rPr>
              <w:t>Purpose and properties of digital graphics.</w:t>
            </w:r>
          </w:p>
          <w:p w14:paraId="4FB01F81" w14:textId="77777777" w:rsidR="0060054C" w:rsidRPr="007D5FB0" w:rsidRDefault="0060054C" w:rsidP="0060054C">
            <w:pPr>
              <w:pStyle w:val="ListParagraph"/>
              <w:numPr>
                <w:ilvl w:val="0"/>
                <w:numId w:val="78"/>
              </w:numPr>
              <w:spacing w:after="0" w:line="240" w:lineRule="auto"/>
              <w:rPr>
                <w:rFonts w:asciiTheme="majorHAnsi" w:hAnsiTheme="majorHAnsi" w:cstheme="majorHAnsi"/>
              </w:rPr>
            </w:pPr>
            <w:r w:rsidRPr="007D5FB0">
              <w:rPr>
                <w:rFonts w:asciiTheme="majorHAnsi" w:hAnsiTheme="majorHAnsi" w:cstheme="majorHAnsi"/>
              </w:rPr>
              <w:t>Be able to plan a digital graphic.</w:t>
            </w:r>
          </w:p>
          <w:p w14:paraId="32B564AA" w14:textId="77777777" w:rsidR="0060054C" w:rsidRPr="007D5FB0" w:rsidRDefault="0060054C" w:rsidP="0060054C">
            <w:pPr>
              <w:pStyle w:val="ListParagraph"/>
              <w:numPr>
                <w:ilvl w:val="0"/>
                <w:numId w:val="78"/>
              </w:numPr>
              <w:spacing w:after="0" w:line="240" w:lineRule="auto"/>
              <w:rPr>
                <w:rFonts w:asciiTheme="majorHAnsi" w:hAnsiTheme="majorHAnsi" w:cstheme="majorHAnsi"/>
              </w:rPr>
            </w:pPr>
            <w:r w:rsidRPr="007D5FB0">
              <w:rPr>
                <w:rFonts w:asciiTheme="majorHAnsi" w:hAnsiTheme="majorHAnsi" w:cstheme="majorHAnsi"/>
              </w:rPr>
              <w:t>Be able to create a digital graphic.</w:t>
            </w:r>
          </w:p>
          <w:p w14:paraId="73E3AE90" w14:textId="77777777" w:rsidR="0060054C" w:rsidRPr="007D5FB0" w:rsidRDefault="0060054C" w:rsidP="0060054C">
            <w:pPr>
              <w:pStyle w:val="ListParagraph"/>
              <w:numPr>
                <w:ilvl w:val="0"/>
                <w:numId w:val="78"/>
              </w:numPr>
              <w:spacing w:after="0" w:line="240" w:lineRule="auto"/>
              <w:rPr>
                <w:rFonts w:asciiTheme="majorHAnsi" w:hAnsiTheme="majorHAnsi" w:cstheme="majorHAnsi"/>
              </w:rPr>
            </w:pPr>
            <w:r w:rsidRPr="007D5FB0">
              <w:rPr>
                <w:rFonts w:asciiTheme="majorHAnsi" w:hAnsiTheme="majorHAnsi" w:cstheme="majorHAnsi"/>
              </w:rPr>
              <w:t>Be able to review a digital graphic.</w:t>
            </w:r>
          </w:p>
          <w:p w14:paraId="00ACBE3B" w14:textId="77777777" w:rsidR="0060054C" w:rsidRPr="007D5FB0" w:rsidRDefault="0060054C" w:rsidP="00455BCD">
            <w:pPr>
              <w:rPr>
                <w:rFonts w:asciiTheme="majorHAnsi" w:hAnsiTheme="majorHAnsi" w:cstheme="majorHAnsi"/>
                <w:sz w:val="22"/>
              </w:rPr>
            </w:pPr>
          </w:p>
        </w:tc>
      </w:tr>
      <w:tr w:rsidR="0060054C" w:rsidRPr="007D5FB0" w14:paraId="6B5DC44F" w14:textId="77777777" w:rsidTr="0060054C">
        <w:tc>
          <w:tcPr>
            <w:tcW w:w="9926" w:type="dxa"/>
            <w:shd w:val="clear" w:color="auto" w:fill="E0EFF4" w:themeFill="accent4" w:themeFillTint="33"/>
          </w:tcPr>
          <w:p w14:paraId="76660C51"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How can I revise for Creative IMedia?</w:t>
            </w:r>
          </w:p>
          <w:p w14:paraId="43F3645B" w14:textId="77777777" w:rsidR="0060054C" w:rsidRPr="007D5FB0" w:rsidRDefault="0060054C" w:rsidP="00455BCD">
            <w:pPr>
              <w:rPr>
                <w:rFonts w:asciiTheme="majorHAnsi" w:hAnsiTheme="majorHAnsi" w:cstheme="majorHAnsi"/>
                <w:sz w:val="22"/>
              </w:rPr>
            </w:pPr>
          </w:p>
        </w:tc>
      </w:tr>
      <w:tr w:rsidR="0060054C" w:rsidRPr="007D5FB0" w14:paraId="0E6FFA10" w14:textId="77777777" w:rsidTr="0060054C">
        <w:tc>
          <w:tcPr>
            <w:tcW w:w="9926" w:type="dxa"/>
          </w:tcPr>
          <w:p w14:paraId="0740EEF5" w14:textId="77777777" w:rsidR="0060054C" w:rsidRPr="007D5FB0" w:rsidRDefault="0060054C" w:rsidP="0060054C">
            <w:pPr>
              <w:pStyle w:val="ListParagraph"/>
              <w:numPr>
                <w:ilvl w:val="0"/>
                <w:numId w:val="77"/>
              </w:numPr>
              <w:spacing w:after="0" w:line="240" w:lineRule="auto"/>
              <w:rPr>
                <w:rFonts w:asciiTheme="majorHAnsi" w:hAnsiTheme="majorHAnsi" w:cstheme="majorHAnsi"/>
              </w:rPr>
            </w:pPr>
            <w:r w:rsidRPr="007D5FB0">
              <w:rPr>
                <w:rFonts w:asciiTheme="majorHAnsi" w:hAnsiTheme="majorHAnsi" w:cstheme="majorHAnsi"/>
              </w:rPr>
              <w:t>Read over lesson PowerPoints.</w:t>
            </w:r>
          </w:p>
          <w:p w14:paraId="611BE1FA" w14:textId="77777777" w:rsidR="0060054C" w:rsidRPr="007D5FB0" w:rsidRDefault="0060054C" w:rsidP="0060054C">
            <w:pPr>
              <w:pStyle w:val="ListParagraph"/>
              <w:numPr>
                <w:ilvl w:val="0"/>
                <w:numId w:val="77"/>
              </w:numPr>
              <w:spacing w:after="0" w:line="240" w:lineRule="auto"/>
              <w:rPr>
                <w:rFonts w:asciiTheme="majorHAnsi" w:hAnsiTheme="majorHAnsi" w:cstheme="majorHAnsi"/>
              </w:rPr>
            </w:pPr>
            <w:r w:rsidRPr="007D5FB0">
              <w:rPr>
                <w:rFonts w:asciiTheme="majorHAnsi" w:hAnsiTheme="majorHAnsi" w:cstheme="majorHAnsi"/>
              </w:rPr>
              <w:t>Review requirements of coursework unit – R082.</w:t>
            </w:r>
          </w:p>
          <w:p w14:paraId="05B91DC6" w14:textId="77777777" w:rsidR="0060054C" w:rsidRPr="007D5FB0" w:rsidRDefault="0060054C" w:rsidP="0060054C">
            <w:pPr>
              <w:pStyle w:val="ListParagraph"/>
              <w:numPr>
                <w:ilvl w:val="0"/>
                <w:numId w:val="77"/>
              </w:numPr>
              <w:spacing w:after="0" w:line="240" w:lineRule="auto"/>
              <w:rPr>
                <w:rFonts w:asciiTheme="majorHAnsi" w:hAnsiTheme="majorHAnsi" w:cstheme="majorHAnsi"/>
              </w:rPr>
            </w:pPr>
            <w:r w:rsidRPr="007D5FB0">
              <w:rPr>
                <w:rFonts w:asciiTheme="majorHAnsi" w:hAnsiTheme="majorHAnsi" w:cstheme="majorHAnsi"/>
              </w:rPr>
              <w:t>Review guidance from your teacher.</w:t>
            </w:r>
          </w:p>
          <w:p w14:paraId="29B7E243" w14:textId="77777777" w:rsidR="0060054C" w:rsidRPr="007D5FB0" w:rsidRDefault="0060054C" w:rsidP="00455BCD">
            <w:pPr>
              <w:rPr>
                <w:rFonts w:asciiTheme="majorHAnsi" w:hAnsiTheme="majorHAnsi" w:cstheme="majorHAnsi"/>
                <w:sz w:val="22"/>
              </w:rPr>
            </w:pPr>
          </w:p>
        </w:tc>
      </w:tr>
      <w:tr w:rsidR="0060054C" w:rsidRPr="007D5FB0" w14:paraId="0F75E780" w14:textId="77777777" w:rsidTr="0060054C">
        <w:tc>
          <w:tcPr>
            <w:tcW w:w="9926" w:type="dxa"/>
            <w:shd w:val="clear" w:color="auto" w:fill="D2F1EF" w:themeFill="accent6" w:themeFillTint="33"/>
          </w:tcPr>
          <w:p w14:paraId="78D8E37E"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Useful resources I can use:</w:t>
            </w:r>
          </w:p>
          <w:p w14:paraId="339C5501" w14:textId="77777777" w:rsidR="0060054C" w:rsidRPr="007D5FB0" w:rsidRDefault="0060054C" w:rsidP="00455BCD">
            <w:pPr>
              <w:rPr>
                <w:rFonts w:asciiTheme="majorHAnsi" w:hAnsiTheme="majorHAnsi" w:cstheme="majorHAnsi"/>
                <w:sz w:val="22"/>
              </w:rPr>
            </w:pPr>
          </w:p>
        </w:tc>
      </w:tr>
      <w:tr w:rsidR="0060054C" w:rsidRPr="007D5FB0" w14:paraId="7A73C125" w14:textId="77777777" w:rsidTr="0060054C">
        <w:tc>
          <w:tcPr>
            <w:tcW w:w="9926" w:type="dxa"/>
          </w:tcPr>
          <w:p w14:paraId="393ECEB3" w14:textId="77777777" w:rsidR="0060054C" w:rsidRPr="007D5FB0" w:rsidRDefault="00000000" w:rsidP="00455BCD">
            <w:pPr>
              <w:shd w:val="clear" w:color="auto" w:fill="FFFFFF"/>
              <w:outlineLvl w:val="1"/>
              <w:rPr>
                <w:rFonts w:asciiTheme="majorHAnsi" w:eastAsia="Times New Roman" w:hAnsiTheme="majorHAnsi" w:cstheme="majorHAnsi"/>
                <w:b w:val="0"/>
                <w:bCs/>
                <w:color w:val="00245D"/>
                <w:sz w:val="22"/>
                <w:lang w:eastAsia="en-GB"/>
              </w:rPr>
            </w:pPr>
            <w:hyperlink r:id="rId201" w:tgtFrame="_blank" w:history="1">
              <w:r w:rsidR="0060054C" w:rsidRPr="007D5FB0">
                <w:rPr>
                  <w:rFonts w:asciiTheme="majorHAnsi" w:eastAsia="Times New Roman" w:hAnsiTheme="majorHAnsi" w:cstheme="majorHAnsi"/>
                  <w:bCs/>
                  <w:color w:val="0071A9"/>
                  <w:sz w:val="22"/>
                  <w:u w:val="single"/>
                  <w:lang w:eastAsia="en-GB"/>
                </w:rPr>
                <w:t>Cambridge National Level 1/2 Creative iMedia Student Textbook</w:t>
              </w:r>
            </w:hyperlink>
          </w:p>
          <w:p w14:paraId="5E5192A6" w14:textId="77777777" w:rsidR="0060054C" w:rsidRPr="00A22368" w:rsidRDefault="0060054C" w:rsidP="00A22368">
            <w:pPr>
              <w:rPr>
                <w:rFonts w:asciiTheme="majorHAnsi" w:hAnsiTheme="majorHAnsi" w:cstheme="majorHAnsi"/>
              </w:rPr>
            </w:pPr>
          </w:p>
        </w:tc>
      </w:tr>
      <w:tr w:rsidR="0060054C" w:rsidRPr="007D5FB0" w14:paraId="0E452FF5" w14:textId="77777777" w:rsidTr="0060054C">
        <w:tc>
          <w:tcPr>
            <w:tcW w:w="9926" w:type="dxa"/>
            <w:shd w:val="clear" w:color="auto" w:fill="FFCCFF"/>
          </w:tcPr>
          <w:p w14:paraId="45C59649"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Useful websites I can use:</w:t>
            </w:r>
          </w:p>
          <w:p w14:paraId="48235373" w14:textId="77777777" w:rsidR="0060054C" w:rsidRPr="007D5FB0" w:rsidRDefault="0060054C" w:rsidP="00455BCD">
            <w:pPr>
              <w:rPr>
                <w:rFonts w:asciiTheme="majorHAnsi" w:hAnsiTheme="majorHAnsi" w:cstheme="majorHAnsi"/>
                <w:sz w:val="22"/>
              </w:rPr>
            </w:pPr>
          </w:p>
        </w:tc>
      </w:tr>
      <w:tr w:rsidR="0060054C" w:rsidRPr="007D5FB0" w14:paraId="71DAF016" w14:textId="77777777" w:rsidTr="0060054C">
        <w:tc>
          <w:tcPr>
            <w:tcW w:w="9926" w:type="dxa"/>
          </w:tcPr>
          <w:p w14:paraId="0F4D80EE" w14:textId="77777777" w:rsidR="0060054C" w:rsidRPr="00A22368" w:rsidRDefault="0060054C" w:rsidP="00455BCD">
            <w:pPr>
              <w:rPr>
                <w:rFonts w:asciiTheme="majorHAnsi" w:hAnsiTheme="majorHAnsi" w:cstheme="majorHAnsi"/>
                <w:b w:val="0"/>
                <w:bCs/>
                <w:sz w:val="22"/>
              </w:rPr>
            </w:pPr>
            <w:r w:rsidRPr="00A22368">
              <w:rPr>
                <w:rFonts w:asciiTheme="majorHAnsi" w:hAnsiTheme="majorHAnsi" w:cstheme="majorHAnsi"/>
                <w:b w:val="0"/>
                <w:bCs/>
                <w:sz w:val="22"/>
              </w:rPr>
              <w:t>BBC Bitesize</w:t>
            </w:r>
          </w:p>
          <w:p w14:paraId="0829B90E" w14:textId="77777777" w:rsidR="0060054C" w:rsidRPr="00A22368" w:rsidRDefault="0060054C" w:rsidP="00455BCD">
            <w:pPr>
              <w:rPr>
                <w:rFonts w:asciiTheme="majorHAnsi" w:hAnsiTheme="majorHAnsi" w:cstheme="majorHAnsi"/>
                <w:b w:val="0"/>
                <w:bCs/>
                <w:sz w:val="22"/>
              </w:rPr>
            </w:pPr>
            <w:r w:rsidRPr="00A22368">
              <w:rPr>
                <w:rFonts w:asciiTheme="majorHAnsi" w:hAnsiTheme="majorHAnsi" w:cstheme="majorHAnsi"/>
                <w:b w:val="0"/>
                <w:bCs/>
                <w:sz w:val="22"/>
              </w:rPr>
              <w:t>YouTube</w:t>
            </w:r>
          </w:p>
          <w:p w14:paraId="74D03054" w14:textId="248B1ECF" w:rsidR="00A22368" w:rsidRPr="007D5FB0" w:rsidRDefault="00A22368" w:rsidP="00455BCD">
            <w:pPr>
              <w:rPr>
                <w:rFonts w:asciiTheme="majorHAnsi" w:hAnsiTheme="majorHAnsi" w:cstheme="majorHAnsi"/>
                <w:sz w:val="22"/>
              </w:rPr>
            </w:pPr>
          </w:p>
        </w:tc>
      </w:tr>
      <w:tr w:rsidR="0060054C" w:rsidRPr="007D5FB0" w14:paraId="609EC9CB" w14:textId="77777777" w:rsidTr="0060054C">
        <w:tc>
          <w:tcPr>
            <w:tcW w:w="9926" w:type="dxa"/>
            <w:shd w:val="clear" w:color="auto" w:fill="CCFFFF"/>
          </w:tcPr>
          <w:p w14:paraId="773979A5"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72FCA04E" w14:textId="77777777" w:rsidR="0060054C" w:rsidRPr="007D5FB0" w:rsidRDefault="0060054C" w:rsidP="00455BCD">
            <w:pPr>
              <w:rPr>
                <w:rFonts w:asciiTheme="majorHAnsi" w:hAnsiTheme="majorHAnsi" w:cstheme="majorHAnsi"/>
                <w:sz w:val="22"/>
              </w:rPr>
            </w:pPr>
          </w:p>
        </w:tc>
      </w:tr>
      <w:tr w:rsidR="0060054C" w:rsidRPr="007D5FB0" w14:paraId="65DB847D" w14:textId="77777777" w:rsidTr="0060054C">
        <w:trPr>
          <w:trHeight w:val="165"/>
        </w:trPr>
        <w:tc>
          <w:tcPr>
            <w:tcW w:w="9926" w:type="dxa"/>
          </w:tcPr>
          <w:p w14:paraId="46B05B85" w14:textId="77777777" w:rsidR="0060054C" w:rsidRPr="007D5FB0" w:rsidRDefault="00000000" w:rsidP="00455BCD">
            <w:pPr>
              <w:rPr>
                <w:rFonts w:asciiTheme="majorHAnsi" w:hAnsiTheme="majorHAnsi" w:cstheme="majorHAnsi"/>
                <w:sz w:val="22"/>
              </w:rPr>
            </w:pPr>
            <w:hyperlink r:id="rId202" w:history="1">
              <w:r w:rsidR="0060054C" w:rsidRPr="007D5FB0">
                <w:rPr>
                  <w:rStyle w:val="Hyperlink"/>
                  <w:rFonts w:asciiTheme="majorHAnsi" w:hAnsiTheme="majorHAnsi" w:cstheme="majorHAnsi"/>
                  <w:sz w:val="22"/>
                </w:rPr>
                <w:t>https://www.youtube.com/watch?v=nCmjZeuoq5I</w:t>
              </w:r>
            </w:hyperlink>
          </w:p>
          <w:p w14:paraId="76B3D0EF" w14:textId="77777777" w:rsidR="0060054C" w:rsidRPr="007D5FB0" w:rsidRDefault="00000000" w:rsidP="00455BCD">
            <w:pPr>
              <w:rPr>
                <w:rFonts w:asciiTheme="majorHAnsi" w:hAnsiTheme="majorHAnsi" w:cstheme="majorHAnsi"/>
                <w:sz w:val="22"/>
              </w:rPr>
            </w:pPr>
            <w:hyperlink r:id="rId203" w:history="1">
              <w:r w:rsidR="0060054C" w:rsidRPr="007D5FB0">
                <w:rPr>
                  <w:rStyle w:val="Hyperlink"/>
                  <w:rFonts w:asciiTheme="majorHAnsi" w:hAnsiTheme="majorHAnsi" w:cstheme="majorHAnsi"/>
                  <w:sz w:val="22"/>
                </w:rPr>
                <w:t>https://www.youtube.com/watch?v=3RCXnEJNigs</w:t>
              </w:r>
            </w:hyperlink>
          </w:p>
          <w:p w14:paraId="5CE4AE6E" w14:textId="43ACF6FF" w:rsidR="0060054C" w:rsidRPr="007D5FB0" w:rsidRDefault="00000000" w:rsidP="00455BCD">
            <w:pPr>
              <w:rPr>
                <w:rFonts w:asciiTheme="majorHAnsi" w:hAnsiTheme="majorHAnsi" w:cstheme="majorHAnsi"/>
                <w:sz w:val="22"/>
              </w:rPr>
            </w:pPr>
            <w:hyperlink r:id="rId204" w:history="1">
              <w:r w:rsidR="0060054C" w:rsidRPr="007D5FB0">
                <w:rPr>
                  <w:rStyle w:val="Hyperlink"/>
                  <w:rFonts w:asciiTheme="majorHAnsi" w:hAnsiTheme="majorHAnsi" w:cstheme="majorHAnsi"/>
                  <w:sz w:val="22"/>
                </w:rPr>
                <w:t>https://www.youtube.com/watch?v=nCmjZeuoq5I&amp;list=PL3MgmdiUW2NpJJTjq8UVb5KVbdeOxHQwN</w:t>
              </w:r>
            </w:hyperlink>
            <w:r w:rsidR="0060054C" w:rsidRPr="007D5FB0">
              <w:rPr>
                <w:rFonts w:asciiTheme="majorHAnsi" w:hAnsiTheme="majorHAnsi" w:cstheme="majorHAnsi"/>
                <w:sz w:val="22"/>
              </w:rPr>
              <w:t xml:space="preserve"> </w:t>
            </w:r>
          </w:p>
          <w:p w14:paraId="4C048E7F" w14:textId="77777777" w:rsidR="0060054C" w:rsidRPr="007D5FB0" w:rsidRDefault="0060054C" w:rsidP="00455BCD">
            <w:pPr>
              <w:rPr>
                <w:rFonts w:asciiTheme="majorHAnsi" w:hAnsiTheme="majorHAnsi" w:cstheme="majorHAnsi"/>
                <w:sz w:val="22"/>
              </w:rPr>
            </w:pPr>
          </w:p>
        </w:tc>
      </w:tr>
    </w:tbl>
    <w:p w14:paraId="7079C45A" w14:textId="77777777" w:rsidR="00A22368" w:rsidRDefault="00A22368" w:rsidP="0060054C">
      <w:pPr>
        <w:jc w:val="center"/>
        <w:rPr>
          <w:rFonts w:asciiTheme="majorHAnsi" w:hAnsiTheme="majorHAnsi" w:cstheme="majorHAnsi"/>
          <w:bCs/>
          <w:color w:val="013A57" w:themeColor="accent1" w:themeShade="BF"/>
          <w:sz w:val="22"/>
        </w:rPr>
      </w:pPr>
    </w:p>
    <w:p w14:paraId="4F9CE64E" w14:textId="77777777" w:rsidR="00A22368" w:rsidRDefault="00A22368" w:rsidP="0060054C">
      <w:pPr>
        <w:jc w:val="center"/>
        <w:rPr>
          <w:rFonts w:asciiTheme="majorHAnsi" w:hAnsiTheme="majorHAnsi" w:cstheme="majorHAnsi"/>
          <w:bCs/>
          <w:color w:val="013A57" w:themeColor="accent1" w:themeShade="BF"/>
          <w:sz w:val="22"/>
        </w:rPr>
      </w:pPr>
    </w:p>
    <w:p w14:paraId="0CA5C36C" w14:textId="77777777" w:rsidR="00A22368" w:rsidRDefault="00A22368" w:rsidP="0060054C">
      <w:pPr>
        <w:jc w:val="center"/>
        <w:rPr>
          <w:rFonts w:asciiTheme="majorHAnsi" w:hAnsiTheme="majorHAnsi" w:cstheme="majorHAnsi"/>
          <w:bCs/>
          <w:color w:val="013A57" w:themeColor="accent1" w:themeShade="BF"/>
          <w:sz w:val="22"/>
        </w:rPr>
      </w:pPr>
    </w:p>
    <w:p w14:paraId="0DB085DE" w14:textId="77777777" w:rsidR="00A22368" w:rsidRDefault="00A22368" w:rsidP="0060054C">
      <w:pPr>
        <w:jc w:val="center"/>
        <w:rPr>
          <w:rFonts w:asciiTheme="majorHAnsi" w:hAnsiTheme="majorHAnsi" w:cstheme="majorHAnsi"/>
          <w:bCs/>
          <w:color w:val="013A57" w:themeColor="accent1" w:themeShade="BF"/>
          <w:sz w:val="22"/>
        </w:rPr>
      </w:pPr>
    </w:p>
    <w:p w14:paraId="18615931" w14:textId="77777777" w:rsidR="00A22368" w:rsidRDefault="00A22368" w:rsidP="0060054C">
      <w:pPr>
        <w:jc w:val="center"/>
        <w:rPr>
          <w:rFonts w:asciiTheme="majorHAnsi" w:hAnsiTheme="majorHAnsi" w:cstheme="majorHAnsi"/>
          <w:bCs/>
          <w:color w:val="013A57" w:themeColor="accent1" w:themeShade="BF"/>
          <w:sz w:val="22"/>
        </w:rPr>
      </w:pPr>
    </w:p>
    <w:p w14:paraId="55283556" w14:textId="77777777" w:rsidR="00A22368" w:rsidRDefault="00A22368" w:rsidP="0060054C">
      <w:pPr>
        <w:jc w:val="center"/>
        <w:rPr>
          <w:rFonts w:asciiTheme="majorHAnsi" w:hAnsiTheme="majorHAnsi" w:cstheme="majorHAnsi"/>
          <w:bCs/>
          <w:color w:val="013A57" w:themeColor="accent1" w:themeShade="BF"/>
          <w:sz w:val="22"/>
        </w:rPr>
      </w:pPr>
    </w:p>
    <w:p w14:paraId="5B7AE530" w14:textId="77777777" w:rsidR="00A22368" w:rsidRDefault="00A22368" w:rsidP="0060054C">
      <w:pPr>
        <w:jc w:val="center"/>
        <w:rPr>
          <w:rFonts w:asciiTheme="majorHAnsi" w:hAnsiTheme="majorHAnsi" w:cstheme="majorHAnsi"/>
          <w:bCs/>
          <w:color w:val="013A57" w:themeColor="accent1" w:themeShade="BF"/>
          <w:sz w:val="22"/>
        </w:rPr>
      </w:pPr>
    </w:p>
    <w:p w14:paraId="57AC94A5" w14:textId="77777777" w:rsidR="00A22368" w:rsidRDefault="00A22368" w:rsidP="0060054C">
      <w:pPr>
        <w:jc w:val="center"/>
        <w:rPr>
          <w:rFonts w:asciiTheme="majorHAnsi" w:hAnsiTheme="majorHAnsi" w:cstheme="majorHAnsi"/>
          <w:bCs/>
          <w:color w:val="013A57" w:themeColor="accent1" w:themeShade="BF"/>
          <w:sz w:val="22"/>
        </w:rPr>
      </w:pPr>
    </w:p>
    <w:p w14:paraId="3761A596" w14:textId="77777777" w:rsidR="00A22368" w:rsidRDefault="00A22368" w:rsidP="0060054C">
      <w:pPr>
        <w:jc w:val="center"/>
        <w:rPr>
          <w:rFonts w:asciiTheme="majorHAnsi" w:hAnsiTheme="majorHAnsi" w:cstheme="majorHAnsi"/>
          <w:bCs/>
          <w:color w:val="013A57" w:themeColor="accent1" w:themeShade="BF"/>
          <w:sz w:val="22"/>
        </w:rPr>
      </w:pPr>
    </w:p>
    <w:p w14:paraId="640D9219" w14:textId="77777777" w:rsidR="00A22368" w:rsidRDefault="00A22368" w:rsidP="0060054C">
      <w:pPr>
        <w:jc w:val="center"/>
        <w:rPr>
          <w:rFonts w:asciiTheme="majorHAnsi" w:hAnsiTheme="majorHAnsi" w:cstheme="majorHAnsi"/>
          <w:bCs/>
          <w:color w:val="013A57" w:themeColor="accent1" w:themeShade="BF"/>
          <w:sz w:val="22"/>
        </w:rPr>
      </w:pPr>
    </w:p>
    <w:p w14:paraId="6CEA9358" w14:textId="77777777" w:rsidR="00A22368" w:rsidRDefault="00A22368" w:rsidP="0060054C">
      <w:pPr>
        <w:jc w:val="center"/>
        <w:rPr>
          <w:rFonts w:asciiTheme="majorHAnsi" w:hAnsiTheme="majorHAnsi" w:cstheme="majorHAnsi"/>
          <w:bCs/>
          <w:color w:val="013A57" w:themeColor="accent1" w:themeShade="BF"/>
          <w:sz w:val="22"/>
        </w:rPr>
      </w:pPr>
    </w:p>
    <w:p w14:paraId="36E9BF0B" w14:textId="77777777" w:rsidR="00A22368" w:rsidRDefault="00A22368" w:rsidP="0060054C">
      <w:pPr>
        <w:jc w:val="center"/>
        <w:rPr>
          <w:rFonts w:asciiTheme="majorHAnsi" w:hAnsiTheme="majorHAnsi" w:cstheme="majorHAnsi"/>
          <w:bCs/>
          <w:color w:val="013A57" w:themeColor="accent1" w:themeShade="BF"/>
          <w:sz w:val="22"/>
        </w:rPr>
      </w:pPr>
    </w:p>
    <w:p w14:paraId="43A4A225" w14:textId="77777777" w:rsidR="00A22368" w:rsidRDefault="00A22368" w:rsidP="0060054C">
      <w:pPr>
        <w:jc w:val="center"/>
        <w:rPr>
          <w:rFonts w:asciiTheme="majorHAnsi" w:hAnsiTheme="majorHAnsi" w:cstheme="majorHAnsi"/>
          <w:bCs/>
          <w:color w:val="013A57" w:themeColor="accent1" w:themeShade="BF"/>
          <w:sz w:val="22"/>
        </w:rPr>
      </w:pPr>
    </w:p>
    <w:p w14:paraId="2EBBE032" w14:textId="77777777" w:rsidR="00A22368" w:rsidRDefault="00A22368" w:rsidP="0060054C">
      <w:pPr>
        <w:jc w:val="center"/>
        <w:rPr>
          <w:rFonts w:asciiTheme="majorHAnsi" w:hAnsiTheme="majorHAnsi" w:cstheme="majorHAnsi"/>
          <w:bCs/>
          <w:color w:val="013A57" w:themeColor="accent1" w:themeShade="BF"/>
          <w:sz w:val="22"/>
        </w:rPr>
      </w:pPr>
    </w:p>
    <w:p w14:paraId="612C4DC0" w14:textId="1DED2BF4" w:rsidR="0060054C" w:rsidRPr="00A22368" w:rsidRDefault="0060054C" w:rsidP="0060054C">
      <w:pPr>
        <w:jc w:val="center"/>
        <w:rPr>
          <w:rFonts w:asciiTheme="majorHAnsi" w:hAnsiTheme="majorHAnsi" w:cstheme="majorHAnsi"/>
          <w:bCs/>
          <w:color w:val="013A57" w:themeColor="accent1" w:themeShade="BF"/>
          <w:szCs w:val="28"/>
        </w:rPr>
      </w:pPr>
      <w:r w:rsidRPr="00A22368">
        <w:rPr>
          <w:rFonts w:asciiTheme="majorHAnsi" w:hAnsiTheme="majorHAnsi" w:cstheme="majorHAnsi"/>
          <w:bCs/>
          <w:color w:val="013A57" w:themeColor="accent1" w:themeShade="BF"/>
          <w:szCs w:val="28"/>
        </w:rPr>
        <w:lastRenderedPageBreak/>
        <w:t>Year 10 Spring Revision for Art &amp; design – Textile design</w:t>
      </w:r>
    </w:p>
    <w:p w14:paraId="3E5AE0B4" w14:textId="77777777" w:rsidR="0060054C" w:rsidRPr="007D5FB0" w:rsidRDefault="0060054C" w:rsidP="0060054C">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60054C" w:rsidRPr="007D5FB0" w14:paraId="1E54BE4D" w14:textId="77777777" w:rsidTr="00455BCD">
        <w:tc>
          <w:tcPr>
            <w:tcW w:w="9016" w:type="dxa"/>
            <w:shd w:val="clear" w:color="auto" w:fill="CCFFCC"/>
          </w:tcPr>
          <w:p w14:paraId="7BAFB236"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60054C" w:rsidRPr="007D5FB0" w14:paraId="22545B2C" w14:textId="77777777" w:rsidTr="00455BCD">
        <w:tc>
          <w:tcPr>
            <w:tcW w:w="9016" w:type="dxa"/>
            <w:shd w:val="clear" w:color="auto" w:fill="auto"/>
          </w:tcPr>
          <w:p w14:paraId="7AAEE3B0" w14:textId="77777777" w:rsidR="0060054C" w:rsidRDefault="0060054C" w:rsidP="00455BCD">
            <w:pPr>
              <w:rPr>
                <w:rFonts w:asciiTheme="majorHAnsi" w:hAnsiTheme="majorHAnsi" w:cstheme="majorHAnsi"/>
                <w:b w:val="0"/>
                <w:bCs/>
                <w:color w:val="auto"/>
                <w:sz w:val="22"/>
              </w:rPr>
            </w:pPr>
            <w:r w:rsidRPr="00A22368">
              <w:rPr>
                <w:rFonts w:asciiTheme="majorHAnsi" w:hAnsiTheme="majorHAnsi" w:cstheme="majorHAnsi"/>
                <w:b w:val="0"/>
                <w:bCs/>
                <w:color w:val="auto"/>
                <w:sz w:val="22"/>
              </w:rPr>
              <w:t>You will be assessed on your work to date, specifically how you have demonstrated understanding of AO1, AO2 and AO3.</w:t>
            </w:r>
          </w:p>
          <w:p w14:paraId="303953E6" w14:textId="7894AC9C" w:rsidR="00A22368" w:rsidRPr="00A22368" w:rsidRDefault="00A22368" w:rsidP="00455BCD">
            <w:pPr>
              <w:rPr>
                <w:rFonts w:asciiTheme="majorHAnsi" w:hAnsiTheme="majorHAnsi" w:cstheme="majorHAnsi"/>
                <w:b w:val="0"/>
                <w:bCs/>
                <w:sz w:val="22"/>
              </w:rPr>
            </w:pPr>
          </w:p>
        </w:tc>
      </w:tr>
      <w:tr w:rsidR="0060054C" w:rsidRPr="007D5FB0" w14:paraId="70DF4E7E" w14:textId="77777777" w:rsidTr="00455BCD">
        <w:tc>
          <w:tcPr>
            <w:tcW w:w="9016" w:type="dxa"/>
            <w:shd w:val="clear" w:color="auto" w:fill="B1E4FD" w:themeFill="accent1" w:themeFillTint="33"/>
          </w:tcPr>
          <w:p w14:paraId="193A7ECE"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What do I need to revise?</w:t>
            </w:r>
          </w:p>
          <w:p w14:paraId="741F53D0" w14:textId="77777777" w:rsidR="0060054C" w:rsidRPr="007D5FB0" w:rsidRDefault="0060054C" w:rsidP="00455BCD">
            <w:pPr>
              <w:pStyle w:val="ListParagraph"/>
              <w:rPr>
                <w:rFonts w:asciiTheme="majorHAnsi" w:hAnsiTheme="majorHAnsi" w:cstheme="majorHAnsi"/>
              </w:rPr>
            </w:pPr>
          </w:p>
        </w:tc>
      </w:tr>
      <w:tr w:rsidR="0060054C" w:rsidRPr="007D5FB0" w14:paraId="53E49DBB" w14:textId="77777777" w:rsidTr="00455BCD">
        <w:tc>
          <w:tcPr>
            <w:tcW w:w="9016" w:type="dxa"/>
          </w:tcPr>
          <w:p w14:paraId="5BDB68D0" w14:textId="0C93C763" w:rsidR="0060054C" w:rsidRPr="00A22368" w:rsidRDefault="0060054C" w:rsidP="00455BCD">
            <w:pPr>
              <w:rPr>
                <w:rFonts w:asciiTheme="majorHAnsi" w:hAnsiTheme="majorHAnsi" w:cstheme="majorHAnsi"/>
                <w:b w:val="0"/>
                <w:bCs/>
                <w:color w:val="auto"/>
                <w:sz w:val="22"/>
              </w:rPr>
            </w:pPr>
            <w:r w:rsidRPr="00A22368">
              <w:rPr>
                <w:rFonts w:asciiTheme="majorHAnsi" w:hAnsiTheme="majorHAnsi" w:cstheme="majorHAnsi"/>
                <w:b w:val="0"/>
                <w:bCs/>
                <w:color w:val="auto"/>
                <w:sz w:val="22"/>
              </w:rPr>
              <w:t>You should use your time to complete tasks that can be done at home, specifically annotation and research.</w:t>
            </w:r>
          </w:p>
          <w:p w14:paraId="0B50D187" w14:textId="77777777" w:rsidR="0060054C" w:rsidRPr="00A22368" w:rsidRDefault="0060054C" w:rsidP="00455BCD">
            <w:pPr>
              <w:rPr>
                <w:rFonts w:asciiTheme="majorHAnsi" w:hAnsiTheme="majorHAnsi" w:cstheme="majorHAnsi"/>
                <w:b w:val="0"/>
                <w:bCs/>
                <w:color w:val="auto"/>
                <w:sz w:val="22"/>
              </w:rPr>
            </w:pPr>
            <w:r w:rsidRPr="00A22368">
              <w:rPr>
                <w:rFonts w:asciiTheme="majorHAnsi" w:hAnsiTheme="majorHAnsi" w:cstheme="majorHAnsi"/>
                <w:b w:val="0"/>
                <w:bCs/>
                <w:color w:val="auto"/>
                <w:sz w:val="22"/>
              </w:rPr>
              <w:t>You need to demonstrate understanding of different textile skills and terminology. You need to demonstrate that you can effectively analyse the work of other artists and that you can reference artistic subject matter within that analysis (e.g., tone, line, colour, texture etc.)</w:t>
            </w:r>
          </w:p>
          <w:p w14:paraId="3682D2FA" w14:textId="77777777" w:rsidR="0060054C" w:rsidRPr="007D5FB0" w:rsidRDefault="0060054C" w:rsidP="00455BCD">
            <w:pPr>
              <w:rPr>
                <w:rFonts w:asciiTheme="majorHAnsi" w:hAnsiTheme="majorHAnsi" w:cstheme="majorHAnsi"/>
                <w:sz w:val="22"/>
              </w:rPr>
            </w:pPr>
          </w:p>
        </w:tc>
      </w:tr>
      <w:tr w:rsidR="0060054C" w:rsidRPr="007D5FB0" w14:paraId="7EFC2136" w14:textId="77777777" w:rsidTr="00455BCD">
        <w:tc>
          <w:tcPr>
            <w:tcW w:w="9016" w:type="dxa"/>
            <w:shd w:val="clear" w:color="auto" w:fill="E0EFF4" w:themeFill="accent4" w:themeFillTint="33"/>
          </w:tcPr>
          <w:p w14:paraId="0483F1C5"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How can I revise for Textile design?</w:t>
            </w:r>
          </w:p>
          <w:p w14:paraId="54DEB615" w14:textId="77777777" w:rsidR="0060054C" w:rsidRPr="007D5FB0" w:rsidRDefault="0060054C" w:rsidP="00455BCD">
            <w:pPr>
              <w:rPr>
                <w:rFonts w:asciiTheme="majorHAnsi" w:hAnsiTheme="majorHAnsi" w:cstheme="majorHAnsi"/>
                <w:sz w:val="22"/>
              </w:rPr>
            </w:pPr>
          </w:p>
        </w:tc>
      </w:tr>
      <w:tr w:rsidR="0060054C" w:rsidRPr="007D5FB0" w14:paraId="56EF3915" w14:textId="77777777" w:rsidTr="00455BCD">
        <w:tc>
          <w:tcPr>
            <w:tcW w:w="9016" w:type="dxa"/>
          </w:tcPr>
          <w:p w14:paraId="4D13C255" w14:textId="77777777" w:rsidR="0060054C" w:rsidRDefault="0060054C" w:rsidP="0060054C">
            <w:pPr>
              <w:rPr>
                <w:rFonts w:asciiTheme="majorHAnsi" w:hAnsiTheme="majorHAnsi" w:cstheme="majorHAnsi"/>
                <w:b w:val="0"/>
                <w:bCs/>
                <w:color w:val="auto"/>
                <w:sz w:val="22"/>
              </w:rPr>
            </w:pPr>
            <w:r w:rsidRPr="00870389">
              <w:rPr>
                <w:rFonts w:asciiTheme="majorHAnsi" w:hAnsiTheme="majorHAnsi" w:cstheme="majorHAnsi"/>
                <w:b w:val="0"/>
                <w:bCs/>
                <w:color w:val="auto"/>
                <w:sz w:val="22"/>
              </w:rPr>
              <w:t>Visit BBC bitesize for videos and helpful hints on how and why annotation is important within your work.</w:t>
            </w:r>
          </w:p>
          <w:p w14:paraId="09D1F6A1" w14:textId="5DD84674" w:rsidR="00870389" w:rsidRPr="00870389" w:rsidRDefault="00870389" w:rsidP="0060054C">
            <w:pPr>
              <w:rPr>
                <w:rFonts w:asciiTheme="majorHAnsi" w:hAnsiTheme="majorHAnsi" w:cstheme="majorHAnsi"/>
                <w:b w:val="0"/>
                <w:bCs/>
                <w:sz w:val="22"/>
              </w:rPr>
            </w:pPr>
          </w:p>
        </w:tc>
      </w:tr>
      <w:tr w:rsidR="0060054C" w:rsidRPr="007D5FB0" w14:paraId="63C8F0AF" w14:textId="77777777" w:rsidTr="00455BCD">
        <w:tc>
          <w:tcPr>
            <w:tcW w:w="9016" w:type="dxa"/>
            <w:shd w:val="clear" w:color="auto" w:fill="D2F1EF" w:themeFill="accent6" w:themeFillTint="33"/>
          </w:tcPr>
          <w:p w14:paraId="326DB61E"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Useful resources I can use:</w:t>
            </w:r>
          </w:p>
          <w:p w14:paraId="35F06E6C" w14:textId="77777777" w:rsidR="0060054C" w:rsidRPr="007D5FB0" w:rsidRDefault="0060054C" w:rsidP="00455BCD">
            <w:pPr>
              <w:rPr>
                <w:rFonts w:asciiTheme="majorHAnsi" w:hAnsiTheme="majorHAnsi" w:cstheme="majorHAnsi"/>
                <w:sz w:val="22"/>
              </w:rPr>
            </w:pPr>
          </w:p>
        </w:tc>
      </w:tr>
      <w:tr w:rsidR="0060054C" w:rsidRPr="007D5FB0" w14:paraId="5F8EA50B" w14:textId="77777777" w:rsidTr="00455BCD">
        <w:tc>
          <w:tcPr>
            <w:tcW w:w="9016" w:type="dxa"/>
          </w:tcPr>
          <w:p w14:paraId="2EC66668" w14:textId="77777777" w:rsidR="0060054C" w:rsidRPr="007D5FB0" w:rsidRDefault="00000000" w:rsidP="00455BCD">
            <w:pPr>
              <w:rPr>
                <w:rFonts w:asciiTheme="majorHAnsi" w:hAnsiTheme="majorHAnsi" w:cstheme="majorHAnsi"/>
                <w:sz w:val="22"/>
              </w:rPr>
            </w:pPr>
            <w:hyperlink r:id="rId205" w:history="1">
              <w:r w:rsidR="0060054C" w:rsidRPr="007D5FB0">
                <w:rPr>
                  <w:rStyle w:val="Hyperlink"/>
                  <w:rFonts w:asciiTheme="majorHAnsi" w:hAnsiTheme="majorHAnsi" w:cstheme="majorHAnsi"/>
                  <w:sz w:val="22"/>
                </w:rPr>
                <w:t>https://www.bbc.co.uk/bitesize/guides/z2hp3k7/revision/1</w:t>
              </w:r>
            </w:hyperlink>
          </w:p>
          <w:p w14:paraId="0C536ECA" w14:textId="77777777" w:rsidR="0060054C" w:rsidRPr="007D5FB0" w:rsidRDefault="00000000" w:rsidP="00455BCD">
            <w:pPr>
              <w:rPr>
                <w:rFonts w:asciiTheme="majorHAnsi" w:hAnsiTheme="majorHAnsi" w:cstheme="majorHAnsi"/>
                <w:sz w:val="22"/>
              </w:rPr>
            </w:pPr>
            <w:hyperlink r:id="rId206" w:history="1">
              <w:r w:rsidR="0060054C" w:rsidRPr="007D5FB0">
                <w:rPr>
                  <w:rStyle w:val="Hyperlink"/>
                  <w:rFonts w:asciiTheme="majorHAnsi" w:hAnsiTheme="majorHAnsi" w:cstheme="majorHAnsi"/>
                  <w:sz w:val="22"/>
                </w:rPr>
                <w:t>https://www.bbc.co.uk/bitesize/guides/zyv397h/revision/1</w:t>
              </w:r>
            </w:hyperlink>
          </w:p>
          <w:p w14:paraId="77CDE809" w14:textId="77777777" w:rsidR="0060054C" w:rsidRPr="007D5FB0" w:rsidRDefault="00000000" w:rsidP="00455BCD">
            <w:pPr>
              <w:rPr>
                <w:rFonts w:asciiTheme="majorHAnsi" w:hAnsiTheme="majorHAnsi" w:cstheme="majorHAnsi"/>
                <w:sz w:val="22"/>
              </w:rPr>
            </w:pPr>
            <w:hyperlink r:id="rId207" w:history="1">
              <w:r w:rsidR="0060054C" w:rsidRPr="007D5FB0">
                <w:rPr>
                  <w:rStyle w:val="Hyperlink"/>
                  <w:rFonts w:asciiTheme="majorHAnsi" w:hAnsiTheme="majorHAnsi" w:cstheme="majorHAnsi"/>
                  <w:sz w:val="22"/>
                </w:rPr>
                <w:t>https://www.bbc.co.uk/bitesize/guides/zc7mng8/revision/1</w:t>
              </w:r>
            </w:hyperlink>
          </w:p>
          <w:p w14:paraId="314BAB5D" w14:textId="77777777" w:rsidR="0060054C" w:rsidRPr="007D5FB0" w:rsidRDefault="00000000" w:rsidP="00455BCD">
            <w:pPr>
              <w:rPr>
                <w:rFonts w:asciiTheme="majorHAnsi" w:hAnsiTheme="majorHAnsi" w:cstheme="majorHAnsi"/>
                <w:sz w:val="22"/>
              </w:rPr>
            </w:pPr>
            <w:hyperlink r:id="rId208" w:history="1">
              <w:r w:rsidR="0060054C" w:rsidRPr="007D5FB0">
                <w:rPr>
                  <w:rStyle w:val="Hyperlink"/>
                  <w:rFonts w:asciiTheme="majorHAnsi" w:hAnsiTheme="majorHAnsi" w:cstheme="majorHAnsi"/>
                  <w:sz w:val="22"/>
                </w:rPr>
                <w:t>https://www.bbc.co.uk/bitesize/guides/zpcndxs/revision/1</w:t>
              </w:r>
            </w:hyperlink>
          </w:p>
          <w:p w14:paraId="3EF9DFA2" w14:textId="77777777" w:rsidR="0060054C" w:rsidRPr="007D5FB0" w:rsidRDefault="00000000" w:rsidP="00455BCD">
            <w:pPr>
              <w:rPr>
                <w:rFonts w:asciiTheme="majorHAnsi" w:hAnsiTheme="majorHAnsi" w:cstheme="majorHAnsi"/>
                <w:sz w:val="22"/>
              </w:rPr>
            </w:pPr>
            <w:hyperlink r:id="rId209" w:history="1">
              <w:r w:rsidR="0060054C" w:rsidRPr="007D5FB0">
                <w:rPr>
                  <w:rStyle w:val="Hyperlink"/>
                  <w:rFonts w:asciiTheme="majorHAnsi" w:hAnsiTheme="majorHAnsi" w:cstheme="majorHAnsi"/>
                  <w:sz w:val="22"/>
                </w:rPr>
                <w:t>https://www.bbc.co.uk/bitesize/guides/z8pfcj6/revision/1</w:t>
              </w:r>
            </w:hyperlink>
          </w:p>
          <w:p w14:paraId="13052352" w14:textId="77777777" w:rsidR="0060054C" w:rsidRPr="007D5FB0" w:rsidRDefault="00000000" w:rsidP="00455BCD">
            <w:pPr>
              <w:rPr>
                <w:rFonts w:asciiTheme="majorHAnsi" w:hAnsiTheme="majorHAnsi" w:cstheme="majorHAnsi"/>
                <w:sz w:val="22"/>
              </w:rPr>
            </w:pPr>
            <w:hyperlink r:id="rId210" w:history="1">
              <w:r w:rsidR="0060054C" w:rsidRPr="007D5FB0">
                <w:rPr>
                  <w:rStyle w:val="Hyperlink"/>
                  <w:rFonts w:asciiTheme="majorHAnsi" w:hAnsiTheme="majorHAnsi" w:cstheme="majorHAnsi"/>
                  <w:sz w:val="22"/>
                </w:rPr>
                <w:t>https://www.bbc.co.uk/bitesize/guides/z8sv97h/revision/1</w:t>
              </w:r>
            </w:hyperlink>
          </w:p>
          <w:p w14:paraId="176CC06B" w14:textId="77777777" w:rsidR="0060054C" w:rsidRDefault="00000000" w:rsidP="00455BCD">
            <w:pPr>
              <w:rPr>
                <w:rStyle w:val="Hyperlink"/>
                <w:rFonts w:asciiTheme="majorHAnsi" w:hAnsiTheme="majorHAnsi" w:cstheme="majorHAnsi"/>
                <w:sz w:val="22"/>
              </w:rPr>
            </w:pPr>
            <w:hyperlink r:id="rId211" w:history="1">
              <w:r w:rsidR="0060054C" w:rsidRPr="007D5FB0">
                <w:rPr>
                  <w:rStyle w:val="Hyperlink"/>
                  <w:rFonts w:asciiTheme="majorHAnsi" w:hAnsiTheme="majorHAnsi" w:cstheme="majorHAnsi"/>
                  <w:sz w:val="22"/>
                </w:rPr>
                <w:t>https://www.bbc.co.uk/bitesize/guides/zgtngdm/revision/1</w:t>
              </w:r>
            </w:hyperlink>
          </w:p>
          <w:p w14:paraId="7EE62E64" w14:textId="0A1309D4" w:rsidR="00870389" w:rsidRPr="007D5FB0" w:rsidRDefault="00870389" w:rsidP="00455BCD">
            <w:pPr>
              <w:rPr>
                <w:rFonts w:asciiTheme="majorHAnsi" w:hAnsiTheme="majorHAnsi" w:cstheme="majorHAnsi"/>
                <w:sz w:val="22"/>
              </w:rPr>
            </w:pPr>
          </w:p>
        </w:tc>
      </w:tr>
      <w:tr w:rsidR="0060054C" w:rsidRPr="007D5FB0" w14:paraId="5226FDCC" w14:textId="77777777" w:rsidTr="00455BCD">
        <w:tc>
          <w:tcPr>
            <w:tcW w:w="9016" w:type="dxa"/>
            <w:shd w:val="clear" w:color="auto" w:fill="FFCCFF"/>
          </w:tcPr>
          <w:p w14:paraId="7E5E746E"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Useful websites I can use:</w:t>
            </w:r>
          </w:p>
          <w:p w14:paraId="08A58D36" w14:textId="77777777" w:rsidR="0060054C" w:rsidRPr="007D5FB0" w:rsidRDefault="0060054C" w:rsidP="00455BCD">
            <w:pPr>
              <w:rPr>
                <w:rFonts w:asciiTheme="majorHAnsi" w:hAnsiTheme="majorHAnsi" w:cstheme="majorHAnsi"/>
                <w:sz w:val="22"/>
              </w:rPr>
            </w:pPr>
          </w:p>
        </w:tc>
      </w:tr>
      <w:tr w:rsidR="0060054C" w:rsidRPr="007D5FB0" w14:paraId="313E6B15" w14:textId="77777777" w:rsidTr="00455BCD">
        <w:tc>
          <w:tcPr>
            <w:tcW w:w="9016" w:type="dxa"/>
          </w:tcPr>
          <w:p w14:paraId="3CE36941" w14:textId="77777777" w:rsidR="0060054C" w:rsidRPr="007D5FB0" w:rsidRDefault="00000000" w:rsidP="00455BCD">
            <w:pPr>
              <w:rPr>
                <w:rFonts w:asciiTheme="majorHAnsi" w:hAnsiTheme="majorHAnsi" w:cstheme="majorHAnsi"/>
                <w:sz w:val="22"/>
              </w:rPr>
            </w:pPr>
            <w:hyperlink r:id="rId212" w:history="1">
              <w:r w:rsidR="0060054C" w:rsidRPr="007D5FB0">
                <w:rPr>
                  <w:rStyle w:val="Hyperlink"/>
                  <w:rFonts w:asciiTheme="majorHAnsi" w:hAnsiTheme="majorHAnsi" w:cstheme="majorHAnsi"/>
                  <w:sz w:val="22"/>
                </w:rPr>
                <w:t>https://artuk.org/</w:t>
              </w:r>
            </w:hyperlink>
          </w:p>
          <w:p w14:paraId="7B49BCE6" w14:textId="77777777" w:rsidR="0060054C" w:rsidRPr="007D5FB0" w:rsidRDefault="00000000" w:rsidP="00455BCD">
            <w:pPr>
              <w:rPr>
                <w:rFonts w:asciiTheme="majorHAnsi" w:hAnsiTheme="majorHAnsi" w:cstheme="majorHAnsi"/>
                <w:sz w:val="22"/>
              </w:rPr>
            </w:pPr>
            <w:hyperlink r:id="rId213" w:history="1">
              <w:r w:rsidR="0060054C" w:rsidRPr="007D5FB0">
                <w:rPr>
                  <w:rStyle w:val="Hyperlink"/>
                  <w:rFonts w:asciiTheme="majorHAnsi" w:hAnsiTheme="majorHAnsi" w:cstheme="majorHAnsi"/>
                  <w:sz w:val="22"/>
                </w:rPr>
                <w:t>https://www.designcouncil.org.uk/</w:t>
              </w:r>
            </w:hyperlink>
          </w:p>
          <w:p w14:paraId="25D77C8B" w14:textId="77777777" w:rsidR="0060054C" w:rsidRDefault="00000000" w:rsidP="00455BCD">
            <w:pPr>
              <w:rPr>
                <w:rStyle w:val="Hyperlink"/>
                <w:rFonts w:asciiTheme="majorHAnsi" w:hAnsiTheme="majorHAnsi" w:cstheme="majorHAnsi"/>
                <w:sz w:val="22"/>
              </w:rPr>
            </w:pPr>
            <w:hyperlink r:id="rId214" w:history="1">
              <w:r w:rsidR="0060054C" w:rsidRPr="007D5FB0">
                <w:rPr>
                  <w:rStyle w:val="Hyperlink"/>
                  <w:rFonts w:asciiTheme="majorHAnsi" w:hAnsiTheme="majorHAnsi" w:cstheme="majorHAnsi"/>
                  <w:sz w:val="22"/>
                </w:rPr>
                <w:t>https://www.textileartist.org/</w:t>
              </w:r>
            </w:hyperlink>
          </w:p>
          <w:p w14:paraId="070DA34D" w14:textId="421E7767" w:rsidR="00870389" w:rsidRPr="007D5FB0" w:rsidRDefault="00870389" w:rsidP="00455BCD">
            <w:pPr>
              <w:rPr>
                <w:rFonts w:asciiTheme="majorHAnsi" w:hAnsiTheme="majorHAnsi" w:cstheme="majorHAnsi"/>
                <w:sz w:val="22"/>
              </w:rPr>
            </w:pPr>
          </w:p>
        </w:tc>
      </w:tr>
      <w:tr w:rsidR="0060054C" w:rsidRPr="007D5FB0" w14:paraId="59E53080" w14:textId="77777777" w:rsidTr="00455BCD">
        <w:tc>
          <w:tcPr>
            <w:tcW w:w="9016" w:type="dxa"/>
            <w:shd w:val="clear" w:color="auto" w:fill="CCFFFF"/>
          </w:tcPr>
          <w:p w14:paraId="429EE19D"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64422DD5" w14:textId="77777777" w:rsidR="0060054C" w:rsidRPr="007D5FB0" w:rsidRDefault="0060054C" w:rsidP="00455BCD">
            <w:pPr>
              <w:rPr>
                <w:rFonts w:asciiTheme="majorHAnsi" w:hAnsiTheme="majorHAnsi" w:cstheme="majorHAnsi"/>
                <w:sz w:val="22"/>
              </w:rPr>
            </w:pPr>
          </w:p>
        </w:tc>
      </w:tr>
      <w:tr w:rsidR="0060054C" w:rsidRPr="007D5FB0" w14:paraId="1C31D406" w14:textId="77777777" w:rsidTr="00455BCD">
        <w:trPr>
          <w:trHeight w:val="165"/>
        </w:trPr>
        <w:tc>
          <w:tcPr>
            <w:tcW w:w="9016" w:type="dxa"/>
          </w:tcPr>
          <w:p w14:paraId="48827C76" w14:textId="77777777" w:rsidR="0060054C" w:rsidRPr="007D5FB0" w:rsidRDefault="00000000" w:rsidP="00455BCD">
            <w:pPr>
              <w:rPr>
                <w:rFonts w:asciiTheme="majorHAnsi" w:hAnsiTheme="majorHAnsi" w:cstheme="majorHAnsi"/>
                <w:sz w:val="22"/>
              </w:rPr>
            </w:pPr>
            <w:hyperlink r:id="rId215" w:history="1">
              <w:r w:rsidR="0060054C" w:rsidRPr="007D5FB0">
                <w:rPr>
                  <w:rStyle w:val="Hyperlink"/>
                  <w:rFonts w:asciiTheme="majorHAnsi" w:hAnsiTheme="majorHAnsi" w:cstheme="majorHAnsi"/>
                  <w:sz w:val="22"/>
                </w:rPr>
                <w:t>https://www.bbc.co.uk/arts</w:t>
              </w:r>
            </w:hyperlink>
          </w:p>
          <w:p w14:paraId="50ED8C2A" w14:textId="77777777" w:rsidR="0060054C" w:rsidRPr="007D5FB0" w:rsidRDefault="00000000" w:rsidP="00455BCD">
            <w:pPr>
              <w:rPr>
                <w:rFonts w:asciiTheme="majorHAnsi" w:hAnsiTheme="majorHAnsi" w:cstheme="majorHAnsi"/>
                <w:sz w:val="22"/>
              </w:rPr>
            </w:pPr>
            <w:hyperlink r:id="rId216" w:history="1">
              <w:r w:rsidR="0060054C" w:rsidRPr="007D5FB0">
                <w:rPr>
                  <w:rStyle w:val="Hyperlink"/>
                  <w:rFonts w:asciiTheme="majorHAnsi" w:hAnsiTheme="majorHAnsi" w:cstheme="majorHAnsi"/>
                  <w:sz w:val="22"/>
                </w:rPr>
                <w:t>https://www.bbc.com/culture/columns/art</w:t>
              </w:r>
            </w:hyperlink>
          </w:p>
          <w:p w14:paraId="419983F5" w14:textId="77777777" w:rsidR="0060054C" w:rsidRDefault="00000000" w:rsidP="00455BCD">
            <w:pPr>
              <w:rPr>
                <w:rStyle w:val="Hyperlink"/>
                <w:rFonts w:asciiTheme="majorHAnsi" w:hAnsiTheme="majorHAnsi" w:cstheme="majorHAnsi"/>
                <w:sz w:val="22"/>
              </w:rPr>
            </w:pPr>
            <w:hyperlink r:id="rId217" w:history="1">
              <w:r w:rsidR="0060054C" w:rsidRPr="007D5FB0">
                <w:rPr>
                  <w:rStyle w:val="Hyperlink"/>
                  <w:rFonts w:asciiTheme="majorHAnsi" w:hAnsiTheme="majorHAnsi" w:cstheme="majorHAnsi"/>
                  <w:sz w:val="22"/>
                </w:rPr>
                <w:t>https://patternanddesign.com/top-design-resources-for-your-surface-pattern-designs/</w:t>
              </w:r>
            </w:hyperlink>
          </w:p>
          <w:p w14:paraId="27D7C874" w14:textId="56D196F8" w:rsidR="00870389" w:rsidRPr="007D5FB0" w:rsidRDefault="00870389" w:rsidP="00455BCD">
            <w:pPr>
              <w:rPr>
                <w:rFonts w:asciiTheme="majorHAnsi" w:hAnsiTheme="majorHAnsi" w:cstheme="majorHAnsi"/>
                <w:sz w:val="22"/>
              </w:rPr>
            </w:pPr>
          </w:p>
        </w:tc>
      </w:tr>
    </w:tbl>
    <w:p w14:paraId="6A072F92" w14:textId="77777777" w:rsidR="00870389" w:rsidRDefault="00870389" w:rsidP="0060054C">
      <w:pPr>
        <w:jc w:val="center"/>
        <w:rPr>
          <w:rFonts w:asciiTheme="majorHAnsi" w:hAnsiTheme="majorHAnsi" w:cstheme="majorHAnsi"/>
          <w:bCs/>
          <w:color w:val="013A57" w:themeColor="accent1" w:themeShade="BF"/>
          <w:sz w:val="22"/>
        </w:rPr>
      </w:pPr>
    </w:p>
    <w:p w14:paraId="424542C8" w14:textId="77777777" w:rsidR="00870389" w:rsidRDefault="00870389" w:rsidP="0060054C">
      <w:pPr>
        <w:jc w:val="center"/>
        <w:rPr>
          <w:rFonts w:asciiTheme="majorHAnsi" w:hAnsiTheme="majorHAnsi" w:cstheme="majorHAnsi"/>
          <w:bCs/>
          <w:color w:val="013A57" w:themeColor="accent1" w:themeShade="BF"/>
          <w:sz w:val="22"/>
        </w:rPr>
      </w:pPr>
    </w:p>
    <w:p w14:paraId="3DBE2CC2" w14:textId="77777777" w:rsidR="00870389" w:rsidRDefault="00870389" w:rsidP="0060054C">
      <w:pPr>
        <w:jc w:val="center"/>
        <w:rPr>
          <w:rFonts w:asciiTheme="majorHAnsi" w:hAnsiTheme="majorHAnsi" w:cstheme="majorHAnsi"/>
          <w:bCs/>
          <w:color w:val="013A57" w:themeColor="accent1" w:themeShade="BF"/>
          <w:sz w:val="22"/>
        </w:rPr>
      </w:pPr>
    </w:p>
    <w:p w14:paraId="641A6046" w14:textId="77777777" w:rsidR="00870389" w:rsidRDefault="00870389" w:rsidP="0060054C">
      <w:pPr>
        <w:jc w:val="center"/>
        <w:rPr>
          <w:rFonts w:asciiTheme="majorHAnsi" w:hAnsiTheme="majorHAnsi" w:cstheme="majorHAnsi"/>
          <w:bCs/>
          <w:color w:val="013A57" w:themeColor="accent1" w:themeShade="BF"/>
          <w:sz w:val="22"/>
        </w:rPr>
      </w:pPr>
    </w:p>
    <w:p w14:paraId="1C41D608" w14:textId="77777777" w:rsidR="00870389" w:rsidRDefault="00870389" w:rsidP="0060054C">
      <w:pPr>
        <w:jc w:val="center"/>
        <w:rPr>
          <w:rFonts w:asciiTheme="majorHAnsi" w:hAnsiTheme="majorHAnsi" w:cstheme="majorHAnsi"/>
          <w:bCs/>
          <w:color w:val="013A57" w:themeColor="accent1" w:themeShade="BF"/>
          <w:sz w:val="22"/>
        </w:rPr>
      </w:pPr>
    </w:p>
    <w:p w14:paraId="77706D70" w14:textId="77777777" w:rsidR="00870389" w:rsidRDefault="00870389" w:rsidP="0060054C">
      <w:pPr>
        <w:jc w:val="center"/>
        <w:rPr>
          <w:rFonts w:asciiTheme="majorHAnsi" w:hAnsiTheme="majorHAnsi" w:cstheme="majorHAnsi"/>
          <w:bCs/>
          <w:color w:val="013A57" w:themeColor="accent1" w:themeShade="BF"/>
          <w:sz w:val="22"/>
        </w:rPr>
      </w:pPr>
    </w:p>
    <w:p w14:paraId="7ADF800A" w14:textId="77777777" w:rsidR="00870389" w:rsidRDefault="00870389" w:rsidP="0060054C">
      <w:pPr>
        <w:jc w:val="center"/>
        <w:rPr>
          <w:rFonts w:asciiTheme="majorHAnsi" w:hAnsiTheme="majorHAnsi" w:cstheme="majorHAnsi"/>
          <w:bCs/>
          <w:color w:val="013A57" w:themeColor="accent1" w:themeShade="BF"/>
          <w:sz w:val="22"/>
        </w:rPr>
      </w:pPr>
    </w:p>
    <w:p w14:paraId="50B04D17" w14:textId="2F235E25" w:rsidR="0060054C" w:rsidRPr="00870389" w:rsidRDefault="0060054C" w:rsidP="0060054C">
      <w:pPr>
        <w:jc w:val="center"/>
        <w:rPr>
          <w:rFonts w:asciiTheme="majorHAnsi" w:hAnsiTheme="majorHAnsi" w:cstheme="majorHAnsi"/>
          <w:bCs/>
          <w:color w:val="013A57" w:themeColor="accent1" w:themeShade="BF"/>
          <w:szCs w:val="28"/>
        </w:rPr>
      </w:pPr>
      <w:r w:rsidRPr="00870389">
        <w:rPr>
          <w:rFonts w:asciiTheme="majorHAnsi" w:hAnsiTheme="majorHAnsi" w:cstheme="majorHAnsi"/>
          <w:bCs/>
          <w:color w:val="013A57" w:themeColor="accent1" w:themeShade="BF"/>
          <w:szCs w:val="28"/>
        </w:rPr>
        <w:lastRenderedPageBreak/>
        <w:t>Year 11 Spring Revision for Art &amp; design – Textile design</w:t>
      </w:r>
    </w:p>
    <w:p w14:paraId="25CBA67C" w14:textId="77777777" w:rsidR="0060054C" w:rsidRPr="007D5FB0" w:rsidRDefault="0060054C" w:rsidP="0060054C">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60054C" w:rsidRPr="007D5FB0" w14:paraId="5034705B" w14:textId="77777777" w:rsidTr="00455BCD">
        <w:tc>
          <w:tcPr>
            <w:tcW w:w="9016" w:type="dxa"/>
            <w:shd w:val="clear" w:color="auto" w:fill="CCFFCC"/>
          </w:tcPr>
          <w:p w14:paraId="168A3C35"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What assessments will I have in the Autumn Term?</w:t>
            </w:r>
          </w:p>
        </w:tc>
      </w:tr>
      <w:tr w:rsidR="0060054C" w:rsidRPr="007D5FB0" w14:paraId="7CE8F63C" w14:textId="77777777" w:rsidTr="00455BCD">
        <w:tc>
          <w:tcPr>
            <w:tcW w:w="9016" w:type="dxa"/>
            <w:shd w:val="clear" w:color="auto" w:fill="auto"/>
          </w:tcPr>
          <w:p w14:paraId="0EA304CF" w14:textId="77777777" w:rsidR="0060054C" w:rsidRDefault="0060054C" w:rsidP="00455BCD">
            <w:pPr>
              <w:rPr>
                <w:rFonts w:asciiTheme="majorHAnsi" w:hAnsiTheme="majorHAnsi" w:cstheme="majorHAnsi"/>
                <w:b w:val="0"/>
                <w:bCs/>
                <w:color w:val="auto"/>
                <w:sz w:val="22"/>
              </w:rPr>
            </w:pPr>
            <w:r w:rsidRPr="00870389">
              <w:rPr>
                <w:rFonts w:asciiTheme="majorHAnsi" w:hAnsiTheme="majorHAnsi" w:cstheme="majorHAnsi"/>
                <w:b w:val="0"/>
                <w:bCs/>
                <w:color w:val="auto"/>
                <w:sz w:val="22"/>
              </w:rPr>
              <w:t>You will be moving back onto the natural form project for the remainder of the year, so far you should have demonstrated your understanding of AO1, AO2 and AO3. As we move forward to need to add more personal elements and final outcomes (AO4).</w:t>
            </w:r>
          </w:p>
          <w:p w14:paraId="21600D3F" w14:textId="6B3FEE3A" w:rsidR="00870389" w:rsidRPr="00870389" w:rsidRDefault="00870389" w:rsidP="00455BCD">
            <w:pPr>
              <w:rPr>
                <w:rFonts w:asciiTheme="majorHAnsi" w:hAnsiTheme="majorHAnsi" w:cstheme="majorHAnsi"/>
                <w:b w:val="0"/>
                <w:bCs/>
                <w:sz w:val="22"/>
              </w:rPr>
            </w:pPr>
          </w:p>
        </w:tc>
      </w:tr>
      <w:tr w:rsidR="0060054C" w:rsidRPr="007D5FB0" w14:paraId="4A4EF97A" w14:textId="77777777" w:rsidTr="00455BCD">
        <w:tc>
          <w:tcPr>
            <w:tcW w:w="9016" w:type="dxa"/>
            <w:shd w:val="clear" w:color="auto" w:fill="B1E4FD" w:themeFill="accent1" w:themeFillTint="33"/>
          </w:tcPr>
          <w:p w14:paraId="103B5F86"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What do I need to revise?</w:t>
            </w:r>
          </w:p>
          <w:p w14:paraId="50CC57BE" w14:textId="77777777" w:rsidR="0060054C" w:rsidRPr="007D5FB0" w:rsidRDefault="0060054C" w:rsidP="0060054C">
            <w:pPr>
              <w:rPr>
                <w:rFonts w:asciiTheme="majorHAnsi" w:hAnsiTheme="majorHAnsi" w:cstheme="majorHAnsi"/>
                <w:sz w:val="22"/>
              </w:rPr>
            </w:pPr>
          </w:p>
        </w:tc>
      </w:tr>
      <w:tr w:rsidR="0060054C" w:rsidRPr="007D5FB0" w14:paraId="71FAD151" w14:textId="77777777" w:rsidTr="00455BCD">
        <w:tc>
          <w:tcPr>
            <w:tcW w:w="9016" w:type="dxa"/>
          </w:tcPr>
          <w:p w14:paraId="00EE9573" w14:textId="66CB5638" w:rsidR="0060054C" w:rsidRPr="00870389" w:rsidRDefault="0060054C" w:rsidP="00455BCD">
            <w:pPr>
              <w:rPr>
                <w:rFonts w:asciiTheme="majorHAnsi" w:hAnsiTheme="majorHAnsi" w:cstheme="majorHAnsi"/>
                <w:b w:val="0"/>
                <w:bCs/>
                <w:color w:val="auto"/>
                <w:sz w:val="22"/>
              </w:rPr>
            </w:pPr>
            <w:r w:rsidRPr="00870389">
              <w:rPr>
                <w:rFonts w:asciiTheme="majorHAnsi" w:hAnsiTheme="majorHAnsi" w:cstheme="majorHAnsi"/>
                <w:b w:val="0"/>
                <w:bCs/>
                <w:color w:val="auto"/>
                <w:sz w:val="22"/>
              </w:rPr>
              <w:t>You should use your time to complete tasks that can be done at home, specifically annotation.</w:t>
            </w:r>
          </w:p>
          <w:p w14:paraId="4CA3AB00" w14:textId="77777777" w:rsidR="0060054C" w:rsidRDefault="0060054C" w:rsidP="00455BCD">
            <w:pPr>
              <w:rPr>
                <w:rFonts w:asciiTheme="majorHAnsi" w:hAnsiTheme="majorHAnsi" w:cstheme="majorHAnsi"/>
                <w:b w:val="0"/>
                <w:bCs/>
                <w:color w:val="auto"/>
                <w:sz w:val="22"/>
              </w:rPr>
            </w:pPr>
            <w:r w:rsidRPr="00870389">
              <w:rPr>
                <w:rFonts w:asciiTheme="majorHAnsi" w:hAnsiTheme="majorHAnsi" w:cstheme="majorHAnsi"/>
                <w:b w:val="0"/>
                <w:bCs/>
                <w:color w:val="auto"/>
                <w:sz w:val="22"/>
              </w:rPr>
              <w:t>You need to demonstrate understanding of different textile skills and terminology. You need to demonstrate that you can effectively analyse the work of other artists and that you can reference artistic subject matter within that analysis (e.g., tone, line, colour, texture etc.)</w:t>
            </w:r>
          </w:p>
          <w:p w14:paraId="5BE81858" w14:textId="1EFC35AB" w:rsidR="00870389" w:rsidRPr="007D5FB0" w:rsidRDefault="00870389" w:rsidP="00455BCD">
            <w:pPr>
              <w:rPr>
                <w:rFonts w:asciiTheme="majorHAnsi" w:hAnsiTheme="majorHAnsi" w:cstheme="majorHAnsi"/>
                <w:sz w:val="22"/>
              </w:rPr>
            </w:pPr>
          </w:p>
        </w:tc>
      </w:tr>
      <w:tr w:rsidR="0060054C" w:rsidRPr="007D5FB0" w14:paraId="7BE99FA0" w14:textId="77777777" w:rsidTr="00455BCD">
        <w:tc>
          <w:tcPr>
            <w:tcW w:w="9016" w:type="dxa"/>
            <w:shd w:val="clear" w:color="auto" w:fill="E0EFF4" w:themeFill="accent4" w:themeFillTint="33"/>
          </w:tcPr>
          <w:p w14:paraId="3E3D0491"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How can I revise for Textile design?</w:t>
            </w:r>
          </w:p>
          <w:p w14:paraId="45E4F722" w14:textId="77777777" w:rsidR="0060054C" w:rsidRPr="007D5FB0" w:rsidRDefault="0060054C" w:rsidP="00455BCD">
            <w:pPr>
              <w:rPr>
                <w:rFonts w:asciiTheme="majorHAnsi" w:hAnsiTheme="majorHAnsi" w:cstheme="majorHAnsi"/>
                <w:sz w:val="22"/>
              </w:rPr>
            </w:pPr>
          </w:p>
        </w:tc>
      </w:tr>
      <w:tr w:rsidR="0060054C" w:rsidRPr="007D5FB0" w14:paraId="077D10BB" w14:textId="77777777" w:rsidTr="00455BCD">
        <w:tc>
          <w:tcPr>
            <w:tcW w:w="9016" w:type="dxa"/>
          </w:tcPr>
          <w:p w14:paraId="6E5DDB4F" w14:textId="77777777" w:rsidR="0060054C" w:rsidRPr="00870389" w:rsidRDefault="0060054C" w:rsidP="00455BCD">
            <w:pPr>
              <w:rPr>
                <w:rFonts w:asciiTheme="majorHAnsi" w:hAnsiTheme="majorHAnsi" w:cstheme="majorHAnsi"/>
                <w:b w:val="0"/>
                <w:bCs/>
                <w:color w:val="auto"/>
                <w:sz w:val="22"/>
              </w:rPr>
            </w:pPr>
            <w:r w:rsidRPr="00870389">
              <w:rPr>
                <w:rFonts w:asciiTheme="majorHAnsi" w:hAnsiTheme="majorHAnsi" w:cstheme="majorHAnsi"/>
                <w:b w:val="0"/>
                <w:bCs/>
                <w:color w:val="auto"/>
                <w:sz w:val="22"/>
              </w:rPr>
              <w:t>Visit BBC bitesize for videos and helpful hints on how and why annotation is important within your work.</w:t>
            </w:r>
          </w:p>
          <w:p w14:paraId="59F0D736" w14:textId="3DE3FC96" w:rsidR="00870389" w:rsidRPr="00870389" w:rsidRDefault="00870389" w:rsidP="00455BCD">
            <w:pPr>
              <w:rPr>
                <w:rFonts w:asciiTheme="majorHAnsi" w:hAnsiTheme="majorHAnsi" w:cstheme="majorHAnsi"/>
                <w:b w:val="0"/>
                <w:bCs/>
                <w:sz w:val="22"/>
              </w:rPr>
            </w:pPr>
          </w:p>
        </w:tc>
      </w:tr>
      <w:tr w:rsidR="0060054C" w:rsidRPr="007D5FB0" w14:paraId="29C6BD72" w14:textId="77777777" w:rsidTr="00455BCD">
        <w:tc>
          <w:tcPr>
            <w:tcW w:w="9016" w:type="dxa"/>
            <w:shd w:val="clear" w:color="auto" w:fill="D2F1EF" w:themeFill="accent6" w:themeFillTint="33"/>
          </w:tcPr>
          <w:p w14:paraId="63F78ECD"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Useful resources I can use:</w:t>
            </w:r>
          </w:p>
          <w:p w14:paraId="2B2E4982" w14:textId="77777777" w:rsidR="0060054C" w:rsidRPr="007D5FB0" w:rsidRDefault="0060054C" w:rsidP="00455BCD">
            <w:pPr>
              <w:rPr>
                <w:rFonts w:asciiTheme="majorHAnsi" w:hAnsiTheme="majorHAnsi" w:cstheme="majorHAnsi"/>
                <w:sz w:val="22"/>
              </w:rPr>
            </w:pPr>
          </w:p>
        </w:tc>
      </w:tr>
      <w:tr w:rsidR="0060054C" w:rsidRPr="007D5FB0" w14:paraId="68FD4F41" w14:textId="77777777" w:rsidTr="00455BCD">
        <w:tc>
          <w:tcPr>
            <w:tcW w:w="9016" w:type="dxa"/>
          </w:tcPr>
          <w:p w14:paraId="485E8140" w14:textId="77777777" w:rsidR="0060054C" w:rsidRPr="007D5FB0" w:rsidRDefault="00000000" w:rsidP="00455BCD">
            <w:pPr>
              <w:rPr>
                <w:rFonts w:asciiTheme="majorHAnsi" w:hAnsiTheme="majorHAnsi" w:cstheme="majorHAnsi"/>
                <w:sz w:val="22"/>
              </w:rPr>
            </w:pPr>
            <w:hyperlink r:id="rId218" w:history="1">
              <w:r w:rsidR="0060054C" w:rsidRPr="007D5FB0">
                <w:rPr>
                  <w:rStyle w:val="Hyperlink"/>
                  <w:rFonts w:asciiTheme="majorHAnsi" w:hAnsiTheme="majorHAnsi" w:cstheme="majorHAnsi"/>
                  <w:sz w:val="22"/>
                </w:rPr>
                <w:t>https://www.bbc.co.uk/bitesize/guides/z2hp3k7/revision/1</w:t>
              </w:r>
            </w:hyperlink>
          </w:p>
          <w:p w14:paraId="6C914EFC" w14:textId="77777777" w:rsidR="0060054C" w:rsidRPr="007D5FB0" w:rsidRDefault="00000000" w:rsidP="00455BCD">
            <w:pPr>
              <w:rPr>
                <w:rFonts w:asciiTheme="majorHAnsi" w:hAnsiTheme="majorHAnsi" w:cstheme="majorHAnsi"/>
                <w:sz w:val="22"/>
              </w:rPr>
            </w:pPr>
            <w:hyperlink r:id="rId219" w:history="1">
              <w:r w:rsidR="0060054C" w:rsidRPr="007D5FB0">
                <w:rPr>
                  <w:rStyle w:val="Hyperlink"/>
                  <w:rFonts w:asciiTheme="majorHAnsi" w:hAnsiTheme="majorHAnsi" w:cstheme="majorHAnsi"/>
                  <w:sz w:val="22"/>
                </w:rPr>
                <w:t>https://www.bbc.co.uk/bitesize/guides/zyv397h/revision/1</w:t>
              </w:r>
            </w:hyperlink>
          </w:p>
          <w:p w14:paraId="1D90187A" w14:textId="77777777" w:rsidR="0060054C" w:rsidRPr="007D5FB0" w:rsidRDefault="00000000" w:rsidP="00455BCD">
            <w:pPr>
              <w:rPr>
                <w:rFonts w:asciiTheme="majorHAnsi" w:hAnsiTheme="majorHAnsi" w:cstheme="majorHAnsi"/>
                <w:sz w:val="22"/>
              </w:rPr>
            </w:pPr>
            <w:hyperlink r:id="rId220" w:history="1">
              <w:r w:rsidR="0060054C" w:rsidRPr="007D5FB0">
                <w:rPr>
                  <w:rStyle w:val="Hyperlink"/>
                  <w:rFonts w:asciiTheme="majorHAnsi" w:hAnsiTheme="majorHAnsi" w:cstheme="majorHAnsi"/>
                  <w:sz w:val="22"/>
                </w:rPr>
                <w:t>https://www.bbc.co.uk/bitesize/guides/zc7mng8/revision/1</w:t>
              </w:r>
            </w:hyperlink>
          </w:p>
          <w:p w14:paraId="3C07CEC5" w14:textId="77777777" w:rsidR="0060054C" w:rsidRPr="007D5FB0" w:rsidRDefault="00000000" w:rsidP="00455BCD">
            <w:pPr>
              <w:rPr>
                <w:rFonts w:asciiTheme="majorHAnsi" w:hAnsiTheme="majorHAnsi" w:cstheme="majorHAnsi"/>
                <w:sz w:val="22"/>
              </w:rPr>
            </w:pPr>
            <w:hyperlink r:id="rId221" w:history="1">
              <w:r w:rsidR="0060054C" w:rsidRPr="007D5FB0">
                <w:rPr>
                  <w:rStyle w:val="Hyperlink"/>
                  <w:rFonts w:asciiTheme="majorHAnsi" w:hAnsiTheme="majorHAnsi" w:cstheme="majorHAnsi"/>
                  <w:sz w:val="22"/>
                </w:rPr>
                <w:t>https://www.bbc.co.uk/bitesize/guides/zpcndxs/revision/1</w:t>
              </w:r>
            </w:hyperlink>
          </w:p>
          <w:p w14:paraId="12943C3A" w14:textId="77777777" w:rsidR="0060054C" w:rsidRPr="007D5FB0" w:rsidRDefault="00000000" w:rsidP="00455BCD">
            <w:pPr>
              <w:rPr>
                <w:rFonts w:asciiTheme="majorHAnsi" w:hAnsiTheme="majorHAnsi" w:cstheme="majorHAnsi"/>
                <w:sz w:val="22"/>
              </w:rPr>
            </w:pPr>
            <w:hyperlink r:id="rId222" w:history="1">
              <w:r w:rsidR="0060054C" w:rsidRPr="007D5FB0">
                <w:rPr>
                  <w:rStyle w:val="Hyperlink"/>
                  <w:rFonts w:asciiTheme="majorHAnsi" w:hAnsiTheme="majorHAnsi" w:cstheme="majorHAnsi"/>
                  <w:sz w:val="22"/>
                </w:rPr>
                <w:t>https://www.bbc.co.uk/bitesize/guides/z8pfcj6/revision/1</w:t>
              </w:r>
            </w:hyperlink>
          </w:p>
          <w:p w14:paraId="5BD73CAF" w14:textId="77777777" w:rsidR="0060054C" w:rsidRPr="007D5FB0" w:rsidRDefault="00000000" w:rsidP="00455BCD">
            <w:pPr>
              <w:rPr>
                <w:rFonts w:asciiTheme="majorHAnsi" w:hAnsiTheme="majorHAnsi" w:cstheme="majorHAnsi"/>
                <w:sz w:val="22"/>
              </w:rPr>
            </w:pPr>
            <w:hyperlink r:id="rId223" w:history="1">
              <w:r w:rsidR="0060054C" w:rsidRPr="007D5FB0">
                <w:rPr>
                  <w:rStyle w:val="Hyperlink"/>
                  <w:rFonts w:asciiTheme="majorHAnsi" w:hAnsiTheme="majorHAnsi" w:cstheme="majorHAnsi"/>
                  <w:sz w:val="22"/>
                </w:rPr>
                <w:t>https://www.bbc.co.uk/bitesize/guides/z8sv97h/revision/1</w:t>
              </w:r>
            </w:hyperlink>
          </w:p>
          <w:p w14:paraId="7825BA02" w14:textId="77777777" w:rsidR="0060054C" w:rsidRDefault="00000000" w:rsidP="00455BCD">
            <w:pPr>
              <w:rPr>
                <w:rStyle w:val="Hyperlink"/>
                <w:rFonts w:asciiTheme="majorHAnsi" w:hAnsiTheme="majorHAnsi" w:cstheme="majorHAnsi"/>
                <w:sz w:val="22"/>
              </w:rPr>
            </w:pPr>
            <w:hyperlink r:id="rId224" w:history="1">
              <w:r w:rsidR="0060054C" w:rsidRPr="007D5FB0">
                <w:rPr>
                  <w:rStyle w:val="Hyperlink"/>
                  <w:rFonts w:asciiTheme="majorHAnsi" w:hAnsiTheme="majorHAnsi" w:cstheme="majorHAnsi"/>
                  <w:sz w:val="22"/>
                </w:rPr>
                <w:t>https://www.bbc.co.uk/bitesize/guides/zgtngdm/revision/1</w:t>
              </w:r>
            </w:hyperlink>
          </w:p>
          <w:p w14:paraId="0DA40916" w14:textId="21B35738" w:rsidR="00870389" w:rsidRPr="007D5FB0" w:rsidRDefault="00870389" w:rsidP="00455BCD">
            <w:pPr>
              <w:rPr>
                <w:rFonts w:asciiTheme="majorHAnsi" w:hAnsiTheme="majorHAnsi" w:cstheme="majorHAnsi"/>
                <w:sz w:val="22"/>
              </w:rPr>
            </w:pPr>
          </w:p>
        </w:tc>
      </w:tr>
      <w:tr w:rsidR="0060054C" w:rsidRPr="007D5FB0" w14:paraId="2A726F25" w14:textId="77777777" w:rsidTr="00455BCD">
        <w:tc>
          <w:tcPr>
            <w:tcW w:w="9016" w:type="dxa"/>
            <w:shd w:val="clear" w:color="auto" w:fill="FFCCFF"/>
          </w:tcPr>
          <w:p w14:paraId="58D66EA4"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Useful websites I can use:</w:t>
            </w:r>
          </w:p>
          <w:p w14:paraId="355F7759" w14:textId="77777777" w:rsidR="0060054C" w:rsidRPr="007D5FB0" w:rsidRDefault="0060054C" w:rsidP="00455BCD">
            <w:pPr>
              <w:rPr>
                <w:rFonts w:asciiTheme="majorHAnsi" w:hAnsiTheme="majorHAnsi" w:cstheme="majorHAnsi"/>
                <w:sz w:val="22"/>
              </w:rPr>
            </w:pPr>
          </w:p>
        </w:tc>
      </w:tr>
      <w:tr w:rsidR="0060054C" w:rsidRPr="007D5FB0" w14:paraId="3483CF14" w14:textId="77777777" w:rsidTr="00455BCD">
        <w:tc>
          <w:tcPr>
            <w:tcW w:w="9016" w:type="dxa"/>
          </w:tcPr>
          <w:p w14:paraId="031EA1CE" w14:textId="77777777" w:rsidR="0060054C" w:rsidRPr="007D5FB0" w:rsidRDefault="00000000" w:rsidP="00455BCD">
            <w:pPr>
              <w:rPr>
                <w:rFonts w:asciiTheme="majorHAnsi" w:hAnsiTheme="majorHAnsi" w:cstheme="majorHAnsi"/>
                <w:sz w:val="22"/>
              </w:rPr>
            </w:pPr>
            <w:hyperlink r:id="rId225" w:history="1">
              <w:r w:rsidR="0060054C" w:rsidRPr="007D5FB0">
                <w:rPr>
                  <w:rStyle w:val="Hyperlink"/>
                  <w:rFonts w:asciiTheme="majorHAnsi" w:hAnsiTheme="majorHAnsi" w:cstheme="majorHAnsi"/>
                  <w:sz w:val="22"/>
                </w:rPr>
                <w:t>https://artuk.org/</w:t>
              </w:r>
            </w:hyperlink>
          </w:p>
          <w:p w14:paraId="49321AA0" w14:textId="77777777" w:rsidR="0060054C" w:rsidRPr="007D5FB0" w:rsidRDefault="00000000" w:rsidP="00455BCD">
            <w:pPr>
              <w:rPr>
                <w:rFonts w:asciiTheme="majorHAnsi" w:hAnsiTheme="majorHAnsi" w:cstheme="majorHAnsi"/>
                <w:sz w:val="22"/>
              </w:rPr>
            </w:pPr>
            <w:hyperlink r:id="rId226" w:history="1">
              <w:r w:rsidR="0060054C" w:rsidRPr="007D5FB0">
                <w:rPr>
                  <w:rStyle w:val="Hyperlink"/>
                  <w:rFonts w:asciiTheme="majorHAnsi" w:hAnsiTheme="majorHAnsi" w:cstheme="majorHAnsi"/>
                  <w:sz w:val="22"/>
                </w:rPr>
                <w:t>https://www.designcouncil.org.uk/</w:t>
              </w:r>
            </w:hyperlink>
          </w:p>
          <w:p w14:paraId="5F88B369" w14:textId="77777777" w:rsidR="0060054C" w:rsidRDefault="00000000" w:rsidP="00455BCD">
            <w:pPr>
              <w:rPr>
                <w:rStyle w:val="Hyperlink"/>
                <w:rFonts w:asciiTheme="majorHAnsi" w:hAnsiTheme="majorHAnsi" w:cstheme="majorHAnsi"/>
                <w:sz w:val="22"/>
              </w:rPr>
            </w:pPr>
            <w:hyperlink r:id="rId227" w:history="1">
              <w:r w:rsidR="0060054C" w:rsidRPr="007D5FB0">
                <w:rPr>
                  <w:rStyle w:val="Hyperlink"/>
                  <w:rFonts w:asciiTheme="majorHAnsi" w:hAnsiTheme="majorHAnsi" w:cstheme="majorHAnsi"/>
                  <w:sz w:val="22"/>
                </w:rPr>
                <w:t>https://www.textileartist.org/</w:t>
              </w:r>
            </w:hyperlink>
          </w:p>
          <w:p w14:paraId="4BA92F2E" w14:textId="5A5DE78B" w:rsidR="00870389" w:rsidRPr="007D5FB0" w:rsidRDefault="00870389" w:rsidP="00455BCD">
            <w:pPr>
              <w:rPr>
                <w:rFonts w:asciiTheme="majorHAnsi" w:hAnsiTheme="majorHAnsi" w:cstheme="majorHAnsi"/>
                <w:sz w:val="22"/>
              </w:rPr>
            </w:pPr>
          </w:p>
        </w:tc>
      </w:tr>
      <w:tr w:rsidR="0060054C" w:rsidRPr="007D5FB0" w14:paraId="3ED724AA" w14:textId="77777777" w:rsidTr="00455BCD">
        <w:tc>
          <w:tcPr>
            <w:tcW w:w="9016" w:type="dxa"/>
            <w:shd w:val="clear" w:color="auto" w:fill="CCFFFF"/>
          </w:tcPr>
          <w:p w14:paraId="3FAC042A" w14:textId="77777777" w:rsidR="0060054C" w:rsidRPr="007D5FB0" w:rsidRDefault="0060054C"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45288730" w14:textId="77777777" w:rsidR="0060054C" w:rsidRPr="007D5FB0" w:rsidRDefault="0060054C" w:rsidP="00455BCD">
            <w:pPr>
              <w:rPr>
                <w:rFonts w:asciiTheme="majorHAnsi" w:hAnsiTheme="majorHAnsi" w:cstheme="majorHAnsi"/>
                <w:sz w:val="22"/>
              </w:rPr>
            </w:pPr>
          </w:p>
        </w:tc>
      </w:tr>
      <w:tr w:rsidR="0060054C" w:rsidRPr="007D5FB0" w14:paraId="04E59684" w14:textId="77777777" w:rsidTr="00455BCD">
        <w:trPr>
          <w:trHeight w:val="165"/>
        </w:trPr>
        <w:tc>
          <w:tcPr>
            <w:tcW w:w="9016" w:type="dxa"/>
          </w:tcPr>
          <w:p w14:paraId="5EA65AA2" w14:textId="77777777" w:rsidR="0060054C" w:rsidRPr="007D5FB0" w:rsidRDefault="00000000" w:rsidP="00455BCD">
            <w:pPr>
              <w:rPr>
                <w:rFonts w:asciiTheme="majorHAnsi" w:hAnsiTheme="majorHAnsi" w:cstheme="majorHAnsi"/>
                <w:sz w:val="22"/>
              </w:rPr>
            </w:pPr>
            <w:hyperlink r:id="rId228" w:history="1">
              <w:r w:rsidR="0060054C" w:rsidRPr="007D5FB0">
                <w:rPr>
                  <w:rStyle w:val="Hyperlink"/>
                  <w:rFonts w:asciiTheme="majorHAnsi" w:hAnsiTheme="majorHAnsi" w:cstheme="majorHAnsi"/>
                  <w:sz w:val="22"/>
                </w:rPr>
                <w:t>https://www.bbc.co.uk/arts</w:t>
              </w:r>
            </w:hyperlink>
          </w:p>
          <w:p w14:paraId="2EEFE0A1" w14:textId="77777777" w:rsidR="0060054C" w:rsidRPr="007D5FB0" w:rsidRDefault="00000000" w:rsidP="00455BCD">
            <w:pPr>
              <w:rPr>
                <w:rFonts w:asciiTheme="majorHAnsi" w:hAnsiTheme="majorHAnsi" w:cstheme="majorHAnsi"/>
                <w:sz w:val="22"/>
              </w:rPr>
            </w:pPr>
            <w:hyperlink r:id="rId229" w:history="1">
              <w:r w:rsidR="0060054C" w:rsidRPr="007D5FB0">
                <w:rPr>
                  <w:rStyle w:val="Hyperlink"/>
                  <w:rFonts w:asciiTheme="majorHAnsi" w:hAnsiTheme="majorHAnsi" w:cstheme="majorHAnsi"/>
                  <w:sz w:val="22"/>
                </w:rPr>
                <w:t>https://www.bbc.com/culture/columns/art</w:t>
              </w:r>
            </w:hyperlink>
          </w:p>
          <w:p w14:paraId="0F6A3EAF" w14:textId="77777777" w:rsidR="0060054C" w:rsidRDefault="00000000" w:rsidP="00455BCD">
            <w:pPr>
              <w:rPr>
                <w:rStyle w:val="Hyperlink"/>
                <w:rFonts w:asciiTheme="majorHAnsi" w:hAnsiTheme="majorHAnsi" w:cstheme="majorHAnsi"/>
                <w:sz w:val="22"/>
              </w:rPr>
            </w:pPr>
            <w:hyperlink r:id="rId230" w:history="1">
              <w:r w:rsidR="0060054C" w:rsidRPr="007D5FB0">
                <w:rPr>
                  <w:rStyle w:val="Hyperlink"/>
                  <w:rFonts w:asciiTheme="majorHAnsi" w:hAnsiTheme="majorHAnsi" w:cstheme="majorHAnsi"/>
                  <w:sz w:val="22"/>
                </w:rPr>
                <w:t>https://patternanddesign.com/top-design-resources-for-your-surface-pattern-designs/</w:t>
              </w:r>
            </w:hyperlink>
          </w:p>
          <w:p w14:paraId="438949EB" w14:textId="220AB263" w:rsidR="00870389" w:rsidRPr="007D5FB0" w:rsidRDefault="00870389" w:rsidP="00455BCD">
            <w:pPr>
              <w:rPr>
                <w:rFonts w:asciiTheme="majorHAnsi" w:hAnsiTheme="majorHAnsi" w:cstheme="majorHAnsi"/>
                <w:sz w:val="22"/>
              </w:rPr>
            </w:pPr>
          </w:p>
        </w:tc>
      </w:tr>
    </w:tbl>
    <w:p w14:paraId="77D31495" w14:textId="77777777" w:rsidR="00870389" w:rsidRDefault="00870389" w:rsidP="000652C0">
      <w:pPr>
        <w:jc w:val="center"/>
        <w:rPr>
          <w:rFonts w:asciiTheme="majorHAnsi" w:hAnsiTheme="majorHAnsi" w:cstheme="majorHAnsi"/>
          <w:color w:val="013A57" w:themeColor="accent1" w:themeShade="BF"/>
          <w:sz w:val="22"/>
        </w:rPr>
      </w:pPr>
    </w:p>
    <w:p w14:paraId="0864EEFB" w14:textId="77777777" w:rsidR="00870389" w:rsidRDefault="00870389" w:rsidP="000652C0">
      <w:pPr>
        <w:jc w:val="center"/>
        <w:rPr>
          <w:rFonts w:asciiTheme="majorHAnsi" w:hAnsiTheme="majorHAnsi" w:cstheme="majorHAnsi"/>
          <w:color w:val="013A57" w:themeColor="accent1" w:themeShade="BF"/>
          <w:sz w:val="22"/>
        </w:rPr>
      </w:pPr>
    </w:p>
    <w:p w14:paraId="1F7627C3" w14:textId="77777777" w:rsidR="00870389" w:rsidRDefault="00870389" w:rsidP="000652C0">
      <w:pPr>
        <w:jc w:val="center"/>
        <w:rPr>
          <w:rFonts w:asciiTheme="majorHAnsi" w:hAnsiTheme="majorHAnsi" w:cstheme="majorHAnsi"/>
          <w:color w:val="013A57" w:themeColor="accent1" w:themeShade="BF"/>
          <w:sz w:val="22"/>
        </w:rPr>
      </w:pPr>
    </w:p>
    <w:p w14:paraId="3AEE0475" w14:textId="77777777" w:rsidR="00870389" w:rsidRDefault="00870389" w:rsidP="000652C0">
      <w:pPr>
        <w:jc w:val="center"/>
        <w:rPr>
          <w:rFonts w:asciiTheme="majorHAnsi" w:hAnsiTheme="majorHAnsi" w:cstheme="majorHAnsi"/>
          <w:color w:val="013A57" w:themeColor="accent1" w:themeShade="BF"/>
          <w:sz w:val="22"/>
        </w:rPr>
      </w:pPr>
    </w:p>
    <w:p w14:paraId="1E9907EF" w14:textId="77777777" w:rsidR="00870389" w:rsidRDefault="00870389" w:rsidP="000652C0">
      <w:pPr>
        <w:jc w:val="center"/>
        <w:rPr>
          <w:rFonts w:asciiTheme="majorHAnsi" w:hAnsiTheme="majorHAnsi" w:cstheme="majorHAnsi"/>
          <w:color w:val="013A57" w:themeColor="accent1" w:themeShade="BF"/>
          <w:sz w:val="22"/>
        </w:rPr>
      </w:pPr>
    </w:p>
    <w:p w14:paraId="69488724" w14:textId="77777777" w:rsidR="00870389" w:rsidRDefault="00870389" w:rsidP="000652C0">
      <w:pPr>
        <w:jc w:val="center"/>
        <w:rPr>
          <w:rFonts w:asciiTheme="majorHAnsi" w:hAnsiTheme="majorHAnsi" w:cstheme="majorHAnsi"/>
          <w:color w:val="013A57" w:themeColor="accent1" w:themeShade="BF"/>
          <w:sz w:val="22"/>
        </w:rPr>
      </w:pPr>
    </w:p>
    <w:p w14:paraId="6478F453" w14:textId="6FD213A5" w:rsidR="000652C0" w:rsidRPr="00870389" w:rsidRDefault="000652C0" w:rsidP="000652C0">
      <w:pPr>
        <w:jc w:val="center"/>
        <w:rPr>
          <w:rFonts w:asciiTheme="majorHAnsi" w:hAnsiTheme="majorHAnsi" w:cstheme="majorHAnsi"/>
          <w:color w:val="013A57" w:themeColor="accent1" w:themeShade="BF"/>
          <w:szCs w:val="28"/>
        </w:rPr>
      </w:pPr>
      <w:r w:rsidRPr="00870389">
        <w:rPr>
          <w:rFonts w:asciiTheme="majorHAnsi" w:hAnsiTheme="majorHAnsi" w:cstheme="majorHAnsi"/>
          <w:color w:val="013A57" w:themeColor="accent1" w:themeShade="BF"/>
          <w:szCs w:val="28"/>
        </w:rPr>
        <w:lastRenderedPageBreak/>
        <w:t>Year 10 Spring 1 Revision for English.</w:t>
      </w:r>
    </w:p>
    <w:p w14:paraId="0F41F8C9" w14:textId="77777777" w:rsidR="000652C0" w:rsidRPr="007D5FB0" w:rsidRDefault="000652C0" w:rsidP="000652C0">
      <w:pPr>
        <w:jc w:val="center"/>
        <w:rPr>
          <w:rFonts w:asciiTheme="majorHAnsi" w:hAnsiTheme="majorHAnsi" w:cstheme="majorHAnsi"/>
          <w:b w:val="0"/>
          <w:bCs/>
          <w:color w:val="01273A" w:themeColor="accent1" w:themeShade="80"/>
          <w:sz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652C0" w:rsidRPr="007D5FB0" w14:paraId="0B6A7F90" w14:textId="77777777" w:rsidTr="00455BCD">
        <w:tc>
          <w:tcPr>
            <w:tcW w:w="9889" w:type="dxa"/>
            <w:shd w:val="clear" w:color="auto" w:fill="CCFFCC"/>
          </w:tcPr>
          <w:p w14:paraId="70F1E852"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0652C0" w:rsidRPr="007D5FB0" w14:paraId="234546F6" w14:textId="77777777" w:rsidTr="00455BCD">
        <w:tc>
          <w:tcPr>
            <w:tcW w:w="9889" w:type="dxa"/>
            <w:shd w:val="clear" w:color="auto" w:fill="auto"/>
          </w:tcPr>
          <w:p w14:paraId="0FAC6ED6"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READING: Literature GCSE TEXT ‘A Christmas Carol’ and exploring the poem ‘The Prelude’ from the ‘Power and Conflict’ anthology</w:t>
            </w:r>
          </w:p>
          <w:p w14:paraId="6524D212"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 xml:space="preserve">Analyse a given extract from the novel </w:t>
            </w:r>
          </w:p>
          <w:p w14:paraId="509BDD92"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Explore one of the following poems ‘London’ or ‘The Prelude’</w:t>
            </w:r>
          </w:p>
          <w:p w14:paraId="06900C80"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End of term assessment:</w:t>
            </w:r>
          </w:p>
          <w:p w14:paraId="0B0CA118"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 Literature assessment based on an extract from the novella; a two-part assessment that focuses on exploring the extract and looking at the novella as a whole</w:t>
            </w:r>
          </w:p>
          <w:p w14:paraId="5F3C3189" w14:textId="396FA4A8" w:rsidR="00870389" w:rsidRPr="00870389" w:rsidRDefault="00870389" w:rsidP="00455BCD">
            <w:pPr>
              <w:spacing w:line="240" w:lineRule="auto"/>
              <w:rPr>
                <w:rFonts w:asciiTheme="majorHAnsi" w:hAnsiTheme="majorHAnsi" w:cstheme="majorHAnsi"/>
                <w:b w:val="0"/>
                <w:bCs/>
                <w:sz w:val="22"/>
              </w:rPr>
            </w:pPr>
          </w:p>
        </w:tc>
      </w:tr>
      <w:tr w:rsidR="000652C0" w:rsidRPr="007D5FB0" w14:paraId="6C57BFD2" w14:textId="77777777" w:rsidTr="00455BCD">
        <w:tc>
          <w:tcPr>
            <w:tcW w:w="9889" w:type="dxa"/>
            <w:shd w:val="clear" w:color="auto" w:fill="D9E2F3"/>
          </w:tcPr>
          <w:p w14:paraId="33C01E50"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What do I need to revise?</w:t>
            </w:r>
          </w:p>
        </w:tc>
      </w:tr>
      <w:tr w:rsidR="000652C0" w:rsidRPr="007D5FB0" w14:paraId="3E2D5666" w14:textId="77777777" w:rsidTr="00455BCD">
        <w:tc>
          <w:tcPr>
            <w:tcW w:w="9889" w:type="dxa"/>
            <w:shd w:val="clear" w:color="auto" w:fill="auto"/>
          </w:tcPr>
          <w:p w14:paraId="7D66D68B"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READING</w:t>
            </w:r>
          </w:p>
          <w:p w14:paraId="6D418B0E"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AO1: How to read: read understand and respond to texts, maintain a critical style and develop an informed personal response, use textual references, including quotations, to support and illustrate interpretations.</w:t>
            </w:r>
          </w:p>
          <w:p w14:paraId="06807BF8"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AO2: How to analyse the language, form and structure used by a writer to create meanings and effects, using relevant subject terminology where appropriate’</w:t>
            </w:r>
          </w:p>
          <w:p w14:paraId="0A209185"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 xml:space="preserve">AO3: How to show understanding of the relationships between texts and the </w:t>
            </w:r>
          </w:p>
          <w:p w14:paraId="1E7B462E"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contexts in which they were written</w:t>
            </w:r>
          </w:p>
          <w:p w14:paraId="7A40024A"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AO4: Practise using a range of vocabulary and sentence structures for clarity, purpose and effect, with accurate spelling and punctuation.</w:t>
            </w:r>
          </w:p>
          <w:p w14:paraId="4E22ABE4" w14:textId="77777777" w:rsidR="000652C0" w:rsidRPr="00870389" w:rsidRDefault="000652C0" w:rsidP="00455BCD">
            <w:pPr>
              <w:spacing w:line="240" w:lineRule="auto"/>
              <w:rPr>
                <w:rFonts w:asciiTheme="majorHAnsi" w:hAnsiTheme="majorHAnsi" w:cstheme="majorHAnsi"/>
                <w:b w:val="0"/>
                <w:bCs/>
                <w:sz w:val="22"/>
              </w:rPr>
            </w:pPr>
            <w:r w:rsidRPr="00870389">
              <w:rPr>
                <w:rFonts w:asciiTheme="majorHAnsi" w:hAnsiTheme="majorHAnsi" w:cstheme="majorHAnsi"/>
                <w:b w:val="0"/>
                <w:bCs/>
                <w:color w:val="auto"/>
                <w:sz w:val="22"/>
              </w:rPr>
              <w:t>Practise essay writing In timed conditions.</w:t>
            </w:r>
          </w:p>
          <w:p w14:paraId="04A4B7D7" w14:textId="04B27AEE" w:rsidR="00870389" w:rsidRPr="007D5FB0" w:rsidRDefault="00870389" w:rsidP="00455BCD">
            <w:pPr>
              <w:spacing w:line="240" w:lineRule="auto"/>
              <w:rPr>
                <w:rFonts w:asciiTheme="majorHAnsi" w:hAnsiTheme="majorHAnsi" w:cstheme="majorHAnsi"/>
                <w:sz w:val="22"/>
              </w:rPr>
            </w:pPr>
          </w:p>
        </w:tc>
      </w:tr>
      <w:tr w:rsidR="000652C0" w:rsidRPr="007D5FB0" w14:paraId="12F7C07B" w14:textId="77777777" w:rsidTr="00455BCD">
        <w:tc>
          <w:tcPr>
            <w:tcW w:w="9889" w:type="dxa"/>
            <w:shd w:val="clear" w:color="auto" w:fill="FFF2CC"/>
          </w:tcPr>
          <w:p w14:paraId="6C584FBC"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 w:val="0"/>
                <w:bCs/>
                <w:sz w:val="22"/>
              </w:rPr>
              <w:t>English?</w:t>
            </w:r>
          </w:p>
        </w:tc>
      </w:tr>
      <w:tr w:rsidR="000652C0" w:rsidRPr="007D5FB0" w14:paraId="4F38829B" w14:textId="77777777" w:rsidTr="00455BCD">
        <w:tc>
          <w:tcPr>
            <w:tcW w:w="9889" w:type="dxa"/>
            <w:shd w:val="clear" w:color="auto" w:fill="auto"/>
          </w:tcPr>
          <w:p w14:paraId="459FF8CA"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 xml:space="preserve">Look back over the PPTs you have been studying with your class teacher (all can be found on MST). </w:t>
            </w:r>
          </w:p>
          <w:p w14:paraId="25182983"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Look back over the work you have completed in your books.</w:t>
            </w:r>
          </w:p>
          <w:p w14:paraId="2AFD4F0C"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Reread the novel and the poems studied</w:t>
            </w:r>
          </w:p>
          <w:p w14:paraId="7C2A8A36" w14:textId="77777777" w:rsidR="000652C0"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Log onto Seneca learning and complete the set assignments</w:t>
            </w:r>
          </w:p>
          <w:p w14:paraId="52CE4BA3" w14:textId="232922D8" w:rsidR="00870389" w:rsidRPr="007D5FB0" w:rsidRDefault="00870389" w:rsidP="00455BCD">
            <w:pPr>
              <w:spacing w:line="240" w:lineRule="auto"/>
              <w:rPr>
                <w:rFonts w:asciiTheme="majorHAnsi" w:hAnsiTheme="majorHAnsi" w:cstheme="majorHAnsi"/>
                <w:sz w:val="22"/>
              </w:rPr>
            </w:pPr>
          </w:p>
        </w:tc>
      </w:tr>
      <w:tr w:rsidR="000652C0" w:rsidRPr="007D5FB0" w14:paraId="3DF91CE5" w14:textId="77777777" w:rsidTr="00455BCD">
        <w:tc>
          <w:tcPr>
            <w:tcW w:w="9889" w:type="dxa"/>
            <w:shd w:val="clear" w:color="auto" w:fill="E2EFD9"/>
          </w:tcPr>
          <w:p w14:paraId="45F75EB5"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Useful resources I can use:</w:t>
            </w:r>
          </w:p>
        </w:tc>
      </w:tr>
      <w:tr w:rsidR="000652C0" w:rsidRPr="007D5FB0" w14:paraId="04CEF883" w14:textId="77777777" w:rsidTr="00455BCD">
        <w:tc>
          <w:tcPr>
            <w:tcW w:w="9889" w:type="dxa"/>
            <w:shd w:val="clear" w:color="auto" w:fill="auto"/>
          </w:tcPr>
          <w:p w14:paraId="18D6608D"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Your exercise book is the best resource that you have.</w:t>
            </w:r>
          </w:p>
          <w:p w14:paraId="7342AF27"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Micro Soft Teams – Class PPTs</w:t>
            </w:r>
          </w:p>
          <w:p w14:paraId="6F8213DB" w14:textId="77777777" w:rsidR="000652C0"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Revision booklets created by your teachers</w:t>
            </w:r>
          </w:p>
          <w:p w14:paraId="60465245" w14:textId="07054058" w:rsidR="00870389" w:rsidRPr="007D5FB0" w:rsidRDefault="00870389" w:rsidP="00455BCD">
            <w:pPr>
              <w:spacing w:line="240" w:lineRule="auto"/>
              <w:rPr>
                <w:rFonts w:asciiTheme="majorHAnsi" w:hAnsiTheme="majorHAnsi" w:cstheme="majorHAnsi"/>
                <w:sz w:val="22"/>
              </w:rPr>
            </w:pPr>
          </w:p>
        </w:tc>
      </w:tr>
      <w:tr w:rsidR="000652C0" w:rsidRPr="007D5FB0" w14:paraId="5DDF9887" w14:textId="77777777" w:rsidTr="00455BCD">
        <w:tc>
          <w:tcPr>
            <w:tcW w:w="9889" w:type="dxa"/>
            <w:shd w:val="clear" w:color="auto" w:fill="FFCCFF"/>
          </w:tcPr>
          <w:p w14:paraId="13206C18"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Useful websites I can use:</w:t>
            </w:r>
          </w:p>
        </w:tc>
      </w:tr>
      <w:tr w:rsidR="000652C0" w:rsidRPr="007D5FB0" w14:paraId="090368B0" w14:textId="77777777" w:rsidTr="00455BCD">
        <w:tc>
          <w:tcPr>
            <w:tcW w:w="9889" w:type="dxa"/>
            <w:shd w:val="clear" w:color="auto" w:fill="auto"/>
          </w:tcPr>
          <w:p w14:paraId="65EB5BA4" w14:textId="77777777" w:rsidR="000652C0" w:rsidRPr="007D5FB0" w:rsidRDefault="00000000" w:rsidP="00455BCD">
            <w:pPr>
              <w:tabs>
                <w:tab w:val="center" w:pos="4150"/>
              </w:tabs>
              <w:spacing w:line="240" w:lineRule="auto"/>
              <w:rPr>
                <w:rFonts w:asciiTheme="majorHAnsi" w:eastAsia="MS Mincho" w:hAnsiTheme="majorHAnsi" w:cstheme="majorHAnsi"/>
                <w:color w:val="0070C0"/>
                <w:sz w:val="22"/>
              </w:rPr>
            </w:pPr>
            <w:hyperlink r:id="rId231" w:history="1">
              <w:r w:rsidR="000652C0" w:rsidRPr="007D5FB0">
                <w:rPr>
                  <w:rFonts w:asciiTheme="majorHAnsi" w:eastAsia="MS Mincho" w:hAnsiTheme="majorHAnsi" w:cstheme="majorHAnsi"/>
                  <w:color w:val="0070C0"/>
                  <w:sz w:val="22"/>
                  <w:u w:val="single"/>
                </w:rPr>
                <w:t>WWW.SENECA.LEARNING.COM</w:t>
              </w:r>
            </w:hyperlink>
          </w:p>
          <w:p w14:paraId="1127924D" w14:textId="77777777" w:rsidR="000652C0" w:rsidRPr="007D5FB0" w:rsidRDefault="00000000" w:rsidP="00455BCD">
            <w:pPr>
              <w:tabs>
                <w:tab w:val="center" w:pos="4150"/>
              </w:tabs>
              <w:spacing w:line="240" w:lineRule="auto"/>
              <w:rPr>
                <w:rFonts w:asciiTheme="majorHAnsi" w:eastAsia="MS Mincho" w:hAnsiTheme="majorHAnsi" w:cstheme="majorHAnsi"/>
                <w:color w:val="0070C0"/>
                <w:sz w:val="22"/>
              </w:rPr>
            </w:pPr>
            <w:hyperlink r:id="rId232" w:history="1">
              <w:r w:rsidR="000652C0" w:rsidRPr="007D5FB0">
                <w:rPr>
                  <w:rStyle w:val="Hyperlink"/>
                  <w:rFonts w:asciiTheme="majorHAnsi" w:eastAsia="MS Mincho" w:hAnsiTheme="majorHAnsi" w:cstheme="majorHAnsi"/>
                  <w:color w:val="0070C0"/>
                  <w:sz w:val="22"/>
                </w:rPr>
                <w:t>A Christmas Carol - GCSE English Literature Revision - BBC Bitesize</w:t>
              </w:r>
            </w:hyperlink>
          </w:p>
          <w:p w14:paraId="362440C8" w14:textId="77777777" w:rsidR="000652C0" w:rsidRPr="007D5FB0" w:rsidRDefault="00000000" w:rsidP="00455BCD">
            <w:pPr>
              <w:tabs>
                <w:tab w:val="center" w:pos="4150"/>
              </w:tabs>
              <w:spacing w:line="240" w:lineRule="auto"/>
              <w:rPr>
                <w:rFonts w:asciiTheme="majorHAnsi" w:hAnsiTheme="majorHAnsi" w:cstheme="majorHAnsi"/>
                <w:color w:val="0070C0"/>
                <w:sz w:val="22"/>
              </w:rPr>
            </w:pPr>
            <w:hyperlink r:id="rId233" w:history="1">
              <w:r w:rsidR="000652C0" w:rsidRPr="007D5FB0">
                <w:rPr>
                  <w:rFonts w:asciiTheme="majorHAnsi" w:hAnsiTheme="majorHAnsi" w:cstheme="majorHAnsi"/>
                  <w:color w:val="0070C0"/>
                  <w:sz w:val="22"/>
                  <w:u w:val="single"/>
                </w:rPr>
                <w:t>KS4 A christmas carol - Teaching resources (wordwall.net)</w:t>
              </w:r>
            </w:hyperlink>
          </w:p>
          <w:p w14:paraId="27D603F6" w14:textId="77777777" w:rsidR="000652C0" w:rsidRPr="007D5FB0" w:rsidRDefault="00000000" w:rsidP="00455BCD">
            <w:pPr>
              <w:tabs>
                <w:tab w:val="center" w:pos="4150"/>
              </w:tabs>
              <w:spacing w:line="240" w:lineRule="auto"/>
              <w:rPr>
                <w:rFonts w:asciiTheme="majorHAnsi" w:hAnsiTheme="majorHAnsi" w:cstheme="majorHAnsi"/>
                <w:color w:val="0070C0"/>
                <w:sz w:val="22"/>
              </w:rPr>
            </w:pPr>
            <w:hyperlink r:id="rId234" w:history="1">
              <w:r w:rsidR="000652C0" w:rsidRPr="007D5FB0">
                <w:rPr>
                  <w:rFonts w:asciiTheme="majorHAnsi" w:hAnsiTheme="majorHAnsi" w:cstheme="majorHAnsi"/>
                  <w:color w:val="0070C0"/>
                  <w:sz w:val="22"/>
                  <w:u w:val="single"/>
                </w:rPr>
                <w:t>Unit - Oak National Academy (thenational.academy)</w:t>
              </w:r>
            </w:hyperlink>
          </w:p>
          <w:p w14:paraId="5862BCE6" w14:textId="77777777" w:rsidR="000652C0" w:rsidRPr="007D5FB0" w:rsidRDefault="00000000" w:rsidP="00455BCD">
            <w:pPr>
              <w:tabs>
                <w:tab w:val="center" w:pos="4150"/>
              </w:tabs>
              <w:spacing w:line="240" w:lineRule="auto"/>
              <w:rPr>
                <w:rFonts w:asciiTheme="majorHAnsi" w:hAnsiTheme="majorHAnsi" w:cstheme="majorHAnsi"/>
                <w:color w:val="0070C0"/>
                <w:sz w:val="22"/>
              </w:rPr>
            </w:pPr>
            <w:hyperlink r:id="rId235" w:history="1">
              <w:r w:rsidR="000652C0" w:rsidRPr="007D5FB0">
                <w:rPr>
                  <w:rFonts w:asciiTheme="majorHAnsi" w:hAnsiTheme="majorHAnsi" w:cstheme="majorHAnsi"/>
                  <w:color w:val="0070C0"/>
                  <w:sz w:val="22"/>
                  <w:u w:val="single"/>
                </w:rPr>
                <w:t>Unit - Oak National Academy (thenational.academy)</w:t>
              </w:r>
            </w:hyperlink>
          </w:p>
          <w:p w14:paraId="5EF596CC" w14:textId="77777777" w:rsidR="000652C0" w:rsidRPr="007D5FB0" w:rsidRDefault="00000000" w:rsidP="00455BCD">
            <w:pPr>
              <w:tabs>
                <w:tab w:val="center" w:pos="4150"/>
              </w:tabs>
              <w:spacing w:line="240" w:lineRule="auto"/>
              <w:rPr>
                <w:rFonts w:asciiTheme="majorHAnsi" w:hAnsiTheme="majorHAnsi" w:cstheme="majorHAnsi"/>
                <w:color w:val="0070C0"/>
                <w:sz w:val="22"/>
              </w:rPr>
            </w:pPr>
            <w:hyperlink r:id="rId236" w:history="1">
              <w:r w:rsidR="000652C0" w:rsidRPr="007D5FB0">
                <w:rPr>
                  <w:rFonts w:asciiTheme="majorHAnsi" w:hAnsiTheme="majorHAnsi" w:cstheme="majorHAnsi"/>
                  <w:color w:val="0070C0"/>
                  <w:sz w:val="22"/>
                  <w:u w:val="single"/>
                </w:rPr>
                <w:t>AQA Power and Conflict Resources - Douglas Wise</w:t>
              </w:r>
            </w:hyperlink>
          </w:p>
          <w:p w14:paraId="0EA708BF" w14:textId="77777777" w:rsidR="000652C0" w:rsidRPr="007D5FB0" w:rsidRDefault="00000000" w:rsidP="00455BCD">
            <w:pPr>
              <w:tabs>
                <w:tab w:val="center" w:pos="4150"/>
              </w:tabs>
              <w:spacing w:line="240" w:lineRule="auto"/>
              <w:rPr>
                <w:rFonts w:asciiTheme="majorHAnsi" w:hAnsiTheme="majorHAnsi" w:cstheme="majorHAnsi"/>
                <w:color w:val="0070C0"/>
                <w:sz w:val="22"/>
              </w:rPr>
            </w:pPr>
            <w:hyperlink r:id="rId237" w:history="1">
              <w:r w:rsidR="000652C0" w:rsidRPr="007D5FB0">
                <w:rPr>
                  <w:rFonts w:asciiTheme="majorHAnsi" w:hAnsiTheme="majorHAnsi" w:cstheme="majorHAnsi"/>
                  <w:color w:val="0070C0"/>
                  <w:sz w:val="22"/>
                  <w:u w:val="single"/>
                </w:rPr>
                <w:t>KS4 Power and conflict - Teaching resources (wordwall.net)</w:t>
              </w:r>
            </w:hyperlink>
          </w:p>
          <w:p w14:paraId="39074BCC" w14:textId="77777777" w:rsidR="000652C0" w:rsidRPr="007D5FB0" w:rsidRDefault="00000000" w:rsidP="00455BCD">
            <w:pPr>
              <w:tabs>
                <w:tab w:val="center" w:pos="4150"/>
              </w:tabs>
              <w:spacing w:line="240" w:lineRule="auto"/>
              <w:rPr>
                <w:rFonts w:asciiTheme="majorHAnsi" w:hAnsiTheme="majorHAnsi" w:cstheme="majorHAnsi"/>
                <w:color w:val="0070C0"/>
                <w:sz w:val="22"/>
              </w:rPr>
            </w:pPr>
            <w:hyperlink r:id="rId238" w:history="1">
              <w:r w:rsidR="000652C0" w:rsidRPr="007D5FB0">
                <w:rPr>
                  <w:rFonts w:asciiTheme="majorHAnsi" w:hAnsiTheme="majorHAnsi" w:cstheme="majorHAnsi"/>
                  <w:color w:val="0070C0"/>
                  <w:sz w:val="22"/>
                  <w:u w:val="single"/>
                </w:rPr>
                <w:t>KS4 Power and conflict - Teaching resources (wordwall.net)</w:t>
              </w:r>
            </w:hyperlink>
          </w:p>
          <w:p w14:paraId="0A058247" w14:textId="77777777" w:rsidR="000652C0" w:rsidRDefault="00000000" w:rsidP="00455BCD">
            <w:pPr>
              <w:tabs>
                <w:tab w:val="center" w:pos="4150"/>
              </w:tabs>
              <w:spacing w:line="240" w:lineRule="auto"/>
              <w:rPr>
                <w:rStyle w:val="Hyperlink"/>
                <w:rFonts w:asciiTheme="majorHAnsi" w:eastAsia="MS Mincho" w:hAnsiTheme="majorHAnsi" w:cstheme="majorHAnsi"/>
                <w:sz w:val="22"/>
              </w:rPr>
            </w:pPr>
            <w:hyperlink r:id="rId239" w:history="1">
              <w:r w:rsidR="000652C0" w:rsidRPr="007D5FB0">
                <w:rPr>
                  <w:rStyle w:val="Hyperlink"/>
                  <w:rFonts w:asciiTheme="majorHAnsi" w:eastAsia="MS Mincho" w:hAnsiTheme="majorHAnsi" w:cstheme="majorHAnsi"/>
                  <w:sz w:val="22"/>
                </w:rPr>
                <w:t>Mrs Whelan's English - YouTube</w:t>
              </w:r>
            </w:hyperlink>
          </w:p>
          <w:p w14:paraId="56F6D3AB" w14:textId="77777777" w:rsidR="00870389" w:rsidRDefault="00870389" w:rsidP="00455BCD">
            <w:pPr>
              <w:tabs>
                <w:tab w:val="center" w:pos="4150"/>
              </w:tabs>
              <w:spacing w:line="240" w:lineRule="auto"/>
              <w:rPr>
                <w:rStyle w:val="Hyperlink"/>
                <w:rFonts w:eastAsia="MS Mincho"/>
              </w:rPr>
            </w:pPr>
          </w:p>
          <w:p w14:paraId="1E40FD32" w14:textId="77777777" w:rsidR="00870389" w:rsidRDefault="00870389" w:rsidP="00455BCD">
            <w:pPr>
              <w:tabs>
                <w:tab w:val="center" w:pos="4150"/>
              </w:tabs>
              <w:spacing w:line="240" w:lineRule="auto"/>
              <w:rPr>
                <w:rStyle w:val="Hyperlink"/>
                <w:rFonts w:eastAsia="MS Mincho"/>
              </w:rPr>
            </w:pPr>
          </w:p>
          <w:p w14:paraId="70824C62" w14:textId="77777777" w:rsidR="00870389" w:rsidRDefault="00870389" w:rsidP="00455BCD">
            <w:pPr>
              <w:tabs>
                <w:tab w:val="center" w:pos="4150"/>
              </w:tabs>
              <w:spacing w:line="240" w:lineRule="auto"/>
              <w:rPr>
                <w:rStyle w:val="Hyperlink"/>
                <w:rFonts w:eastAsia="MS Mincho"/>
              </w:rPr>
            </w:pPr>
          </w:p>
          <w:p w14:paraId="67F3A4BA" w14:textId="3E3E20EF" w:rsidR="00870389" w:rsidRPr="007D5FB0" w:rsidRDefault="00870389" w:rsidP="00455BCD">
            <w:pPr>
              <w:tabs>
                <w:tab w:val="center" w:pos="4150"/>
              </w:tabs>
              <w:spacing w:line="240" w:lineRule="auto"/>
              <w:rPr>
                <w:rFonts w:asciiTheme="majorHAnsi" w:eastAsia="MS Mincho" w:hAnsiTheme="majorHAnsi" w:cstheme="majorHAnsi"/>
                <w:sz w:val="22"/>
              </w:rPr>
            </w:pPr>
          </w:p>
        </w:tc>
      </w:tr>
      <w:tr w:rsidR="000652C0" w:rsidRPr="007D5FB0" w14:paraId="74086984" w14:textId="77777777" w:rsidTr="00455BCD">
        <w:tc>
          <w:tcPr>
            <w:tcW w:w="9889" w:type="dxa"/>
            <w:shd w:val="clear" w:color="auto" w:fill="CCFFFF"/>
          </w:tcPr>
          <w:p w14:paraId="62D3D7BD"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lastRenderedPageBreak/>
              <w:t>Enrichment Experiences which will help to develop and broaden my knowledge and skills further (including reading):</w:t>
            </w:r>
          </w:p>
        </w:tc>
      </w:tr>
      <w:tr w:rsidR="000652C0" w:rsidRPr="007D5FB0" w14:paraId="211936CD" w14:textId="77777777" w:rsidTr="00455BCD">
        <w:trPr>
          <w:trHeight w:val="1122"/>
        </w:trPr>
        <w:tc>
          <w:tcPr>
            <w:tcW w:w="9889" w:type="dxa"/>
            <w:shd w:val="clear" w:color="auto" w:fill="auto"/>
          </w:tcPr>
          <w:p w14:paraId="01C4D076"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Watch the film ‘A Christmas Carol’.  There are many variations – look at the differences.</w:t>
            </w:r>
          </w:p>
          <w:p w14:paraId="767DFABB"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Research the different poets and the conflict that they discuss in their poems.</w:t>
            </w:r>
          </w:p>
          <w:p w14:paraId="5A08DD28" w14:textId="77777777" w:rsidR="000652C0" w:rsidRPr="007D5FB0" w:rsidRDefault="000652C0" w:rsidP="00455BCD">
            <w:pPr>
              <w:spacing w:line="240" w:lineRule="auto"/>
              <w:rPr>
                <w:rFonts w:asciiTheme="majorHAnsi" w:hAnsiTheme="majorHAnsi" w:cstheme="majorHAnsi"/>
                <w:sz w:val="22"/>
              </w:rPr>
            </w:pPr>
            <w:r w:rsidRPr="00870389">
              <w:rPr>
                <w:rFonts w:asciiTheme="majorHAnsi" w:hAnsiTheme="majorHAnsi" w:cstheme="majorHAnsi"/>
                <w:b w:val="0"/>
                <w:bCs/>
                <w:color w:val="auto"/>
                <w:sz w:val="22"/>
              </w:rPr>
              <w:t>Research Charles Dickens, his life, his work and his philosophy</w:t>
            </w:r>
          </w:p>
        </w:tc>
      </w:tr>
    </w:tbl>
    <w:p w14:paraId="3F52A091" w14:textId="424BB472" w:rsidR="00EA4AE4" w:rsidRPr="007D5FB0" w:rsidRDefault="00EA4AE4" w:rsidP="00DF027C">
      <w:pPr>
        <w:rPr>
          <w:rFonts w:asciiTheme="majorHAnsi" w:hAnsiTheme="majorHAnsi" w:cstheme="majorHAnsi"/>
          <w:b w:val="0"/>
          <w:bCs/>
          <w:sz w:val="22"/>
        </w:rPr>
      </w:pPr>
    </w:p>
    <w:p w14:paraId="4C6A31E9" w14:textId="77777777" w:rsidR="00870389" w:rsidRDefault="00870389" w:rsidP="000652C0">
      <w:pPr>
        <w:jc w:val="center"/>
        <w:rPr>
          <w:rFonts w:asciiTheme="majorHAnsi" w:hAnsiTheme="majorHAnsi" w:cstheme="majorHAnsi"/>
          <w:color w:val="013A57" w:themeColor="accent1" w:themeShade="BF"/>
          <w:sz w:val="22"/>
        </w:rPr>
      </w:pPr>
    </w:p>
    <w:p w14:paraId="07B76CDE" w14:textId="77777777" w:rsidR="00870389" w:rsidRDefault="00870389" w:rsidP="000652C0">
      <w:pPr>
        <w:jc w:val="center"/>
        <w:rPr>
          <w:rFonts w:asciiTheme="majorHAnsi" w:hAnsiTheme="majorHAnsi" w:cstheme="majorHAnsi"/>
          <w:color w:val="013A57" w:themeColor="accent1" w:themeShade="BF"/>
          <w:sz w:val="22"/>
        </w:rPr>
      </w:pPr>
    </w:p>
    <w:p w14:paraId="5D068DC4" w14:textId="77777777" w:rsidR="00870389" w:rsidRDefault="00870389" w:rsidP="000652C0">
      <w:pPr>
        <w:jc w:val="center"/>
        <w:rPr>
          <w:rFonts w:asciiTheme="majorHAnsi" w:hAnsiTheme="majorHAnsi" w:cstheme="majorHAnsi"/>
          <w:color w:val="013A57" w:themeColor="accent1" w:themeShade="BF"/>
          <w:sz w:val="22"/>
        </w:rPr>
      </w:pPr>
    </w:p>
    <w:p w14:paraId="55828ED8" w14:textId="77777777" w:rsidR="00870389" w:rsidRDefault="00870389" w:rsidP="000652C0">
      <w:pPr>
        <w:jc w:val="center"/>
        <w:rPr>
          <w:rFonts w:asciiTheme="majorHAnsi" w:hAnsiTheme="majorHAnsi" w:cstheme="majorHAnsi"/>
          <w:color w:val="013A57" w:themeColor="accent1" w:themeShade="BF"/>
          <w:sz w:val="22"/>
        </w:rPr>
      </w:pPr>
    </w:p>
    <w:p w14:paraId="27DD2D81" w14:textId="77777777" w:rsidR="00870389" w:rsidRDefault="00870389" w:rsidP="000652C0">
      <w:pPr>
        <w:jc w:val="center"/>
        <w:rPr>
          <w:rFonts w:asciiTheme="majorHAnsi" w:hAnsiTheme="majorHAnsi" w:cstheme="majorHAnsi"/>
          <w:color w:val="013A57" w:themeColor="accent1" w:themeShade="BF"/>
          <w:sz w:val="22"/>
        </w:rPr>
      </w:pPr>
    </w:p>
    <w:p w14:paraId="6401536B" w14:textId="77777777" w:rsidR="00870389" w:rsidRDefault="00870389" w:rsidP="000652C0">
      <w:pPr>
        <w:jc w:val="center"/>
        <w:rPr>
          <w:rFonts w:asciiTheme="majorHAnsi" w:hAnsiTheme="majorHAnsi" w:cstheme="majorHAnsi"/>
          <w:color w:val="013A57" w:themeColor="accent1" w:themeShade="BF"/>
          <w:sz w:val="22"/>
        </w:rPr>
      </w:pPr>
    </w:p>
    <w:p w14:paraId="2CAB43F6" w14:textId="77777777" w:rsidR="00870389" w:rsidRDefault="00870389" w:rsidP="000652C0">
      <w:pPr>
        <w:jc w:val="center"/>
        <w:rPr>
          <w:rFonts w:asciiTheme="majorHAnsi" w:hAnsiTheme="majorHAnsi" w:cstheme="majorHAnsi"/>
          <w:color w:val="013A57" w:themeColor="accent1" w:themeShade="BF"/>
          <w:sz w:val="22"/>
        </w:rPr>
      </w:pPr>
    </w:p>
    <w:p w14:paraId="5993C316" w14:textId="77777777" w:rsidR="00870389" w:rsidRDefault="00870389" w:rsidP="000652C0">
      <w:pPr>
        <w:jc w:val="center"/>
        <w:rPr>
          <w:rFonts w:asciiTheme="majorHAnsi" w:hAnsiTheme="majorHAnsi" w:cstheme="majorHAnsi"/>
          <w:color w:val="013A57" w:themeColor="accent1" w:themeShade="BF"/>
          <w:sz w:val="22"/>
        </w:rPr>
      </w:pPr>
    </w:p>
    <w:p w14:paraId="3E8EC889" w14:textId="77777777" w:rsidR="00870389" w:rsidRDefault="00870389" w:rsidP="000652C0">
      <w:pPr>
        <w:jc w:val="center"/>
        <w:rPr>
          <w:rFonts w:asciiTheme="majorHAnsi" w:hAnsiTheme="majorHAnsi" w:cstheme="majorHAnsi"/>
          <w:color w:val="013A57" w:themeColor="accent1" w:themeShade="BF"/>
          <w:sz w:val="22"/>
        </w:rPr>
      </w:pPr>
    </w:p>
    <w:p w14:paraId="27E3D493" w14:textId="77777777" w:rsidR="00870389" w:rsidRDefault="00870389" w:rsidP="000652C0">
      <w:pPr>
        <w:jc w:val="center"/>
        <w:rPr>
          <w:rFonts w:asciiTheme="majorHAnsi" w:hAnsiTheme="majorHAnsi" w:cstheme="majorHAnsi"/>
          <w:color w:val="013A57" w:themeColor="accent1" w:themeShade="BF"/>
          <w:sz w:val="22"/>
        </w:rPr>
      </w:pPr>
    </w:p>
    <w:p w14:paraId="51547DD2" w14:textId="77777777" w:rsidR="00870389" w:rsidRDefault="00870389" w:rsidP="000652C0">
      <w:pPr>
        <w:jc w:val="center"/>
        <w:rPr>
          <w:rFonts w:asciiTheme="majorHAnsi" w:hAnsiTheme="majorHAnsi" w:cstheme="majorHAnsi"/>
          <w:color w:val="013A57" w:themeColor="accent1" w:themeShade="BF"/>
          <w:sz w:val="22"/>
        </w:rPr>
      </w:pPr>
    </w:p>
    <w:p w14:paraId="0F245993" w14:textId="77777777" w:rsidR="00870389" w:rsidRDefault="00870389" w:rsidP="000652C0">
      <w:pPr>
        <w:jc w:val="center"/>
        <w:rPr>
          <w:rFonts w:asciiTheme="majorHAnsi" w:hAnsiTheme="majorHAnsi" w:cstheme="majorHAnsi"/>
          <w:color w:val="013A57" w:themeColor="accent1" w:themeShade="BF"/>
          <w:sz w:val="22"/>
        </w:rPr>
      </w:pPr>
    </w:p>
    <w:p w14:paraId="3F817295" w14:textId="77777777" w:rsidR="00870389" w:rsidRDefault="00870389" w:rsidP="000652C0">
      <w:pPr>
        <w:jc w:val="center"/>
        <w:rPr>
          <w:rFonts w:asciiTheme="majorHAnsi" w:hAnsiTheme="majorHAnsi" w:cstheme="majorHAnsi"/>
          <w:color w:val="013A57" w:themeColor="accent1" w:themeShade="BF"/>
          <w:sz w:val="22"/>
        </w:rPr>
      </w:pPr>
    </w:p>
    <w:p w14:paraId="2A712DDF" w14:textId="77777777" w:rsidR="00870389" w:rsidRDefault="00870389" w:rsidP="000652C0">
      <w:pPr>
        <w:jc w:val="center"/>
        <w:rPr>
          <w:rFonts w:asciiTheme="majorHAnsi" w:hAnsiTheme="majorHAnsi" w:cstheme="majorHAnsi"/>
          <w:color w:val="013A57" w:themeColor="accent1" w:themeShade="BF"/>
          <w:sz w:val="22"/>
        </w:rPr>
      </w:pPr>
    </w:p>
    <w:p w14:paraId="49FC0A77" w14:textId="77777777" w:rsidR="00870389" w:rsidRDefault="00870389" w:rsidP="000652C0">
      <w:pPr>
        <w:jc w:val="center"/>
        <w:rPr>
          <w:rFonts w:asciiTheme="majorHAnsi" w:hAnsiTheme="majorHAnsi" w:cstheme="majorHAnsi"/>
          <w:color w:val="013A57" w:themeColor="accent1" w:themeShade="BF"/>
          <w:sz w:val="22"/>
        </w:rPr>
      </w:pPr>
    </w:p>
    <w:p w14:paraId="25B0F77A" w14:textId="77777777" w:rsidR="00870389" w:rsidRDefault="00870389" w:rsidP="000652C0">
      <w:pPr>
        <w:jc w:val="center"/>
        <w:rPr>
          <w:rFonts w:asciiTheme="majorHAnsi" w:hAnsiTheme="majorHAnsi" w:cstheme="majorHAnsi"/>
          <w:color w:val="013A57" w:themeColor="accent1" w:themeShade="BF"/>
          <w:sz w:val="22"/>
        </w:rPr>
      </w:pPr>
    </w:p>
    <w:p w14:paraId="197F394E" w14:textId="77777777" w:rsidR="00870389" w:rsidRDefault="00870389" w:rsidP="000652C0">
      <w:pPr>
        <w:jc w:val="center"/>
        <w:rPr>
          <w:rFonts w:asciiTheme="majorHAnsi" w:hAnsiTheme="majorHAnsi" w:cstheme="majorHAnsi"/>
          <w:color w:val="013A57" w:themeColor="accent1" w:themeShade="BF"/>
          <w:sz w:val="22"/>
        </w:rPr>
      </w:pPr>
    </w:p>
    <w:p w14:paraId="0CCC3D0E" w14:textId="77777777" w:rsidR="00870389" w:rsidRDefault="00870389" w:rsidP="000652C0">
      <w:pPr>
        <w:jc w:val="center"/>
        <w:rPr>
          <w:rFonts w:asciiTheme="majorHAnsi" w:hAnsiTheme="majorHAnsi" w:cstheme="majorHAnsi"/>
          <w:color w:val="013A57" w:themeColor="accent1" w:themeShade="BF"/>
          <w:sz w:val="22"/>
        </w:rPr>
      </w:pPr>
    </w:p>
    <w:p w14:paraId="799CCD94" w14:textId="77777777" w:rsidR="00870389" w:rsidRDefault="00870389" w:rsidP="000652C0">
      <w:pPr>
        <w:jc w:val="center"/>
        <w:rPr>
          <w:rFonts w:asciiTheme="majorHAnsi" w:hAnsiTheme="majorHAnsi" w:cstheme="majorHAnsi"/>
          <w:color w:val="013A57" w:themeColor="accent1" w:themeShade="BF"/>
          <w:sz w:val="22"/>
        </w:rPr>
      </w:pPr>
    </w:p>
    <w:p w14:paraId="5F0C8D38" w14:textId="77777777" w:rsidR="00870389" w:rsidRDefault="00870389" w:rsidP="000652C0">
      <w:pPr>
        <w:jc w:val="center"/>
        <w:rPr>
          <w:rFonts w:asciiTheme="majorHAnsi" w:hAnsiTheme="majorHAnsi" w:cstheme="majorHAnsi"/>
          <w:color w:val="013A57" w:themeColor="accent1" w:themeShade="BF"/>
          <w:sz w:val="22"/>
        </w:rPr>
      </w:pPr>
    </w:p>
    <w:p w14:paraId="34D88ADF" w14:textId="77777777" w:rsidR="00870389" w:rsidRDefault="00870389" w:rsidP="000652C0">
      <w:pPr>
        <w:jc w:val="center"/>
        <w:rPr>
          <w:rFonts w:asciiTheme="majorHAnsi" w:hAnsiTheme="majorHAnsi" w:cstheme="majorHAnsi"/>
          <w:color w:val="013A57" w:themeColor="accent1" w:themeShade="BF"/>
          <w:sz w:val="22"/>
        </w:rPr>
      </w:pPr>
    </w:p>
    <w:p w14:paraId="2956DDC0" w14:textId="77777777" w:rsidR="00870389" w:rsidRDefault="00870389" w:rsidP="000652C0">
      <w:pPr>
        <w:jc w:val="center"/>
        <w:rPr>
          <w:rFonts w:asciiTheme="majorHAnsi" w:hAnsiTheme="majorHAnsi" w:cstheme="majorHAnsi"/>
          <w:color w:val="013A57" w:themeColor="accent1" w:themeShade="BF"/>
          <w:sz w:val="22"/>
        </w:rPr>
      </w:pPr>
    </w:p>
    <w:p w14:paraId="1E55D042" w14:textId="77777777" w:rsidR="00870389" w:rsidRDefault="00870389" w:rsidP="000652C0">
      <w:pPr>
        <w:jc w:val="center"/>
        <w:rPr>
          <w:rFonts w:asciiTheme="majorHAnsi" w:hAnsiTheme="majorHAnsi" w:cstheme="majorHAnsi"/>
          <w:color w:val="013A57" w:themeColor="accent1" w:themeShade="BF"/>
          <w:sz w:val="22"/>
        </w:rPr>
      </w:pPr>
    </w:p>
    <w:p w14:paraId="28E11C7D" w14:textId="77777777" w:rsidR="00870389" w:rsidRDefault="00870389" w:rsidP="000652C0">
      <w:pPr>
        <w:jc w:val="center"/>
        <w:rPr>
          <w:rFonts w:asciiTheme="majorHAnsi" w:hAnsiTheme="majorHAnsi" w:cstheme="majorHAnsi"/>
          <w:color w:val="013A57" w:themeColor="accent1" w:themeShade="BF"/>
          <w:sz w:val="22"/>
        </w:rPr>
      </w:pPr>
    </w:p>
    <w:p w14:paraId="4EA94484" w14:textId="77777777" w:rsidR="00870389" w:rsidRDefault="00870389" w:rsidP="000652C0">
      <w:pPr>
        <w:jc w:val="center"/>
        <w:rPr>
          <w:rFonts w:asciiTheme="majorHAnsi" w:hAnsiTheme="majorHAnsi" w:cstheme="majorHAnsi"/>
          <w:color w:val="013A57" w:themeColor="accent1" w:themeShade="BF"/>
          <w:sz w:val="22"/>
        </w:rPr>
      </w:pPr>
    </w:p>
    <w:p w14:paraId="43E95FB6" w14:textId="77777777" w:rsidR="00870389" w:rsidRDefault="00870389" w:rsidP="000652C0">
      <w:pPr>
        <w:jc w:val="center"/>
        <w:rPr>
          <w:rFonts w:asciiTheme="majorHAnsi" w:hAnsiTheme="majorHAnsi" w:cstheme="majorHAnsi"/>
          <w:color w:val="013A57" w:themeColor="accent1" w:themeShade="BF"/>
          <w:sz w:val="22"/>
        </w:rPr>
      </w:pPr>
    </w:p>
    <w:p w14:paraId="6C195E89" w14:textId="77777777" w:rsidR="00870389" w:rsidRDefault="00870389" w:rsidP="000652C0">
      <w:pPr>
        <w:jc w:val="center"/>
        <w:rPr>
          <w:rFonts w:asciiTheme="majorHAnsi" w:hAnsiTheme="majorHAnsi" w:cstheme="majorHAnsi"/>
          <w:color w:val="013A57" w:themeColor="accent1" w:themeShade="BF"/>
          <w:sz w:val="22"/>
        </w:rPr>
      </w:pPr>
    </w:p>
    <w:p w14:paraId="2A2B98B1" w14:textId="77777777" w:rsidR="00870389" w:rsidRDefault="00870389" w:rsidP="000652C0">
      <w:pPr>
        <w:jc w:val="center"/>
        <w:rPr>
          <w:rFonts w:asciiTheme="majorHAnsi" w:hAnsiTheme="majorHAnsi" w:cstheme="majorHAnsi"/>
          <w:color w:val="013A57" w:themeColor="accent1" w:themeShade="BF"/>
          <w:sz w:val="22"/>
        </w:rPr>
      </w:pPr>
    </w:p>
    <w:p w14:paraId="02212521" w14:textId="77777777" w:rsidR="00870389" w:rsidRDefault="00870389" w:rsidP="000652C0">
      <w:pPr>
        <w:jc w:val="center"/>
        <w:rPr>
          <w:rFonts w:asciiTheme="majorHAnsi" w:hAnsiTheme="majorHAnsi" w:cstheme="majorHAnsi"/>
          <w:color w:val="013A57" w:themeColor="accent1" w:themeShade="BF"/>
          <w:sz w:val="22"/>
        </w:rPr>
      </w:pPr>
    </w:p>
    <w:p w14:paraId="4BE7213A" w14:textId="77777777" w:rsidR="00870389" w:rsidRDefault="00870389" w:rsidP="000652C0">
      <w:pPr>
        <w:jc w:val="center"/>
        <w:rPr>
          <w:rFonts w:asciiTheme="majorHAnsi" w:hAnsiTheme="majorHAnsi" w:cstheme="majorHAnsi"/>
          <w:color w:val="013A57" w:themeColor="accent1" w:themeShade="BF"/>
          <w:sz w:val="22"/>
        </w:rPr>
      </w:pPr>
    </w:p>
    <w:p w14:paraId="7FFB7FD0" w14:textId="77777777" w:rsidR="00870389" w:rsidRDefault="00870389" w:rsidP="000652C0">
      <w:pPr>
        <w:jc w:val="center"/>
        <w:rPr>
          <w:rFonts w:asciiTheme="majorHAnsi" w:hAnsiTheme="majorHAnsi" w:cstheme="majorHAnsi"/>
          <w:color w:val="013A57" w:themeColor="accent1" w:themeShade="BF"/>
          <w:sz w:val="22"/>
        </w:rPr>
      </w:pPr>
    </w:p>
    <w:p w14:paraId="716D16FC" w14:textId="77777777" w:rsidR="00870389" w:rsidRDefault="00870389" w:rsidP="000652C0">
      <w:pPr>
        <w:jc w:val="center"/>
        <w:rPr>
          <w:rFonts w:asciiTheme="majorHAnsi" w:hAnsiTheme="majorHAnsi" w:cstheme="majorHAnsi"/>
          <w:color w:val="013A57" w:themeColor="accent1" w:themeShade="BF"/>
          <w:sz w:val="22"/>
        </w:rPr>
      </w:pPr>
    </w:p>
    <w:p w14:paraId="04855620" w14:textId="77777777" w:rsidR="00870389" w:rsidRDefault="00870389" w:rsidP="000652C0">
      <w:pPr>
        <w:jc w:val="center"/>
        <w:rPr>
          <w:rFonts w:asciiTheme="majorHAnsi" w:hAnsiTheme="majorHAnsi" w:cstheme="majorHAnsi"/>
          <w:color w:val="013A57" w:themeColor="accent1" w:themeShade="BF"/>
          <w:sz w:val="22"/>
        </w:rPr>
      </w:pPr>
    </w:p>
    <w:p w14:paraId="31070505" w14:textId="77777777" w:rsidR="00870389" w:rsidRDefault="00870389" w:rsidP="000652C0">
      <w:pPr>
        <w:jc w:val="center"/>
        <w:rPr>
          <w:rFonts w:asciiTheme="majorHAnsi" w:hAnsiTheme="majorHAnsi" w:cstheme="majorHAnsi"/>
          <w:color w:val="013A57" w:themeColor="accent1" w:themeShade="BF"/>
          <w:sz w:val="22"/>
        </w:rPr>
      </w:pPr>
    </w:p>
    <w:p w14:paraId="5A3C7D0F" w14:textId="77777777" w:rsidR="00870389" w:rsidRDefault="00870389" w:rsidP="000652C0">
      <w:pPr>
        <w:jc w:val="center"/>
        <w:rPr>
          <w:rFonts w:asciiTheme="majorHAnsi" w:hAnsiTheme="majorHAnsi" w:cstheme="majorHAnsi"/>
          <w:color w:val="013A57" w:themeColor="accent1" w:themeShade="BF"/>
          <w:sz w:val="22"/>
        </w:rPr>
      </w:pPr>
    </w:p>
    <w:p w14:paraId="71A9A735" w14:textId="77777777" w:rsidR="00870389" w:rsidRDefault="00870389" w:rsidP="000652C0">
      <w:pPr>
        <w:jc w:val="center"/>
        <w:rPr>
          <w:rFonts w:asciiTheme="majorHAnsi" w:hAnsiTheme="majorHAnsi" w:cstheme="majorHAnsi"/>
          <w:color w:val="013A57" w:themeColor="accent1" w:themeShade="BF"/>
          <w:sz w:val="22"/>
        </w:rPr>
      </w:pPr>
    </w:p>
    <w:p w14:paraId="242A4FD3" w14:textId="77777777" w:rsidR="00870389" w:rsidRDefault="00870389" w:rsidP="000652C0">
      <w:pPr>
        <w:jc w:val="center"/>
        <w:rPr>
          <w:rFonts w:asciiTheme="majorHAnsi" w:hAnsiTheme="majorHAnsi" w:cstheme="majorHAnsi"/>
          <w:color w:val="013A57" w:themeColor="accent1" w:themeShade="BF"/>
          <w:sz w:val="22"/>
        </w:rPr>
      </w:pPr>
    </w:p>
    <w:p w14:paraId="2191ECC6" w14:textId="77777777" w:rsidR="00870389" w:rsidRDefault="00870389" w:rsidP="000652C0">
      <w:pPr>
        <w:jc w:val="center"/>
        <w:rPr>
          <w:rFonts w:asciiTheme="majorHAnsi" w:hAnsiTheme="majorHAnsi" w:cstheme="majorHAnsi"/>
          <w:color w:val="013A57" w:themeColor="accent1" w:themeShade="BF"/>
          <w:sz w:val="22"/>
        </w:rPr>
      </w:pPr>
    </w:p>
    <w:p w14:paraId="70EA399C" w14:textId="77777777" w:rsidR="00870389" w:rsidRDefault="00870389" w:rsidP="000652C0">
      <w:pPr>
        <w:jc w:val="center"/>
        <w:rPr>
          <w:rFonts w:asciiTheme="majorHAnsi" w:hAnsiTheme="majorHAnsi" w:cstheme="majorHAnsi"/>
          <w:color w:val="013A57" w:themeColor="accent1" w:themeShade="BF"/>
          <w:sz w:val="22"/>
        </w:rPr>
      </w:pPr>
    </w:p>
    <w:p w14:paraId="78D4C1CA" w14:textId="77777777" w:rsidR="00870389" w:rsidRDefault="00870389" w:rsidP="000652C0">
      <w:pPr>
        <w:jc w:val="center"/>
        <w:rPr>
          <w:rFonts w:asciiTheme="majorHAnsi" w:hAnsiTheme="majorHAnsi" w:cstheme="majorHAnsi"/>
          <w:color w:val="013A57" w:themeColor="accent1" w:themeShade="BF"/>
          <w:sz w:val="22"/>
        </w:rPr>
      </w:pPr>
    </w:p>
    <w:p w14:paraId="7DA1C2A9" w14:textId="64B11739" w:rsidR="000652C0" w:rsidRPr="00870389" w:rsidRDefault="000652C0" w:rsidP="000652C0">
      <w:pPr>
        <w:jc w:val="center"/>
        <w:rPr>
          <w:rFonts w:asciiTheme="majorHAnsi" w:hAnsiTheme="majorHAnsi" w:cstheme="majorHAnsi"/>
          <w:color w:val="013A57" w:themeColor="accent1" w:themeShade="BF"/>
          <w:szCs w:val="28"/>
        </w:rPr>
      </w:pPr>
      <w:r w:rsidRPr="00870389">
        <w:rPr>
          <w:rFonts w:asciiTheme="majorHAnsi" w:hAnsiTheme="majorHAnsi" w:cstheme="majorHAnsi"/>
          <w:color w:val="013A57" w:themeColor="accent1" w:themeShade="BF"/>
          <w:szCs w:val="28"/>
        </w:rPr>
        <w:lastRenderedPageBreak/>
        <w:t>Year 10 Spring 2 Revision for English.</w:t>
      </w:r>
    </w:p>
    <w:p w14:paraId="41B5CAF9" w14:textId="77777777" w:rsidR="000652C0" w:rsidRPr="007D5FB0" w:rsidRDefault="000652C0" w:rsidP="000652C0">
      <w:pPr>
        <w:jc w:val="center"/>
        <w:rPr>
          <w:rFonts w:asciiTheme="majorHAnsi" w:hAnsiTheme="majorHAnsi" w:cstheme="majorHAnsi"/>
          <w:b w:val="0"/>
          <w:bCs/>
          <w:color w:val="01273A" w:themeColor="accent1" w:themeShade="80"/>
          <w:sz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652C0" w:rsidRPr="007D5FB0" w14:paraId="74E374D4" w14:textId="77777777" w:rsidTr="00455BCD">
        <w:tc>
          <w:tcPr>
            <w:tcW w:w="9889" w:type="dxa"/>
            <w:shd w:val="clear" w:color="auto" w:fill="CCFFCC"/>
          </w:tcPr>
          <w:p w14:paraId="76389CC7"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What assessments will I have in the Spring 2 Term?</w:t>
            </w:r>
          </w:p>
        </w:tc>
      </w:tr>
      <w:tr w:rsidR="000652C0" w:rsidRPr="007D5FB0" w14:paraId="2B263114" w14:textId="77777777" w:rsidTr="00455BCD">
        <w:tc>
          <w:tcPr>
            <w:tcW w:w="9889" w:type="dxa"/>
            <w:shd w:val="clear" w:color="auto" w:fill="auto"/>
          </w:tcPr>
          <w:p w14:paraId="5505D0A4"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READING: Literature GCSE TEXT ‘An Inspector Calls’ and exploring the poems ‘My Last Duchess’ and ‘The Charge of The Lightbrigade’ from the ‘Power and Conflict’ anthology</w:t>
            </w:r>
          </w:p>
          <w:p w14:paraId="5B220582"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Teacher assessment: Explore one of the poems that has been studied thus far</w:t>
            </w:r>
          </w:p>
          <w:p w14:paraId="433A3593" w14:textId="7C2619CD" w:rsidR="00870389"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End of Half term assessment: A Literature assessment based on a theme/character from the play Act 1 or 2</w:t>
            </w:r>
          </w:p>
        </w:tc>
      </w:tr>
      <w:tr w:rsidR="000652C0" w:rsidRPr="007D5FB0" w14:paraId="6AC51BE7" w14:textId="77777777" w:rsidTr="00455BCD">
        <w:tc>
          <w:tcPr>
            <w:tcW w:w="9889" w:type="dxa"/>
            <w:shd w:val="clear" w:color="auto" w:fill="D9E2F3"/>
          </w:tcPr>
          <w:p w14:paraId="73359C96"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What do I need to revise?</w:t>
            </w:r>
          </w:p>
        </w:tc>
      </w:tr>
      <w:tr w:rsidR="000652C0" w:rsidRPr="007D5FB0" w14:paraId="00737490" w14:textId="77777777" w:rsidTr="00455BCD">
        <w:tc>
          <w:tcPr>
            <w:tcW w:w="9889" w:type="dxa"/>
            <w:shd w:val="clear" w:color="auto" w:fill="auto"/>
          </w:tcPr>
          <w:p w14:paraId="26CC5F09" w14:textId="77777777" w:rsidR="000652C0" w:rsidRPr="00870389" w:rsidRDefault="000652C0" w:rsidP="00455BCD">
            <w:pPr>
              <w:spacing w:line="240" w:lineRule="auto"/>
              <w:rPr>
                <w:rFonts w:asciiTheme="majorHAnsi" w:hAnsiTheme="majorHAnsi" w:cstheme="majorHAnsi"/>
                <w:b w:val="0"/>
                <w:bCs/>
                <w:sz w:val="22"/>
              </w:rPr>
            </w:pPr>
            <w:r w:rsidRPr="00870389">
              <w:rPr>
                <w:rFonts w:asciiTheme="majorHAnsi" w:hAnsiTheme="majorHAnsi" w:cstheme="majorHAnsi"/>
                <w:b w:val="0"/>
                <w:bCs/>
                <w:sz w:val="22"/>
              </w:rPr>
              <w:t>READING</w:t>
            </w:r>
          </w:p>
          <w:p w14:paraId="0966A853"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AO1: How to read: read understand and respond to texts, maintain a critical style and develop an informed personal response, use textual references, including quotations, to support and illustrate interpretations.</w:t>
            </w:r>
          </w:p>
          <w:p w14:paraId="425439A4"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AO2: How to analyse the language, form and structure used by a writer to create meanings and effects, using relevant subject terminology where appropriate’</w:t>
            </w:r>
          </w:p>
          <w:p w14:paraId="343418FA"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 xml:space="preserve">AO3: How to show understanding of the relationships between texts and the </w:t>
            </w:r>
          </w:p>
          <w:p w14:paraId="4DAF04D6"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contexts in which they were written</w:t>
            </w:r>
          </w:p>
          <w:p w14:paraId="4E5973A9"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AO4: Practise using a range of vocabulary and sentence structures for clarity, purpose and effect, with accurate spelling and punctuation.</w:t>
            </w:r>
          </w:p>
          <w:p w14:paraId="7D6F4110"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Practise essay writing In timed conditions.</w:t>
            </w:r>
          </w:p>
          <w:p w14:paraId="58B70624" w14:textId="3B4FBF6B" w:rsidR="00870389" w:rsidRPr="007D5FB0" w:rsidRDefault="00870389" w:rsidP="00455BCD">
            <w:pPr>
              <w:spacing w:line="240" w:lineRule="auto"/>
              <w:rPr>
                <w:rFonts w:asciiTheme="majorHAnsi" w:hAnsiTheme="majorHAnsi" w:cstheme="majorHAnsi"/>
                <w:sz w:val="22"/>
              </w:rPr>
            </w:pPr>
          </w:p>
        </w:tc>
      </w:tr>
      <w:tr w:rsidR="000652C0" w:rsidRPr="007D5FB0" w14:paraId="3241C13C" w14:textId="77777777" w:rsidTr="00455BCD">
        <w:tc>
          <w:tcPr>
            <w:tcW w:w="9889" w:type="dxa"/>
            <w:shd w:val="clear" w:color="auto" w:fill="FFF2CC"/>
          </w:tcPr>
          <w:p w14:paraId="684B77D9"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 w:val="0"/>
                <w:bCs/>
                <w:sz w:val="22"/>
              </w:rPr>
              <w:t>English?</w:t>
            </w:r>
          </w:p>
        </w:tc>
      </w:tr>
      <w:tr w:rsidR="000652C0" w:rsidRPr="007D5FB0" w14:paraId="78E43F4B" w14:textId="77777777" w:rsidTr="00455BCD">
        <w:tc>
          <w:tcPr>
            <w:tcW w:w="9889" w:type="dxa"/>
            <w:shd w:val="clear" w:color="auto" w:fill="auto"/>
          </w:tcPr>
          <w:p w14:paraId="1F9EF457"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 xml:space="preserve">Look back over the PPTs you have been studying with your class teacher (all can be found on MST). </w:t>
            </w:r>
          </w:p>
          <w:p w14:paraId="30106368"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Look back over the work you have completed in your books.</w:t>
            </w:r>
          </w:p>
          <w:p w14:paraId="7FC2504A"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Reread the Act 1 and Act 2 of the playl and the poems studied</w:t>
            </w:r>
          </w:p>
          <w:p w14:paraId="5466018D" w14:textId="77777777" w:rsidR="000652C0"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Log onto Seneca learning and complete the set assignments</w:t>
            </w:r>
          </w:p>
          <w:p w14:paraId="5C8F19F9" w14:textId="301FF0CF" w:rsidR="00870389" w:rsidRPr="007D5FB0" w:rsidRDefault="00870389" w:rsidP="00455BCD">
            <w:pPr>
              <w:spacing w:line="240" w:lineRule="auto"/>
              <w:rPr>
                <w:rFonts w:asciiTheme="majorHAnsi" w:hAnsiTheme="majorHAnsi" w:cstheme="majorHAnsi"/>
                <w:sz w:val="22"/>
              </w:rPr>
            </w:pPr>
          </w:p>
        </w:tc>
      </w:tr>
      <w:tr w:rsidR="000652C0" w:rsidRPr="007D5FB0" w14:paraId="79795BB1" w14:textId="77777777" w:rsidTr="00455BCD">
        <w:tc>
          <w:tcPr>
            <w:tcW w:w="9889" w:type="dxa"/>
            <w:shd w:val="clear" w:color="auto" w:fill="E2EFD9"/>
          </w:tcPr>
          <w:p w14:paraId="675D1847"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Useful resources I can use:</w:t>
            </w:r>
          </w:p>
        </w:tc>
      </w:tr>
      <w:tr w:rsidR="000652C0" w:rsidRPr="007D5FB0" w14:paraId="49D57930" w14:textId="77777777" w:rsidTr="00455BCD">
        <w:tc>
          <w:tcPr>
            <w:tcW w:w="9889" w:type="dxa"/>
            <w:shd w:val="clear" w:color="auto" w:fill="auto"/>
          </w:tcPr>
          <w:p w14:paraId="3FBF97D4"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Your exercise book is the best resource that you have.</w:t>
            </w:r>
          </w:p>
          <w:p w14:paraId="343063AD"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Micro Soft Teams – Class PPTs</w:t>
            </w:r>
          </w:p>
          <w:p w14:paraId="54044968" w14:textId="77777777" w:rsidR="000652C0"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Revision booklets created by your teachers</w:t>
            </w:r>
          </w:p>
          <w:p w14:paraId="3F6CBE83" w14:textId="68565B95" w:rsidR="00870389" w:rsidRPr="007D5FB0" w:rsidRDefault="00870389" w:rsidP="00455BCD">
            <w:pPr>
              <w:spacing w:line="240" w:lineRule="auto"/>
              <w:rPr>
                <w:rFonts w:asciiTheme="majorHAnsi" w:hAnsiTheme="majorHAnsi" w:cstheme="majorHAnsi"/>
                <w:sz w:val="22"/>
              </w:rPr>
            </w:pPr>
          </w:p>
        </w:tc>
      </w:tr>
      <w:tr w:rsidR="000652C0" w:rsidRPr="007D5FB0" w14:paraId="43D5E245" w14:textId="77777777" w:rsidTr="00455BCD">
        <w:tc>
          <w:tcPr>
            <w:tcW w:w="9889" w:type="dxa"/>
            <w:shd w:val="clear" w:color="auto" w:fill="FFCCFF"/>
          </w:tcPr>
          <w:p w14:paraId="1D96F8DC"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Useful websites I can use:</w:t>
            </w:r>
          </w:p>
        </w:tc>
      </w:tr>
      <w:tr w:rsidR="000652C0" w:rsidRPr="007D5FB0" w14:paraId="12372182" w14:textId="77777777" w:rsidTr="00455BCD">
        <w:tc>
          <w:tcPr>
            <w:tcW w:w="9889" w:type="dxa"/>
            <w:shd w:val="clear" w:color="auto" w:fill="auto"/>
          </w:tcPr>
          <w:p w14:paraId="7F563C71" w14:textId="77777777" w:rsidR="000652C0" w:rsidRPr="007D5FB0" w:rsidRDefault="00000000" w:rsidP="00455BCD">
            <w:pPr>
              <w:tabs>
                <w:tab w:val="center" w:pos="4150"/>
              </w:tabs>
              <w:spacing w:line="240" w:lineRule="auto"/>
              <w:rPr>
                <w:rFonts w:asciiTheme="majorHAnsi" w:eastAsia="MS Mincho" w:hAnsiTheme="majorHAnsi" w:cstheme="majorHAnsi"/>
                <w:color w:val="0070C0"/>
                <w:sz w:val="22"/>
                <w:u w:val="single"/>
              </w:rPr>
            </w:pPr>
            <w:hyperlink r:id="rId240" w:history="1">
              <w:r w:rsidR="000652C0" w:rsidRPr="007D5FB0">
                <w:rPr>
                  <w:rFonts w:asciiTheme="majorHAnsi" w:eastAsia="MS Mincho" w:hAnsiTheme="majorHAnsi" w:cstheme="majorHAnsi"/>
                  <w:color w:val="0070C0"/>
                  <w:sz w:val="22"/>
                  <w:u w:val="single"/>
                </w:rPr>
                <w:t>WWW.SENECA.LEARNING.COM</w:t>
              </w:r>
            </w:hyperlink>
          </w:p>
          <w:p w14:paraId="2A59B0EA" w14:textId="77777777" w:rsidR="000652C0" w:rsidRPr="007D5FB0" w:rsidRDefault="00000000" w:rsidP="00455BCD">
            <w:pPr>
              <w:tabs>
                <w:tab w:val="center" w:pos="4150"/>
              </w:tabs>
              <w:spacing w:line="240" w:lineRule="auto"/>
              <w:rPr>
                <w:rFonts w:asciiTheme="majorHAnsi" w:eastAsia="MS Mincho" w:hAnsiTheme="majorHAnsi" w:cstheme="majorHAnsi"/>
                <w:color w:val="0070C0"/>
                <w:sz w:val="22"/>
              </w:rPr>
            </w:pPr>
            <w:hyperlink r:id="rId241" w:history="1">
              <w:r w:rsidR="000652C0" w:rsidRPr="007D5FB0">
                <w:rPr>
                  <w:rStyle w:val="Hyperlink"/>
                  <w:rFonts w:asciiTheme="majorHAnsi" w:eastAsia="MS Mincho" w:hAnsiTheme="majorHAnsi" w:cstheme="majorHAnsi"/>
                  <w:sz w:val="22"/>
                </w:rPr>
                <w:t>An Inspector Calls - GCSE English Literature Revision - AQA - BBC Bitesize</w:t>
              </w:r>
            </w:hyperlink>
          </w:p>
          <w:p w14:paraId="4DE4D035" w14:textId="77777777" w:rsidR="000652C0" w:rsidRPr="007D5FB0" w:rsidRDefault="00000000" w:rsidP="00455BCD">
            <w:pPr>
              <w:tabs>
                <w:tab w:val="center" w:pos="4150"/>
              </w:tabs>
              <w:spacing w:line="240" w:lineRule="auto"/>
              <w:rPr>
                <w:rFonts w:asciiTheme="majorHAnsi" w:eastAsia="MS Mincho" w:hAnsiTheme="majorHAnsi" w:cstheme="majorHAnsi"/>
                <w:color w:val="0070C0"/>
                <w:sz w:val="22"/>
              </w:rPr>
            </w:pPr>
            <w:hyperlink r:id="rId242" w:history="1">
              <w:r w:rsidR="000652C0" w:rsidRPr="007D5FB0">
                <w:rPr>
                  <w:rStyle w:val="Hyperlink"/>
                  <w:rFonts w:asciiTheme="majorHAnsi" w:eastAsia="MS Mincho" w:hAnsiTheme="majorHAnsi" w:cstheme="majorHAnsi"/>
                  <w:sz w:val="22"/>
                </w:rPr>
                <w:t>'An Inspector Calls': Top Set Analysis - Bing video</w:t>
              </w:r>
            </w:hyperlink>
          </w:p>
          <w:p w14:paraId="5E145ADE" w14:textId="77777777" w:rsidR="000652C0" w:rsidRPr="007D5FB0" w:rsidRDefault="00000000" w:rsidP="00455BCD">
            <w:pPr>
              <w:tabs>
                <w:tab w:val="center" w:pos="4150"/>
              </w:tabs>
              <w:spacing w:line="240" w:lineRule="auto"/>
              <w:rPr>
                <w:rFonts w:asciiTheme="majorHAnsi" w:eastAsia="MS Mincho" w:hAnsiTheme="majorHAnsi" w:cstheme="majorHAnsi"/>
                <w:color w:val="0070C0"/>
                <w:sz w:val="22"/>
              </w:rPr>
            </w:pPr>
            <w:hyperlink r:id="rId243" w:history="1">
              <w:r w:rsidR="000652C0" w:rsidRPr="007D5FB0">
                <w:rPr>
                  <w:rStyle w:val="Hyperlink"/>
                  <w:rFonts w:asciiTheme="majorHAnsi" w:eastAsia="MS Mincho" w:hAnsiTheme="majorHAnsi" w:cstheme="majorHAnsi"/>
                  <w:sz w:val="22"/>
                </w:rPr>
                <w:t>AQA English Revision - Games</w:t>
              </w:r>
            </w:hyperlink>
          </w:p>
          <w:p w14:paraId="4DEED9C7" w14:textId="77777777" w:rsidR="000652C0" w:rsidRPr="007D5FB0" w:rsidRDefault="00000000" w:rsidP="00455BCD">
            <w:pPr>
              <w:tabs>
                <w:tab w:val="center" w:pos="4150"/>
              </w:tabs>
              <w:spacing w:line="240" w:lineRule="auto"/>
              <w:rPr>
                <w:rFonts w:asciiTheme="majorHAnsi" w:eastAsia="MS Mincho" w:hAnsiTheme="majorHAnsi" w:cstheme="majorHAnsi"/>
                <w:sz w:val="22"/>
              </w:rPr>
            </w:pPr>
            <w:hyperlink r:id="rId244" w:history="1">
              <w:r w:rsidR="000652C0" w:rsidRPr="007D5FB0">
                <w:rPr>
                  <w:rStyle w:val="Hyperlink"/>
                  <w:rFonts w:asciiTheme="majorHAnsi" w:eastAsia="MS Mincho" w:hAnsiTheme="majorHAnsi" w:cstheme="majorHAnsi"/>
                  <w:sz w:val="22"/>
                </w:rPr>
                <w:t>'My Last Duchess' in 6 Minutes: Quick Revision - YouTube</w:t>
              </w:r>
            </w:hyperlink>
          </w:p>
          <w:p w14:paraId="5F258D0B" w14:textId="77777777" w:rsidR="000652C0" w:rsidRPr="007D5FB0" w:rsidRDefault="00000000" w:rsidP="00455BCD">
            <w:pPr>
              <w:tabs>
                <w:tab w:val="center" w:pos="4150"/>
              </w:tabs>
              <w:spacing w:line="240" w:lineRule="auto"/>
              <w:rPr>
                <w:rFonts w:asciiTheme="majorHAnsi" w:eastAsia="MS Mincho" w:hAnsiTheme="majorHAnsi" w:cstheme="majorHAnsi"/>
                <w:sz w:val="22"/>
              </w:rPr>
            </w:pPr>
            <w:hyperlink r:id="rId245" w:history="1">
              <w:r w:rsidR="000652C0" w:rsidRPr="007D5FB0">
                <w:rPr>
                  <w:rStyle w:val="Hyperlink"/>
                  <w:rFonts w:asciiTheme="majorHAnsi" w:eastAsia="MS Mincho" w:hAnsiTheme="majorHAnsi" w:cstheme="majorHAnsi"/>
                  <w:sz w:val="22"/>
                </w:rPr>
                <w:t>BBC Two - English File, Texts In Time: Picture in the Poem, 'My Last Duchess' by Robert Browning (dramatisation)</w:t>
              </w:r>
            </w:hyperlink>
          </w:p>
          <w:p w14:paraId="3EA0D276" w14:textId="77777777" w:rsidR="000652C0" w:rsidRPr="007D5FB0" w:rsidRDefault="00000000" w:rsidP="00455BCD">
            <w:pPr>
              <w:tabs>
                <w:tab w:val="center" w:pos="4150"/>
              </w:tabs>
              <w:spacing w:line="240" w:lineRule="auto"/>
              <w:rPr>
                <w:rFonts w:asciiTheme="majorHAnsi" w:eastAsia="MS Mincho" w:hAnsiTheme="majorHAnsi" w:cstheme="majorHAnsi"/>
                <w:sz w:val="22"/>
              </w:rPr>
            </w:pPr>
            <w:hyperlink r:id="rId246" w:history="1">
              <w:r w:rsidR="000652C0" w:rsidRPr="007D5FB0">
                <w:rPr>
                  <w:rStyle w:val="Hyperlink"/>
                  <w:rFonts w:asciiTheme="majorHAnsi" w:eastAsia="MS Mincho" w:hAnsiTheme="majorHAnsi" w:cstheme="majorHAnsi"/>
                  <w:sz w:val="22"/>
                </w:rPr>
                <w:t>Context - The Charge of the Light Brigade - CCEA - GCSE English Literature Revision - CCEA - BBC Bitesize</w:t>
              </w:r>
            </w:hyperlink>
          </w:p>
          <w:p w14:paraId="44DC2D71" w14:textId="77777777" w:rsidR="000652C0" w:rsidRDefault="00000000" w:rsidP="00455BCD">
            <w:pPr>
              <w:tabs>
                <w:tab w:val="center" w:pos="4150"/>
              </w:tabs>
              <w:spacing w:line="240" w:lineRule="auto"/>
              <w:rPr>
                <w:rStyle w:val="Hyperlink"/>
                <w:rFonts w:asciiTheme="majorHAnsi" w:eastAsia="MS Mincho" w:hAnsiTheme="majorHAnsi" w:cstheme="majorHAnsi"/>
                <w:sz w:val="22"/>
              </w:rPr>
            </w:pPr>
            <w:hyperlink r:id="rId247" w:history="1">
              <w:r w:rsidR="000652C0" w:rsidRPr="007D5FB0">
                <w:rPr>
                  <w:rStyle w:val="Hyperlink"/>
                  <w:rFonts w:asciiTheme="majorHAnsi" w:eastAsia="MS Mincho" w:hAnsiTheme="majorHAnsi" w:cstheme="majorHAnsi"/>
                  <w:sz w:val="22"/>
                </w:rPr>
                <w:t>http://www.clickrevision.com/beta/literature/an-inspector-calls/AIC01.html</w:t>
              </w:r>
            </w:hyperlink>
          </w:p>
          <w:p w14:paraId="3AB6CF2F" w14:textId="4380F24C" w:rsidR="00870389" w:rsidRPr="007D5FB0" w:rsidRDefault="00870389" w:rsidP="00455BCD">
            <w:pPr>
              <w:tabs>
                <w:tab w:val="center" w:pos="4150"/>
              </w:tabs>
              <w:spacing w:line="240" w:lineRule="auto"/>
              <w:rPr>
                <w:rFonts w:asciiTheme="majorHAnsi" w:eastAsia="MS Mincho" w:hAnsiTheme="majorHAnsi" w:cstheme="majorHAnsi"/>
                <w:sz w:val="22"/>
              </w:rPr>
            </w:pPr>
          </w:p>
        </w:tc>
      </w:tr>
      <w:tr w:rsidR="000652C0" w:rsidRPr="007D5FB0" w14:paraId="5C89079B" w14:textId="77777777" w:rsidTr="00455BCD">
        <w:tc>
          <w:tcPr>
            <w:tcW w:w="9889" w:type="dxa"/>
            <w:shd w:val="clear" w:color="auto" w:fill="CCFFFF"/>
          </w:tcPr>
          <w:p w14:paraId="680D2D20"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tc>
      </w:tr>
      <w:tr w:rsidR="000652C0" w:rsidRPr="007D5FB0" w14:paraId="33AB24B6" w14:textId="77777777" w:rsidTr="00455BCD">
        <w:trPr>
          <w:trHeight w:val="1122"/>
        </w:trPr>
        <w:tc>
          <w:tcPr>
            <w:tcW w:w="9889" w:type="dxa"/>
            <w:shd w:val="clear" w:color="auto" w:fill="auto"/>
          </w:tcPr>
          <w:p w14:paraId="0FF59D21" w14:textId="77777777" w:rsidR="000652C0" w:rsidRPr="005B508A" w:rsidRDefault="000652C0" w:rsidP="00455BCD">
            <w:pPr>
              <w:spacing w:line="240" w:lineRule="auto"/>
              <w:rPr>
                <w:rFonts w:asciiTheme="majorHAnsi" w:hAnsiTheme="majorHAnsi" w:cstheme="majorHAnsi"/>
                <w:b w:val="0"/>
                <w:bCs/>
                <w:color w:val="auto"/>
                <w:sz w:val="22"/>
              </w:rPr>
            </w:pPr>
            <w:r w:rsidRPr="005B508A">
              <w:rPr>
                <w:rFonts w:asciiTheme="majorHAnsi" w:hAnsiTheme="majorHAnsi" w:cstheme="majorHAnsi"/>
                <w:b w:val="0"/>
                <w:bCs/>
                <w:color w:val="auto"/>
                <w:sz w:val="22"/>
              </w:rPr>
              <w:t>Watch the film ‘An Inspector Calls.  There are many variations – look at the differences.</w:t>
            </w:r>
          </w:p>
          <w:p w14:paraId="5C99A9F8" w14:textId="77777777" w:rsidR="000652C0" w:rsidRPr="005B508A" w:rsidRDefault="000652C0" w:rsidP="00455BCD">
            <w:pPr>
              <w:spacing w:line="240" w:lineRule="auto"/>
              <w:rPr>
                <w:rFonts w:asciiTheme="majorHAnsi" w:hAnsiTheme="majorHAnsi" w:cstheme="majorHAnsi"/>
                <w:b w:val="0"/>
                <w:bCs/>
                <w:color w:val="auto"/>
                <w:sz w:val="22"/>
              </w:rPr>
            </w:pPr>
            <w:r w:rsidRPr="005B508A">
              <w:rPr>
                <w:rFonts w:asciiTheme="majorHAnsi" w:hAnsiTheme="majorHAnsi" w:cstheme="majorHAnsi"/>
                <w:b w:val="0"/>
                <w:bCs/>
                <w:color w:val="auto"/>
                <w:sz w:val="22"/>
              </w:rPr>
              <w:t>Research the different poets and the conflict that they discuss in their poems.</w:t>
            </w:r>
          </w:p>
          <w:p w14:paraId="0E1A64AA" w14:textId="77777777" w:rsidR="000652C0" w:rsidRPr="005B508A" w:rsidRDefault="000652C0" w:rsidP="00455BCD">
            <w:pPr>
              <w:spacing w:line="240" w:lineRule="auto"/>
              <w:rPr>
                <w:rFonts w:asciiTheme="majorHAnsi" w:hAnsiTheme="majorHAnsi" w:cstheme="majorHAnsi"/>
                <w:b w:val="0"/>
                <w:bCs/>
                <w:color w:val="auto"/>
                <w:sz w:val="22"/>
              </w:rPr>
            </w:pPr>
            <w:r w:rsidRPr="005B508A">
              <w:rPr>
                <w:rFonts w:asciiTheme="majorHAnsi" w:hAnsiTheme="majorHAnsi" w:cstheme="majorHAnsi"/>
                <w:b w:val="0"/>
                <w:bCs/>
                <w:color w:val="auto"/>
                <w:sz w:val="22"/>
              </w:rPr>
              <w:t>Research J B Priestley, his life, his work and his philosophy - CONTEXT</w:t>
            </w:r>
          </w:p>
          <w:p w14:paraId="259491DF" w14:textId="77777777" w:rsidR="000652C0" w:rsidRPr="005B508A" w:rsidRDefault="000652C0" w:rsidP="00455BCD">
            <w:pPr>
              <w:spacing w:line="240" w:lineRule="auto"/>
              <w:rPr>
                <w:rFonts w:asciiTheme="majorHAnsi" w:hAnsiTheme="majorHAnsi" w:cstheme="majorHAnsi"/>
                <w:b w:val="0"/>
                <w:bCs/>
                <w:color w:val="auto"/>
                <w:sz w:val="22"/>
              </w:rPr>
            </w:pPr>
            <w:r w:rsidRPr="005B508A">
              <w:rPr>
                <w:rFonts w:asciiTheme="majorHAnsi" w:hAnsiTheme="majorHAnsi" w:cstheme="majorHAnsi"/>
                <w:b w:val="0"/>
                <w:bCs/>
                <w:color w:val="auto"/>
                <w:sz w:val="22"/>
              </w:rPr>
              <w:t>Research the impact of capitalism and socialism on a country</w:t>
            </w:r>
          </w:p>
          <w:p w14:paraId="4FACCFC2" w14:textId="77777777" w:rsidR="000652C0" w:rsidRPr="005B508A" w:rsidRDefault="000652C0" w:rsidP="00455BCD">
            <w:pPr>
              <w:spacing w:line="240" w:lineRule="auto"/>
              <w:rPr>
                <w:rFonts w:asciiTheme="majorHAnsi" w:hAnsiTheme="majorHAnsi" w:cstheme="majorHAnsi"/>
                <w:b w:val="0"/>
                <w:bCs/>
                <w:sz w:val="22"/>
              </w:rPr>
            </w:pPr>
            <w:r w:rsidRPr="005B508A">
              <w:rPr>
                <w:rFonts w:asciiTheme="majorHAnsi" w:hAnsiTheme="majorHAnsi" w:cstheme="majorHAnsi"/>
                <w:b w:val="0"/>
                <w:bCs/>
                <w:sz w:val="22"/>
              </w:rPr>
              <w:t>Use the revision guides that teachers post on MST</w:t>
            </w:r>
          </w:p>
        </w:tc>
      </w:tr>
    </w:tbl>
    <w:p w14:paraId="307F0965" w14:textId="14984042" w:rsidR="000652C0" w:rsidRPr="007D5FB0" w:rsidRDefault="000652C0" w:rsidP="00DF027C">
      <w:pPr>
        <w:rPr>
          <w:rFonts w:asciiTheme="majorHAnsi" w:hAnsiTheme="majorHAnsi" w:cstheme="majorHAnsi"/>
          <w:b w:val="0"/>
          <w:bCs/>
          <w:sz w:val="22"/>
        </w:rPr>
      </w:pPr>
    </w:p>
    <w:p w14:paraId="1E623F87" w14:textId="77777777" w:rsidR="000652C0" w:rsidRPr="00870389" w:rsidRDefault="000652C0" w:rsidP="000652C0">
      <w:pPr>
        <w:jc w:val="center"/>
        <w:rPr>
          <w:rFonts w:asciiTheme="majorHAnsi" w:hAnsiTheme="majorHAnsi" w:cstheme="majorHAnsi"/>
          <w:color w:val="013A57" w:themeColor="accent1" w:themeShade="BF"/>
          <w:szCs w:val="28"/>
        </w:rPr>
      </w:pPr>
      <w:r w:rsidRPr="00870389">
        <w:rPr>
          <w:rFonts w:asciiTheme="majorHAnsi" w:hAnsiTheme="majorHAnsi" w:cstheme="majorHAnsi"/>
          <w:color w:val="013A57" w:themeColor="accent1" w:themeShade="BF"/>
          <w:szCs w:val="28"/>
        </w:rPr>
        <w:t>Year 11 Spring 1 Revision for English.</w:t>
      </w:r>
    </w:p>
    <w:p w14:paraId="3A2BD3C4" w14:textId="77777777" w:rsidR="000652C0" w:rsidRPr="007D5FB0" w:rsidRDefault="000652C0" w:rsidP="000652C0">
      <w:pPr>
        <w:jc w:val="center"/>
        <w:rPr>
          <w:rFonts w:asciiTheme="majorHAnsi" w:hAnsiTheme="majorHAnsi" w:cstheme="majorHAnsi"/>
          <w:b w:val="0"/>
          <w:bCs/>
          <w:color w:val="01273A" w:themeColor="accent1" w:themeShade="80"/>
          <w:sz w:val="22"/>
        </w:rPr>
      </w:pPr>
    </w:p>
    <w:tbl>
      <w:tblPr>
        <w:tblW w:w="103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5"/>
        <w:gridCol w:w="5665"/>
      </w:tblGrid>
      <w:tr w:rsidR="000652C0" w:rsidRPr="007D5FB0" w14:paraId="3366A805" w14:textId="77777777" w:rsidTr="000652C0">
        <w:tc>
          <w:tcPr>
            <w:tcW w:w="10320" w:type="dxa"/>
            <w:gridSpan w:val="2"/>
            <w:shd w:val="clear" w:color="auto" w:fill="CCFFCC"/>
          </w:tcPr>
          <w:p w14:paraId="3E67E91C"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What assessments will I have in Spring 1Term?</w:t>
            </w:r>
          </w:p>
        </w:tc>
      </w:tr>
      <w:tr w:rsidR="000652C0" w:rsidRPr="007D5FB0" w14:paraId="4981AF01" w14:textId="77777777" w:rsidTr="000652C0">
        <w:tc>
          <w:tcPr>
            <w:tcW w:w="10320" w:type="dxa"/>
            <w:gridSpan w:val="2"/>
            <w:shd w:val="clear" w:color="auto" w:fill="auto"/>
          </w:tcPr>
          <w:p w14:paraId="0448A149"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Mock Assessments in January:</w:t>
            </w:r>
          </w:p>
          <w:p w14:paraId="71601C59" w14:textId="77777777" w:rsidR="000652C0" w:rsidRPr="00870389" w:rsidRDefault="000652C0" w:rsidP="000652C0">
            <w:pPr>
              <w:numPr>
                <w:ilvl w:val="0"/>
                <w:numId w:val="79"/>
              </w:num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 xml:space="preserve">English Language Paper1 (Sections A and B) total 80 marks </w:t>
            </w:r>
          </w:p>
          <w:p w14:paraId="0F2C7054" w14:textId="77777777" w:rsidR="000652C0" w:rsidRPr="00870389" w:rsidRDefault="000652C0" w:rsidP="000652C0">
            <w:pPr>
              <w:numPr>
                <w:ilvl w:val="0"/>
                <w:numId w:val="79"/>
              </w:num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Literature Paper 2 Section A extract from Romeo and Juliet (Act 1 or Act 2) total 34 marks</w:t>
            </w:r>
          </w:p>
          <w:p w14:paraId="36DE12DE" w14:textId="77777777" w:rsidR="000652C0" w:rsidRPr="00870389" w:rsidRDefault="000652C0" w:rsidP="000652C0">
            <w:pPr>
              <w:numPr>
                <w:ilvl w:val="0"/>
                <w:numId w:val="79"/>
              </w:num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Literature Paper 2 Section B first unseen poetry. Explore how the poet uses structure/language/imagery</w:t>
            </w:r>
          </w:p>
          <w:p w14:paraId="200D42F6" w14:textId="77777777" w:rsidR="000652C0" w:rsidRPr="00972827" w:rsidRDefault="000652C0" w:rsidP="000652C0">
            <w:pPr>
              <w:numPr>
                <w:ilvl w:val="0"/>
                <w:numId w:val="79"/>
              </w:numPr>
              <w:spacing w:line="240" w:lineRule="auto"/>
              <w:rPr>
                <w:rFonts w:asciiTheme="majorHAnsi" w:hAnsiTheme="majorHAnsi" w:cstheme="majorHAnsi"/>
                <w:sz w:val="22"/>
              </w:rPr>
            </w:pPr>
            <w:r w:rsidRPr="00870389">
              <w:rPr>
                <w:rFonts w:asciiTheme="majorHAnsi" w:hAnsiTheme="majorHAnsi" w:cstheme="majorHAnsi"/>
                <w:b w:val="0"/>
                <w:bCs/>
                <w:color w:val="auto"/>
                <w:sz w:val="22"/>
              </w:rPr>
              <w:t>Literature Paper 2 Section B second unseen poetry.  Compare this poem to the first poem.</w:t>
            </w:r>
            <w:r w:rsidRPr="00870389">
              <w:rPr>
                <w:rFonts w:asciiTheme="majorHAnsi" w:hAnsiTheme="majorHAnsi" w:cstheme="majorHAnsi"/>
                <w:color w:val="auto"/>
                <w:sz w:val="22"/>
              </w:rPr>
              <w:t xml:space="preserve"> </w:t>
            </w:r>
          </w:p>
          <w:p w14:paraId="0086AC03" w14:textId="561C8AFF" w:rsidR="00972827" w:rsidRPr="007D5FB0" w:rsidRDefault="00972827" w:rsidP="000652C0">
            <w:pPr>
              <w:numPr>
                <w:ilvl w:val="0"/>
                <w:numId w:val="79"/>
              </w:numPr>
              <w:spacing w:line="240" w:lineRule="auto"/>
              <w:rPr>
                <w:rFonts w:asciiTheme="majorHAnsi" w:hAnsiTheme="majorHAnsi" w:cstheme="majorHAnsi"/>
                <w:sz w:val="22"/>
              </w:rPr>
            </w:pPr>
          </w:p>
        </w:tc>
      </w:tr>
      <w:tr w:rsidR="000652C0" w:rsidRPr="007D5FB0" w14:paraId="6279F309" w14:textId="77777777" w:rsidTr="000652C0">
        <w:tc>
          <w:tcPr>
            <w:tcW w:w="10320" w:type="dxa"/>
            <w:gridSpan w:val="2"/>
            <w:shd w:val="clear" w:color="auto" w:fill="D9E2F3"/>
          </w:tcPr>
          <w:p w14:paraId="0F2390E2"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What do I need to revise?</w:t>
            </w:r>
          </w:p>
        </w:tc>
      </w:tr>
      <w:tr w:rsidR="000652C0" w:rsidRPr="007D5FB0" w14:paraId="31496434" w14:textId="77777777" w:rsidTr="000652C0">
        <w:trPr>
          <w:trHeight w:val="4334"/>
        </w:trPr>
        <w:tc>
          <w:tcPr>
            <w:tcW w:w="4655" w:type="dxa"/>
            <w:shd w:val="clear" w:color="auto" w:fill="auto"/>
          </w:tcPr>
          <w:p w14:paraId="7B6D7E4D"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Literature:</w:t>
            </w:r>
          </w:p>
          <w:p w14:paraId="32934E9A"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AO1: How to read: read understand and respond to texts, maintain a critical style and develop an informed personal response, use textual references, including quotations, to support and illustrate interpretations.</w:t>
            </w:r>
          </w:p>
          <w:p w14:paraId="583B42E2"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AO2: How to analyse the language, form and structure used by a writer to create meanings and effects, using relevant subject terminology where appropriate’</w:t>
            </w:r>
          </w:p>
          <w:p w14:paraId="7481C93E"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AO3: How to show understanding of the relationships between texts and the contexts in which they were written</w:t>
            </w:r>
          </w:p>
          <w:p w14:paraId="0DFE409D" w14:textId="77777777" w:rsidR="000652C0"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AO4: Practise using a range of vocabulary and sentence structures for clarity, purpose and effect, with accurate spelling and punctuation.</w:t>
            </w:r>
          </w:p>
          <w:p w14:paraId="32123401" w14:textId="37CEA78B" w:rsidR="00972827" w:rsidRPr="00870389" w:rsidRDefault="00972827" w:rsidP="00455BCD">
            <w:pPr>
              <w:spacing w:line="240" w:lineRule="auto"/>
              <w:rPr>
                <w:rFonts w:asciiTheme="majorHAnsi" w:hAnsiTheme="majorHAnsi" w:cstheme="majorHAnsi"/>
                <w:b w:val="0"/>
                <w:bCs/>
                <w:color w:val="auto"/>
                <w:sz w:val="22"/>
              </w:rPr>
            </w:pPr>
          </w:p>
        </w:tc>
        <w:tc>
          <w:tcPr>
            <w:tcW w:w="5665" w:type="dxa"/>
            <w:shd w:val="clear" w:color="auto" w:fill="auto"/>
          </w:tcPr>
          <w:p w14:paraId="7F61D42A"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Language:</w:t>
            </w:r>
          </w:p>
          <w:p w14:paraId="67154C3C"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Read a wide range of texts, fluently and with good understanding</w:t>
            </w:r>
          </w:p>
          <w:p w14:paraId="371A991A"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read critically, and use knowledge gained from wide reading to inform and improve</w:t>
            </w:r>
          </w:p>
          <w:p w14:paraId="1270453A"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their own writing</w:t>
            </w:r>
          </w:p>
          <w:p w14:paraId="781C802F"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Write effectively and coherently using Standard English appropriately</w:t>
            </w:r>
          </w:p>
          <w:p w14:paraId="786E7B2A"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Use grammar correctly, punctuate and spell accurately</w:t>
            </w:r>
          </w:p>
          <w:p w14:paraId="4177F045"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Acquire and apply a wide vocabulary, alongside a knowledge and understanding of grammatical terminology, and linguistic conventions for reading, writing and spoken language</w:t>
            </w:r>
          </w:p>
        </w:tc>
      </w:tr>
      <w:tr w:rsidR="000652C0" w:rsidRPr="007D5FB0" w14:paraId="7E2F1E37" w14:textId="77777777" w:rsidTr="000652C0">
        <w:tc>
          <w:tcPr>
            <w:tcW w:w="10320" w:type="dxa"/>
            <w:gridSpan w:val="2"/>
            <w:shd w:val="clear" w:color="auto" w:fill="FFF2CC"/>
          </w:tcPr>
          <w:p w14:paraId="6795F043"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 w:val="0"/>
                <w:bCs/>
                <w:sz w:val="22"/>
              </w:rPr>
              <w:t>English?</w:t>
            </w:r>
          </w:p>
        </w:tc>
      </w:tr>
      <w:tr w:rsidR="000652C0" w:rsidRPr="007D5FB0" w14:paraId="7AD4DAF1" w14:textId="77777777" w:rsidTr="000652C0">
        <w:tc>
          <w:tcPr>
            <w:tcW w:w="10320" w:type="dxa"/>
            <w:gridSpan w:val="2"/>
            <w:shd w:val="clear" w:color="auto" w:fill="auto"/>
          </w:tcPr>
          <w:p w14:paraId="70A7290D"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 xml:space="preserve">Look back over the PPTs you have been studying with your class teacher (all can be found on MST). </w:t>
            </w:r>
          </w:p>
          <w:p w14:paraId="57DEC857"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Look back over the work you have completed in your books.</w:t>
            </w:r>
          </w:p>
          <w:p w14:paraId="48E2AF7A" w14:textId="3B72C771" w:rsidR="00972827"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Reread the play and read as many unseen poems as you can</w:t>
            </w:r>
          </w:p>
          <w:p w14:paraId="4457FC63" w14:textId="77777777" w:rsidR="000652C0"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Log onto Seneca learning and complete the set assignments</w:t>
            </w:r>
          </w:p>
          <w:p w14:paraId="7AD5E591" w14:textId="3D5A1803" w:rsidR="00972827" w:rsidRPr="007D5FB0" w:rsidRDefault="00972827" w:rsidP="00455BCD">
            <w:pPr>
              <w:spacing w:line="240" w:lineRule="auto"/>
              <w:rPr>
                <w:rFonts w:asciiTheme="majorHAnsi" w:hAnsiTheme="majorHAnsi" w:cstheme="majorHAnsi"/>
                <w:sz w:val="22"/>
              </w:rPr>
            </w:pPr>
          </w:p>
        </w:tc>
      </w:tr>
      <w:tr w:rsidR="000652C0" w:rsidRPr="007D5FB0" w14:paraId="00DF4232" w14:textId="77777777" w:rsidTr="000652C0">
        <w:tc>
          <w:tcPr>
            <w:tcW w:w="10320" w:type="dxa"/>
            <w:gridSpan w:val="2"/>
            <w:shd w:val="clear" w:color="auto" w:fill="E2EFD9"/>
          </w:tcPr>
          <w:p w14:paraId="52E045B6"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Useful resources I can use:</w:t>
            </w:r>
          </w:p>
        </w:tc>
      </w:tr>
      <w:tr w:rsidR="000652C0" w:rsidRPr="007D5FB0" w14:paraId="2A9894BD" w14:textId="77777777" w:rsidTr="000652C0">
        <w:tc>
          <w:tcPr>
            <w:tcW w:w="10320" w:type="dxa"/>
            <w:gridSpan w:val="2"/>
            <w:shd w:val="clear" w:color="auto" w:fill="auto"/>
          </w:tcPr>
          <w:p w14:paraId="0FFB1AEF"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Your exercise book is the best resource that you have.</w:t>
            </w:r>
          </w:p>
          <w:p w14:paraId="2F450118"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Micro Soft Teams – Class PPTs</w:t>
            </w:r>
          </w:p>
          <w:p w14:paraId="32CAFA35" w14:textId="77777777" w:rsidR="000652C0"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Revision booklets created by your teachers</w:t>
            </w:r>
          </w:p>
          <w:p w14:paraId="0547B287" w14:textId="7E7A3EDF" w:rsidR="00972827" w:rsidRPr="007D5FB0" w:rsidRDefault="00972827" w:rsidP="00455BCD">
            <w:pPr>
              <w:spacing w:line="240" w:lineRule="auto"/>
              <w:rPr>
                <w:rFonts w:asciiTheme="majorHAnsi" w:hAnsiTheme="majorHAnsi" w:cstheme="majorHAnsi"/>
                <w:sz w:val="22"/>
              </w:rPr>
            </w:pPr>
          </w:p>
        </w:tc>
      </w:tr>
      <w:tr w:rsidR="000652C0" w:rsidRPr="007D5FB0" w14:paraId="13959AD3" w14:textId="77777777" w:rsidTr="000652C0">
        <w:tc>
          <w:tcPr>
            <w:tcW w:w="10320" w:type="dxa"/>
            <w:gridSpan w:val="2"/>
            <w:shd w:val="clear" w:color="auto" w:fill="FFCCFF"/>
          </w:tcPr>
          <w:p w14:paraId="3A8ECE85"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Useful websites I can use:</w:t>
            </w:r>
          </w:p>
        </w:tc>
      </w:tr>
      <w:tr w:rsidR="000652C0" w:rsidRPr="007D5FB0" w14:paraId="14F6270F" w14:textId="77777777" w:rsidTr="000652C0">
        <w:tc>
          <w:tcPr>
            <w:tcW w:w="10320" w:type="dxa"/>
            <w:gridSpan w:val="2"/>
            <w:shd w:val="clear" w:color="auto" w:fill="auto"/>
          </w:tcPr>
          <w:p w14:paraId="6D614BFE" w14:textId="77777777" w:rsidR="000652C0" w:rsidRPr="007D5FB0" w:rsidRDefault="00000000" w:rsidP="00455BCD">
            <w:pPr>
              <w:tabs>
                <w:tab w:val="center" w:pos="4150"/>
              </w:tabs>
              <w:spacing w:line="240" w:lineRule="auto"/>
              <w:rPr>
                <w:rFonts w:asciiTheme="majorHAnsi" w:eastAsia="MS Mincho" w:hAnsiTheme="majorHAnsi" w:cstheme="majorHAnsi"/>
                <w:color w:val="0000FF"/>
                <w:sz w:val="22"/>
                <w:u w:val="single"/>
              </w:rPr>
            </w:pPr>
            <w:hyperlink r:id="rId248" w:history="1">
              <w:r w:rsidR="000652C0" w:rsidRPr="007D5FB0">
                <w:rPr>
                  <w:rFonts w:asciiTheme="majorHAnsi" w:eastAsia="MS Mincho" w:hAnsiTheme="majorHAnsi" w:cstheme="majorHAnsi"/>
                  <w:color w:val="0000FF"/>
                  <w:sz w:val="22"/>
                  <w:u w:val="single"/>
                </w:rPr>
                <w:t>WWW.SENECA.LEARNING.COM</w:t>
              </w:r>
            </w:hyperlink>
          </w:p>
          <w:p w14:paraId="48AD4A15" w14:textId="77777777" w:rsidR="000652C0" w:rsidRPr="007D5FB0" w:rsidRDefault="00000000" w:rsidP="00455BCD">
            <w:pPr>
              <w:tabs>
                <w:tab w:val="center" w:pos="4150"/>
              </w:tabs>
              <w:spacing w:line="240" w:lineRule="auto"/>
              <w:rPr>
                <w:rFonts w:asciiTheme="majorHAnsi" w:hAnsiTheme="majorHAnsi" w:cstheme="majorHAnsi"/>
                <w:sz w:val="22"/>
              </w:rPr>
            </w:pPr>
            <w:hyperlink r:id="rId249" w:history="1">
              <w:r w:rsidR="000652C0" w:rsidRPr="007D5FB0">
                <w:rPr>
                  <w:rFonts w:asciiTheme="majorHAnsi" w:hAnsiTheme="majorHAnsi" w:cstheme="majorHAnsi"/>
                  <w:color w:val="0000FF"/>
                  <w:sz w:val="22"/>
                  <w:u w:val="single"/>
                </w:rPr>
                <w:t>Shakespeare: Characters in Romeo and Juliet, Interactive Mind Map. Elearning. (gogeometry.com)</w:t>
              </w:r>
            </w:hyperlink>
          </w:p>
          <w:p w14:paraId="3AFFD661" w14:textId="77777777" w:rsidR="000652C0" w:rsidRPr="007D5FB0" w:rsidRDefault="00000000" w:rsidP="00455BCD">
            <w:pPr>
              <w:tabs>
                <w:tab w:val="center" w:pos="4150"/>
              </w:tabs>
              <w:spacing w:line="240" w:lineRule="auto"/>
              <w:rPr>
                <w:rFonts w:asciiTheme="majorHAnsi" w:hAnsiTheme="majorHAnsi" w:cstheme="majorHAnsi"/>
                <w:sz w:val="22"/>
              </w:rPr>
            </w:pPr>
            <w:hyperlink r:id="rId250" w:history="1">
              <w:r w:rsidR="000652C0" w:rsidRPr="007D5FB0">
                <w:rPr>
                  <w:rFonts w:asciiTheme="majorHAnsi" w:hAnsiTheme="majorHAnsi" w:cstheme="majorHAnsi"/>
                  <w:color w:val="0000FF"/>
                  <w:sz w:val="22"/>
                  <w:u w:val="single"/>
                </w:rPr>
                <w:t>Romeo and juliet game - Teaching resources (wordwall.net)</w:t>
              </w:r>
            </w:hyperlink>
          </w:p>
          <w:p w14:paraId="03D01D69" w14:textId="77777777" w:rsidR="000652C0" w:rsidRPr="007D5FB0" w:rsidRDefault="00000000" w:rsidP="00455BCD">
            <w:pPr>
              <w:tabs>
                <w:tab w:val="center" w:pos="4150"/>
              </w:tabs>
              <w:spacing w:line="240" w:lineRule="auto"/>
              <w:rPr>
                <w:rFonts w:asciiTheme="majorHAnsi" w:hAnsiTheme="majorHAnsi" w:cstheme="majorHAnsi"/>
                <w:sz w:val="22"/>
              </w:rPr>
            </w:pPr>
            <w:hyperlink r:id="rId251" w:history="1">
              <w:r w:rsidR="000652C0" w:rsidRPr="007D5FB0">
                <w:rPr>
                  <w:rFonts w:asciiTheme="majorHAnsi" w:hAnsiTheme="majorHAnsi" w:cstheme="majorHAnsi"/>
                  <w:color w:val="0000FF"/>
                  <w:sz w:val="22"/>
                  <w:u w:val="single"/>
                </w:rPr>
                <w:t>KS4 Poetry Unseen - Teaching resources (wordwall.net)</w:t>
              </w:r>
            </w:hyperlink>
          </w:p>
          <w:p w14:paraId="6204F446" w14:textId="77777777" w:rsidR="000652C0" w:rsidRPr="007D5FB0" w:rsidRDefault="00000000" w:rsidP="00455BCD">
            <w:pPr>
              <w:tabs>
                <w:tab w:val="center" w:pos="4150"/>
              </w:tabs>
              <w:spacing w:line="240" w:lineRule="auto"/>
              <w:rPr>
                <w:rFonts w:asciiTheme="majorHAnsi" w:hAnsiTheme="majorHAnsi" w:cstheme="majorHAnsi"/>
                <w:sz w:val="22"/>
              </w:rPr>
            </w:pPr>
            <w:hyperlink r:id="rId252" w:history="1">
              <w:r w:rsidR="000652C0" w:rsidRPr="007D5FB0">
                <w:rPr>
                  <w:rFonts w:asciiTheme="majorHAnsi" w:hAnsiTheme="majorHAnsi" w:cstheme="majorHAnsi"/>
                  <w:color w:val="0000FF"/>
                  <w:sz w:val="22"/>
                  <w:u w:val="single"/>
                </w:rPr>
                <w:t>AQA English Revision - Unseen Poetry</w:t>
              </w:r>
            </w:hyperlink>
          </w:p>
          <w:p w14:paraId="474F0ECF" w14:textId="77777777" w:rsidR="000652C0" w:rsidRDefault="00000000" w:rsidP="00455BCD">
            <w:pPr>
              <w:tabs>
                <w:tab w:val="center" w:pos="4150"/>
              </w:tabs>
              <w:spacing w:line="240" w:lineRule="auto"/>
              <w:rPr>
                <w:rStyle w:val="Hyperlink"/>
                <w:rFonts w:asciiTheme="majorHAnsi" w:eastAsia="MS Mincho" w:hAnsiTheme="majorHAnsi" w:cstheme="majorHAnsi"/>
                <w:sz w:val="22"/>
              </w:rPr>
            </w:pPr>
            <w:hyperlink r:id="rId253" w:history="1">
              <w:r w:rsidR="000652C0" w:rsidRPr="007D5FB0">
                <w:rPr>
                  <w:rStyle w:val="Hyperlink"/>
                  <w:rFonts w:asciiTheme="majorHAnsi" w:eastAsia="MS Mincho" w:hAnsiTheme="majorHAnsi" w:cstheme="majorHAnsi"/>
                  <w:sz w:val="22"/>
                </w:rPr>
                <w:t>www.aqaenglishrevision.com/lang-paper-1</w:t>
              </w:r>
            </w:hyperlink>
          </w:p>
          <w:p w14:paraId="4821A215" w14:textId="77777777" w:rsidR="00972827" w:rsidRDefault="00972827" w:rsidP="00455BCD">
            <w:pPr>
              <w:tabs>
                <w:tab w:val="center" w:pos="4150"/>
              </w:tabs>
              <w:spacing w:line="240" w:lineRule="auto"/>
              <w:rPr>
                <w:rStyle w:val="Hyperlink"/>
                <w:rFonts w:eastAsia="MS Mincho"/>
              </w:rPr>
            </w:pPr>
          </w:p>
          <w:p w14:paraId="731C04EF" w14:textId="3EF7EBE6" w:rsidR="00972827" w:rsidRPr="007D5FB0" w:rsidRDefault="00972827" w:rsidP="00455BCD">
            <w:pPr>
              <w:tabs>
                <w:tab w:val="center" w:pos="4150"/>
              </w:tabs>
              <w:spacing w:line="240" w:lineRule="auto"/>
              <w:rPr>
                <w:rFonts w:asciiTheme="majorHAnsi" w:eastAsia="MS Mincho" w:hAnsiTheme="majorHAnsi" w:cstheme="majorHAnsi"/>
                <w:sz w:val="22"/>
              </w:rPr>
            </w:pPr>
          </w:p>
        </w:tc>
      </w:tr>
      <w:tr w:rsidR="000652C0" w:rsidRPr="007D5FB0" w14:paraId="715D55F9" w14:textId="77777777" w:rsidTr="000652C0">
        <w:tc>
          <w:tcPr>
            <w:tcW w:w="10320" w:type="dxa"/>
            <w:gridSpan w:val="2"/>
            <w:shd w:val="clear" w:color="auto" w:fill="CCFFFF"/>
          </w:tcPr>
          <w:p w14:paraId="42452305"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lastRenderedPageBreak/>
              <w:t>Enrichment Experiences which will help to develop and broaden my knowledge and skills further (including reading):</w:t>
            </w:r>
          </w:p>
        </w:tc>
      </w:tr>
      <w:tr w:rsidR="000652C0" w:rsidRPr="007D5FB0" w14:paraId="69D3DF18" w14:textId="77777777" w:rsidTr="000652C0">
        <w:trPr>
          <w:trHeight w:val="1122"/>
        </w:trPr>
        <w:tc>
          <w:tcPr>
            <w:tcW w:w="10320" w:type="dxa"/>
            <w:gridSpan w:val="2"/>
            <w:shd w:val="clear" w:color="auto" w:fill="auto"/>
          </w:tcPr>
          <w:p w14:paraId="24B82586"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Watch the film Romeo and Juliet.  There are many variations – look at the differences.</w:t>
            </w:r>
          </w:p>
          <w:p w14:paraId="47844718"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Read the key scenes again – try to get into character (thoughts/actions)</w:t>
            </w:r>
          </w:p>
          <w:p w14:paraId="38A82D26"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Link the themes to modern day – how would you respond?</w:t>
            </w:r>
          </w:p>
          <w:p w14:paraId="26D8E4F2" w14:textId="77777777" w:rsidR="000652C0" w:rsidRPr="007D5FB0" w:rsidRDefault="000652C0" w:rsidP="00455BCD">
            <w:pPr>
              <w:spacing w:line="240" w:lineRule="auto"/>
              <w:rPr>
                <w:rFonts w:asciiTheme="majorHAnsi" w:hAnsiTheme="majorHAnsi" w:cstheme="majorHAnsi"/>
                <w:sz w:val="22"/>
              </w:rPr>
            </w:pPr>
            <w:r w:rsidRPr="00870389">
              <w:rPr>
                <w:rFonts w:asciiTheme="majorHAnsi" w:hAnsiTheme="majorHAnsi" w:cstheme="majorHAnsi"/>
                <w:b w:val="0"/>
                <w:bCs/>
                <w:color w:val="auto"/>
                <w:sz w:val="22"/>
              </w:rPr>
              <w:t>Unseen poetry – read a selection of poetry.  There is a collection in MST.</w:t>
            </w:r>
          </w:p>
        </w:tc>
      </w:tr>
    </w:tbl>
    <w:p w14:paraId="0059AC67" w14:textId="0B3796BB" w:rsidR="000652C0" w:rsidRPr="007D5FB0" w:rsidRDefault="000652C0" w:rsidP="00870389">
      <w:pPr>
        <w:rPr>
          <w:rFonts w:asciiTheme="majorHAnsi" w:hAnsiTheme="majorHAnsi" w:cstheme="majorHAnsi"/>
          <w:b w:val="0"/>
          <w:bCs/>
          <w:sz w:val="22"/>
        </w:rPr>
      </w:pPr>
    </w:p>
    <w:p w14:paraId="25549C0F" w14:textId="77777777" w:rsidR="00972827" w:rsidRDefault="00972827" w:rsidP="000652C0">
      <w:pPr>
        <w:jc w:val="center"/>
        <w:rPr>
          <w:rFonts w:asciiTheme="majorHAnsi" w:hAnsiTheme="majorHAnsi" w:cstheme="majorHAnsi"/>
          <w:color w:val="013A57" w:themeColor="accent1" w:themeShade="BF"/>
          <w:szCs w:val="28"/>
        </w:rPr>
      </w:pPr>
    </w:p>
    <w:p w14:paraId="56ED44AD" w14:textId="77777777" w:rsidR="00972827" w:rsidRDefault="00972827" w:rsidP="000652C0">
      <w:pPr>
        <w:jc w:val="center"/>
        <w:rPr>
          <w:rFonts w:asciiTheme="majorHAnsi" w:hAnsiTheme="majorHAnsi" w:cstheme="majorHAnsi"/>
          <w:color w:val="013A57" w:themeColor="accent1" w:themeShade="BF"/>
          <w:szCs w:val="28"/>
        </w:rPr>
      </w:pPr>
    </w:p>
    <w:p w14:paraId="626CF49B" w14:textId="77777777" w:rsidR="00972827" w:rsidRDefault="00972827" w:rsidP="000652C0">
      <w:pPr>
        <w:jc w:val="center"/>
        <w:rPr>
          <w:rFonts w:asciiTheme="majorHAnsi" w:hAnsiTheme="majorHAnsi" w:cstheme="majorHAnsi"/>
          <w:color w:val="013A57" w:themeColor="accent1" w:themeShade="BF"/>
          <w:szCs w:val="28"/>
        </w:rPr>
      </w:pPr>
    </w:p>
    <w:p w14:paraId="18DD7890" w14:textId="77777777" w:rsidR="00972827" w:rsidRDefault="00972827" w:rsidP="000652C0">
      <w:pPr>
        <w:jc w:val="center"/>
        <w:rPr>
          <w:rFonts w:asciiTheme="majorHAnsi" w:hAnsiTheme="majorHAnsi" w:cstheme="majorHAnsi"/>
          <w:color w:val="013A57" w:themeColor="accent1" w:themeShade="BF"/>
          <w:szCs w:val="28"/>
        </w:rPr>
      </w:pPr>
    </w:p>
    <w:p w14:paraId="1C8D1B17" w14:textId="77777777" w:rsidR="00972827" w:rsidRDefault="00972827" w:rsidP="000652C0">
      <w:pPr>
        <w:jc w:val="center"/>
        <w:rPr>
          <w:rFonts w:asciiTheme="majorHAnsi" w:hAnsiTheme="majorHAnsi" w:cstheme="majorHAnsi"/>
          <w:color w:val="013A57" w:themeColor="accent1" w:themeShade="BF"/>
          <w:szCs w:val="28"/>
        </w:rPr>
      </w:pPr>
    </w:p>
    <w:p w14:paraId="1720E8ED" w14:textId="77777777" w:rsidR="00972827" w:rsidRDefault="00972827" w:rsidP="000652C0">
      <w:pPr>
        <w:jc w:val="center"/>
        <w:rPr>
          <w:rFonts w:asciiTheme="majorHAnsi" w:hAnsiTheme="majorHAnsi" w:cstheme="majorHAnsi"/>
          <w:color w:val="013A57" w:themeColor="accent1" w:themeShade="BF"/>
          <w:szCs w:val="28"/>
        </w:rPr>
      </w:pPr>
    </w:p>
    <w:p w14:paraId="320B63C3" w14:textId="77777777" w:rsidR="00972827" w:rsidRDefault="00972827" w:rsidP="000652C0">
      <w:pPr>
        <w:jc w:val="center"/>
        <w:rPr>
          <w:rFonts w:asciiTheme="majorHAnsi" w:hAnsiTheme="majorHAnsi" w:cstheme="majorHAnsi"/>
          <w:color w:val="013A57" w:themeColor="accent1" w:themeShade="BF"/>
          <w:szCs w:val="28"/>
        </w:rPr>
      </w:pPr>
    </w:p>
    <w:p w14:paraId="46F27797" w14:textId="77777777" w:rsidR="00972827" w:rsidRDefault="00972827" w:rsidP="000652C0">
      <w:pPr>
        <w:jc w:val="center"/>
        <w:rPr>
          <w:rFonts w:asciiTheme="majorHAnsi" w:hAnsiTheme="majorHAnsi" w:cstheme="majorHAnsi"/>
          <w:color w:val="013A57" w:themeColor="accent1" w:themeShade="BF"/>
          <w:szCs w:val="28"/>
        </w:rPr>
      </w:pPr>
    </w:p>
    <w:p w14:paraId="3C892682" w14:textId="77777777" w:rsidR="00972827" w:rsidRDefault="00972827" w:rsidP="000652C0">
      <w:pPr>
        <w:jc w:val="center"/>
        <w:rPr>
          <w:rFonts w:asciiTheme="majorHAnsi" w:hAnsiTheme="majorHAnsi" w:cstheme="majorHAnsi"/>
          <w:color w:val="013A57" w:themeColor="accent1" w:themeShade="BF"/>
          <w:szCs w:val="28"/>
        </w:rPr>
      </w:pPr>
    </w:p>
    <w:p w14:paraId="617FFF02" w14:textId="77777777" w:rsidR="00972827" w:rsidRDefault="00972827" w:rsidP="000652C0">
      <w:pPr>
        <w:jc w:val="center"/>
        <w:rPr>
          <w:rFonts w:asciiTheme="majorHAnsi" w:hAnsiTheme="majorHAnsi" w:cstheme="majorHAnsi"/>
          <w:color w:val="013A57" w:themeColor="accent1" w:themeShade="BF"/>
          <w:szCs w:val="28"/>
        </w:rPr>
      </w:pPr>
    </w:p>
    <w:p w14:paraId="305B10D5" w14:textId="77777777" w:rsidR="00972827" w:rsidRDefault="00972827" w:rsidP="000652C0">
      <w:pPr>
        <w:jc w:val="center"/>
        <w:rPr>
          <w:rFonts w:asciiTheme="majorHAnsi" w:hAnsiTheme="majorHAnsi" w:cstheme="majorHAnsi"/>
          <w:color w:val="013A57" w:themeColor="accent1" w:themeShade="BF"/>
          <w:szCs w:val="28"/>
        </w:rPr>
      </w:pPr>
    </w:p>
    <w:p w14:paraId="3F5CB43E" w14:textId="77777777" w:rsidR="00972827" w:rsidRDefault="00972827" w:rsidP="000652C0">
      <w:pPr>
        <w:jc w:val="center"/>
        <w:rPr>
          <w:rFonts w:asciiTheme="majorHAnsi" w:hAnsiTheme="majorHAnsi" w:cstheme="majorHAnsi"/>
          <w:color w:val="013A57" w:themeColor="accent1" w:themeShade="BF"/>
          <w:szCs w:val="28"/>
        </w:rPr>
      </w:pPr>
    </w:p>
    <w:p w14:paraId="39B217DF" w14:textId="77777777" w:rsidR="00972827" w:rsidRDefault="00972827" w:rsidP="000652C0">
      <w:pPr>
        <w:jc w:val="center"/>
        <w:rPr>
          <w:rFonts w:asciiTheme="majorHAnsi" w:hAnsiTheme="majorHAnsi" w:cstheme="majorHAnsi"/>
          <w:color w:val="013A57" w:themeColor="accent1" w:themeShade="BF"/>
          <w:szCs w:val="28"/>
        </w:rPr>
      </w:pPr>
    </w:p>
    <w:p w14:paraId="465128FE" w14:textId="77777777" w:rsidR="00972827" w:rsidRDefault="00972827" w:rsidP="000652C0">
      <w:pPr>
        <w:jc w:val="center"/>
        <w:rPr>
          <w:rFonts w:asciiTheme="majorHAnsi" w:hAnsiTheme="majorHAnsi" w:cstheme="majorHAnsi"/>
          <w:color w:val="013A57" w:themeColor="accent1" w:themeShade="BF"/>
          <w:szCs w:val="28"/>
        </w:rPr>
      </w:pPr>
    </w:p>
    <w:p w14:paraId="046718C5" w14:textId="77777777" w:rsidR="00972827" w:rsidRDefault="00972827" w:rsidP="000652C0">
      <w:pPr>
        <w:jc w:val="center"/>
        <w:rPr>
          <w:rFonts w:asciiTheme="majorHAnsi" w:hAnsiTheme="majorHAnsi" w:cstheme="majorHAnsi"/>
          <w:color w:val="013A57" w:themeColor="accent1" w:themeShade="BF"/>
          <w:szCs w:val="28"/>
        </w:rPr>
      </w:pPr>
    </w:p>
    <w:p w14:paraId="35CA5896" w14:textId="77777777" w:rsidR="00972827" w:rsidRDefault="00972827" w:rsidP="000652C0">
      <w:pPr>
        <w:jc w:val="center"/>
        <w:rPr>
          <w:rFonts w:asciiTheme="majorHAnsi" w:hAnsiTheme="majorHAnsi" w:cstheme="majorHAnsi"/>
          <w:color w:val="013A57" w:themeColor="accent1" w:themeShade="BF"/>
          <w:szCs w:val="28"/>
        </w:rPr>
      </w:pPr>
    </w:p>
    <w:p w14:paraId="798C6097" w14:textId="77777777" w:rsidR="00972827" w:rsidRDefault="00972827" w:rsidP="000652C0">
      <w:pPr>
        <w:jc w:val="center"/>
        <w:rPr>
          <w:rFonts w:asciiTheme="majorHAnsi" w:hAnsiTheme="majorHAnsi" w:cstheme="majorHAnsi"/>
          <w:color w:val="013A57" w:themeColor="accent1" w:themeShade="BF"/>
          <w:szCs w:val="28"/>
        </w:rPr>
      </w:pPr>
    </w:p>
    <w:p w14:paraId="704EED07" w14:textId="77777777" w:rsidR="00972827" w:rsidRDefault="00972827" w:rsidP="000652C0">
      <w:pPr>
        <w:jc w:val="center"/>
        <w:rPr>
          <w:rFonts w:asciiTheme="majorHAnsi" w:hAnsiTheme="majorHAnsi" w:cstheme="majorHAnsi"/>
          <w:color w:val="013A57" w:themeColor="accent1" w:themeShade="BF"/>
          <w:szCs w:val="28"/>
        </w:rPr>
      </w:pPr>
    </w:p>
    <w:p w14:paraId="490B9895" w14:textId="77777777" w:rsidR="00972827" w:rsidRDefault="00972827" w:rsidP="000652C0">
      <w:pPr>
        <w:jc w:val="center"/>
        <w:rPr>
          <w:rFonts w:asciiTheme="majorHAnsi" w:hAnsiTheme="majorHAnsi" w:cstheme="majorHAnsi"/>
          <w:color w:val="013A57" w:themeColor="accent1" w:themeShade="BF"/>
          <w:szCs w:val="28"/>
        </w:rPr>
      </w:pPr>
    </w:p>
    <w:p w14:paraId="009AD10A" w14:textId="77777777" w:rsidR="00972827" w:rsidRDefault="00972827" w:rsidP="000652C0">
      <w:pPr>
        <w:jc w:val="center"/>
        <w:rPr>
          <w:rFonts w:asciiTheme="majorHAnsi" w:hAnsiTheme="majorHAnsi" w:cstheme="majorHAnsi"/>
          <w:color w:val="013A57" w:themeColor="accent1" w:themeShade="BF"/>
          <w:szCs w:val="28"/>
        </w:rPr>
      </w:pPr>
    </w:p>
    <w:p w14:paraId="3CF7A2C1" w14:textId="77777777" w:rsidR="00972827" w:rsidRDefault="00972827" w:rsidP="000652C0">
      <w:pPr>
        <w:jc w:val="center"/>
        <w:rPr>
          <w:rFonts w:asciiTheme="majorHAnsi" w:hAnsiTheme="majorHAnsi" w:cstheme="majorHAnsi"/>
          <w:color w:val="013A57" w:themeColor="accent1" w:themeShade="BF"/>
          <w:szCs w:val="28"/>
        </w:rPr>
      </w:pPr>
    </w:p>
    <w:p w14:paraId="3B6AA7E6" w14:textId="77777777" w:rsidR="00972827" w:rsidRDefault="00972827" w:rsidP="000652C0">
      <w:pPr>
        <w:jc w:val="center"/>
        <w:rPr>
          <w:rFonts w:asciiTheme="majorHAnsi" w:hAnsiTheme="majorHAnsi" w:cstheme="majorHAnsi"/>
          <w:color w:val="013A57" w:themeColor="accent1" w:themeShade="BF"/>
          <w:szCs w:val="28"/>
        </w:rPr>
      </w:pPr>
    </w:p>
    <w:p w14:paraId="7F23CE4F" w14:textId="77777777" w:rsidR="00972827" w:rsidRDefault="00972827" w:rsidP="000652C0">
      <w:pPr>
        <w:jc w:val="center"/>
        <w:rPr>
          <w:rFonts w:asciiTheme="majorHAnsi" w:hAnsiTheme="majorHAnsi" w:cstheme="majorHAnsi"/>
          <w:color w:val="013A57" w:themeColor="accent1" w:themeShade="BF"/>
          <w:szCs w:val="28"/>
        </w:rPr>
      </w:pPr>
    </w:p>
    <w:p w14:paraId="1881FC5A" w14:textId="77777777" w:rsidR="00972827" w:rsidRDefault="00972827" w:rsidP="000652C0">
      <w:pPr>
        <w:jc w:val="center"/>
        <w:rPr>
          <w:rFonts w:asciiTheme="majorHAnsi" w:hAnsiTheme="majorHAnsi" w:cstheme="majorHAnsi"/>
          <w:color w:val="013A57" w:themeColor="accent1" w:themeShade="BF"/>
          <w:szCs w:val="28"/>
        </w:rPr>
      </w:pPr>
    </w:p>
    <w:p w14:paraId="13163007" w14:textId="77777777" w:rsidR="00972827" w:rsidRDefault="00972827" w:rsidP="000652C0">
      <w:pPr>
        <w:jc w:val="center"/>
        <w:rPr>
          <w:rFonts w:asciiTheme="majorHAnsi" w:hAnsiTheme="majorHAnsi" w:cstheme="majorHAnsi"/>
          <w:color w:val="013A57" w:themeColor="accent1" w:themeShade="BF"/>
          <w:szCs w:val="28"/>
        </w:rPr>
      </w:pPr>
    </w:p>
    <w:p w14:paraId="25D87377" w14:textId="77777777" w:rsidR="00972827" w:rsidRDefault="00972827" w:rsidP="000652C0">
      <w:pPr>
        <w:jc w:val="center"/>
        <w:rPr>
          <w:rFonts w:asciiTheme="majorHAnsi" w:hAnsiTheme="majorHAnsi" w:cstheme="majorHAnsi"/>
          <w:color w:val="013A57" w:themeColor="accent1" w:themeShade="BF"/>
          <w:szCs w:val="28"/>
        </w:rPr>
      </w:pPr>
    </w:p>
    <w:p w14:paraId="53928783" w14:textId="77777777" w:rsidR="00972827" w:rsidRDefault="00972827" w:rsidP="000652C0">
      <w:pPr>
        <w:jc w:val="center"/>
        <w:rPr>
          <w:rFonts w:asciiTheme="majorHAnsi" w:hAnsiTheme="majorHAnsi" w:cstheme="majorHAnsi"/>
          <w:color w:val="013A57" w:themeColor="accent1" w:themeShade="BF"/>
          <w:szCs w:val="28"/>
        </w:rPr>
      </w:pPr>
    </w:p>
    <w:p w14:paraId="4F27A182" w14:textId="77777777" w:rsidR="00972827" w:rsidRDefault="00972827" w:rsidP="000652C0">
      <w:pPr>
        <w:jc w:val="center"/>
        <w:rPr>
          <w:rFonts w:asciiTheme="majorHAnsi" w:hAnsiTheme="majorHAnsi" w:cstheme="majorHAnsi"/>
          <w:color w:val="013A57" w:themeColor="accent1" w:themeShade="BF"/>
          <w:szCs w:val="28"/>
        </w:rPr>
      </w:pPr>
    </w:p>
    <w:p w14:paraId="4B1014B5" w14:textId="77777777" w:rsidR="00972827" w:rsidRDefault="00972827" w:rsidP="000652C0">
      <w:pPr>
        <w:jc w:val="center"/>
        <w:rPr>
          <w:rFonts w:asciiTheme="majorHAnsi" w:hAnsiTheme="majorHAnsi" w:cstheme="majorHAnsi"/>
          <w:color w:val="013A57" w:themeColor="accent1" w:themeShade="BF"/>
          <w:szCs w:val="28"/>
        </w:rPr>
      </w:pPr>
    </w:p>
    <w:p w14:paraId="2286FBF2" w14:textId="77777777" w:rsidR="00972827" w:rsidRDefault="00972827" w:rsidP="000652C0">
      <w:pPr>
        <w:jc w:val="center"/>
        <w:rPr>
          <w:rFonts w:asciiTheme="majorHAnsi" w:hAnsiTheme="majorHAnsi" w:cstheme="majorHAnsi"/>
          <w:color w:val="013A57" w:themeColor="accent1" w:themeShade="BF"/>
          <w:szCs w:val="28"/>
        </w:rPr>
      </w:pPr>
    </w:p>
    <w:p w14:paraId="491E98E5" w14:textId="77777777" w:rsidR="00972827" w:rsidRDefault="00972827" w:rsidP="000652C0">
      <w:pPr>
        <w:jc w:val="center"/>
        <w:rPr>
          <w:rFonts w:asciiTheme="majorHAnsi" w:hAnsiTheme="majorHAnsi" w:cstheme="majorHAnsi"/>
          <w:color w:val="013A57" w:themeColor="accent1" w:themeShade="BF"/>
          <w:szCs w:val="28"/>
        </w:rPr>
      </w:pPr>
    </w:p>
    <w:p w14:paraId="055D63C1" w14:textId="35DC72C4" w:rsidR="000652C0" w:rsidRPr="007D5FB0" w:rsidRDefault="000652C0" w:rsidP="000652C0">
      <w:pPr>
        <w:jc w:val="center"/>
        <w:rPr>
          <w:rFonts w:asciiTheme="majorHAnsi" w:hAnsiTheme="majorHAnsi" w:cstheme="majorHAnsi"/>
          <w:b w:val="0"/>
          <w:bCs/>
          <w:color w:val="013A57" w:themeColor="accent1" w:themeShade="BF"/>
          <w:sz w:val="22"/>
        </w:rPr>
      </w:pPr>
      <w:r w:rsidRPr="00870389">
        <w:rPr>
          <w:rFonts w:asciiTheme="majorHAnsi" w:hAnsiTheme="majorHAnsi" w:cstheme="majorHAnsi"/>
          <w:color w:val="013A57" w:themeColor="accent1" w:themeShade="BF"/>
          <w:szCs w:val="28"/>
        </w:rPr>
        <w:lastRenderedPageBreak/>
        <w:t>Year 11 Spring 2 Revision for English</w:t>
      </w:r>
      <w:r w:rsidRPr="00870389">
        <w:rPr>
          <w:rFonts w:asciiTheme="majorHAnsi" w:hAnsiTheme="majorHAnsi" w:cstheme="majorHAnsi"/>
          <w:b w:val="0"/>
          <w:bCs/>
          <w:color w:val="013A57" w:themeColor="accent1" w:themeShade="BF"/>
          <w:szCs w:val="28"/>
        </w:rPr>
        <w:t>.</w:t>
      </w:r>
    </w:p>
    <w:p w14:paraId="6AC8A353" w14:textId="77777777" w:rsidR="000652C0" w:rsidRPr="007D5FB0" w:rsidRDefault="000652C0" w:rsidP="000652C0">
      <w:pPr>
        <w:jc w:val="center"/>
        <w:rPr>
          <w:rFonts w:asciiTheme="majorHAnsi" w:hAnsiTheme="majorHAnsi" w:cstheme="majorHAnsi"/>
          <w:b w:val="0"/>
          <w:bCs/>
          <w:color w:val="01273A" w:themeColor="accent1" w:themeShade="80"/>
          <w:sz w:val="22"/>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5665"/>
      </w:tblGrid>
      <w:tr w:rsidR="000652C0" w:rsidRPr="007D5FB0" w14:paraId="4CEB95D8" w14:textId="77777777" w:rsidTr="000652C0">
        <w:tc>
          <w:tcPr>
            <w:tcW w:w="10178" w:type="dxa"/>
            <w:gridSpan w:val="2"/>
            <w:shd w:val="clear" w:color="auto" w:fill="CCFFCC"/>
          </w:tcPr>
          <w:p w14:paraId="2E2E9A8B"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What assessments will I have in Spring 1Term?</w:t>
            </w:r>
          </w:p>
        </w:tc>
      </w:tr>
      <w:tr w:rsidR="000652C0" w:rsidRPr="007D5FB0" w14:paraId="55C5F5B8" w14:textId="77777777" w:rsidTr="000652C0">
        <w:tc>
          <w:tcPr>
            <w:tcW w:w="10178" w:type="dxa"/>
            <w:gridSpan w:val="2"/>
            <w:shd w:val="clear" w:color="auto" w:fill="auto"/>
          </w:tcPr>
          <w:p w14:paraId="04E06706"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Mock Assessments:</w:t>
            </w:r>
          </w:p>
          <w:p w14:paraId="2FDD05B5" w14:textId="77777777" w:rsidR="000652C0" w:rsidRPr="00972827" w:rsidRDefault="000652C0" w:rsidP="000652C0">
            <w:pPr>
              <w:numPr>
                <w:ilvl w:val="0"/>
                <w:numId w:val="79"/>
              </w:num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English Language Paper 2 (Full paper)</w:t>
            </w:r>
          </w:p>
          <w:p w14:paraId="4D30B0E4" w14:textId="77777777" w:rsidR="000652C0" w:rsidRPr="00972827" w:rsidRDefault="000652C0" w:rsidP="000652C0">
            <w:pPr>
              <w:numPr>
                <w:ilvl w:val="0"/>
                <w:numId w:val="79"/>
              </w:num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English Literature ‘An Inspector Calls’</w:t>
            </w:r>
          </w:p>
          <w:p w14:paraId="763B4864" w14:textId="77777777" w:rsidR="000652C0" w:rsidRPr="00972827" w:rsidRDefault="000652C0" w:rsidP="000652C0">
            <w:pPr>
              <w:numPr>
                <w:ilvl w:val="0"/>
                <w:numId w:val="79"/>
              </w:num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English Literature ‘A Christmas Carol’</w:t>
            </w:r>
          </w:p>
          <w:p w14:paraId="5FFF073F" w14:textId="4CF53691" w:rsidR="00870389" w:rsidRPr="007D5FB0" w:rsidRDefault="00870389" w:rsidP="00972827">
            <w:pPr>
              <w:spacing w:line="240" w:lineRule="auto"/>
              <w:ind w:left="720"/>
              <w:rPr>
                <w:rFonts w:asciiTheme="majorHAnsi" w:hAnsiTheme="majorHAnsi" w:cstheme="majorHAnsi"/>
                <w:sz w:val="22"/>
              </w:rPr>
            </w:pPr>
          </w:p>
        </w:tc>
      </w:tr>
      <w:tr w:rsidR="000652C0" w:rsidRPr="007D5FB0" w14:paraId="442C4D3A" w14:textId="77777777" w:rsidTr="000652C0">
        <w:tc>
          <w:tcPr>
            <w:tcW w:w="10178" w:type="dxa"/>
            <w:gridSpan w:val="2"/>
            <w:shd w:val="clear" w:color="auto" w:fill="D9E2F3"/>
          </w:tcPr>
          <w:p w14:paraId="26707B06"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What do I need to revise?</w:t>
            </w:r>
          </w:p>
        </w:tc>
      </w:tr>
      <w:tr w:rsidR="000652C0" w:rsidRPr="007D5FB0" w14:paraId="284CB601" w14:textId="77777777" w:rsidTr="000652C0">
        <w:trPr>
          <w:trHeight w:val="4334"/>
        </w:trPr>
        <w:tc>
          <w:tcPr>
            <w:tcW w:w="4513" w:type="dxa"/>
            <w:shd w:val="clear" w:color="auto" w:fill="auto"/>
          </w:tcPr>
          <w:p w14:paraId="729B7ED0"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Literature:</w:t>
            </w:r>
          </w:p>
          <w:p w14:paraId="525CDC1C"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AO1: How to read: read understand and respond to texts, maintain a critical style and develop an informed personal response, use textual references, including quotations, to support and illustrate interpretations.</w:t>
            </w:r>
          </w:p>
          <w:p w14:paraId="4F750366"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AO2: How to analyse the language, form and structure used by a writer to create meanings and effects, using relevant subject terminology where appropriate’</w:t>
            </w:r>
          </w:p>
          <w:p w14:paraId="5710491A"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AO3: How to show understanding of the relationships between texts and the contexts in which they were written</w:t>
            </w:r>
          </w:p>
          <w:p w14:paraId="7745D47A"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AO4: Practise using a range of vocabulary and sentence structures for clarity, purpose and effect, with accurate spelling and punctuation.</w:t>
            </w:r>
          </w:p>
          <w:p w14:paraId="26D15D9D" w14:textId="22E64730" w:rsidR="00870389" w:rsidRPr="00972827" w:rsidRDefault="00870389" w:rsidP="00455BCD">
            <w:pPr>
              <w:spacing w:line="240" w:lineRule="auto"/>
              <w:rPr>
                <w:rFonts w:asciiTheme="majorHAnsi" w:hAnsiTheme="majorHAnsi" w:cstheme="majorHAnsi"/>
                <w:b w:val="0"/>
                <w:bCs/>
                <w:color w:val="auto"/>
                <w:sz w:val="22"/>
              </w:rPr>
            </w:pPr>
          </w:p>
        </w:tc>
        <w:tc>
          <w:tcPr>
            <w:tcW w:w="5665" w:type="dxa"/>
            <w:shd w:val="clear" w:color="auto" w:fill="auto"/>
          </w:tcPr>
          <w:p w14:paraId="49010A7B"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Language:</w:t>
            </w:r>
          </w:p>
          <w:p w14:paraId="47FBDE3C"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Read a wide range of texts, fluently and with good understanding</w:t>
            </w:r>
          </w:p>
          <w:p w14:paraId="24897D90"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read critically, and use knowledge gained from wide reading to inform and improve</w:t>
            </w:r>
          </w:p>
          <w:p w14:paraId="49A2C804"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their own writing</w:t>
            </w:r>
          </w:p>
          <w:p w14:paraId="04E01EF8"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Write effectively and coherently using Standard English appropriately</w:t>
            </w:r>
          </w:p>
          <w:p w14:paraId="2510B795"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Use grammar correctly, punctuate and spell accurately</w:t>
            </w:r>
          </w:p>
          <w:p w14:paraId="0D5F9E68"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Acquire and apply a wide vocabulary, alongside a knowledge and understanding of grammatical terminology, and linguistic conventions for reading, writing and spoken language</w:t>
            </w:r>
          </w:p>
        </w:tc>
      </w:tr>
      <w:tr w:rsidR="000652C0" w:rsidRPr="007D5FB0" w14:paraId="686D1BDA" w14:textId="77777777" w:rsidTr="000652C0">
        <w:tc>
          <w:tcPr>
            <w:tcW w:w="10178" w:type="dxa"/>
            <w:gridSpan w:val="2"/>
            <w:shd w:val="clear" w:color="auto" w:fill="FFF2CC"/>
          </w:tcPr>
          <w:p w14:paraId="21EEFD03"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 w:val="0"/>
                <w:bCs/>
                <w:sz w:val="22"/>
              </w:rPr>
              <w:t>English?</w:t>
            </w:r>
          </w:p>
        </w:tc>
      </w:tr>
      <w:tr w:rsidR="000652C0" w:rsidRPr="007D5FB0" w14:paraId="68D2B6E6" w14:textId="77777777" w:rsidTr="000652C0">
        <w:tc>
          <w:tcPr>
            <w:tcW w:w="10178" w:type="dxa"/>
            <w:gridSpan w:val="2"/>
            <w:shd w:val="clear" w:color="auto" w:fill="auto"/>
          </w:tcPr>
          <w:p w14:paraId="3CD26A24"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 xml:space="preserve">Look back over the PPTs you have been studying with your class teacher (all can be found on MST). </w:t>
            </w:r>
          </w:p>
          <w:p w14:paraId="6F3EA8CA"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Look back over the work you have completed in your books.</w:t>
            </w:r>
          </w:p>
          <w:p w14:paraId="51DE32AF"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Reread the play and read as many unseen poems as you can</w:t>
            </w:r>
          </w:p>
          <w:p w14:paraId="48ABC150" w14:textId="77777777" w:rsidR="000652C0"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Log onto Seneca learning and complete the set assignments</w:t>
            </w:r>
          </w:p>
          <w:p w14:paraId="544B5397" w14:textId="19C22901" w:rsidR="00972827" w:rsidRPr="007D5FB0" w:rsidRDefault="00972827" w:rsidP="00455BCD">
            <w:pPr>
              <w:spacing w:line="240" w:lineRule="auto"/>
              <w:rPr>
                <w:rFonts w:asciiTheme="majorHAnsi" w:hAnsiTheme="majorHAnsi" w:cstheme="majorHAnsi"/>
                <w:sz w:val="22"/>
              </w:rPr>
            </w:pPr>
          </w:p>
        </w:tc>
      </w:tr>
      <w:tr w:rsidR="000652C0" w:rsidRPr="007D5FB0" w14:paraId="2A3AFAB1" w14:textId="77777777" w:rsidTr="000652C0">
        <w:tc>
          <w:tcPr>
            <w:tcW w:w="10178" w:type="dxa"/>
            <w:gridSpan w:val="2"/>
            <w:shd w:val="clear" w:color="auto" w:fill="E2EFD9"/>
          </w:tcPr>
          <w:p w14:paraId="76BF76BC"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Useful resources I can use:</w:t>
            </w:r>
          </w:p>
        </w:tc>
      </w:tr>
      <w:tr w:rsidR="000652C0" w:rsidRPr="007D5FB0" w14:paraId="4871883F" w14:textId="77777777" w:rsidTr="000652C0">
        <w:tc>
          <w:tcPr>
            <w:tcW w:w="10178" w:type="dxa"/>
            <w:gridSpan w:val="2"/>
            <w:shd w:val="clear" w:color="auto" w:fill="auto"/>
          </w:tcPr>
          <w:p w14:paraId="33B01D76"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Your exercise book is the best resource that you have.</w:t>
            </w:r>
          </w:p>
          <w:p w14:paraId="06670473"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Micro Soft Teams – Class PPTs</w:t>
            </w:r>
          </w:p>
          <w:p w14:paraId="39225551" w14:textId="77777777" w:rsidR="000652C0" w:rsidRPr="00870389" w:rsidRDefault="000652C0" w:rsidP="00455BCD">
            <w:pPr>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Revision booklets created by your teachers</w:t>
            </w:r>
          </w:p>
          <w:p w14:paraId="7F863F38" w14:textId="77777777" w:rsidR="000652C0" w:rsidRDefault="000652C0" w:rsidP="00870389">
            <w:pPr>
              <w:tabs>
                <w:tab w:val="left" w:pos="6984"/>
              </w:tabs>
              <w:spacing w:line="240" w:lineRule="auto"/>
              <w:rPr>
                <w:rFonts w:asciiTheme="majorHAnsi" w:hAnsiTheme="majorHAnsi" w:cstheme="majorHAnsi"/>
                <w:b w:val="0"/>
                <w:bCs/>
                <w:color w:val="auto"/>
                <w:sz w:val="22"/>
              </w:rPr>
            </w:pPr>
            <w:r w:rsidRPr="00870389">
              <w:rPr>
                <w:rFonts w:asciiTheme="majorHAnsi" w:hAnsiTheme="majorHAnsi" w:cstheme="majorHAnsi"/>
                <w:b w:val="0"/>
                <w:bCs/>
                <w:color w:val="auto"/>
                <w:sz w:val="22"/>
              </w:rPr>
              <w:t>Exam stle questions on MST</w:t>
            </w:r>
            <w:r w:rsidR="00870389">
              <w:rPr>
                <w:rFonts w:asciiTheme="majorHAnsi" w:hAnsiTheme="majorHAnsi" w:cstheme="majorHAnsi"/>
                <w:b w:val="0"/>
                <w:bCs/>
                <w:color w:val="auto"/>
                <w:sz w:val="22"/>
              </w:rPr>
              <w:tab/>
            </w:r>
          </w:p>
          <w:p w14:paraId="752FDE56" w14:textId="5C343350" w:rsidR="00870389" w:rsidRPr="007D5FB0" w:rsidRDefault="00870389" w:rsidP="00870389">
            <w:pPr>
              <w:tabs>
                <w:tab w:val="left" w:pos="6984"/>
              </w:tabs>
              <w:spacing w:line="240" w:lineRule="auto"/>
              <w:rPr>
                <w:rFonts w:asciiTheme="majorHAnsi" w:hAnsiTheme="majorHAnsi" w:cstheme="majorHAnsi"/>
                <w:sz w:val="22"/>
              </w:rPr>
            </w:pPr>
          </w:p>
        </w:tc>
      </w:tr>
      <w:tr w:rsidR="000652C0" w:rsidRPr="007D5FB0" w14:paraId="6B1CE300" w14:textId="77777777" w:rsidTr="000652C0">
        <w:tc>
          <w:tcPr>
            <w:tcW w:w="10178" w:type="dxa"/>
            <w:gridSpan w:val="2"/>
            <w:shd w:val="clear" w:color="auto" w:fill="FFCCFF"/>
          </w:tcPr>
          <w:p w14:paraId="4684AE3B"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t>Useful websites I can use:</w:t>
            </w:r>
          </w:p>
        </w:tc>
      </w:tr>
      <w:tr w:rsidR="000652C0" w:rsidRPr="007D5FB0" w14:paraId="1E16DD21" w14:textId="77777777" w:rsidTr="000652C0">
        <w:tc>
          <w:tcPr>
            <w:tcW w:w="10178" w:type="dxa"/>
            <w:gridSpan w:val="2"/>
            <w:shd w:val="clear" w:color="auto" w:fill="auto"/>
          </w:tcPr>
          <w:p w14:paraId="4E3D6179" w14:textId="77777777" w:rsidR="000652C0" w:rsidRPr="007D5FB0" w:rsidRDefault="00000000" w:rsidP="00455BCD">
            <w:pPr>
              <w:tabs>
                <w:tab w:val="center" w:pos="4150"/>
              </w:tabs>
              <w:spacing w:line="240" w:lineRule="auto"/>
              <w:rPr>
                <w:rFonts w:asciiTheme="majorHAnsi" w:eastAsia="MS Mincho" w:hAnsiTheme="majorHAnsi" w:cstheme="majorHAnsi"/>
                <w:color w:val="0000FF"/>
                <w:sz w:val="22"/>
                <w:u w:val="single"/>
              </w:rPr>
            </w:pPr>
            <w:hyperlink r:id="rId254" w:history="1">
              <w:r w:rsidR="000652C0" w:rsidRPr="007D5FB0">
                <w:rPr>
                  <w:rFonts w:asciiTheme="majorHAnsi" w:eastAsia="MS Mincho" w:hAnsiTheme="majorHAnsi" w:cstheme="majorHAnsi"/>
                  <w:color w:val="0000FF"/>
                  <w:sz w:val="22"/>
                  <w:u w:val="single"/>
                </w:rPr>
                <w:t>WWW.SENECA.LEARNING.COM</w:t>
              </w:r>
            </w:hyperlink>
          </w:p>
          <w:p w14:paraId="23D13D25" w14:textId="77777777" w:rsidR="000652C0" w:rsidRPr="007D5FB0" w:rsidRDefault="00000000" w:rsidP="00455BCD">
            <w:pPr>
              <w:tabs>
                <w:tab w:val="center" w:pos="4150"/>
              </w:tabs>
              <w:spacing w:line="240" w:lineRule="auto"/>
              <w:rPr>
                <w:rFonts w:asciiTheme="majorHAnsi" w:hAnsiTheme="majorHAnsi" w:cstheme="majorHAnsi"/>
                <w:sz w:val="22"/>
              </w:rPr>
            </w:pPr>
            <w:hyperlink r:id="rId255" w:history="1">
              <w:r w:rsidR="000652C0" w:rsidRPr="007D5FB0">
                <w:rPr>
                  <w:rFonts w:asciiTheme="majorHAnsi" w:hAnsiTheme="majorHAnsi" w:cstheme="majorHAnsi"/>
                  <w:color w:val="0000FF"/>
                  <w:sz w:val="22"/>
                  <w:u w:val="single"/>
                </w:rPr>
                <w:t>BBC iPlayer - A Christmas Carol</w:t>
              </w:r>
            </w:hyperlink>
          </w:p>
          <w:p w14:paraId="2D237448" w14:textId="77777777" w:rsidR="000652C0" w:rsidRPr="007D5FB0" w:rsidRDefault="00000000" w:rsidP="00455BCD">
            <w:pPr>
              <w:tabs>
                <w:tab w:val="center" w:pos="4150"/>
              </w:tabs>
              <w:spacing w:line="240" w:lineRule="auto"/>
              <w:rPr>
                <w:rFonts w:asciiTheme="majorHAnsi" w:eastAsia="MS Mincho" w:hAnsiTheme="majorHAnsi" w:cstheme="majorHAnsi"/>
                <w:color w:val="0000FF"/>
                <w:sz w:val="22"/>
                <w:u w:val="single"/>
              </w:rPr>
            </w:pPr>
            <w:hyperlink r:id="rId256" w:history="1">
              <w:r w:rsidR="000652C0" w:rsidRPr="007D5FB0">
                <w:rPr>
                  <w:rStyle w:val="Hyperlink"/>
                  <w:rFonts w:asciiTheme="majorHAnsi" w:eastAsia="MS Mincho" w:hAnsiTheme="majorHAnsi" w:cstheme="majorHAnsi"/>
                  <w:sz w:val="22"/>
                </w:rPr>
                <w:t>https://www.bbc.co.uk/programmes/articles/4y78YB9vVMG1xYrW8CmzjPw/a-life-wasted-who-was-the-real-ebenezer-scrooge</w:t>
              </w:r>
            </w:hyperlink>
          </w:p>
          <w:p w14:paraId="4430BEB4" w14:textId="77777777" w:rsidR="000652C0" w:rsidRPr="007D5FB0" w:rsidRDefault="00000000" w:rsidP="00455BCD">
            <w:pPr>
              <w:tabs>
                <w:tab w:val="center" w:pos="4150"/>
              </w:tabs>
              <w:spacing w:line="240" w:lineRule="auto"/>
              <w:rPr>
                <w:rFonts w:asciiTheme="majorHAnsi" w:hAnsiTheme="majorHAnsi" w:cstheme="majorHAnsi"/>
                <w:sz w:val="22"/>
              </w:rPr>
            </w:pPr>
            <w:hyperlink r:id="rId257" w:history="1">
              <w:r w:rsidR="000652C0" w:rsidRPr="007D5FB0">
                <w:rPr>
                  <w:rFonts w:asciiTheme="majorHAnsi" w:hAnsiTheme="majorHAnsi" w:cstheme="majorHAnsi"/>
                  <w:color w:val="0000FF"/>
                  <w:sz w:val="22"/>
                  <w:u w:val="single"/>
                </w:rPr>
                <w:t>BBC iPlayer - An Inspector Calls</w:t>
              </w:r>
            </w:hyperlink>
          </w:p>
          <w:p w14:paraId="1D10E359" w14:textId="77777777" w:rsidR="000652C0" w:rsidRPr="007D5FB0" w:rsidRDefault="00000000" w:rsidP="00455BCD">
            <w:pPr>
              <w:tabs>
                <w:tab w:val="center" w:pos="4150"/>
              </w:tabs>
              <w:spacing w:line="240" w:lineRule="auto"/>
              <w:rPr>
                <w:rFonts w:asciiTheme="majorHAnsi" w:hAnsiTheme="majorHAnsi" w:cstheme="majorHAnsi"/>
                <w:sz w:val="22"/>
              </w:rPr>
            </w:pPr>
            <w:hyperlink r:id="rId258" w:history="1">
              <w:r w:rsidR="000652C0" w:rsidRPr="007D5FB0">
                <w:rPr>
                  <w:rFonts w:asciiTheme="majorHAnsi" w:hAnsiTheme="majorHAnsi" w:cstheme="majorHAnsi"/>
                  <w:color w:val="0000FF"/>
                  <w:sz w:val="22"/>
                  <w:u w:val="single"/>
                </w:rPr>
                <w:t>An Inspector Calls - GCSE English Literature Revision - AQA - BBC Bitesize</w:t>
              </w:r>
            </w:hyperlink>
          </w:p>
          <w:p w14:paraId="2BEE8CA6" w14:textId="77777777" w:rsidR="000652C0" w:rsidRPr="007D5FB0" w:rsidRDefault="00000000" w:rsidP="00455BCD">
            <w:pPr>
              <w:tabs>
                <w:tab w:val="center" w:pos="4150"/>
              </w:tabs>
              <w:spacing w:line="240" w:lineRule="auto"/>
              <w:rPr>
                <w:rFonts w:asciiTheme="majorHAnsi" w:eastAsia="MS Mincho" w:hAnsiTheme="majorHAnsi" w:cstheme="majorHAnsi"/>
                <w:color w:val="0000FF"/>
                <w:sz w:val="22"/>
                <w:u w:val="single"/>
              </w:rPr>
            </w:pPr>
            <w:hyperlink r:id="rId259" w:history="1">
              <w:r w:rsidR="000652C0" w:rsidRPr="007D5FB0">
                <w:rPr>
                  <w:rFonts w:asciiTheme="majorHAnsi" w:hAnsiTheme="majorHAnsi" w:cstheme="majorHAnsi"/>
                  <w:color w:val="0000FF"/>
                  <w:sz w:val="22"/>
                  <w:u w:val="single"/>
                </w:rPr>
                <w:t>An Inspector Calls - Episode 1: Context (clickrevision.com)</w:t>
              </w:r>
            </w:hyperlink>
          </w:p>
          <w:p w14:paraId="7D0EC512" w14:textId="55B61331" w:rsidR="000652C0" w:rsidRDefault="00000000" w:rsidP="00455BCD">
            <w:pPr>
              <w:tabs>
                <w:tab w:val="center" w:pos="4150"/>
              </w:tabs>
              <w:spacing w:line="240" w:lineRule="auto"/>
              <w:rPr>
                <w:rFonts w:asciiTheme="majorHAnsi" w:hAnsiTheme="majorHAnsi" w:cstheme="majorHAnsi"/>
                <w:color w:val="0000FF"/>
                <w:sz w:val="22"/>
                <w:u w:val="single"/>
              </w:rPr>
            </w:pPr>
            <w:hyperlink r:id="rId260" w:history="1">
              <w:r w:rsidR="000652C0" w:rsidRPr="007D5FB0">
                <w:rPr>
                  <w:rFonts w:asciiTheme="majorHAnsi" w:hAnsiTheme="majorHAnsi" w:cstheme="majorHAnsi"/>
                  <w:color w:val="0000FF"/>
                  <w:sz w:val="22"/>
                  <w:u w:val="single"/>
                </w:rPr>
                <w:t>AQA English Revision - Lang Paper 2</w:t>
              </w:r>
            </w:hyperlink>
          </w:p>
          <w:p w14:paraId="450B3556" w14:textId="77777777" w:rsidR="00972827" w:rsidRDefault="00972827" w:rsidP="00455BCD">
            <w:pPr>
              <w:tabs>
                <w:tab w:val="center" w:pos="4150"/>
              </w:tabs>
              <w:spacing w:line="240" w:lineRule="auto"/>
              <w:rPr>
                <w:rFonts w:asciiTheme="majorHAnsi" w:hAnsiTheme="majorHAnsi" w:cstheme="majorHAnsi"/>
                <w:color w:val="0000FF"/>
                <w:sz w:val="22"/>
                <w:u w:val="single"/>
              </w:rPr>
            </w:pPr>
          </w:p>
          <w:p w14:paraId="7996826F" w14:textId="0023EB84" w:rsidR="00972827" w:rsidRPr="007D5FB0" w:rsidRDefault="00972827" w:rsidP="00455BCD">
            <w:pPr>
              <w:tabs>
                <w:tab w:val="center" w:pos="4150"/>
              </w:tabs>
              <w:spacing w:line="240" w:lineRule="auto"/>
              <w:rPr>
                <w:rFonts w:asciiTheme="majorHAnsi" w:eastAsia="MS Mincho" w:hAnsiTheme="majorHAnsi" w:cstheme="majorHAnsi"/>
                <w:sz w:val="22"/>
              </w:rPr>
            </w:pPr>
          </w:p>
        </w:tc>
      </w:tr>
      <w:tr w:rsidR="000652C0" w:rsidRPr="007D5FB0" w14:paraId="74868CDD" w14:textId="77777777" w:rsidTr="000652C0">
        <w:tc>
          <w:tcPr>
            <w:tcW w:w="10178" w:type="dxa"/>
            <w:gridSpan w:val="2"/>
            <w:shd w:val="clear" w:color="auto" w:fill="CCFFFF"/>
          </w:tcPr>
          <w:p w14:paraId="6E2DF7C1" w14:textId="77777777" w:rsidR="000652C0" w:rsidRPr="007D5FB0" w:rsidRDefault="000652C0" w:rsidP="00455BCD">
            <w:pPr>
              <w:spacing w:line="240" w:lineRule="auto"/>
              <w:rPr>
                <w:rFonts w:asciiTheme="majorHAnsi" w:hAnsiTheme="majorHAnsi" w:cstheme="majorHAnsi"/>
                <w:sz w:val="22"/>
              </w:rPr>
            </w:pPr>
            <w:r w:rsidRPr="007D5FB0">
              <w:rPr>
                <w:rFonts w:asciiTheme="majorHAnsi" w:hAnsiTheme="majorHAnsi" w:cstheme="majorHAnsi"/>
                <w:sz w:val="22"/>
              </w:rPr>
              <w:lastRenderedPageBreak/>
              <w:t>Enrichment Experiences which will help to develop and broaden my knowledge and skills further (including reading):</w:t>
            </w:r>
          </w:p>
        </w:tc>
      </w:tr>
      <w:tr w:rsidR="000652C0" w:rsidRPr="007D5FB0" w14:paraId="267E13F6" w14:textId="77777777" w:rsidTr="000652C0">
        <w:trPr>
          <w:trHeight w:val="1122"/>
        </w:trPr>
        <w:tc>
          <w:tcPr>
            <w:tcW w:w="10178" w:type="dxa"/>
            <w:gridSpan w:val="2"/>
            <w:shd w:val="clear" w:color="auto" w:fill="auto"/>
          </w:tcPr>
          <w:p w14:paraId="68D6EDE6"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Watch the film Romeo and Juliet.  There are many variations – look at the differences.</w:t>
            </w:r>
          </w:p>
          <w:p w14:paraId="187174E3" w14:textId="77777777" w:rsidR="000652C0" w:rsidRPr="00972827" w:rsidRDefault="000652C0" w:rsidP="00455BCD">
            <w:pPr>
              <w:spacing w:line="240" w:lineRule="auto"/>
              <w:rPr>
                <w:rFonts w:asciiTheme="majorHAnsi" w:hAnsiTheme="majorHAnsi" w:cstheme="majorHAnsi"/>
                <w:b w:val="0"/>
                <w:bCs/>
                <w:color w:val="auto"/>
                <w:sz w:val="22"/>
              </w:rPr>
            </w:pPr>
            <w:r w:rsidRPr="00972827">
              <w:rPr>
                <w:rFonts w:asciiTheme="majorHAnsi" w:hAnsiTheme="majorHAnsi" w:cstheme="majorHAnsi"/>
                <w:b w:val="0"/>
                <w:bCs/>
                <w:color w:val="auto"/>
                <w:sz w:val="22"/>
              </w:rPr>
              <w:t>Read the novel and play – try to get into characters (thoughts/actions)</w:t>
            </w:r>
          </w:p>
          <w:p w14:paraId="6B4A8FDD" w14:textId="472A91BC" w:rsidR="000652C0" w:rsidRPr="007D5FB0" w:rsidRDefault="000652C0" w:rsidP="00455BCD">
            <w:pPr>
              <w:spacing w:line="240" w:lineRule="auto"/>
              <w:rPr>
                <w:rFonts w:asciiTheme="majorHAnsi" w:hAnsiTheme="majorHAnsi" w:cstheme="majorHAnsi"/>
                <w:sz w:val="22"/>
              </w:rPr>
            </w:pPr>
            <w:r w:rsidRPr="00972827">
              <w:rPr>
                <w:rFonts w:asciiTheme="majorHAnsi" w:hAnsiTheme="majorHAnsi" w:cstheme="majorHAnsi"/>
                <w:b w:val="0"/>
                <w:bCs/>
                <w:color w:val="auto"/>
                <w:sz w:val="22"/>
              </w:rPr>
              <w:t>Link the themes to modern day – how would you respond?</w:t>
            </w:r>
          </w:p>
        </w:tc>
      </w:tr>
    </w:tbl>
    <w:p w14:paraId="6E9E36F5" w14:textId="73C96613" w:rsidR="000652C0" w:rsidRPr="007D5FB0" w:rsidRDefault="000652C0" w:rsidP="00DF027C">
      <w:pPr>
        <w:rPr>
          <w:rFonts w:asciiTheme="majorHAnsi" w:hAnsiTheme="majorHAnsi" w:cstheme="majorHAnsi"/>
          <w:b w:val="0"/>
          <w:bCs/>
          <w:sz w:val="22"/>
        </w:rPr>
      </w:pPr>
    </w:p>
    <w:p w14:paraId="105DEF5A" w14:textId="7EB3FA53" w:rsidR="000652C0" w:rsidRPr="007D5FB0" w:rsidRDefault="000652C0" w:rsidP="00DF027C">
      <w:pPr>
        <w:rPr>
          <w:rFonts w:asciiTheme="majorHAnsi" w:hAnsiTheme="majorHAnsi" w:cstheme="majorHAnsi"/>
          <w:b w:val="0"/>
          <w:bCs/>
          <w:sz w:val="22"/>
        </w:rPr>
      </w:pPr>
    </w:p>
    <w:p w14:paraId="59974FEA" w14:textId="1CE1B753" w:rsidR="000652C0" w:rsidRPr="007D5FB0" w:rsidRDefault="000652C0" w:rsidP="00DF027C">
      <w:pPr>
        <w:rPr>
          <w:rFonts w:asciiTheme="majorHAnsi" w:hAnsiTheme="majorHAnsi" w:cstheme="majorHAnsi"/>
          <w:b w:val="0"/>
          <w:bCs/>
          <w:sz w:val="22"/>
        </w:rPr>
      </w:pPr>
    </w:p>
    <w:p w14:paraId="1A42B389" w14:textId="0BEE5415" w:rsidR="000652C0" w:rsidRPr="007D5FB0" w:rsidRDefault="000652C0" w:rsidP="00DF027C">
      <w:pPr>
        <w:rPr>
          <w:rFonts w:asciiTheme="majorHAnsi" w:hAnsiTheme="majorHAnsi" w:cstheme="majorHAnsi"/>
          <w:b w:val="0"/>
          <w:bCs/>
          <w:sz w:val="22"/>
        </w:rPr>
      </w:pPr>
    </w:p>
    <w:p w14:paraId="511C5DC7" w14:textId="48468551" w:rsidR="000652C0" w:rsidRPr="007D5FB0" w:rsidRDefault="000652C0" w:rsidP="00DF027C">
      <w:pPr>
        <w:rPr>
          <w:rFonts w:asciiTheme="majorHAnsi" w:hAnsiTheme="majorHAnsi" w:cstheme="majorHAnsi"/>
          <w:b w:val="0"/>
          <w:bCs/>
          <w:sz w:val="22"/>
        </w:rPr>
      </w:pPr>
    </w:p>
    <w:p w14:paraId="54754F17" w14:textId="3367F6F4" w:rsidR="000652C0" w:rsidRPr="007D5FB0" w:rsidRDefault="000652C0" w:rsidP="00DF027C">
      <w:pPr>
        <w:rPr>
          <w:rFonts w:asciiTheme="majorHAnsi" w:hAnsiTheme="majorHAnsi" w:cstheme="majorHAnsi"/>
          <w:b w:val="0"/>
          <w:bCs/>
          <w:sz w:val="22"/>
        </w:rPr>
      </w:pPr>
    </w:p>
    <w:p w14:paraId="3679C110" w14:textId="77F05528" w:rsidR="000652C0" w:rsidRPr="007D5FB0" w:rsidRDefault="000652C0" w:rsidP="00DF027C">
      <w:pPr>
        <w:rPr>
          <w:rFonts w:asciiTheme="majorHAnsi" w:hAnsiTheme="majorHAnsi" w:cstheme="majorHAnsi"/>
          <w:b w:val="0"/>
          <w:bCs/>
          <w:sz w:val="22"/>
        </w:rPr>
      </w:pPr>
    </w:p>
    <w:p w14:paraId="59FFD145" w14:textId="460C3A14" w:rsidR="000652C0" w:rsidRPr="007D5FB0" w:rsidRDefault="000652C0" w:rsidP="00DF027C">
      <w:pPr>
        <w:rPr>
          <w:rFonts w:asciiTheme="majorHAnsi" w:hAnsiTheme="majorHAnsi" w:cstheme="majorHAnsi"/>
          <w:b w:val="0"/>
          <w:bCs/>
          <w:sz w:val="22"/>
        </w:rPr>
      </w:pPr>
    </w:p>
    <w:p w14:paraId="5E1CEE53" w14:textId="16EFD6EC" w:rsidR="000652C0" w:rsidRPr="007D5FB0" w:rsidRDefault="000652C0" w:rsidP="00DF027C">
      <w:pPr>
        <w:rPr>
          <w:rFonts w:asciiTheme="majorHAnsi" w:hAnsiTheme="majorHAnsi" w:cstheme="majorHAnsi"/>
          <w:b w:val="0"/>
          <w:bCs/>
          <w:sz w:val="22"/>
        </w:rPr>
      </w:pPr>
    </w:p>
    <w:p w14:paraId="0A14DD60" w14:textId="5D7D63D8" w:rsidR="000652C0" w:rsidRPr="007D5FB0" w:rsidRDefault="000652C0" w:rsidP="00DF027C">
      <w:pPr>
        <w:rPr>
          <w:rFonts w:asciiTheme="majorHAnsi" w:hAnsiTheme="majorHAnsi" w:cstheme="majorHAnsi"/>
          <w:b w:val="0"/>
          <w:bCs/>
          <w:sz w:val="22"/>
        </w:rPr>
      </w:pPr>
    </w:p>
    <w:p w14:paraId="2E6C499C" w14:textId="0B50ADFB" w:rsidR="000652C0" w:rsidRPr="007D5FB0" w:rsidRDefault="000652C0" w:rsidP="00DF027C">
      <w:pPr>
        <w:rPr>
          <w:rFonts w:asciiTheme="majorHAnsi" w:hAnsiTheme="majorHAnsi" w:cstheme="majorHAnsi"/>
          <w:b w:val="0"/>
          <w:bCs/>
          <w:sz w:val="22"/>
        </w:rPr>
      </w:pPr>
    </w:p>
    <w:p w14:paraId="312F3486" w14:textId="7AFED750" w:rsidR="000652C0" w:rsidRPr="007D5FB0" w:rsidRDefault="000652C0" w:rsidP="00DF027C">
      <w:pPr>
        <w:rPr>
          <w:rFonts w:asciiTheme="majorHAnsi" w:hAnsiTheme="majorHAnsi" w:cstheme="majorHAnsi"/>
          <w:b w:val="0"/>
          <w:bCs/>
          <w:sz w:val="22"/>
        </w:rPr>
      </w:pPr>
    </w:p>
    <w:p w14:paraId="1D9701B7" w14:textId="45298174" w:rsidR="000652C0" w:rsidRPr="007D5FB0" w:rsidRDefault="000652C0" w:rsidP="00DF027C">
      <w:pPr>
        <w:rPr>
          <w:rFonts w:asciiTheme="majorHAnsi" w:hAnsiTheme="majorHAnsi" w:cstheme="majorHAnsi"/>
          <w:b w:val="0"/>
          <w:bCs/>
          <w:sz w:val="22"/>
        </w:rPr>
      </w:pPr>
    </w:p>
    <w:p w14:paraId="64580CEA" w14:textId="20F45BAE" w:rsidR="000652C0" w:rsidRPr="007D5FB0" w:rsidRDefault="000652C0" w:rsidP="00DF027C">
      <w:pPr>
        <w:rPr>
          <w:rFonts w:asciiTheme="majorHAnsi" w:hAnsiTheme="majorHAnsi" w:cstheme="majorHAnsi"/>
          <w:b w:val="0"/>
          <w:bCs/>
          <w:sz w:val="22"/>
        </w:rPr>
      </w:pPr>
    </w:p>
    <w:p w14:paraId="596DE08D" w14:textId="674C5FDB" w:rsidR="000652C0" w:rsidRPr="007D5FB0" w:rsidRDefault="000652C0" w:rsidP="00DF027C">
      <w:pPr>
        <w:rPr>
          <w:rFonts w:asciiTheme="majorHAnsi" w:hAnsiTheme="majorHAnsi" w:cstheme="majorHAnsi"/>
          <w:b w:val="0"/>
          <w:bCs/>
          <w:sz w:val="22"/>
        </w:rPr>
      </w:pPr>
    </w:p>
    <w:p w14:paraId="78063E34" w14:textId="228D5571" w:rsidR="000652C0" w:rsidRPr="007D5FB0" w:rsidRDefault="000652C0" w:rsidP="00DF027C">
      <w:pPr>
        <w:rPr>
          <w:rFonts w:asciiTheme="majorHAnsi" w:hAnsiTheme="majorHAnsi" w:cstheme="majorHAnsi"/>
          <w:b w:val="0"/>
          <w:bCs/>
          <w:sz w:val="22"/>
        </w:rPr>
      </w:pPr>
    </w:p>
    <w:p w14:paraId="23138FF7" w14:textId="4086CE3F" w:rsidR="000652C0" w:rsidRPr="007D5FB0" w:rsidRDefault="000652C0" w:rsidP="00DF027C">
      <w:pPr>
        <w:rPr>
          <w:rFonts w:asciiTheme="majorHAnsi" w:hAnsiTheme="majorHAnsi" w:cstheme="majorHAnsi"/>
          <w:b w:val="0"/>
          <w:bCs/>
          <w:sz w:val="22"/>
        </w:rPr>
      </w:pPr>
    </w:p>
    <w:p w14:paraId="0EA326B9" w14:textId="241146E6" w:rsidR="000652C0" w:rsidRPr="007D5FB0" w:rsidRDefault="000652C0" w:rsidP="00DF027C">
      <w:pPr>
        <w:rPr>
          <w:rFonts w:asciiTheme="majorHAnsi" w:hAnsiTheme="majorHAnsi" w:cstheme="majorHAnsi"/>
          <w:b w:val="0"/>
          <w:bCs/>
          <w:sz w:val="22"/>
        </w:rPr>
      </w:pPr>
    </w:p>
    <w:p w14:paraId="45D9A82A" w14:textId="4A153F74" w:rsidR="000652C0" w:rsidRPr="007D5FB0" w:rsidRDefault="000652C0" w:rsidP="00DF027C">
      <w:pPr>
        <w:rPr>
          <w:rFonts w:asciiTheme="majorHAnsi" w:hAnsiTheme="majorHAnsi" w:cstheme="majorHAnsi"/>
          <w:b w:val="0"/>
          <w:bCs/>
          <w:sz w:val="22"/>
        </w:rPr>
      </w:pPr>
    </w:p>
    <w:p w14:paraId="2C302A12" w14:textId="4ECAC1B7" w:rsidR="000652C0" w:rsidRPr="007D5FB0" w:rsidRDefault="000652C0" w:rsidP="00DF027C">
      <w:pPr>
        <w:rPr>
          <w:rFonts w:asciiTheme="majorHAnsi" w:hAnsiTheme="majorHAnsi" w:cstheme="majorHAnsi"/>
          <w:b w:val="0"/>
          <w:bCs/>
          <w:sz w:val="22"/>
        </w:rPr>
      </w:pPr>
    </w:p>
    <w:p w14:paraId="537666C4" w14:textId="00514C84" w:rsidR="000652C0" w:rsidRPr="007D5FB0" w:rsidRDefault="000652C0" w:rsidP="00DF027C">
      <w:pPr>
        <w:rPr>
          <w:rFonts w:asciiTheme="majorHAnsi" w:hAnsiTheme="majorHAnsi" w:cstheme="majorHAnsi"/>
          <w:b w:val="0"/>
          <w:bCs/>
          <w:sz w:val="22"/>
        </w:rPr>
      </w:pPr>
    </w:p>
    <w:p w14:paraId="49F1193A" w14:textId="4161A588" w:rsidR="000652C0" w:rsidRPr="007D5FB0" w:rsidRDefault="000652C0" w:rsidP="00DF027C">
      <w:pPr>
        <w:rPr>
          <w:rFonts w:asciiTheme="majorHAnsi" w:hAnsiTheme="majorHAnsi" w:cstheme="majorHAnsi"/>
          <w:b w:val="0"/>
          <w:bCs/>
          <w:sz w:val="22"/>
        </w:rPr>
      </w:pPr>
    </w:p>
    <w:p w14:paraId="5A182400" w14:textId="6B2A0CC8" w:rsidR="000652C0" w:rsidRPr="007D5FB0" w:rsidRDefault="000652C0" w:rsidP="00DF027C">
      <w:pPr>
        <w:rPr>
          <w:rFonts w:asciiTheme="majorHAnsi" w:hAnsiTheme="majorHAnsi" w:cstheme="majorHAnsi"/>
          <w:b w:val="0"/>
          <w:bCs/>
          <w:sz w:val="22"/>
        </w:rPr>
      </w:pPr>
    </w:p>
    <w:p w14:paraId="47394D5E" w14:textId="7C59DA99" w:rsidR="000652C0" w:rsidRPr="007D5FB0" w:rsidRDefault="000652C0" w:rsidP="00DF027C">
      <w:pPr>
        <w:rPr>
          <w:rFonts w:asciiTheme="majorHAnsi" w:hAnsiTheme="majorHAnsi" w:cstheme="majorHAnsi"/>
          <w:b w:val="0"/>
          <w:bCs/>
          <w:sz w:val="22"/>
        </w:rPr>
      </w:pPr>
    </w:p>
    <w:p w14:paraId="1E241C6A" w14:textId="6A62D9A9" w:rsidR="000652C0" w:rsidRPr="007D5FB0" w:rsidRDefault="000652C0" w:rsidP="00DF027C">
      <w:pPr>
        <w:rPr>
          <w:rFonts w:asciiTheme="majorHAnsi" w:hAnsiTheme="majorHAnsi" w:cstheme="majorHAnsi"/>
          <w:b w:val="0"/>
          <w:bCs/>
          <w:sz w:val="22"/>
        </w:rPr>
      </w:pPr>
    </w:p>
    <w:p w14:paraId="6D450959" w14:textId="0C849D30" w:rsidR="000652C0" w:rsidRPr="007D5FB0" w:rsidRDefault="000652C0" w:rsidP="00DF027C">
      <w:pPr>
        <w:rPr>
          <w:rFonts w:asciiTheme="majorHAnsi" w:hAnsiTheme="majorHAnsi" w:cstheme="majorHAnsi"/>
          <w:b w:val="0"/>
          <w:bCs/>
          <w:sz w:val="22"/>
        </w:rPr>
      </w:pPr>
    </w:p>
    <w:p w14:paraId="568EE5AC" w14:textId="3AAB447E" w:rsidR="000652C0" w:rsidRDefault="000652C0" w:rsidP="00DF027C">
      <w:pPr>
        <w:rPr>
          <w:rFonts w:asciiTheme="majorHAnsi" w:hAnsiTheme="majorHAnsi" w:cstheme="majorHAnsi"/>
          <w:b w:val="0"/>
          <w:bCs/>
          <w:sz w:val="22"/>
        </w:rPr>
      </w:pPr>
    </w:p>
    <w:p w14:paraId="576F6EDD" w14:textId="68FCED00" w:rsidR="00972827" w:rsidRDefault="00972827" w:rsidP="00DF027C">
      <w:pPr>
        <w:rPr>
          <w:rFonts w:asciiTheme="majorHAnsi" w:hAnsiTheme="majorHAnsi" w:cstheme="majorHAnsi"/>
          <w:b w:val="0"/>
          <w:bCs/>
          <w:sz w:val="22"/>
        </w:rPr>
      </w:pPr>
    </w:p>
    <w:p w14:paraId="4A1CF53D" w14:textId="53F8EFA3" w:rsidR="00972827" w:rsidRDefault="00972827" w:rsidP="00DF027C">
      <w:pPr>
        <w:rPr>
          <w:rFonts w:asciiTheme="majorHAnsi" w:hAnsiTheme="majorHAnsi" w:cstheme="majorHAnsi"/>
          <w:b w:val="0"/>
          <w:bCs/>
          <w:sz w:val="22"/>
        </w:rPr>
      </w:pPr>
    </w:p>
    <w:p w14:paraId="100E2F30" w14:textId="0B34F84B" w:rsidR="00972827" w:rsidRDefault="00972827" w:rsidP="00DF027C">
      <w:pPr>
        <w:rPr>
          <w:rFonts w:asciiTheme="majorHAnsi" w:hAnsiTheme="majorHAnsi" w:cstheme="majorHAnsi"/>
          <w:b w:val="0"/>
          <w:bCs/>
          <w:sz w:val="22"/>
        </w:rPr>
      </w:pPr>
    </w:p>
    <w:p w14:paraId="0A25FD09" w14:textId="6E69070D" w:rsidR="00972827" w:rsidRDefault="00972827" w:rsidP="00DF027C">
      <w:pPr>
        <w:rPr>
          <w:rFonts w:asciiTheme="majorHAnsi" w:hAnsiTheme="majorHAnsi" w:cstheme="majorHAnsi"/>
          <w:b w:val="0"/>
          <w:bCs/>
          <w:sz w:val="22"/>
        </w:rPr>
      </w:pPr>
    </w:p>
    <w:p w14:paraId="4E40742F" w14:textId="19B60FA9" w:rsidR="00972827" w:rsidRDefault="00972827" w:rsidP="00DF027C">
      <w:pPr>
        <w:rPr>
          <w:rFonts w:asciiTheme="majorHAnsi" w:hAnsiTheme="majorHAnsi" w:cstheme="majorHAnsi"/>
          <w:b w:val="0"/>
          <w:bCs/>
          <w:sz w:val="22"/>
        </w:rPr>
      </w:pPr>
    </w:p>
    <w:p w14:paraId="78837F0A" w14:textId="67AD88C2" w:rsidR="00972827" w:rsidRDefault="00972827" w:rsidP="00DF027C">
      <w:pPr>
        <w:rPr>
          <w:rFonts w:asciiTheme="majorHAnsi" w:hAnsiTheme="majorHAnsi" w:cstheme="majorHAnsi"/>
          <w:b w:val="0"/>
          <w:bCs/>
          <w:sz w:val="22"/>
        </w:rPr>
      </w:pPr>
    </w:p>
    <w:p w14:paraId="07646A80" w14:textId="325652D1" w:rsidR="00972827" w:rsidRDefault="00972827" w:rsidP="00DF027C">
      <w:pPr>
        <w:rPr>
          <w:rFonts w:asciiTheme="majorHAnsi" w:hAnsiTheme="majorHAnsi" w:cstheme="majorHAnsi"/>
          <w:b w:val="0"/>
          <w:bCs/>
          <w:sz w:val="22"/>
        </w:rPr>
      </w:pPr>
    </w:p>
    <w:p w14:paraId="34B3FD1C" w14:textId="7801E533" w:rsidR="00972827" w:rsidRDefault="00972827" w:rsidP="00DF027C">
      <w:pPr>
        <w:rPr>
          <w:rFonts w:asciiTheme="majorHAnsi" w:hAnsiTheme="majorHAnsi" w:cstheme="majorHAnsi"/>
          <w:b w:val="0"/>
          <w:bCs/>
          <w:sz w:val="22"/>
        </w:rPr>
      </w:pPr>
    </w:p>
    <w:p w14:paraId="7BC2C10C" w14:textId="7974DC5F" w:rsidR="00972827" w:rsidRDefault="00972827" w:rsidP="00DF027C">
      <w:pPr>
        <w:rPr>
          <w:rFonts w:asciiTheme="majorHAnsi" w:hAnsiTheme="majorHAnsi" w:cstheme="majorHAnsi"/>
          <w:b w:val="0"/>
          <w:bCs/>
          <w:sz w:val="22"/>
        </w:rPr>
      </w:pPr>
    </w:p>
    <w:p w14:paraId="133721D3" w14:textId="45195220" w:rsidR="00972827" w:rsidRDefault="00972827" w:rsidP="00DF027C">
      <w:pPr>
        <w:rPr>
          <w:rFonts w:asciiTheme="majorHAnsi" w:hAnsiTheme="majorHAnsi" w:cstheme="majorHAnsi"/>
          <w:b w:val="0"/>
          <w:bCs/>
          <w:sz w:val="22"/>
        </w:rPr>
      </w:pPr>
    </w:p>
    <w:p w14:paraId="7770717C" w14:textId="2FBE9669" w:rsidR="00972827" w:rsidRDefault="00972827" w:rsidP="00DF027C">
      <w:pPr>
        <w:rPr>
          <w:rFonts w:asciiTheme="majorHAnsi" w:hAnsiTheme="majorHAnsi" w:cstheme="majorHAnsi"/>
          <w:b w:val="0"/>
          <w:bCs/>
          <w:sz w:val="22"/>
        </w:rPr>
      </w:pPr>
    </w:p>
    <w:p w14:paraId="3D9D176E" w14:textId="4E98B645" w:rsidR="00972827" w:rsidRDefault="00972827" w:rsidP="00DF027C">
      <w:pPr>
        <w:rPr>
          <w:rFonts w:asciiTheme="majorHAnsi" w:hAnsiTheme="majorHAnsi" w:cstheme="majorHAnsi"/>
          <w:b w:val="0"/>
          <w:bCs/>
          <w:sz w:val="22"/>
        </w:rPr>
      </w:pPr>
    </w:p>
    <w:p w14:paraId="539550B4" w14:textId="77777777" w:rsidR="00972827" w:rsidRPr="007D5FB0" w:rsidRDefault="00972827" w:rsidP="00DF027C">
      <w:pPr>
        <w:rPr>
          <w:rFonts w:asciiTheme="majorHAnsi" w:hAnsiTheme="majorHAnsi" w:cstheme="majorHAnsi"/>
          <w:b w:val="0"/>
          <w:bCs/>
          <w:sz w:val="22"/>
        </w:rPr>
      </w:pPr>
    </w:p>
    <w:p w14:paraId="03079BA2" w14:textId="55EA3ADD" w:rsidR="000652C0" w:rsidRPr="007D5FB0" w:rsidRDefault="000652C0" w:rsidP="00DF027C">
      <w:pPr>
        <w:rPr>
          <w:rFonts w:asciiTheme="majorHAnsi" w:hAnsiTheme="majorHAnsi" w:cstheme="majorHAnsi"/>
          <w:b w:val="0"/>
          <w:bCs/>
          <w:sz w:val="22"/>
        </w:rPr>
      </w:pPr>
    </w:p>
    <w:p w14:paraId="1EA01452" w14:textId="77777777" w:rsidR="000652C0" w:rsidRPr="00972827" w:rsidRDefault="000652C0" w:rsidP="000652C0">
      <w:pPr>
        <w:jc w:val="center"/>
        <w:rPr>
          <w:rFonts w:asciiTheme="majorHAnsi" w:hAnsiTheme="majorHAnsi" w:cstheme="majorHAnsi"/>
          <w:color w:val="auto"/>
          <w:szCs w:val="28"/>
        </w:rPr>
      </w:pPr>
      <w:r w:rsidRPr="00972827">
        <w:rPr>
          <w:rFonts w:asciiTheme="majorHAnsi" w:hAnsiTheme="majorHAnsi" w:cstheme="majorHAnsi"/>
          <w:color w:val="auto"/>
          <w:szCs w:val="28"/>
        </w:rPr>
        <w:lastRenderedPageBreak/>
        <w:t>Year 10 Spring Revision for Computer Science.</w:t>
      </w:r>
    </w:p>
    <w:p w14:paraId="7E3859C3" w14:textId="77777777" w:rsidR="000652C0" w:rsidRPr="007D5FB0" w:rsidRDefault="000652C0" w:rsidP="000652C0">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0652C0" w:rsidRPr="007D5FB0" w14:paraId="59DC4196" w14:textId="77777777" w:rsidTr="00455BCD">
        <w:tc>
          <w:tcPr>
            <w:tcW w:w="9016" w:type="dxa"/>
            <w:shd w:val="clear" w:color="auto" w:fill="CCFFCC"/>
          </w:tcPr>
          <w:p w14:paraId="52D89516"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0652C0" w:rsidRPr="007D5FB0" w14:paraId="2E6412A3" w14:textId="77777777" w:rsidTr="00455BCD">
        <w:tc>
          <w:tcPr>
            <w:tcW w:w="9016" w:type="dxa"/>
            <w:shd w:val="clear" w:color="auto" w:fill="auto"/>
          </w:tcPr>
          <w:p w14:paraId="71CCF41A" w14:textId="77777777" w:rsidR="000652C0" w:rsidRPr="007D5FB0" w:rsidRDefault="000652C0" w:rsidP="00455BCD">
            <w:pPr>
              <w:rPr>
                <w:rFonts w:asciiTheme="majorHAnsi" w:hAnsiTheme="majorHAnsi" w:cstheme="majorHAnsi"/>
                <w:sz w:val="22"/>
              </w:rPr>
            </w:pPr>
          </w:p>
          <w:p w14:paraId="5EBD76C4"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Unit 1, 2, 3, 4 and 5 (paper 1 topics).</w:t>
            </w:r>
          </w:p>
          <w:p w14:paraId="258217A5"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Practical programming skills</w:t>
            </w:r>
          </w:p>
          <w:p w14:paraId="0AD1D1A3" w14:textId="77777777" w:rsidR="000652C0" w:rsidRPr="007D5FB0" w:rsidRDefault="000652C0" w:rsidP="00455BCD">
            <w:pPr>
              <w:rPr>
                <w:rFonts w:asciiTheme="majorHAnsi" w:hAnsiTheme="majorHAnsi" w:cstheme="majorHAnsi"/>
                <w:sz w:val="22"/>
              </w:rPr>
            </w:pPr>
          </w:p>
        </w:tc>
      </w:tr>
      <w:tr w:rsidR="000652C0" w:rsidRPr="007D5FB0" w14:paraId="57637570" w14:textId="77777777" w:rsidTr="00455BCD">
        <w:tc>
          <w:tcPr>
            <w:tcW w:w="9016" w:type="dxa"/>
            <w:shd w:val="clear" w:color="auto" w:fill="B1E4FD" w:themeFill="accent1" w:themeFillTint="33"/>
          </w:tcPr>
          <w:p w14:paraId="502BC870"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What do I need to revise?</w:t>
            </w:r>
          </w:p>
          <w:p w14:paraId="3AB546A2" w14:textId="77777777" w:rsidR="000652C0" w:rsidRPr="007D5FB0" w:rsidRDefault="000652C0" w:rsidP="00455BCD">
            <w:pPr>
              <w:pStyle w:val="ListParagraph"/>
              <w:rPr>
                <w:rFonts w:asciiTheme="majorHAnsi" w:hAnsiTheme="majorHAnsi" w:cstheme="majorHAnsi"/>
              </w:rPr>
            </w:pPr>
          </w:p>
        </w:tc>
      </w:tr>
      <w:tr w:rsidR="000652C0" w:rsidRPr="007D5FB0" w14:paraId="6E657508" w14:textId="77777777" w:rsidTr="00455BCD">
        <w:tc>
          <w:tcPr>
            <w:tcW w:w="9016" w:type="dxa"/>
          </w:tcPr>
          <w:p w14:paraId="1D9D398F"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Unit 1: Systems architecture</w:t>
            </w:r>
          </w:p>
          <w:p w14:paraId="33B5DDB2"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Architecture of the CPU</w:t>
            </w:r>
          </w:p>
          <w:p w14:paraId="6306B8B9"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CPU Performance</w:t>
            </w:r>
          </w:p>
          <w:p w14:paraId="13E980DA"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Memory</w:t>
            </w:r>
          </w:p>
          <w:p w14:paraId="0000F767"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Secondary Storage</w:t>
            </w:r>
          </w:p>
          <w:p w14:paraId="401FD37B" w14:textId="77777777" w:rsidR="000652C0" w:rsidRPr="007D5FB0" w:rsidRDefault="000652C0" w:rsidP="00455BCD">
            <w:pPr>
              <w:pStyle w:val="ListParagraph"/>
              <w:rPr>
                <w:rFonts w:asciiTheme="majorHAnsi" w:hAnsiTheme="majorHAnsi" w:cstheme="majorHAnsi"/>
              </w:rPr>
            </w:pPr>
          </w:p>
          <w:p w14:paraId="2000DDD8"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Unit 2: Data Representation</w:t>
            </w:r>
          </w:p>
          <w:p w14:paraId="5C4B65BC"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Units and binary numbers</w:t>
            </w:r>
          </w:p>
          <w:p w14:paraId="538AB4F6"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Binary arithmetic and hexadecimal</w:t>
            </w:r>
          </w:p>
          <w:p w14:paraId="0B4D2F24"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Characters</w:t>
            </w:r>
          </w:p>
          <w:p w14:paraId="2B162F87"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Images</w:t>
            </w:r>
          </w:p>
          <w:p w14:paraId="0D2A1168"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Sound</w:t>
            </w:r>
          </w:p>
          <w:p w14:paraId="21EA8193"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 xml:space="preserve">Compression </w:t>
            </w:r>
          </w:p>
          <w:p w14:paraId="3C79A01F" w14:textId="77777777" w:rsidR="000652C0" w:rsidRPr="007D5FB0" w:rsidRDefault="000652C0" w:rsidP="00455BCD">
            <w:pPr>
              <w:rPr>
                <w:rFonts w:asciiTheme="majorHAnsi" w:hAnsiTheme="majorHAnsi" w:cstheme="majorHAnsi"/>
                <w:sz w:val="22"/>
              </w:rPr>
            </w:pPr>
          </w:p>
          <w:p w14:paraId="21009630"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 xml:space="preserve">Unit 3: Networks </w:t>
            </w:r>
          </w:p>
          <w:p w14:paraId="2E8E6982"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The Internet and wide area networks</w:t>
            </w:r>
          </w:p>
          <w:p w14:paraId="2872714D"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Local Area Networks</w:t>
            </w:r>
          </w:p>
          <w:p w14:paraId="49715EFA"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Wireless Networking</w:t>
            </w:r>
          </w:p>
          <w:p w14:paraId="1D558C04"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Client-Server and P2P Networks</w:t>
            </w:r>
          </w:p>
          <w:p w14:paraId="75E93E35"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Standards Protocols and Layers</w:t>
            </w:r>
          </w:p>
          <w:p w14:paraId="10045F68" w14:textId="77777777" w:rsidR="000652C0" w:rsidRPr="007D5FB0" w:rsidRDefault="000652C0" w:rsidP="00455BCD">
            <w:pPr>
              <w:rPr>
                <w:rFonts w:asciiTheme="majorHAnsi" w:hAnsiTheme="majorHAnsi" w:cstheme="majorHAnsi"/>
                <w:sz w:val="22"/>
              </w:rPr>
            </w:pPr>
          </w:p>
          <w:p w14:paraId="12CCDED8"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Unit 4: Network Security and Systems software</w:t>
            </w:r>
          </w:p>
          <w:p w14:paraId="588DB193"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Network threats</w:t>
            </w:r>
          </w:p>
          <w:p w14:paraId="4EE23B94"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Preventing vulnerabilities</w:t>
            </w:r>
          </w:p>
          <w:p w14:paraId="58147B2D"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 xml:space="preserve">Operating systems </w:t>
            </w:r>
          </w:p>
          <w:p w14:paraId="24C64218"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Utility software</w:t>
            </w:r>
          </w:p>
          <w:p w14:paraId="64E256E7" w14:textId="77777777" w:rsidR="000652C0" w:rsidRPr="007D5FB0" w:rsidRDefault="000652C0" w:rsidP="00455BCD">
            <w:pPr>
              <w:rPr>
                <w:rFonts w:asciiTheme="majorHAnsi" w:hAnsiTheme="majorHAnsi" w:cstheme="majorHAnsi"/>
                <w:sz w:val="22"/>
              </w:rPr>
            </w:pPr>
          </w:p>
          <w:p w14:paraId="5A2CC0FF"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Unit 5: Impacts of Digital Technology</w:t>
            </w:r>
          </w:p>
          <w:p w14:paraId="01F4D1C1"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Ethical and Cultural issues</w:t>
            </w:r>
          </w:p>
          <w:p w14:paraId="281F87CC"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Environmental issues</w:t>
            </w:r>
          </w:p>
          <w:p w14:paraId="5CA956CE"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Legislation and privacy</w:t>
            </w:r>
          </w:p>
          <w:p w14:paraId="6774086E" w14:textId="77777777" w:rsidR="000652C0" w:rsidRPr="007D5FB0" w:rsidRDefault="000652C0" w:rsidP="00455BCD">
            <w:pPr>
              <w:rPr>
                <w:rFonts w:asciiTheme="majorHAnsi" w:hAnsiTheme="majorHAnsi" w:cstheme="majorHAnsi"/>
                <w:sz w:val="22"/>
              </w:rPr>
            </w:pPr>
          </w:p>
          <w:p w14:paraId="69745DDE"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Practise python practical programming skills.</w:t>
            </w:r>
          </w:p>
          <w:p w14:paraId="3041FBCB" w14:textId="77777777" w:rsidR="000652C0" w:rsidRPr="007D5FB0" w:rsidRDefault="000652C0" w:rsidP="00455BCD">
            <w:pPr>
              <w:rPr>
                <w:rFonts w:asciiTheme="majorHAnsi" w:hAnsiTheme="majorHAnsi" w:cstheme="majorHAnsi"/>
                <w:sz w:val="22"/>
              </w:rPr>
            </w:pPr>
          </w:p>
        </w:tc>
      </w:tr>
      <w:tr w:rsidR="000652C0" w:rsidRPr="007D5FB0" w14:paraId="74A993BE" w14:textId="77777777" w:rsidTr="00455BCD">
        <w:tc>
          <w:tcPr>
            <w:tcW w:w="9016" w:type="dxa"/>
            <w:shd w:val="clear" w:color="auto" w:fill="E0EFF4" w:themeFill="accent4" w:themeFillTint="33"/>
          </w:tcPr>
          <w:p w14:paraId="4547AF63"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 xml:space="preserve">How can I revise for Computer Science? </w:t>
            </w:r>
          </w:p>
          <w:p w14:paraId="6A204FFD" w14:textId="77777777" w:rsidR="000652C0" w:rsidRPr="007D5FB0" w:rsidRDefault="000652C0" w:rsidP="00455BCD">
            <w:pPr>
              <w:rPr>
                <w:rFonts w:asciiTheme="majorHAnsi" w:hAnsiTheme="majorHAnsi" w:cstheme="majorHAnsi"/>
                <w:sz w:val="22"/>
              </w:rPr>
            </w:pPr>
          </w:p>
        </w:tc>
      </w:tr>
      <w:tr w:rsidR="000652C0" w:rsidRPr="007D5FB0" w14:paraId="099AF425" w14:textId="77777777" w:rsidTr="00455BCD">
        <w:tc>
          <w:tcPr>
            <w:tcW w:w="9016" w:type="dxa"/>
          </w:tcPr>
          <w:p w14:paraId="2895E360" w14:textId="77777777" w:rsidR="000652C0" w:rsidRPr="007D5FB0" w:rsidRDefault="000652C0" w:rsidP="000652C0">
            <w:pPr>
              <w:pStyle w:val="ListParagraph"/>
              <w:numPr>
                <w:ilvl w:val="0"/>
                <w:numId w:val="81"/>
              </w:numPr>
              <w:spacing w:after="0" w:line="240" w:lineRule="auto"/>
              <w:rPr>
                <w:rFonts w:asciiTheme="majorHAnsi" w:hAnsiTheme="majorHAnsi" w:cstheme="majorHAnsi"/>
              </w:rPr>
            </w:pPr>
            <w:r w:rsidRPr="007D5FB0">
              <w:rPr>
                <w:rFonts w:asciiTheme="majorHAnsi" w:hAnsiTheme="majorHAnsi" w:cstheme="majorHAnsi"/>
              </w:rPr>
              <w:t xml:space="preserve">Make some useful revision notes and mind maps per topic and subtopic. </w:t>
            </w:r>
          </w:p>
          <w:p w14:paraId="19409D63" w14:textId="77777777" w:rsidR="000652C0" w:rsidRPr="007D5FB0" w:rsidRDefault="000652C0" w:rsidP="000652C0">
            <w:pPr>
              <w:pStyle w:val="ListParagraph"/>
              <w:numPr>
                <w:ilvl w:val="0"/>
                <w:numId w:val="81"/>
              </w:numPr>
              <w:spacing w:after="0" w:line="240" w:lineRule="auto"/>
              <w:rPr>
                <w:rFonts w:asciiTheme="majorHAnsi" w:hAnsiTheme="majorHAnsi" w:cstheme="majorHAnsi"/>
              </w:rPr>
            </w:pPr>
            <w:r w:rsidRPr="007D5FB0">
              <w:rPr>
                <w:rFonts w:asciiTheme="majorHAnsi" w:hAnsiTheme="majorHAnsi" w:cstheme="majorHAnsi"/>
              </w:rPr>
              <w:t>Be creative and fun with your notes.</w:t>
            </w:r>
          </w:p>
          <w:p w14:paraId="5EE2ABB1" w14:textId="77777777" w:rsidR="000652C0" w:rsidRPr="007D5FB0" w:rsidRDefault="000652C0" w:rsidP="000652C0">
            <w:pPr>
              <w:pStyle w:val="ListParagraph"/>
              <w:numPr>
                <w:ilvl w:val="0"/>
                <w:numId w:val="81"/>
              </w:numPr>
              <w:spacing w:after="0" w:line="240" w:lineRule="auto"/>
              <w:rPr>
                <w:rFonts w:asciiTheme="majorHAnsi" w:hAnsiTheme="majorHAnsi" w:cstheme="majorHAnsi"/>
              </w:rPr>
            </w:pPr>
            <w:r w:rsidRPr="007D5FB0">
              <w:rPr>
                <w:rFonts w:asciiTheme="majorHAnsi" w:hAnsiTheme="majorHAnsi" w:cstheme="majorHAnsi"/>
              </w:rPr>
              <w:t xml:space="preserve">Go through the worksheets that we did in class. </w:t>
            </w:r>
          </w:p>
          <w:p w14:paraId="38E17F24" w14:textId="77777777" w:rsidR="000652C0" w:rsidRPr="007D5FB0" w:rsidRDefault="000652C0" w:rsidP="000652C0">
            <w:pPr>
              <w:pStyle w:val="ListParagraph"/>
              <w:numPr>
                <w:ilvl w:val="0"/>
                <w:numId w:val="81"/>
              </w:numPr>
              <w:spacing w:after="0" w:line="240" w:lineRule="auto"/>
              <w:rPr>
                <w:rFonts w:asciiTheme="majorHAnsi" w:hAnsiTheme="majorHAnsi" w:cstheme="majorHAnsi"/>
              </w:rPr>
            </w:pPr>
            <w:r w:rsidRPr="007D5FB0">
              <w:rPr>
                <w:rFonts w:asciiTheme="majorHAnsi" w:hAnsiTheme="majorHAnsi" w:cstheme="majorHAnsi"/>
              </w:rPr>
              <w:t>Use your quick tests to test yourselves.</w:t>
            </w:r>
          </w:p>
          <w:p w14:paraId="4E7065C3" w14:textId="77777777" w:rsidR="000652C0" w:rsidRDefault="000652C0" w:rsidP="000652C0">
            <w:pPr>
              <w:pStyle w:val="ListParagraph"/>
              <w:numPr>
                <w:ilvl w:val="0"/>
                <w:numId w:val="81"/>
              </w:numPr>
              <w:spacing w:after="0" w:line="240" w:lineRule="auto"/>
              <w:rPr>
                <w:rFonts w:asciiTheme="majorHAnsi" w:hAnsiTheme="majorHAnsi" w:cstheme="majorHAnsi"/>
              </w:rPr>
            </w:pPr>
            <w:r w:rsidRPr="007D5FB0">
              <w:rPr>
                <w:rFonts w:asciiTheme="majorHAnsi" w:hAnsiTheme="majorHAnsi" w:cstheme="majorHAnsi"/>
              </w:rPr>
              <w:t>Use the websites listed below to quiz yourself and revise.</w:t>
            </w:r>
          </w:p>
          <w:p w14:paraId="3DD759C0" w14:textId="5A0A0BB8" w:rsidR="00972827" w:rsidRPr="007D5FB0" w:rsidRDefault="00972827" w:rsidP="000652C0">
            <w:pPr>
              <w:pStyle w:val="ListParagraph"/>
              <w:numPr>
                <w:ilvl w:val="0"/>
                <w:numId w:val="81"/>
              </w:numPr>
              <w:spacing w:after="0" w:line="240" w:lineRule="auto"/>
              <w:rPr>
                <w:rFonts w:asciiTheme="majorHAnsi" w:hAnsiTheme="majorHAnsi" w:cstheme="majorHAnsi"/>
              </w:rPr>
            </w:pPr>
          </w:p>
        </w:tc>
      </w:tr>
      <w:tr w:rsidR="000652C0" w:rsidRPr="007D5FB0" w14:paraId="2DF51956" w14:textId="77777777" w:rsidTr="00455BCD">
        <w:tc>
          <w:tcPr>
            <w:tcW w:w="9016" w:type="dxa"/>
            <w:shd w:val="clear" w:color="auto" w:fill="D2F1EF" w:themeFill="accent6" w:themeFillTint="33"/>
          </w:tcPr>
          <w:p w14:paraId="1894D74E"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lastRenderedPageBreak/>
              <w:t>Useful resources I can use:</w:t>
            </w:r>
          </w:p>
          <w:p w14:paraId="21149717" w14:textId="77777777" w:rsidR="000652C0" w:rsidRPr="007D5FB0" w:rsidRDefault="000652C0" w:rsidP="00455BCD">
            <w:pPr>
              <w:rPr>
                <w:rFonts w:asciiTheme="majorHAnsi" w:hAnsiTheme="majorHAnsi" w:cstheme="majorHAnsi"/>
                <w:sz w:val="22"/>
              </w:rPr>
            </w:pPr>
          </w:p>
        </w:tc>
      </w:tr>
      <w:tr w:rsidR="000652C0" w:rsidRPr="007D5FB0" w14:paraId="65B5942C" w14:textId="77777777" w:rsidTr="00455BCD">
        <w:tc>
          <w:tcPr>
            <w:tcW w:w="9016" w:type="dxa"/>
          </w:tcPr>
          <w:p w14:paraId="2ED9B2C3" w14:textId="77777777" w:rsidR="000652C0" w:rsidRPr="007D5FB0" w:rsidRDefault="000652C0" w:rsidP="00455BCD">
            <w:pPr>
              <w:pStyle w:val="ListParagraph"/>
              <w:rPr>
                <w:rFonts w:asciiTheme="majorHAnsi" w:hAnsiTheme="majorHAnsi" w:cstheme="majorHAnsi"/>
              </w:rPr>
            </w:pPr>
          </w:p>
          <w:p w14:paraId="70ABB75B"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CGP revision guide</w:t>
            </w:r>
          </w:p>
          <w:p w14:paraId="06A61A12"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 xml:space="preserve">PG online green textbook </w:t>
            </w:r>
          </w:p>
          <w:p w14:paraId="2D42C955"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PGOnline revision white book</w:t>
            </w:r>
          </w:p>
          <w:p w14:paraId="76327C78"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10 minute quick tests CGP</w:t>
            </w:r>
          </w:p>
          <w:p w14:paraId="09DE0973"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Question cards</w:t>
            </w:r>
          </w:p>
          <w:p w14:paraId="261D2C03"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 xml:space="preserve">Class notes </w:t>
            </w:r>
          </w:p>
          <w:p w14:paraId="482E4183"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Worksheets and homework sheets</w:t>
            </w:r>
          </w:p>
          <w:p w14:paraId="319410F0"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Your folders</w:t>
            </w:r>
          </w:p>
          <w:p w14:paraId="185A9291" w14:textId="77777777" w:rsidR="000652C0" w:rsidRPr="007D5FB0" w:rsidRDefault="000652C0" w:rsidP="00455BCD">
            <w:pPr>
              <w:rPr>
                <w:rFonts w:asciiTheme="majorHAnsi" w:hAnsiTheme="majorHAnsi" w:cstheme="majorHAnsi"/>
                <w:sz w:val="22"/>
              </w:rPr>
            </w:pPr>
          </w:p>
        </w:tc>
      </w:tr>
      <w:tr w:rsidR="000652C0" w:rsidRPr="007D5FB0" w14:paraId="46393833" w14:textId="77777777" w:rsidTr="00455BCD">
        <w:tc>
          <w:tcPr>
            <w:tcW w:w="9016" w:type="dxa"/>
            <w:shd w:val="clear" w:color="auto" w:fill="FFCCFF"/>
          </w:tcPr>
          <w:p w14:paraId="0202517A"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Useful websites I can use:</w:t>
            </w:r>
          </w:p>
          <w:p w14:paraId="2DFC619B" w14:textId="77777777" w:rsidR="000652C0" w:rsidRPr="007D5FB0" w:rsidRDefault="000652C0" w:rsidP="00455BCD">
            <w:pPr>
              <w:rPr>
                <w:rFonts w:asciiTheme="majorHAnsi" w:hAnsiTheme="majorHAnsi" w:cstheme="majorHAnsi"/>
                <w:sz w:val="22"/>
              </w:rPr>
            </w:pPr>
          </w:p>
        </w:tc>
      </w:tr>
      <w:tr w:rsidR="000652C0" w:rsidRPr="007D5FB0" w14:paraId="06C71FF9" w14:textId="77777777" w:rsidTr="00455BCD">
        <w:tc>
          <w:tcPr>
            <w:tcW w:w="9016" w:type="dxa"/>
          </w:tcPr>
          <w:p w14:paraId="1C2DD28C" w14:textId="77777777" w:rsidR="000652C0" w:rsidRPr="007D5FB0" w:rsidRDefault="000652C0" w:rsidP="00455BCD">
            <w:pPr>
              <w:rPr>
                <w:rFonts w:asciiTheme="majorHAnsi" w:hAnsiTheme="majorHAnsi" w:cstheme="majorHAnsi"/>
                <w:sz w:val="22"/>
              </w:rPr>
            </w:pPr>
          </w:p>
          <w:p w14:paraId="24F30C6B" w14:textId="77777777" w:rsidR="000652C0" w:rsidRPr="007D5FB0" w:rsidRDefault="000652C0" w:rsidP="000652C0">
            <w:pPr>
              <w:pStyle w:val="ListParagraph"/>
              <w:numPr>
                <w:ilvl w:val="0"/>
                <w:numId w:val="82"/>
              </w:numPr>
              <w:spacing w:after="0" w:line="240" w:lineRule="auto"/>
              <w:rPr>
                <w:rFonts w:asciiTheme="majorHAnsi" w:eastAsia="Times New Roman" w:hAnsiTheme="majorHAnsi" w:cstheme="majorHAnsi"/>
                <w:lang w:eastAsia="en-GB"/>
              </w:rPr>
            </w:pPr>
            <w:r w:rsidRPr="007D5FB0">
              <w:rPr>
                <w:rFonts w:asciiTheme="majorHAnsi" w:eastAsia="Times New Roman" w:hAnsiTheme="majorHAnsi" w:cstheme="majorHAnsi"/>
                <w:lang w:eastAsia="en-GB"/>
              </w:rPr>
              <w:t>Python: Khan academy online</w:t>
            </w:r>
          </w:p>
          <w:p w14:paraId="1B302A42" w14:textId="77777777" w:rsidR="000652C0" w:rsidRPr="007D5FB0" w:rsidRDefault="00000000" w:rsidP="000652C0">
            <w:pPr>
              <w:pStyle w:val="ListParagraph"/>
              <w:numPr>
                <w:ilvl w:val="0"/>
                <w:numId w:val="82"/>
              </w:numPr>
              <w:spacing w:after="0" w:line="240" w:lineRule="auto"/>
              <w:rPr>
                <w:rFonts w:asciiTheme="majorHAnsi" w:eastAsia="Times New Roman" w:hAnsiTheme="majorHAnsi" w:cstheme="majorHAnsi"/>
                <w:lang w:eastAsia="en-GB"/>
              </w:rPr>
            </w:pPr>
            <w:hyperlink r:id="rId261" w:history="1">
              <w:r w:rsidR="000652C0" w:rsidRPr="007D5FB0">
                <w:rPr>
                  <w:rStyle w:val="Hyperlink"/>
                  <w:rFonts w:asciiTheme="majorHAnsi" w:eastAsia="Times New Roman" w:hAnsiTheme="majorHAnsi" w:cstheme="majorHAnsi"/>
                  <w:lang w:eastAsia="en-GB"/>
                </w:rPr>
                <w:t>https://www.youtube.com/user/khanacademy/search?query=python</w:t>
              </w:r>
            </w:hyperlink>
            <w:r w:rsidR="000652C0" w:rsidRPr="007D5FB0">
              <w:rPr>
                <w:rFonts w:asciiTheme="majorHAnsi" w:eastAsia="Times New Roman" w:hAnsiTheme="majorHAnsi" w:cstheme="majorHAnsi"/>
                <w:lang w:eastAsia="en-GB"/>
              </w:rPr>
              <w:t xml:space="preserve"> </w:t>
            </w:r>
          </w:p>
          <w:p w14:paraId="21D1E119" w14:textId="77777777" w:rsidR="000652C0" w:rsidRPr="007D5FB0" w:rsidRDefault="000652C0" w:rsidP="000652C0">
            <w:pPr>
              <w:pStyle w:val="ListParagraph"/>
              <w:numPr>
                <w:ilvl w:val="0"/>
                <w:numId w:val="82"/>
              </w:numPr>
              <w:spacing w:after="0" w:line="240" w:lineRule="auto"/>
              <w:rPr>
                <w:rFonts w:asciiTheme="majorHAnsi" w:eastAsia="Times New Roman" w:hAnsiTheme="majorHAnsi" w:cstheme="majorHAnsi"/>
                <w:lang w:eastAsia="en-GB"/>
              </w:rPr>
            </w:pPr>
            <w:r w:rsidRPr="007D5FB0">
              <w:rPr>
                <w:rFonts w:asciiTheme="majorHAnsi" w:eastAsia="Times New Roman" w:hAnsiTheme="majorHAnsi" w:cstheme="majorHAnsi"/>
                <w:lang w:eastAsia="en-GB"/>
              </w:rPr>
              <w:t xml:space="preserve">Seneca online: </w:t>
            </w:r>
            <w:hyperlink r:id="rId262" w:history="1">
              <w:r w:rsidRPr="007D5FB0">
                <w:rPr>
                  <w:rStyle w:val="Hyperlink"/>
                  <w:rFonts w:asciiTheme="majorHAnsi" w:eastAsia="Times New Roman" w:hAnsiTheme="majorHAnsi" w:cstheme="majorHAnsi"/>
                  <w:lang w:eastAsia="en-GB"/>
                </w:rPr>
                <w:t>https://senecalearning.com/en-GB/blog/gcse-computer-science-revision/</w:t>
              </w:r>
            </w:hyperlink>
            <w:r w:rsidRPr="007D5FB0">
              <w:rPr>
                <w:rFonts w:asciiTheme="majorHAnsi" w:eastAsia="Times New Roman" w:hAnsiTheme="majorHAnsi" w:cstheme="majorHAnsi"/>
                <w:lang w:eastAsia="en-GB"/>
              </w:rPr>
              <w:t xml:space="preserve">  </w:t>
            </w:r>
          </w:p>
          <w:p w14:paraId="0BB53BA0" w14:textId="77777777" w:rsidR="000652C0" w:rsidRPr="007D5FB0" w:rsidRDefault="00000000" w:rsidP="000652C0">
            <w:pPr>
              <w:pStyle w:val="ListParagraph"/>
              <w:numPr>
                <w:ilvl w:val="0"/>
                <w:numId w:val="82"/>
              </w:numPr>
              <w:spacing w:after="0" w:line="240" w:lineRule="auto"/>
              <w:rPr>
                <w:rFonts w:asciiTheme="majorHAnsi" w:eastAsia="Times New Roman" w:hAnsiTheme="majorHAnsi" w:cstheme="majorHAnsi"/>
                <w:lang w:eastAsia="en-GB"/>
              </w:rPr>
            </w:pPr>
            <w:hyperlink r:id="rId263" w:history="1">
              <w:r w:rsidR="000652C0" w:rsidRPr="007D5FB0">
                <w:rPr>
                  <w:rStyle w:val="Hyperlink"/>
                  <w:rFonts w:asciiTheme="majorHAnsi" w:eastAsia="Times New Roman" w:hAnsiTheme="majorHAnsi" w:cstheme="majorHAnsi"/>
                  <w:lang w:eastAsia="en-GB"/>
                </w:rPr>
                <w:t>https://www.w3schools.com/python/default.asp</w:t>
              </w:r>
            </w:hyperlink>
            <w:r w:rsidR="000652C0" w:rsidRPr="007D5FB0">
              <w:rPr>
                <w:rFonts w:asciiTheme="majorHAnsi" w:eastAsia="Times New Roman" w:hAnsiTheme="majorHAnsi" w:cstheme="majorHAnsi"/>
                <w:lang w:eastAsia="en-GB"/>
              </w:rPr>
              <w:t xml:space="preserve"> </w:t>
            </w:r>
          </w:p>
          <w:p w14:paraId="42BD1DCD" w14:textId="77777777" w:rsidR="000652C0" w:rsidRPr="007D5FB0" w:rsidRDefault="00000000" w:rsidP="000652C0">
            <w:pPr>
              <w:pStyle w:val="ListParagraph"/>
              <w:numPr>
                <w:ilvl w:val="0"/>
                <w:numId w:val="82"/>
              </w:numPr>
              <w:spacing w:after="0" w:line="240" w:lineRule="auto"/>
              <w:rPr>
                <w:rFonts w:asciiTheme="majorHAnsi" w:eastAsia="Times New Roman" w:hAnsiTheme="majorHAnsi" w:cstheme="majorHAnsi"/>
                <w:lang w:eastAsia="en-GB"/>
              </w:rPr>
            </w:pPr>
            <w:hyperlink r:id="rId264" w:history="1">
              <w:r w:rsidR="000652C0" w:rsidRPr="007D5FB0">
                <w:rPr>
                  <w:rStyle w:val="Hyperlink"/>
                  <w:rFonts w:asciiTheme="majorHAnsi" w:eastAsia="Times New Roman" w:hAnsiTheme="majorHAnsi" w:cstheme="majorHAnsi"/>
                  <w:lang w:eastAsia="en-GB"/>
                </w:rPr>
                <w:t>https://www.codecademy.com</w:t>
              </w:r>
            </w:hyperlink>
            <w:r w:rsidR="000652C0" w:rsidRPr="007D5FB0">
              <w:rPr>
                <w:rFonts w:asciiTheme="majorHAnsi" w:eastAsia="Times New Roman" w:hAnsiTheme="majorHAnsi" w:cstheme="majorHAnsi"/>
                <w:lang w:eastAsia="en-GB"/>
              </w:rPr>
              <w:t xml:space="preserve"> </w:t>
            </w:r>
          </w:p>
          <w:p w14:paraId="6C2D0F8C" w14:textId="77777777" w:rsidR="000652C0" w:rsidRPr="007D5FB0" w:rsidRDefault="00000000" w:rsidP="000652C0">
            <w:pPr>
              <w:pStyle w:val="ListParagraph"/>
              <w:numPr>
                <w:ilvl w:val="0"/>
                <w:numId w:val="82"/>
              </w:numPr>
              <w:spacing w:after="0" w:line="240" w:lineRule="auto"/>
              <w:rPr>
                <w:rFonts w:asciiTheme="majorHAnsi" w:eastAsia="Times New Roman" w:hAnsiTheme="majorHAnsi" w:cstheme="majorHAnsi"/>
                <w:lang w:eastAsia="en-GB"/>
              </w:rPr>
            </w:pPr>
            <w:hyperlink r:id="rId265" w:history="1">
              <w:r w:rsidR="000652C0" w:rsidRPr="007D5FB0">
                <w:rPr>
                  <w:rStyle w:val="Hyperlink"/>
                  <w:rFonts w:asciiTheme="majorHAnsi" w:eastAsia="Times New Roman" w:hAnsiTheme="majorHAnsi" w:cstheme="majorHAnsi"/>
                  <w:lang w:eastAsia="en-GB"/>
                </w:rPr>
                <w:t>https://www.bbc.co.uk/bitesize/examspecs/zmtchbk</w:t>
              </w:r>
            </w:hyperlink>
            <w:r w:rsidR="000652C0" w:rsidRPr="007D5FB0">
              <w:rPr>
                <w:rFonts w:asciiTheme="majorHAnsi" w:eastAsia="Times New Roman" w:hAnsiTheme="majorHAnsi" w:cstheme="majorHAnsi"/>
                <w:lang w:eastAsia="en-GB"/>
              </w:rPr>
              <w:t xml:space="preserve"> </w:t>
            </w:r>
          </w:p>
          <w:p w14:paraId="17BA520B" w14:textId="77777777" w:rsidR="000652C0" w:rsidRPr="007D5FB0" w:rsidRDefault="00000000" w:rsidP="000652C0">
            <w:pPr>
              <w:pStyle w:val="ListParagraph"/>
              <w:numPr>
                <w:ilvl w:val="0"/>
                <w:numId w:val="82"/>
              </w:numPr>
              <w:spacing w:after="0" w:line="240" w:lineRule="auto"/>
              <w:rPr>
                <w:rFonts w:asciiTheme="majorHAnsi" w:eastAsia="Times New Roman" w:hAnsiTheme="majorHAnsi" w:cstheme="majorHAnsi"/>
                <w:lang w:eastAsia="en-GB"/>
              </w:rPr>
            </w:pPr>
            <w:hyperlink r:id="rId266" w:history="1">
              <w:r w:rsidR="000652C0" w:rsidRPr="007D5FB0">
                <w:rPr>
                  <w:rStyle w:val="Hyperlink"/>
                  <w:rFonts w:asciiTheme="majorHAnsi" w:eastAsia="Times New Roman" w:hAnsiTheme="majorHAnsi" w:cstheme="majorHAnsi"/>
                  <w:lang w:eastAsia="en-GB"/>
                </w:rPr>
                <w:t>https://student.craigndave.org/</w:t>
              </w:r>
            </w:hyperlink>
            <w:r w:rsidR="000652C0" w:rsidRPr="007D5FB0">
              <w:rPr>
                <w:rFonts w:asciiTheme="majorHAnsi" w:eastAsia="Times New Roman" w:hAnsiTheme="majorHAnsi" w:cstheme="majorHAnsi"/>
                <w:lang w:eastAsia="en-GB"/>
              </w:rPr>
              <w:t xml:space="preserve"> </w:t>
            </w:r>
          </w:p>
          <w:p w14:paraId="61EA1DED" w14:textId="77777777" w:rsidR="000652C0" w:rsidRPr="007D5FB0" w:rsidRDefault="000652C0" w:rsidP="00455BCD">
            <w:pPr>
              <w:rPr>
                <w:rFonts w:asciiTheme="majorHAnsi" w:hAnsiTheme="majorHAnsi" w:cstheme="majorHAnsi"/>
                <w:sz w:val="22"/>
              </w:rPr>
            </w:pPr>
          </w:p>
          <w:p w14:paraId="6D8AF432" w14:textId="77777777" w:rsidR="000652C0" w:rsidRPr="007D5FB0" w:rsidRDefault="000652C0" w:rsidP="00455BCD">
            <w:pPr>
              <w:rPr>
                <w:rFonts w:asciiTheme="majorHAnsi" w:hAnsiTheme="majorHAnsi" w:cstheme="majorHAnsi"/>
                <w:sz w:val="22"/>
              </w:rPr>
            </w:pPr>
          </w:p>
        </w:tc>
      </w:tr>
      <w:tr w:rsidR="000652C0" w:rsidRPr="007D5FB0" w14:paraId="4B20BAD6" w14:textId="77777777" w:rsidTr="00455BCD">
        <w:tc>
          <w:tcPr>
            <w:tcW w:w="9016" w:type="dxa"/>
            <w:shd w:val="clear" w:color="auto" w:fill="CCFFFF"/>
          </w:tcPr>
          <w:p w14:paraId="20224609"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5DE5920C" w14:textId="77777777" w:rsidR="000652C0" w:rsidRPr="007D5FB0" w:rsidRDefault="000652C0" w:rsidP="00455BCD">
            <w:pPr>
              <w:rPr>
                <w:rFonts w:asciiTheme="majorHAnsi" w:hAnsiTheme="majorHAnsi" w:cstheme="majorHAnsi"/>
                <w:sz w:val="22"/>
              </w:rPr>
            </w:pPr>
          </w:p>
        </w:tc>
      </w:tr>
      <w:tr w:rsidR="000652C0" w:rsidRPr="007D5FB0" w14:paraId="348713CB" w14:textId="77777777" w:rsidTr="00455BCD">
        <w:trPr>
          <w:trHeight w:val="165"/>
        </w:trPr>
        <w:tc>
          <w:tcPr>
            <w:tcW w:w="9016" w:type="dxa"/>
          </w:tcPr>
          <w:p w14:paraId="41AC93D6" w14:textId="77777777" w:rsidR="000652C0" w:rsidRPr="007D5FB0" w:rsidRDefault="000652C0" w:rsidP="00455BCD">
            <w:pPr>
              <w:rPr>
                <w:rFonts w:asciiTheme="majorHAnsi" w:hAnsiTheme="majorHAnsi" w:cstheme="majorHAnsi"/>
                <w:sz w:val="22"/>
              </w:rPr>
            </w:pPr>
          </w:p>
          <w:p w14:paraId="14B04865" w14:textId="77777777" w:rsidR="000652C0" w:rsidRPr="007D5FB0" w:rsidRDefault="00000000" w:rsidP="000652C0">
            <w:pPr>
              <w:pStyle w:val="ListParagraph"/>
              <w:numPr>
                <w:ilvl w:val="0"/>
                <w:numId w:val="83"/>
              </w:numPr>
              <w:spacing w:after="0" w:line="240" w:lineRule="auto"/>
              <w:rPr>
                <w:rFonts w:asciiTheme="majorHAnsi" w:hAnsiTheme="majorHAnsi" w:cstheme="majorHAnsi"/>
              </w:rPr>
            </w:pPr>
            <w:hyperlink r:id="rId267" w:history="1">
              <w:r w:rsidR="000652C0" w:rsidRPr="007D5FB0">
                <w:rPr>
                  <w:rStyle w:val="Hyperlink"/>
                  <w:rFonts w:asciiTheme="majorHAnsi" w:hAnsiTheme="majorHAnsi" w:cstheme="majorHAnsi"/>
                </w:rPr>
                <w:t>https://www.bbc.co.uk/bitesize/examspecs/zmtchbk</w:t>
              </w:r>
            </w:hyperlink>
          </w:p>
          <w:p w14:paraId="49D60164" w14:textId="77777777" w:rsidR="000652C0" w:rsidRPr="007D5FB0" w:rsidRDefault="00000000" w:rsidP="000652C0">
            <w:pPr>
              <w:pStyle w:val="ListParagraph"/>
              <w:numPr>
                <w:ilvl w:val="0"/>
                <w:numId w:val="83"/>
              </w:numPr>
              <w:spacing w:after="0" w:line="240" w:lineRule="auto"/>
              <w:rPr>
                <w:rStyle w:val="Hyperlink"/>
                <w:rFonts w:asciiTheme="majorHAnsi" w:hAnsiTheme="majorHAnsi" w:cstheme="majorHAnsi"/>
              </w:rPr>
            </w:pPr>
            <w:hyperlink r:id="rId268" w:history="1">
              <w:r w:rsidR="000652C0" w:rsidRPr="007D5FB0">
                <w:rPr>
                  <w:rStyle w:val="Hyperlink"/>
                  <w:rFonts w:asciiTheme="majorHAnsi" w:hAnsiTheme="majorHAnsi" w:cstheme="majorHAnsi"/>
                </w:rPr>
                <w:t>https://senecalearning.com/en-GB/</w:t>
              </w:r>
            </w:hyperlink>
          </w:p>
          <w:p w14:paraId="320023BC" w14:textId="77777777" w:rsidR="000652C0" w:rsidRPr="007D5FB0" w:rsidRDefault="00000000" w:rsidP="000652C0">
            <w:pPr>
              <w:pStyle w:val="ListParagraph"/>
              <w:numPr>
                <w:ilvl w:val="0"/>
                <w:numId w:val="83"/>
              </w:numPr>
              <w:spacing w:after="0" w:line="240" w:lineRule="auto"/>
              <w:rPr>
                <w:rFonts w:asciiTheme="majorHAnsi" w:eastAsia="Times New Roman" w:hAnsiTheme="majorHAnsi" w:cstheme="majorHAnsi"/>
                <w:lang w:eastAsia="en-GB"/>
              </w:rPr>
            </w:pPr>
            <w:hyperlink r:id="rId269" w:history="1">
              <w:r w:rsidR="000652C0" w:rsidRPr="007D5FB0">
                <w:rPr>
                  <w:rStyle w:val="Hyperlink"/>
                  <w:rFonts w:asciiTheme="majorHAnsi" w:eastAsia="Times New Roman" w:hAnsiTheme="majorHAnsi" w:cstheme="majorHAnsi"/>
                  <w:lang w:eastAsia="en-GB"/>
                </w:rPr>
                <w:t>https://www.youtube.com/user/khanacademy/search?query=python</w:t>
              </w:r>
            </w:hyperlink>
          </w:p>
          <w:p w14:paraId="4A67A4EF" w14:textId="77777777" w:rsidR="000652C0" w:rsidRPr="007D5FB0" w:rsidRDefault="00000000" w:rsidP="000652C0">
            <w:pPr>
              <w:pStyle w:val="ListParagraph"/>
              <w:numPr>
                <w:ilvl w:val="0"/>
                <w:numId w:val="83"/>
              </w:numPr>
              <w:spacing w:after="0" w:line="240" w:lineRule="auto"/>
              <w:rPr>
                <w:rFonts w:asciiTheme="majorHAnsi" w:eastAsia="Times New Roman" w:hAnsiTheme="majorHAnsi" w:cstheme="majorHAnsi"/>
                <w:lang w:eastAsia="en-GB"/>
              </w:rPr>
            </w:pPr>
            <w:hyperlink r:id="rId270" w:history="1">
              <w:r w:rsidR="000652C0" w:rsidRPr="007D5FB0">
                <w:rPr>
                  <w:rStyle w:val="Hyperlink"/>
                  <w:rFonts w:asciiTheme="majorHAnsi" w:eastAsia="Times New Roman" w:hAnsiTheme="majorHAnsi" w:cstheme="majorHAnsi"/>
                  <w:lang w:eastAsia="en-GB"/>
                </w:rPr>
                <w:t>https://www.youtube.com/channel/UC0HzEBLlJxlrwBAHJ5S9JQg</w:t>
              </w:r>
            </w:hyperlink>
            <w:r w:rsidR="000652C0" w:rsidRPr="007D5FB0">
              <w:rPr>
                <w:rFonts w:asciiTheme="majorHAnsi" w:eastAsia="Times New Roman" w:hAnsiTheme="majorHAnsi" w:cstheme="majorHAnsi"/>
                <w:lang w:eastAsia="en-GB"/>
              </w:rPr>
              <w:t xml:space="preserve">  </w:t>
            </w:r>
          </w:p>
          <w:p w14:paraId="052F432A" w14:textId="77777777" w:rsidR="000652C0" w:rsidRPr="007D5FB0" w:rsidRDefault="000652C0" w:rsidP="00455BCD">
            <w:pPr>
              <w:rPr>
                <w:rFonts w:asciiTheme="majorHAnsi" w:hAnsiTheme="majorHAnsi" w:cstheme="majorHAnsi"/>
                <w:sz w:val="22"/>
              </w:rPr>
            </w:pPr>
          </w:p>
          <w:p w14:paraId="013049AD" w14:textId="77777777" w:rsidR="000652C0" w:rsidRPr="007D5FB0" w:rsidRDefault="000652C0" w:rsidP="00455BCD">
            <w:pPr>
              <w:rPr>
                <w:rFonts w:asciiTheme="majorHAnsi" w:hAnsiTheme="majorHAnsi" w:cstheme="majorHAnsi"/>
                <w:sz w:val="22"/>
              </w:rPr>
            </w:pPr>
          </w:p>
        </w:tc>
      </w:tr>
    </w:tbl>
    <w:p w14:paraId="74304B67" w14:textId="496303AB" w:rsidR="000652C0" w:rsidRPr="007D5FB0" w:rsidRDefault="000652C0" w:rsidP="00DF027C">
      <w:pPr>
        <w:rPr>
          <w:rFonts w:asciiTheme="majorHAnsi" w:hAnsiTheme="majorHAnsi" w:cstheme="majorHAnsi"/>
          <w:b w:val="0"/>
          <w:bCs/>
          <w:sz w:val="22"/>
        </w:rPr>
      </w:pPr>
    </w:p>
    <w:p w14:paraId="266F9EEA" w14:textId="77777777" w:rsidR="00972827" w:rsidRDefault="00972827" w:rsidP="000652C0">
      <w:pPr>
        <w:jc w:val="center"/>
        <w:rPr>
          <w:rFonts w:asciiTheme="majorHAnsi" w:hAnsiTheme="majorHAnsi" w:cstheme="majorHAnsi"/>
          <w:bCs/>
          <w:color w:val="013A57" w:themeColor="accent1" w:themeShade="BF"/>
          <w:sz w:val="22"/>
        </w:rPr>
      </w:pPr>
    </w:p>
    <w:p w14:paraId="0F2D2B6C" w14:textId="77777777" w:rsidR="00972827" w:rsidRDefault="00972827" w:rsidP="000652C0">
      <w:pPr>
        <w:jc w:val="center"/>
        <w:rPr>
          <w:rFonts w:asciiTheme="majorHAnsi" w:hAnsiTheme="majorHAnsi" w:cstheme="majorHAnsi"/>
          <w:bCs/>
          <w:color w:val="013A57" w:themeColor="accent1" w:themeShade="BF"/>
          <w:sz w:val="22"/>
        </w:rPr>
      </w:pPr>
    </w:p>
    <w:p w14:paraId="16CF7023" w14:textId="77777777" w:rsidR="00972827" w:rsidRDefault="00972827" w:rsidP="000652C0">
      <w:pPr>
        <w:jc w:val="center"/>
        <w:rPr>
          <w:rFonts w:asciiTheme="majorHAnsi" w:hAnsiTheme="majorHAnsi" w:cstheme="majorHAnsi"/>
          <w:bCs/>
          <w:color w:val="013A57" w:themeColor="accent1" w:themeShade="BF"/>
          <w:sz w:val="22"/>
        </w:rPr>
      </w:pPr>
    </w:p>
    <w:p w14:paraId="39C63B75" w14:textId="77777777" w:rsidR="00972827" w:rsidRDefault="00972827" w:rsidP="000652C0">
      <w:pPr>
        <w:jc w:val="center"/>
        <w:rPr>
          <w:rFonts w:asciiTheme="majorHAnsi" w:hAnsiTheme="majorHAnsi" w:cstheme="majorHAnsi"/>
          <w:bCs/>
          <w:color w:val="013A57" w:themeColor="accent1" w:themeShade="BF"/>
          <w:sz w:val="22"/>
        </w:rPr>
      </w:pPr>
    </w:p>
    <w:p w14:paraId="2F061B21" w14:textId="77777777" w:rsidR="00972827" w:rsidRDefault="00972827" w:rsidP="000652C0">
      <w:pPr>
        <w:jc w:val="center"/>
        <w:rPr>
          <w:rFonts w:asciiTheme="majorHAnsi" w:hAnsiTheme="majorHAnsi" w:cstheme="majorHAnsi"/>
          <w:bCs/>
          <w:color w:val="013A57" w:themeColor="accent1" w:themeShade="BF"/>
          <w:sz w:val="22"/>
        </w:rPr>
      </w:pPr>
    </w:p>
    <w:p w14:paraId="27294C92" w14:textId="77777777" w:rsidR="00972827" w:rsidRDefault="00972827" w:rsidP="000652C0">
      <w:pPr>
        <w:jc w:val="center"/>
        <w:rPr>
          <w:rFonts w:asciiTheme="majorHAnsi" w:hAnsiTheme="majorHAnsi" w:cstheme="majorHAnsi"/>
          <w:bCs/>
          <w:color w:val="013A57" w:themeColor="accent1" w:themeShade="BF"/>
          <w:sz w:val="22"/>
        </w:rPr>
      </w:pPr>
    </w:p>
    <w:p w14:paraId="0A677BA9" w14:textId="77777777" w:rsidR="00972827" w:rsidRDefault="00972827" w:rsidP="000652C0">
      <w:pPr>
        <w:jc w:val="center"/>
        <w:rPr>
          <w:rFonts w:asciiTheme="majorHAnsi" w:hAnsiTheme="majorHAnsi" w:cstheme="majorHAnsi"/>
          <w:bCs/>
          <w:color w:val="013A57" w:themeColor="accent1" w:themeShade="BF"/>
          <w:sz w:val="22"/>
        </w:rPr>
      </w:pPr>
    </w:p>
    <w:p w14:paraId="752FE3D1" w14:textId="77777777" w:rsidR="00972827" w:rsidRDefault="00972827" w:rsidP="000652C0">
      <w:pPr>
        <w:jc w:val="center"/>
        <w:rPr>
          <w:rFonts w:asciiTheme="majorHAnsi" w:hAnsiTheme="majorHAnsi" w:cstheme="majorHAnsi"/>
          <w:bCs/>
          <w:color w:val="013A57" w:themeColor="accent1" w:themeShade="BF"/>
          <w:sz w:val="22"/>
        </w:rPr>
      </w:pPr>
    </w:p>
    <w:p w14:paraId="45ADA995" w14:textId="77777777" w:rsidR="00972827" w:rsidRDefault="00972827" w:rsidP="000652C0">
      <w:pPr>
        <w:jc w:val="center"/>
        <w:rPr>
          <w:rFonts w:asciiTheme="majorHAnsi" w:hAnsiTheme="majorHAnsi" w:cstheme="majorHAnsi"/>
          <w:bCs/>
          <w:color w:val="013A57" w:themeColor="accent1" w:themeShade="BF"/>
          <w:sz w:val="22"/>
        </w:rPr>
      </w:pPr>
    </w:p>
    <w:p w14:paraId="3463C7A2" w14:textId="77777777" w:rsidR="00972827" w:rsidRDefault="00972827" w:rsidP="000652C0">
      <w:pPr>
        <w:jc w:val="center"/>
        <w:rPr>
          <w:rFonts w:asciiTheme="majorHAnsi" w:hAnsiTheme="majorHAnsi" w:cstheme="majorHAnsi"/>
          <w:bCs/>
          <w:color w:val="013A57" w:themeColor="accent1" w:themeShade="BF"/>
          <w:sz w:val="22"/>
        </w:rPr>
      </w:pPr>
    </w:p>
    <w:p w14:paraId="3F69D9B0" w14:textId="77777777" w:rsidR="00972827" w:rsidRDefault="00972827" w:rsidP="000652C0">
      <w:pPr>
        <w:jc w:val="center"/>
        <w:rPr>
          <w:rFonts w:asciiTheme="majorHAnsi" w:hAnsiTheme="majorHAnsi" w:cstheme="majorHAnsi"/>
          <w:bCs/>
          <w:color w:val="013A57" w:themeColor="accent1" w:themeShade="BF"/>
          <w:sz w:val="22"/>
        </w:rPr>
      </w:pPr>
    </w:p>
    <w:p w14:paraId="229AE9AC" w14:textId="77777777" w:rsidR="00972827" w:rsidRDefault="00972827" w:rsidP="000652C0">
      <w:pPr>
        <w:jc w:val="center"/>
        <w:rPr>
          <w:rFonts w:asciiTheme="majorHAnsi" w:hAnsiTheme="majorHAnsi" w:cstheme="majorHAnsi"/>
          <w:bCs/>
          <w:color w:val="013A57" w:themeColor="accent1" w:themeShade="BF"/>
          <w:sz w:val="22"/>
        </w:rPr>
      </w:pPr>
    </w:p>
    <w:p w14:paraId="1162770A" w14:textId="77777777" w:rsidR="00972827" w:rsidRDefault="00972827" w:rsidP="000652C0">
      <w:pPr>
        <w:jc w:val="center"/>
        <w:rPr>
          <w:rFonts w:asciiTheme="majorHAnsi" w:hAnsiTheme="majorHAnsi" w:cstheme="majorHAnsi"/>
          <w:bCs/>
          <w:color w:val="013A57" w:themeColor="accent1" w:themeShade="BF"/>
          <w:sz w:val="22"/>
        </w:rPr>
      </w:pPr>
    </w:p>
    <w:p w14:paraId="2C57B573" w14:textId="77777777" w:rsidR="00972827" w:rsidRDefault="00972827" w:rsidP="000652C0">
      <w:pPr>
        <w:jc w:val="center"/>
        <w:rPr>
          <w:rFonts w:asciiTheme="majorHAnsi" w:hAnsiTheme="majorHAnsi" w:cstheme="majorHAnsi"/>
          <w:bCs/>
          <w:color w:val="013A57" w:themeColor="accent1" w:themeShade="BF"/>
          <w:sz w:val="22"/>
        </w:rPr>
      </w:pPr>
    </w:p>
    <w:p w14:paraId="04DCE90C" w14:textId="77777777" w:rsidR="00972827" w:rsidRDefault="00972827" w:rsidP="000652C0">
      <w:pPr>
        <w:jc w:val="center"/>
        <w:rPr>
          <w:rFonts w:asciiTheme="majorHAnsi" w:hAnsiTheme="majorHAnsi" w:cstheme="majorHAnsi"/>
          <w:bCs/>
          <w:color w:val="013A57" w:themeColor="accent1" w:themeShade="BF"/>
          <w:sz w:val="22"/>
        </w:rPr>
      </w:pPr>
    </w:p>
    <w:p w14:paraId="68272063" w14:textId="3BD8BD24" w:rsidR="000652C0" w:rsidRPr="00972827" w:rsidRDefault="000652C0" w:rsidP="000652C0">
      <w:pPr>
        <w:jc w:val="center"/>
        <w:rPr>
          <w:rFonts w:asciiTheme="majorHAnsi" w:hAnsiTheme="majorHAnsi" w:cstheme="majorHAnsi"/>
          <w:b w:val="0"/>
          <w:bCs/>
          <w:color w:val="013A57" w:themeColor="accent1" w:themeShade="BF"/>
          <w:szCs w:val="28"/>
        </w:rPr>
      </w:pPr>
      <w:r w:rsidRPr="00972827">
        <w:rPr>
          <w:rFonts w:asciiTheme="majorHAnsi" w:hAnsiTheme="majorHAnsi" w:cstheme="majorHAnsi"/>
          <w:bCs/>
          <w:color w:val="013A57" w:themeColor="accent1" w:themeShade="BF"/>
          <w:szCs w:val="28"/>
        </w:rPr>
        <w:lastRenderedPageBreak/>
        <w:t>Year 11 Spring Revision for Computer Science.</w:t>
      </w:r>
    </w:p>
    <w:p w14:paraId="401251E7" w14:textId="77777777" w:rsidR="000652C0" w:rsidRPr="007D5FB0" w:rsidRDefault="000652C0" w:rsidP="000652C0">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0652C0" w:rsidRPr="007D5FB0" w14:paraId="4985E08E" w14:textId="77777777" w:rsidTr="00455BCD">
        <w:tc>
          <w:tcPr>
            <w:tcW w:w="9016" w:type="dxa"/>
            <w:shd w:val="clear" w:color="auto" w:fill="CCFFCC"/>
          </w:tcPr>
          <w:p w14:paraId="19DCDFE4"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0652C0" w:rsidRPr="007D5FB0" w14:paraId="07ABE752" w14:textId="77777777" w:rsidTr="00455BCD">
        <w:tc>
          <w:tcPr>
            <w:tcW w:w="9016" w:type="dxa"/>
            <w:shd w:val="clear" w:color="auto" w:fill="auto"/>
          </w:tcPr>
          <w:p w14:paraId="3004804D" w14:textId="77777777" w:rsidR="000652C0" w:rsidRPr="007D5FB0" w:rsidRDefault="000652C0" w:rsidP="00455BCD">
            <w:pPr>
              <w:rPr>
                <w:rFonts w:asciiTheme="majorHAnsi" w:hAnsiTheme="majorHAnsi" w:cstheme="majorHAnsi"/>
                <w:b w:val="0"/>
                <w:bCs/>
                <w:i/>
                <w:iCs/>
                <w:sz w:val="22"/>
              </w:rPr>
            </w:pPr>
            <w:r w:rsidRPr="007D5FB0">
              <w:rPr>
                <w:rFonts w:asciiTheme="majorHAnsi" w:hAnsiTheme="majorHAnsi" w:cstheme="majorHAnsi"/>
                <w:bCs/>
                <w:i/>
                <w:iCs/>
                <w:sz w:val="22"/>
              </w:rPr>
              <w:t>Computational thinking, algorithms and programming</w:t>
            </w:r>
          </w:p>
          <w:p w14:paraId="37BAE636"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Unit 6,7 &amp; 8 (paper 2 topics).</w:t>
            </w:r>
          </w:p>
          <w:p w14:paraId="181E7019" w14:textId="77777777" w:rsidR="000652C0" w:rsidRPr="007D5FB0" w:rsidRDefault="000652C0" w:rsidP="00455BCD">
            <w:pPr>
              <w:rPr>
                <w:rFonts w:asciiTheme="majorHAnsi" w:hAnsiTheme="majorHAnsi" w:cstheme="majorHAnsi"/>
                <w:sz w:val="22"/>
              </w:rPr>
            </w:pPr>
          </w:p>
          <w:p w14:paraId="62BF37B0"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Practical programming skills</w:t>
            </w:r>
          </w:p>
          <w:p w14:paraId="5CC83526" w14:textId="77777777" w:rsidR="000652C0" w:rsidRPr="007D5FB0" w:rsidRDefault="000652C0" w:rsidP="00455BCD">
            <w:pPr>
              <w:rPr>
                <w:rFonts w:asciiTheme="majorHAnsi" w:hAnsiTheme="majorHAnsi" w:cstheme="majorHAnsi"/>
                <w:sz w:val="22"/>
              </w:rPr>
            </w:pPr>
          </w:p>
        </w:tc>
      </w:tr>
      <w:tr w:rsidR="000652C0" w:rsidRPr="007D5FB0" w14:paraId="3287AB02" w14:textId="77777777" w:rsidTr="00455BCD">
        <w:tc>
          <w:tcPr>
            <w:tcW w:w="9016" w:type="dxa"/>
            <w:shd w:val="clear" w:color="auto" w:fill="B1E4FD" w:themeFill="accent1" w:themeFillTint="33"/>
          </w:tcPr>
          <w:p w14:paraId="68D5F992"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What do I need to revise?</w:t>
            </w:r>
          </w:p>
          <w:p w14:paraId="73D44C7F" w14:textId="77777777" w:rsidR="000652C0" w:rsidRPr="007D5FB0" w:rsidRDefault="000652C0" w:rsidP="00455BCD">
            <w:pPr>
              <w:pStyle w:val="ListParagraph"/>
              <w:rPr>
                <w:rFonts w:asciiTheme="majorHAnsi" w:hAnsiTheme="majorHAnsi" w:cstheme="majorHAnsi"/>
              </w:rPr>
            </w:pPr>
          </w:p>
        </w:tc>
      </w:tr>
      <w:tr w:rsidR="000652C0" w:rsidRPr="007D5FB0" w14:paraId="20C7F361" w14:textId="77777777" w:rsidTr="00455BCD">
        <w:tc>
          <w:tcPr>
            <w:tcW w:w="9016" w:type="dxa"/>
          </w:tcPr>
          <w:p w14:paraId="19B843C5"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Unit 6: Algorithms</w:t>
            </w:r>
          </w:p>
          <w:p w14:paraId="4D0CA073"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Computational thinking</w:t>
            </w:r>
          </w:p>
          <w:p w14:paraId="78744B58"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Searching algorithms</w:t>
            </w:r>
          </w:p>
          <w:p w14:paraId="207B5A91"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Sorting algorithms</w:t>
            </w:r>
          </w:p>
          <w:p w14:paraId="374E4039"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Developing algorithms using flowcharts</w:t>
            </w:r>
          </w:p>
          <w:p w14:paraId="5002927D"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Developing algorithms using pseudocode</w:t>
            </w:r>
          </w:p>
          <w:p w14:paraId="0DBA9FB4"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Interpret, correct or complete algorithms</w:t>
            </w:r>
          </w:p>
          <w:p w14:paraId="0B545179" w14:textId="77777777" w:rsidR="000652C0" w:rsidRPr="00972827" w:rsidRDefault="000652C0" w:rsidP="00972827">
            <w:pPr>
              <w:rPr>
                <w:rFonts w:asciiTheme="majorHAnsi" w:hAnsiTheme="majorHAnsi" w:cstheme="majorHAnsi"/>
              </w:rPr>
            </w:pPr>
          </w:p>
          <w:p w14:paraId="3CC63911"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Unit 7: Programming</w:t>
            </w:r>
          </w:p>
          <w:p w14:paraId="1B881E2A"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Programming fundamentals</w:t>
            </w:r>
          </w:p>
          <w:p w14:paraId="4FF9F4B1"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Sequence and selection</w:t>
            </w:r>
          </w:p>
          <w:p w14:paraId="432D166C"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Iteration</w:t>
            </w:r>
          </w:p>
          <w:p w14:paraId="33C20B32"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Arrays</w:t>
            </w:r>
          </w:p>
          <w:p w14:paraId="36344E76"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Procedures and functions</w:t>
            </w:r>
          </w:p>
          <w:p w14:paraId="0FB2E1C8"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Records and files</w:t>
            </w:r>
          </w:p>
          <w:p w14:paraId="5C8C721F" w14:textId="77777777" w:rsidR="000652C0" w:rsidRPr="007D5FB0" w:rsidRDefault="000652C0" w:rsidP="00455BCD">
            <w:pPr>
              <w:ind w:left="360"/>
              <w:rPr>
                <w:rFonts w:asciiTheme="majorHAnsi" w:hAnsiTheme="majorHAnsi" w:cstheme="majorHAnsi"/>
                <w:sz w:val="22"/>
              </w:rPr>
            </w:pPr>
          </w:p>
          <w:p w14:paraId="1302FF82"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 xml:space="preserve">Unit 8: Networks </w:t>
            </w:r>
          </w:p>
          <w:p w14:paraId="7510D572"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Logic diagrams and truth tables</w:t>
            </w:r>
          </w:p>
          <w:p w14:paraId="21D97199"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Defensive design</w:t>
            </w:r>
          </w:p>
          <w:p w14:paraId="2DE7C5BD"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Errors and testing</w:t>
            </w:r>
          </w:p>
          <w:p w14:paraId="2F999E41"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Translators and facilities of languages</w:t>
            </w:r>
          </w:p>
          <w:p w14:paraId="3358FF1A" w14:textId="77777777" w:rsidR="000652C0" w:rsidRPr="007D5FB0" w:rsidRDefault="000652C0" w:rsidP="000652C0">
            <w:pPr>
              <w:pStyle w:val="ListParagraph"/>
              <w:numPr>
                <w:ilvl w:val="0"/>
                <w:numId w:val="80"/>
              </w:numPr>
              <w:spacing w:after="0" w:line="240" w:lineRule="auto"/>
              <w:rPr>
                <w:rFonts w:asciiTheme="majorHAnsi" w:hAnsiTheme="majorHAnsi" w:cstheme="majorHAnsi"/>
              </w:rPr>
            </w:pPr>
            <w:r w:rsidRPr="007D5FB0">
              <w:rPr>
                <w:rFonts w:asciiTheme="majorHAnsi" w:hAnsiTheme="majorHAnsi" w:cstheme="majorHAnsi"/>
              </w:rPr>
              <w:t>The Integrated Development Environment</w:t>
            </w:r>
          </w:p>
          <w:p w14:paraId="783F59F7" w14:textId="77777777" w:rsidR="000652C0" w:rsidRPr="007D5FB0" w:rsidRDefault="000652C0" w:rsidP="00455BCD">
            <w:pPr>
              <w:ind w:left="360"/>
              <w:rPr>
                <w:rFonts w:asciiTheme="majorHAnsi" w:hAnsiTheme="majorHAnsi" w:cstheme="majorHAnsi"/>
                <w:sz w:val="22"/>
              </w:rPr>
            </w:pPr>
          </w:p>
          <w:p w14:paraId="316B4A8C" w14:textId="77777777" w:rsidR="000652C0" w:rsidRPr="007D5FB0" w:rsidRDefault="000652C0" w:rsidP="00455BCD">
            <w:pPr>
              <w:rPr>
                <w:rFonts w:asciiTheme="majorHAnsi" w:hAnsiTheme="majorHAnsi" w:cstheme="majorHAnsi"/>
                <w:sz w:val="22"/>
              </w:rPr>
            </w:pPr>
          </w:p>
          <w:p w14:paraId="7C17B366"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Practise python practical programming skills.</w:t>
            </w:r>
          </w:p>
          <w:p w14:paraId="344A4864" w14:textId="77777777" w:rsidR="000652C0" w:rsidRPr="00972827" w:rsidRDefault="000652C0" w:rsidP="00972827">
            <w:pPr>
              <w:rPr>
                <w:rFonts w:asciiTheme="majorHAnsi" w:hAnsiTheme="majorHAnsi" w:cstheme="majorHAnsi"/>
              </w:rPr>
            </w:pPr>
          </w:p>
        </w:tc>
      </w:tr>
      <w:tr w:rsidR="000652C0" w:rsidRPr="007D5FB0" w14:paraId="5F2AAD3D" w14:textId="77777777" w:rsidTr="00455BCD">
        <w:tc>
          <w:tcPr>
            <w:tcW w:w="9016" w:type="dxa"/>
            <w:shd w:val="clear" w:color="auto" w:fill="E0EFF4" w:themeFill="accent4" w:themeFillTint="33"/>
          </w:tcPr>
          <w:p w14:paraId="31D09BEB"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 xml:space="preserve">How can I revise for Computer Science? </w:t>
            </w:r>
          </w:p>
          <w:p w14:paraId="2AFA4B62" w14:textId="77777777" w:rsidR="000652C0" w:rsidRPr="007D5FB0" w:rsidRDefault="000652C0" w:rsidP="00455BCD">
            <w:pPr>
              <w:rPr>
                <w:rFonts w:asciiTheme="majorHAnsi" w:hAnsiTheme="majorHAnsi" w:cstheme="majorHAnsi"/>
                <w:sz w:val="22"/>
              </w:rPr>
            </w:pPr>
          </w:p>
        </w:tc>
      </w:tr>
      <w:tr w:rsidR="000652C0" w:rsidRPr="007D5FB0" w14:paraId="12CEEE55" w14:textId="77777777" w:rsidTr="00455BCD">
        <w:tc>
          <w:tcPr>
            <w:tcW w:w="9016" w:type="dxa"/>
          </w:tcPr>
          <w:p w14:paraId="0344F7AC" w14:textId="77777777" w:rsidR="000652C0" w:rsidRPr="007D5FB0" w:rsidRDefault="000652C0" w:rsidP="000652C0">
            <w:pPr>
              <w:pStyle w:val="ListParagraph"/>
              <w:numPr>
                <w:ilvl w:val="0"/>
                <w:numId w:val="81"/>
              </w:numPr>
              <w:spacing w:after="0" w:line="240" w:lineRule="auto"/>
              <w:rPr>
                <w:rFonts w:asciiTheme="majorHAnsi" w:hAnsiTheme="majorHAnsi" w:cstheme="majorHAnsi"/>
              </w:rPr>
            </w:pPr>
            <w:r w:rsidRPr="007D5FB0">
              <w:rPr>
                <w:rFonts w:asciiTheme="majorHAnsi" w:hAnsiTheme="majorHAnsi" w:cstheme="majorHAnsi"/>
              </w:rPr>
              <w:t xml:space="preserve">Make some useful revision notes and mind maps per topic and subtopic. </w:t>
            </w:r>
          </w:p>
          <w:p w14:paraId="07DE344A" w14:textId="77777777" w:rsidR="000652C0" w:rsidRPr="007D5FB0" w:rsidRDefault="000652C0" w:rsidP="000652C0">
            <w:pPr>
              <w:pStyle w:val="ListParagraph"/>
              <w:numPr>
                <w:ilvl w:val="0"/>
                <w:numId w:val="81"/>
              </w:numPr>
              <w:spacing w:after="0" w:line="240" w:lineRule="auto"/>
              <w:rPr>
                <w:rFonts w:asciiTheme="majorHAnsi" w:hAnsiTheme="majorHAnsi" w:cstheme="majorHAnsi"/>
              </w:rPr>
            </w:pPr>
            <w:r w:rsidRPr="007D5FB0">
              <w:rPr>
                <w:rFonts w:asciiTheme="majorHAnsi" w:hAnsiTheme="majorHAnsi" w:cstheme="majorHAnsi"/>
              </w:rPr>
              <w:t>Be creative and fun with your notes.</w:t>
            </w:r>
          </w:p>
          <w:p w14:paraId="7288B434" w14:textId="77777777" w:rsidR="000652C0" w:rsidRPr="007D5FB0" w:rsidRDefault="000652C0" w:rsidP="000652C0">
            <w:pPr>
              <w:pStyle w:val="ListParagraph"/>
              <w:numPr>
                <w:ilvl w:val="0"/>
                <w:numId w:val="81"/>
              </w:numPr>
              <w:spacing w:after="0" w:line="240" w:lineRule="auto"/>
              <w:rPr>
                <w:rFonts w:asciiTheme="majorHAnsi" w:hAnsiTheme="majorHAnsi" w:cstheme="majorHAnsi"/>
              </w:rPr>
            </w:pPr>
            <w:r w:rsidRPr="007D5FB0">
              <w:rPr>
                <w:rFonts w:asciiTheme="majorHAnsi" w:hAnsiTheme="majorHAnsi" w:cstheme="majorHAnsi"/>
              </w:rPr>
              <w:t xml:space="preserve">Go through the worksheets that we did in class. </w:t>
            </w:r>
          </w:p>
          <w:p w14:paraId="01761E01" w14:textId="77777777" w:rsidR="000652C0" w:rsidRPr="007D5FB0" w:rsidRDefault="000652C0" w:rsidP="000652C0">
            <w:pPr>
              <w:pStyle w:val="ListParagraph"/>
              <w:numPr>
                <w:ilvl w:val="0"/>
                <w:numId w:val="81"/>
              </w:numPr>
              <w:spacing w:after="0" w:line="240" w:lineRule="auto"/>
              <w:rPr>
                <w:rFonts w:asciiTheme="majorHAnsi" w:hAnsiTheme="majorHAnsi" w:cstheme="majorHAnsi"/>
              </w:rPr>
            </w:pPr>
            <w:r w:rsidRPr="007D5FB0">
              <w:rPr>
                <w:rFonts w:asciiTheme="majorHAnsi" w:hAnsiTheme="majorHAnsi" w:cstheme="majorHAnsi"/>
              </w:rPr>
              <w:t>Use your quick tests to test yourselves.</w:t>
            </w:r>
          </w:p>
          <w:p w14:paraId="6A0BDA87" w14:textId="77777777" w:rsidR="000652C0" w:rsidRDefault="000652C0" w:rsidP="000652C0">
            <w:pPr>
              <w:pStyle w:val="ListParagraph"/>
              <w:numPr>
                <w:ilvl w:val="0"/>
                <w:numId w:val="81"/>
              </w:numPr>
              <w:spacing w:after="0" w:line="240" w:lineRule="auto"/>
              <w:rPr>
                <w:rFonts w:asciiTheme="majorHAnsi" w:hAnsiTheme="majorHAnsi" w:cstheme="majorHAnsi"/>
              </w:rPr>
            </w:pPr>
            <w:r w:rsidRPr="007D5FB0">
              <w:rPr>
                <w:rFonts w:asciiTheme="majorHAnsi" w:hAnsiTheme="majorHAnsi" w:cstheme="majorHAnsi"/>
              </w:rPr>
              <w:t>Use the websites listed below to quiz yourself and revise.</w:t>
            </w:r>
          </w:p>
          <w:p w14:paraId="2B69BEF1" w14:textId="1922E084" w:rsidR="00972827" w:rsidRPr="007D5FB0" w:rsidRDefault="00972827" w:rsidP="000652C0">
            <w:pPr>
              <w:pStyle w:val="ListParagraph"/>
              <w:numPr>
                <w:ilvl w:val="0"/>
                <w:numId w:val="81"/>
              </w:numPr>
              <w:spacing w:after="0" w:line="240" w:lineRule="auto"/>
              <w:rPr>
                <w:rFonts w:asciiTheme="majorHAnsi" w:hAnsiTheme="majorHAnsi" w:cstheme="majorHAnsi"/>
              </w:rPr>
            </w:pPr>
          </w:p>
        </w:tc>
      </w:tr>
      <w:tr w:rsidR="000652C0" w:rsidRPr="007D5FB0" w14:paraId="7BE7D403" w14:textId="77777777" w:rsidTr="00455BCD">
        <w:tc>
          <w:tcPr>
            <w:tcW w:w="9016" w:type="dxa"/>
            <w:shd w:val="clear" w:color="auto" w:fill="D2F1EF" w:themeFill="accent6" w:themeFillTint="33"/>
          </w:tcPr>
          <w:p w14:paraId="2799FC7F"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Useful resources I can use:</w:t>
            </w:r>
          </w:p>
          <w:p w14:paraId="59786C83" w14:textId="77777777" w:rsidR="000652C0" w:rsidRPr="007D5FB0" w:rsidRDefault="000652C0" w:rsidP="00455BCD">
            <w:pPr>
              <w:rPr>
                <w:rFonts w:asciiTheme="majorHAnsi" w:hAnsiTheme="majorHAnsi" w:cstheme="majorHAnsi"/>
                <w:sz w:val="22"/>
              </w:rPr>
            </w:pPr>
          </w:p>
        </w:tc>
      </w:tr>
      <w:tr w:rsidR="000652C0" w:rsidRPr="007D5FB0" w14:paraId="18247381" w14:textId="77777777" w:rsidTr="00455BCD">
        <w:tc>
          <w:tcPr>
            <w:tcW w:w="9016" w:type="dxa"/>
          </w:tcPr>
          <w:p w14:paraId="07BD6756" w14:textId="77777777" w:rsidR="000652C0" w:rsidRPr="007D5FB0" w:rsidRDefault="000652C0" w:rsidP="00455BCD">
            <w:pPr>
              <w:pStyle w:val="ListParagraph"/>
              <w:rPr>
                <w:rFonts w:asciiTheme="majorHAnsi" w:hAnsiTheme="majorHAnsi" w:cstheme="majorHAnsi"/>
              </w:rPr>
            </w:pPr>
          </w:p>
          <w:p w14:paraId="0832059E"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CGP revision guide</w:t>
            </w:r>
          </w:p>
          <w:p w14:paraId="020E3ACB"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 xml:space="preserve">PG online green textbook </w:t>
            </w:r>
          </w:p>
          <w:p w14:paraId="76F240A7"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PGOnline revision white book</w:t>
            </w:r>
          </w:p>
          <w:p w14:paraId="46A74EBD"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10 minute quick tests CGP</w:t>
            </w:r>
          </w:p>
          <w:p w14:paraId="1B84942F"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lastRenderedPageBreak/>
              <w:t>Question cards</w:t>
            </w:r>
          </w:p>
          <w:p w14:paraId="48359BA7"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 xml:space="preserve">Class notes </w:t>
            </w:r>
          </w:p>
          <w:p w14:paraId="4BA12192"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Worksheets and homework sheets</w:t>
            </w:r>
          </w:p>
          <w:p w14:paraId="7F91B7F3" w14:textId="77777777" w:rsidR="000652C0" w:rsidRPr="007D5FB0" w:rsidRDefault="000652C0" w:rsidP="000652C0">
            <w:pPr>
              <w:pStyle w:val="ListParagraph"/>
              <w:numPr>
                <w:ilvl w:val="0"/>
                <w:numId w:val="82"/>
              </w:numPr>
              <w:spacing w:after="0" w:line="240" w:lineRule="auto"/>
              <w:rPr>
                <w:rFonts w:asciiTheme="majorHAnsi" w:hAnsiTheme="majorHAnsi" w:cstheme="majorHAnsi"/>
              </w:rPr>
            </w:pPr>
            <w:r w:rsidRPr="007D5FB0">
              <w:rPr>
                <w:rFonts w:asciiTheme="majorHAnsi" w:hAnsiTheme="majorHAnsi" w:cstheme="majorHAnsi"/>
              </w:rPr>
              <w:t>Your folders</w:t>
            </w:r>
          </w:p>
          <w:p w14:paraId="144AE449" w14:textId="77777777" w:rsidR="000652C0" w:rsidRPr="007D5FB0" w:rsidRDefault="000652C0" w:rsidP="00455BCD">
            <w:pPr>
              <w:rPr>
                <w:rFonts w:asciiTheme="majorHAnsi" w:hAnsiTheme="majorHAnsi" w:cstheme="majorHAnsi"/>
                <w:sz w:val="22"/>
              </w:rPr>
            </w:pPr>
          </w:p>
        </w:tc>
      </w:tr>
      <w:tr w:rsidR="000652C0" w:rsidRPr="007D5FB0" w14:paraId="61ECFF6A" w14:textId="77777777" w:rsidTr="00455BCD">
        <w:tc>
          <w:tcPr>
            <w:tcW w:w="9016" w:type="dxa"/>
            <w:shd w:val="clear" w:color="auto" w:fill="FFCCFF"/>
          </w:tcPr>
          <w:p w14:paraId="496FCB11"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lastRenderedPageBreak/>
              <w:t>Useful websites I can use:</w:t>
            </w:r>
          </w:p>
          <w:p w14:paraId="60CE35A6" w14:textId="77777777" w:rsidR="000652C0" w:rsidRPr="007D5FB0" w:rsidRDefault="000652C0" w:rsidP="00455BCD">
            <w:pPr>
              <w:rPr>
                <w:rFonts w:asciiTheme="majorHAnsi" w:hAnsiTheme="majorHAnsi" w:cstheme="majorHAnsi"/>
                <w:sz w:val="22"/>
              </w:rPr>
            </w:pPr>
          </w:p>
        </w:tc>
      </w:tr>
      <w:tr w:rsidR="000652C0" w:rsidRPr="007D5FB0" w14:paraId="78BBE9C8" w14:textId="77777777" w:rsidTr="00455BCD">
        <w:tc>
          <w:tcPr>
            <w:tcW w:w="9016" w:type="dxa"/>
          </w:tcPr>
          <w:p w14:paraId="5C0F64BE" w14:textId="77777777" w:rsidR="000652C0" w:rsidRPr="007D5FB0" w:rsidRDefault="000652C0" w:rsidP="00455BCD">
            <w:pPr>
              <w:rPr>
                <w:rFonts w:asciiTheme="majorHAnsi" w:hAnsiTheme="majorHAnsi" w:cstheme="majorHAnsi"/>
                <w:sz w:val="22"/>
              </w:rPr>
            </w:pPr>
          </w:p>
          <w:p w14:paraId="5598A1B1" w14:textId="77777777" w:rsidR="000652C0" w:rsidRPr="007D5FB0" w:rsidRDefault="000652C0" w:rsidP="000652C0">
            <w:pPr>
              <w:pStyle w:val="ListParagraph"/>
              <w:numPr>
                <w:ilvl w:val="0"/>
                <w:numId w:val="82"/>
              </w:numPr>
              <w:spacing w:after="0" w:line="240" w:lineRule="auto"/>
              <w:rPr>
                <w:rFonts w:asciiTheme="majorHAnsi" w:eastAsia="Times New Roman" w:hAnsiTheme="majorHAnsi" w:cstheme="majorHAnsi"/>
                <w:lang w:eastAsia="en-GB"/>
              </w:rPr>
            </w:pPr>
            <w:r w:rsidRPr="007D5FB0">
              <w:rPr>
                <w:rFonts w:asciiTheme="majorHAnsi" w:eastAsia="Times New Roman" w:hAnsiTheme="majorHAnsi" w:cstheme="majorHAnsi"/>
                <w:lang w:eastAsia="en-GB"/>
              </w:rPr>
              <w:t>Python: Khan academy online</w:t>
            </w:r>
          </w:p>
          <w:p w14:paraId="5B7FE6E1" w14:textId="77777777" w:rsidR="000652C0" w:rsidRPr="007D5FB0" w:rsidRDefault="00000000" w:rsidP="000652C0">
            <w:pPr>
              <w:pStyle w:val="ListParagraph"/>
              <w:numPr>
                <w:ilvl w:val="0"/>
                <w:numId w:val="82"/>
              </w:numPr>
              <w:spacing w:after="0" w:line="240" w:lineRule="auto"/>
              <w:rPr>
                <w:rFonts w:asciiTheme="majorHAnsi" w:eastAsia="Times New Roman" w:hAnsiTheme="majorHAnsi" w:cstheme="majorHAnsi"/>
                <w:lang w:eastAsia="en-GB"/>
              </w:rPr>
            </w:pPr>
            <w:hyperlink r:id="rId271" w:history="1">
              <w:r w:rsidR="000652C0" w:rsidRPr="007D5FB0">
                <w:rPr>
                  <w:rStyle w:val="Hyperlink"/>
                  <w:rFonts w:asciiTheme="majorHAnsi" w:eastAsia="Times New Roman" w:hAnsiTheme="majorHAnsi" w:cstheme="majorHAnsi"/>
                  <w:lang w:eastAsia="en-GB"/>
                </w:rPr>
                <w:t>https://www.youtube.com/user/khanacademy/search?query=python</w:t>
              </w:r>
            </w:hyperlink>
            <w:r w:rsidR="000652C0" w:rsidRPr="007D5FB0">
              <w:rPr>
                <w:rFonts w:asciiTheme="majorHAnsi" w:eastAsia="Times New Roman" w:hAnsiTheme="majorHAnsi" w:cstheme="majorHAnsi"/>
                <w:lang w:eastAsia="en-GB"/>
              </w:rPr>
              <w:t xml:space="preserve"> </w:t>
            </w:r>
          </w:p>
          <w:p w14:paraId="54C92EF0" w14:textId="77777777" w:rsidR="000652C0" w:rsidRPr="007D5FB0" w:rsidRDefault="000652C0" w:rsidP="000652C0">
            <w:pPr>
              <w:pStyle w:val="ListParagraph"/>
              <w:numPr>
                <w:ilvl w:val="0"/>
                <w:numId w:val="82"/>
              </w:numPr>
              <w:spacing w:after="0" w:line="240" w:lineRule="auto"/>
              <w:rPr>
                <w:rFonts w:asciiTheme="majorHAnsi" w:eastAsia="Times New Roman" w:hAnsiTheme="majorHAnsi" w:cstheme="majorHAnsi"/>
                <w:lang w:eastAsia="en-GB"/>
              </w:rPr>
            </w:pPr>
            <w:r w:rsidRPr="007D5FB0">
              <w:rPr>
                <w:rFonts w:asciiTheme="majorHAnsi" w:eastAsia="Times New Roman" w:hAnsiTheme="majorHAnsi" w:cstheme="majorHAnsi"/>
                <w:lang w:eastAsia="en-GB"/>
              </w:rPr>
              <w:t xml:space="preserve">Seneca online: </w:t>
            </w:r>
            <w:hyperlink r:id="rId272" w:history="1">
              <w:r w:rsidRPr="007D5FB0">
                <w:rPr>
                  <w:rStyle w:val="Hyperlink"/>
                  <w:rFonts w:asciiTheme="majorHAnsi" w:eastAsia="Times New Roman" w:hAnsiTheme="majorHAnsi" w:cstheme="majorHAnsi"/>
                  <w:lang w:eastAsia="en-GB"/>
                </w:rPr>
                <w:t>https://senecalearning.com/en-GB/blog/gcse-computer-science-revision/</w:t>
              </w:r>
            </w:hyperlink>
            <w:r w:rsidRPr="007D5FB0">
              <w:rPr>
                <w:rFonts w:asciiTheme="majorHAnsi" w:eastAsia="Times New Roman" w:hAnsiTheme="majorHAnsi" w:cstheme="majorHAnsi"/>
                <w:lang w:eastAsia="en-GB"/>
              </w:rPr>
              <w:t xml:space="preserve">  </w:t>
            </w:r>
          </w:p>
          <w:p w14:paraId="451A87ED" w14:textId="77777777" w:rsidR="000652C0" w:rsidRPr="007D5FB0" w:rsidRDefault="00000000" w:rsidP="000652C0">
            <w:pPr>
              <w:pStyle w:val="ListParagraph"/>
              <w:numPr>
                <w:ilvl w:val="0"/>
                <w:numId w:val="82"/>
              </w:numPr>
              <w:spacing w:after="0" w:line="240" w:lineRule="auto"/>
              <w:rPr>
                <w:rFonts w:asciiTheme="majorHAnsi" w:eastAsia="Times New Roman" w:hAnsiTheme="majorHAnsi" w:cstheme="majorHAnsi"/>
                <w:lang w:eastAsia="en-GB"/>
              </w:rPr>
            </w:pPr>
            <w:hyperlink r:id="rId273" w:history="1">
              <w:r w:rsidR="000652C0" w:rsidRPr="007D5FB0">
                <w:rPr>
                  <w:rStyle w:val="Hyperlink"/>
                  <w:rFonts w:asciiTheme="majorHAnsi" w:eastAsia="Times New Roman" w:hAnsiTheme="majorHAnsi" w:cstheme="majorHAnsi"/>
                  <w:lang w:eastAsia="en-GB"/>
                </w:rPr>
                <w:t>https://www.w3schools.com/python/default.asp</w:t>
              </w:r>
            </w:hyperlink>
            <w:r w:rsidR="000652C0" w:rsidRPr="007D5FB0">
              <w:rPr>
                <w:rFonts w:asciiTheme="majorHAnsi" w:eastAsia="Times New Roman" w:hAnsiTheme="majorHAnsi" w:cstheme="majorHAnsi"/>
                <w:lang w:eastAsia="en-GB"/>
              </w:rPr>
              <w:t xml:space="preserve"> </w:t>
            </w:r>
          </w:p>
          <w:p w14:paraId="25DD67AA" w14:textId="77777777" w:rsidR="000652C0" w:rsidRPr="007D5FB0" w:rsidRDefault="00000000" w:rsidP="000652C0">
            <w:pPr>
              <w:pStyle w:val="ListParagraph"/>
              <w:numPr>
                <w:ilvl w:val="0"/>
                <w:numId w:val="82"/>
              </w:numPr>
              <w:spacing w:after="0" w:line="240" w:lineRule="auto"/>
              <w:rPr>
                <w:rFonts w:asciiTheme="majorHAnsi" w:eastAsia="Times New Roman" w:hAnsiTheme="majorHAnsi" w:cstheme="majorHAnsi"/>
                <w:lang w:eastAsia="en-GB"/>
              </w:rPr>
            </w:pPr>
            <w:hyperlink r:id="rId274" w:history="1">
              <w:r w:rsidR="000652C0" w:rsidRPr="007D5FB0">
                <w:rPr>
                  <w:rStyle w:val="Hyperlink"/>
                  <w:rFonts w:asciiTheme="majorHAnsi" w:eastAsia="Times New Roman" w:hAnsiTheme="majorHAnsi" w:cstheme="majorHAnsi"/>
                  <w:lang w:eastAsia="en-GB"/>
                </w:rPr>
                <w:t>https://www.codecademy.com</w:t>
              </w:r>
            </w:hyperlink>
            <w:r w:rsidR="000652C0" w:rsidRPr="007D5FB0">
              <w:rPr>
                <w:rFonts w:asciiTheme="majorHAnsi" w:eastAsia="Times New Roman" w:hAnsiTheme="majorHAnsi" w:cstheme="majorHAnsi"/>
                <w:lang w:eastAsia="en-GB"/>
              </w:rPr>
              <w:t xml:space="preserve"> </w:t>
            </w:r>
          </w:p>
          <w:p w14:paraId="39DEB30F" w14:textId="77777777" w:rsidR="000652C0" w:rsidRPr="007D5FB0" w:rsidRDefault="00000000" w:rsidP="000652C0">
            <w:pPr>
              <w:pStyle w:val="ListParagraph"/>
              <w:numPr>
                <w:ilvl w:val="0"/>
                <w:numId w:val="82"/>
              </w:numPr>
              <w:spacing w:after="0" w:line="240" w:lineRule="auto"/>
              <w:rPr>
                <w:rFonts w:asciiTheme="majorHAnsi" w:eastAsia="Times New Roman" w:hAnsiTheme="majorHAnsi" w:cstheme="majorHAnsi"/>
                <w:lang w:eastAsia="en-GB"/>
              </w:rPr>
            </w:pPr>
            <w:hyperlink r:id="rId275" w:history="1">
              <w:r w:rsidR="000652C0" w:rsidRPr="007D5FB0">
                <w:rPr>
                  <w:rStyle w:val="Hyperlink"/>
                  <w:rFonts w:asciiTheme="majorHAnsi" w:eastAsia="Times New Roman" w:hAnsiTheme="majorHAnsi" w:cstheme="majorHAnsi"/>
                  <w:lang w:eastAsia="en-GB"/>
                </w:rPr>
                <w:t>https://www.bbc.co.uk/bitesize/examspecs/zmtchbk</w:t>
              </w:r>
            </w:hyperlink>
            <w:r w:rsidR="000652C0" w:rsidRPr="007D5FB0">
              <w:rPr>
                <w:rFonts w:asciiTheme="majorHAnsi" w:eastAsia="Times New Roman" w:hAnsiTheme="majorHAnsi" w:cstheme="majorHAnsi"/>
                <w:lang w:eastAsia="en-GB"/>
              </w:rPr>
              <w:t xml:space="preserve"> </w:t>
            </w:r>
          </w:p>
          <w:p w14:paraId="2F88192C" w14:textId="77777777" w:rsidR="000652C0" w:rsidRPr="007D5FB0" w:rsidRDefault="00000000" w:rsidP="000652C0">
            <w:pPr>
              <w:pStyle w:val="ListParagraph"/>
              <w:numPr>
                <w:ilvl w:val="0"/>
                <w:numId w:val="82"/>
              </w:numPr>
              <w:spacing w:after="0" w:line="240" w:lineRule="auto"/>
              <w:rPr>
                <w:rFonts w:asciiTheme="majorHAnsi" w:eastAsia="Times New Roman" w:hAnsiTheme="majorHAnsi" w:cstheme="majorHAnsi"/>
                <w:lang w:eastAsia="en-GB"/>
              </w:rPr>
            </w:pPr>
            <w:hyperlink r:id="rId276" w:history="1">
              <w:r w:rsidR="000652C0" w:rsidRPr="007D5FB0">
                <w:rPr>
                  <w:rStyle w:val="Hyperlink"/>
                  <w:rFonts w:asciiTheme="majorHAnsi" w:eastAsia="Times New Roman" w:hAnsiTheme="majorHAnsi" w:cstheme="majorHAnsi"/>
                  <w:lang w:eastAsia="en-GB"/>
                </w:rPr>
                <w:t>https://student.craigndave.org/</w:t>
              </w:r>
            </w:hyperlink>
            <w:r w:rsidR="000652C0" w:rsidRPr="007D5FB0">
              <w:rPr>
                <w:rFonts w:asciiTheme="majorHAnsi" w:eastAsia="Times New Roman" w:hAnsiTheme="majorHAnsi" w:cstheme="majorHAnsi"/>
                <w:lang w:eastAsia="en-GB"/>
              </w:rPr>
              <w:t xml:space="preserve"> </w:t>
            </w:r>
          </w:p>
          <w:p w14:paraId="133A74D8" w14:textId="77777777" w:rsidR="000652C0" w:rsidRPr="007D5FB0" w:rsidRDefault="000652C0" w:rsidP="00455BCD">
            <w:pPr>
              <w:rPr>
                <w:rFonts w:asciiTheme="majorHAnsi" w:hAnsiTheme="majorHAnsi" w:cstheme="majorHAnsi"/>
                <w:sz w:val="22"/>
              </w:rPr>
            </w:pPr>
          </w:p>
          <w:p w14:paraId="44A13D5D" w14:textId="77777777" w:rsidR="000652C0" w:rsidRPr="007D5FB0" w:rsidRDefault="000652C0" w:rsidP="00455BCD">
            <w:pPr>
              <w:rPr>
                <w:rFonts w:asciiTheme="majorHAnsi" w:hAnsiTheme="majorHAnsi" w:cstheme="majorHAnsi"/>
                <w:sz w:val="22"/>
              </w:rPr>
            </w:pPr>
          </w:p>
        </w:tc>
      </w:tr>
      <w:tr w:rsidR="000652C0" w:rsidRPr="007D5FB0" w14:paraId="7C1900CC" w14:textId="77777777" w:rsidTr="00455BCD">
        <w:tc>
          <w:tcPr>
            <w:tcW w:w="9016" w:type="dxa"/>
            <w:shd w:val="clear" w:color="auto" w:fill="CCFFFF"/>
          </w:tcPr>
          <w:p w14:paraId="5C04850E"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34715D67" w14:textId="77777777" w:rsidR="000652C0" w:rsidRPr="007D5FB0" w:rsidRDefault="000652C0" w:rsidP="00455BCD">
            <w:pPr>
              <w:rPr>
                <w:rFonts w:asciiTheme="majorHAnsi" w:hAnsiTheme="majorHAnsi" w:cstheme="majorHAnsi"/>
                <w:sz w:val="22"/>
              </w:rPr>
            </w:pPr>
          </w:p>
        </w:tc>
      </w:tr>
      <w:tr w:rsidR="000652C0" w:rsidRPr="007D5FB0" w14:paraId="4A029923" w14:textId="77777777" w:rsidTr="00455BCD">
        <w:trPr>
          <w:trHeight w:val="165"/>
        </w:trPr>
        <w:tc>
          <w:tcPr>
            <w:tcW w:w="9016" w:type="dxa"/>
          </w:tcPr>
          <w:p w14:paraId="66407DC8" w14:textId="77777777" w:rsidR="000652C0" w:rsidRPr="007D5FB0" w:rsidRDefault="000652C0" w:rsidP="00455BCD">
            <w:pPr>
              <w:rPr>
                <w:rFonts w:asciiTheme="majorHAnsi" w:hAnsiTheme="majorHAnsi" w:cstheme="majorHAnsi"/>
                <w:sz w:val="22"/>
              </w:rPr>
            </w:pPr>
          </w:p>
          <w:p w14:paraId="53263C3E" w14:textId="77777777" w:rsidR="000652C0" w:rsidRPr="007D5FB0" w:rsidRDefault="00000000" w:rsidP="000652C0">
            <w:pPr>
              <w:pStyle w:val="ListParagraph"/>
              <w:numPr>
                <w:ilvl w:val="0"/>
                <w:numId w:val="83"/>
              </w:numPr>
              <w:spacing w:after="0" w:line="240" w:lineRule="auto"/>
              <w:rPr>
                <w:rFonts w:asciiTheme="majorHAnsi" w:hAnsiTheme="majorHAnsi" w:cstheme="majorHAnsi"/>
              </w:rPr>
            </w:pPr>
            <w:hyperlink r:id="rId277" w:history="1">
              <w:r w:rsidR="000652C0" w:rsidRPr="007D5FB0">
                <w:rPr>
                  <w:rStyle w:val="Hyperlink"/>
                  <w:rFonts w:asciiTheme="majorHAnsi" w:hAnsiTheme="majorHAnsi" w:cstheme="majorHAnsi"/>
                </w:rPr>
                <w:t>https://www.bbc.co.uk/bitesize/examspecs/zmtchbk</w:t>
              </w:r>
            </w:hyperlink>
          </w:p>
          <w:p w14:paraId="7CE20783" w14:textId="77777777" w:rsidR="000652C0" w:rsidRPr="007D5FB0" w:rsidRDefault="00000000" w:rsidP="000652C0">
            <w:pPr>
              <w:pStyle w:val="ListParagraph"/>
              <w:numPr>
                <w:ilvl w:val="0"/>
                <w:numId w:val="83"/>
              </w:numPr>
              <w:spacing w:after="0" w:line="240" w:lineRule="auto"/>
              <w:rPr>
                <w:rStyle w:val="Hyperlink"/>
                <w:rFonts w:asciiTheme="majorHAnsi" w:hAnsiTheme="majorHAnsi" w:cstheme="majorHAnsi"/>
              </w:rPr>
            </w:pPr>
            <w:hyperlink r:id="rId278" w:history="1">
              <w:r w:rsidR="000652C0" w:rsidRPr="007D5FB0">
                <w:rPr>
                  <w:rStyle w:val="Hyperlink"/>
                  <w:rFonts w:asciiTheme="majorHAnsi" w:hAnsiTheme="majorHAnsi" w:cstheme="majorHAnsi"/>
                </w:rPr>
                <w:t>https://senecalearning.com/en-GB/</w:t>
              </w:r>
            </w:hyperlink>
          </w:p>
          <w:p w14:paraId="06472980" w14:textId="77777777" w:rsidR="000652C0" w:rsidRPr="007D5FB0" w:rsidRDefault="00000000" w:rsidP="000652C0">
            <w:pPr>
              <w:pStyle w:val="ListParagraph"/>
              <w:numPr>
                <w:ilvl w:val="0"/>
                <w:numId w:val="83"/>
              </w:numPr>
              <w:spacing w:after="0" w:line="240" w:lineRule="auto"/>
              <w:rPr>
                <w:rFonts w:asciiTheme="majorHAnsi" w:eastAsia="Times New Roman" w:hAnsiTheme="majorHAnsi" w:cstheme="majorHAnsi"/>
                <w:lang w:eastAsia="en-GB"/>
              </w:rPr>
            </w:pPr>
            <w:hyperlink r:id="rId279" w:history="1">
              <w:r w:rsidR="000652C0" w:rsidRPr="007D5FB0">
                <w:rPr>
                  <w:rStyle w:val="Hyperlink"/>
                  <w:rFonts w:asciiTheme="majorHAnsi" w:eastAsia="Times New Roman" w:hAnsiTheme="majorHAnsi" w:cstheme="majorHAnsi"/>
                  <w:lang w:eastAsia="en-GB"/>
                </w:rPr>
                <w:t>https://www.youtube.com/user/khanacademy/search?query=python</w:t>
              </w:r>
            </w:hyperlink>
          </w:p>
          <w:p w14:paraId="730FBF2E" w14:textId="77777777" w:rsidR="000652C0" w:rsidRPr="007D5FB0" w:rsidRDefault="00000000" w:rsidP="000652C0">
            <w:pPr>
              <w:pStyle w:val="ListParagraph"/>
              <w:numPr>
                <w:ilvl w:val="0"/>
                <w:numId w:val="83"/>
              </w:numPr>
              <w:spacing w:after="0" w:line="240" w:lineRule="auto"/>
              <w:rPr>
                <w:rFonts w:asciiTheme="majorHAnsi" w:eastAsia="Times New Roman" w:hAnsiTheme="majorHAnsi" w:cstheme="majorHAnsi"/>
                <w:lang w:eastAsia="en-GB"/>
              </w:rPr>
            </w:pPr>
            <w:hyperlink r:id="rId280" w:history="1">
              <w:r w:rsidR="000652C0" w:rsidRPr="007D5FB0">
                <w:rPr>
                  <w:rStyle w:val="Hyperlink"/>
                  <w:rFonts w:asciiTheme="majorHAnsi" w:eastAsia="Times New Roman" w:hAnsiTheme="majorHAnsi" w:cstheme="majorHAnsi"/>
                  <w:lang w:eastAsia="en-GB"/>
                </w:rPr>
                <w:t>https://www.youtube.com/channel/UC0HzEBLlJxlrwBAHJ5S9JQg</w:t>
              </w:r>
            </w:hyperlink>
            <w:r w:rsidR="000652C0" w:rsidRPr="007D5FB0">
              <w:rPr>
                <w:rFonts w:asciiTheme="majorHAnsi" w:eastAsia="Times New Roman" w:hAnsiTheme="majorHAnsi" w:cstheme="majorHAnsi"/>
                <w:lang w:eastAsia="en-GB"/>
              </w:rPr>
              <w:t xml:space="preserve">  </w:t>
            </w:r>
          </w:p>
          <w:p w14:paraId="3E2643F1" w14:textId="77777777" w:rsidR="000652C0" w:rsidRPr="007D5FB0" w:rsidRDefault="000652C0" w:rsidP="00455BCD">
            <w:pPr>
              <w:rPr>
                <w:rFonts w:asciiTheme="majorHAnsi" w:hAnsiTheme="majorHAnsi" w:cstheme="majorHAnsi"/>
                <w:sz w:val="22"/>
              </w:rPr>
            </w:pPr>
          </w:p>
          <w:p w14:paraId="5D0954AF" w14:textId="77777777" w:rsidR="000652C0" w:rsidRPr="007D5FB0" w:rsidRDefault="000652C0" w:rsidP="00455BCD">
            <w:pPr>
              <w:rPr>
                <w:rFonts w:asciiTheme="majorHAnsi" w:hAnsiTheme="majorHAnsi" w:cstheme="majorHAnsi"/>
                <w:sz w:val="22"/>
              </w:rPr>
            </w:pPr>
          </w:p>
        </w:tc>
      </w:tr>
    </w:tbl>
    <w:p w14:paraId="7690A304" w14:textId="1E2FFCFD" w:rsidR="000652C0" w:rsidRPr="007D5FB0" w:rsidRDefault="000652C0" w:rsidP="00DF027C">
      <w:pPr>
        <w:rPr>
          <w:rFonts w:asciiTheme="majorHAnsi" w:hAnsiTheme="majorHAnsi" w:cstheme="majorHAnsi"/>
          <w:b w:val="0"/>
          <w:bCs/>
          <w:sz w:val="22"/>
        </w:rPr>
      </w:pPr>
    </w:p>
    <w:p w14:paraId="32093527" w14:textId="2648D856" w:rsidR="000652C0" w:rsidRPr="007D5FB0" w:rsidRDefault="000652C0" w:rsidP="00DF027C">
      <w:pPr>
        <w:rPr>
          <w:rFonts w:asciiTheme="majorHAnsi" w:hAnsiTheme="majorHAnsi" w:cstheme="majorHAnsi"/>
          <w:b w:val="0"/>
          <w:bCs/>
          <w:sz w:val="22"/>
        </w:rPr>
      </w:pPr>
    </w:p>
    <w:p w14:paraId="53A01370" w14:textId="3F16925E" w:rsidR="000652C0" w:rsidRPr="007D5FB0" w:rsidRDefault="000652C0" w:rsidP="00DF027C">
      <w:pPr>
        <w:rPr>
          <w:rFonts w:asciiTheme="majorHAnsi" w:hAnsiTheme="majorHAnsi" w:cstheme="majorHAnsi"/>
          <w:b w:val="0"/>
          <w:bCs/>
          <w:sz w:val="22"/>
        </w:rPr>
      </w:pPr>
    </w:p>
    <w:p w14:paraId="5FFA0274" w14:textId="153D01F9" w:rsidR="000652C0" w:rsidRPr="007D5FB0" w:rsidRDefault="000652C0" w:rsidP="00DF027C">
      <w:pPr>
        <w:rPr>
          <w:rFonts w:asciiTheme="majorHAnsi" w:hAnsiTheme="majorHAnsi" w:cstheme="majorHAnsi"/>
          <w:b w:val="0"/>
          <w:bCs/>
          <w:sz w:val="22"/>
        </w:rPr>
      </w:pPr>
    </w:p>
    <w:p w14:paraId="60815B29" w14:textId="0C71D423" w:rsidR="000652C0" w:rsidRDefault="000652C0" w:rsidP="00DF027C">
      <w:pPr>
        <w:rPr>
          <w:rFonts w:asciiTheme="majorHAnsi" w:hAnsiTheme="majorHAnsi" w:cstheme="majorHAnsi"/>
          <w:b w:val="0"/>
          <w:bCs/>
          <w:sz w:val="22"/>
        </w:rPr>
      </w:pPr>
    </w:p>
    <w:p w14:paraId="05E4046E" w14:textId="178AAEE7" w:rsidR="00972827" w:rsidRDefault="00972827" w:rsidP="00DF027C">
      <w:pPr>
        <w:rPr>
          <w:rFonts w:asciiTheme="majorHAnsi" w:hAnsiTheme="majorHAnsi" w:cstheme="majorHAnsi"/>
          <w:b w:val="0"/>
          <w:bCs/>
          <w:sz w:val="22"/>
        </w:rPr>
      </w:pPr>
    </w:p>
    <w:p w14:paraId="3E649D93" w14:textId="34FDD915" w:rsidR="00972827" w:rsidRDefault="00972827" w:rsidP="00DF027C">
      <w:pPr>
        <w:rPr>
          <w:rFonts w:asciiTheme="majorHAnsi" w:hAnsiTheme="majorHAnsi" w:cstheme="majorHAnsi"/>
          <w:b w:val="0"/>
          <w:bCs/>
          <w:sz w:val="22"/>
        </w:rPr>
      </w:pPr>
    </w:p>
    <w:p w14:paraId="097DDBD1" w14:textId="3C668498" w:rsidR="00972827" w:rsidRDefault="00972827" w:rsidP="00DF027C">
      <w:pPr>
        <w:rPr>
          <w:rFonts w:asciiTheme="majorHAnsi" w:hAnsiTheme="majorHAnsi" w:cstheme="majorHAnsi"/>
          <w:b w:val="0"/>
          <w:bCs/>
          <w:sz w:val="22"/>
        </w:rPr>
      </w:pPr>
    </w:p>
    <w:p w14:paraId="43F98061" w14:textId="55BED5D0" w:rsidR="00972827" w:rsidRDefault="00972827" w:rsidP="00DF027C">
      <w:pPr>
        <w:rPr>
          <w:rFonts w:asciiTheme="majorHAnsi" w:hAnsiTheme="majorHAnsi" w:cstheme="majorHAnsi"/>
          <w:b w:val="0"/>
          <w:bCs/>
          <w:sz w:val="22"/>
        </w:rPr>
      </w:pPr>
    </w:p>
    <w:p w14:paraId="151D7ED5" w14:textId="279764EE" w:rsidR="00972827" w:rsidRDefault="00972827" w:rsidP="00DF027C">
      <w:pPr>
        <w:rPr>
          <w:rFonts w:asciiTheme="majorHAnsi" w:hAnsiTheme="majorHAnsi" w:cstheme="majorHAnsi"/>
          <w:b w:val="0"/>
          <w:bCs/>
          <w:sz w:val="22"/>
        </w:rPr>
      </w:pPr>
    </w:p>
    <w:p w14:paraId="7607D719" w14:textId="25D3D5B7" w:rsidR="00972827" w:rsidRDefault="00972827" w:rsidP="00DF027C">
      <w:pPr>
        <w:rPr>
          <w:rFonts w:asciiTheme="majorHAnsi" w:hAnsiTheme="majorHAnsi" w:cstheme="majorHAnsi"/>
          <w:b w:val="0"/>
          <w:bCs/>
          <w:sz w:val="22"/>
        </w:rPr>
      </w:pPr>
    </w:p>
    <w:p w14:paraId="4ABA9C3B" w14:textId="74085999" w:rsidR="00972827" w:rsidRDefault="00972827" w:rsidP="00DF027C">
      <w:pPr>
        <w:rPr>
          <w:rFonts w:asciiTheme="majorHAnsi" w:hAnsiTheme="majorHAnsi" w:cstheme="majorHAnsi"/>
          <w:b w:val="0"/>
          <w:bCs/>
          <w:sz w:val="22"/>
        </w:rPr>
      </w:pPr>
    </w:p>
    <w:p w14:paraId="7F623E6F" w14:textId="77023244" w:rsidR="00972827" w:rsidRDefault="00972827" w:rsidP="00DF027C">
      <w:pPr>
        <w:rPr>
          <w:rFonts w:asciiTheme="majorHAnsi" w:hAnsiTheme="majorHAnsi" w:cstheme="majorHAnsi"/>
          <w:b w:val="0"/>
          <w:bCs/>
          <w:sz w:val="22"/>
        </w:rPr>
      </w:pPr>
    </w:p>
    <w:p w14:paraId="2A4F43FB" w14:textId="3DEFAF9A" w:rsidR="00972827" w:rsidRDefault="00972827" w:rsidP="00DF027C">
      <w:pPr>
        <w:rPr>
          <w:rFonts w:asciiTheme="majorHAnsi" w:hAnsiTheme="majorHAnsi" w:cstheme="majorHAnsi"/>
          <w:b w:val="0"/>
          <w:bCs/>
          <w:sz w:val="22"/>
        </w:rPr>
      </w:pPr>
    </w:p>
    <w:p w14:paraId="2F30825C" w14:textId="7305CDF9" w:rsidR="00972827" w:rsidRDefault="00972827" w:rsidP="00DF027C">
      <w:pPr>
        <w:rPr>
          <w:rFonts w:asciiTheme="majorHAnsi" w:hAnsiTheme="majorHAnsi" w:cstheme="majorHAnsi"/>
          <w:b w:val="0"/>
          <w:bCs/>
          <w:sz w:val="22"/>
        </w:rPr>
      </w:pPr>
    </w:p>
    <w:p w14:paraId="40BBBF65" w14:textId="7DAA5BEE" w:rsidR="00972827" w:rsidRDefault="00972827" w:rsidP="00DF027C">
      <w:pPr>
        <w:rPr>
          <w:rFonts w:asciiTheme="majorHAnsi" w:hAnsiTheme="majorHAnsi" w:cstheme="majorHAnsi"/>
          <w:b w:val="0"/>
          <w:bCs/>
          <w:sz w:val="22"/>
        </w:rPr>
      </w:pPr>
    </w:p>
    <w:p w14:paraId="0B95BC4A" w14:textId="0A651C0F" w:rsidR="00972827" w:rsidRDefault="00972827" w:rsidP="00DF027C">
      <w:pPr>
        <w:rPr>
          <w:rFonts w:asciiTheme="majorHAnsi" w:hAnsiTheme="majorHAnsi" w:cstheme="majorHAnsi"/>
          <w:b w:val="0"/>
          <w:bCs/>
          <w:sz w:val="22"/>
        </w:rPr>
      </w:pPr>
    </w:p>
    <w:p w14:paraId="63F20F43" w14:textId="584076CC" w:rsidR="00972827" w:rsidRDefault="00972827" w:rsidP="00DF027C">
      <w:pPr>
        <w:rPr>
          <w:rFonts w:asciiTheme="majorHAnsi" w:hAnsiTheme="majorHAnsi" w:cstheme="majorHAnsi"/>
          <w:b w:val="0"/>
          <w:bCs/>
          <w:sz w:val="22"/>
        </w:rPr>
      </w:pPr>
    </w:p>
    <w:p w14:paraId="3C1A5ACF" w14:textId="5A1A83D9" w:rsidR="00972827" w:rsidRDefault="00972827" w:rsidP="00DF027C">
      <w:pPr>
        <w:rPr>
          <w:rFonts w:asciiTheme="majorHAnsi" w:hAnsiTheme="majorHAnsi" w:cstheme="majorHAnsi"/>
          <w:b w:val="0"/>
          <w:bCs/>
          <w:sz w:val="22"/>
        </w:rPr>
      </w:pPr>
    </w:p>
    <w:p w14:paraId="46411511" w14:textId="49D202F8" w:rsidR="00972827" w:rsidRDefault="00972827" w:rsidP="00DF027C">
      <w:pPr>
        <w:rPr>
          <w:rFonts w:asciiTheme="majorHAnsi" w:hAnsiTheme="majorHAnsi" w:cstheme="majorHAnsi"/>
          <w:b w:val="0"/>
          <w:bCs/>
          <w:sz w:val="22"/>
        </w:rPr>
      </w:pPr>
    </w:p>
    <w:p w14:paraId="18C8BD1C" w14:textId="680BACEB" w:rsidR="00972827" w:rsidRDefault="00972827" w:rsidP="00DF027C">
      <w:pPr>
        <w:rPr>
          <w:rFonts w:asciiTheme="majorHAnsi" w:hAnsiTheme="majorHAnsi" w:cstheme="majorHAnsi"/>
          <w:b w:val="0"/>
          <w:bCs/>
          <w:sz w:val="22"/>
        </w:rPr>
      </w:pPr>
    </w:p>
    <w:p w14:paraId="751946C2" w14:textId="77777777" w:rsidR="00972827" w:rsidRPr="007D5FB0" w:rsidRDefault="00972827" w:rsidP="00DF027C">
      <w:pPr>
        <w:rPr>
          <w:rFonts w:asciiTheme="majorHAnsi" w:hAnsiTheme="majorHAnsi" w:cstheme="majorHAnsi"/>
          <w:b w:val="0"/>
          <w:bCs/>
          <w:sz w:val="22"/>
        </w:rPr>
      </w:pPr>
    </w:p>
    <w:p w14:paraId="1B61DD30" w14:textId="77777777" w:rsidR="000652C0" w:rsidRPr="00972827" w:rsidRDefault="000652C0" w:rsidP="000652C0">
      <w:pPr>
        <w:jc w:val="center"/>
        <w:rPr>
          <w:rFonts w:asciiTheme="majorHAnsi" w:hAnsiTheme="majorHAnsi" w:cstheme="majorHAnsi"/>
          <w:color w:val="013A57" w:themeColor="accent1" w:themeShade="BF"/>
          <w:szCs w:val="28"/>
        </w:rPr>
      </w:pPr>
      <w:r w:rsidRPr="00972827">
        <w:rPr>
          <w:rFonts w:asciiTheme="majorHAnsi" w:hAnsiTheme="majorHAnsi" w:cstheme="majorHAnsi"/>
          <w:color w:val="013A57" w:themeColor="accent1" w:themeShade="BF"/>
          <w:szCs w:val="28"/>
        </w:rPr>
        <w:lastRenderedPageBreak/>
        <w:t>Year 10 Spring Term Revision Urdu.</w:t>
      </w:r>
    </w:p>
    <w:p w14:paraId="146F2B38" w14:textId="77777777" w:rsidR="000652C0" w:rsidRPr="007D5FB0" w:rsidRDefault="000652C0" w:rsidP="000652C0">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0652C0" w:rsidRPr="007D5FB0" w14:paraId="47B47789" w14:textId="77777777" w:rsidTr="00455BCD">
        <w:tc>
          <w:tcPr>
            <w:tcW w:w="9016" w:type="dxa"/>
            <w:shd w:val="clear" w:color="auto" w:fill="CCFFCC"/>
          </w:tcPr>
          <w:p w14:paraId="07D9C057"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0652C0" w:rsidRPr="007D5FB0" w14:paraId="254C4043" w14:textId="77777777" w:rsidTr="00455BCD">
        <w:tc>
          <w:tcPr>
            <w:tcW w:w="9016" w:type="dxa"/>
            <w:shd w:val="clear" w:color="auto" w:fill="auto"/>
          </w:tcPr>
          <w:p w14:paraId="715AA9DE"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A GCSE style writing and reading comprehension test related to the topic covered.</w:t>
            </w:r>
          </w:p>
          <w:p w14:paraId="3E33A774"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A GCSE style Listening test.</w:t>
            </w:r>
          </w:p>
          <w:p w14:paraId="5EABE614"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Vocabulary Test (written and oral).</w:t>
            </w:r>
          </w:p>
          <w:p w14:paraId="03A67E69" w14:textId="77777777" w:rsidR="000652C0" w:rsidRPr="007D5FB0" w:rsidRDefault="000652C0" w:rsidP="00455BCD">
            <w:pPr>
              <w:rPr>
                <w:rFonts w:asciiTheme="majorHAnsi" w:hAnsiTheme="majorHAnsi" w:cstheme="majorHAnsi"/>
                <w:sz w:val="22"/>
              </w:rPr>
            </w:pPr>
          </w:p>
        </w:tc>
      </w:tr>
      <w:tr w:rsidR="000652C0" w:rsidRPr="007D5FB0" w14:paraId="14EFFC94" w14:textId="77777777" w:rsidTr="00455BCD">
        <w:tc>
          <w:tcPr>
            <w:tcW w:w="9016" w:type="dxa"/>
            <w:shd w:val="clear" w:color="auto" w:fill="B1E4FD" w:themeFill="accent1" w:themeFillTint="33"/>
          </w:tcPr>
          <w:p w14:paraId="794A1411"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What do I need to revise?</w:t>
            </w:r>
          </w:p>
          <w:p w14:paraId="29F0C631" w14:textId="77777777" w:rsidR="000652C0" w:rsidRPr="007D5FB0" w:rsidRDefault="000652C0" w:rsidP="00455BCD">
            <w:pPr>
              <w:pStyle w:val="ListParagraph"/>
              <w:rPr>
                <w:rFonts w:asciiTheme="majorHAnsi" w:hAnsiTheme="majorHAnsi" w:cstheme="majorHAnsi"/>
              </w:rPr>
            </w:pPr>
          </w:p>
        </w:tc>
      </w:tr>
      <w:tr w:rsidR="000652C0" w:rsidRPr="007D5FB0" w14:paraId="0DDA466C" w14:textId="77777777" w:rsidTr="00455BCD">
        <w:tc>
          <w:tcPr>
            <w:tcW w:w="9016" w:type="dxa"/>
          </w:tcPr>
          <w:p w14:paraId="55B964C6" w14:textId="77777777" w:rsidR="000652C0" w:rsidRPr="00972827" w:rsidRDefault="000652C0" w:rsidP="00455BCD">
            <w:pPr>
              <w:rPr>
                <w:rFonts w:asciiTheme="majorHAnsi" w:hAnsiTheme="majorHAnsi" w:cstheme="majorHAnsi"/>
                <w:b w:val="0"/>
                <w:color w:val="auto"/>
                <w:sz w:val="22"/>
                <w:u w:val="single"/>
              </w:rPr>
            </w:pPr>
            <w:r w:rsidRPr="00972827">
              <w:rPr>
                <w:rFonts w:asciiTheme="majorHAnsi" w:hAnsiTheme="majorHAnsi" w:cstheme="majorHAnsi"/>
                <w:b w:val="0"/>
                <w:color w:val="auto"/>
                <w:sz w:val="22"/>
                <w:u w:val="single"/>
              </w:rPr>
              <w:t>Use of modern technology.</w:t>
            </w:r>
          </w:p>
          <w:p w14:paraId="445BE3CF"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How and where to use media and technology.</w:t>
            </w:r>
          </w:p>
          <w:p w14:paraId="143F5AE9"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Newspaper, television.</w:t>
            </w:r>
          </w:p>
          <w:p w14:paraId="5D8F66E6"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Use of internet/email.</w:t>
            </w:r>
          </w:p>
          <w:p w14:paraId="616B5F9E"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Advantages and disadvantages.</w:t>
            </w:r>
          </w:p>
          <w:p w14:paraId="6F4016F9"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Internet shopping.</w:t>
            </w:r>
          </w:p>
          <w:p w14:paraId="08BE41DA"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 xml:space="preserve">Advertisement. </w:t>
            </w:r>
          </w:p>
          <w:p w14:paraId="05F0F12F" w14:textId="77777777" w:rsidR="000652C0" w:rsidRPr="00972827" w:rsidRDefault="000652C0" w:rsidP="00455BCD">
            <w:pPr>
              <w:spacing w:after="200"/>
              <w:rPr>
                <w:rFonts w:asciiTheme="majorHAnsi" w:hAnsiTheme="majorHAnsi" w:cstheme="majorHAnsi"/>
                <w:b w:val="0"/>
                <w:color w:val="auto"/>
                <w:sz w:val="22"/>
              </w:rPr>
            </w:pPr>
            <w:r w:rsidRPr="00972827">
              <w:rPr>
                <w:rFonts w:asciiTheme="majorHAnsi" w:hAnsiTheme="majorHAnsi" w:cstheme="majorHAnsi"/>
                <w:b w:val="0"/>
                <w:color w:val="auto"/>
                <w:sz w:val="22"/>
              </w:rPr>
              <w:t>Safe use of modern technology.</w:t>
            </w:r>
          </w:p>
          <w:p w14:paraId="07615944" w14:textId="77777777" w:rsidR="000652C0" w:rsidRPr="00972827" w:rsidRDefault="000652C0" w:rsidP="00455BCD">
            <w:pPr>
              <w:rPr>
                <w:rFonts w:asciiTheme="majorHAnsi" w:hAnsiTheme="majorHAnsi" w:cstheme="majorHAnsi"/>
                <w:b w:val="0"/>
                <w:color w:val="auto"/>
                <w:sz w:val="22"/>
                <w:u w:val="single"/>
              </w:rPr>
            </w:pPr>
            <w:r w:rsidRPr="00972827">
              <w:rPr>
                <w:rFonts w:asciiTheme="majorHAnsi" w:hAnsiTheme="majorHAnsi" w:cstheme="majorHAnsi"/>
                <w:b w:val="0"/>
                <w:color w:val="auto"/>
                <w:sz w:val="22"/>
                <w:u w:val="single"/>
              </w:rPr>
              <w:t>Healthy life style</w:t>
            </w:r>
          </w:p>
          <w:p w14:paraId="3CAA3A3A"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Keeping fit, eating healthy</w:t>
            </w:r>
          </w:p>
          <w:p w14:paraId="6988A992"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Talking about favourite sports &amp; Childhood games.</w:t>
            </w:r>
          </w:p>
          <w:p w14:paraId="3ADE3276"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Talking about different leisure activities.</w:t>
            </w:r>
          </w:p>
          <w:p w14:paraId="090682F7" w14:textId="77777777" w:rsidR="000652C0"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(Music,Film and Television.)</w:t>
            </w:r>
          </w:p>
          <w:p w14:paraId="7942AC56" w14:textId="65BC6F4B" w:rsidR="00972827" w:rsidRPr="007D5FB0" w:rsidRDefault="00972827" w:rsidP="00455BCD">
            <w:pPr>
              <w:rPr>
                <w:rFonts w:asciiTheme="majorHAnsi" w:hAnsiTheme="majorHAnsi" w:cstheme="majorHAnsi"/>
                <w:sz w:val="22"/>
              </w:rPr>
            </w:pPr>
          </w:p>
        </w:tc>
      </w:tr>
      <w:tr w:rsidR="000652C0" w:rsidRPr="007D5FB0" w14:paraId="59ADEEFE" w14:textId="77777777" w:rsidTr="00455BCD">
        <w:tc>
          <w:tcPr>
            <w:tcW w:w="9016" w:type="dxa"/>
            <w:shd w:val="clear" w:color="auto" w:fill="E0EFF4" w:themeFill="accent4" w:themeFillTint="33"/>
          </w:tcPr>
          <w:p w14:paraId="09CC555C"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How can I revise for Urdu?</w:t>
            </w:r>
          </w:p>
          <w:p w14:paraId="7EF35FC4" w14:textId="77777777" w:rsidR="000652C0" w:rsidRPr="007D5FB0" w:rsidRDefault="000652C0" w:rsidP="00455BCD">
            <w:pPr>
              <w:rPr>
                <w:rFonts w:asciiTheme="majorHAnsi" w:hAnsiTheme="majorHAnsi" w:cstheme="majorHAnsi"/>
                <w:sz w:val="22"/>
              </w:rPr>
            </w:pPr>
          </w:p>
        </w:tc>
      </w:tr>
      <w:tr w:rsidR="000652C0" w:rsidRPr="007D5FB0" w14:paraId="08711E77" w14:textId="77777777" w:rsidTr="00455BCD">
        <w:tc>
          <w:tcPr>
            <w:tcW w:w="9016" w:type="dxa"/>
          </w:tcPr>
          <w:p w14:paraId="00B66BCE"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 xml:space="preserve">Learning vocabulary  </w:t>
            </w:r>
          </w:p>
          <w:p w14:paraId="71527608"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Reading on regular basis.</w:t>
            </w:r>
          </w:p>
          <w:p w14:paraId="0386F398"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Writing practice. (Language/ sentence structure according to the tenses. Extending word choices)</w:t>
            </w:r>
          </w:p>
          <w:p w14:paraId="6B3BAF69"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Recall of skills – essay writing, evaluation/analysis/interpretation skills</w:t>
            </w:r>
          </w:p>
          <w:p w14:paraId="6BC53AE4" w14:textId="77777777" w:rsidR="000652C0" w:rsidRPr="007D5FB0" w:rsidRDefault="000652C0" w:rsidP="00455BCD">
            <w:pPr>
              <w:rPr>
                <w:rFonts w:asciiTheme="majorHAnsi" w:hAnsiTheme="majorHAnsi" w:cstheme="majorHAnsi"/>
                <w:sz w:val="22"/>
              </w:rPr>
            </w:pPr>
          </w:p>
        </w:tc>
      </w:tr>
      <w:tr w:rsidR="000652C0" w:rsidRPr="007D5FB0" w14:paraId="52504411" w14:textId="77777777" w:rsidTr="00455BCD">
        <w:tc>
          <w:tcPr>
            <w:tcW w:w="9016" w:type="dxa"/>
            <w:shd w:val="clear" w:color="auto" w:fill="D2F1EF" w:themeFill="accent6" w:themeFillTint="33"/>
          </w:tcPr>
          <w:p w14:paraId="76AA626A"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Useful resources I can use:</w:t>
            </w:r>
          </w:p>
          <w:p w14:paraId="018E7CA4" w14:textId="77777777" w:rsidR="000652C0" w:rsidRPr="007D5FB0" w:rsidRDefault="000652C0" w:rsidP="00455BCD">
            <w:pPr>
              <w:rPr>
                <w:rFonts w:asciiTheme="majorHAnsi" w:hAnsiTheme="majorHAnsi" w:cstheme="majorHAnsi"/>
                <w:sz w:val="22"/>
              </w:rPr>
            </w:pPr>
          </w:p>
        </w:tc>
      </w:tr>
      <w:tr w:rsidR="000652C0" w:rsidRPr="007D5FB0" w14:paraId="18858658" w14:textId="77777777" w:rsidTr="00455BCD">
        <w:tc>
          <w:tcPr>
            <w:tcW w:w="9016" w:type="dxa"/>
          </w:tcPr>
          <w:p w14:paraId="6C502B9F"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Worksheets provided.</w:t>
            </w:r>
          </w:p>
          <w:p w14:paraId="5AA66A32" w14:textId="77777777" w:rsidR="000652C0" w:rsidRPr="00972827" w:rsidRDefault="000652C0" w:rsidP="00455BCD">
            <w:pPr>
              <w:jc w:val="both"/>
              <w:rPr>
                <w:rFonts w:asciiTheme="majorHAnsi" w:hAnsiTheme="majorHAnsi" w:cstheme="majorHAnsi"/>
                <w:b w:val="0"/>
                <w:bCs/>
                <w:color w:val="auto"/>
                <w:sz w:val="22"/>
              </w:rPr>
            </w:pPr>
            <w:r w:rsidRPr="00972827">
              <w:rPr>
                <w:rFonts w:asciiTheme="majorHAnsi" w:hAnsiTheme="majorHAnsi" w:cstheme="majorHAnsi"/>
                <w:b w:val="0"/>
                <w:bCs/>
                <w:color w:val="auto"/>
                <w:sz w:val="22"/>
              </w:rPr>
              <w:t>Work done in exercise books.</w:t>
            </w:r>
          </w:p>
          <w:p w14:paraId="3FEB69D9" w14:textId="77777777" w:rsidR="000652C0" w:rsidRDefault="000652C0" w:rsidP="00455BCD">
            <w:pPr>
              <w:jc w:val="both"/>
              <w:rPr>
                <w:rFonts w:asciiTheme="majorHAnsi" w:hAnsiTheme="majorHAnsi" w:cstheme="majorHAnsi"/>
                <w:b w:val="0"/>
                <w:bCs/>
                <w:color w:val="auto"/>
                <w:sz w:val="22"/>
              </w:rPr>
            </w:pPr>
            <w:r w:rsidRPr="00972827">
              <w:rPr>
                <w:rFonts w:asciiTheme="majorHAnsi" w:hAnsiTheme="majorHAnsi" w:cstheme="majorHAnsi"/>
                <w:b w:val="0"/>
                <w:bCs/>
                <w:color w:val="auto"/>
                <w:sz w:val="22"/>
              </w:rPr>
              <w:t>resources uploaded on teams.</w:t>
            </w:r>
          </w:p>
          <w:p w14:paraId="3D44EEAF" w14:textId="59DAF4BA" w:rsidR="00972827" w:rsidRPr="007D5FB0" w:rsidRDefault="00972827" w:rsidP="00455BCD">
            <w:pPr>
              <w:jc w:val="both"/>
              <w:rPr>
                <w:rFonts w:asciiTheme="majorHAnsi" w:hAnsiTheme="majorHAnsi" w:cstheme="majorHAnsi"/>
                <w:sz w:val="22"/>
              </w:rPr>
            </w:pPr>
          </w:p>
        </w:tc>
      </w:tr>
      <w:tr w:rsidR="000652C0" w:rsidRPr="007D5FB0" w14:paraId="5748E25B" w14:textId="77777777" w:rsidTr="00455BCD">
        <w:tc>
          <w:tcPr>
            <w:tcW w:w="9016" w:type="dxa"/>
            <w:shd w:val="clear" w:color="auto" w:fill="FFCCFF"/>
          </w:tcPr>
          <w:p w14:paraId="557F9E7B"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Useful websites I can use:</w:t>
            </w:r>
          </w:p>
          <w:p w14:paraId="1BEFBD96" w14:textId="77777777" w:rsidR="000652C0" w:rsidRPr="007D5FB0" w:rsidRDefault="000652C0" w:rsidP="00455BCD">
            <w:pPr>
              <w:rPr>
                <w:rFonts w:asciiTheme="majorHAnsi" w:hAnsiTheme="majorHAnsi" w:cstheme="majorHAnsi"/>
                <w:sz w:val="22"/>
              </w:rPr>
            </w:pPr>
          </w:p>
        </w:tc>
      </w:tr>
      <w:tr w:rsidR="000652C0" w:rsidRPr="007D5FB0" w14:paraId="3AF0D261" w14:textId="77777777" w:rsidTr="00455BCD">
        <w:tc>
          <w:tcPr>
            <w:tcW w:w="9016" w:type="dxa"/>
          </w:tcPr>
          <w:p w14:paraId="2220A61C" w14:textId="77777777" w:rsidR="000652C0" w:rsidRPr="007D5FB0" w:rsidRDefault="00000000" w:rsidP="00455BCD">
            <w:pPr>
              <w:rPr>
                <w:rStyle w:val="Hyperlink"/>
                <w:rFonts w:asciiTheme="majorHAnsi" w:hAnsiTheme="majorHAnsi" w:cstheme="majorHAnsi"/>
                <w:sz w:val="22"/>
              </w:rPr>
            </w:pPr>
            <w:hyperlink r:id="rId281" w:history="1">
              <w:r w:rsidR="000652C0" w:rsidRPr="007D5FB0">
                <w:rPr>
                  <w:rStyle w:val="Hyperlink"/>
                  <w:rFonts w:asciiTheme="majorHAnsi" w:hAnsiTheme="majorHAnsi" w:cstheme="majorHAnsi"/>
                  <w:sz w:val="22"/>
                </w:rPr>
                <w:t>https://wordwall.net/en-us/community/urdu</w:t>
              </w:r>
            </w:hyperlink>
          </w:p>
          <w:p w14:paraId="59914CF9" w14:textId="77777777" w:rsidR="000652C0" w:rsidRPr="007D5FB0" w:rsidRDefault="00000000" w:rsidP="00455BCD">
            <w:pPr>
              <w:rPr>
                <w:rStyle w:val="Hyperlink"/>
                <w:rFonts w:asciiTheme="majorHAnsi" w:hAnsiTheme="majorHAnsi" w:cstheme="majorHAnsi"/>
                <w:sz w:val="22"/>
              </w:rPr>
            </w:pPr>
            <w:hyperlink r:id="rId282" w:history="1">
              <w:r w:rsidR="000652C0" w:rsidRPr="007D5FB0">
                <w:rPr>
                  <w:rStyle w:val="Hyperlink"/>
                  <w:rFonts w:asciiTheme="majorHAnsi" w:hAnsiTheme="majorHAnsi" w:cstheme="majorHAnsi"/>
                  <w:sz w:val="22"/>
                </w:rPr>
                <w:t>https://books.google.co.uk/books?id</w:t>
              </w:r>
            </w:hyperlink>
          </w:p>
          <w:p w14:paraId="3642CD44" w14:textId="77777777" w:rsidR="000652C0" w:rsidRPr="007D5FB0" w:rsidRDefault="00000000" w:rsidP="00455BCD">
            <w:pPr>
              <w:rPr>
                <w:rFonts w:asciiTheme="majorHAnsi" w:hAnsiTheme="majorHAnsi" w:cstheme="majorHAnsi"/>
                <w:sz w:val="22"/>
              </w:rPr>
            </w:pPr>
            <w:hyperlink r:id="rId283" w:history="1">
              <w:r w:rsidR="000652C0" w:rsidRPr="007D5FB0">
                <w:rPr>
                  <w:rStyle w:val="Hyperlink"/>
                  <w:rFonts w:asciiTheme="majorHAnsi" w:hAnsiTheme="majorHAnsi" w:cstheme="majorHAnsi"/>
                  <w:sz w:val="22"/>
                </w:rPr>
                <w:t>https://www.youtube.com/watch?v=wQ1SsZ2PaRI</w:t>
              </w:r>
            </w:hyperlink>
          </w:p>
          <w:p w14:paraId="3BC97741" w14:textId="77777777" w:rsidR="000652C0" w:rsidRPr="007D5FB0" w:rsidRDefault="000652C0" w:rsidP="00455BCD">
            <w:pPr>
              <w:rPr>
                <w:rFonts w:asciiTheme="majorHAnsi" w:hAnsiTheme="majorHAnsi" w:cstheme="majorHAnsi"/>
                <w:sz w:val="22"/>
              </w:rPr>
            </w:pPr>
          </w:p>
        </w:tc>
      </w:tr>
      <w:tr w:rsidR="000652C0" w:rsidRPr="007D5FB0" w14:paraId="039BA7AB" w14:textId="77777777" w:rsidTr="00455BCD">
        <w:tc>
          <w:tcPr>
            <w:tcW w:w="9016" w:type="dxa"/>
            <w:shd w:val="clear" w:color="auto" w:fill="CCFFFF"/>
          </w:tcPr>
          <w:p w14:paraId="43C39DF1"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428F0410" w14:textId="77777777" w:rsidR="000652C0" w:rsidRPr="007D5FB0" w:rsidRDefault="000652C0" w:rsidP="00455BCD">
            <w:pPr>
              <w:rPr>
                <w:rFonts w:asciiTheme="majorHAnsi" w:hAnsiTheme="majorHAnsi" w:cstheme="majorHAnsi"/>
                <w:sz w:val="22"/>
              </w:rPr>
            </w:pPr>
          </w:p>
        </w:tc>
      </w:tr>
      <w:tr w:rsidR="000652C0" w:rsidRPr="007D5FB0" w14:paraId="04CA2AD8" w14:textId="77777777" w:rsidTr="00455BCD">
        <w:trPr>
          <w:trHeight w:val="165"/>
        </w:trPr>
        <w:tc>
          <w:tcPr>
            <w:tcW w:w="9016" w:type="dxa"/>
          </w:tcPr>
          <w:p w14:paraId="057BF409"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Talking in Urdu with your family members.</w:t>
            </w:r>
          </w:p>
          <w:p w14:paraId="7F4DB77C"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 xml:space="preserve">Reading Urdu newspapers/ books. </w:t>
            </w:r>
          </w:p>
          <w:p w14:paraId="6385156B"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Watching Urdu TV programme/ news.</w:t>
            </w:r>
          </w:p>
          <w:p w14:paraId="03939001"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Listening Qur’anic stories in Urdu</w:t>
            </w:r>
          </w:p>
          <w:p w14:paraId="4F081994" w14:textId="77777777" w:rsidR="000652C0" w:rsidRPr="007D5FB0" w:rsidRDefault="000652C0" w:rsidP="00455BCD">
            <w:pPr>
              <w:rPr>
                <w:rFonts w:asciiTheme="majorHAnsi" w:hAnsiTheme="majorHAnsi" w:cstheme="majorHAnsi"/>
                <w:sz w:val="22"/>
              </w:rPr>
            </w:pPr>
          </w:p>
        </w:tc>
      </w:tr>
    </w:tbl>
    <w:p w14:paraId="215B517B" w14:textId="45488159" w:rsidR="000652C0" w:rsidRPr="00972827" w:rsidRDefault="000652C0" w:rsidP="00972827">
      <w:pPr>
        <w:jc w:val="center"/>
        <w:rPr>
          <w:rFonts w:asciiTheme="majorHAnsi" w:hAnsiTheme="majorHAnsi" w:cstheme="majorHAnsi"/>
          <w:color w:val="013A57" w:themeColor="accent1" w:themeShade="BF"/>
          <w:szCs w:val="28"/>
        </w:rPr>
      </w:pPr>
      <w:r w:rsidRPr="00972827">
        <w:rPr>
          <w:rFonts w:asciiTheme="majorHAnsi" w:hAnsiTheme="majorHAnsi" w:cstheme="majorHAnsi"/>
          <w:color w:val="013A57" w:themeColor="accent1" w:themeShade="BF"/>
          <w:szCs w:val="28"/>
        </w:rPr>
        <w:lastRenderedPageBreak/>
        <w:t>Year 11 Spring Term Revision Urdu</w:t>
      </w:r>
    </w:p>
    <w:p w14:paraId="362AA4C1" w14:textId="77777777" w:rsidR="000652C0" w:rsidRPr="007D5FB0" w:rsidRDefault="000652C0" w:rsidP="000652C0">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0652C0" w:rsidRPr="007D5FB0" w14:paraId="2188CB91" w14:textId="77777777" w:rsidTr="00455BCD">
        <w:tc>
          <w:tcPr>
            <w:tcW w:w="9016" w:type="dxa"/>
            <w:shd w:val="clear" w:color="auto" w:fill="CCFFCC"/>
          </w:tcPr>
          <w:p w14:paraId="4751A08B"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0652C0" w:rsidRPr="007D5FB0" w14:paraId="1A444224" w14:textId="77777777" w:rsidTr="00455BCD">
        <w:tc>
          <w:tcPr>
            <w:tcW w:w="9016" w:type="dxa"/>
            <w:shd w:val="clear" w:color="auto" w:fill="auto"/>
          </w:tcPr>
          <w:p w14:paraId="17F62FB4"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A GCSE style test related to the topic covered.</w:t>
            </w:r>
          </w:p>
          <w:p w14:paraId="5A90BE71"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Listening skills Unit 1</w:t>
            </w:r>
          </w:p>
          <w:p w14:paraId="7DE6DBC6"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Speaking skills Unit 2</w:t>
            </w:r>
          </w:p>
          <w:p w14:paraId="1C8A3C42"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Reading skills Unit3</w:t>
            </w:r>
          </w:p>
          <w:p w14:paraId="7E36773B"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Writing skills Unit 4</w:t>
            </w:r>
          </w:p>
          <w:p w14:paraId="0A8908AD"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Vocabulary Test (written and oral).</w:t>
            </w:r>
          </w:p>
          <w:p w14:paraId="461E7A3D" w14:textId="77777777" w:rsidR="000652C0" w:rsidRPr="007D5FB0" w:rsidRDefault="000652C0" w:rsidP="00455BCD">
            <w:pPr>
              <w:rPr>
                <w:rFonts w:asciiTheme="majorHAnsi" w:hAnsiTheme="majorHAnsi" w:cstheme="majorHAnsi"/>
                <w:sz w:val="22"/>
              </w:rPr>
            </w:pPr>
          </w:p>
        </w:tc>
      </w:tr>
      <w:tr w:rsidR="000652C0" w:rsidRPr="007D5FB0" w14:paraId="45DCD617" w14:textId="77777777" w:rsidTr="00455BCD">
        <w:tc>
          <w:tcPr>
            <w:tcW w:w="9016" w:type="dxa"/>
            <w:shd w:val="clear" w:color="auto" w:fill="B1E4FD" w:themeFill="accent1" w:themeFillTint="33"/>
          </w:tcPr>
          <w:p w14:paraId="47AA1999"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What do I need to revise?</w:t>
            </w:r>
          </w:p>
          <w:p w14:paraId="63A4D719" w14:textId="77777777" w:rsidR="000652C0" w:rsidRPr="007D5FB0" w:rsidRDefault="000652C0" w:rsidP="00455BCD">
            <w:pPr>
              <w:pStyle w:val="ListParagraph"/>
              <w:rPr>
                <w:rFonts w:asciiTheme="majorHAnsi" w:hAnsiTheme="majorHAnsi" w:cstheme="majorHAnsi"/>
              </w:rPr>
            </w:pPr>
          </w:p>
        </w:tc>
      </w:tr>
      <w:tr w:rsidR="000652C0" w:rsidRPr="007D5FB0" w14:paraId="1722A0BA" w14:textId="77777777" w:rsidTr="00455BCD">
        <w:tc>
          <w:tcPr>
            <w:tcW w:w="9016" w:type="dxa"/>
          </w:tcPr>
          <w:p w14:paraId="440DFB6F"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 xml:space="preserve">Preparation GCSE Speaking exams </w:t>
            </w:r>
          </w:p>
          <w:p w14:paraId="6773AB50" w14:textId="77777777" w:rsidR="000652C0" w:rsidRPr="00972827" w:rsidRDefault="000652C0" w:rsidP="00455BCD">
            <w:pPr>
              <w:spacing w:before="240"/>
              <w:rPr>
                <w:rFonts w:asciiTheme="majorHAnsi" w:hAnsiTheme="majorHAnsi" w:cstheme="majorHAnsi"/>
                <w:b w:val="0"/>
                <w:color w:val="auto"/>
                <w:sz w:val="22"/>
              </w:rPr>
            </w:pPr>
            <w:r w:rsidRPr="00972827">
              <w:rPr>
                <w:rFonts w:asciiTheme="majorHAnsi" w:hAnsiTheme="majorHAnsi" w:cstheme="majorHAnsi"/>
                <w:b w:val="0"/>
                <w:color w:val="auto"/>
                <w:sz w:val="22"/>
              </w:rPr>
              <w:t>Practise speaking skills. (Roleplays, Picture base conversation and one to one conversation).</w:t>
            </w:r>
          </w:p>
          <w:p w14:paraId="5B7FFBAB"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 xml:space="preserve"> Improving writing skills. And listening skills.</w:t>
            </w:r>
          </w:p>
          <w:p w14:paraId="57E6C6A1" w14:textId="77777777" w:rsidR="000652C0" w:rsidRPr="00972827" w:rsidRDefault="000652C0" w:rsidP="00455BCD">
            <w:pPr>
              <w:rPr>
                <w:rFonts w:asciiTheme="majorHAnsi" w:hAnsiTheme="majorHAnsi" w:cstheme="majorHAnsi"/>
                <w:b w:val="0"/>
                <w:color w:val="auto"/>
                <w:sz w:val="22"/>
              </w:rPr>
            </w:pPr>
            <w:r w:rsidRPr="00972827">
              <w:rPr>
                <w:rFonts w:asciiTheme="majorHAnsi" w:hAnsiTheme="majorHAnsi" w:cstheme="majorHAnsi"/>
                <w:b w:val="0"/>
                <w:color w:val="auto"/>
                <w:sz w:val="22"/>
              </w:rPr>
              <w:t>Practise reading skills, Translation practise.</w:t>
            </w:r>
          </w:p>
          <w:p w14:paraId="4B5F03D3" w14:textId="77777777" w:rsidR="000652C0" w:rsidRPr="007D5FB0" w:rsidRDefault="000652C0" w:rsidP="00455BCD">
            <w:pPr>
              <w:spacing w:after="200"/>
              <w:rPr>
                <w:rFonts w:asciiTheme="majorHAnsi" w:hAnsiTheme="majorHAnsi" w:cstheme="majorHAnsi"/>
                <w:sz w:val="22"/>
              </w:rPr>
            </w:pPr>
            <w:r w:rsidRPr="00972827">
              <w:rPr>
                <w:rFonts w:asciiTheme="majorHAnsi" w:hAnsiTheme="majorHAnsi" w:cstheme="majorHAnsi"/>
                <w:b w:val="0"/>
                <w:color w:val="auto"/>
                <w:sz w:val="22"/>
              </w:rPr>
              <w:t>Topic related vocabulary Revision words.</w:t>
            </w:r>
          </w:p>
        </w:tc>
      </w:tr>
      <w:tr w:rsidR="000652C0" w:rsidRPr="007D5FB0" w14:paraId="6D5E87B2" w14:textId="77777777" w:rsidTr="00455BCD">
        <w:tc>
          <w:tcPr>
            <w:tcW w:w="9016" w:type="dxa"/>
            <w:shd w:val="clear" w:color="auto" w:fill="E0EFF4" w:themeFill="accent4" w:themeFillTint="33"/>
          </w:tcPr>
          <w:p w14:paraId="267CC8B4"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How can I revise for Urdu?</w:t>
            </w:r>
          </w:p>
          <w:p w14:paraId="1C2C5FA9" w14:textId="77777777" w:rsidR="000652C0" w:rsidRPr="007D5FB0" w:rsidRDefault="000652C0" w:rsidP="00455BCD">
            <w:pPr>
              <w:rPr>
                <w:rFonts w:asciiTheme="majorHAnsi" w:hAnsiTheme="majorHAnsi" w:cstheme="majorHAnsi"/>
                <w:sz w:val="22"/>
              </w:rPr>
            </w:pPr>
          </w:p>
        </w:tc>
      </w:tr>
      <w:tr w:rsidR="000652C0" w:rsidRPr="007D5FB0" w14:paraId="6D5CF9D5" w14:textId="77777777" w:rsidTr="00455BCD">
        <w:tc>
          <w:tcPr>
            <w:tcW w:w="9016" w:type="dxa"/>
          </w:tcPr>
          <w:p w14:paraId="5E88A56F"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Complete and learn speaking sample questions.</w:t>
            </w:r>
          </w:p>
          <w:p w14:paraId="3B3F7136"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 xml:space="preserve">Learning vocabulary  </w:t>
            </w:r>
          </w:p>
          <w:p w14:paraId="0BE6EEF3"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Reading on regular basis.</w:t>
            </w:r>
          </w:p>
          <w:p w14:paraId="35699AF2"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Writing practice. (Language/ sentence structure according to the tenses. Extending word choices)</w:t>
            </w:r>
          </w:p>
          <w:p w14:paraId="2F6A185F"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Recall of skills – essay writing, evaluation/analysis/interpretation skills</w:t>
            </w:r>
          </w:p>
          <w:p w14:paraId="1435C1EA" w14:textId="77777777" w:rsidR="000652C0" w:rsidRPr="007D5FB0" w:rsidRDefault="000652C0" w:rsidP="00455BCD">
            <w:pPr>
              <w:rPr>
                <w:rFonts w:asciiTheme="majorHAnsi" w:hAnsiTheme="majorHAnsi" w:cstheme="majorHAnsi"/>
                <w:sz w:val="22"/>
              </w:rPr>
            </w:pPr>
          </w:p>
        </w:tc>
      </w:tr>
      <w:tr w:rsidR="000652C0" w:rsidRPr="007D5FB0" w14:paraId="623F34CA" w14:textId="77777777" w:rsidTr="00455BCD">
        <w:tc>
          <w:tcPr>
            <w:tcW w:w="9016" w:type="dxa"/>
            <w:shd w:val="clear" w:color="auto" w:fill="D2F1EF" w:themeFill="accent6" w:themeFillTint="33"/>
          </w:tcPr>
          <w:p w14:paraId="22E959B1"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Useful resources I can use:</w:t>
            </w:r>
          </w:p>
          <w:p w14:paraId="6D2291C5" w14:textId="77777777" w:rsidR="000652C0" w:rsidRPr="007D5FB0" w:rsidRDefault="000652C0" w:rsidP="00455BCD">
            <w:pPr>
              <w:rPr>
                <w:rFonts w:asciiTheme="majorHAnsi" w:hAnsiTheme="majorHAnsi" w:cstheme="majorHAnsi"/>
                <w:sz w:val="22"/>
              </w:rPr>
            </w:pPr>
          </w:p>
        </w:tc>
      </w:tr>
      <w:tr w:rsidR="000652C0" w:rsidRPr="007D5FB0" w14:paraId="721A3E8A" w14:textId="77777777" w:rsidTr="00455BCD">
        <w:tc>
          <w:tcPr>
            <w:tcW w:w="9016" w:type="dxa"/>
          </w:tcPr>
          <w:p w14:paraId="2DD91DE6"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Revision sample questions for each theme provided.</w:t>
            </w:r>
          </w:p>
          <w:p w14:paraId="7D5CC556" w14:textId="77777777" w:rsidR="000652C0" w:rsidRPr="00972827" w:rsidRDefault="000652C0"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Worksheets provided.</w:t>
            </w:r>
          </w:p>
          <w:p w14:paraId="6B0B6AB4" w14:textId="77777777" w:rsidR="000652C0" w:rsidRPr="00972827" w:rsidRDefault="000652C0" w:rsidP="00455BCD">
            <w:pPr>
              <w:jc w:val="both"/>
              <w:rPr>
                <w:rFonts w:asciiTheme="majorHAnsi" w:hAnsiTheme="majorHAnsi" w:cstheme="majorHAnsi"/>
                <w:b w:val="0"/>
                <w:bCs/>
                <w:color w:val="auto"/>
                <w:sz w:val="22"/>
              </w:rPr>
            </w:pPr>
            <w:r w:rsidRPr="00972827">
              <w:rPr>
                <w:rFonts w:asciiTheme="majorHAnsi" w:hAnsiTheme="majorHAnsi" w:cstheme="majorHAnsi"/>
                <w:b w:val="0"/>
                <w:bCs/>
                <w:color w:val="auto"/>
                <w:sz w:val="22"/>
              </w:rPr>
              <w:t>Work done in exercise books.</w:t>
            </w:r>
          </w:p>
          <w:p w14:paraId="03C71850" w14:textId="77777777" w:rsidR="000652C0" w:rsidRDefault="000652C0" w:rsidP="00455BCD">
            <w:pPr>
              <w:jc w:val="both"/>
              <w:rPr>
                <w:rFonts w:asciiTheme="majorHAnsi" w:hAnsiTheme="majorHAnsi" w:cstheme="majorHAnsi"/>
                <w:b w:val="0"/>
                <w:bCs/>
                <w:color w:val="auto"/>
                <w:sz w:val="22"/>
              </w:rPr>
            </w:pPr>
            <w:r w:rsidRPr="00972827">
              <w:rPr>
                <w:rFonts w:asciiTheme="majorHAnsi" w:hAnsiTheme="majorHAnsi" w:cstheme="majorHAnsi"/>
                <w:b w:val="0"/>
                <w:bCs/>
                <w:color w:val="auto"/>
                <w:sz w:val="22"/>
              </w:rPr>
              <w:t>Resources uploaded on teams.</w:t>
            </w:r>
          </w:p>
          <w:p w14:paraId="30095BF9" w14:textId="0997132B" w:rsidR="00972827" w:rsidRPr="007D5FB0" w:rsidRDefault="00972827" w:rsidP="00455BCD">
            <w:pPr>
              <w:jc w:val="both"/>
              <w:rPr>
                <w:rFonts w:asciiTheme="majorHAnsi" w:hAnsiTheme="majorHAnsi" w:cstheme="majorHAnsi"/>
                <w:sz w:val="22"/>
              </w:rPr>
            </w:pPr>
          </w:p>
        </w:tc>
      </w:tr>
      <w:tr w:rsidR="000652C0" w:rsidRPr="007D5FB0" w14:paraId="3DF5A85B" w14:textId="77777777" w:rsidTr="00455BCD">
        <w:tc>
          <w:tcPr>
            <w:tcW w:w="9016" w:type="dxa"/>
            <w:shd w:val="clear" w:color="auto" w:fill="FFCCFF"/>
          </w:tcPr>
          <w:p w14:paraId="73DE213A"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Useful websites I can use:</w:t>
            </w:r>
          </w:p>
          <w:p w14:paraId="2BAD99E5" w14:textId="77777777" w:rsidR="000652C0" w:rsidRPr="007D5FB0" w:rsidRDefault="000652C0" w:rsidP="00455BCD">
            <w:pPr>
              <w:rPr>
                <w:rFonts w:asciiTheme="majorHAnsi" w:hAnsiTheme="majorHAnsi" w:cstheme="majorHAnsi"/>
                <w:sz w:val="22"/>
              </w:rPr>
            </w:pPr>
          </w:p>
        </w:tc>
      </w:tr>
      <w:tr w:rsidR="000652C0" w:rsidRPr="007D5FB0" w14:paraId="2429725B" w14:textId="77777777" w:rsidTr="00455BCD">
        <w:tc>
          <w:tcPr>
            <w:tcW w:w="9016" w:type="dxa"/>
          </w:tcPr>
          <w:p w14:paraId="14486D73" w14:textId="77777777" w:rsidR="000652C0" w:rsidRPr="007D5FB0" w:rsidRDefault="000652C0" w:rsidP="00455BCD">
            <w:pPr>
              <w:rPr>
                <w:rFonts w:asciiTheme="majorHAnsi" w:hAnsiTheme="majorHAnsi" w:cstheme="majorHAnsi"/>
                <w:sz w:val="22"/>
              </w:rPr>
            </w:pPr>
          </w:p>
          <w:p w14:paraId="399B85B5" w14:textId="77777777" w:rsidR="000652C0" w:rsidRPr="007D5FB0" w:rsidRDefault="00000000" w:rsidP="00455BCD">
            <w:pPr>
              <w:rPr>
                <w:rStyle w:val="Hyperlink"/>
                <w:rFonts w:asciiTheme="majorHAnsi" w:hAnsiTheme="majorHAnsi" w:cstheme="majorHAnsi"/>
                <w:sz w:val="22"/>
              </w:rPr>
            </w:pPr>
            <w:hyperlink r:id="rId284" w:history="1">
              <w:r w:rsidR="000652C0" w:rsidRPr="007D5FB0">
                <w:rPr>
                  <w:rStyle w:val="Hyperlink"/>
                  <w:rFonts w:asciiTheme="majorHAnsi" w:hAnsiTheme="majorHAnsi" w:cstheme="majorHAnsi"/>
                  <w:sz w:val="22"/>
                </w:rPr>
                <w:t>https://wordwall.net/en-us/community/urdu</w:t>
              </w:r>
            </w:hyperlink>
          </w:p>
          <w:p w14:paraId="1E653BAF" w14:textId="77777777" w:rsidR="000652C0" w:rsidRPr="007D5FB0" w:rsidRDefault="00000000" w:rsidP="00455BCD">
            <w:pPr>
              <w:rPr>
                <w:rStyle w:val="Hyperlink"/>
                <w:rFonts w:asciiTheme="majorHAnsi" w:hAnsiTheme="majorHAnsi" w:cstheme="majorHAnsi"/>
                <w:sz w:val="22"/>
              </w:rPr>
            </w:pPr>
            <w:hyperlink r:id="rId285" w:history="1">
              <w:r w:rsidR="000652C0" w:rsidRPr="007D5FB0">
                <w:rPr>
                  <w:rStyle w:val="Hyperlink"/>
                  <w:rFonts w:asciiTheme="majorHAnsi" w:hAnsiTheme="majorHAnsi" w:cstheme="majorHAnsi"/>
                  <w:sz w:val="22"/>
                </w:rPr>
                <w:t>https://books.google.co.uk/books?id</w:t>
              </w:r>
            </w:hyperlink>
          </w:p>
          <w:p w14:paraId="6A01F25C" w14:textId="0B9161A0" w:rsidR="000652C0" w:rsidRPr="007D5FB0" w:rsidRDefault="00000000" w:rsidP="00455BCD">
            <w:pPr>
              <w:rPr>
                <w:rFonts w:asciiTheme="majorHAnsi" w:hAnsiTheme="majorHAnsi" w:cstheme="majorHAnsi"/>
                <w:sz w:val="22"/>
              </w:rPr>
            </w:pPr>
            <w:hyperlink r:id="rId286" w:history="1">
              <w:r w:rsidR="000652C0" w:rsidRPr="007D5FB0">
                <w:rPr>
                  <w:rStyle w:val="Hyperlink"/>
                  <w:rFonts w:asciiTheme="majorHAnsi" w:hAnsiTheme="majorHAnsi" w:cstheme="majorHAnsi"/>
                  <w:sz w:val="22"/>
                </w:rPr>
                <w:t>https://www.youtube.com/watch?v=wQ1SsZ2PaRI</w:t>
              </w:r>
            </w:hyperlink>
          </w:p>
          <w:p w14:paraId="67BBA157" w14:textId="77777777" w:rsidR="000652C0" w:rsidRPr="007D5FB0" w:rsidRDefault="000652C0" w:rsidP="00455BCD">
            <w:pPr>
              <w:rPr>
                <w:rFonts w:asciiTheme="majorHAnsi" w:hAnsiTheme="majorHAnsi" w:cstheme="majorHAnsi"/>
                <w:sz w:val="22"/>
              </w:rPr>
            </w:pPr>
          </w:p>
        </w:tc>
      </w:tr>
      <w:tr w:rsidR="000652C0" w:rsidRPr="007D5FB0" w14:paraId="488A0E4A" w14:textId="77777777" w:rsidTr="00455BCD">
        <w:tc>
          <w:tcPr>
            <w:tcW w:w="9016" w:type="dxa"/>
            <w:shd w:val="clear" w:color="auto" w:fill="CCFFFF"/>
          </w:tcPr>
          <w:p w14:paraId="6514C82D" w14:textId="77777777" w:rsidR="000652C0" w:rsidRPr="007D5FB0" w:rsidRDefault="000652C0"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69504C3F" w14:textId="77777777" w:rsidR="000652C0" w:rsidRPr="007D5FB0" w:rsidRDefault="000652C0" w:rsidP="00455BCD">
            <w:pPr>
              <w:rPr>
                <w:rFonts w:asciiTheme="majorHAnsi" w:hAnsiTheme="majorHAnsi" w:cstheme="majorHAnsi"/>
                <w:sz w:val="22"/>
              </w:rPr>
            </w:pPr>
          </w:p>
        </w:tc>
      </w:tr>
      <w:tr w:rsidR="000652C0" w:rsidRPr="007D5FB0" w14:paraId="2C1C0790" w14:textId="77777777" w:rsidTr="00455BCD">
        <w:trPr>
          <w:trHeight w:val="165"/>
        </w:trPr>
        <w:tc>
          <w:tcPr>
            <w:tcW w:w="9016" w:type="dxa"/>
          </w:tcPr>
          <w:p w14:paraId="7352FAF5" w14:textId="77777777" w:rsidR="000652C0" w:rsidRPr="005B508A" w:rsidRDefault="000652C0" w:rsidP="00455BCD">
            <w:pPr>
              <w:rPr>
                <w:rFonts w:asciiTheme="majorHAnsi" w:hAnsiTheme="majorHAnsi" w:cstheme="majorHAnsi"/>
                <w:b w:val="0"/>
                <w:bCs/>
                <w:sz w:val="22"/>
              </w:rPr>
            </w:pPr>
            <w:r w:rsidRPr="005B508A">
              <w:rPr>
                <w:rFonts w:asciiTheme="majorHAnsi" w:hAnsiTheme="majorHAnsi" w:cstheme="majorHAnsi"/>
                <w:b w:val="0"/>
                <w:bCs/>
                <w:sz w:val="22"/>
              </w:rPr>
              <w:t>Talking in Urdu with your family members.</w:t>
            </w:r>
          </w:p>
          <w:p w14:paraId="51726D2F" w14:textId="77777777" w:rsidR="000652C0" w:rsidRPr="005B508A" w:rsidRDefault="000652C0" w:rsidP="00455BCD">
            <w:pPr>
              <w:rPr>
                <w:rFonts w:asciiTheme="majorHAnsi" w:hAnsiTheme="majorHAnsi" w:cstheme="majorHAnsi"/>
                <w:b w:val="0"/>
                <w:bCs/>
                <w:sz w:val="22"/>
              </w:rPr>
            </w:pPr>
            <w:r w:rsidRPr="005B508A">
              <w:rPr>
                <w:rFonts w:asciiTheme="majorHAnsi" w:hAnsiTheme="majorHAnsi" w:cstheme="majorHAnsi"/>
                <w:b w:val="0"/>
                <w:bCs/>
                <w:sz w:val="22"/>
              </w:rPr>
              <w:t xml:space="preserve">Reading Urdu newspapers/ books. </w:t>
            </w:r>
          </w:p>
          <w:p w14:paraId="2DD3785F" w14:textId="77777777" w:rsidR="000652C0" w:rsidRPr="005B508A" w:rsidRDefault="000652C0" w:rsidP="00455BCD">
            <w:pPr>
              <w:rPr>
                <w:rFonts w:asciiTheme="majorHAnsi" w:hAnsiTheme="majorHAnsi" w:cstheme="majorHAnsi"/>
                <w:b w:val="0"/>
                <w:bCs/>
                <w:sz w:val="22"/>
              </w:rPr>
            </w:pPr>
            <w:r w:rsidRPr="005B508A">
              <w:rPr>
                <w:rFonts w:asciiTheme="majorHAnsi" w:hAnsiTheme="majorHAnsi" w:cstheme="majorHAnsi"/>
                <w:b w:val="0"/>
                <w:bCs/>
                <w:sz w:val="22"/>
              </w:rPr>
              <w:t>Watching Urdu TV programme/ news.</w:t>
            </w:r>
          </w:p>
          <w:p w14:paraId="417C522A" w14:textId="07FC77AD" w:rsidR="000652C0" w:rsidRPr="005B508A" w:rsidRDefault="000652C0" w:rsidP="00455BCD">
            <w:pPr>
              <w:rPr>
                <w:rFonts w:asciiTheme="majorHAnsi" w:hAnsiTheme="majorHAnsi" w:cstheme="majorHAnsi"/>
                <w:b w:val="0"/>
                <w:bCs/>
                <w:sz w:val="22"/>
              </w:rPr>
            </w:pPr>
            <w:r w:rsidRPr="005B508A">
              <w:rPr>
                <w:rFonts w:asciiTheme="majorHAnsi" w:hAnsiTheme="majorHAnsi" w:cstheme="majorHAnsi"/>
                <w:b w:val="0"/>
                <w:bCs/>
                <w:sz w:val="22"/>
              </w:rPr>
              <w:t>Listening Qur’anic stories in Urdu</w:t>
            </w:r>
          </w:p>
          <w:p w14:paraId="5968FF6E" w14:textId="77777777" w:rsidR="000652C0" w:rsidRPr="007D5FB0" w:rsidRDefault="000652C0" w:rsidP="00455BCD">
            <w:pPr>
              <w:rPr>
                <w:rFonts w:asciiTheme="majorHAnsi" w:hAnsiTheme="majorHAnsi" w:cstheme="majorHAnsi"/>
                <w:sz w:val="22"/>
              </w:rPr>
            </w:pPr>
          </w:p>
        </w:tc>
      </w:tr>
    </w:tbl>
    <w:p w14:paraId="797177B2" w14:textId="1109DD74" w:rsidR="00455BCD" w:rsidRPr="007D5FB0" w:rsidRDefault="00455BCD" w:rsidP="00DF027C">
      <w:pPr>
        <w:rPr>
          <w:rFonts w:asciiTheme="majorHAnsi" w:hAnsiTheme="majorHAnsi" w:cstheme="majorHAnsi"/>
          <w:b w:val="0"/>
          <w:bCs/>
          <w:sz w:val="22"/>
        </w:rPr>
      </w:pPr>
    </w:p>
    <w:p w14:paraId="47946193" w14:textId="77777777" w:rsidR="00455BCD" w:rsidRPr="00972827" w:rsidRDefault="00455BCD" w:rsidP="00455BCD">
      <w:pPr>
        <w:jc w:val="center"/>
        <w:rPr>
          <w:rFonts w:asciiTheme="majorHAnsi" w:hAnsiTheme="majorHAnsi" w:cstheme="majorHAnsi"/>
          <w:b w:val="0"/>
          <w:bCs/>
          <w:color w:val="013A57" w:themeColor="accent1" w:themeShade="BF"/>
          <w:szCs w:val="28"/>
        </w:rPr>
      </w:pPr>
      <w:r w:rsidRPr="00972827">
        <w:rPr>
          <w:rFonts w:asciiTheme="majorHAnsi" w:hAnsiTheme="majorHAnsi" w:cstheme="majorHAnsi"/>
          <w:bCs/>
          <w:color w:val="013A57" w:themeColor="accent1" w:themeShade="BF"/>
          <w:szCs w:val="28"/>
        </w:rPr>
        <w:lastRenderedPageBreak/>
        <w:t>Year 10 Spring Revision for Art.</w:t>
      </w:r>
    </w:p>
    <w:p w14:paraId="22701ACC" w14:textId="77777777" w:rsidR="00455BCD" w:rsidRPr="007D5FB0" w:rsidRDefault="00455BCD" w:rsidP="00455BCD">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455BCD" w:rsidRPr="007D5FB0" w14:paraId="1BCB0A96" w14:textId="77777777" w:rsidTr="00455BCD">
        <w:tc>
          <w:tcPr>
            <w:tcW w:w="9016" w:type="dxa"/>
            <w:shd w:val="clear" w:color="auto" w:fill="CCFFCC"/>
          </w:tcPr>
          <w:p w14:paraId="41C0C825"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455BCD" w:rsidRPr="007D5FB0" w14:paraId="5F2176B5" w14:textId="77777777" w:rsidTr="00455BCD">
        <w:tc>
          <w:tcPr>
            <w:tcW w:w="9016" w:type="dxa"/>
            <w:shd w:val="clear" w:color="auto" w:fill="auto"/>
          </w:tcPr>
          <w:p w14:paraId="5761D97C" w14:textId="77777777" w:rsidR="00455BCD" w:rsidRPr="005B508A" w:rsidRDefault="00455BCD" w:rsidP="00455BCD">
            <w:pPr>
              <w:rPr>
                <w:rFonts w:asciiTheme="majorHAnsi" w:hAnsiTheme="majorHAnsi" w:cstheme="majorHAnsi"/>
                <w:b w:val="0"/>
                <w:bCs/>
                <w:color w:val="auto"/>
                <w:sz w:val="22"/>
              </w:rPr>
            </w:pPr>
            <w:r w:rsidRPr="005B508A">
              <w:rPr>
                <w:rFonts w:asciiTheme="majorHAnsi" w:hAnsiTheme="majorHAnsi" w:cstheme="majorHAnsi"/>
                <w:b w:val="0"/>
                <w:bCs/>
                <w:color w:val="auto"/>
                <w:sz w:val="22"/>
              </w:rPr>
              <w:t>Everyday objects</w:t>
            </w:r>
          </w:p>
          <w:p w14:paraId="5FE13E57" w14:textId="77777777" w:rsidR="00455BCD" w:rsidRPr="007D5FB0" w:rsidRDefault="00455BCD" w:rsidP="00455BCD">
            <w:pPr>
              <w:rPr>
                <w:rFonts w:asciiTheme="majorHAnsi" w:hAnsiTheme="majorHAnsi" w:cstheme="majorHAnsi"/>
                <w:sz w:val="22"/>
              </w:rPr>
            </w:pPr>
          </w:p>
        </w:tc>
      </w:tr>
      <w:tr w:rsidR="00455BCD" w:rsidRPr="007D5FB0" w14:paraId="54EECEB7" w14:textId="77777777" w:rsidTr="00455BCD">
        <w:tc>
          <w:tcPr>
            <w:tcW w:w="9016" w:type="dxa"/>
            <w:shd w:val="clear" w:color="auto" w:fill="B1E4FD" w:themeFill="accent1" w:themeFillTint="33"/>
          </w:tcPr>
          <w:p w14:paraId="21D3D533"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do I need to revise?</w:t>
            </w:r>
          </w:p>
          <w:p w14:paraId="56A6B807" w14:textId="77777777" w:rsidR="00455BCD" w:rsidRPr="007D5FB0" w:rsidRDefault="00455BCD" w:rsidP="00455BCD">
            <w:pPr>
              <w:pStyle w:val="ListParagraph"/>
              <w:rPr>
                <w:rFonts w:asciiTheme="majorHAnsi" w:hAnsiTheme="majorHAnsi" w:cstheme="majorHAnsi"/>
              </w:rPr>
            </w:pPr>
          </w:p>
        </w:tc>
      </w:tr>
      <w:tr w:rsidR="00455BCD" w:rsidRPr="007D5FB0" w14:paraId="580E9125" w14:textId="77777777" w:rsidTr="00455BCD">
        <w:tc>
          <w:tcPr>
            <w:tcW w:w="9016" w:type="dxa"/>
          </w:tcPr>
          <w:p w14:paraId="687D2B14" w14:textId="77777777" w:rsidR="00455BCD" w:rsidRPr="005B508A" w:rsidRDefault="00455BCD" w:rsidP="00455BCD">
            <w:pPr>
              <w:rPr>
                <w:rFonts w:asciiTheme="majorHAnsi" w:hAnsiTheme="majorHAnsi" w:cstheme="majorHAnsi"/>
                <w:b w:val="0"/>
                <w:bCs/>
                <w:color w:val="auto"/>
                <w:sz w:val="22"/>
              </w:rPr>
            </w:pPr>
            <w:r w:rsidRPr="005B508A">
              <w:rPr>
                <w:rFonts w:asciiTheme="majorHAnsi" w:hAnsiTheme="majorHAnsi" w:cstheme="majorHAnsi"/>
                <w:b w:val="0"/>
                <w:bCs/>
                <w:color w:val="auto"/>
                <w:sz w:val="22"/>
              </w:rPr>
              <w:t xml:space="preserve">Revision will include practising key skills related to the Elements of art. To look at line, tone, space and tonal value, </w:t>
            </w:r>
          </w:p>
          <w:p w14:paraId="5555CFB7" w14:textId="77777777" w:rsidR="00455BCD" w:rsidRPr="00972827" w:rsidRDefault="00455BCD" w:rsidP="00972827">
            <w:pPr>
              <w:rPr>
                <w:rFonts w:asciiTheme="majorHAnsi" w:hAnsiTheme="majorHAnsi" w:cstheme="majorHAnsi"/>
              </w:rPr>
            </w:pPr>
          </w:p>
        </w:tc>
      </w:tr>
      <w:tr w:rsidR="00455BCD" w:rsidRPr="007D5FB0" w14:paraId="4C9F4AAE" w14:textId="77777777" w:rsidTr="00455BCD">
        <w:tc>
          <w:tcPr>
            <w:tcW w:w="9016" w:type="dxa"/>
            <w:shd w:val="clear" w:color="auto" w:fill="E0EFF4" w:themeFill="accent4" w:themeFillTint="33"/>
          </w:tcPr>
          <w:p w14:paraId="41E32756"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How can I revise for Line and tone shape?</w:t>
            </w:r>
          </w:p>
          <w:p w14:paraId="4268E17D" w14:textId="77777777" w:rsidR="00455BCD" w:rsidRPr="007D5FB0" w:rsidRDefault="00455BCD" w:rsidP="00455BCD">
            <w:pPr>
              <w:rPr>
                <w:rFonts w:asciiTheme="majorHAnsi" w:hAnsiTheme="majorHAnsi" w:cstheme="majorHAnsi"/>
                <w:sz w:val="22"/>
              </w:rPr>
            </w:pPr>
          </w:p>
        </w:tc>
      </w:tr>
      <w:tr w:rsidR="00455BCD" w:rsidRPr="007D5FB0" w14:paraId="3A9D9A2B" w14:textId="77777777" w:rsidTr="00455BCD">
        <w:tc>
          <w:tcPr>
            <w:tcW w:w="9016" w:type="dxa"/>
          </w:tcPr>
          <w:p w14:paraId="62737457" w14:textId="77777777" w:rsidR="00455BCD" w:rsidRPr="005B508A" w:rsidRDefault="00455BCD" w:rsidP="00455BCD">
            <w:pPr>
              <w:rPr>
                <w:rFonts w:asciiTheme="majorHAnsi" w:hAnsiTheme="majorHAnsi" w:cstheme="majorHAnsi"/>
                <w:b w:val="0"/>
                <w:bCs/>
                <w:color w:val="auto"/>
                <w:sz w:val="22"/>
              </w:rPr>
            </w:pPr>
            <w:r w:rsidRPr="005B508A">
              <w:rPr>
                <w:rFonts w:asciiTheme="majorHAnsi" w:hAnsiTheme="majorHAnsi" w:cstheme="majorHAnsi"/>
                <w:b w:val="0"/>
                <w:bCs/>
                <w:color w:val="auto"/>
                <w:sz w:val="22"/>
              </w:rPr>
              <w:t>Continue with your journey of showing the progression from a line drawing to detailed use the grid method, surface treatment</w:t>
            </w:r>
          </w:p>
          <w:p w14:paraId="1600DFFD" w14:textId="71CD0CDD" w:rsidR="00972827" w:rsidRPr="007D5FB0" w:rsidRDefault="00972827" w:rsidP="00455BCD">
            <w:pPr>
              <w:rPr>
                <w:rFonts w:asciiTheme="majorHAnsi" w:hAnsiTheme="majorHAnsi" w:cstheme="majorHAnsi"/>
                <w:sz w:val="22"/>
              </w:rPr>
            </w:pPr>
          </w:p>
        </w:tc>
      </w:tr>
      <w:tr w:rsidR="00455BCD" w:rsidRPr="007D5FB0" w14:paraId="6469B4B4" w14:textId="77777777" w:rsidTr="00455BCD">
        <w:tc>
          <w:tcPr>
            <w:tcW w:w="9016" w:type="dxa"/>
            <w:shd w:val="clear" w:color="auto" w:fill="D2F1EF" w:themeFill="accent6" w:themeFillTint="33"/>
          </w:tcPr>
          <w:p w14:paraId="4B30325F"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resources I can use:</w:t>
            </w:r>
          </w:p>
          <w:p w14:paraId="13093CAF" w14:textId="77777777" w:rsidR="00455BCD" w:rsidRPr="007D5FB0" w:rsidRDefault="00455BCD" w:rsidP="00455BCD">
            <w:pPr>
              <w:rPr>
                <w:rFonts w:asciiTheme="majorHAnsi" w:hAnsiTheme="majorHAnsi" w:cstheme="majorHAnsi"/>
                <w:sz w:val="22"/>
              </w:rPr>
            </w:pPr>
          </w:p>
        </w:tc>
      </w:tr>
      <w:tr w:rsidR="00455BCD" w:rsidRPr="007D5FB0" w14:paraId="473CD518" w14:textId="77777777" w:rsidTr="00455BCD">
        <w:tc>
          <w:tcPr>
            <w:tcW w:w="9016" w:type="dxa"/>
          </w:tcPr>
          <w:p w14:paraId="464640E5" w14:textId="77777777" w:rsidR="00455BCD" w:rsidRPr="005B508A" w:rsidRDefault="00455BCD" w:rsidP="00455BCD">
            <w:pPr>
              <w:rPr>
                <w:rFonts w:asciiTheme="majorHAnsi" w:hAnsiTheme="majorHAnsi" w:cstheme="majorHAnsi"/>
                <w:b w:val="0"/>
                <w:bCs/>
                <w:color w:val="auto"/>
                <w:sz w:val="22"/>
              </w:rPr>
            </w:pPr>
            <w:r w:rsidRPr="005B508A">
              <w:rPr>
                <w:rFonts w:asciiTheme="majorHAnsi" w:hAnsiTheme="majorHAnsi" w:cstheme="majorHAnsi"/>
                <w:b w:val="0"/>
                <w:bCs/>
                <w:color w:val="auto"/>
                <w:sz w:val="22"/>
              </w:rPr>
              <w:t>Watch line drawing, how to add tone, What is shape and space in art</w:t>
            </w:r>
          </w:p>
          <w:p w14:paraId="1034736D" w14:textId="77777777" w:rsidR="00455BCD" w:rsidRPr="007D5FB0" w:rsidRDefault="00455BCD" w:rsidP="00455BCD">
            <w:pPr>
              <w:rPr>
                <w:rFonts w:asciiTheme="majorHAnsi" w:hAnsiTheme="majorHAnsi" w:cstheme="majorHAnsi"/>
                <w:sz w:val="22"/>
              </w:rPr>
            </w:pPr>
          </w:p>
        </w:tc>
      </w:tr>
      <w:tr w:rsidR="00455BCD" w:rsidRPr="007D5FB0" w14:paraId="7D8E218E" w14:textId="77777777" w:rsidTr="00455BCD">
        <w:tc>
          <w:tcPr>
            <w:tcW w:w="9016" w:type="dxa"/>
            <w:shd w:val="clear" w:color="auto" w:fill="FFCCFF"/>
          </w:tcPr>
          <w:p w14:paraId="03C7D1EA"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websites I can use:</w:t>
            </w:r>
          </w:p>
          <w:p w14:paraId="23CCA978" w14:textId="77777777" w:rsidR="00455BCD" w:rsidRPr="007D5FB0" w:rsidRDefault="00455BCD" w:rsidP="00455BCD">
            <w:pPr>
              <w:rPr>
                <w:rFonts w:asciiTheme="majorHAnsi" w:hAnsiTheme="majorHAnsi" w:cstheme="majorHAnsi"/>
                <w:sz w:val="22"/>
              </w:rPr>
            </w:pPr>
          </w:p>
        </w:tc>
      </w:tr>
      <w:tr w:rsidR="00455BCD" w:rsidRPr="007D5FB0" w14:paraId="2FE1E6BF" w14:textId="77777777" w:rsidTr="00455BCD">
        <w:tc>
          <w:tcPr>
            <w:tcW w:w="9016" w:type="dxa"/>
          </w:tcPr>
          <w:p w14:paraId="50AA30EE" w14:textId="77777777" w:rsidR="00455BCD" w:rsidRPr="007D5FB0" w:rsidRDefault="00000000" w:rsidP="00455BCD">
            <w:pPr>
              <w:rPr>
                <w:rFonts w:asciiTheme="majorHAnsi" w:hAnsiTheme="majorHAnsi" w:cstheme="majorHAnsi"/>
                <w:color w:val="0000FF"/>
                <w:sz w:val="22"/>
                <w:u w:val="single"/>
              </w:rPr>
            </w:pPr>
            <w:hyperlink r:id="rId287" w:history="1">
              <w:r w:rsidR="00455BCD" w:rsidRPr="007D5FB0">
                <w:rPr>
                  <w:rFonts w:asciiTheme="majorHAnsi" w:hAnsiTheme="majorHAnsi" w:cstheme="majorHAnsi"/>
                  <w:color w:val="0000FF"/>
                  <w:sz w:val="22"/>
                  <w:u w:val="single"/>
                </w:rPr>
                <w:t>line drawings - Bing video</w:t>
              </w:r>
            </w:hyperlink>
          </w:p>
          <w:p w14:paraId="2C240D7A" w14:textId="77777777" w:rsidR="00455BCD" w:rsidRPr="007D5FB0" w:rsidRDefault="00455BCD" w:rsidP="00455BCD">
            <w:pPr>
              <w:rPr>
                <w:rFonts w:asciiTheme="majorHAnsi" w:hAnsiTheme="majorHAnsi" w:cstheme="majorHAnsi"/>
                <w:sz w:val="22"/>
              </w:rPr>
            </w:pPr>
          </w:p>
          <w:p w14:paraId="7E25D430" w14:textId="77777777" w:rsidR="00455BCD" w:rsidRPr="007D5FB0" w:rsidRDefault="00000000" w:rsidP="00455BCD">
            <w:pPr>
              <w:rPr>
                <w:rFonts w:asciiTheme="majorHAnsi" w:hAnsiTheme="majorHAnsi" w:cstheme="majorHAnsi"/>
                <w:sz w:val="22"/>
              </w:rPr>
            </w:pPr>
            <w:hyperlink r:id="rId288" w:history="1">
              <w:r w:rsidR="00455BCD" w:rsidRPr="007D5FB0">
                <w:rPr>
                  <w:rFonts w:asciiTheme="majorHAnsi" w:hAnsiTheme="majorHAnsi" w:cstheme="majorHAnsi"/>
                  <w:color w:val="0000FF"/>
                  <w:sz w:val="22"/>
                  <w:u w:val="single"/>
                </w:rPr>
                <w:t>Observational Drawing Techniques - YouTube</w:t>
              </w:r>
            </w:hyperlink>
          </w:p>
          <w:p w14:paraId="0C4A3199" w14:textId="77777777" w:rsidR="00455BCD" w:rsidRPr="007D5FB0" w:rsidRDefault="00455BCD" w:rsidP="00455BCD">
            <w:pPr>
              <w:rPr>
                <w:rFonts w:asciiTheme="majorHAnsi" w:hAnsiTheme="majorHAnsi" w:cstheme="majorHAnsi"/>
                <w:sz w:val="22"/>
              </w:rPr>
            </w:pPr>
          </w:p>
          <w:p w14:paraId="155D6D50" w14:textId="77777777" w:rsidR="00455BCD" w:rsidRPr="007D5FB0" w:rsidRDefault="00000000" w:rsidP="00455BCD">
            <w:pPr>
              <w:rPr>
                <w:rFonts w:asciiTheme="majorHAnsi" w:hAnsiTheme="majorHAnsi" w:cstheme="majorHAnsi"/>
                <w:sz w:val="22"/>
              </w:rPr>
            </w:pPr>
            <w:hyperlink r:id="rId289" w:history="1">
              <w:r w:rsidR="00455BCD" w:rsidRPr="007D5FB0">
                <w:rPr>
                  <w:rFonts w:asciiTheme="majorHAnsi" w:hAnsiTheme="majorHAnsi" w:cstheme="majorHAnsi"/>
                  <w:color w:val="0000FF"/>
                  <w:sz w:val="22"/>
                  <w:u w:val="single"/>
                </w:rPr>
                <w:t>Grid Method of Drawing | Drawing Lessons on grid drawing tutorial - YouTube</w:t>
              </w:r>
            </w:hyperlink>
          </w:p>
          <w:p w14:paraId="3C37486A" w14:textId="77777777" w:rsidR="00455BCD" w:rsidRPr="007D5FB0" w:rsidRDefault="00455BCD" w:rsidP="00455BCD">
            <w:pPr>
              <w:rPr>
                <w:rFonts w:asciiTheme="majorHAnsi" w:hAnsiTheme="majorHAnsi" w:cstheme="majorHAnsi"/>
                <w:sz w:val="22"/>
              </w:rPr>
            </w:pPr>
          </w:p>
        </w:tc>
      </w:tr>
      <w:tr w:rsidR="00455BCD" w:rsidRPr="007D5FB0" w14:paraId="0AE13FD5" w14:textId="77777777" w:rsidTr="00455BCD">
        <w:tc>
          <w:tcPr>
            <w:tcW w:w="9016" w:type="dxa"/>
            <w:shd w:val="clear" w:color="auto" w:fill="CCFFFF"/>
          </w:tcPr>
          <w:p w14:paraId="085DF7DF"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17FAC842" w14:textId="77777777" w:rsidR="00455BCD" w:rsidRPr="007D5FB0" w:rsidRDefault="00455BCD" w:rsidP="00455BCD">
            <w:pPr>
              <w:rPr>
                <w:rFonts w:asciiTheme="majorHAnsi" w:hAnsiTheme="majorHAnsi" w:cstheme="majorHAnsi"/>
                <w:sz w:val="22"/>
              </w:rPr>
            </w:pPr>
          </w:p>
        </w:tc>
      </w:tr>
      <w:tr w:rsidR="00455BCD" w:rsidRPr="007D5FB0" w14:paraId="4C6ABD10" w14:textId="77777777" w:rsidTr="00455BCD">
        <w:trPr>
          <w:trHeight w:val="165"/>
        </w:trPr>
        <w:tc>
          <w:tcPr>
            <w:tcW w:w="9016" w:type="dxa"/>
          </w:tcPr>
          <w:p w14:paraId="7E5A762A" w14:textId="77777777" w:rsidR="00455BCD" w:rsidRPr="005B508A" w:rsidRDefault="00455BCD" w:rsidP="00455BCD">
            <w:pPr>
              <w:rPr>
                <w:rFonts w:asciiTheme="majorHAnsi" w:hAnsiTheme="majorHAnsi" w:cstheme="majorHAnsi"/>
                <w:b w:val="0"/>
                <w:bCs/>
                <w:color w:val="auto"/>
                <w:sz w:val="22"/>
              </w:rPr>
            </w:pPr>
            <w:r w:rsidRPr="005B508A">
              <w:rPr>
                <w:rFonts w:asciiTheme="majorHAnsi" w:hAnsiTheme="majorHAnsi" w:cstheme="majorHAnsi"/>
                <w:b w:val="0"/>
                <w:bCs/>
                <w:color w:val="auto"/>
                <w:sz w:val="22"/>
              </w:rPr>
              <w:t>Book illustration 2028-</w:t>
            </w:r>
          </w:p>
          <w:p w14:paraId="6F741467" w14:textId="77777777" w:rsidR="00455BCD" w:rsidRPr="005B508A" w:rsidRDefault="00455BCD" w:rsidP="00455BCD">
            <w:pPr>
              <w:rPr>
                <w:rFonts w:asciiTheme="majorHAnsi" w:hAnsiTheme="majorHAnsi" w:cstheme="majorHAnsi"/>
                <w:b w:val="0"/>
                <w:bCs/>
                <w:color w:val="auto"/>
                <w:sz w:val="22"/>
              </w:rPr>
            </w:pPr>
            <w:r w:rsidRPr="005B508A">
              <w:rPr>
                <w:rFonts w:asciiTheme="majorHAnsi" w:hAnsiTheme="majorHAnsi" w:cstheme="majorHAnsi"/>
                <w:b w:val="0"/>
                <w:bCs/>
                <w:color w:val="auto"/>
                <w:sz w:val="22"/>
              </w:rPr>
              <w:t xml:space="preserve">Visiting Harris museum, virtual galleries online </w:t>
            </w:r>
          </w:p>
          <w:p w14:paraId="65A5F6DA" w14:textId="77777777" w:rsidR="00455BCD" w:rsidRPr="005B508A" w:rsidRDefault="00455BCD" w:rsidP="00455BCD">
            <w:pPr>
              <w:rPr>
                <w:rFonts w:asciiTheme="majorHAnsi" w:hAnsiTheme="majorHAnsi" w:cstheme="majorHAnsi"/>
                <w:b w:val="0"/>
                <w:bCs/>
                <w:color w:val="auto"/>
                <w:sz w:val="22"/>
              </w:rPr>
            </w:pPr>
            <w:r w:rsidRPr="005B508A">
              <w:rPr>
                <w:rFonts w:asciiTheme="majorHAnsi" w:hAnsiTheme="majorHAnsi" w:cstheme="majorHAnsi"/>
                <w:b w:val="0"/>
                <w:bCs/>
                <w:color w:val="auto"/>
                <w:sz w:val="22"/>
              </w:rPr>
              <w:t xml:space="preserve">Manga anime </w:t>
            </w:r>
          </w:p>
          <w:p w14:paraId="533FAA07" w14:textId="024329C4" w:rsidR="00972827" w:rsidRPr="007D5FB0" w:rsidRDefault="00972827" w:rsidP="00455BCD">
            <w:pPr>
              <w:rPr>
                <w:rFonts w:asciiTheme="majorHAnsi" w:hAnsiTheme="majorHAnsi" w:cstheme="majorHAnsi"/>
                <w:sz w:val="22"/>
              </w:rPr>
            </w:pPr>
          </w:p>
        </w:tc>
      </w:tr>
    </w:tbl>
    <w:p w14:paraId="4281734C" w14:textId="16DB8D7B" w:rsidR="00455BCD" w:rsidRPr="007D5FB0" w:rsidRDefault="00455BCD" w:rsidP="00DF027C">
      <w:pPr>
        <w:rPr>
          <w:rFonts w:asciiTheme="majorHAnsi" w:hAnsiTheme="majorHAnsi" w:cstheme="majorHAnsi"/>
          <w:b w:val="0"/>
          <w:bCs/>
          <w:sz w:val="22"/>
        </w:rPr>
      </w:pPr>
    </w:p>
    <w:p w14:paraId="7FCF668C" w14:textId="529E08E9" w:rsidR="00455BCD" w:rsidRPr="007D5FB0" w:rsidRDefault="00455BCD" w:rsidP="00DF027C">
      <w:pPr>
        <w:rPr>
          <w:rFonts w:asciiTheme="majorHAnsi" w:hAnsiTheme="majorHAnsi" w:cstheme="majorHAnsi"/>
          <w:b w:val="0"/>
          <w:bCs/>
          <w:sz w:val="22"/>
        </w:rPr>
      </w:pPr>
    </w:p>
    <w:p w14:paraId="13C8BCD2" w14:textId="17008687" w:rsidR="00455BCD" w:rsidRPr="007D5FB0" w:rsidRDefault="00455BCD" w:rsidP="00DF027C">
      <w:pPr>
        <w:rPr>
          <w:rFonts w:asciiTheme="majorHAnsi" w:hAnsiTheme="majorHAnsi" w:cstheme="majorHAnsi"/>
          <w:b w:val="0"/>
          <w:bCs/>
          <w:sz w:val="22"/>
        </w:rPr>
      </w:pPr>
    </w:p>
    <w:p w14:paraId="0A35B267" w14:textId="2AFC014F" w:rsidR="00455BCD" w:rsidRDefault="00455BCD" w:rsidP="00DF027C">
      <w:pPr>
        <w:rPr>
          <w:rFonts w:asciiTheme="majorHAnsi" w:hAnsiTheme="majorHAnsi" w:cstheme="majorHAnsi"/>
          <w:b w:val="0"/>
          <w:bCs/>
          <w:sz w:val="22"/>
        </w:rPr>
      </w:pPr>
    </w:p>
    <w:p w14:paraId="20CB04B3" w14:textId="27800811" w:rsidR="00972827" w:rsidRDefault="00972827" w:rsidP="00DF027C">
      <w:pPr>
        <w:rPr>
          <w:rFonts w:asciiTheme="majorHAnsi" w:hAnsiTheme="majorHAnsi" w:cstheme="majorHAnsi"/>
          <w:b w:val="0"/>
          <w:bCs/>
          <w:sz w:val="22"/>
        </w:rPr>
      </w:pPr>
    </w:p>
    <w:p w14:paraId="75C24120" w14:textId="3849575F" w:rsidR="00972827" w:rsidRDefault="00972827" w:rsidP="00DF027C">
      <w:pPr>
        <w:rPr>
          <w:rFonts w:asciiTheme="majorHAnsi" w:hAnsiTheme="majorHAnsi" w:cstheme="majorHAnsi"/>
          <w:b w:val="0"/>
          <w:bCs/>
          <w:sz w:val="22"/>
        </w:rPr>
      </w:pPr>
    </w:p>
    <w:p w14:paraId="70A99CF8" w14:textId="35F7BE8B" w:rsidR="00972827" w:rsidRDefault="00972827" w:rsidP="00DF027C">
      <w:pPr>
        <w:rPr>
          <w:rFonts w:asciiTheme="majorHAnsi" w:hAnsiTheme="majorHAnsi" w:cstheme="majorHAnsi"/>
          <w:b w:val="0"/>
          <w:bCs/>
          <w:sz w:val="22"/>
        </w:rPr>
      </w:pPr>
    </w:p>
    <w:p w14:paraId="7C55BC6D" w14:textId="002A8AF3" w:rsidR="00972827" w:rsidRDefault="00972827" w:rsidP="00DF027C">
      <w:pPr>
        <w:rPr>
          <w:rFonts w:asciiTheme="majorHAnsi" w:hAnsiTheme="majorHAnsi" w:cstheme="majorHAnsi"/>
          <w:b w:val="0"/>
          <w:bCs/>
          <w:sz w:val="22"/>
        </w:rPr>
      </w:pPr>
    </w:p>
    <w:p w14:paraId="7B214EBC" w14:textId="47D686EC" w:rsidR="00972827" w:rsidRDefault="00972827" w:rsidP="00DF027C">
      <w:pPr>
        <w:rPr>
          <w:rFonts w:asciiTheme="majorHAnsi" w:hAnsiTheme="majorHAnsi" w:cstheme="majorHAnsi"/>
          <w:b w:val="0"/>
          <w:bCs/>
          <w:sz w:val="22"/>
        </w:rPr>
      </w:pPr>
    </w:p>
    <w:p w14:paraId="0C02E0EE" w14:textId="657BD217" w:rsidR="00972827" w:rsidRDefault="00972827" w:rsidP="00DF027C">
      <w:pPr>
        <w:rPr>
          <w:rFonts w:asciiTheme="majorHAnsi" w:hAnsiTheme="majorHAnsi" w:cstheme="majorHAnsi"/>
          <w:b w:val="0"/>
          <w:bCs/>
          <w:sz w:val="22"/>
        </w:rPr>
      </w:pPr>
    </w:p>
    <w:p w14:paraId="5A37AF12" w14:textId="254422E7" w:rsidR="00972827" w:rsidRDefault="00972827" w:rsidP="00DF027C">
      <w:pPr>
        <w:rPr>
          <w:rFonts w:asciiTheme="majorHAnsi" w:hAnsiTheme="majorHAnsi" w:cstheme="majorHAnsi"/>
          <w:b w:val="0"/>
          <w:bCs/>
          <w:sz w:val="22"/>
        </w:rPr>
      </w:pPr>
    </w:p>
    <w:p w14:paraId="41FBB7D5" w14:textId="70C83DE4" w:rsidR="00972827" w:rsidRDefault="00972827" w:rsidP="00DF027C">
      <w:pPr>
        <w:rPr>
          <w:rFonts w:asciiTheme="majorHAnsi" w:hAnsiTheme="majorHAnsi" w:cstheme="majorHAnsi"/>
          <w:b w:val="0"/>
          <w:bCs/>
          <w:sz w:val="22"/>
        </w:rPr>
      </w:pPr>
    </w:p>
    <w:p w14:paraId="4CFB5A06" w14:textId="61B97E4E" w:rsidR="00972827" w:rsidRDefault="00972827" w:rsidP="00DF027C">
      <w:pPr>
        <w:rPr>
          <w:rFonts w:asciiTheme="majorHAnsi" w:hAnsiTheme="majorHAnsi" w:cstheme="majorHAnsi"/>
          <w:b w:val="0"/>
          <w:bCs/>
          <w:sz w:val="22"/>
        </w:rPr>
      </w:pPr>
    </w:p>
    <w:p w14:paraId="242F6648" w14:textId="497399DE" w:rsidR="00972827" w:rsidRDefault="00972827" w:rsidP="00DF027C">
      <w:pPr>
        <w:rPr>
          <w:rFonts w:asciiTheme="majorHAnsi" w:hAnsiTheme="majorHAnsi" w:cstheme="majorHAnsi"/>
          <w:b w:val="0"/>
          <w:bCs/>
          <w:sz w:val="22"/>
        </w:rPr>
      </w:pPr>
    </w:p>
    <w:p w14:paraId="72E2BEF3" w14:textId="77777777" w:rsidR="00972827" w:rsidRPr="007D5FB0" w:rsidRDefault="00972827" w:rsidP="00DF027C">
      <w:pPr>
        <w:rPr>
          <w:rFonts w:asciiTheme="majorHAnsi" w:hAnsiTheme="majorHAnsi" w:cstheme="majorHAnsi"/>
          <w:b w:val="0"/>
          <w:bCs/>
          <w:sz w:val="22"/>
        </w:rPr>
      </w:pPr>
    </w:p>
    <w:p w14:paraId="2E4DBE69" w14:textId="77777777" w:rsidR="00455BCD" w:rsidRPr="00972827" w:rsidRDefault="00455BCD" w:rsidP="00455BCD">
      <w:pPr>
        <w:jc w:val="center"/>
        <w:rPr>
          <w:rFonts w:asciiTheme="majorHAnsi" w:hAnsiTheme="majorHAnsi" w:cstheme="majorHAnsi"/>
          <w:b w:val="0"/>
          <w:bCs/>
          <w:color w:val="013A57" w:themeColor="accent1" w:themeShade="BF"/>
          <w:szCs w:val="28"/>
        </w:rPr>
      </w:pPr>
      <w:r w:rsidRPr="00972827">
        <w:rPr>
          <w:rFonts w:asciiTheme="majorHAnsi" w:hAnsiTheme="majorHAnsi" w:cstheme="majorHAnsi"/>
          <w:bCs/>
          <w:color w:val="013A57" w:themeColor="accent1" w:themeShade="BF"/>
          <w:szCs w:val="28"/>
        </w:rPr>
        <w:lastRenderedPageBreak/>
        <w:t>Year 11 Spring Revision for Art.</w:t>
      </w:r>
    </w:p>
    <w:p w14:paraId="778E825B" w14:textId="77777777" w:rsidR="00455BCD" w:rsidRPr="007D5FB0" w:rsidRDefault="00455BCD" w:rsidP="00455BCD">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926"/>
      </w:tblGrid>
      <w:tr w:rsidR="00455BCD" w:rsidRPr="007D5FB0" w14:paraId="78E89B20" w14:textId="77777777" w:rsidTr="00455BCD">
        <w:tc>
          <w:tcPr>
            <w:tcW w:w="9016" w:type="dxa"/>
            <w:shd w:val="clear" w:color="auto" w:fill="CCFFCC"/>
          </w:tcPr>
          <w:p w14:paraId="312BD073"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455BCD" w:rsidRPr="007D5FB0" w14:paraId="0F9FCB0B" w14:textId="77777777" w:rsidTr="00455BCD">
        <w:tc>
          <w:tcPr>
            <w:tcW w:w="9016" w:type="dxa"/>
            <w:shd w:val="clear" w:color="auto" w:fill="auto"/>
          </w:tcPr>
          <w:p w14:paraId="0E94022E" w14:textId="77777777" w:rsidR="00455BCD" w:rsidRPr="00972827" w:rsidRDefault="00455BCD"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Islamic art –</w:t>
            </w:r>
          </w:p>
          <w:p w14:paraId="2BAF0C5E" w14:textId="77777777" w:rsidR="00455BCD" w:rsidRPr="00972827" w:rsidRDefault="00455BCD"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Geometry, calligraphy, arabesque</w:t>
            </w:r>
          </w:p>
          <w:p w14:paraId="5F245362" w14:textId="7FC4604B" w:rsidR="00972827" w:rsidRPr="00972827" w:rsidRDefault="00972827" w:rsidP="00455BCD">
            <w:pPr>
              <w:rPr>
                <w:rFonts w:asciiTheme="majorHAnsi" w:hAnsiTheme="majorHAnsi" w:cstheme="majorHAnsi"/>
                <w:b w:val="0"/>
                <w:bCs/>
                <w:sz w:val="22"/>
              </w:rPr>
            </w:pPr>
          </w:p>
        </w:tc>
      </w:tr>
      <w:tr w:rsidR="00455BCD" w:rsidRPr="007D5FB0" w14:paraId="321A2DCB" w14:textId="77777777" w:rsidTr="00455BCD">
        <w:tc>
          <w:tcPr>
            <w:tcW w:w="9016" w:type="dxa"/>
            <w:shd w:val="clear" w:color="auto" w:fill="B1E4FD" w:themeFill="accent1" w:themeFillTint="33"/>
          </w:tcPr>
          <w:p w14:paraId="003D22D1"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do I need to revise?</w:t>
            </w:r>
          </w:p>
          <w:p w14:paraId="446D59C8" w14:textId="77777777" w:rsidR="00455BCD" w:rsidRPr="007D5FB0" w:rsidRDefault="00455BCD" w:rsidP="00455BCD">
            <w:pPr>
              <w:pStyle w:val="ListParagraph"/>
              <w:rPr>
                <w:rFonts w:asciiTheme="majorHAnsi" w:hAnsiTheme="majorHAnsi" w:cstheme="majorHAnsi"/>
              </w:rPr>
            </w:pPr>
          </w:p>
        </w:tc>
      </w:tr>
      <w:tr w:rsidR="00455BCD" w:rsidRPr="00972827" w14:paraId="4AF5784F" w14:textId="77777777" w:rsidTr="00455BCD">
        <w:tc>
          <w:tcPr>
            <w:tcW w:w="9016" w:type="dxa"/>
          </w:tcPr>
          <w:p w14:paraId="315B8855" w14:textId="77777777" w:rsidR="00455BCD" w:rsidRPr="00972827" w:rsidRDefault="00455BCD"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 xml:space="preserve">Revision will include practising key skills related  line, tone, space and tonal value, </w:t>
            </w:r>
          </w:p>
          <w:p w14:paraId="0B11F520" w14:textId="77777777" w:rsidR="00455BCD" w:rsidRPr="00972827" w:rsidRDefault="00455BCD" w:rsidP="00972827">
            <w:pPr>
              <w:rPr>
                <w:rFonts w:asciiTheme="majorHAnsi" w:hAnsiTheme="majorHAnsi" w:cstheme="majorHAnsi"/>
                <w:b w:val="0"/>
                <w:bCs/>
                <w:color w:val="auto"/>
              </w:rPr>
            </w:pPr>
          </w:p>
        </w:tc>
      </w:tr>
      <w:tr w:rsidR="00455BCD" w:rsidRPr="007D5FB0" w14:paraId="0F7A7706" w14:textId="77777777" w:rsidTr="00455BCD">
        <w:tc>
          <w:tcPr>
            <w:tcW w:w="9016" w:type="dxa"/>
            <w:shd w:val="clear" w:color="auto" w:fill="E0EFF4" w:themeFill="accent4" w:themeFillTint="33"/>
          </w:tcPr>
          <w:p w14:paraId="46154491"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How can I revise for Islamic art?</w:t>
            </w:r>
          </w:p>
          <w:p w14:paraId="38F44EA9" w14:textId="77777777" w:rsidR="00455BCD" w:rsidRPr="007D5FB0" w:rsidRDefault="00455BCD" w:rsidP="00455BCD">
            <w:pPr>
              <w:rPr>
                <w:rFonts w:asciiTheme="majorHAnsi" w:hAnsiTheme="majorHAnsi" w:cstheme="majorHAnsi"/>
                <w:sz w:val="22"/>
              </w:rPr>
            </w:pPr>
          </w:p>
        </w:tc>
      </w:tr>
      <w:tr w:rsidR="00455BCD" w:rsidRPr="007D5FB0" w14:paraId="3AF59AB9" w14:textId="77777777" w:rsidTr="00455BCD">
        <w:tc>
          <w:tcPr>
            <w:tcW w:w="9016" w:type="dxa"/>
          </w:tcPr>
          <w:p w14:paraId="6834DB8C" w14:textId="77777777" w:rsidR="00455BCD" w:rsidRPr="00972827" w:rsidRDefault="00455BCD"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Continue with your work and show techniques of each area through</w:t>
            </w:r>
          </w:p>
          <w:p w14:paraId="4F90D177" w14:textId="77777777" w:rsidR="00455BCD" w:rsidRPr="00972827" w:rsidRDefault="00455BCD"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The artists research and pinterest board images that you have created on the 3 different areas</w:t>
            </w:r>
          </w:p>
          <w:p w14:paraId="4ED776CE" w14:textId="47638276" w:rsidR="00972827" w:rsidRPr="00972827" w:rsidRDefault="00972827" w:rsidP="00455BCD">
            <w:pPr>
              <w:rPr>
                <w:rFonts w:asciiTheme="majorHAnsi" w:hAnsiTheme="majorHAnsi" w:cstheme="majorHAnsi"/>
                <w:b w:val="0"/>
                <w:bCs/>
                <w:sz w:val="22"/>
              </w:rPr>
            </w:pPr>
          </w:p>
        </w:tc>
      </w:tr>
      <w:tr w:rsidR="00455BCD" w:rsidRPr="007D5FB0" w14:paraId="59604001" w14:textId="77777777" w:rsidTr="00455BCD">
        <w:tc>
          <w:tcPr>
            <w:tcW w:w="9016" w:type="dxa"/>
            <w:shd w:val="clear" w:color="auto" w:fill="D2F1EF" w:themeFill="accent6" w:themeFillTint="33"/>
          </w:tcPr>
          <w:p w14:paraId="7B3D7588"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resources I can use:</w:t>
            </w:r>
          </w:p>
          <w:p w14:paraId="7FD2E9CC" w14:textId="77777777" w:rsidR="00455BCD" w:rsidRPr="007D5FB0" w:rsidRDefault="00455BCD" w:rsidP="00455BCD">
            <w:pPr>
              <w:rPr>
                <w:rFonts w:asciiTheme="majorHAnsi" w:hAnsiTheme="majorHAnsi" w:cstheme="majorHAnsi"/>
                <w:sz w:val="22"/>
              </w:rPr>
            </w:pPr>
          </w:p>
        </w:tc>
      </w:tr>
      <w:tr w:rsidR="00455BCD" w:rsidRPr="007D5FB0" w14:paraId="57D0E5DF" w14:textId="77777777" w:rsidTr="00455BCD">
        <w:tc>
          <w:tcPr>
            <w:tcW w:w="9016" w:type="dxa"/>
          </w:tcPr>
          <w:p w14:paraId="58778A72" w14:textId="77777777" w:rsidR="00455BCD" w:rsidRPr="00972827" w:rsidRDefault="00455BCD"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Watch videos on step by step of creating patterns in geometry and arabesque and calligaraphy</w:t>
            </w:r>
          </w:p>
          <w:p w14:paraId="5C843ACE" w14:textId="01C0B1F4" w:rsidR="00972827" w:rsidRPr="007D5FB0" w:rsidRDefault="00972827" w:rsidP="00455BCD">
            <w:pPr>
              <w:rPr>
                <w:rFonts w:asciiTheme="majorHAnsi" w:hAnsiTheme="majorHAnsi" w:cstheme="majorHAnsi"/>
                <w:sz w:val="22"/>
              </w:rPr>
            </w:pPr>
          </w:p>
        </w:tc>
      </w:tr>
      <w:tr w:rsidR="00455BCD" w:rsidRPr="007D5FB0" w14:paraId="01651296" w14:textId="77777777" w:rsidTr="00455BCD">
        <w:tc>
          <w:tcPr>
            <w:tcW w:w="9016" w:type="dxa"/>
            <w:shd w:val="clear" w:color="auto" w:fill="FFCCFF"/>
          </w:tcPr>
          <w:p w14:paraId="040F9194"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websites I can use:</w:t>
            </w:r>
          </w:p>
          <w:p w14:paraId="64508E04" w14:textId="77777777" w:rsidR="00455BCD" w:rsidRPr="007D5FB0" w:rsidRDefault="00455BCD" w:rsidP="00455BCD">
            <w:pPr>
              <w:rPr>
                <w:rFonts w:asciiTheme="majorHAnsi" w:hAnsiTheme="majorHAnsi" w:cstheme="majorHAnsi"/>
                <w:sz w:val="22"/>
              </w:rPr>
            </w:pPr>
          </w:p>
        </w:tc>
      </w:tr>
      <w:tr w:rsidR="00455BCD" w:rsidRPr="007D5FB0" w14:paraId="790F9FCB" w14:textId="77777777" w:rsidTr="00455BCD">
        <w:tc>
          <w:tcPr>
            <w:tcW w:w="9016" w:type="dxa"/>
          </w:tcPr>
          <w:p w14:paraId="1D86C3E2" w14:textId="77777777" w:rsidR="00455BCD" w:rsidRPr="007D5FB0" w:rsidRDefault="00000000" w:rsidP="00455BCD">
            <w:pPr>
              <w:rPr>
                <w:rFonts w:asciiTheme="majorHAnsi" w:hAnsiTheme="majorHAnsi" w:cstheme="majorHAnsi"/>
                <w:sz w:val="22"/>
              </w:rPr>
            </w:pPr>
            <w:hyperlink r:id="rId290" w:history="1">
              <w:r w:rsidR="00455BCD" w:rsidRPr="007D5FB0">
                <w:rPr>
                  <w:rStyle w:val="Hyperlink"/>
                  <w:rFonts w:asciiTheme="majorHAnsi" w:hAnsiTheme="majorHAnsi" w:cstheme="majorHAnsi"/>
                  <w:sz w:val="22"/>
                </w:rPr>
                <w:t>https://www.bing.com/videos/search?q=how+to+draw+geometrci+%5batterns&amp;qpvt=how+to+draw+geometrci+%5batterns&amp;FORM=VDRE</w:t>
              </w:r>
            </w:hyperlink>
          </w:p>
          <w:p w14:paraId="56158234" w14:textId="77777777" w:rsidR="00455BCD" w:rsidRPr="007D5FB0" w:rsidRDefault="00455BCD" w:rsidP="00455BCD">
            <w:pPr>
              <w:rPr>
                <w:rFonts w:asciiTheme="majorHAnsi" w:hAnsiTheme="majorHAnsi" w:cstheme="majorHAnsi"/>
                <w:sz w:val="22"/>
              </w:rPr>
            </w:pPr>
          </w:p>
          <w:p w14:paraId="16BFEA2A" w14:textId="092B21DE" w:rsidR="00455BCD" w:rsidRDefault="00000000" w:rsidP="00455BCD">
            <w:pPr>
              <w:rPr>
                <w:rFonts w:asciiTheme="majorHAnsi" w:hAnsiTheme="majorHAnsi" w:cstheme="majorHAnsi"/>
                <w:sz w:val="22"/>
              </w:rPr>
            </w:pPr>
            <w:hyperlink r:id="rId291" w:history="1">
              <w:r w:rsidR="00972827" w:rsidRPr="00770424">
                <w:rPr>
                  <w:rStyle w:val="Hyperlink"/>
                  <w:rFonts w:asciiTheme="majorHAnsi" w:hAnsiTheme="majorHAnsi" w:cstheme="majorHAnsi"/>
                  <w:sz w:val="22"/>
                </w:rPr>
                <w:t>https://www.bing.com/images/search?q=how+to+draw+arabesque+patterns&amp;qpvt=how+todraw+arabesque+patterns&amp;FORM=IGRE</w:t>
              </w:r>
            </w:hyperlink>
          </w:p>
          <w:p w14:paraId="1230E6B6" w14:textId="7D072914" w:rsidR="00972827" w:rsidRPr="007D5FB0" w:rsidRDefault="00972827" w:rsidP="00455BCD">
            <w:pPr>
              <w:rPr>
                <w:rFonts w:asciiTheme="majorHAnsi" w:hAnsiTheme="majorHAnsi" w:cstheme="majorHAnsi"/>
                <w:sz w:val="22"/>
              </w:rPr>
            </w:pPr>
          </w:p>
        </w:tc>
      </w:tr>
      <w:tr w:rsidR="00455BCD" w:rsidRPr="007D5FB0" w14:paraId="60FDB2EE" w14:textId="77777777" w:rsidTr="00455BCD">
        <w:tc>
          <w:tcPr>
            <w:tcW w:w="9016" w:type="dxa"/>
            <w:shd w:val="clear" w:color="auto" w:fill="CCFFFF"/>
          </w:tcPr>
          <w:p w14:paraId="67721A1E"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1F60D5FB" w14:textId="77777777" w:rsidR="00455BCD" w:rsidRPr="007D5FB0" w:rsidRDefault="00455BCD" w:rsidP="00455BCD">
            <w:pPr>
              <w:rPr>
                <w:rFonts w:asciiTheme="majorHAnsi" w:hAnsiTheme="majorHAnsi" w:cstheme="majorHAnsi"/>
                <w:sz w:val="22"/>
              </w:rPr>
            </w:pPr>
          </w:p>
        </w:tc>
      </w:tr>
      <w:tr w:rsidR="00455BCD" w:rsidRPr="007D5FB0" w14:paraId="344165C3" w14:textId="77777777" w:rsidTr="00455BCD">
        <w:trPr>
          <w:trHeight w:val="165"/>
        </w:trPr>
        <w:tc>
          <w:tcPr>
            <w:tcW w:w="9016" w:type="dxa"/>
          </w:tcPr>
          <w:p w14:paraId="7FC64FDD" w14:textId="77777777" w:rsidR="00455BCD" w:rsidRPr="00972827" w:rsidRDefault="00455BCD"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 xml:space="preserve">Photography </w:t>
            </w:r>
          </w:p>
          <w:p w14:paraId="75F2D7B4" w14:textId="77777777" w:rsidR="00455BCD" w:rsidRPr="00972827" w:rsidRDefault="00455BCD"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 xml:space="preserve">Visiting Harris museum, virtual galleries online </w:t>
            </w:r>
          </w:p>
          <w:p w14:paraId="72BAA13F" w14:textId="77777777" w:rsidR="00455BCD" w:rsidRPr="00972827" w:rsidRDefault="00455BCD" w:rsidP="00455BCD">
            <w:pPr>
              <w:rPr>
                <w:rFonts w:asciiTheme="majorHAnsi" w:hAnsiTheme="majorHAnsi" w:cstheme="majorHAnsi"/>
                <w:b w:val="0"/>
                <w:bCs/>
                <w:color w:val="auto"/>
                <w:sz w:val="22"/>
              </w:rPr>
            </w:pPr>
            <w:r w:rsidRPr="00972827">
              <w:rPr>
                <w:rFonts w:asciiTheme="majorHAnsi" w:hAnsiTheme="majorHAnsi" w:cstheme="majorHAnsi"/>
                <w:b w:val="0"/>
                <w:bCs/>
                <w:color w:val="auto"/>
                <w:sz w:val="22"/>
              </w:rPr>
              <w:t>Architectural photography  editor-Adrian Schulz</w:t>
            </w:r>
          </w:p>
          <w:p w14:paraId="004A0F81" w14:textId="5A1F02C8" w:rsidR="00972827" w:rsidRPr="007D5FB0" w:rsidRDefault="00972827" w:rsidP="00455BCD">
            <w:pPr>
              <w:rPr>
                <w:rFonts w:asciiTheme="majorHAnsi" w:hAnsiTheme="majorHAnsi" w:cstheme="majorHAnsi"/>
                <w:sz w:val="22"/>
              </w:rPr>
            </w:pPr>
          </w:p>
        </w:tc>
      </w:tr>
    </w:tbl>
    <w:p w14:paraId="17066A60" w14:textId="0CD34913" w:rsidR="00455BCD" w:rsidRPr="007D5FB0" w:rsidRDefault="00455BCD" w:rsidP="00DF027C">
      <w:pPr>
        <w:rPr>
          <w:rFonts w:asciiTheme="majorHAnsi" w:hAnsiTheme="majorHAnsi" w:cstheme="majorHAnsi"/>
          <w:b w:val="0"/>
          <w:bCs/>
          <w:sz w:val="22"/>
        </w:rPr>
      </w:pPr>
    </w:p>
    <w:p w14:paraId="20A72277" w14:textId="46E1EA6C" w:rsidR="00455BCD" w:rsidRPr="007D5FB0" w:rsidRDefault="00455BCD" w:rsidP="00DF027C">
      <w:pPr>
        <w:rPr>
          <w:rFonts w:asciiTheme="majorHAnsi" w:hAnsiTheme="majorHAnsi" w:cstheme="majorHAnsi"/>
          <w:b w:val="0"/>
          <w:bCs/>
          <w:sz w:val="22"/>
        </w:rPr>
      </w:pPr>
    </w:p>
    <w:p w14:paraId="63EB1E1A" w14:textId="4DEEC8BA" w:rsidR="00455BCD" w:rsidRPr="007D5FB0" w:rsidRDefault="00455BCD" w:rsidP="00DF027C">
      <w:pPr>
        <w:rPr>
          <w:rFonts w:asciiTheme="majorHAnsi" w:hAnsiTheme="majorHAnsi" w:cstheme="majorHAnsi"/>
          <w:b w:val="0"/>
          <w:bCs/>
          <w:sz w:val="22"/>
        </w:rPr>
      </w:pPr>
    </w:p>
    <w:p w14:paraId="5C975605" w14:textId="34CBDE7A" w:rsidR="00455BCD" w:rsidRPr="007D5FB0" w:rsidRDefault="00455BCD" w:rsidP="00DF027C">
      <w:pPr>
        <w:rPr>
          <w:rFonts w:asciiTheme="majorHAnsi" w:hAnsiTheme="majorHAnsi" w:cstheme="majorHAnsi"/>
          <w:b w:val="0"/>
          <w:bCs/>
          <w:sz w:val="22"/>
        </w:rPr>
      </w:pPr>
    </w:p>
    <w:p w14:paraId="0C22ADF0" w14:textId="29778BD5" w:rsidR="00455BCD" w:rsidRPr="007D5FB0" w:rsidRDefault="00455BCD" w:rsidP="00DF027C">
      <w:pPr>
        <w:rPr>
          <w:rFonts w:asciiTheme="majorHAnsi" w:hAnsiTheme="majorHAnsi" w:cstheme="majorHAnsi"/>
          <w:b w:val="0"/>
          <w:bCs/>
          <w:sz w:val="22"/>
        </w:rPr>
      </w:pPr>
    </w:p>
    <w:p w14:paraId="6A3C3455" w14:textId="3C12C14E" w:rsidR="00455BCD" w:rsidRDefault="00455BCD" w:rsidP="00DF027C">
      <w:pPr>
        <w:rPr>
          <w:rFonts w:asciiTheme="majorHAnsi" w:hAnsiTheme="majorHAnsi" w:cstheme="majorHAnsi"/>
          <w:b w:val="0"/>
          <w:bCs/>
          <w:sz w:val="22"/>
        </w:rPr>
      </w:pPr>
    </w:p>
    <w:p w14:paraId="368E91D2" w14:textId="167CFFE1" w:rsidR="005A0B39" w:rsidRDefault="005A0B39" w:rsidP="00DF027C">
      <w:pPr>
        <w:rPr>
          <w:rFonts w:asciiTheme="majorHAnsi" w:hAnsiTheme="majorHAnsi" w:cstheme="majorHAnsi"/>
          <w:b w:val="0"/>
          <w:bCs/>
          <w:sz w:val="22"/>
        </w:rPr>
      </w:pPr>
    </w:p>
    <w:p w14:paraId="5471255E" w14:textId="13B35DB2" w:rsidR="005A0B39" w:rsidRDefault="005A0B39" w:rsidP="00DF027C">
      <w:pPr>
        <w:rPr>
          <w:rFonts w:asciiTheme="majorHAnsi" w:hAnsiTheme="majorHAnsi" w:cstheme="majorHAnsi"/>
          <w:b w:val="0"/>
          <w:bCs/>
          <w:sz w:val="22"/>
        </w:rPr>
      </w:pPr>
    </w:p>
    <w:p w14:paraId="631E2145" w14:textId="15EF4955" w:rsidR="005A0B39" w:rsidRDefault="005A0B39" w:rsidP="00DF027C">
      <w:pPr>
        <w:rPr>
          <w:rFonts w:asciiTheme="majorHAnsi" w:hAnsiTheme="majorHAnsi" w:cstheme="majorHAnsi"/>
          <w:b w:val="0"/>
          <w:bCs/>
          <w:sz w:val="22"/>
        </w:rPr>
      </w:pPr>
    </w:p>
    <w:p w14:paraId="17DCFF9F" w14:textId="14474404" w:rsidR="005A0B39" w:rsidRDefault="005A0B39" w:rsidP="00DF027C">
      <w:pPr>
        <w:rPr>
          <w:rFonts w:asciiTheme="majorHAnsi" w:hAnsiTheme="majorHAnsi" w:cstheme="majorHAnsi"/>
          <w:b w:val="0"/>
          <w:bCs/>
          <w:sz w:val="22"/>
        </w:rPr>
      </w:pPr>
    </w:p>
    <w:p w14:paraId="0D090B59" w14:textId="2F050A28" w:rsidR="005A0B39" w:rsidRDefault="005A0B39" w:rsidP="00DF027C">
      <w:pPr>
        <w:rPr>
          <w:rFonts w:asciiTheme="majorHAnsi" w:hAnsiTheme="majorHAnsi" w:cstheme="majorHAnsi"/>
          <w:b w:val="0"/>
          <w:bCs/>
          <w:sz w:val="22"/>
        </w:rPr>
      </w:pPr>
    </w:p>
    <w:p w14:paraId="6F637C8A" w14:textId="56ADBC6F" w:rsidR="005A0B39" w:rsidRDefault="005A0B39" w:rsidP="00DF027C">
      <w:pPr>
        <w:rPr>
          <w:rFonts w:asciiTheme="majorHAnsi" w:hAnsiTheme="majorHAnsi" w:cstheme="majorHAnsi"/>
          <w:b w:val="0"/>
          <w:bCs/>
          <w:sz w:val="22"/>
        </w:rPr>
      </w:pPr>
    </w:p>
    <w:p w14:paraId="6222C35E" w14:textId="6AADCD34" w:rsidR="005A0B39" w:rsidRDefault="005A0B39" w:rsidP="00DF027C">
      <w:pPr>
        <w:rPr>
          <w:rFonts w:asciiTheme="majorHAnsi" w:hAnsiTheme="majorHAnsi" w:cstheme="majorHAnsi"/>
          <w:b w:val="0"/>
          <w:bCs/>
          <w:sz w:val="22"/>
        </w:rPr>
      </w:pPr>
    </w:p>
    <w:p w14:paraId="28A63EDA" w14:textId="0CC5E772" w:rsidR="005A0B39" w:rsidRDefault="005A0B39" w:rsidP="00DF027C">
      <w:pPr>
        <w:rPr>
          <w:rFonts w:asciiTheme="majorHAnsi" w:hAnsiTheme="majorHAnsi" w:cstheme="majorHAnsi"/>
          <w:b w:val="0"/>
          <w:bCs/>
          <w:sz w:val="22"/>
        </w:rPr>
      </w:pPr>
    </w:p>
    <w:p w14:paraId="347CAA77" w14:textId="77777777" w:rsidR="005A0B39" w:rsidRPr="007D5FB0" w:rsidRDefault="005A0B39" w:rsidP="00DF027C">
      <w:pPr>
        <w:rPr>
          <w:rFonts w:asciiTheme="majorHAnsi" w:hAnsiTheme="majorHAnsi" w:cstheme="majorHAnsi"/>
          <w:b w:val="0"/>
          <w:bCs/>
          <w:sz w:val="22"/>
        </w:rPr>
      </w:pPr>
    </w:p>
    <w:p w14:paraId="7FAA96B7" w14:textId="77777777" w:rsidR="00455BCD" w:rsidRPr="005A0B39" w:rsidRDefault="00455BCD" w:rsidP="00455BCD">
      <w:pPr>
        <w:jc w:val="center"/>
        <w:rPr>
          <w:rFonts w:asciiTheme="majorHAnsi" w:hAnsiTheme="majorHAnsi" w:cstheme="majorHAnsi"/>
          <w:b w:val="0"/>
          <w:bCs/>
          <w:color w:val="013A57" w:themeColor="accent1" w:themeShade="BF"/>
          <w:szCs w:val="28"/>
        </w:rPr>
      </w:pPr>
      <w:r w:rsidRPr="005A0B39">
        <w:rPr>
          <w:rFonts w:asciiTheme="majorHAnsi" w:hAnsiTheme="majorHAnsi" w:cstheme="majorHAnsi"/>
          <w:bCs/>
          <w:color w:val="013A57" w:themeColor="accent1" w:themeShade="BF"/>
          <w:szCs w:val="28"/>
        </w:rPr>
        <w:lastRenderedPageBreak/>
        <w:t>Year 10 Spring Revision for Geography.</w:t>
      </w:r>
    </w:p>
    <w:p w14:paraId="4E64E4D6" w14:textId="77777777" w:rsidR="00455BCD" w:rsidRPr="007D5FB0" w:rsidRDefault="00455BCD" w:rsidP="00455BCD">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455BCD" w:rsidRPr="007D5FB0" w14:paraId="4E739FAD" w14:textId="77777777" w:rsidTr="00455BCD">
        <w:tc>
          <w:tcPr>
            <w:tcW w:w="9016" w:type="dxa"/>
            <w:shd w:val="clear" w:color="auto" w:fill="CCFFCC"/>
          </w:tcPr>
          <w:p w14:paraId="0FABD769"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455BCD" w:rsidRPr="007D5FB0" w14:paraId="7B5ADA31" w14:textId="77777777" w:rsidTr="00455BCD">
        <w:tc>
          <w:tcPr>
            <w:tcW w:w="9016" w:type="dxa"/>
            <w:shd w:val="clear" w:color="auto" w:fill="auto"/>
          </w:tcPr>
          <w:p w14:paraId="44C18318" w14:textId="77777777" w:rsidR="00455BCD" w:rsidRPr="007D5FB0" w:rsidRDefault="00455BCD" w:rsidP="00455BCD">
            <w:pPr>
              <w:pStyle w:val="ListParagraph"/>
              <w:numPr>
                <w:ilvl w:val="0"/>
                <w:numId w:val="84"/>
              </w:numPr>
              <w:spacing w:after="0" w:line="240" w:lineRule="auto"/>
              <w:rPr>
                <w:rFonts w:asciiTheme="majorHAnsi" w:hAnsiTheme="majorHAnsi" w:cstheme="majorHAnsi"/>
              </w:rPr>
            </w:pPr>
            <w:r w:rsidRPr="007D5FB0">
              <w:rPr>
                <w:rFonts w:asciiTheme="majorHAnsi" w:hAnsiTheme="majorHAnsi" w:cstheme="majorHAnsi"/>
              </w:rPr>
              <w:t>Weather hazards around the world</w:t>
            </w:r>
          </w:p>
          <w:p w14:paraId="4ECF01FD" w14:textId="77777777" w:rsidR="00455BCD" w:rsidRPr="007D5FB0" w:rsidRDefault="00455BCD" w:rsidP="00455BCD">
            <w:pPr>
              <w:pStyle w:val="ListParagraph"/>
              <w:numPr>
                <w:ilvl w:val="0"/>
                <w:numId w:val="84"/>
              </w:numPr>
              <w:spacing w:after="0" w:line="240" w:lineRule="auto"/>
              <w:rPr>
                <w:rFonts w:asciiTheme="majorHAnsi" w:hAnsiTheme="majorHAnsi" w:cstheme="majorHAnsi"/>
              </w:rPr>
            </w:pPr>
            <w:r w:rsidRPr="007D5FB0">
              <w:rPr>
                <w:rFonts w:asciiTheme="majorHAnsi" w:hAnsiTheme="majorHAnsi" w:cstheme="majorHAnsi"/>
              </w:rPr>
              <w:t>Climate change around the world</w:t>
            </w:r>
          </w:p>
          <w:p w14:paraId="768C31AE" w14:textId="77777777" w:rsidR="00455BCD" w:rsidRPr="007D5FB0" w:rsidRDefault="00455BCD" w:rsidP="00455BCD">
            <w:pPr>
              <w:rPr>
                <w:rFonts w:asciiTheme="majorHAnsi" w:hAnsiTheme="majorHAnsi" w:cstheme="majorHAnsi"/>
                <w:sz w:val="22"/>
              </w:rPr>
            </w:pPr>
          </w:p>
        </w:tc>
      </w:tr>
      <w:tr w:rsidR="00455BCD" w:rsidRPr="007D5FB0" w14:paraId="1BE94CB7" w14:textId="77777777" w:rsidTr="00455BCD">
        <w:tc>
          <w:tcPr>
            <w:tcW w:w="9016" w:type="dxa"/>
            <w:shd w:val="clear" w:color="auto" w:fill="B1E4FD" w:themeFill="accent1" w:themeFillTint="33"/>
          </w:tcPr>
          <w:p w14:paraId="67717EE9"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do I need to revise?</w:t>
            </w:r>
          </w:p>
          <w:p w14:paraId="081EAD41" w14:textId="77777777" w:rsidR="00455BCD" w:rsidRPr="007D5FB0" w:rsidRDefault="00455BCD" w:rsidP="00455BCD">
            <w:pPr>
              <w:pStyle w:val="ListParagraph"/>
              <w:rPr>
                <w:rFonts w:asciiTheme="majorHAnsi" w:hAnsiTheme="majorHAnsi" w:cstheme="majorHAnsi"/>
              </w:rPr>
            </w:pPr>
          </w:p>
        </w:tc>
      </w:tr>
      <w:tr w:rsidR="00455BCD" w:rsidRPr="007D5FB0" w14:paraId="24F67E64" w14:textId="77777777" w:rsidTr="00455BCD">
        <w:tc>
          <w:tcPr>
            <w:tcW w:w="9016" w:type="dxa"/>
          </w:tcPr>
          <w:p w14:paraId="6030C180" w14:textId="77777777" w:rsidR="00455BCD" w:rsidRPr="007D5FB0" w:rsidRDefault="00455BCD" w:rsidP="00455BCD">
            <w:pPr>
              <w:pStyle w:val="ListParagraph"/>
              <w:numPr>
                <w:ilvl w:val="0"/>
                <w:numId w:val="41"/>
              </w:numPr>
              <w:spacing w:after="0" w:line="240" w:lineRule="auto"/>
              <w:rPr>
                <w:rFonts w:asciiTheme="majorHAnsi" w:hAnsiTheme="majorHAnsi" w:cstheme="majorHAnsi"/>
              </w:rPr>
            </w:pPr>
            <w:r w:rsidRPr="007D5FB0">
              <w:rPr>
                <w:rFonts w:asciiTheme="majorHAnsi" w:hAnsiTheme="majorHAnsi" w:cstheme="majorHAnsi"/>
              </w:rPr>
              <w:t xml:space="preserve">Revise all content from your classwork book Autumn 2 and spring 1  </w:t>
            </w:r>
          </w:p>
          <w:p w14:paraId="497C2E1B" w14:textId="77777777" w:rsidR="00455BCD" w:rsidRPr="007D5FB0" w:rsidRDefault="00455BCD" w:rsidP="00455BCD">
            <w:pPr>
              <w:pStyle w:val="ListParagraph"/>
              <w:numPr>
                <w:ilvl w:val="0"/>
                <w:numId w:val="41"/>
              </w:numPr>
              <w:spacing w:after="0" w:line="240" w:lineRule="auto"/>
              <w:rPr>
                <w:rFonts w:asciiTheme="majorHAnsi" w:hAnsiTheme="majorHAnsi" w:cstheme="majorHAnsi"/>
              </w:rPr>
            </w:pPr>
            <w:r w:rsidRPr="007D5FB0">
              <w:rPr>
                <w:rFonts w:asciiTheme="majorHAnsi" w:hAnsiTheme="majorHAnsi" w:cstheme="majorHAnsi"/>
              </w:rPr>
              <w:t>Use your geography CGP guide and revision cards</w:t>
            </w:r>
          </w:p>
          <w:p w14:paraId="3C019D26" w14:textId="77777777" w:rsidR="00455BCD" w:rsidRPr="007D5FB0" w:rsidRDefault="00455BCD" w:rsidP="00455BCD">
            <w:pPr>
              <w:rPr>
                <w:rFonts w:asciiTheme="majorHAnsi" w:hAnsiTheme="majorHAnsi" w:cstheme="majorHAnsi"/>
                <w:sz w:val="22"/>
              </w:rPr>
            </w:pPr>
          </w:p>
        </w:tc>
      </w:tr>
      <w:tr w:rsidR="00455BCD" w:rsidRPr="007D5FB0" w14:paraId="1F94FE9A" w14:textId="77777777" w:rsidTr="00455BCD">
        <w:tc>
          <w:tcPr>
            <w:tcW w:w="9016" w:type="dxa"/>
            <w:shd w:val="clear" w:color="auto" w:fill="E0EFF4" w:themeFill="accent4" w:themeFillTint="33"/>
          </w:tcPr>
          <w:p w14:paraId="1F5B9606"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Geography</w:t>
            </w:r>
            <w:r w:rsidRPr="007D5FB0">
              <w:rPr>
                <w:rFonts w:asciiTheme="majorHAnsi" w:hAnsiTheme="majorHAnsi" w:cstheme="majorHAnsi"/>
                <w:sz w:val="22"/>
              </w:rPr>
              <w:t>?</w:t>
            </w:r>
          </w:p>
          <w:p w14:paraId="179739E7" w14:textId="77777777" w:rsidR="00455BCD" w:rsidRPr="007D5FB0" w:rsidRDefault="00455BCD" w:rsidP="00455BCD">
            <w:pPr>
              <w:rPr>
                <w:rFonts w:asciiTheme="majorHAnsi" w:hAnsiTheme="majorHAnsi" w:cstheme="majorHAnsi"/>
                <w:sz w:val="22"/>
              </w:rPr>
            </w:pPr>
          </w:p>
        </w:tc>
      </w:tr>
      <w:tr w:rsidR="00455BCD" w:rsidRPr="007D5FB0" w14:paraId="249DA80C" w14:textId="77777777" w:rsidTr="00455BCD">
        <w:tc>
          <w:tcPr>
            <w:tcW w:w="9016" w:type="dxa"/>
          </w:tcPr>
          <w:p w14:paraId="31F82FD0" w14:textId="77777777" w:rsidR="00455BCD" w:rsidRPr="007D5FB0" w:rsidRDefault="00455BCD" w:rsidP="00455BCD">
            <w:pPr>
              <w:pStyle w:val="ListParagraph"/>
              <w:numPr>
                <w:ilvl w:val="0"/>
                <w:numId w:val="40"/>
              </w:numPr>
              <w:spacing w:after="0" w:line="240" w:lineRule="auto"/>
              <w:rPr>
                <w:rFonts w:asciiTheme="majorHAnsi" w:hAnsiTheme="majorHAnsi" w:cstheme="majorHAnsi"/>
              </w:rPr>
            </w:pPr>
            <w:r w:rsidRPr="007D5FB0">
              <w:rPr>
                <w:rFonts w:asciiTheme="majorHAnsi" w:hAnsiTheme="majorHAnsi" w:cstheme="majorHAnsi"/>
              </w:rPr>
              <w:t>Use your CGP AQA geography text book and AQA geography flash cards</w:t>
            </w:r>
          </w:p>
          <w:p w14:paraId="194F1E8C" w14:textId="77777777" w:rsidR="00455BCD" w:rsidRPr="007D5FB0" w:rsidRDefault="00455BCD" w:rsidP="00455BCD">
            <w:pPr>
              <w:pStyle w:val="ListParagraph"/>
              <w:numPr>
                <w:ilvl w:val="0"/>
                <w:numId w:val="40"/>
              </w:numPr>
              <w:spacing w:after="0" w:line="240" w:lineRule="auto"/>
              <w:rPr>
                <w:rFonts w:asciiTheme="majorHAnsi" w:hAnsiTheme="majorHAnsi" w:cstheme="majorHAnsi"/>
              </w:rPr>
            </w:pPr>
            <w:r w:rsidRPr="007D5FB0">
              <w:rPr>
                <w:rFonts w:asciiTheme="majorHAnsi" w:hAnsiTheme="majorHAnsi" w:cstheme="majorHAnsi"/>
              </w:rPr>
              <w:t>Use your exercise books and the links provided</w:t>
            </w:r>
          </w:p>
          <w:p w14:paraId="0B53AE7D" w14:textId="77777777" w:rsidR="00455BCD" w:rsidRPr="007D5FB0" w:rsidRDefault="00455BCD" w:rsidP="00455BCD">
            <w:pPr>
              <w:pStyle w:val="ListParagraph"/>
              <w:numPr>
                <w:ilvl w:val="0"/>
                <w:numId w:val="40"/>
              </w:numPr>
              <w:spacing w:after="0" w:line="240" w:lineRule="auto"/>
              <w:rPr>
                <w:rFonts w:asciiTheme="majorHAnsi" w:hAnsiTheme="majorHAnsi" w:cstheme="majorHAnsi"/>
              </w:rPr>
            </w:pPr>
            <w:r w:rsidRPr="007D5FB0">
              <w:rPr>
                <w:rFonts w:asciiTheme="majorHAnsi" w:hAnsiTheme="majorHAnsi" w:cstheme="majorHAnsi"/>
              </w:rPr>
              <w:t>On teams all the lessons will have been downloaded as power points for you to revisit in case of absences</w:t>
            </w:r>
          </w:p>
          <w:p w14:paraId="1F1FDE3E" w14:textId="77777777" w:rsidR="00455BCD" w:rsidRPr="005A0B39" w:rsidRDefault="00455BCD" w:rsidP="005A0B39">
            <w:pPr>
              <w:rPr>
                <w:rFonts w:asciiTheme="majorHAnsi" w:hAnsiTheme="majorHAnsi" w:cstheme="majorHAnsi"/>
              </w:rPr>
            </w:pPr>
          </w:p>
        </w:tc>
      </w:tr>
      <w:tr w:rsidR="00455BCD" w:rsidRPr="007D5FB0" w14:paraId="137A5A8D" w14:textId="77777777" w:rsidTr="00455BCD">
        <w:tc>
          <w:tcPr>
            <w:tcW w:w="9016" w:type="dxa"/>
            <w:shd w:val="clear" w:color="auto" w:fill="D2F1EF" w:themeFill="accent6" w:themeFillTint="33"/>
          </w:tcPr>
          <w:p w14:paraId="4F449EB0"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resources I can use:</w:t>
            </w:r>
          </w:p>
          <w:p w14:paraId="1688A6F9" w14:textId="77777777" w:rsidR="00455BCD" w:rsidRPr="007D5FB0" w:rsidRDefault="00455BCD" w:rsidP="00455BCD">
            <w:pPr>
              <w:rPr>
                <w:rFonts w:asciiTheme="majorHAnsi" w:hAnsiTheme="majorHAnsi" w:cstheme="majorHAnsi"/>
                <w:sz w:val="22"/>
              </w:rPr>
            </w:pPr>
          </w:p>
        </w:tc>
      </w:tr>
      <w:tr w:rsidR="00455BCD" w:rsidRPr="007D5FB0" w14:paraId="055928F4" w14:textId="77777777" w:rsidTr="00455BCD">
        <w:tc>
          <w:tcPr>
            <w:tcW w:w="9016" w:type="dxa"/>
          </w:tcPr>
          <w:p w14:paraId="57F0A09F" w14:textId="77777777" w:rsidR="00455BCD" w:rsidRPr="007D5FB0" w:rsidRDefault="00455BCD" w:rsidP="00455BCD">
            <w:pPr>
              <w:pStyle w:val="ListParagraph"/>
              <w:numPr>
                <w:ilvl w:val="0"/>
                <w:numId w:val="39"/>
              </w:numPr>
              <w:spacing w:after="0" w:line="240" w:lineRule="auto"/>
              <w:rPr>
                <w:rFonts w:asciiTheme="majorHAnsi" w:hAnsiTheme="majorHAnsi" w:cstheme="majorHAnsi"/>
              </w:rPr>
            </w:pPr>
            <w:r w:rsidRPr="007D5FB0">
              <w:rPr>
                <w:rFonts w:asciiTheme="majorHAnsi" w:hAnsiTheme="majorHAnsi" w:cstheme="majorHAnsi"/>
              </w:rPr>
              <w:t>Teams class work area</w:t>
            </w:r>
          </w:p>
          <w:p w14:paraId="454EE5F4" w14:textId="77777777" w:rsidR="00455BCD" w:rsidRPr="007D5FB0" w:rsidRDefault="00455BCD" w:rsidP="00455BCD">
            <w:pPr>
              <w:pStyle w:val="ListParagraph"/>
              <w:numPr>
                <w:ilvl w:val="0"/>
                <w:numId w:val="39"/>
              </w:numPr>
              <w:spacing w:after="0" w:line="240" w:lineRule="auto"/>
              <w:rPr>
                <w:rFonts w:asciiTheme="majorHAnsi" w:hAnsiTheme="majorHAnsi" w:cstheme="majorHAnsi"/>
              </w:rPr>
            </w:pPr>
            <w:r w:rsidRPr="007D5FB0">
              <w:rPr>
                <w:rFonts w:asciiTheme="majorHAnsi" w:hAnsiTheme="majorHAnsi" w:cstheme="majorHAnsi"/>
              </w:rPr>
              <w:t>Exercise books</w:t>
            </w:r>
          </w:p>
          <w:p w14:paraId="7ED89495" w14:textId="77777777" w:rsidR="00455BCD" w:rsidRPr="007D5FB0" w:rsidRDefault="00455BCD" w:rsidP="00455BCD">
            <w:pPr>
              <w:pStyle w:val="ListParagraph"/>
              <w:numPr>
                <w:ilvl w:val="0"/>
                <w:numId w:val="39"/>
              </w:numPr>
              <w:spacing w:after="0" w:line="240" w:lineRule="auto"/>
              <w:rPr>
                <w:rFonts w:asciiTheme="majorHAnsi" w:hAnsiTheme="majorHAnsi" w:cstheme="majorHAnsi"/>
              </w:rPr>
            </w:pPr>
            <w:r w:rsidRPr="007D5FB0">
              <w:rPr>
                <w:rFonts w:asciiTheme="majorHAnsi" w:hAnsiTheme="majorHAnsi" w:cstheme="majorHAnsi"/>
              </w:rPr>
              <w:t>CGP geography book and flash cards</w:t>
            </w:r>
          </w:p>
          <w:p w14:paraId="40B5DC96" w14:textId="77777777" w:rsidR="00455BCD" w:rsidRDefault="00455BCD" w:rsidP="005A0B39">
            <w:pPr>
              <w:pStyle w:val="ListParagraph"/>
              <w:numPr>
                <w:ilvl w:val="0"/>
                <w:numId w:val="39"/>
              </w:numPr>
              <w:spacing w:after="0" w:line="240" w:lineRule="auto"/>
              <w:rPr>
                <w:rFonts w:asciiTheme="majorHAnsi" w:hAnsiTheme="majorHAnsi" w:cstheme="majorHAnsi"/>
              </w:rPr>
            </w:pPr>
            <w:r w:rsidRPr="007D5FB0">
              <w:rPr>
                <w:rFonts w:asciiTheme="majorHAnsi" w:hAnsiTheme="majorHAnsi" w:cstheme="majorHAnsi"/>
              </w:rPr>
              <w:t>Revision materials that were handed out in December</w:t>
            </w:r>
          </w:p>
          <w:p w14:paraId="44DA4A17" w14:textId="1BCA734C" w:rsidR="005A0B39" w:rsidRPr="005A0B39" w:rsidRDefault="005A0B39" w:rsidP="005A0B39">
            <w:pPr>
              <w:pStyle w:val="ListParagraph"/>
              <w:numPr>
                <w:ilvl w:val="0"/>
                <w:numId w:val="39"/>
              </w:numPr>
              <w:spacing w:after="0" w:line="240" w:lineRule="auto"/>
              <w:rPr>
                <w:rFonts w:asciiTheme="majorHAnsi" w:hAnsiTheme="majorHAnsi" w:cstheme="majorHAnsi"/>
              </w:rPr>
            </w:pPr>
          </w:p>
        </w:tc>
      </w:tr>
      <w:tr w:rsidR="00455BCD" w:rsidRPr="007D5FB0" w14:paraId="215A4463" w14:textId="77777777" w:rsidTr="00455BCD">
        <w:tc>
          <w:tcPr>
            <w:tcW w:w="9016" w:type="dxa"/>
            <w:shd w:val="clear" w:color="auto" w:fill="FFCCFF"/>
          </w:tcPr>
          <w:p w14:paraId="4884CEE3"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websites I can use:</w:t>
            </w:r>
          </w:p>
          <w:p w14:paraId="2A01C7C9" w14:textId="77777777" w:rsidR="00455BCD" w:rsidRPr="007D5FB0" w:rsidRDefault="00455BCD" w:rsidP="00455BCD">
            <w:pPr>
              <w:rPr>
                <w:rFonts w:asciiTheme="majorHAnsi" w:hAnsiTheme="majorHAnsi" w:cstheme="majorHAnsi"/>
                <w:sz w:val="22"/>
              </w:rPr>
            </w:pPr>
          </w:p>
        </w:tc>
      </w:tr>
      <w:tr w:rsidR="00455BCD" w:rsidRPr="007D5FB0" w14:paraId="55F2AE6D" w14:textId="77777777" w:rsidTr="00455BCD">
        <w:tc>
          <w:tcPr>
            <w:tcW w:w="9016" w:type="dxa"/>
          </w:tcPr>
          <w:p w14:paraId="1EFE3FB1" w14:textId="77777777" w:rsidR="00455BCD" w:rsidRPr="007D5FB0" w:rsidRDefault="00000000" w:rsidP="00455BCD">
            <w:pPr>
              <w:rPr>
                <w:rFonts w:asciiTheme="majorHAnsi" w:hAnsiTheme="majorHAnsi" w:cstheme="majorHAnsi"/>
                <w:sz w:val="22"/>
              </w:rPr>
            </w:pPr>
            <w:hyperlink r:id="rId292" w:history="1">
              <w:r w:rsidR="00455BCD" w:rsidRPr="007D5FB0">
                <w:rPr>
                  <w:rStyle w:val="Hyperlink"/>
                  <w:rFonts w:asciiTheme="majorHAnsi" w:hAnsiTheme="majorHAnsi" w:cstheme="majorHAnsi"/>
                  <w:sz w:val="22"/>
                </w:rPr>
                <w:t>timeforgeography.co.uk</w:t>
              </w:r>
            </w:hyperlink>
          </w:p>
          <w:p w14:paraId="1ADE25D8" w14:textId="77777777" w:rsidR="00455BCD" w:rsidRPr="007D5FB0" w:rsidRDefault="00000000" w:rsidP="00455BCD">
            <w:pPr>
              <w:rPr>
                <w:rFonts w:asciiTheme="majorHAnsi" w:hAnsiTheme="majorHAnsi" w:cstheme="majorHAnsi"/>
                <w:sz w:val="22"/>
              </w:rPr>
            </w:pPr>
            <w:hyperlink r:id="rId293" w:history="1">
              <w:r w:rsidR="00455BCD" w:rsidRPr="007D5FB0">
                <w:rPr>
                  <w:rStyle w:val="Hyperlink"/>
                  <w:rFonts w:asciiTheme="majorHAnsi" w:hAnsiTheme="majorHAnsi" w:cstheme="majorHAnsi"/>
                  <w:sz w:val="22"/>
                </w:rPr>
                <w:t>www.coolgeography.co.uk</w:t>
              </w:r>
            </w:hyperlink>
          </w:p>
          <w:p w14:paraId="575EA051" w14:textId="77777777" w:rsidR="00455BCD" w:rsidRPr="007D5FB0" w:rsidRDefault="00000000" w:rsidP="00455BCD">
            <w:pPr>
              <w:rPr>
                <w:rFonts w:asciiTheme="majorHAnsi" w:hAnsiTheme="majorHAnsi" w:cstheme="majorHAnsi"/>
                <w:sz w:val="22"/>
              </w:rPr>
            </w:pPr>
            <w:hyperlink r:id="rId294" w:history="1">
              <w:r w:rsidR="00455BCD" w:rsidRPr="007D5FB0">
                <w:rPr>
                  <w:rStyle w:val="Hyperlink"/>
                  <w:rFonts w:asciiTheme="majorHAnsi" w:hAnsiTheme="majorHAnsi" w:cstheme="majorHAnsi"/>
                  <w:sz w:val="22"/>
                </w:rPr>
                <w:t>https://www.youtube.com/channel/UCPumLvJapv0Yyk5Cyqoewew</w:t>
              </w:r>
            </w:hyperlink>
          </w:p>
          <w:p w14:paraId="64391CE3" w14:textId="77777777" w:rsidR="00455BCD" w:rsidRPr="007D5FB0" w:rsidRDefault="00000000" w:rsidP="00455BCD">
            <w:pPr>
              <w:rPr>
                <w:rFonts w:asciiTheme="majorHAnsi" w:hAnsiTheme="majorHAnsi" w:cstheme="majorHAnsi"/>
                <w:sz w:val="22"/>
                <w:u w:val="single"/>
              </w:rPr>
            </w:pPr>
            <w:hyperlink r:id="rId295" w:history="1">
              <w:r w:rsidR="00455BCD" w:rsidRPr="007D5FB0">
                <w:rPr>
                  <w:rStyle w:val="Hyperlink"/>
                  <w:rFonts w:asciiTheme="majorHAnsi" w:hAnsiTheme="majorHAnsi" w:cstheme="majorHAnsi"/>
                  <w:sz w:val="22"/>
                </w:rPr>
                <w:t>www.exampro.co.uk</w:t>
              </w:r>
            </w:hyperlink>
          </w:p>
          <w:p w14:paraId="7E162C05" w14:textId="77777777" w:rsidR="00455BCD" w:rsidRPr="007D5FB0" w:rsidRDefault="00000000" w:rsidP="00455BCD">
            <w:pPr>
              <w:rPr>
                <w:rFonts w:asciiTheme="majorHAnsi" w:hAnsiTheme="majorHAnsi" w:cstheme="majorHAnsi"/>
                <w:sz w:val="22"/>
                <w:u w:val="single"/>
              </w:rPr>
            </w:pPr>
            <w:hyperlink r:id="rId296" w:history="1">
              <w:r w:rsidR="00455BCD" w:rsidRPr="007D5FB0">
                <w:rPr>
                  <w:rStyle w:val="Hyperlink"/>
                  <w:rFonts w:asciiTheme="majorHAnsi" w:hAnsiTheme="majorHAnsi" w:cstheme="majorHAnsi"/>
                  <w:sz w:val="22"/>
                </w:rPr>
                <w:t>http://www.bbc.co.uk/bitesize/examspecs/zy3ptyc</w:t>
              </w:r>
            </w:hyperlink>
          </w:p>
          <w:p w14:paraId="01677DFB"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This will take you to the AQA geography key stage 4 area</w:t>
            </w:r>
          </w:p>
          <w:p w14:paraId="77175A5E" w14:textId="6C7FE455" w:rsidR="005A0B39" w:rsidRPr="007D5FB0" w:rsidRDefault="005A0B39" w:rsidP="00455BCD">
            <w:pPr>
              <w:rPr>
                <w:rFonts w:asciiTheme="majorHAnsi" w:hAnsiTheme="majorHAnsi" w:cstheme="majorHAnsi"/>
                <w:sz w:val="22"/>
              </w:rPr>
            </w:pPr>
          </w:p>
        </w:tc>
      </w:tr>
      <w:tr w:rsidR="00455BCD" w:rsidRPr="007D5FB0" w14:paraId="03C17918" w14:textId="77777777" w:rsidTr="00455BCD">
        <w:tc>
          <w:tcPr>
            <w:tcW w:w="9016" w:type="dxa"/>
            <w:shd w:val="clear" w:color="auto" w:fill="CCFFFF"/>
          </w:tcPr>
          <w:p w14:paraId="5A1A6330"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415C0F3D" w14:textId="77777777" w:rsidR="00455BCD" w:rsidRPr="007D5FB0" w:rsidRDefault="00455BCD" w:rsidP="00455BCD">
            <w:pPr>
              <w:rPr>
                <w:rFonts w:asciiTheme="majorHAnsi" w:hAnsiTheme="majorHAnsi" w:cstheme="majorHAnsi"/>
                <w:sz w:val="22"/>
              </w:rPr>
            </w:pPr>
          </w:p>
        </w:tc>
      </w:tr>
      <w:tr w:rsidR="00455BCD" w:rsidRPr="007D5FB0" w14:paraId="3F91CBE7" w14:textId="77777777" w:rsidTr="00455BCD">
        <w:trPr>
          <w:trHeight w:val="165"/>
        </w:trPr>
        <w:tc>
          <w:tcPr>
            <w:tcW w:w="9016" w:type="dxa"/>
          </w:tcPr>
          <w:p w14:paraId="304F50B5" w14:textId="77777777" w:rsidR="00455BCD" w:rsidRPr="007D5FB0" w:rsidRDefault="00455BCD" w:rsidP="00455BCD">
            <w:pPr>
              <w:rPr>
                <w:rFonts w:asciiTheme="majorHAnsi" w:hAnsiTheme="majorHAnsi" w:cstheme="majorHAnsi"/>
                <w:sz w:val="22"/>
              </w:rPr>
            </w:pPr>
          </w:p>
          <w:p w14:paraId="6DD7F210" w14:textId="77777777" w:rsidR="00455BCD" w:rsidRPr="007D5FB0" w:rsidRDefault="00455BCD" w:rsidP="00455BCD">
            <w:pPr>
              <w:rPr>
                <w:rFonts w:asciiTheme="majorHAnsi" w:hAnsiTheme="majorHAnsi" w:cstheme="majorHAnsi"/>
                <w:sz w:val="22"/>
              </w:rPr>
            </w:pPr>
            <w:r w:rsidRPr="005A0B39">
              <w:rPr>
                <w:rFonts w:asciiTheme="majorHAnsi" w:hAnsiTheme="majorHAnsi" w:cstheme="majorHAnsi"/>
                <w:b w:val="0"/>
                <w:bCs/>
                <w:sz w:val="22"/>
              </w:rPr>
              <w:t>Use BBC iplayer to look at</w:t>
            </w:r>
            <w:r w:rsidRPr="007D5FB0">
              <w:rPr>
                <w:rFonts w:asciiTheme="majorHAnsi" w:hAnsiTheme="majorHAnsi" w:cstheme="majorHAnsi"/>
                <w:sz w:val="22"/>
              </w:rPr>
              <w:t xml:space="preserve"> </w:t>
            </w:r>
            <w:hyperlink r:id="rId297" w:history="1">
              <w:r w:rsidRPr="007D5FB0">
                <w:rPr>
                  <w:rStyle w:val="Hyperlink"/>
                  <w:rFonts w:asciiTheme="majorHAnsi" w:hAnsiTheme="majorHAnsi" w:cstheme="majorHAnsi"/>
                  <w:sz w:val="22"/>
                </w:rPr>
                <w:t>www.bbc.co.uk/iplayer/categories/science-and-nature/featured</w:t>
              </w:r>
            </w:hyperlink>
            <w:r w:rsidRPr="005A0B39">
              <w:rPr>
                <w:rFonts w:asciiTheme="majorHAnsi" w:hAnsiTheme="majorHAnsi" w:cstheme="majorHAnsi"/>
                <w:b w:val="0"/>
                <w:bCs/>
                <w:sz w:val="22"/>
              </w:rPr>
              <w:t>.   Various geography shows from planet earth to human planet are available to watch.</w:t>
            </w:r>
          </w:p>
          <w:p w14:paraId="106E4681" w14:textId="77777777" w:rsidR="00455BCD" w:rsidRPr="007D5FB0" w:rsidRDefault="00455BCD" w:rsidP="00455BCD">
            <w:pPr>
              <w:rPr>
                <w:rFonts w:asciiTheme="majorHAnsi" w:hAnsiTheme="majorHAnsi" w:cstheme="majorHAnsi"/>
                <w:sz w:val="22"/>
              </w:rPr>
            </w:pPr>
          </w:p>
          <w:p w14:paraId="71936B8C" w14:textId="77777777" w:rsidR="00455BCD" w:rsidRPr="007D5FB0" w:rsidRDefault="00455BCD" w:rsidP="00455BCD">
            <w:pPr>
              <w:rPr>
                <w:rFonts w:asciiTheme="majorHAnsi" w:hAnsiTheme="majorHAnsi" w:cstheme="majorHAnsi"/>
                <w:sz w:val="22"/>
              </w:rPr>
            </w:pPr>
          </w:p>
        </w:tc>
      </w:tr>
    </w:tbl>
    <w:p w14:paraId="68FBC405" w14:textId="6EC89B5E" w:rsidR="00455BCD" w:rsidRPr="007D5FB0" w:rsidRDefault="00455BCD" w:rsidP="00DF027C">
      <w:pPr>
        <w:rPr>
          <w:rFonts w:asciiTheme="majorHAnsi" w:hAnsiTheme="majorHAnsi" w:cstheme="majorHAnsi"/>
          <w:b w:val="0"/>
          <w:bCs/>
          <w:sz w:val="22"/>
        </w:rPr>
      </w:pPr>
    </w:p>
    <w:p w14:paraId="35C97D3F" w14:textId="77777777" w:rsidR="005A0B39" w:rsidRDefault="005A0B39" w:rsidP="00455BCD">
      <w:pPr>
        <w:jc w:val="center"/>
        <w:rPr>
          <w:rFonts w:asciiTheme="majorHAnsi" w:hAnsiTheme="majorHAnsi" w:cstheme="majorHAnsi"/>
          <w:bCs/>
          <w:color w:val="013A57" w:themeColor="accent1" w:themeShade="BF"/>
          <w:sz w:val="22"/>
        </w:rPr>
      </w:pPr>
    </w:p>
    <w:p w14:paraId="7DE558D4" w14:textId="77777777" w:rsidR="005A0B39" w:rsidRDefault="005A0B39" w:rsidP="00455BCD">
      <w:pPr>
        <w:jc w:val="center"/>
        <w:rPr>
          <w:rFonts w:asciiTheme="majorHAnsi" w:hAnsiTheme="majorHAnsi" w:cstheme="majorHAnsi"/>
          <w:bCs/>
          <w:color w:val="013A57" w:themeColor="accent1" w:themeShade="BF"/>
          <w:sz w:val="22"/>
        </w:rPr>
      </w:pPr>
    </w:p>
    <w:p w14:paraId="72F71B35" w14:textId="77777777" w:rsidR="005A0B39" w:rsidRDefault="005A0B39" w:rsidP="00455BCD">
      <w:pPr>
        <w:jc w:val="center"/>
        <w:rPr>
          <w:rFonts w:asciiTheme="majorHAnsi" w:hAnsiTheme="majorHAnsi" w:cstheme="majorHAnsi"/>
          <w:bCs/>
          <w:color w:val="013A57" w:themeColor="accent1" w:themeShade="BF"/>
          <w:sz w:val="22"/>
        </w:rPr>
      </w:pPr>
    </w:p>
    <w:p w14:paraId="65257DAA" w14:textId="77777777" w:rsidR="005A0B39" w:rsidRDefault="005A0B39" w:rsidP="00455BCD">
      <w:pPr>
        <w:jc w:val="center"/>
        <w:rPr>
          <w:rFonts w:asciiTheme="majorHAnsi" w:hAnsiTheme="majorHAnsi" w:cstheme="majorHAnsi"/>
          <w:bCs/>
          <w:color w:val="013A57" w:themeColor="accent1" w:themeShade="BF"/>
          <w:sz w:val="22"/>
        </w:rPr>
      </w:pPr>
    </w:p>
    <w:p w14:paraId="0835F06A" w14:textId="77777777" w:rsidR="005A0B39" w:rsidRDefault="005A0B39" w:rsidP="00455BCD">
      <w:pPr>
        <w:jc w:val="center"/>
        <w:rPr>
          <w:rFonts w:asciiTheme="majorHAnsi" w:hAnsiTheme="majorHAnsi" w:cstheme="majorHAnsi"/>
          <w:bCs/>
          <w:color w:val="013A57" w:themeColor="accent1" w:themeShade="BF"/>
          <w:sz w:val="22"/>
        </w:rPr>
      </w:pPr>
    </w:p>
    <w:p w14:paraId="07DFFEDA" w14:textId="77777777" w:rsidR="005A0B39" w:rsidRDefault="005A0B39" w:rsidP="00455BCD">
      <w:pPr>
        <w:jc w:val="center"/>
        <w:rPr>
          <w:rFonts w:asciiTheme="majorHAnsi" w:hAnsiTheme="majorHAnsi" w:cstheme="majorHAnsi"/>
          <w:bCs/>
          <w:color w:val="013A57" w:themeColor="accent1" w:themeShade="BF"/>
          <w:sz w:val="22"/>
        </w:rPr>
      </w:pPr>
    </w:p>
    <w:p w14:paraId="454DDF69" w14:textId="1854CA42" w:rsidR="00455BCD" w:rsidRPr="005A0B39" w:rsidRDefault="00455BCD" w:rsidP="00455BCD">
      <w:pPr>
        <w:jc w:val="center"/>
        <w:rPr>
          <w:rFonts w:asciiTheme="majorHAnsi" w:hAnsiTheme="majorHAnsi" w:cstheme="majorHAnsi"/>
          <w:b w:val="0"/>
          <w:bCs/>
          <w:color w:val="013A57" w:themeColor="accent1" w:themeShade="BF"/>
          <w:szCs w:val="28"/>
        </w:rPr>
      </w:pPr>
      <w:r w:rsidRPr="005A0B39">
        <w:rPr>
          <w:rFonts w:asciiTheme="majorHAnsi" w:hAnsiTheme="majorHAnsi" w:cstheme="majorHAnsi"/>
          <w:bCs/>
          <w:color w:val="013A57" w:themeColor="accent1" w:themeShade="BF"/>
          <w:szCs w:val="28"/>
        </w:rPr>
        <w:lastRenderedPageBreak/>
        <w:t>Year 11 Spring Revision for Geography.</w:t>
      </w:r>
    </w:p>
    <w:p w14:paraId="57808EA4" w14:textId="77777777" w:rsidR="00455BCD" w:rsidRPr="007D5FB0" w:rsidRDefault="00455BCD" w:rsidP="00455BCD">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455BCD" w:rsidRPr="007D5FB0" w14:paraId="18CDA1D3" w14:textId="77777777" w:rsidTr="00455BCD">
        <w:tc>
          <w:tcPr>
            <w:tcW w:w="9016" w:type="dxa"/>
            <w:shd w:val="clear" w:color="auto" w:fill="CCFFCC"/>
          </w:tcPr>
          <w:p w14:paraId="79ED1F10"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455BCD" w:rsidRPr="007D5FB0" w14:paraId="7B3BC7A3" w14:textId="77777777" w:rsidTr="00455BCD">
        <w:tc>
          <w:tcPr>
            <w:tcW w:w="9016" w:type="dxa"/>
            <w:shd w:val="clear" w:color="auto" w:fill="auto"/>
          </w:tcPr>
          <w:p w14:paraId="23C5DC9E"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Course content has now been completed so assessments will range from skills test to knowledge tests throughout the spring term.</w:t>
            </w:r>
          </w:p>
          <w:p w14:paraId="78AD5F61" w14:textId="77777777" w:rsidR="00455BCD" w:rsidRPr="005A0B39" w:rsidRDefault="00455BCD" w:rsidP="00455BCD">
            <w:pPr>
              <w:rPr>
                <w:rFonts w:asciiTheme="majorHAnsi" w:hAnsiTheme="majorHAnsi" w:cstheme="majorHAnsi"/>
                <w:b w:val="0"/>
                <w:bCs/>
                <w:color w:val="auto"/>
                <w:sz w:val="22"/>
              </w:rPr>
            </w:pPr>
          </w:p>
          <w:p w14:paraId="2E30FF1B"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Paper 1:  Living with the physical environment</w:t>
            </w:r>
          </w:p>
          <w:p w14:paraId="28B773D2"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Paper 2:  Challenges in the human environment</w:t>
            </w:r>
          </w:p>
          <w:p w14:paraId="20E2FDEE"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Paper 3: Geographical application and skills</w:t>
            </w:r>
          </w:p>
          <w:p w14:paraId="58777E79" w14:textId="77777777" w:rsidR="00455BCD" w:rsidRPr="007D5FB0" w:rsidRDefault="00455BCD" w:rsidP="00455BCD">
            <w:pPr>
              <w:rPr>
                <w:rFonts w:asciiTheme="majorHAnsi" w:hAnsiTheme="majorHAnsi" w:cstheme="majorHAnsi"/>
                <w:sz w:val="22"/>
              </w:rPr>
            </w:pPr>
          </w:p>
        </w:tc>
      </w:tr>
      <w:tr w:rsidR="00455BCD" w:rsidRPr="007D5FB0" w14:paraId="3A23D467" w14:textId="77777777" w:rsidTr="00455BCD">
        <w:tc>
          <w:tcPr>
            <w:tcW w:w="9016" w:type="dxa"/>
            <w:shd w:val="clear" w:color="auto" w:fill="B1E4FD" w:themeFill="accent1" w:themeFillTint="33"/>
          </w:tcPr>
          <w:p w14:paraId="3F66B6B2"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do I need to revise?</w:t>
            </w:r>
          </w:p>
          <w:p w14:paraId="627B9584" w14:textId="77777777" w:rsidR="00455BCD" w:rsidRPr="007D5FB0" w:rsidRDefault="00455BCD" w:rsidP="00455BCD">
            <w:pPr>
              <w:pStyle w:val="ListParagraph"/>
              <w:rPr>
                <w:rFonts w:asciiTheme="majorHAnsi" w:hAnsiTheme="majorHAnsi" w:cstheme="majorHAnsi"/>
              </w:rPr>
            </w:pPr>
          </w:p>
        </w:tc>
      </w:tr>
      <w:tr w:rsidR="00455BCD" w:rsidRPr="007D5FB0" w14:paraId="5B196DD4" w14:textId="77777777" w:rsidTr="00455BCD">
        <w:tc>
          <w:tcPr>
            <w:tcW w:w="9016" w:type="dxa"/>
          </w:tcPr>
          <w:p w14:paraId="0B983908" w14:textId="77777777" w:rsidR="00455BCD" w:rsidRPr="007D5FB0" w:rsidRDefault="00455BCD" w:rsidP="00455BCD">
            <w:pPr>
              <w:pStyle w:val="ListParagraph"/>
              <w:numPr>
                <w:ilvl w:val="0"/>
                <w:numId w:val="41"/>
              </w:numPr>
              <w:spacing w:after="0" w:line="240" w:lineRule="auto"/>
              <w:rPr>
                <w:rFonts w:asciiTheme="majorHAnsi" w:hAnsiTheme="majorHAnsi" w:cstheme="majorHAnsi"/>
              </w:rPr>
            </w:pPr>
            <w:r w:rsidRPr="007D5FB0">
              <w:rPr>
                <w:rFonts w:asciiTheme="majorHAnsi" w:hAnsiTheme="majorHAnsi" w:cstheme="majorHAnsi"/>
              </w:rPr>
              <w:t xml:space="preserve">Revise all content from your classwork books  from year 10 and years 11.  </w:t>
            </w:r>
          </w:p>
          <w:p w14:paraId="69D09190" w14:textId="77777777" w:rsidR="00455BCD" w:rsidRPr="007D5FB0" w:rsidRDefault="00455BCD" w:rsidP="00455BCD">
            <w:pPr>
              <w:pStyle w:val="ListParagraph"/>
              <w:numPr>
                <w:ilvl w:val="0"/>
                <w:numId w:val="41"/>
              </w:numPr>
              <w:spacing w:after="0" w:line="240" w:lineRule="auto"/>
              <w:rPr>
                <w:rFonts w:asciiTheme="majorHAnsi" w:hAnsiTheme="majorHAnsi" w:cstheme="majorHAnsi"/>
              </w:rPr>
            </w:pPr>
            <w:r w:rsidRPr="007D5FB0">
              <w:rPr>
                <w:rFonts w:asciiTheme="majorHAnsi" w:hAnsiTheme="majorHAnsi" w:cstheme="majorHAnsi"/>
              </w:rPr>
              <w:t>Use your CGP guide and revision materials you have been given which will help you track your progress and will help to recall previous taught elements of the course.</w:t>
            </w:r>
          </w:p>
          <w:p w14:paraId="5A5DC9F4" w14:textId="77777777" w:rsidR="00455BCD" w:rsidRPr="005A0B39" w:rsidRDefault="00455BCD" w:rsidP="005A0B39">
            <w:pPr>
              <w:rPr>
                <w:rFonts w:asciiTheme="majorHAnsi" w:hAnsiTheme="majorHAnsi" w:cstheme="majorHAnsi"/>
              </w:rPr>
            </w:pPr>
          </w:p>
        </w:tc>
      </w:tr>
      <w:tr w:rsidR="00455BCD" w:rsidRPr="007D5FB0" w14:paraId="5A969C9E" w14:textId="77777777" w:rsidTr="00455BCD">
        <w:tc>
          <w:tcPr>
            <w:tcW w:w="9016" w:type="dxa"/>
            <w:shd w:val="clear" w:color="auto" w:fill="E0EFF4" w:themeFill="accent4" w:themeFillTint="33"/>
          </w:tcPr>
          <w:p w14:paraId="79975633"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Geography</w:t>
            </w:r>
            <w:r w:rsidRPr="007D5FB0">
              <w:rPr>
                <w:rFonts w:asciiTheme="majorHAnsi" w:hAnsiTheme="majorHAnsi" w:cstheme="majorHAnsi"/>
                <w:sz w:val="22"/>
              </w:rPr>
              <w:t>?</w:t>
            </w:r>
          </w:p>
          <w:p w14:paraId="3DD2C9DB" w14:textId="77777777" w:rsidR="00455BCD" w:rsidRPr="007D5FB0" w:rsidRDefault="00455BCD" w:rsidP="00455BCD">
            <w:pPr>
              <w:rPr>
                <w:rFonts w:asciiTheme="majorHAnsi" w:hAnsiTheme="majorHAnsi" w:cstheme="majorHAnsi"/>
                <w:sz w:val="22"/>
              </w:rPr>
            </w:pPr>
          </w:p>
        </w:tc>
      </w:tr>
      <w:tr w:rsidR="00455BCD" w:rsidRPr="007D5FB0" w14:paraId="7374F96D" w14:textId="77777777" w:rsidTr="00455BCD">
        <w:tc>
          <w:tcPr>
            <w:tcW w:w="9016" w:type="dxa"/>
          </w:tcPr>
          <w:p w14:paraId="5F032CDE" w14:textId="77777777" w:rsidR="00455BCD" w:rsidRPr="007D5FB0" w:rsidRDefault="00455BCD" w:rsidP="00455BCD">
            <w:pPr>
              <w:pStyle w:val="ListParagraph"/>
              <w:numPr>
                <w:ilvl w:val="0"/>
                <w:numId w:val="40"/>
              </w:numPr>
              <w:spacing w:after="0" w:line="240" w:lineRule="auto"/>
              <w:rPr>
                <w:rFonts w:asciiTheme="majorHAnsi" w:hAnsiTheme="majorHAnsi" w:cstheme="majorHAnsi"/>
              </w:rPr>
            </w:pPr>
            <w:r w:rsidRPr="007D5FB0">
              <w:rPr>
                <w:rFonts w:asciiTheme="majorHAnsi" w:hAnsiTheme="majorHAnsi" w:cstheme="majorHAnsi"/>
              </w:rPr>
              <w:t>Use your CGP AQA geography text book and AQA geography flash cards</w:t>
            </w:r>
          </w:p>
          <w:p w14:paraId="17DD27D4" w14:textId="77777777" w:rsidR="00455BCD" w:rsidRPr="007D5FB0" w:rsidRDefault="00455BCD" w:rsidP="00455BCD">
            <w:pPr>
              <w:pStyle w:val="ListParagraph"/>
              <w:numPr>
                <w:ilvl w:val="0"/>
                <w:numId w:val="40"/>
              </w:numPr>
              <w:spacing w:after="0" w:line="240" w:lineRule="auto"/>
              <w:rPr>
                <w:rFonts w:asciiTheme="majorHAnsi" w:hAnsiTheme="majorHAnsi" w:cstheme="majorHAnsi"/>
              </w:rPr>
            </w:pPr>
            <w:r w:rsidRPr="007D5FB0">
              <w:rPr>
                <w:rFonts w:asciiTheme="majorHAnsi" w:hAnsiTheme="majorHAnsi" w:cstheme="majorHAnsi"/>
              </w:rPr>
              <w:t>Use your exercise books and the links provided</w:t>
            </w:r>
          </w:p>
          <w:p w14:paraId="1A4DA811" w14:textId="77777777" w:rsidR="00455BCD" w:rsidRPr="007D5FB0" w:rsidRDefault="00455BCD" w:rsidP="00455BCD">
            <w:pPr>
              <w:pStyle w:val="ListParagraph"/>
              <w:numPr>
                <w:ilvl w:val="0"/>
                <w:numId w:val="40"/>
              </w:numPr>
              <w:spacing w:after="0" w:line="240" w:lineRule="auto"/>
              <w:rPr>
                <w:rFonts w:asciiTheme="majorHAnsi" w:hAnsiTheme="majorHAnsi" w:cstheme="majorHAnsi"/>
              </w:rPr>
            </w:pPr>
            <w:r w:rsidRPr="007D5FB0">
              <w:rPr>
                <w:rFonts w:asciiTheme="majorHAnsi" w:hAnsiTheme="majorHAnsi" w:cstheme="majorHAnsi"/>
              </w:rPr>
              <w:t>On teams all the lessons will have been downloaded as power points for you to revisit in case of absences</w:t>
            </w:r>
          </w:p>
          <w:p w14:paraId="06472C23" w14:textId="77777777" w:rsidR="00455BCD" w:rsidRPr="005A0B39" w:rsidRDefault="00455BCD" w:rsidP="005A0B39">
            <w:pPr>
              <w:rPr>
                <w:rFonts w:asciiTheme="majorHAnsi" w:hAnsiTheme="majorHAnsi" w:cstheme="majorHAnsi"/>
              </w:rPr>
            </w:pPr>
          </w:p>
        </w:tc>
      </w:tr>
      <w:tr w:rsidR="00455BCD" w:rsidRPr="007D5FB0" w14:paraId="7EA628F8" w14:textId="77777777" w:rsidTr="00455BCD">
        <w:tc>
          <w:tcPr>
            <w:tcW w:w="9016" w:type="dxa"/>
            <w:shd w:val="clear" w:color="auto" w:fill="D2F1EF" w:themeFill="accent6" w:themeFillTint="33"/>
          </w:tcPr>
          <w:p w14:paraId="6991CC12"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resources I can use:</w:t>
            </w:r>
          </w:p>
          <w:p w14:paraId="194EC9F3" w14:textId="77777777" w:rsidR="00455BCD" w:rsidRPr="007D5FB0" w:rsidRDefault="00455BCD" w:rsidP="00455BCD">
            <w:pPr>
              <w:rPr>
                <w:rFonts w:asciiTheme="majorHAnsi" w:hAnsiTheme="majorHAnsi" w:cstheme="majorHAnsi"/>
                <w:sz w:val="22"/>
              </w:rPr>
            </w:pPr>
          </w:p>
        </w:tc>
      </w:tr>
      <w:tr w:rsidR="00455BCD" w:rsidRPr="007D5FB0" w14:paraId="695F804D" w14:textId="77777777" w:rsidTr="00455BCD">
        <w:tc>
          <w:tcPr>
            <w:tcW w:w="9016" w:type="dxa"/>
          </w:tcPr>
          <w:p w14:paraId="477EAD0D" w14:textId="77777777" w:rsidR="00455BCD" w:rsidRPr="007D5FB0" w:rsidRDefault="00455BCD" w:rsidP="00455BCD">
            <w:pPr>
              <w:pStyle w:val="ListParagraph"/>
              <w:numPr>
                <w:ilvl w:val="0"/>
                <w:numId w:val="39"/>
              </w:numPr>
              <w:spacing w:after="0" w:line="240" w:lineRule="auto"/>
              <w:rPr>
                <w:rFonts w:asciiTheme="majorHAnsi" w:hAnsiTheme="majorHAnsi" w:cstheme="majorHAnsi"/>
              </w:rPr>
            </w:pPr>
            <w:r w:rsidRPr="007D5FB0">
              <w:rPr>
                <w:rFonts w:asciiTheme="majorHAnsi" w:hAnsiTheme="majorHAnsi" w:cstheme="majorHAnsi"/>
              </w:rPr>
              <w:t>Teams class work area</w:t>
            </w:r>
          </w:p>
          <w:p w14:paraId="61C1A868" w14:textId="77777777" w:rsidR="00455BCD" w:rsidRPr="007D5FB0" w:rsidRDefault="00455BCD" w:rsidP="00455BCD">
            <w:pPr>
              <w:pStyle w:val="ListParagraph"/>
              <w:numPr>
                <w:ilvl w:val="0"/>
                <w:numId w:val="39"/>
              </w:numPr>
              <w:spacing w:after="0" w:line="240" w:lineRule="auto"/>
              <w:rPr>
                <w:rFonts w:asciiTheme="majorHAnsi" w:hAnsiTheme="majorHAnsi" w:cstheme="majorHAnsi"/>
              </w:rPr>
            </w:pPr>
            <w:r w:rsidRPr="007D5FB0">
              <w:rPr>
                <w:rFonts w:asciiTheme="majorHAnsi" w:hAnsiTheme="majorHAnsi" w:cstheme="majorHAnsi"/>
              </w:rPr>
              <w:t>Exercise books</w:t>
            </w:r>
          </w:p>
          <w:p w14:paraId="5D669212" w14:textId="77777777" w:rsidR="00455BCD" w:rsidRPr="007D5FB0" w:rsidRDefault="00455BCD" w:rsidP="00455BCD">
            <w:pPr>
              <w:pStyle w:val="ListParagraph"/>
              <w:numPr>
                <w:ilvl w:val="0"/>
                <w:numId w:val="39"/>
              </w:numPr>
              <w:spacing w:after="0" w:line="240" w:lineRule="auto"/>
              <w:rPr>
                <w:rFonts w:asciiTheme="majorHAnsi" w:hAnsiTheme="majorHAnsi" w:cstheme="majorHAnsi"/>
              </w:rPr>
            </w:pPr>
            <w:r w:rsidRPr="007D5FB0">
              <w:rPr>
                <w:rFonts w:asciiTheme="majorHAnsi" w:hAnsiTheme="majorHAnsi" w:cstheme="majorHAnsi"/>
              </w:rPr>
              <w:t>CGP geography book and flash cards</w:t>
            </w:r>
          </w:p>
          <w:p w14:paraId="20B4F230" w14:textId="77777777" w:rsidR="00455BCD" w:rsidRDefault="00455BCD" w:rsidP="005A0B39">
            <w:pPr>
              <w:pStyle w:val="ListParagraph"/>
              <w:numPr>
                <w:ilvl w:val="0"/>
                <w:numId w:val="39"/>
              </w:numPr>
              <w:spacing w:after="0" w:line="240" w:lineRule="auto"/>
              <w:rPr>
                <w:rFonts w:asciiTheme="majorHAnsi" w:hAnsiTheme="majorHAnsi" w:cstheme="majorHAnsi"/>
              </w:rPr>
            </w:pPr>
            <w:r w:rsidRPr="007D5FB0">
              <w:rPr>
                <w:rFonts w:asciiTheme="majorHAnsi" w:hAnsiTheme="majorHAnsi" w:cstheme="majorHAnsi"/>
              </w:rPr>
              <w:t>Revision materials that were handed out in December</w:t>
            </w:r>
          </w:p>
          <w:p w14:paraId="1D3DDD4C" w14:textId="59049AD6" w:rsidR="005A0B39" w:rsidRPr="005A0B39" w:rsidRDefault="005A0B39" w:rsidP="005A0B39">
            <w:pPr>
              <w:rPr>
                <w:rFonts w:asciiTheme="majorHAnsi" w:hAnsiTheme="majorHAnsi" w:cstheme="majorHAnsi"/>
              </w:rPr>
            </w:pPr>
          </w:p>
        </w:tc>
      </w:tr>
      <w:tr w:rsidR="00455BCD" w:rsidRPr="007D5FB0" w14:paraId="2C6C0339" w14:textId="77777777" w:rsidTr="00455BCD">
        <w:tc>
          <w:tcPr>
            <w:tcW w:w="9016" w:type="dxa"/>
            <w:shd w:val="clear" w:color="auto" w:fill="FFCCFF"/>
          </w:tcPr>
          <w:p w14:paraId="0FCA060F"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websites I can use:</w:t>
            </w:r>
          </w:p>
          <w:p w14:paraId="54571922" w14:textId="77777777" w:rsidR="00455BCD" w:rsidRPr="007D5FB0" w:rsidRDefault="00455BCD" w:rsidP="00455BCD">
            <w:pPr>
              <w:rPr>
                <w:rFonts w:asciiTheme="majorHAnsi" w:hAnsiTheme="majorHAnsi" w:cstheme="majorHAnsi"/>
                <w:sz w:val="22"/>
              </w:rPr>
            </w:pPr>
          </w:p>
        </w:tc>
      </w:tr>
      <w:tr w:rsidR="00455BCD" w:rsidRPr="007D5FB0" w14:paraId="4675C75B" w14:textId="77777777" w:rsidTr="00455BCD">
        <w:tc>
          <w:tcPr>
            <w:tcW w:w="9016" w:type="dxa"/>
          </w:tcPr>
          <w:p w14:paraId="46C45B54" w14:textId="77777777" w:rsidR="00455BCD" w:rsidRPr="007D5FB0" w:rsidRDefault="00000000" w:rsidP="00455BCD">
            <w:pPr>
              <w:rPr>
                <w:rFonts w:asciiTheme="majorHAnsi" w:hAnsiTheme="majorHAnsi" w:cstheme="majorHAnsi"/>
                <w:sz w:val="22"/>
              </w:rPr>
            </w:pPr>
            <w:hyperlink r:id="rId298" w:history="1">
              <w:r w:rsidR="00455BCD" w:rsidRPr="007D5FB0">
                <w:rPr>
                  <w:rStyle w:val="Hyperlink"/>
                  <w:rFonts w:asciiTheme="majorHAnsi" w:hAnsiTheme="majorHAnsi" w:cstheme="majorHAnsi"/>
                  <w:sz w:val="22"/>
                </w:rPr>
                <w:t>timeforgeography.co.uk</w:t>
              </w:r>
            </w:hyperlink>
          </w:p>
          <w:p w14:paraId="75F07323" w14:textId="77777777" w:rsidR="00455BCD" w:rsidRPr="007D5FB0" w:rsidRDefault="00000000" w:rsidP="00455BCD">
            <w:pPr>
              <w:rPr>
                <w:rFonts w:asciiTheme="majorHAnsi" w:hAnsiTheme="majorHAnsi" w:cstheme="majorHAnsi"/>
                <w:sz w:val="22"/>
              </w:rPr>
            </w:pPr>
            <w:hyperlink r:id="rId299" w:history="1">
              <w:r w:rsidR="00455BCD" w:rsidRPr="007D5FB0">
                <w:rPr>
                  <w:rStyle w:val="Hyperlink"/>
                  <w:rFonts w:asciiTheme="majorHAnsi" w:hAnsiTheme="majorHAnsi" w:cstheme="majorHAnsi"/>
                  <w:sz w:val="22"/>
                </w:rPr>
                <w:t>www.coolgeography.co.uk</w:t>
              </w:r>
            </w:hyperlink>
          </w:p>
          <w:p w14:paraId="247E0CD0" w14:textId="77777777" w:rsidR="00455BCD" w:rsidRPr="007D5FB0" w:rsidRDefault="00000000" w:rsidP="00455BCD">
            <w:pPr>
              <w:rPr>
                <w:rFonts w:asciiTheme="majorHAnsi" w:hAnsiTheme="majorHAnsi" w:cstheme="majorHAnsi"/>
                <w:sz w:val="22"/>
              </w:rPr>
            </w:pPr>
            <w:hyperlink r:id="rId300" w:history="1">
              <w:r w:rsidR="00455BCD" w:rsidRPr="007D5FB0">
                <w:rPr>
                  <w:rStyle w:val="Hyperlink"/>
                  <w:rFonts w:asciiTheme="majorHAnsi" w:hAnsiTheme="majorHAnsi" w:cstheme="majorHAnsi"/>
                  <w:sz w:val="22"/>
                </w:rPr>
                <w:t>https://www.youtube.com/channel/UCPumLvJapv0Yyk5Cyqoewew</w:t>
              </w:r>
            </w:hyperlink>
          </w:p>
          <w:p w14:paraId="12BE4E39" w14:textId="77777777" w:rsidR="00455BCD" w:rsidRPr="007D5FB0" w:rsidRDefault="00000000" w:rsidP="00455BCD">
            <w:pPr>
              <w:rPr>
                <w:rFonts w:asciiTheme="majorHAnsi" w:hAnsiTheme="majorHAnsi" w:cstheme="majorHAnsi"/>
                <w:sz w:val="22"/>
                <w:u w:val="single"/>
              </w:rPr>
            </w:pPr>
            <w:hyperlink r:id="rId301" w:history="1">
              <w:r w:rsidR="00455BCD" w:rsidRPr="007D5FB0">
                <w:rPr>
                  <w:rStyle w:val="Hyperlink"/>
                  <w:rFonts w:asciiTheme="majorHAnsi" w:hAnsiTheme="majorHAnsi" w:cstheme="majorHAnsi"/>
                  <w:sz w:val="22"/>
                </w:rPr>
                <w:t>www.exampro.co.uk</w:t>
              </w:r>
            </w:hyperlink>
          </w:p>
          <w:p w14:paraId="29CB9F33" w14:textId="77777777" w:rsidR="00455BCD" w:rsidRPr="007D5FB0" w:rsidRDefault="00000000" w:rsidP="00455BCD">
            <w:pPr>
              <w:rPr>
                <w:rFonts w:asciiTheme="majorHAnsi" w:hAnsiTheme="majorHAnsi" w:cstheme="majorHAnsi"/>
                <w:sz w:val="22"/>
                <w:u w:val="single"/>
              </w:rPr>
            </w:pPr>
            <w:hyperlink r:id="rId302" w:history="1">
              <w:r w:rsidR="00455BCD" w:rsidRPr="007D5FB0">
                <w:rPr>
                  <w:rStyle w:val="Hyperlink"/>
                  <w:rFonts w:asciiTheme="majorHAnsi" w:hAnsiTheme="majorHAnsi" w:cstheme="majorHAnsi"/>
                  <w:sz w:val="22"/>
                </w:rPr>
                <w:t>http://www.bbc.co.uk/bitesize/examspecs/zy3ptyc</w:t>
              </w:r>
            </w:hyperlink>
          </w:p>
          <w:p w14:paraId="7BE2DD4F" w14:textId="633EE603"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This will take you to the AQA geography key stage 4 area</w:t>
            </w:r>
          </w:p>
          <w:p w14:paraId="495113EA" w14:textId="77777777" w:rsidR="00455BCD" w:rsidRPr="007D5FB0" w:rsidRDefault="00455BCD" w:rsidP="00455BCD">
            <w:pPr>
              <w:rPr>
                <w:rFonts w:asciiTheme="majorHAnsi" w:hAnsiTheme="majorHAnsi" w:cstheme="majorHAnsi"/>
                <w:sz w:val="22"/>
              </w:rPr>
            </w:pPr>
          </w:p>
        </w:tc>
      </w:tr>
      <w:tr w:rsidR="00455BCD" w:rsidRPr="007D5FB0" w14:paraId="168B0074" w14:textId="77777777" w:rsidTr="00455BCD">
        <w:tc>
          <w:tcPr>
            <w:tcW w:w="9016" w:type="dxa"/>
            <w:shd w:val="clear" w:color="auto" w:fill="CCFFFF"/>
          </w:tcPr>
          <w:p w14:paraId="2F6DD59C"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23A89C90" w14:textId="77777777" w:rsidR="00455BCD" w:rsidRPr="007D5FB0" w:rsidRDefault="00455BCD" w:rsidP="00455BCD">
            <w:pPr>
              <w:rPr>
                <w:rFonts w:asciiTheme="majorHAnsi" w:hAnsiTheme="majorHAnsi" w:cstheme="majorHAnsi"/>
                <w:sz w:val="22"/>
              </w:rPr>
            </w:pPr>
          </w:p>
        </w:tc>
      </w:tr>
      <w:tr w:rsidR="00455BCD" w:rsidRPr="007D5FB0" w14:paraId="6C62FDFB" w14:textId="77777777" w:rsidTr="00455BCD">
        <w:trPr>
          <w:trHeight w:val="165"/>
        </w:trPr>
        <w:tc>
          <w:tcPr>
            <w:tcW w:w="9016" w:type="dxa"/>
          </w:tcPr>
          <w:p w14:paraId="6D9D2832" w14:textId="77777777" w:rsidR="00455BCD" w:rsidRPr="007D5FB0" w:rsidRDefault="00455BCD" w:rsidP="00455BCD">
            <w:pPr>
              <w:rPr>
                <w:rFonts w:asciiTheme="majorHAnsi" w:hAnsiTheme="majorHAnsi" w:cstheme="majorHAnsi"/>
                <w:sz w:val="22"/>
              </w:rPr>
            </w:pPr>
          </w:p>
          <w:p w14:paraId="1E4F89B7" w14:textId="367AC01C"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 xml:space="preserve">Use BBC iplayer to look at </w:t>
            </w:r>
            <w:hyperlink r:id="rId303" w:history="1">
              <w:r w:rsidRPr="007D5FB0">
                <w:rPr>
                  <w:rStyle w:val="Hyperlink"/>
                  <w:rFonts w:asciiTheme="majorHAnsi" w:hAnsiTheme="majorHAnsi" w:cstheme="majorHAnsi"/>
                  <w:sz w:val="22"/>
                </w:rPr>
                <w:t>www.bbc.co.uk/iplayer/categories/science-and-nature/featured</w:t>
              </w:r>
            </w:hyperlink>
            <w:r w:rsidRPr="007D5FB0">
              <w:rPr>
                <w:rFonts w:asciiTheme="majorHAnsi" w:hAnsiTheme="majorHAnsi" w:cstheme="majorHAnsi"/>
                <w:sz w:val="22"/>
              </w:rPr>
              <w:t>.   Various geography shows from planet earth to human planet are available to watch.</w:t>
            </w:r>
          </w:p>
        </w:tc>
      </w:tr>
    </w:tbl>
    <w:p w14:paraId="60F051F0" w14:textId="77777777" w:rsidR="005A0B39" w:rsidRDefault="005A0B39" w:rsidP="00455BCD">
      <w:pPr>
        <w:jc w:val="center"/>
        <w:rPr>
          <w:rFonts w:asciiTheme="majorHAnsi" w:hAnsiTheme="majorHAnsi" w:cstheme="majorHAnsi"/>
          <w:bCs/>
          <w:color w:val="013A57" w:themeColor="accent1" w:themeShade="BF"/>
          <w:sz w:val="22"/>
        </w:rPr>
      </w:pPr>
    </w:p>
    <w:p w14:paraId="3593BE74" w14:textId="77777777" w:rsidR="005A0B39" w:rsidRDefault="005A0B39" w:rsidP="00455BCD">
      <w:pPr>
        <w:jc w:val="center"/>
        <w:rPr>
          <w:rFonts w:asciiTheme="majorHAnsi" w:hAnsiTheme="majorHAnsi" w:cstheme="majorHAnsi"/>
          <w:bCs/>
          <w:color w:val="013A57" w:themeColor="accent1" w:themeShade="BF"/>
          <w:sz w:val="22"/>
        </w:rPr>
      </w:pPr>
    </w:p>
    <w:p w14:paraId="560E24AF" w14:textId="77777777" w:rsidR="005A0B39" w:rsidRDefault="005A0B39" w:rsidP="00455BCD">
      <w:pPr>
        <w:jc w:val="center"/>
        <w:rPr>
          <w:rFonts w:asciiTheme="majorHAnsi" w:hAnsiTheme="majorHAnsi" w:cstheme="majorHAnsi"/>
          <w:bCs/>
          <w:color w:val="013A57" w:themeColor="accent1" w:themeShade="BF"/>
          <w:sz w:val="22"/>
        </w:rPr>
      </w:pPr>
    </w:p>
    <w:p w14:paraId="572D9320" w14:textId="77A23F16" w:rsidR="00455BCD" w:rsidRPr="005A0B39" w:rsidRDefault="00455BCD" w:rsidP="00455BCD">
      <w:pPr>
        <w:jc w:val="center"/>
        <w:rPr>
          <w:rFonts w:asciiTheme="majorHAnsi" w:hAnsiTheme="majorHAnsi" w:cstheme="majorHAnsi"/>
          <w:b w:val="0"/>
          <w:bCs/>
          <w:color w:val="013A57" w:themeColor="accent1" w:themeShade="BF"/>
          <w:szCs w:val="28"/>
        </w:rPr>
      </w:pPr>
      <w:r w:rsidRPr="005A0B39">
        <w:rPr>
          <w:rFonts w:asciiTheme="majorHAnsi" w:hAnsiTheme="majorHAnsi" w:cstheme="majorHAnsi"/>
          <w:bCs/>
          <w:color w:val="013A57" w:themeColor="accent1" w:themeShade="BF"/>
          <w:szCs w:val="28"/>
        </w:rPr>
        <w:lastRenderedPageBreak/>
        <w:t>Year 10 Spring Revision for History</w:t>
      </w:r>
    </w:p>
    <w:p w14:paraId="0A721A1B" w14:textId="77777777" w:rsidR="00455BCD" w:rsidRPr="007D5FB0" w:rsidRDefault="00455BCD" w:rsidP="00455BCD">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455BCD" w:rsidRPr="007D5FB0" w14:paraId="426C7969" w14:textId="77777777" w:rsidTr="00455BCD">
        <w:tc>
          <w:tcPr>
            <w:tcW w:w="9016" w:type="dxa"/>
            <w:shd w:val="clear" w:color="auto" w:fill="CCFFCC"/>
          </w:tcPr>
          <w:p w14:paraId="56602B5D"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455BCD" w:rsidRPr="007D5FB0" w14:paraId="4AB64257" w14:textId="77777777" w:rsidTr="00455BCD">
        <w:tc>
          <w:tcPr>
            <w:tcW w:w="9016" w:type="dxa"/>
            <w:shd w:val="clear" w:color="auto" w:fill="auto"/>
          </w:tcPr>
          <w:p w14:paraId="567A76D4" w14:textId="77777777" w:rsidR="00455BCD" w:rsidRPr="007D5FB0" w:rsidRDefault="00455BCD" w:rsidP="00455BCD">
            <w:pPr>
              <w:pStyle w:val="ListParagraph"/>
              <w:numPr>
                <w:ilvl w:val="0"/>
                <w:numId w:val="42"/>
              </w:numPr>
              <w:spacing w:after="0" w:line="240" w:lineRule="auto"/>
              <w:rPr>
                <w:rFonts w:asciiTheme="majorHAnsi" w:hAnsiTheme="majorHAnsi" w:cstheme="majorHAnsi"/>
              </w:rPr>
            </w:pPr>
            <w:r w:rsidRPr="007D5FB0">
              <w:rPr>
                <w:rFonts w:asciiTheme="majorHAnsi" w:hAnsiTheme="majorHAnsi" w:cstheme="majorHAnsi"/>
              </w:rPr>
              <w:t>Facts test- Interleaving, Germany:  The Kaiser’s Germany and Weimar Germany.</w:t>
            </w:r>
          </w:p>
          <w:p w14:paraId="332D7A02" w14:textId="77777777" w:rsidR="00455BCD" w:rsidRPr="007D5FB0" w:rsidRDefault="00455BCD" w:rsidP="00455BCD">
            <w:pPr>
              <w:pStyle w:val="ListParagraph"/>
              <w:numPr>
                <w:ilvl w:val="0"/>
                <w:numId w:val="42"/>
              </w:numPr>
              <w:spacing w:after="0" w:line="240" w:lineRule="auto"/>
              <w:rPr>
                <w:rFonts w:asciiTheme="majorHAnsi" w:hAnsiTheme="majorHAnsi" w:cstheme="majorHAnsi"/>
              </w:rPr>
            </w:pPr>
            <w:r w:rsidRPr="007D5FB0">
              <w:rPr>
                <w:rFonts w:asciiTheme="majorHAnsi" w:hAnsiTheme="majorHAnsi" w:cstheme="majorHAnsi"/>
              </w:rPr>
              <w:t>16 mark source analysis question on The Treaty of Versailles</w:t>
            </w:r>
          </w:p>
          <w:p w14:paraId="72AE7424" w14:textId="77777777" w:rsidR="00455BCD" w:rsidRPr="007D5FB0" w:rsidRDefault="00455BCD" w:rsidP="00455BCD">
            <w:pPr>
              <w:pStyle w:val="ListParagraph"/>
              <w:numPr>
                <w:ilvl w:val="0"/>
                <w:numId w:val="42"/>
              </w:numPr>
              <w:spacing w:after="0" w:line="240" w:lineRule="auto"/>
              <w:rPr>
                <w:rFonts w:asciiTheme="majorHAnsi" w:hAnsiTheme="majorHAnsi" w:cstheme="majorHAnsi"/>
              </w:rPr>
            </w:pPr>
            <w:r w:rsidRPr="007D5FB0">
              <w:rPr>
                <w:rFonts w:asciiTheme="majorHAnsi" w:hAnsiTheme="majorHAnsi" w:cstheme="majorHAnsi"/>
              </w:rPr>
              <w:t xml:space="preserve">Facts test on Germany: Part 1 </w:t>
            </w:r>
          </w:p>
          <w:p w14:paraId="29AA8BFB" w14:textId="77777777" w:rsidR="00455BCD" w:rsidRPr="007D5FB0" w:rsidRDefault="00455BCD" w:rsidP="00455BCD">
            <w:pPr>
              <w:pStyle w:val="ListParagraph"/>
              <w:numPr>
                <w:ilvl w:val="0"/>
                <w:numId w:val="42"/>
              </w:numPr>
              <w:spacing w:after="0" w:line="240" w:lineRule="auto"/>
              <w:rPr>
                <w:rFonts w:asciiTheme="majorHAnsi" w:hAnsiTheme="majorHAnsi" w:cstheme="majorHAnsi"/>
              </w:rPr>
            </w:pPr>
            <w:r w:rsidRPr="007D5FB0">
              <w:rPr>
                <w:rFonts w:asciiTheme="majorHAnsi" w:hAnsiTheme="majorHAnsi" w:cstheme="majorHAnsi"/>
              </w:rPr>
              <w:t xml:space="preserve">End of term assessment (covering the spring term learning: comprising 1 source analysis question and one 12 mark question. </w:t>
            </w:r>
          </w:p>
          <w:p w14:paraId="0EC8DC40" w14:textId="77777777" w:rsidR="00455BCD" w:rsidRPr="007D5FB0" w:rsidRDefault="00455BCD" w:rsidP="00455BCD">
            <w:pPr>
              <w:rPr>
                <w:rFonts w:asciiTheme="majorHAnsi" w:hAnsiTheme="majorHAnsi" w:cstheme="majorHAnsi"/>
                <w:sz w:val="22"/>
              </w:rPr>
            </w:pPr>
          </w:p>
        </w:tc>
      </w:tr>
      <w:tr w:rsidR="00455BCD" w:rsidRPr="007D5FB0" w14:paraId="79002CA9" w14:textId="77777777" w:rsidTr="00455BCD">
        <w:tc>
          <w:tcPr>
            <w:tcW w:w="9016" w:type="dxa"/>
            <w:shd w:val="clear" w:color="auto" w:fill="B1E4FD" w:themeFill="accent1" w:themeFillTint="33"/>
          </w:tcPr>
          <w:p w14:paraId="4D1BDB32"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do I need to revise?</w:t>
            </w:r>
          </w:p>
          <w:p w14:paraId="40B4F3F7" w14:textId="77777777" w:rsidR="00455BCD" w:rsidRPr="007D5FB0" w:rsidRDefault="00455BCD" w:rsidP="00455BCD">
            <w:pPr>
              <w:pStyle w:val="ListParagraph"/>
              <w:rPr>
                <w:rFonts w:asciiTheme="majorHAnsi" w:hAnsiTheme="majorHAnsi" w:cstheme="majorHAnsi"/>
              </w:rPr>
            </w:pPr>
          </w:p>
        </w:tc>
      </w:tr>
      <w:tr w:rsidR="00455BCD" w:rsidRPr="007D5FB0" w14:paraId="38A5B4F7" w14:textId="77777777" w:rsidTr="00455BCD">
        <w:tc>
          <w:tcPr>
            <w:tcW w:w="9016" w:type="dxa"/>
          </w:tcPr>
          <w:p w14:paraId="1A93B9DA" w14:textId="77777777" w:rsidR="00455BCD" w:rsidRPr="007D5FB0" w:rsidRDefault="00455BCD" w:rsidP="00455BCD">
            <w:pPr>
              <w:shd w:val="clear" w:color="auto" w:fill="FFFFFF"/>
              <w:spacing w:before="100" w:beforeAutospacing="1" w:after="100" w:afterAutospacing="1"/>
              <w:outlineLvl w:val="3"/>
              <w:rPr>
                <w:rFonts w:asciiTheme="majorHAnsi" w:eastAsia="Times New Roman" w:hAnsiTheme="majorHAnsi" w:cstheme="majorHAnsi"/>
                <w:color w:val="412878"/>
                <w:sz w:val="22"/>
                <w:lang w:eastAsia="en-GB"/>
              </w:rPr>
            </w:pPr>
            <w:r w:rsidRPr="007D5FB0">
              <w:rPr>
                <w:rFonts w:asciiTheme="majorHAnsi" w:eastAsia="Times New Roman" w:hAnsiTheme="majorHAnsi" w:cstheme="majorHAnsi"/>
                <w:color w:val="412878"/>
                <w:sz w:val="22"/>
                <w:lang w:eastAsia="en-GB"/>
              </w:rPr>
              <w:t>Part one: Germany and the growth of democracy</w:t>
            </w:r>
          </w:p>
          <w:p w14:paraId="304D9818" w14:textId="77777777" w:rsidR="00455BCD" w:rsidRPr="005B508A" w:rsidRDefault="00455BCD" w:rsidP="00455BCD">
            <w:pPr>
              <w:numPr>
                <w:ilvl w:val="0"/>
                <w:numId w:val="85"/>
              </w:numPr>
              <w:shd w:val="clear" w:color="auto" w:fill="FFFFFF"/>
              <w:spacing w:before="100" w:beforeAutospacing="1" w:after="100" w:afterAutospacing="1"/>
              <w:rPr>
                <w:rFonts w:asciiTheme="majorHAnsi" w:eastAsia="Times New Roman" w:hAnsiTheme="majorHAnsi" w:cstheme="majorHAnsi"/>
                <w:b w:val="0"/>
                <w:bCs/>
                <w:color w:val="4B4B4B"/>
                <w:sz w:val="22"/>
                <w:lang w:eastAsia="en-GB"/>
              </w:rPr>
            </w:pPr>
            <w:r w:rsidRPr="005B508A">
              <w:rPr>
                <w:rFonts w:asciiTheme="majorHAnsi" w:eastAsia="Times New Roman" w:hAnsiTheme="majorHAnsi" w:cstheme="majorHAnsi"/>
                <w:b w:val="0"/>
                <w:bCs/>
                <w:color w:val="4B4B4B"/>
                <w:sz w:val="22"/>
                <w:lang w:eastAsia="en-GB"/>
              </w:rPr>
              <w:t>Kaiser Wilhelm and the difficulties of ruling Germany: the growth of parliamentary government; the influence of Prussian militarism; industrialisation; social reform and the growth of socialism; the domestic importance of the Navy Laws.</w:t>
            </w:r>
          </w:p>
          <w:p w14:paraId="2BD09787" w14:textId="77777777" w:rsidR="00455BCD" w:rsidRPr="005B508A" w:rsidRDefault="00455BCD" w:rsidP="00455BCD">
            <w:pPr>
              <w:numPr>
                <w:ilvl w:val="0"/>
                <w:numId w:val="85"/>
              </w:numPr>
              <w:shd w:val="clear" w:color="auto" w:fill="FFFFFF"/>
              <w:spacing w:before="100" w:beforeAutospacing="1" w:after="100" w:afterAutospacing="1"/>
              <w:rPr>
                <w:rFonts w:asciiTheme="majorHAnsi" w:eastAsia="Times New Roman" w:hAnsiTheme="majorHAnsi" w:cstheme="majorHAnsi"/>
                <w:b w:val="0"/>
                <w:bCs/>
                <w:color w:val="4B4B4B"/>
                <w:sz w:val="22"/>
                <w:lang w:eastAsia="en-GB"/>
              </w:rPr>
            </w:pPr>
            <w:r w:rsidRPr="005B508A">
              <w:rPr>
                <w:rFonts w:asciiTheme="majorHAnsi" w:eastAsia="Times New Roman" w:hAnsiTheme="majorHAnsi" w:cstheme="majorHAnsi"/>
                <w:b w:val="0"/>
                <w:bCs/>
                <w:color w:val="4B4B4B"/>
                <w:sz w:val="22"/>
                <w:lang w:eastAsia="en-GB"/>
              </w:rPr>
              <w:t>Impact of the First World War: war weariness, economic problems; defeat; the end of the monarchy; post-war problems including reparations, the occupation of the Ruhr and hyperinflation.</w:t>
            </w:r>
          </w:p>
          <w:p w14:paraId="6C69F9EC" w14:textId="1D99DABC" w:rsidR="00455BCD" w:rsidRPr="005A0B39" w:rsidRDefault="00455BCD" w:rsidP="005A0B39">
            <w:pPr>
              <w:numPr>
                <w:ilvl w:val="0"/>
                <w:numId w:val="85"/>
              </w:numPr>
              <w:shd w:val="clear" w:color="auto" w:fill="FFFFFF"/>
              <w:spacing w:before="100" w:beforeAutospacing="1" w:after="100" w:afterAutospacing="1"/>
              <w:rPr>
                <w:rFonts w:asciiTheme="majorHAnsi" w:eastAsia="Times New Roman" w:hAnsiTheme="majorHAnsi" w:cstheme="majorHAnsi"/>
                <w:color w:val="4B4B4B"/>
                <w:sz w:val="22"/>
                <w:lang w:eastAsia="en-GB"/>
              </w:rPr>
            </w:pPr>
            <w:r w:rsidRPr="005B508A">
              <w:rPr>
                <w:rFonts w:asciiTheme="majorHAnsi" w:eastAsia="Times New Roman" w:hAnsiTheme="majorHAnsi" w:cstheme="majorHAnsi"/>
                <w:b w:val="0"/>
                <w:bCs/>
                <w:color w:val="4B4B4B"/>
                <w:sz w:val="22"/>
                <w:lang w:eastAsia="en-GB"/>
              </w:rPr>
              <w:t>Weimar democracy: political change and unrest, 1919–1923, including Spartacists, Kapp Putsch and the Munich Putsch; the extent of recovery during the Stresemann era (1924–1929): economic developments including the new currency, Dawes Plan and the Young Plan; the impact of international agreements on recovery; Weimar culture.</w:t>
            </w:r>
          </w:p>
        </w:tc>
      </w:tr>
      <w:tr w:rsidR="00455BCD" w:rsidRPr="007D5FB0" w14:paraId="610EF312" w14:textId="77777777" w:rsidTr="00455BCD">
        <w:tc>
          <w:tcPr>
            <w:tcW w:w="9016" w:type="dxa"/>
            <w:shd w:val="clear" w:color="auto" w:fill="E0EFF4" w:themeFill="accent4" w:themeFillTint="33"/>
          </w:tcPr>
          <w:p w14:paraId="481C46AA"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How can I revise for History</w:t>
            </w:r>
          </w:p>
          <w:p w14:paraId="7FCFC6EA" w14:textId="77777777" w:rsidR="00455BCD" w:rsidRPr="007D5FB0" w:rsidRDefault="00455BCD" w:rsidP="00455BCD">
            <w:pPr>
              <w:rPr>
                <w:rFonts w:asciiTheme="majorHAnsi" w:hAnsiTheme="majorHAnsi" w:cstheme="majorHAnsi"/>
                <w:sz w:val="22"/>
              </w:rPr>
            </w:pPr>
          </w:p>
        </w:tc>
      </w:tr>
      <w:tr w:rsidR="00455BCD" w:rsidRPr="007D5FB0" w14:paraId="43DB170F" w14:textId="77777777" w:rsidTr="00455BCD">
        <w:tc>
          <w:tcPr>
            <w:tcW w:w="9016" w:type="dxa"/>
          </w:tcPr>
          <w:p w14:paraId="158FE151" w14:textId="77777777" w:rsidR="00455BCD" w:rsidRPr="007D5FB0" w:rsidRDefault="00455BCD" w:rsidP="00455BCD">
            <w:pPr>
              <w:pStyle w:val="ListParagraph"/>
              <w:rPr>
                <w:rFonts w:asciiTheme="majorHAnsi" w:hAnsiTheme="majorHAnsi" w:cstheme="majorHAnsi"/>
              </w:rPr>
            </w:pPr>
            <w:r w:rsidRPr="007D5FB0">
              <w:rPr>
                <w:rFonts w:asciiTheme="majorHAnsi" w:hAnsiTheme="majorHAnsi" w:cstheme="majorHAnsi"/>
              </w:rPr>
              <w:t xml:space="preserve"> </w:t>
            </w:r>
          </w:p>
          <w:p w14:paraId="4BC3A9DB" w14:textId="77777777" w:rsidR="00455BCD" w:rsidRPr="007D5FB0" w:rsidRDefault="00455BCD" w:rsidP="00455BCD">
            <w:pPr>
              <w:pStyle w:val="ListParagraph"/>
              <w:numPr>
                <w:ilvl w:val="0"/>
                <w:numId w:val="44"/>
              </w:numPr>
              <w:rPr>
                <w:rFonts w:asciiTheme="majorHAnsi" w:hAnsiTheme="majorHAnsi" w:cstheme="majorHAnsi"/>
              </w:rPr>
            </w:pPr>
            <w:r w:rsidRPr="007D5FB0">
              <w:rPr>
                <w:rFonts w:asciiTheme="majorHAnsi" w:hAnsiTheme="majorHAnsi" w:cstheme="majorHAnsi"/>
              </w:rPr>
              <w:t>Practice spelling key words and testing yourself on the definitions.</w:t>
            </w:r>
          </w:p>
          <w:p w14:paraId="2C5810B3" w14:textId="77777777" w:rsidR="00455BCD" w:rsidRPr="007D5FB0" w:rsidRDefault="00455BCD" w:rsidP="00455BCD">
            <w:pPr>
              <w:pStyle w:val="ListParagraph"/>
              <w:numPr>
                <w:ilvl w:val="0"/>
                <w:numId w:val="44"/>
              </w:numPr>
              <w:rPr>
                <w:rFonts w:asciiTheme="majorHAnsi" w:hAnsiTheme="majorHAnsi" w:cstheme="majorHAnsi"/>
              </w:rPr>
            </w:pPr>
            <w:r w:rsidRPr="007D5FB0">
              <w:rPr>
                <w:rFonts w:asciiTheme="majorHAnsi" w:hAnsiTheme="majorHAnsi" w:cstheme="majorHAnsi"/>
              </w:rPr>
              <w:t>Make mind maps on key topics, focusing on one lesson per mind map.</w:t>
            </w:r>
          </w:p>
          <w:p w14:paraId="49856A35" w14:textId="77777777" w:rsidR="00455BCD" w:rsidRPr="007D5FB0" w:rsidRDefault="00455BCD" w:rsidP="00455BCD">
            <w:pPr>
              <w:pStyle w:val="ListParagraph"/>
              <w:numPr>
                <w:ilvl w:val="0"/>
                <w:numId w:val="44"/>
              </w:numPr>
              <w:rPr>
                <w:rFonts w:asciiTheme="majorHAnsi" w:hAnsiTheme="majorHAnsi" w:cstheme="majorHAnsi"/>
              </w:rPr>
            </w:pPr>
            <w:r w:rsidRPr="007D5FB0">
              <w:rPr>
                <w:rFonts w:asciiTheme="majorHAnsi" w:hAnsiTheme="majorHAnsi" w:cstheme="majorHAnsi"/>
              </w:rPr>
              <w:t>Make sure you understand the chronology of events (the order in which things happened). You could draw simple timelines or cartoon strips to help dual code (picture alongside writing)</w:t>
            </w:r>
          </w:p>
          <w:p w14:paraId="2D161973" w14:textId="604798B7" w:rsidR="00455BCD" w:rsidRPr="005A0B39" w:rsidRDefault="00455BCD" w:rsidP="005A0B39">
            <w:pPr>
              <w:pStyle w:val="ListParagraph"/>
              <w:numPr>
                <w:ilvl w:val="0"/>
                <w:numId w:val="44"/>
              </w:numPr>
              <w:rPr>
                <w:rFonts w:asciiTheme="majorHAnsi" w:hAnsiTheme="majorHAnsi" w:cstheme="majorHAnsi"/>
              </w:rPr>
            </w:pPr>
            <w:r w:rsidRPr="007D5FB0">
              <w:rPr>
                <w:rFonts w:asciiTheme="majorHAnsi" w:hAnsiTheme="majorHAnsi" w:cstheme="majorHAnsi"/>
              </w:rPr>
              <w:t>Teach your family- spend time retelling our history topics as stories to your family. Remember to get the story in the correct order. Can you use your keywords in conversation?</w:t>
            </w:r>
          </w:p>
        </w:tc>
      </w:tr>
      <w:tr w:rsidR="00455BCD" w:rsidRPr="007D5FB0" w14:paraId="0E2CBBC4" w14:textId="77777777" w:rsidTr="00455BCD">
        <w:tc>
          <w:tcPr>
            <w:tcW w:w="9016" w:type="dxa"/>
            <w:shd w:val="clear" w:color="auto" w:fill="D2F1EF" w:themeFill="accent6" w:themeFillTint="33"/>
          </w:tcPr>
          <w:p w14:paraId="471082D3"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resources I can use:</w:t>
            </w:r>
          </w:p>
          <w:p w14:paraId="5F77B377" w14:textId="77777777" w:rsidR="00455BCD" w:rsidRPr="007D5FB0" w:rsidRDefault="00455BCD" w:rsidP="00455BCD">
            <w:pPr>
              <w:rPr>
                <w:rFonts w:asciiTheme="majorHAnsi" w:hAnsiTheme="majorHAnsi" w:cstheme="majorHAnsi"/>
                <w:sz w:val="22"/>
              </w:rPr>
            </w:pPr>
          </w:p>
        </w:tc>
      </w:tr>
      <w:tr w:rsidR="00455BCD" w:rsidRPr="007D5FB0" w14:paraId="0221BD99" w14:textId="77777777" w:rsidTr="00455BCD">
        <w:tc>
          <w:tcPr>
            <w:tcW w:w="9016" w:type="dxa"/>
          </w:tcPr>
          <w:p w14:paraId="652C1861" w14:textId="77777777" w:rsidR="00455BCD" w:rsidRPr="007D5FB0" w:rsidRDefault="00455BCD" w:rsidP="00455BCD">
            <w:pPr>
              <w:pStyle w:val="ListParagraph"/>
              <w:rPr>
                <w:rFonts w:asciiTheme="majorHAnsi" w:hAnsiTheme="majorHAnsi" w:cstheme="majorHAnsi"/>
              </w:rPr>
            </w:pPr>
          </w:p>
          <w:p w14:paraId="67B03AB2" w14:textId="77777777" w:rsidR="00455BCD" w:rsidRPr="007D5FB0" w:rsidRDefault="00455BCD" w:rsidP="00455BCD">
            <w:pPr>
              <w:pStyle w:val="ListParagraph"/>
              <w:numPr>
                <w:ilvl w:val="0"/>
                <w:numId w:val="45"/>
              </w:numPr>
              <w:rPr>
                <w:rFonts w:asciiTheme="majorHAnsi" w:hAnsiTheme="majorHAnsi" w:cstheme="majorHAnsi"/>
              </w:rPr>
            </w:pPr>
            <w:r w:rsidRPr="007D5FB0">
              <w:rPr>
                <w:rFonts w:asciiTheme="majorHAnsi" w:hAnsiTheme="majorHAnsi" w:cstheme="majorHAnsi"/>
              </w:rPr>
              <w:t>Lesson PowerPoints on MS Teams</w:t>
            </w:r>
          </w:p>
          <w:p w14:paraId="6EC8A95C" w14:textId="77777777" w:rsidR="00455BCD" w:rsidRPr="007D5FB0" w:rsidRDefault="00455BCD" w:rsidP="00455BCD">
            <w:pPr>
              <w:pStyle w:val="ListParagraph"/>
              <w:numPr>
                <w:ilvl w:val="0"/>
                <w:numId w:val="45"/>
              </w:numPr>
              <w:rPr>
                <w:rFonts w:asciiTheme="majorHAnsi" w:hAnsiTheme="majorHAnsi" w:cstheme="majorHAnsi"/>
              </w:rPr>
            </w:pPr>
            <w:r w:rsidRPr="007D5FB0">
              <w:rPr>
                <w:rFonts w:asciiTheme="majorHAnsi" w:hAnsiTheme="majorHAnsi" w:cstheme="majorHAnsi"/>
              </w:rPr>
              <w:t>Exercise books</w:t>
            </w:r>
          </w:p>
          <w:p w14:paraId="23162170" w14:textId="77777777" w:rsidR="00455BCD" w:rsidRPr="007D5FB0" w:rsidRDefault="00455BCD" w:rsidP="00455BCD">
            <w:pPr>
              <w:pStyle w:val="ListParagraph"/>
              <w:numPr>
                <w:ilvl w:val="0"/>
                <w:numId w:val="45"/>
              </w:numPr>
              <w:rPr>
                <w:rFonts w:asciiTheme="majorHAnsi" w:hAnsiTheme="majorHAnsi" w:cstheme="majorHAnsi"/>
              </w:rPr>
            </w:pPr>
            <w:r w:rsidRPr="007D5FB0">
              <w:rPr>
                <w:rFonts w:asciiTheme="majorHAnsi" w:hAnsiTheme="majorHAnsi" w:cstheme="majorHAnsi"/>
              </w:rPr>
              <w:t xml:space="preserve">Re-watch any videos used in class- links on PowerPoints </w:t>
            </w:r>
          </w:p>
          <w:p w14:paraId="343576F7" w14:textId="194313F5" w:rsidR="00455BCD" w:rsidRPr="005A0B39" w:rsidRDefault="00455BCD" w:rsidP="005A0B39">
            <w:pPr>
              <w:pStyle w:val="ListParagraph"/>
              <w:numPr>
                <w:ilvl w:val="0"/>
                <w:numId w:val="45"/>
              </w:numPr>
              <w:rPr>
                <w:rFonts w:asciiTheme="majorHAnsi" w:hAnsiTheme="majorHAnsi" w:cstheme="majorHAnsi"/>
              </w:rPr>
            </w:pPr>
            <w:r w:rsidRPr="007D5FB0">
              <w:rPr>
                <w:rFonts w:asciiTheme="majorHAnsi" w:hAnsiTheme="majorHAnsi" w:cstheme="majorHAnsi"/>
              </w:rPr>
              <w:t>CGP Revision Guide provided as well as revision booklets created by Mrs Begum</w:t>
            </w:r>
          </w:p>
        </w:tc>
      </w:tr>
      <w:tr w:rsidR="00455BCD" w:rsidRPr="007D5FB0" w14:paraId="05C281EF" w14:textId="77777777" w:rsidTr="00455BCD">
        <w:tc>
          <w:tcPr>
            <w:tcW w:w="9016" w:type="dxa"/>
            <w:shd w:val="clear" w:color="auto" w:fill="FFCCFF"/>
          </w:tcPr>
          <w:p w14:paraId="63733E38"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websites I can use:</w:t>
            </w:r>
          </w:p>
          <w:p w14:paraId="5726C78E" w14:textId="77777777" w:rsidR="00455BCD" w:rsidRPr="007D5FB0" w:rsidRDefault="00455BCD" w:rsidP="00455BCD">
            <w:pPr>
              <w:rPr>
                <w:rFonts w:asciiTheme="majorHAnsi" w:hAnsiTheme="majorHAnsi" w:cstheme="majorHAnsi"/>
                <w:sz w:val="22"/>
              </w:rPr>
            </w:pPr>
          </w:p>
        </w:tc>
      </w:tr>
      <w:tr w:rsidR="00455BCD" w:rsidRPr="007D5FB0" w14:paraId="246E7227" w14:textId="77777777" w:rsidTr="00455BCD">
        <w:tc>
          <w:tcPr>
            <w:tcW w:w="9016" w:type="dxa"/>
          </w:tcPr>
          <w:p w14:paraId="11FF5E28" w14:textId="77777777" w:rsidR="00455BCD" w:rsidRPr="007D5FB0" w:rsidRDefault="00000000" w:rsidP="00455BCD">
            <w:pPr>
              <w:rPr>
                <w:rFonts w:asciiTheme="majorHAnsi" w:hAnsiTheme="majorHAnsi" w:cstheme="majorHAnsi"/>
                <w:sz w:val="22"/>
              </w:rPr>
            </w:pPr>
            <w:hyperlink r:id="rId304" w:history="1">
              <w:r w:rsidR="00455BCD" w:rsidRPr="007D5FB0">
                <w:rPr>
                  <w:rStyle w:val="Hyperlink"/>
                  <w:rFonts w:asciiTheme="majorHAnsi" w:hAnsiTheme="majorHAnsi" w:cstheme="majorHAnsi"/>
                  <w:sz w:val="22"/>
                </w:rPr>
                <w:t>https://www.bbc.co.uk/bitesize/guides/zcwxrdm/revision/1</w:t>
              </w:r>
            </w:hyperlink>
          </w:p>
          <w:p w14:paraId="0CCBDE14" w14:textId="77777777" w:rsidR="00455BCD" w:rsidRPr="007D5FB0" w:rsidRDefault="00000000" w:rsidP="00455BCD">
            <w:pPr>
              <w:rPr>
                <w:rFonts w:asciiTheme="majorHAnsi" w:hAnsiTheme="majorHAnsi" w:cstheme="majorHAnsi"/>
                <w:sz w:val="22"/>
              </w:rPr>
            </w:pPr>
            <w:hyperlink r:id="rId305" w:history="1">
              <w:r w:rsidR="00455BCD" w:rsidRPr="007D5FB0">
                <w:rPr>
                  <w:rStyle w:val="Hyperlink"/>
                  <w:rFonts w:asciiTheme="majorHAnsi" w:hAnsiTheme="majorHAnsi" w:cstheme="majorHAnsi"/>
                  <w:sz w:val="22"/>
                </w:rPr>
                <w:t>https://www.youtube.com/watch?v=YdCiwGg9MyI</w:t>
              </w:r>
            </w:hyperlink>
          </w:p>
          <w:p w14:paraId="04136BED" w14:textId="77777777" w:rsidR="00455BCD" w:rsidRPr="007D5FB0" w:rsidRDefault="00000000" w:rsidP="00455BCD">
            <w:pPr>
              <w:rPr>
                <w:rFonts w:asciiTheme="majorHAnsi" w:hAnsiTheme="majorHAnsi" w:cstheme="majorHAnsi"/>
                <w:sz w:val="22"/>
              </w:rPr>
            </w:pPr>
            <w:hyperlink r:id="rId306" w:history="1">
              <w:r w:rsidR="00455BCD" w:rsidRPr="007D5FB0">
                <w:rPr>
                  <w:rStyle w:val="Hyperlink"/>
                  <w:rFonts w:asciiTheme="majorHAnsi" w:hAnsiTheme="majorHAnsi" w:cstheme="majorHAnsi"/>
                  <w:sz w:val="22"/>
                </w:rPr>
                <w:t>https://www.youtube.com/watch?v=lH_ZM1qIQN4</w:t>
              </w:r>
            </w:hyperlink>
          </w:p>
          <w:p w14:paraId="78202196" w14:textId="77777777" w:rsidR="00455BCD" w:rsidRPr="007D5FB0" w:rsidRDefault="00000000" w:rsidP="00455BCD">
            <w:pPr>
              <w:rPr>
                <w:rFonts w:asciiTheme="majorHAnsi" w:hAnsiTheme="majorHAnsi" w:cstheme="majorHAnsi"/>
                <w:sz w:val="22"/>
              </w:rPr>
            </w:pPr>
            <w:hyperlink r:id="rId307" w:history="1">
              <w:r w:rsidR="00455BCD" w:rsidRPr="007D5FB0">
                <w:rPr>
                  <w:rStyle w:val="Hyperlink"/>
                  <w:rFonts w:asciiTheme="majorHAnsi" w:hAnsiTheme="majorHAnsi" w:cstheme="majorHAnsi"/>
                  <w:sz w:val="22"/>
                </w:rPr>
                <w:t>https://www.youtube.com/watch?v=H7Im3cUrFDE</w:t>
              </w:r>
            </w:hyperlink>
          </w:p>
          <w:p w14:paraId="60CC9B4B" w14:textId="77777777" w:rsidR="00455BCD" w:rsidRPr="007D5FB0" w:rsidRDefault="00455BCD" w:rsidP="00455BCD">
            <w:pPr>
              <w:rPr>
                <w:rFonts w:asciiTheme="majorHAnsi" w:hAnsiTheme="majorHAnsi" w:cstheme="majorHAnsi"/>
                <w:sz w:val="22"/>
              </w:rPr>
            </w:pPr>
          </w:p>
        </w:tc>
      </w:tr>
      <w:tr w:rsidR="00455BCD" w:rsidRPr="007D5FB0" w14:paraId="0B36DAAE" w14:textId="77777777" w:rsidTr="00455BCD">
        <w:tc>
          <w:tcPr>
            <w:tcW w:w="9016" w:type="dxa"/>
            <w:shd w:val="clear" w:color="auto" w:fill="CCFFFF"/>
          </w:tcPr>
          <w:p w14:paraId="3C1DF6D8"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lastRenderedPageBreak/>
              <w:t>Enrichment Experiences which will help to develop and broaden my knowledge and skills further (including reading):</w:t>
            </w:r>
          </w:p>
          <w:p w14:paraId="64938A8B" w14:textId="77777777" w:rsidR="00455BCD" w:rsidRPr="007D5FB0" w:rsidRDefault="00455BCD" w:rsidP="00455BCD">
            <w:pPr>
              <w:rPr>
                <w:rFonts w:asciiTheme="majorHAnsi" w:hAnsiTheme="majorHAnsi" w:cstheme="majorHAnsi"/>
                <w:sz w:val="22"/>
              </w:rPr>
            </w:pPr>
          </w:p>
        </w:tc>
      </w:tr>
      <w:tr w:rsidR="00455BCD" w:rsidRPr="007D5FB0" w14:paraId="172D05ED" w14:textId="77777777" w:rsidTr="00455BCD">
        <w:trPr>
          <w:trHeight w:val="165"/>
        </w:trPr>
        <w:tc>
          <w:tcPr>
            <w:tcW w:w="9016" w:type="dxa"/>
          </w:tcPr>
          <w:p w14:paraId="526FF311" w14:textId="77777777" w:rsidR="00455BCD" w:rsidRPr="007D5FB0" w:rsidRDefault="00455BCD" w:rsidP="00455BCD">
            <w:pPr>
              <w:rPr>
                <w:rFonts w:asciiTheme="majorHAnsi" w:hAnsiTheme="majorHAnsi" w:cstheme="majorHAnsi"/>
                <w:sz w:val="22"/>
              </w:rPr>
            </w:pPr>
          </w:p>
          <w:p w14:paraId="2BCCB34F" w14:textId="77777777" w:rsidR="00455BCD" w:rsidRPr="007D5FB0" w:rsidRDefault="00455BCD" w:rsidP="00455BCD">
            <w:pPr>
              <w:pStyle w:val="ListParagraph"/>
              <w:rPr>
                <w:rFonts w:asciiTheme="majorHAnsi" w:hAnsiTheme="majorHAnsi" w:cstheme="majorHAnsi"/>
                <w:b/>
                <w:bCs/>
              </w:rPr>
            </w:pPr>
            <w:r w:rsidRPr="007D5FB0">
              <w:rPr>
                <w:rFonts w:asciiTheme="majorHAnsi" w:hAnsiTheme="majorHAnsi" w:cstheme="majorHAnsi"/>
                <w:b/>
                <w:bCs/>
              </w:rPr>
              <w:t>Watch The Rise of Evil Documentary</w:t>
            </w:r>
          </w:p>
          <w:p w14:paraId="6B50D5F5" w14:textId="3D616A0E" w:rsidR="00455BCD" w:rsidRPr="005A0B39" w:rsidRDefault="00455BCD" w:rsidP="005A0B39">
            <w:pPr>
              <w:pStyle w:val="ListParagraph"/>
              <w:rPr>
                <w:rFonts w:asciiTheme="majorHAnsi" w:eastAsia="Times New Roman" w:hAnsiTheme="majorHAnsi" w:cstheme="majorHAnsi"/>
                <w:b/>
                <w:lang w:eastAsia="en-GB"/>
              </w:rPr>
            </w:pPr>
            <w:r w:rsidRPr="007D5FB0">
              <w:rPr>
                <w:rFonts w:asciiTheme="majorHAnsi" w:eastAsia="Times New Roman" w:hAnsiTheme="majorHAnsi" w:cstheme="majorHAnsi"/>
                <w:b/>
                <w:lang w:eastAsia="en-GB"/>
              </w:rPr>
              <w:t>Watch The Darkest Hour Documentary</w:t>
            </w:r>
          </w:p>
        </w:tc>
      </w:tr>
    </w:tbl>
    <w:p w14:paraId="4D0E533B" w14:textId="399BE8C2" w:rsidR="00455BCD" w:rsidRPr="007D5FB0" w:rsidRDefault="00455BCD" w:rsidP="00DF027C">
      <w:pPr>
        <w:rPr>
          <w:rFonts w:asciiTheme="majorHAnsi" w:hAnsiTheme="majorHAnsi" w:cstheme="majorHAnsi"/>
          <w:b w:val="0"/>
          <w:bCs/>
          <w:sz w:val="22"/>
        </w:rPr>
      </w:pPr>
    </w:p>
    <w:p w14:paraId="5C620196" w14:textId="77777777" w:rsidR="005A0B39" w:rsidRDefault="005A0B39" w:rsidP="00455BCD">
      <w:pPr>
        <w:jc w:val="center"/>
        <w:rPr>
          <w:rFonts w:asciiTheme="majorHAnsi" w:hAnsiTheme="majorHAnsi" w:cstheme="majorHAnsi"/>
          <w:bCs/>
          <w:color w:val="013A57" w:themeColor="accent1" w:themeShade="BF"/>
          <w:sz w:val="22"/>
        </w:rPr>
      </w:pPr>
    </w:p>
    <w:p w14:paraId="57844225" w14:textId="77777777" w:rsidR="005A0B39" w:rsidRDefault="005A0B39" w:rsidP="00455BCD">
      <w:pPr>
        <w:jc w:val="center"/>
        <w:rPr>
          <w:rFonts w:asciiTheme="majorHAnsi" w:hAnsiTheme="majorHAnsi" w:cstheme="majorHAnsi"/>
          <w:bCs/>
          <w:color w:val="013A57" w:themeColor="accent1" w:themeShade="BF"/>
          <w:sz w:val="22"/>
        </w:rPr>
      </w:pPr>
    </w:p>
    <w:p w14:paraId="48051FEB" w14:textId="77777777" w:rsidR="005A0B39" w:rsidRDefault="005A0B39" w:rsidP="00455BCD">
      <w:pPr>
        <w:jc w:val="center"/>
        <w:rPr>
          <w:rFonts w:asciiTheme="majorHAnsi" w:hAnsiTheme="majorHAnsi" w:cstheme="majorHAnsi"/>
          <w:bCs/>
          <w:color w:val="013A57" w:themeColor="accent1" w:themeShade="BF"/>
          <w:sz w:val="22"/>
        </w:rPr>
      </w:pPr>
    </w:p>
    <w:p w14:paraId="14C83878" w14:textId="77777777" w:rsidR="005A0B39" w:rsidRDefault="005A0B39" w:rsidP="00455BCD">
      <w:pPr>
        <w:jc w:val="center"/>
        <w:rPr>
          <w:rFonts w:asciiTheme="majorHAnsi" w:hAnsiTheme="majorHAnsi" w:cstheme="majorHAnsi"/>
          <w:bCs/>
          <w:color w:val="013A57" w:themeColor="accent1" w:themeShade="BF"/>
          <w:sz w:val="22"/>
        </w:rPr>
      </w:pPr>
    </w:p>
    <w:p w14:paraId="71B7814C" w14:textId="77777777" w:rsidR="005A0B39" w:rsidRDefault="005A0B39" w:rsidP="00455BCD">
      <w:pPr>
        <w:jc w:val="center"/>
        <w:rPr>
          <w:rFonts w:asciiTheme="majorHAnsi" w:hAnsiTheme="majorHAnsi" w:cstheme="majorHAnsi"/>
          <w:bCs/>
          <w:color w:val="013A57" w:themeColor="accent1" w:themeShade="BF"/>
          <w:sz w:val="22"/>
        </w:rPr>
      </w:pPr>
    </w:p>
    <w:p w14:paraId="1333A6F0" w14:textId="77777777" w:rsidR="005A0B39" w:rsidRDefault="005A0B39" w:rsidP="00455BCD">
      <w:pPr>
        <w:jc w:val="center"/>
        <w:rPr>
          <w:rFonts w:asciiTheme="majorHAnsi" w:hAnsiTheme="majorHAnsi" w:cstheme="majorHAnsi"/>
          <w:bCs/>
          <w:color w:val="013A57" w:themeColor="accent1" w:themeShade="BF"/>
          <w:sz w:val="22"/>
        </w:rPr>
      </w:pPr>
    </w:p>
    <w:p w14:paraId="446D8075" w14:textId="77777777" w:rsidR="005A0B39" w:rsidRDefault="005A0B39" w:rsidP="00455BCD">
      <w:pPr>
        <w:jc w:val="center"/>
        <w:rPr>
          <w:rFonts w:asciiTheme="majorHAnsi" w:hAnsiTheme="majorHAnsi" w:cstheme="majorHAnsi"/>
          <w:bCs/>
          <w:color w:val="013A57" w:themeColor="accent1" w:themeShade="BF"/>
          <w:sz w:val="22"/>
        </w:rPr>
      </w:pPr>
    </w:p>
    <w:p w14:paraId="06631B97" w14:textId="77777777" w:rsidR="005A0B39" w:rsidRDefault="005A0B39" w:rsidP="00455BCD">
      <w:pPr>
        <w:jc w:val="center"/>
        <w:rPr>
          <w:rFonts w:asciiTheme="majorHAnsi" w:hAnsiTheme="majorHAnsi" w:cstheme="majorHAnsi"/>
          <w:bCs/>
          <w:color w:val="013A57" w:themeColor="accent1" w:themeShade="BF"/>
          <w:sz w:val="22"/>
        </w:rPr>
      </w:pPr>
    </w:p>
    <w:p w14:paraId="0666053D" w14:textId="77777777" w:rsidR="005A0B39" w:rsidRDefault="005A0B39" w:rsidP="00455BCD">
      <w:pPr>
        <w:jc w:val="center"/>
        <w:rPr>
          <w:rFonts w:asciiTheme="majorHAnsi" w:hAnsiTheme="majorHAnsi" w:cstheme="majorHAnsi"/>
          <w:bCs/>
          <w:color w:val="013A57" w:themeColor="accent1" w:themeShade="BF"/>
          <w:sz w:val="22"/>
        </w:rPr>
      </w:pPr>
    </w:p>
    <w:p w14:paraId="448C9295" w14:textId="77777777" w:rsidR="005A0B39" w:rsidRDefault="005A0B39" w:rsidP="00455BCD">
      <w:pPr>
        <w:jc w:val="center"/>
        <w:rPr>
          <w:rFonts w:asciiTheme="majorHAnsi" w:hAnsiTheme="majorHAnsi" w:cstheme="majorHAnsi"/>
          <w:bCs/>
          <w:color w:val="013A57" w:themeColor="accent1" w:themeShade="BF"/>
          <w:sz w:val="22"/>
        </w:rPr>
      </w:pPr>
    </w:p>
    <w:p w14:paraId="38850E9E" w14:textId="77777777" w:rsidR="005A0B39" w:rsidRDefault="005A0B39" w:rsidP="00455BCD">
      <w:pPr>
        <w:jc w:val="center"/>
        <w:rPr>
          <w:rFonts w:asciiTheme="majorHAnsi" w:hAnsiTheme="majorHAnsi" w:cstheme="majorHAnsi"/>
          <w:bCs/>
          <w:color w:val="013A57" w:themeColor="accent1" w:themeShade="BF"/>
          <w:sz w:val="22"/>
        </w:rPr>
      </w:pPr>
    </w:p>
    <w:p w14:paraId="7277D037" w14:textId="77777777" w:rsidR="005A0B39" w:rsidRDefault="005A0B39" w:rsidP="00455BCD">
      <w:pPr>
        <w:jc w:val="center"/>
        <w:rPr>
          <w:rFonts w:asciiTheme="majorHAnsi" w:hAnsiTheme="majorHAnsi" w:cstheme="majorHAnsi"/>
          <w:bCs/>
          <w:color w:val="013A57" w:themeColor="accent1" w:themeShade="BF"/>
          <w:sz w:val="22"/>
        </w:rPr>
      </w:pPr>
    </w:p>
    <w:p w14:paraId="1CC45CDB" w14:textId="77777777" w:rsidR="005A0B39" w:rsidRDefault="005A0B39" w:rsidP="00455BCD">
      <w:pPr>
        <w:jc w:val="center"/>
        <w:rPr>
          <w:rFonts w:asciiTheme="majorHAnsi" w:hAnsiTheme="majorHAnsi" w:cstheme="majorHAnsi"/>
          <w:bCs/>
          <w:color w:val="013A57" w:themeColor="accent1" w:themeShade="BF"/>
          <w:sz w:val="22"/>
        </w:rPr>
      </w:pPr>
    </w:p>
    <w:p w14:paraId="72058E8E" w14:textId="77777777" w:rsidR="005A0B39" w:rsidRDefault="005A0B39" w:rsidP="00455BCD">
      <w:pPr>
        <w:jc w:val="center"/>
        <w:rPr>
          <w:rFonts w:asciiTheme="majorHAnsi" w:hAnsiTheme="majorHAnsi" w:cstheme="majorHAnsi"/>
          <w:bCs/>
          <w:color w:val="013A57" w:themeColor="accent1" w:themeShade="BF"/>
          <w:sz w:val="22"/>
        </w:rPr>
      </w:pPr>
    </w:p>
    <w:p w14:paraId="1D2239BD" w14:textId="77777777" w:rsidR="005A0B39" w:rsidRDefault="005A0B39" w:rsidP="00455BCD">
      <w:pPr>
        <w:jc w:val="center"/>
        <w:rPr>
          <w:rFonts w:asciiTheme="majorHAnsi" w:hAnsiTheme="majorHAnsi" w:cstheme="majorHAnsi"/>
          <w:bCs/>
          <w:color w:val="013A57" w:themeColor="accent1" w:themeShade="BF"/>
          <w:sz w:val="22"/>
        </w:rPr>
      </w:pPr>
    </w:p>
    <w:p w14:paraId="3D57C24A" w14:textId="77777777" w:rsidR="005A0B39" w:rsidRDefault="005A0B39" w:rsidP="00455BCD">
      <w:pPr>
        <w:jc w:val="center"/>
        <w:rPr>
          <w:rFonts w:asciiTheme="majorHAnsi" w:hAnsiTheme="majorHAnsi" w:cstheme="majorHAnsi"/>
          <w:bCs/>
          <w:color w:val="013A57" w:themeColor="accent1" w:themeShade="BF"/>
          <w:sz w:val="22"/>
        </w:rPr>
      </w:pPr>
    </w:p>
    <w:p w14:paraId="3190B8E8" w14:textId="77777777" w:rsidR="005A0B39" w:rsidRDefault="005A0B39" w:rsidP="00455BCD">
      <w:pPr>
        <w:jc w:val="center"/>
        <w:rPr>
          <w:rFonts w:asciiTheme="majorHAnsi" w:hAnsiTheme="majorHAnsi" w:cstheme="majorHAnsi"/>
          <w:bCs/>
          <w:color w:val="013A57" w:themeColor="accent1" w:themeShade="BF"/>
          <w:sz w:val="22"/>
        </w:rPr>
      </w:pPr>
    </w:p>
    <w:p w14:paraId="172D963B" w14:textId="77777777" w:rsidR="005A0B39" w:rsidRDefault="005A0B39" w:rsidP="00455BCD">
      <w:pPr>
        <w:jc w:val="center"/>
        <w:rPr>
          <w:rFonts w:asciiTheme="majorHAnsi" w:hAnsiTheme="majorHAnsi" w:cstheme="majorHAnsi"/>
          <w:bCs/>
          <w:color w:val="013A57" w:themeColor="accent1" w:themeShade="BF"/>
          <w:sz w:val="22"/>
        </w:rPr>
      </w:pPr>
    </w:p>
    <w:p w14:paraId="6963A02D" w14:textId="77777777" w:rsidR="005A0B39" w:rsidRDefault="005A0B39" w:rsidP="00455BCD">
      <w:pPr>
        <w:jc w:val="center"/>
        <w:rPr>
          <w:rFonts w:asciiTheme="majorHAnsi" w:hAnsiTheme="majorHAnsi" w:cstheme="majorHAnsi"/>
          <w:bCs/>
          <w:color w:val="013A57" w:themeColor="accent1" w:themeShade="BF"/>
          <w:sz w:val="22"/>
        </w:rPr>
      </w:pPr>
    </w:p>
    <w:p w14:paraId="094576A5" w14:textId="77777777" w:rsidR="005A0B39" w:rsidRDefault="005A0B39" w:rsidP="00455BCD">
      <w:pPr>
        <w:jc w:val="center"/>
        <w:rPr>
          <w:rFonts w:asciiTheme="majorHAnsi" w:hAnsiTheme="majorHAnsi" w:cstheme="majorHAnsi"/>
          <w:bCs/>
          <w:color w:val="013A57" w:themeColor="accent1" w:themeShade="BF"/>
          <w:sz w:val="22"/>
        </w:rPr>
      </w:pPr>
    </w:p>
    <w:p w14:paraId="1DCAADB8" w14:textId="77777777" w:rsidR="005A0B39" w:rsidRDefault="005A0B39" w:rsidP="00455BCD">
      <w:pPr>
        <w:jc w:val="center"/>
        <w:rPr>
          <w:rFonts w:asciiTheme="majorHAnsi" w:hAnsiTheme="majorHAnsi" w:cstheme="majorHAnsi"/>
          <w:bCs/>
          <w:color w:val="013A57" w:themeColor="accent1" w:themeShade="BF"/>
          <w:sz w:val="22"/>
        </w:rPr>
      </w:pPr>
    </w:p>
    <w:p w14:paraId="10436D10" w14:textId="77777777" w:rsidR="005A0B39" w:rsidRDefault="005A0B39" w:rsidP="00455BCD">
      <w:pPr>
        <w:jc w:val="center"/>
        <w:rPr>
          <w:rFonts w:asciiTheme="majorHAnsi" w:hAnsiTheme="majorHAnsi" w:cstheme="majorHAnsi"/>
          <w:bCs/>
          <w:color w:val="013A57" w:themeColor="accent1" w:themeShade="BF"/>
          <w:sz w:val="22"/>
        </w:rPr>
      </w:pPr>
    </w:p>
    <w:p w14:paraId="0C6E95A9" w14:textId="77777777" w:rsidR="005A0B39" w:rsidRDefault="005A0B39" w:rsidP="00455BCD">
      <w:pPr>
        <w:jc w:val="center"/>
        <w:rPr>
          <w:rFonts w:asciiTheme="majorHAnsi" w:hAnsiTheme="majorHAnsi" w:cstheme="majorHAnsi"/>
          <w:bCs/>
          <w:color w:val="013A57" w:themeColor="accent1" w:themeShade="BF"/>
          <w:sz w:val="22"/>
        </w:rPr>
      </w:pPr>
    </w:p>
    <w:p w14:paraId="31F8022E" w14:textId="77777777" w:rsidR="005A0B39" w:rsidRDefault="005A0B39" w:rsidP="00455BCD">
      <w:pPr>
        <w:jc w:val="center"/>
        <w:rPr>
          <w:rFonts w:asciiTheme="majorHAnsi" w:hAnsiTheme="majorHAnsi" w:cstheme="majorHAnsi"/>
          <w:bCs/>
          <w:color w:val="013A57" w:themeColor="accent1" w:themeShade="BF"/>
          <w:sz w:val="22"/>
        </w:rPr>
      </w:pPr>
    </w:p>
    <w:p w14:paraId="31C415C2" w14:textId="77777777" w:rsidR="005A0B39" w:rsidRDefault="005A0B39" w:rsidP="00455BCD">
      <w:pPr>
        <w:jc w:val="center"/>
        <w:rPr>
          <w:rFonts w:asciiTheme="majorHAnsi" w:hAnsiTheme="majorHAnsi" w:cstheme="majorHAnsi"/>
          <w:bCs/>
          <w:color w:val="013A57" w:themeColor="accent1" w:themeShade="BF"/>
          <w:sz w:val="22"/>
        </w:rPr>
      </w:pPr>
    </w:p>
    <w:p w14:paraId="33E26D53" w14:textId="77777777" w:rsidR="005A0B39" w:rsidRDefault="005A0B39" w:rsidP="00455BCD">
      <w:pPr>
        <w:jc w:val="center"/>
        <w:rPr>
          <w:rFonts w:asciiTheme="majorHAnsi" w:hAnsiTheme="majorHAnsi" w:cstheme="majorHAnsi"/>
          <w:bCs/>
          <w:color w:val="013A57" w:themeColor="accent1" w:themeShade="BF"/>
          <w:sz w:val="22"/>
        </w:rPr>
      </w:pPr>
    </w:p>
    <w:p w14:paraId="6AB32766" w14:textId="77777777" w:rsidR="005A0B39" w:rsidRDefault="005A0B39" w:rsidP="00455BCD">
      <w:pPr>
        <w:jc w:val="center"/>
        <w:rPr>
          <w:rFonts w:asciiTheme="majorHAnsi" w:hAnsiTheme="majorHAnsi" w:cstheme="majorHAnsi"/>
          <w:bCs/>
          <w:color w:val="013A57" w:themeColor="accent1" w:themeShade="BF"/>
          <w:sz w:val="22"/>
        </w:rPr>
      </w:pPr>
    </w:p>
    <w:p w14:paraId="4560D66E" w14:textId="77777777" w:rsidR="005A0B39" w:rsidRDefault="005A0B39" w:rsidP="00455BCD">
      <w:pPr>
        <w:jc w:val="center"/>
        <w:rPr>
          <w:rFonts w:asciiTheme="majorHAnsi" w:hAnsiTheme="majorHAnsi" w:cstheme="majorHAnsi"/>
          <w:bCs/>
          <w:color w:val="013A57" w:themeColor="accent1" w:themeShade="BF"/>
          <w:sz w:val="22"/>
        </w:rPr>
      </w:pPr>
    </w:p>
    <w:p w14:paraId="7334D196" w14:textId="77777777" w:rsidR="005A0B39" w:rsidRDefault="005A0B39" w:rsidP="00455BCD">
      <w:pPr>
        <w:jc w:val="center"/>
        <w:rPr>
          <w:rFonts w:asciiTheme="majorHAnsi" w:hAnsiTheme="majorHAnsi" w:cstheme="majorHAnsi"/>
          <w:bCs/>
          <w:color w:val="013A57" w:themeColor="accent1" w:themeShade="BF"/>
          <w:sz w:val="22"/>
        </w:rPr>
      </w:pPr>
    </w:p>
    <w:p w14:paraId="1BA43828" w14:textId="77777777" w:rsidR="005A0B39" w:rsidRDefault="005A0B39" w:rsidP="00455BCD">
      <w:pPr>
        <w:jc w:val="center"/>
        <w:rPr>
          <w:rFonts w:asciiTheme="majorHAnsi" w:hAnsiTheme="majorHAnsi" w:cstheme="majorHAnsi"/>
          <w:bCs/>
          <w:color w:val="013A57" w:themeColor="accent1" w:themeShade="BF"/>
          <w:sz w:val="22"/>
        </w:rPr>
      </w:pPr>
    </w:p>
    <w:p w14:paraId="72F004D9" w14:textId="77777777" w:rsidR="005A0B39" w:rsidRDefault="005A0B39" w:rsidP="00455BCD">
      <w:pPr>
        <w:jc w:val="center"/>
        <w:rPr>
          <w:rFonts w:asciiTheme="majorHAnsi" w:hAnsiTheme="majorHAnsi" w:cstheme="majorHAnsi"/>
          <w:bCs/>
          <w:color w:val="013A57" w:themeColor="accent1" w:themeShade="BF"/>
          <w:sz w:val="22"/>
        </w:rPr>
      </w:pPr>
    </w:p>
    <w:p w14:paraId="2A5AB8FB" w14:textId="77777777" w:rsidR="005A0B39" w:rsidRDefault="005A0B39" w:rsidP="00455BCD">
      <w:pPr>
        <w:jc w:val="center"/>
        <w:rPr>
          <w:rFonts w:asciiTheme="majorHAnsi" w:hAnsiTheme="majorHAnsi" w:cstheme="majorHAnsi"/>
          <w:bCs/>
          <w:color w:val="013A57" w:themeColor="accent1" w:themeShade="BF"/>
          <w:sz w:val="22"/>
        </w:rPr>
      </w:pPr>
    </w:p>
    <w:p w14:paraId="79EF0F94" w14:textId="77777777" w:rsidR="005A0B39" w:rsidRDefault="005A0B39" w:rsidP="00455BCD">
      <w:pPr>
        <w:jc w:val="center"/>
        <w:rPr>
          <w:rFonts w:asciiTheme="majorHAnsi" w:hAnsiTheme="majorHAnsi" w:cstheme="majorHAnsi"/>
          <w:bCs/>
          <w:color w:val="013A57" w:themeColor="accent1" w:themeShade="BF"/>
          <w:sz w:val="22"/>
        </w:rPr>
      </w:pPr>
    </w:p>
    <w:p w14:paraId="188D3CF3" w14:textId="77777777" w:rsidR="005A0B39" w:rsidRDefault="005A0B39" w:rsidP="00455BCD">
      <w:pPr>
        <w:jc w:val="center"/>
        <w:rPr>
          <w:rFonts w:asciiTheme="majorHAnsi" w:hAnsiTheme="majorHAnsi" w:cstheme="majorHAnsi"/>
          <w:bCs/>
          <w:color w:val="013A57" w:themeColor="accent1" w:themeShade="BF"/>
          <w:sz w:val="22"/>
        </w:rPr>
      </w:pPr>
    </w:p>
    <w:p w14:paraId="1A59566E" w14:textId="77777777" w:rsidR="005A0B39" w:rsidRDefault="005A0B39" w:rsidP="00455BCD">
      <w:pPr>
        <w:jc w:val="center"/>
        <w:rPr>
          <w:rFonts w:asciiTheme="majorHAnsi" w:hAnsiTheme="majorHAnsi" w:cstheme="majorHAnsi"/>
          <w:bCs/>
          <w:color w:val="013A57" w:themeColor="accent1" w:themeShade="BF"/>
          <w:sz w:val="22"/>
        </w:rPr>
      </w:pPr>
    </w:p>
    <w:p w14:paraId="1928E9CB" w14:textId="77777777" w:rsidR="005A0B39" w:rsidRDefault="005A0B39" w:rsidP="00455BCD">
      <w:pPr>
        <w:jc w:val="center"/>
        <w:rPr>
          <w:rFonts w:asciiTheme="majorHAnsi" w:hAnsiTheme="majorHAnsi" w:cstheme="majorHAnsi"/>
          <w:bCs/>
          <w:color w:val="013A57" w:themeColor="accent1" w:themeShade="BF"/>
          <w:sz w:val="22"/>
        </w:rPr>
      </w:pPr>
    </w:p>
    <w:p w14:paraId="2CB70DCB" w14:textId="77777777" w:rsidR="005A0B39" w:rsidRDefault="005A0B39" w:rsidP="00455BCD">
      <w:pPr>
        <w:jc w:val="center"/>
        <w:rPr>
          <w:rFonts w:asciiTheme="majorHAnsi" w:hAnsiTheme="majorHAnsi" w:cstheme="majorHAnsi"/>
          <w:bCs/>
          <w:color w:val="013A57" w:themeColor="accent1" w:themeShade="BF"/>
          <w:sz w:val="22"/>
        </w:rPr>
      </w:pPr>
    </w:p>
    <w:p w14:paraId="66845D67" w14:textId="77777777" w:rsidR="005B508A" w:rsidRDefault="005B508A" w:rsidP="00455BCD">
      <w:pPr>
        <w:jc w:val="center"/>
        <w:rPr>
          <w:rFonts w:asciiTheme="majorHAnsi" w:hAnsiTheme="majorHAnsi" w:cstheme="majorHAnsi"/>
          <w:bCs/>
          <w:color w:val="013A57" w:themeColor="accent1" w:themeShade="BF"/>
          <w:szCs w:val="28"/>
        </w:rPr>
      </w:pPr>
    </w:p>
    <w:p w14:paraId="552857DE" w14:textId="722DEA59" w:rsidR="00455BCD" w:rsidRPr="005A0B39" w:rsidRDefault="00455BCD" w:rsidP="00455BCD">
      <w:pPr>
        <w:jc w:val="center"/>
        <w:rPr>
          <w:rFonts w:asciiTheme="majorHAnsi" w:hAnsiTheme="majorHAnsi" w:cstheme="majorHAnsi"/>
          <w:b w:val="0"/>
          <w:bCs/>
          <w:color w:val="013A57" w:themeColor="accent1" w:themeShade="BF"/>
          <w:szCs w:val="28"/>
        </w:rPr>
      </w:pPr>
      <w:r w:rsidRPr="005A0B39">
        <w:rPr>
          <w:rFonts w:asciiTheme="majorHAnsi" w:hAnsiTheme="majorHAnsi" w:cstheme="majorHAnsi"/>
          <w:bCs/>
          <w:color w:val="013A57" w:themeColor="accent1" w:themeShade="BF"/>
          <w:szCs w:val="28"/>
        </w:rPr>
        <w:lastRenderedPageBreak/>
        <w:t>Year 10 Spring Revision for Physical Education.</w:t>
      </w:r>
    </w:p>
    <w:p w14:paraId="07BFB2E6" w14:textId="77777777" w:rsidR="00455BCD" w:rsidRPr="007D5FB0" w:rsidRDefault="00455BCD" w:rsidP="00455BCD">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455BCD" w:rsidRPr="007D5FB0" w14:paraId="645D12A3" w14:textId="77777777" w:rsidTr="00455BCD">
        <w:tc>
          <w:tcPr>
            <w:tcW w:w="9016" w:type="dxa"/>
            <w:shd w:val="clear" w:color="auto" w:fill="CCFFCC"/>
          </w:tcPr>
          <w:p w14:paraId="603ECD76"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455BCD" w:rsidRPr="007D5FB0" w14:paraId="42E179F6" w14:textId="77777777" w:rsidTr="00455BCD">
        <w:tc>
          <w:tcPr>
            <w:tcW w:w="9016" w:type="dxa"/>
            <w:shd w:val="clear" w:color="auto" w:fill="auto"/>
          </w:tcPr>
          <w:p w14:paraId="61A0F132"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Circuit Training plan that pupils will have devised. They will be assessed on the relevance according their individual needs. The training plan will be specific to their fitness aim and will need to include progressive overload to ensure that reversibility or overload doesn’t occur.</w:t>
            </w:r>
          </w:p>
          <w:p w14:paraId="76520046" w14:textId="77777777" w:rsidR="00455BCD" w:rsidRPr="007D5FB0" w:rsidRDefault="00455BCD" w:rsidP="00455BCD">
            <w:pPr>
              <w:rPr>
                <w:rFonts w:asciiTheme="majorHAnsi" w:hAnsiTheme="majorHAnsi" w:cstheme="majorHAnsi"/>
                <w:sz w:val="22"/>
              </w:rPr>
            </w:pPr>
          </w:p>
        </w:tc>
      </w:tr>
      <w:tr w:rsidR="00455BCD" w:rsidRPr="007D5FB0" w14:paraId="2E32B99D" w14:textId="77777777" w:rsidTr="00455BCD">
        <w:tc>
          <w:tcPr>
            <w:tcW w:w="9016" w:type="dxa"/>
            <w:shd w:val="clear" w:color="auto" w:fill="B1E4FD" w:themeFill="accent1" w:themeFillTint="33"/>
          </w:tcPr>
          <w:p w14:paraId="5F10A802"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do I need to revise?</w:t>
            </w:r>
          </w:p>
          <w:p w14:paraId="1D0A462C" w14:textId="77777777" w:rsidR="00455BCD" w:rsidRPr="007D5FB0" w:rsidRDefault="00455BCD" w:rsidP="00455BCD">
            <w:pPr>
              <w:pStyle w:val="ListParagraph"/>
              <w:rPr>
                <w:rFonts w:asciiTheme="majorHAnsi" w:hAnsiTheme="majorHAnsi" w:cstheme="majorHAnsi"/>
              </w:rPr>
            </w:pPr>
          </w:p>
        </w:tc>
      </w:tr>
      <w:tr w:rsidR="00455BCD" w:rsidRPr="007D5FB0" w14:paraId="4760C0A4" w14:textId="77777777" w:rsidTr="00455BCD">
        <w:tc>
          <w:tcPr>
            <w:tcW w:w="9016" w:type="dxa"/>
          </w:tcPr>
          <w:p w14:paraId="6B077547"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 xml:space="preserve">Revision will include practising key skills related to fitness and circuit training at home: completing key core, upper-body and leg exercises to improve overall fitness. </w:t>
            </w:r>
          </w:p>
          <w:p w14:paraId="182B1C4E"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Look at devising a programme that helps you work on different parts of the body, for e.g: select a progressive time that you can manage to do the exercise; pick an upper body exercise and complete this; pick a core exercise and complete this; pick a lower body exercise and complete this; rest for one minute. Repeat this again and increase your time further.</w:t>
            </w:r>
          </w:p>
          <w:p w14:paraId="527D8B62" w14:textId="77777777" w:rsidR="00455BCD"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Explore ways to make your circuit training challenging at home by looking at sets, repetitions and use of hand weights.</w:t>
            </w:r>
          </w:p>
          <w:p w14:paraId="48E9AB63" w14:textId="13342509" w:rsidR="005A0B39" w:rsidRPr="007D5FB0" w:rsidRDefault="005A0B39" w:rsidP="00455BCD">
            <w:pPr>
              <w:rPr>
                <w:rFonts w:asciiTheme="majorHAnsi" w:hAnsiTheme="majorHAnsi" w:cstheme="majorHAnsi"/>
                <w:sz w:val="22"/>
              </w:rPr>
            </w:pPr>
          </w:p>
        </w:tc>
      </w:tr>
      <w:tr w:rsidR="00455BCD" w:rsidRPr="007D5FB0" w14:paraId="0914FF4E" w14:textId="77777777" w:rsidTr="00455BCD">
        <w:tc>
          <w:tcPr>
            <w:tcW w:w="9016" w:type="dxa"/>
            <w:shd w:val="clear" w:color="auto" w:fill="E0EFF4" w:themeFill="accent4" w:themeFillTint="33"/>
          </w:tcPr>
          <w:p w14:paraId="65CB3EF3"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How can I revise for Physical Education?</w:t>
            </w:r>
          </w:p>
          <w:p w14:paraId="413AD548" w14:textId="77777777" w:rsidR="00455BCD" w:rsidRPr="007D5FB0" w:rsidRDefault="00455BCD" w:rsidP="00455BCD">
            <w:pPr>
              <w:rPr>
                <w:rFonts w:asciiTheme="majorHAnsi" w:hAnsiTheme="majorHAnsi" w:cstheme="majorHAnsi"/>
                <w:sz w:val="22"/>
              </w:rPr>
            </w:pPr>
          </w:p>
        </w:tc>
      </w:tr>
      <w:tr w:rsidR="00455BCD" w:rsidRPr="007D5FB0" w14:paraId="0702BD2D" w14:textId="77777777" w:rsidTr="00455BCD">
        <w:tc>
          <w:tcPr>
            <w:tcW w:w="9016" w:type="dxa"/>
          </w:tcPr>
          <w:p w14:paraId="05930624"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 xml:space="preserve">These exercises can be done by completing Joe Wicks online and through online circuit programmes. </w:t>
            </w:r>
          </w:p>
          <w:p w14:paraId="32C292F1" w14:textId="77777777" w:rsidR="00455BCD"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Can complete an circuit training plan that aims to improve their health according to their individual need.</w:t>
            </w:r>
          </w:p>
          <w:p w14:paraId="745F4C65" w14:textId="35590286" w:rsidR="005A0B39" w:rsidRPr="007D5FB0" w:rsidRDefault="005A0B39" w:rsidP="00455BCD">
            <w:pPr>
              <w:rPr>
                <w:rFonts w:asciiTheme="majorHAnsi" w:hAnsiTheme="majorHAnsi" w:cstheme="majorHAnsi"/>
                <w:sz w:val="22"/>
              </w:rPr>
            </w:pPr>
          </w:p>
        </w:tc>
      </w:tr>
      <w:tr w:rsidR="00455BCD" w:rsidRPr="007D5FB0" w14:paraId="6541A968" w14:textId="77777777" w:rsidTr="00455BCD">
        <w:tc>
          <w:tcPr>
            <w:tcW w:w="9016" w:type="dxa"/>
            <w:shd w:val="clear" w:color="auto" w:fill="D2F1EF" w:themeFill="accent6" w:themeFillTint="33"/>
          </w:tcPr>
          <w:p w14:paraId="0F200BD7"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resources I can use:</w:t>
            </w:r>
          </w:p>
          <w:p w14:paraId="5B72FC30" w14:textId="77777777" w:rsidR="00455BCD" w:rsidRPr="007D5FB0" w:rsidRDefault="00455BCD" w:rsidP="00455BCD">
            <w:pPr>
              <w:rPr>
                <w:rFonts w:asciiTheme="majorHAnsi" w:hAnsiTheme="majorHAnsi" w:cstheme="majorHAnsi"/>
                <w:sz w:val="22"/>
              </w:rPr>
            </w:pPr>
          </w:p>
        </w:tc>
      </w:tr>
      <w:tr w:rsidR="00455BCD" w:rsidRPr="007D5FB0" w14:paraId="428CD829" w14:textId="77777777" w:rsidTr="00455BCD">
        <w:tc>
          <w:tcPr>
            <w:tcW w:w="9016" w:type="dxa"/>
          </w:tcPr>
          <w:p w14:paraId="2C18EDCA" w14:textId="77777777" w:rsidR="00455BCD"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Home circuit training plans that target improving your cardiovascular fitness, strength and muscular endurance. Running, either on a treadmill or outside, to improve speed and stamina.</w:t>
            </w:r>
          </w:p>
          <w:p w14:paraId="230CF12C" w14:textId="6D8BED3B" w:rsidR="005A0B39" w:rsidRPr="005A0B39" w:rsidRDefault="005A0B39" w:rsidP="00455BCD">
            <w:pPr>
              <w:rPr>
                <w:rFonts w:asciiTheme="majorHAnsi" w:hAnsiTheme="majorHAnsi" w:cstheme="majorHAnsi"/>
                <w:b w:val="0"/>
                <w:bCs/>
                <w:sz w:val="22"/>
              </w:rPr>
            </w:pPr>
          </w:p>
        </w:tc>
      </w:tr>
      <w:tr w:rsidR="00455BCD" w:rsidRPr="007D5FB0" w14:paraId="101A6519" w14:textId="77777777" w:rsidTr="00455BCD">
        <w:tc>
          <w:tcPr>
            <w:tcW w:w="9016" w:type="dxa"/>
            <w:shd w:val="clear" w:color="auto" w:fill="FFCCFF"/>
          </w:tcPr>
          <w:p w14:paraId="304D790F"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websites I can use:</w:t>
            </w:r>
          </w:p>
          <w:p w14:paraId="2729F7F6" w14:textId="77777777" w:rsidR="00455BCD" w:rsidRPr="007D5FB0" w:rsidRDefault="00455BCD" w:rsidP="00455BCD">
            <w:pPr>
              <w:rPr>
                <w:rFonts w:asciiTheme="majorHAnsi" w:hAnsiTheme="majorHAnsi" w:cstheme="majorHAnsi"/>
                <w:sz w:val="22"/>
              </w:rPr>
            </w:pPr>
          </w:p>
        </w:tc>
      </w:tr>
      <w:tr w:rsidR="00455BCD" w:rsidRPr="007D5FB0" w14:paraId="3B0BA565" w14:textId="77777777" w:rsidTr="00455BCD">
        <w:tc>
          <w:tcPr>
            <w:tcW w:w="9016" w:type="dxa"/>
          </w:tcPr>
          <w:p w14:paraId="5FA5238E"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Joe Wicks – home circuit lockdown workouts.</w:t>
            </w:r>
          </w:p>
          <w:p w14:paraId="5D51F69F"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Couch to 5K</w:t>
            </w:r>
          </w:p>
          <w:p w14:paraId="393DFBE1" w14:textId="77777777" w:rsidR="00455BCD"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NHS health website.</w:t>
            </w:r>
          </w:p>
          <w:p w14:paraId="2C6F0B27" w14:textId="536733E0" w:rsidR="005A0B39" w:rsidRPr="007D5FB0" w:rsidRDefault="005A0B39" w:rsidP="00455BCD">
            <w:pPr>
              <w:rPr>
                <w:rFonts w:asciiTheme="majorHAnsi" w:hAnsiTheme="majorHAnsi" w:cstheme="majorHAnsi"/>
                <w:sz w:val="22"/>
              </w:rPr>
            </w:pPr>
          </w:p>
        </w:tc>
      </w:tr>
      <w:tr w:rsidR="00455BCD" w:rsidRPr="007D5FB0" w14:paraId="1D22B136" w14:textId="77777777" w:rsidTr="00455BCD">
        <w:tc>
          <w:tcPr>
            <w:tcW w:w="9016" w:type="dxa"/>
            <w:shd w:val="clear" w:color="auto" w:fill="CCFFFF"/>
          </w:tcPr>
          <w:p w14:paraId="48D4DF72"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298CE465" w14:textId="77777777" w:rsidR="00455BCD" w:rsidRPr="007D5FB0" w:rsidRDefault="00455BCD" w:rsidP="00455BCD">
            <w:pPr>
              <w:rPr>
                <w:rFonts w:asciiTheme="majorHAnsi" w:hAnsiTheme="majorHAnsi" w:cstheme="majorHAnsi"/>
                <w:sz w:val="22"/>
              </w:rPr>
            </w:pPr>
          </w:p>
        </w:tc>
      </w:tr>
      <w:tr w:rsidR="00455BCD" w:rsidRPr="007D5FB0" w14:paraId="0C7104D7" w14:textId="77777777" w:rsidTr="005A0B39">
        <w:trPr>
          <w:trHeight w:val="963"/>
        </w:trPr>
        <w:tc>
          <w:tcPr>
            <w:tcW w:w="9016" w:type="dxa"/>
          </w:tcPr>
          <w:p w14:paraId="56F53923"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Complete an online workout.</w:t>
            </w:r>
          </w:p>
          <w:p w14:paraId="189DC95C"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Attend a gym or a workout class in the community.</w:t>
            </w:r>
          </w:p>
          <w:p w14:paraId="7842997F"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Home workout circuit training by James Atkinson (book)</w:t>
            </w:r>
          </w:p>
          <w:p w14:paraId="5ECEB0F4" w14:textId="77777777" w:rsidR="00455BCD"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Circuit training for beginners by Andrew Hudson (book)</w:t>
            </w:r>
          </w:p>
          <w:p w14:paraId="7531A417" w14:textId="19F4C8F9" w:rsidR="005A0B39" w:rsidRPr="007D5FB0" w:rsidRDefault="005A0B39" w:rsidP="00455BCD">
            <w:pPr>
              <w:rPr>
                <w:rFonts w:asciiTheme="majorHAnsi" w:hAnsiTheme="majorHAnsi" w:cstheme="majorHAnsi"/>
                <w:sz w:val="22"/>
              </w:rPr>
            </w:pPr>
          </w:p>
        </w:tc>
      </w:tr>
    </w:tbl>
    <w:p w14:paraId="29C7B534" w14:textId="77777777" w:rsidR="005A0B39" w:rsidRDefault="005A0B39" w:rsidP="00455BCD">
      <w:pPr>
        <w:jc w:val="center"/>
        <w:rPr>
          <w:rFonts w:asciiTheme="majorHAnsi" w:hAnsiTheme="majorHAnsi" w:cstheme="majorHAnsi"/>
          <w:bCs/>
          <w:color w:val="013A57" w:themeColor="accent1" w:themeShade="BF"/>
          <w:sz w:val="22"/>
        </w:rPr>
      </w:pPr>
    </w:p>
    <w:p w14:paraId="47B4338B" w14:textId="77777777" w:rsidR="005A0B39" w:rsidRDefault="005A0B39" w:rsidP="00455BCD">
      <w:pPr>
        <w:jc w:val="center"/>
        <w:rPr>
          <w:rFonts w:asciiTheme="majorHAnsi" w:hAnsiTheme="majorHAnsi" w:cstheme="majorHAnsi"/>
          <w:bCs/>
          <w:color w:val="013A57" w:themeColor="accent1" w:themeShade="BF"/>
          <w:sz w:val="22"/>
        </w:rPr>
      </w:pPr>
    </w:p>
    <w:p w14:paraId="57530CAD" w14:textId="77777777" w:rsidR="005A0B39" w:rsidRDefault="005A0B39" w:rsidP="00455BCD">
      <w:pPr>
        <w:jc w:val="center"/>
        <w:rPr>
          <w:rFonts w:asciiTheme="majorHAnsi" w:hAnsiTheme="majorHAnsi" w:cstheme="majorHAnsi"/>
          <w:bCs/>
          <w:color w:val="013A57" w:themeColor="accent1" w:themeShade="BF"/>
          <w:sz w:val="22"/>
        </w:rPr>
      </w:pPr>
    </w:p>
    <w:p w14:paraId="0D165299" w14:textId="77777777" w:rsidR="005A0B39" w:rsidRDefault="005A0B39" w:rsidP="00455BCD">
      <w:pPr>
        <w:jc w:val="center"/>
        <w:rPr>
          <w:rFonts w:asciiTheme="majorHAnsi" w:hAnsiTheme="majorHAnsi" w:cstheme="majorHAnsi"/>
          <w:bCs/>
          <w:color w:val="013A57" w:themeColor="accent1" w:themeShade="BF"/>
          <w:sz w:val="22"/>
        </w:rPr>
      </w:pPr>
    </w:p>
    <w:p w14:paraId="0608DC1F" w14:textId="281A1EA4" w:rsidR="00455BCD" w:rsidRPr="005A0B39" w:rsidRDefault="00455BCD" w:rsidP="00455BCD">
      <w:pPr>
        <w:jc w:val="center"/>
        <w:rPr>
          <w:rFonts w:asciiTheme="majorHAnsi" w:hAnsiTheme="majorHAnsi" w:cstheme="majorHAnsi"/>
          <w:b w:val="0"/>
          <w:bCs/>
          <w:color w:val="013A57" w:themeColor="accent1" w:themeShade="BF"/>
          <w:szCs w:val="28"/>
        </w:rPr>
      </w:pPr>
      <w:r w:rsidRPr="005A0B39">
        <w:rPr>
          <w:rFonts w:asciiTheme="majorHAnsi" w:hAnsiTheme="majorHAnsi" w:cstheme="majorHAnsi"/>
          <w:bCs/>
          <w:color w:val="013A57" w:themeColor="accent1" w:themeShade="BF"/>
          <w:szCs w:val="28"/>
        </w:rPr>
        <w:lastRenderedPageBreak/>
        <w:t>Year 11 Spring Revision for Physical Education.</w:t>
      </w:r>
    </w:p>
    <w:p w14:paraId="1CF148C9" w14:textId="77777777" w:rsidR="00455BCD" w:rsidRPr="007D5FB0" w:rsidRDefault="00455BCD" w:rsidP="00455BCD">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455BCD" w:rsidRPr="007D5FB0" w14:paraId="6BE0645D" w14:textId="77777777" w:rsidTr="00455BCD">
        <w:tc>
          <w:tcPr>
            <w:tcW w:w="9016" w:type="dxa"/>
            <w:shd w:val="clear" w:color="auto" w:fill="CCFFCC"/>
          </w:tcPr>
          <w:p w14:paraId="6F821159"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455BCD" w:rsidRPr="007D5FB0" w14:paraId="4084CAB0" w14:textId="77777777" w:rsidTr="00455BCD">
        <w:tc>
          <w:tcPr>
            <w:tcW w:w="9016" w:type="dxa"/>
            <w:shd w:val="clear" w:color="auto" w:fill="auto"/>
          </w:tcPr>
          <w:p w14:paraId="1A772652"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Circuit Training plan that pupils will have devised. They will be assessed on the relevance according their individual needs. The training plan will be specific to their fitness aim and will need to include progressive overload to ensure that reversibility or overload doesn’t occur.</w:t>
            </w:r>
          </w:p>
          <w:p w14:paraId="6805C5DE" w14:textId="77777777" w:rsidR="00455BCD" w:rsidRPr="007D5FB0" w:rsidRDefault="00455BCD" w:rsidP="00455BCD">
            <w:pPr>
              <w:rPr>
                <w:rFonts w:asciiTheme="majorHAnsi" w:hAnsiTheme="majorHAnsi" w:cstheme="majorHAnsi"/>
                <w:sz w:val="22"/>
              </w:rPr>
            </w:pPr>
          </w:p>
        </w:tc>
      </w:tr>
      <w:tr w:rsidR="00455BCD" w:rsidRPr="007D5FB0" w14:paraId="6F1B0AA5" w14:textId="77777777" w:rsidTr="00455BCD">
        <w:tc>
          <w:tcPr>
            <w:tcW w:w="9016" w:type="dxa"/>
            <w:shd w:val="clear" w:color="auto" w:fill="B1E4FD" w:themeFill="accent1" w:themeFillTint="33"/>
          </w:tcPr>
          <w:p w14:paraId="41609123"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What do I need to revise?</w:t>
            </w:r>
          </w:p>
          <w:p w14:paraId="30ACC555" w14:textId="77777777" w:rsidR="00455BCD" w:rsidRPr="007D5FB0" w:rsidRDefault="00455BCD" w:rsidP="00455BCD">
            <w:pPr>
              <w:pStyle w:val="ListParagraph"/>
              <w:rPr>
                <w:rFonts w:asciiTheme="majorHAnsi" w:hAnsiTheme="majorHAnsi" w:cstheme="majorHAnsi"/>
              </w:rPr>
            </w:pPr>
          </w:p>
        </w:tc>
      </w:tr>
      <w:tr w:rsidR="00455BCD" w:rsidRPr="007D5FB0" w14:paraId="26440C66" w14:textId="77777777" w:rsidTr="00455BCD">
        <w:tc>
          <w:tcPr>
            <w:tcW w:w="9016" w:type="dxa"/>
          </w:tcPr>
          <w:p w14:paraId="7B7441B1"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 xml:space="preserve">Revision will include practising key skills related to fitness and circuit training at home: completing key core, upper-body and leg exercises to improve overall fitness. </w:t>
            </w:r>
          </w:p>
          <w:p w14:paraId="360916EB"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Look at devising a programme that helps you work on different parts of the body, for e.g: select a progressive time that you can manage to do the exercise; pick an upper body exercise and complete this; pick a core exercise and complete this; pick a lower body exercise and complete this; rest for one minute. Repeat this again and increase your time further.</w:t>
            </w:r>
          </w:p>
          <w:p w14:paraId="2D1534FF" w14:textId="77777777" w:rsidR="00455BCD"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Explore ways to make your circuit training challenging at home by looking at sets, repetitions and use of hand weights.</w:t>
            </w:r>
          </w:p>
          <w:p w14:paraId="15C0F357" w14:textId="29B20276" w:rsidR="005A0B39" w:rsidRPr="007D5FB0" w:rsidRDefault="005A0B39" w:rsidP="00455BCD">
            <w:pPr>
              <w:rPr>
                <w:rFonts w:asciiTheme="majorHAnsi" w:hAnsiTheme="majorHAnsi" w:cstheme="majorHAnsi"/>
                <w:sz w:val="22"/>
              </w:rPr>
            </w:pPr>
          </w:p>
        </w:tc>
      </w:tr>
      <w:tr w:rsidR="00455BCD" w:rsidRPr="007D5FB0" w14:paraId="00177E86" w14:textId="77777777" w:rsidTr="00455BCD">
        <w:tc>
          <w:tcPr>
            <w:tcW w:w="9016" w:type="dxa"/>
            <w:shd w:val="clear" w:color="auto" w:fill="E0EFF4" w:themeFill="accent4" w:themeFillTint="33"/>
          </w:tcPr>
          <w:p w14:paraId="1B9C7CF3"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How can I revise for Physical Education?</w:t>
            </w:r>
          </w:p>
          <w:p w14:paraId="5D722C39" w14:textId="77777777" w:rsidR="00455BCD" w:rsidRPr="007D5FB0" w:rsidRDefault="00455BCD" w:rsidP="00455BCD">
            <w:pPr>
              <w:rPr>
                <w:rFonts w:asciiTheme="majorHAnsi" w:hAnsiTheme="majorHAnsi" w:cstheme="majorHAnsi"/>
                <w:sz w:val="22"/>
              </w:rPr>
            </w:pPr>
          </w:p>
        </w:tc>
      </w:tr>
      <w:tr w:rsidR="00455BCD" w:rsidRPr="007D5FB0" w14:paraId="64B0DD13" w14:textId="77777777" w:rsidTr="00455BCD">
        <w:tc>
          <w:tcPr>
            <w:tcW w:w="9016" w:type="dxa"/>
          </w:tcPr>
          <w:p w14:paraId="205D78CE"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 xml:space="preserve">These exercises can be done by completing Joe Wicks online and through online circuit programmes. </w:t>
            </w:r>
          </w:p>
          <w:p w14:paraId="677ADBFE" w14:textId="77777777" w:rsidR="00455BCD"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Can complete an circuit training plan that aims to improve their health according to their individual need.</w:t>
            </w:r>
          </w:p>
          <w:p w14:paraId="3CF02B10" w14:textId="219EE318" w:rsidR="005A0B39" w:rsidRPr="007D5FB0" w:rsidRDefault="005A0B39" w:rsidP="00455BCD">
            <w:pPr>
              <w:rPr>
                <w:rFonts w:asciiTheme="majorHAnsi" w:hAnsiTheme="majorHAnsi" w:cstheme="majorHAnsi"/>
                <w:sz w:val="22"/>
              </w:rPr>
            </w:pPr>
          </w:p>
        </w:tc>
      </w:tr>
      <w:tr w:rsidR="00455BCD" w:rsidRPr="007D5FB0" w14:paraId="0DF6789B" w14:textId="77777777" w:rsidTr="00455BCD">
        <w:tc>
          <w:tcPr>
            <w:tcW w:w="9016" w:type="dxa"/>
            <w:shd w:val="clear" w:color="auto" w:fill="D2F1EF" w:themeFill="accent6" w:themeFillTint="33"/>
          </w:tcPr>
          <w:p w14:paraId="701E210E"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resources I can use:</w:t>
            </w:r>
          </w:p>
          <w:p w14:paraId="4EE6F94A" w14:textId="77777777" w:rsidR="00455BCD" w:rsidRPr="007D5FB0" w:rsidRDefault="00455BCD" w:rsidP="00455BCD">
            <w:pPr>
              <w:rPr>
                <w:rFonts w:asciiTheme="majorHAnsi" w:hAnsiTheme="majorHAnsi" w:cstheme="majorHAnsi"/>
                <w:sz w:val="22"/>
              </w:rPr>
            </w:pPr>
          </w:p>
        </w:tc>
      </w:tr>
      <w:tr w:rsidR="00455BCD" w:rsidRPr="007D5FB0" w14:paraId="44BB3C93" w14:textId="77777777" w:rsidTr="00455BCD">
        <w:tc>
          <w:tcPr>
            <w:tcW w:w="9016" w:type="dxa"/>
          </w:tcPr>
          <w:p w14:paraId="68ACA2F0" w14:textId="77777777" w:rsidR="00455BCD"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Home circuit training plans that target improving your cardiovascular fitness, strength and muscular endurance. Running, either on a treadmill or outside, to improve speed and stamina.</w:t>
            </w:r>
          </w:p>
          <w:p w14:paraId="437D9B4A" w14:textId="6F569C07" w:rsidR="005A0B39" w:rsidRPr="005A0B39" w:rsidRDefault="005A0B39" w:rsidP="00455BCD">
            <w:pPr>
              <w:rPr>
                <w:rFonts w:asciiTheme="majorHAnsi" w:hAnsiTheme="majorHAnsi" w:cstheme="majorHAnsi"/>
                <w:b w:val="0"/>
                <w:bCs/>
                <w:sz w:val="22"/>
              </w:rPr>
            </w:pPr>
          </w:p>
        </w:tc>
      </w:tr>
      <w:tr w:rsidR="00455BCD" w:rsidRPr="007D5FB0" w14:paraId="1E93D9B3" w14:textId="77777777" w:rsidTr="00455BCD">
        <w:tc>
          <w:tcPr>
            <w:tcW w:w="9016" w:type="dxa"/>
            <w:shd w:val="clear" w:color="auto" w:fill="FFCCFF"/>
          </w:tcPr>
          <w:p w14:paraId="5E0FB34F"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Useful websites I can use:</w:t>
            </w:r>
          </w:p>
          <w:p w14:paraId="1B5ECAB9" w14:textId="77777777" w:rsidR="00455BCD" w:rsidRPr="007D5FB0" w:rsidRDefault="00455BCD" w:rsidP="00455BCD">
            <w:pPr>
              <w:rPr>
                <w:rFonts w:asciiTheme="majorHAnsi" w:hAnsiTheme="majorHAnsi" w:cstheme="majorHAnsi"/>
                <w:sz w:val="22"/>
              </w:rPr>
            </w:pPr>
          </w:p>
        </w:tc>
      </w:tr>
      <w:tr w:rsidR="00455BCD" w:rsidRPr="007D5FB0" w14:paraId="72E41FCF" w14:textId="77777777" w:rsidTr="00455BCD">
        <w:tc>
          <w:tcPr>
            <w:tcW w:w="9016" w:type="dxa"/>
          </w:tcPr>
          <w:p w14:paraId="29136E3D"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Joe Wicks – home circuit lockdown workouts.</w:t>
            </w:r>
          </w:p>
          <w:p w14:paraId="6978D534"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Couch to 5K</w:t>
            </w:r>
          </w:p>
          <w:p w14:paraId="414D3FA8" w14:textId="77777777" w:rsidR="00455BCD"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NHS health website.</w:t>
            </w:r>
          </w:p>
          <w:p w14:paraId="5B980AD3" w14:textId="41F3CEB1" w:rsidR="005A0B39" w:rsidRPr="007D5FB0" w:rsidRDefault="005A0B39" w:rsidP="00455BCD">
            <w:pPr>
              <w:rPr>
                <w:rFonts w:asciiTheme="majorHAnsi" w:hAnsiTheme="majorHAnsi" w:cstheme="majorHAnsi"/>
                <w:sz w:val="22"/>
              </w:rPr>
            </w:pPr>
          </w:p>
        </w:tc>
      </w:tr>
      <w:tr w:rsidR="00455BCD" w:rsidRPr="007D5FB0" w14:paraId="715B4E53" w14:textId="77777777" w:rsidTr="00455BCD">
        <w:tc>
          <w:tcPr>
            <w:tcW w:w="9016" w:type="dxa"/>
            <w:shd w:val="clear" w:color="auto" w:fill="CCFFFF"/>
          </w:tcPr>
          <w:p w14:paraId="34A53C44" w14:textId="77777777" w:rsidR="00455BCD" w:rsidRPr="007D5FB0" w:rsidRDefault="00455BCD" w:rsidP="00455BCD">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4205BE1E" w14:textId="77777777" w:rsidR="00455BCD" w:rsidRPr="007D5FB0" w:rsidRDefault="00455BCD" w:rsidP="00455BCD">
            <w:pPr>
              <w:rPr>
                <w:rFonts w:asciiTheme="majorHAnsi" w:hAnsiTheme="majorHAnsi" w:cstheme="majorHAnsi"/>
                <w:sz w:val="22"/>
              </w:rPr>
            </w:pPr>
          </w:p>
        </w:tc>
      </w:tr>
      <w:tr w:rsidR="00455BCD" w:rsidRPr="007D5FB0" w14:paraId="0ACA4E40" w14:textId="77777777" w:rsidTr="00455BCD">
        <w:trPr>
          <w:trHeight w:val="165"/>
        </w:trPr>
        <w:tc>
          <w:tcPr>
            <w:tcW w:w="9016" w:type="dxa"/>
          </w:tcPr>
          <w:p w14:paraId="56D8C6A7"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Complete an online workout.</w:t>
            </w:r>
          </w:p>
          <w:p w14:paraId="5549E249"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Attend a gym or a workout class in the community.</w:t>
            </w:r>
          </w:p>
          <w:p w14:paraId="0E7B00C2"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Home workout circuit training by James Atkinson (book)</w:t>
            </w:r>
          </w:p>
          <w:p w14:paraId="1FD8DE15" w14:textId="77777777" w:rsidR="00455BCD" w:rsidRPr="005A0B39" w:rsidRDefault="00455BCD" w:rsidP="00455BCD">
            <w:pPr>
              <w:rPr>
                <w:rFonts w:asciiTheme="majorHAnsi" w:hAnsiTheme="majorHAnsi" w:cstheme="majorHAnsi"/>
                <w:b w:val="0"/>
                <w:bCs/>
                <w:color w:val="auto"/>
                <w:sz w:val="22"/>
              </w:rPr>
            </w:pPr>
            <w:r w:rsidRPr="005A0B39">
              <w:rPr>
                <w:rFonts w:asciiTheme="majorHAnsi" w:hAnsiTheme="majorHAnsi" w:cstheme="majorHAnsi"/>
                <w:b w:val="0"/>
                <w:bCs/>
                <w:color w:val="auto"/>
                <w:sz w:val="22"/>
              </w:rPr>
              <w:t>Circuit training for beginners by Andrew Hudson (book)</w:t>
            </w:r>
          </w:p>
          <w:p w14:paraId="5DCC89AB" w14:textId="77777777" w:rsidR="00455BCD" w:rsidRPr="007D5FB0" w:rsidRDefault="00455BCD" w:rsidP="00455BCD">
            <w:pPr>
              <w:rPr>
                <w:rFonts w:asciiTheme="majorHAnsi" w:hAnsiTheme="majorHAnsi" w:cstheme="majorHAnsi"/>
                <w:sz w:val="22"/>
              </w:rPr>
            </w:pPr>
          </w:p>
        </w:tc>
      </w:tr>
    </w:tbl>
    <w:p w14:paraId="6A372B40" w14:textId="77777777" w:rsidR="005A0B39" w:rsidRDefault="005A0B39" w:rsidP="00455BCD">
      <w:pPr>
        <w:jc w:val="center"/>
        <w:rPr>
          <w:rFonts w:asciiTheme="majorHAnsi" w:hAnsiTheme="majorHAnsi" w:cstheme="majorHAnsi"/>
          <w:color w:val="013A57" w:themeColor="accent1" w:themeShade="BF"/>
          <w:sz w:val="22"/>
        </w:rPr>
      </w:pPr>
    </w:p>
    <w:p w14:paraId="0170D5F4" w14:textId="77777777" w:rsidR="005A0B39" w:rsidRDefault="005A0B39" w:rsidP="00455BCD">
      <w:pPr>
        <w:jc w:val="center"/>
        <w:rPr>
          <w:rFonts w:asciiTheme="majorHAnsi" w:hAnsiTheme="majorHAnsi" w:cstheme="majorHAnsi"/>
          <w:color w:val="013A57" w:themeColor="accent1" w:themeShade="BF"/>
          <w:sz w:val="22"/>
        </w:rPr>
      </w:pPr>
    </w:p>
    <w:p w14:paraId="2859E561" w14:textId="77777777" w:rsidR="005A0B39" w:rsidRDefault="005A0B39" w:rsidP="00455BCD">
      <w:pPr>
        <w:jc w:val="center"/>
        <w:rPr>
          <w:rFonts w:asciiTheme="majorHAnsi" w:hAnsiTheme="majorHAnsi" w:cstheme="majorHAnsi"/>
          <w:color w:val="013A57" w:themeColor="accent1" w:themeShade="BF"/>
          <w:sz w:val="22"/>
        </w:rPr>
      </w:pPr>
    </w:p>
    <w:p w14:paraId="6B99FD9A" w14:textId="77777777" w:rsidR="005A0B39" w:rsidRDefault="005A0B39" w:rsidP="00455BCD">
      <w:pPr>
        <w:jc w:val="center"/>
        <w:rPr>
          <w:rFonts w:asciiTheme="majorHAnsi" w:hAnsiTheme="majorHAnsi" w:cstheme="majorHAnsi"/>
          <w:color w:val="013A57" w:themeColor="accent1" w:themeShade="BF"/>
          <w:sz w:val="22"/>
        </w:rPr>
      </w:pPr>
    </w:p>
    <w:p w14:paraId="15BA800C" w14:textId="1BC18F0F" w:rsidR="00455BCD" w:rsidRPr="005A0B39" w:rsidRDefault="00455BCD" w:rsidP="00455BCD">
      <w:pPr>
        <w:jc w:val="center"/>
        <w:rPr>
          <w:rFonts w:asciiTheme="majorHAnsi" w:hAnsiTheme="majorHAnsi" w:cstheme="majorHAnsi"/>
          <w:color w:val="013A57" w:themeColor="accent1" w:themeShade="BF"/>
          <w:szCs w:val="28"/>
        </w:rPr>
      </w:pPr>
      <w:r w:rsidRPr="005A0B39">
        <w:rPr>
          <w:rFonts w:asciiTheme="majorHAnsi" w:hAnsiTheme="majorHAnsi" w:cstheme="majorHAnsi"/>
          <w:color w:val="013A57" w:themeColor="accent1" w:themeShade="BF"/>
          <w:szCs w:val="28"/>
        </w:rPr>
        <w:lastRenderedPageBreak/>
        <w:t>Year 10 Spring Term Revision for Religious Studies.</w:t>
      </w:r>
    </w:p>
    <w:p w14:paraId="2ECF10FF" w14:textId="77777777" w:rsidR="00455BCD" w:rsidRPr="007D5FB0" w:rsidRDefault="00455BCD" w:rsidP="00455BCD">
      <w:pPr>
        <w:jc w:val="center"/>
        <w:rPr>
          <w:rFonts w:asciiTheme="majorHAnsi" w:hAnsiTheme="majorHAnsi" w:cstheme="majorHAnsi"/>
          <w:b w:val="0"/>
          <w:bCs/>
          <w:color w:val="01273A" w:themeColor="accent1" w:themeShade="8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455BCD" w:rsidRPr="007D5FB0" w14:paraId="1CE322DD" w14:textId="77777777" w:rsidTr="00455BCD">
        <w:tc>
          <w:tcPr>
            <w:tcW w:w="9493" w:type="dxa"/>
            <w:shd w:val="clear" w:color="auto" w:fill="CCFFCC"/>
          </w:tcPr>
          <w:p w14:paraId="58CBC8CC" w14:textId="77777777" w:rsidR="00455BCD" w:rsidRPr="007D5FB0" w:rsidRDefault="00455BCD" w:rsidP="00455BCD">
            <w:pPr>
              <w:spacing w:line="240" w:lineRule="auto"/>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455BCD" w:rsidRPr="007D5FB0" w14:paraId="79A5C783" w14:textId="77777777" w:rsidTr="00455BCD">
        <w:tc>
          <w:tcPr>
            <w:tcW w:w="9493" w:type="dxa"/>
            <w:shd w:val="clear" w:color="auto" w:fill="auto"/>
          </w:tcPr>
          <w:p w14:paraId="50BD2936" w14:textId="77777777" w:rsidR="00455BCD" w:rsidRPr="005A0B39" w:rsidRDefault="00455BCD" w:rsidP="00455BCD">
            <w:pPr>
              <w:spacing w:line="240" w:lineRule="auto"/>
              <w:rPr>
                <w:rFonts w:asciiTheme="majorHAnsi" w:hAnsiTheme="majorHAnsi" w:cstheme="majorHAnsi"/>
                <w:b w:val="0"/>
                <w:bCs/>
                <w:color w:val="auto"/>
                <w:sz w:val="22"/>
              </w:rPr>
            </w:pPr>
            <w:r w:rsidRPr="005A0B39">
              <w:rPr>
                <w:rFonts w:asciiTheme="majorHAnsi" w:hAnsiTheme="majorHAnsi" w:cstheme="majorHAnsi"/>
                <w:b w:val="0"/>
                <w:bCs/>
                <w:color w:val="auto"/>
                <w:sz w:val="22"/>
              </w:rPr>
              <w:t xml:space="preserve">A linear assessment on content from the previous year as well as what has been covered in new unit. </w:t>
            </w:r>
          </w:p>
          <w:p w14:paraId="03E2EDEA" w14:textId="77777777" w:rsidR="00455BCD" w:rsidRPr="005A0B39" w:rsidRDefault="00455BCD" w:rsidP="00455BCD">
            <w:pPr>
              <w:spacing w:line="240" w:lineRule="auto"/>
              <w:rPr>
                <w:rFonts w:asciiTheme="majorHAnsi" w:hAnsiTheme="majorHAnsi" w:cstheme="majorHAnsi"/>
                <w:b w:val="0"/>
                <w:bCs/>
                <w:color w:val="auto"/>
                <w:sz w:val="22"/>
              </w:rPr>
            </w:pPr>
            <w:r w:rsidRPr="005A0B39">
              <w:rPr>
                <w:rFonts w:asciiTheme="majorHAnsi" w:hAnsiTheme="majorHAnsi" w:cstheme="majorHAnsi"/>
                <w:b w:val="0"/>
                <w:bCs/>
                <w:color w:val="auto"/>
                <w:sz w:val="22"/>
              </w:rPr>
              <w:t xml:space="preserve">Assessment includes mixed questions, short and long covering their ability to describe, explain, analyse and evaluate. </w:t>
            </w:r>
          </w:p>
          <w:p w14:paraId="33CDCFB3" w14:textId="77777777" w:rsidR="00455BCD" w:rsidRPr="007D5FB0" w:rsidRDefault="00455BCD" w:rsidP="00455BCD">
            <w:pPr>
              <w:spacing w:line="240" w:lineRule="auto"/>
              <w:rPr>
                <w:rFonts w:asciiTheme="majorHAnsi" w:hAnsiTheme="majorHAnsi" w:cstheme="majorHAnsi"/>
                <w:sz w:val="22"/>
              </w:rPr>
            </w:pPr>
          </w:p>
        </w:tc>
      </w:tr>
      <w:tr w:rsidR="00455BCD" w:rsidRPr="007D5FB0" w14:paraId="2C95C9CA" w14:textId="77777777" w:rsidTr="00455BCD">
        <w:tc>
          <w:tcPr>
            <w:tcW w:w="9493" w:type="dxa"/>
            <w:shd w:val="clear" w:color="auto" w:fill="D9E2F3"/>
          </w:tcPr>
          <w:p w14:paraId="67E3E359" w14:textId="77777777" w:rsidR="00455BCD" w:rsidRPr="007D5FB0" w:rsidRDefault="00455BCD" w:rsidP="00455BCD">
            <w:pPr>
              <w:spacing w:line="240" w:lineRule="auto"/>
              <w:rPr>
                <w:rFonts w:asciiTheme="majorHAnsi" w:hAnsiTheme="majorHAnsi" w:cstheme="majorHAnsi"/>
                <w:sz w:val="22"/>
              </w:rPr>
            </w:pPr>
            <w:r w:rsidRPr="007D5FB0">
              <w:rPr>
                <w:rFonts w:asciiTheme="majorHAnsi" w:hAnsiTheme="majorHAnsi" w:cstheme="majorHAnsi"/>
                <w:sz w:val="22"/>
              </w:rPr>
              <w:t>What do I need to revise?</w:t>
            </w:r>
          </w:p>
        </w:tc>
      </w:tr>
      <w:tr w:rsidR="00455BCD" w:rsidRPr="007D5FB0" w14:paraId="37BC7C60" w14:textId="77777777" w:rsidTr="00455BCD">
        <w:tc>
          <w:tcPr>
            <w:tcW w:w="9493" w:type="dxa"/>
            <w:shd w:val="clear" w:color="auto" w:fill="auto"/>
          </w:tcPr>
          <w:p w14:paraId="096B18E9" w14:textId="77777777" w:rsidR="00455BCD" w:rsidRPr="005A0B39" w:rsidRDefault="00455BCD" w:rsidP="00455BCD">
            <w:pPr>
              <w:numPr>
                <w:ilvl w:val="0"/>
                <w:numId w:val="53"/>
              </w:numPr>
              <w:spacing w:line="240" w:lineRule="auto"/>
              <w:rPr>
                <w:rFonts w:asciiTheme="majorHAnsi" w:hAnsiTheme="majorHAnsi" w:cstheme="majorHAnsi"/>
                <w:b w:val="0"/>
                <w:bCs/>
                <w:sz w:val="22"/>
              </w:rPr>
            </w:pPr>
            <w:r w:rsidRPr="005A0B39">
              <w:rPr>
                <w:rFonts w:asciiTheme="majorHAnsi" w:hAnsiTheme="majorHAnsi" w:cstheme="majorHAnsi"/>
                <w:b w:val="0"/>
                <w:bCs/>
                <w:sz w:val="22"/>
              </w:rPr>
              <w:t>Lesson 1 –How do Christians pray?</w:t>
            </w:r>
          </w:p>
          <w:p w14:paraId="6CA763E8" w14:textId="77777777" w:rsidR="00455BCD" w:rsidRPr="005A0B39" w:rsidRDefault="00455BCD" w:rsidP="00455BCD">
            <w:pPr>
              <w:numPr>
                <w:ilvl w:val="0"/>
                <w:numId w:val="53"/>
              </w:numPr>
              <w:spacing w:line="240" w:lineRule="auto"/>
              <w:rPr>
                <w:rFonts w:asciiTheme="majorHAnsi" w:hAnsiTheme="majorHAnsi" w:cstheme="majorHAnsi"/>
                <w:b w:val="0"/>
                <w:bCs/>
                <w:sz w:val="22"/>
              </w:rPr>
            </w:pPr>
            <w:r w:rsidRPr="005A0B39">
              <w:rPr>
                <w:rFonts w:asciiTheme="majorHAnsi" w:hAnsiTheme="majorHAnsi" w:cstheme="majorHAnsi"/>
                <w:b w:val="0"/>
                <w:bCs/>
                <w:sz w:val="22"/>
              </w:rPr>
              <w:t>Lesson 2 –Prayer</w:t>
            </w:r>
          </w:p>
          <w:p w14:paraId="6CB09D23" w14:textId="77777777" w:rsidR="00455BCD" w:rsidRPr="005A0B39" w:rsidRDefault="00455BCD" w:rsidP="00455BCD">
            <w:pPr>
              <w:numPr>
                <w:ilvl w:val="0"/>
                <w:numId w:val="53"/>
              </w:numPr>
              <w:spacing w:line="240" w:lineRule="auto"/>
              <w:rPr>
                <w:rFonts w:asciiTheme="majorHAnsi" w:hAnsiTheme="majorHAnsi" w:cstheme="majorHAnsi"/>
                <w:b w:val="0"/>
                <w:bCs/>
                <w:sz w:val="22"/>
              </w:rPr>
            </w:pPr>
            <w:r w:rsidRPr="005A0B39">
              <w:rPr>
                <w:rFonts w:asciiTheme="majorHAnsi" w:hAnsiTheme="majorHAnsi" w:cstheme="majorHAnsi"/>
                <w:b w:val="0"/>
                <w:bCs/>
                <w:sz w:val="22"/>
              </w:rPr>
              <w:t>Lesson 3 – Baptism</w:t>
            </w:r>
          </w:p>
          <w:p w14:paraId="4E892A3F" w14:textId="77777777" w:rsidR="00455BCD" w:rsidRPr="005A0B39" w:rsidRDefault="00455BCD" w:rsidP="00455BCD">
            <w:pPr>
              <w:numPr>
                <w:ilvl w:val="0"/>
                <w:numId w:val="53"/>
              </w:numPr>
              <w:spacing w:line="240" w:lineRule="auto"/>
              <w:rPr>
                <w:rFonts w:asciiTheme="majorHAnsi" w:hAnsiTheme="majorHAnsi" w:cstheme="majorHAnsi"/>
                <w:b w:val="0"/>
                <w:bCs/>
                <w:sz w:val="22"/>
              </w:rPr>
            </w:pPr>
            <w:r w:rsidRPr="005A0B39">
              <w:rPr>
                <w:rFonts w:asciiTheme="majorHAnsi" w:hAnsiTheme="majorHAnsi" w:cstheme="majorHAnsi"/>
                <w:b w:val="0"/>
                <w:bCs/>
                <w:sz w:val="22"/>
              </w:rPr>
              <w:t>Lesson 4 – Eucharist</w:t>
            </w:r>
          </w:p>
          <w:p w14:paraId="7F268754" w14:textId="77777777" w:rsidR="00455BCD" w:rsidRPr="005A0B39" w:rsidRDefault="00455BCD" w:rsidP="00455BCD">
            <w:pPr>
              <w:numPr>
                <w:ilvl w:val="0"/>
                <w:numId w:val="53"/>
              </w:numPr>
              <w:spacing w:line="240" w:lineRule="auto"/>
              <w:rPr>
                <w:rFonts w:asciiTheme="majorHAnsi" w:hAnsiTheme="majorHAnsi" w:cstheme="majorHAnsi"/>
                <w:b w:val="0"/>
                <w:bCs/>
                <w:sz w:val="22"/>
              </w:rPr>
            </w:pPr>
            <w:r w:rsidRPr="005A0B39">
              <w:rPr>
                <w:rFonts w:asciiTheme="majorHAnsi" w:hAnsiTheme="majorHAnsi" w:cstheme="majorHAnsi"/>
                <w:b w:val="0"/>
                <w:bCs/>
                <w:sz w:val="22"/>
              </w:rPr>
              <w:t>Lesson 5 – Pilgrimage</w:t>
            </w:r>
          </w:p>
          <w:p w14:paraId="0422968F" w14:textId="77777777" w:rsidR="00455BCD" w:rsidRPr="005A0B39" w:rsidRDefault="00455BCD" w:rsidP="00455BCD">
            <w:pPr>
              <w:numPr>
                <w:ilvl w:val="0"/>
                <w:numId w:val="53"/>
              </w:numPr>
              <w:spacing w:line="240" w:lineRule="auto"/>
              <w:rPr>
                <w:rFonts w:asciiTheme="majorHAnsi" w:hAnsiTheme="majorHAnsi" w:cstheme="majorHAnsi"/>
                <w:b w:val="0"/>
                <w:bCs/>
                <w:sz w:val="22"/>
              </w:rPr>
            </w:pPr>
            <w:r w:rsidRPr="005A0B39">
              <w:rPr>
                <w:rFonts w:asciiTheme="majorHAnsi" w:hAnsiTheme="majorHAnsi" w:cstheme="majorHAnsi"/>
                <w:b w:val="0"/>
                <w:bCs/>
                <w:sz w:val="22"/>
              </w:rPr>
              <w:t>Lesson 6 – Easter</w:t>
            </w:r>
          </w:p>
          <w:p w14:paraId="3DF694EF" w14:textId="77777777" w:rsidR="00455BCD" w:rsidRPr="007D5FB0" w:rsidRDefault="00455BCD" w:rsidP="00455BCD">
            <w:pPr>
              <w:spacing w:line="240" w:lineRule="auto"/>
              <w:ind w:left="720"/>
              <w:rPr>
                <w:rFonts w:asciiTheme="majorHAnsi" w:hAnsiTheme="majorHAnsi" w:cstheme="majorHAnsi"/>
                <w:sz w:val="22"/>
              </w:rPr>
            </w:pPr>
          </w:p>
        </w:tc>
      </w:tr>
      <w:tr w:rsidR="00455BCD" w:rsidRPr="007D5FB0" w14:paraId="6DA6A457" w14:textId="77777777" w:rsidTr="00455BCD">
        <w:tc>
          <w:tcPr>
            <w:tcW w:w="9493" w:type="dxa"/>
            <w:shd w:val="clear" w:color="auto" w:fill="FFF2CC"/>
          </w:tcPr>
          <w:p w14:paraId="54FC49C3" w14:textId="77777777" w:rsidR="00455BCD" w:rsidRPr="007D5FB0" w:rsidRDefault="00455BCD" w:rsidP="00455BCD">
            <w:pPr>
              <w:spacing w:line="240" w:lineRule="auto"/>
              <w:rPr>
                <w:rFonts w:asciiTheme="majorHAnsi" w:hAnsiTheme="majorHAnsi" w:cstheme="majorHAnsi"/>
                <w:sz w:val="22"/>
              </w:rPr>
            </w:pPr>
            <w:r w:rsidRPr="007D5FB0">
              <w:rPr>
                <w:rFonts w:asciiTheme="majorHAnsi" w:hAnsiTheme="majorHAnsi" w:cstheme="majorHAnsi"/>
                <w:sz w:val="22"/>
              </w:rPr>
              <w:t>How can I revise for Religious Studies?</w:t>
            </w:r>
          </w:p>
        </w:tc>
      </w:tr>
      <w:tr w:rsidR="00455BCD" w:rsidRPr="007D5FB0" w14:paraId="1791BD02" w14:textId="77777777" w:rsidTr="00455BCD">
        <w:tc>
          <w:tcPr>
            <w:tcW w:w="9493" w:type="dxa"/>
            <w:shd w:val="clear" w:color="auto" w:fill="auto"/>
          </w:tcPr>
          <w:p w14:paraId="2CFB8A07" w14:textId="77777777" w:rsidR="00455BCD" w:rsidRPr="005A0B39" w:rsidRDefault="00455BCD" w:rsidP="00455BCD">
            <w:pPr>
              <w:spacing w:line="240" w:lineRule="auto"/>
              <w:rPr>
                <w:rFonts w:asciiTheme="majorHAnsi" w:hAnsiTheme="majorHAnsi" w:cstheme="majorHAnsi"/>
                <w:b w:val="0"/>
                <w:bCs/>
                <w:sz w:val="22"/>
              </w:rPr>
            </w:pPr>
            <w:r w:rsidRPr="005A0B39">
              <w:rPr>
                <w:rFonts w:asciiTheme="majorHAnsi" w:hAnsiTheme="majorHAnsi" w:cstheme="majorHAnsi"/>
                <w:b w:val="0"/>
                <w:bCs/>
                <w:sz w:val="22"/>
              </w:rPr>
              <w:t>Look back over the work you have completed in your books.</w:t>
            </w:r>
          </w:p>
          <w:p w14:paraId="48EB0216" w14:textId="77777777" w:rsidR="00455BCD" w:rsidRPr="005A0B39" w:rsidRDefault="00455BCD" w:rsidP="00455BCD">
            <w:pPr>
              <w:spacing w:line="240" w:lineRule="auto"/>
              <w:rPr>
                <w:rFonts w:asciiTheme="majorHAnsi" w:hAnsiTheme="majorHAnsi" w:cstheme="majorHAnsi"/>
                <w:b w:val="0"/>
                <w:bCs/>
                <w:sz w:val="22"/>
              </w:rPr>
            </w:pPr>
            <w:r w:rsidRPr="005A0B39">
              <w:rPr>
                <w:rFonts w:asciiTheme="majorHAnsi" w:hAnsiTheme="majorHAnsi" w:cstheme="majorHAnsi"/>
                <w:b w:val="0"/>
                <w:bCs/>
                <w:sz w:val="22"/>
              </w:rPr>
              <w:t xml:space="preserve">Learn all of your keywords and definitions.  </w:t>
            </w:r>
          </w:p>
          <w:p w14:paraId="7ABBF422" w14:textId="77777777" w:rsidR="00455BCD" w:rsidRPr="007D5FB0" w:rsidRDefault="00455BCD" w:rsidP="00455BCD">
            <w:pPr>
              <w:spacing w:line="240" w:lineRule="auto"/>
              <w:rPr>
                <w:rFonts w:asciiTheme="majorHAnsi" w:hAnsiTheme="majorHAnsi" w:cstheme="majorHAnsi"/>
                <w:sz w:val="22"/>
              </w:rPr>
            </w:pPr>
          </w:p>
        </w:tc>
      </w:tr>
      <w:tr w:rsidR="00455BCD" w:rsidRPr="007D5FB0" w14:paraId="7911C994" w14:textId="77777777" w:rsidTr="00455BCD">
        <w:tc>
          <w:tcPr>
            <w:tcW w:w="9493" w:type="dxa"/>
            <w:shd w:val="clear" w:color="auto" w:fill="E2EFD9"/>
          </w:tcPr>
          <w:p w14:paraId="4D0CA48E" w14:textId="77777777" w:rsidR="00455BCD" w:rsidRPr="007D5FB0" w:rsidRDefault="00455BCD" w:rsidP="00455BCD">
            <w:pPr>
              <w:spacing w:line="240" w:lineRule="auto"/>
              <w:rPr>
                <w:rFonts w:asciiTheme="majorHAnsi" w:hAnsiTheme="majorHAnsi" w:cstheme="majorHAnsi"/>
                <w:sz w:val="22"/>
              </w:rPr>
            </w:pPr>
            <w:r w:rsidRPr="007D5FB0">
              <w:rPr>
                <w:rFonts w:asciiTheme="majorHAnsi" w:hAnsiTheme="majorHAnsi" w:cstheme="majorHAnsi"/>
                <w:sz w:val="22"/>
              </w:rPr>
              <w:t>Useful resources I can use:</w:t>
            </w:r>
          </w:p>
        </w:tc>
      </w:tr>
      <w:tr w:rsidR="00455BCD" w:rsidRPr="007D5FB0" w14:paraId="1930FFD7" w14:textId="77777777" w:rsidTr="00455BCD">
        <w:tc>
          <w:tcPr>
            <w:tcW w:w="9493" w:type="dxa"/>
            <w:shd w:val="clear" w:color="auto" w:fill="auto"/>
          </w:tcPr>
          <w:p w14:paraId="3A6F257B" w14:textId="77777777" w:rsidR="00455BCD" w:rsidRPr="005A0B39" w:rsidRDefault="00455BCD" w:rsidP="00455BCD">
            <w:pPr>
              <w:spacing w:line="240" w:lineRule="auto"/>
              <w:rPr>
                <w:rFonts w:asciiTheme="majorHAnsi" w:hAnsiTheme="majorHAnsi" w:cstheme="majorHAnsi"/>
                <w:b w:val="0"/>
                <w:bCs/>
                <w:sz w:val="22"/>
              </w:rPr>
            </w:pPr>
            <w:r w:rsidRPr="005A0B39">
              <w:rPr>
                <w:rFonts w:asciiTheme="majorHAnsi" w:hAnsiTheme="majorHAnsi" w:cstheme="majorHAnsi"/>
                <w:b w:val="0"/>
                <w:bCs/>
                <w:sz w:val="22"/>
              </w:rPr>
              <w:t>Your exercise book is the best resource that you have.</w:t>
            </w:r>
          </w:p>
          <w:p w14:paraId="54FDBD1E" w14:textId="77777777" w:rsidR="00455BCD" w:rsidRPr="005A0B39" w:rsidRDefault="00455BCD" w:rsidP="00455BCD">
            <w:pPr>
              <w:spacing w:line="240" w:lineRule="auto"/>
              <w:rPr>
                <w:rFonts w:asciiTheme="majorHAnsi" w:hAnsiTheme="majorHAnsi" w:cstheme="majorHAnsi"/>
                <w:b w:val="0"/>
                <w:bCs/>
                <w:sz w:val="22"/>
              </w:rPr>
            </w:pPr>
            <w:r w:rsidRPr="005A0B39">
              <w:rPr>
                <w:rFonts w:asciiTheme="majorHAnsi" w:hAnsiTheme="majorHAnsi" w:cstheme="majorHAnsi"/>
                <w:b w:val="0"/>
                <w:bCs/>
                <w:sz w:val="22"/>
              </w:rPr>
              <w:t xml:space="preserve">AQA Religious Studies A – Christianity </w:t>
            </w:r>
          </w:p>
          <w:p w14:paraId="254D1525" w14:textId="77777777" w:rsidR="00455BCD" w:rsidRPr="007D5FB0" w:rsidRDefault="00455BCD" w:rsidP="00455BCD">
            <w:pPr>
              <w:spacing w:line="240" w:lineRule="auto"/>
              <w:rPr>
                <w:rFonts w:asciiTheme="majorHAnsi" w:hAnsiTheme="majorHAnsi" w:cstheme="majorHAnsi"/>
                <w:sz w:val="22"/>
              </w:rPr>
            </w:pPr>
          </w:p>
        </w:tc>
      </w:tr>
      <w:tr w:rsidR="00455BCD" w:rsidRPr="007D5FB0" w14:paraId="5B0610CF" w14:textId="77777777" w:rsidTr="00455BCD">
        <w:tc>
          <w:tcPr>
            <w:tcW w:w="9493" w:type="dxa"/>
            <w:shd w:val="clear" w:color="auto" w:fill="FFCCFF"/>
          </w:tcPr>
          <w:p w14:paraId="07D394F4" w14:textId="77777777" w:rsidR="00455BCD" w:rsidRPr="007D5FB0" w:rsidRDefault="00455BCD" w:rsidP="00455BCD">
            <w:pPr>
              <w:spacing w:line="240" w:lineRule="auto"/>
              <w:rPr>
                <w:rFonts w:asciiTheme="majorHAnsi" w:hAnsiTheme="majorHAnsi" w:cstheme="majorHAnsi"/>
                <w:sz w:val="22"/>
              </w:rPr>
            </w:pPr>
            <w:r w:rsidRPr="007D5FB0">
              <w:rPr>
                <w:rFonts w:asciiTheme="majorHAnsi" w:hAnsiTheme="majorHAnsi" w:cstheme="majorHAnsi"/>
                <w:sz w:val="22"/>
              </w:rPr>
              <w:t>Useful websites I can use:</w:t>
            </w:r>
          </w:p>
        </w:tc>
      </w:tr>
      <w:tr w:rsidR="00455BCD" w:rsidRPr="007D5FB0" w14:paraId="412697FE" w14:textId="77777777" w:rsidTr="00455BCD">
        <w:tc>
          <w:tcPr>
            <w:tcW w:w="9493" w:type="dxa"/>
            <w:shd w:val="clear" w:color="auto" w:fill="auto"/>
          </w:tcPr>
          <w:p w14:paraId="12BFA992" w14:textId="77777777" w:rsidR="00455BCD" w:rsidRPr="007D5FB0" w:rsidRDefault="00000000" w:rsidP="00455BCD">
            <w:pPr>
              <w:spacing w:line="240" w:lineRule="auto"/>
              <w:rPr>
                <w:rFonts w:asciiTheme="majorHAnsi" w:hAnsiTheme="majorHAnsi" w:cstheme="majorHAnsi"/>
                <w:color w:val="2F5496"/>
                <w:sz w:val="22"/>
              </w:rPr>
            </w:pPr>
            <w:hyperlink r:id="rId308" w:history="1">
              <w:r w:rsidR="00455BCD" w:rsidRPr="007D5FB0">
                <w:rPr>
                  <w:rStyle w:val="Hyperlink"/>
                  <w:rFonts w:asciiTheme="majorHAnsi" w:hAnsiTheme="majorHAnsi" w:cstheme="majorHAnsi"/>
                  <w:sz w:val="22"/>
                </w:rPr>
                <w:t>https://www.bbc.co.uk/bitesize/subjects/zb48q6f</w:t>
              </w:r>
            </w:hyperlink>
          </w:p>
          <w:p w14:paraId="5DD90DBE" w14:textId="77777777" w:rsidR="00455BCD" w:rsidRPr="007D5FB0" w:rsidRDefault="00455BCD" w:rsidP="00455BCD">
            <w:pPr>
              <w:spacing w:line="240" w:lineRule="auto"/>
              <w:rPr>
                <w:rFonts w:asciiTheme="majorHAnsi" w:hAnsiTheme="majorHAnsi" w:cstheme="majorHAnsi"/>
                <w:color w:val="2F5496"/>
                <w:sz w:val="22"/>
              </w:rPr>
            </w:pPr>
            <w:r w:rsidRPr="007D5FB0">
              <w:rPr>
                <w:rFonts w:asciiTheme="majorHAnsi" w:hAnsiTheme="majorHAnsi" w:cstheme="majorHAnsi"/>
                <w:color w:val="2F5496"/>
                <w:sz w:val="22"/>
              </w:rPr>
              <w:t>https://revisionworld.com/gcse-revision/rs-religious-studies/islam</w:t>
            </w:r>
          </w:p>
          <w:p w14:paraId="6AF12BB4" w14:textId="77777777" w:rsidR="00455BCD" w:rsidRPr="007D5FB0" w:rsidRDefault="00455BCD" w:rsidP="00455BCD">
            <w:pPr>
              <w:tabs>
                <w:tab w:val="center" w:pos="4150"/>
              </w:tabs>
              <w:spacing w:line="240" w:lineRule="auto"/>
              <w:rPr>
                <w:rFonts w:asciiTheme="majorHAnsi" w:hAnsiTheme="majorHAnsi" w:cstheme="majorHAnsi"/>
                <w:sz w:val="22"/>
              </w:rPr>
            </w:pPr>
          </w:p>
        </w:tc>
      </w:tr>
      <w:tr w:rsidR="00455BCD" w:rsidRPr="007D5FB0" w14:paraId="7C50DED6" w14:textId="77777777" w:rsidTr="00455BCD">
        <w:tc>
          <w:tcPr>
            <w:tcW w:w="9493" w:type="dxa"/>
            <w:shd w:val="clear" w:color="auto" w:fill="CCFFFF"/>
          </w:tcPr>
          <w:p w14:paraId="00A1D201" w14:textId="77777777" w:rsidR="00455BCD" w:rsidRPr="007D5FB0" w:rsidRDefault="00455BCD" w:rsidP="00455BCD">
            <w:pPr>
              <w:spacing w:line="240" w:lineRule="auto"/>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5B0224F6" w14:textId="77777777" w:rsidR="00455BCD" w:rsidRPr="007D5FB0" w:rsidRDefault="00455BCD" w:rsidP="00455BCD">
            <w:pPr>
              <w:spacing w:line="240" w:lineRule="auto"/>
              <w:rPr>
                <w:rFonts w:asciiTheme="majorHAnsi" w:hAnsiTheme="majorHAnsi" w:cstheme="majorHAnsi"/>
                <w:sz w:val="22"/>
              </w:rPr>
            </w:pPr>
          </w:p>
        </w:tc>
      </w:tr>
      <w:tr w:rsidR="00455BCD" w:rsidRPr="007D5FB0" w14:paraId="2363D9E8" w14:textId="77777777" w:rsidTr="00455BCD">
        <w:trPr>
          <w:trHeight w:val="165"/>
        </w:trPr>
        <w:tc>
          <w:tcPr>
            <w:tcW w:w="9493" w:type="dxa"/>
            <w:shd w:val="clear" w:color="auto" w:fill="auto"/>
          </w:tcPr>
          <w:p w14:paraId="4581AB82" w14:textId="77777777" w:rsidR="00455BCD" w:rsidRPr="005A0B39" w:rsidRDefault="00455BCD" w:rsidP="00455BCD">
            <w:pPr>
              <w:spacing w:line="240" w:lineRule="auto"/>
              <w:rPr>
                <w:rFonts w:asciiTheme="majorHAnsi" w:hAnsiTheme="majorHAnsi" w:cstheme="majorHAnsi"/>
                <w:b w:val="0"/>
                <w:bCs/>
                <w:sz w:val="22"/>
              </w:rPr>
            </w:pPr>
            <w:r w:rsidRPr="005A0B39">
              <w:rPr>
                <w:rFonts w:asciiTheme="majorHAnsi" w:hAnsiTheme="majorHAnsi" w:cstheme="majorHAnsi"/>
                <w:b w:val="0"/>
                <w:bCs/>
                <w:sz w:val="22"/>
              </w:rPr>
              <w:t>Follow the news – what is going on in the world?</w:t>
            </w:r>
          </w:p>
          <w:p w14:paraId="1A9D6622" w14:textId="77777777" w:rsidR="00455BCD" w:rsidRPr="007D5FB0" w:rsidRDefault="00455BCD" w:rsidP="00455BCD">
            <w:pPr>
              <w:spacing w:line="240" w:lineRule="auto"/>
              <w:rPr>
                <w:rFonts w:asciiTheme="majorHAnsi" w:hAnsiTheme="majorHAnsi" w:cstheme="majorHAnsi"/>
                <w:sz w:val="22"/>
              </w:rPr>
            </w:pPr>
          </w:p>
        </w:tc>
      </w:tr>
    </w:tbl>
    <w:p w14:paraId="2D3D2AA7" w14:textId="3DB574EC" w:rsidR="00455BCD" w:rsidRPr="007D5FB0" w:rsidRDefault="00455BCD" w:rsidP="00DF027C">
      <w:pPr>
        <w:rPr>
          <w:rFonts w:asciiTheme="majorHAnsi" w:hAnsiTheme="majorHAnsi" w:cstheme="majorHAnsi"/>
          <w:b w:val="0"/>
          <w:bCs/>
          <w:sz w:val="22"/>
        </w:rPr>
      </w:pPr>
    </w:p>
    <w:p w14:paraId="75535FEB" w14:textId="1A93A093" w:rsidR="00455BCD" w:rsidRPr="007D5FB0" w:rsidRDefault="00455BCD" w:rsidP="00DF027C">
      <w:pPr>
        <w:rPr>
          <w:rFonts w:asciiTheme="majorHAnsi" w:hAnsiTheme="majorHAnsi" w:cstheme="majorHAnsi"/>
          <w:b w:val="0"/>
          <w:bCs/>
          <w:sz w:val="22"/>
        </w:rPr>
      </w:pPr>
    </w:p>
    <w:p w14:paraId="2C83F7F4" w14:textId="5DCC093B" w:rsidR="00455BCD" w:rsidRPr="007D5FB0" w:rsidRDefault="00455BCD" w:rsidP="00DF027C">
      <w:pPr>
        <w:rPr>
          <w:rFonts w:asciiTheme="majorHAnsi" w:hAnsiTheme="majorHAnsi" w:cstheme="majorHAnsi"/>
          <w:b w:val="0"/>
          <w:bCs/>
          <w:sz w:val="22"/>
        </w:rPr>
      </w:pPr>
    </w:p>
    <w:p w14:paraId="778B021C" w14:textId="2ADCD8AB" w:rsidR="00455BCD" w:rsidRPr="007D5FB0" w:rsidRDefault="00455BCD" w:rsidP="00DF027C">
      <w:pPr>
        <w:rPr>
          <w:rFonts w:asciiTheme="majorHAnsi" w:hAnsiTheme="majorHAnsi" w:cstheme="majorHAnsi"/>
          <w:b w:val="0"/>
          <w:bCs/>
          <w:sz w:val="22"/>
        </w:rPr>
      </w:pPr>
    </w:p>
    <w:p w14:paraId="7570F28E" w14:textId="09163B02" w:rsidR="00455BCD" w:rsidRPr="007D5FB0" w:rsidRDefault="00455BCD" w:rsidP="00DF027C">
      <w:pPr>
        <w:rPr>
          <w:rFonts w:asciiTheme="majorHAnsi" w:hAnsiTheme="majorHAnsi" w:cstheme="majorHAnsi"/>
          <w:b w:val="0"/>
          <w:bCs/>
          <w:sz w:val="22"/>
        </w:rPr>
      </w:pPr>
    </w:p>
    <w:p w14:paraId="34E2744C" w14:textId="6E9466C4" w:rsidR="00455BCD" w:rsidRPr="007D5FB0" w:rsidRDefault="00455BCD" w:rsidP="00DF027C">
      <w:pPr>
        <w:rPr>
          <w:rFonts w:asciiTheme="majorHAnsi" w:hAnsiTheme="majorHAnsi" w:cstheme="majorHAnsi"/>
          <w:b w:val="0"/>
          <w:bCs/>
          <w:sz w:val="22"/>
        </w:rPr>
      </w:pPr>
    </w:p>
    <w:p w14:paraId="6027DFCE" w14:textId="4B38906C" w:rsidR="00455BCD" w:rsidRPr="007D5FB0" w:rsidRDefault="00455BCD" w:rsidP="00455BCD">
      <w:pPr>
        <w:rPr>
          <w:rFonts w:asciiTheme="majorHAnsi" w:hAnsiTheme="majorHAnsi" w:cstheme="majorHAnsi"/>
          <w:b w:val="0"/>
          <w:bCs/>
          <w:color w:val="01273A" w:themeColor="accent1" w:themeShade="80"/>
          <w:sz w:val="22"/>
        </w:rPr>
      </w:pPr>
    </w:p>
    <w:p w14:paraId="3C27C28E" w14:textId="77777777" w:rsidR="005A0B39" w:rsidRDefault="005A0B39" w:rsidP="00455BCD">
      <w:pPr>
        <w:jc w:val="center"/>
        <w:rPr>
          <w:rFonts w:asciiTheme="majorHAnsi" w:hAnsiTheme="majorHAnsi" w:cstheme="majorHAnsi"/>
          <w:color w:val="013A57" w:themeColor="accent1" w:themeShade="BF"/>
          <w:sz w:val="22"/>
        </w:rPr>
      </w:pPr>
      <w:bookmarkStart w:id="4" w:name="_Hlk90554582"/>
    </w:p>
    <w:p w14:paraId="5BB20C92" w14:textId="77777777" w:rsidR="005A0B39" w:rsidRDefault="005A0B39" w:rsidP="00455BCD">
      <w:pPr>
        <w:jc w:val="center"/>
        <w:rPr>
          <w:rFonts w:asciiTheme="majorHAnsi" w:hAnsiTheme="majorHAnsi" w:cstheme="majorHAnsi"/>
          <w:color w:val="013A57" w:themeColor="accent1" w:themeShade="BF"/>
          <w:sz w:val="22"/>
        </w:rPr>
      </w:pPr>
    </w:p>
    <w:p w14:paraId="03AAEBF1" w14:textId="77777777" w:rsidR="005A0B39" w:rsidRDefault="005A0B39" w:rsidP="00455BCD">
      <w:pPr>
        <w:jc w:val="center"/>
        <w:rPr>
          <w:rFonts w:asciiTheme="majorHAnsi" w:hAnsiTheme="majorHAnsi" w:cstheme="majorHAnsi"/>
          <w:color w:val="013A57" w:themeColor="accent1" w:themeShade="BF"/>
          <w:sz w:val="22"/>
        </w:rPr>
      </w:pPr>
    </w:p>
    <w:p w14:paraId="1F0E7EE6" w14:textId="77777777" w:rsidR="005A0B39" w:rsidRDefault="005A0B39" w:rsidP="00455BCD">
      <w:pPr>
        <w:jc w:val="center"/>
        <w:rPr>
          <w:rFonts w:asciiTheme="majorHAnsi" w:hAnsiTheme="majorHAnsi" w:cstheme="majorHAnsi"/>
          <w:color w:val="013A57" w:themeColor="accent1" w:themeShade="BF"/>
          <w:sz w:val="22"/>
        </w:rPr>
      </w:pPr>
    </w:p>
    <w:p w14:paraId="17D63995" w14:textId="77777777" w:rsidR="005A0B39" w:rsidRDefault="005A0B39" w:rsidP="00455BCD">
      <w:pPr>
        <w:jc w:val="center"/>
        <w:rPr>
          <w:rFonts w:asciiTheme="majorHAnsi" w:hAnsiTheme="majorHAnsi" w:cstheme="majorHAnsi"/>
          <w:color w:val="013A57" w:themeColor="accent1" w:themeShade="BF"/>
          <w:sz w:val="22"/>
        </w:rPr>
      </w:pPr>
    </w:p>
    <w:p w14:paraId="12E9D88F" w14:textId="77777777" w:rsidR="005A0B39" w:rsidRDefault="005A0B39" w:rsidP="00455BCD">
      <w:pPr>
        <w:jc w:val="center"/>
        <w:rPr>
          <w:rFonts w:asciiTheme="majorHAnsi" w:hAnsiTheme="majorHAnsi" w:cstheme="majorHAnsi"/>
          <w:color w:val="013A57" w:themeColor="accent1" w:themeShade="BF"/>
          <w:sz w:val="22"/>
        </w:rPr>
      </w:pPr>
    </w:p>
    <w:p w14:paraId="2CD223E7" w14:textId="77777777" w:rsidR="005A0B39" w:rsidRDefault="005A0B39" w:rsidP="00455BCD">
      <w:pPr>
        <w:jc w:val="center"/>
        <w:rPr>
          <w:rFonts w:asciiTheme="majorHAnsi" w:hAnsiTheme="majorHAnsi" w:cstheme="majorHAnsi"/>
          <w:color w:val="013A57" w:themeColor="accent1" w:themeShade="BF"/>
          <w:sz w:val="22"/>
        </w:rPr>
      </w:pPr>
    </w:p>
    <w:p w14:paraId="7506E6C3" w14:textId="77777777" w:rsidR="005A0B39" w:rsidRDefault="005A0B39" w:rsidP="00455BCD">
      <w:pPr>
        <w:jc w:val="center"/>
        <w:rPr>
          <w:rFonts w:asciiTheme="majorHAnsi" w:hAnsiTheme="majorHAnsi" w:cstheme="majorHAnsi"/>
          <w:color w:val="013A57" w:themeColor="accent1" w:themeShade="BF"/>
          <w:sz w:val="22"/>
        </w:rPr>
      </w:pPr>
    </w:p>
    <w:p w14:paraId="525B9F6F" w14:textId="77777777" w:rsidR="005A0B39" w:rsidRDefault="005A0B39" w:rsidP="00455BCD">
      <w:pPr>
        <w:jc w:val="center"/>
        <w:rPr>
          <w:rFonts w:asciiTheme="majorHAnsi" w:hAnsiTheme="majorHAnsi" w:cstheme="majorHAnsi"/>
          <w:color w:val="013A57" w:themeColor="accent1" w:themeShade="BF"/>
          <w:sz w:val="22"/>
        </w:rPr>
      </w:pPr>
    </w:p>
    <w:p w14:paraId="46418BE2" w14:textId="77777777" w:rsidR="005A0B39" w:rsidRDefault="005A0B39" w:rsidP="00455BCD">
      <w:pPr>
        <w:jc w:val="center"/>
        <w:rPr>
          <w:rFonts w:asciiTheme="majorHAnsi" w:hAnsiTheme="majorHAnsi" w:cstheme="majorHAnsi"/>
          <w:color w:val="013A57" w:themeColor="accent1" w:themeShade="BF"/>
          <w:sz w:val="22"/>
        </w:rPr>
      </w:pPr>
    </w:p>
    <w:p w14:paraId="1CB54218" w14:textId="5BA043E7" w:rsidR="00455BCD" w:rsidRPr="005A0B39" w:rsidRDefault="00455BCD" w:rsidP="00455BCD">
      <w:pPr>
        <w:jc w:val="center"/>
        <w:rPr>
          <w:rFonts w:asciiTheme="majorHAnsi" w:hAnsiTheme="majorHAnsi" w:cstheme="majorHAnsi"/>
          <w:color w:val="013A57" w:themeColor="accent1" w:themeShade="BF"/>
          <w:szCs w:val="28"/>
        </w:rPr>
      </w:pPr>
      <w:r w:rsidRPr="005A0B39">
        <w:rPr>
          <w:rFonts w:asciiTheme="majorHAnsi" w:hAnsiTheme="majorHAnsi" w:cstheme="majorHAnsi"/>
          <w:color w:val="013A57" w:themeColor="accent1" w:themeShade="BF"/>
          <w:szCs w:val="28"/>
        </w:rPr>
        <w:lastRenderedPageBreak/>
        <w:t>Year 11 Spring Revision for Religious Studies.</w:t>
      </w:r>
      <w:bookmarkEnd w:id="4"/>
    </w:p>
    <w:tbl>
      <w:tblPr>
        <w:tblpPr w:leftFromText="180" w:rightFromText="180" w:vertAnchor="text" w:horzAnchor="margin" w:tblpY="84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455BCD" w:rsidRPr="007D5FB0" w14:paraId="7E2A560A" w14:textId="77777777" w:rsidTr="006B2306">
        <w:trPr>
          <w:trHeight w:val="541"/>
        </w:trPr>
        <w:tc>
          <w:tcPr>
            <w:tcW w:w="10060" w:type="dxa"/>
            <w:shd w:val="clear" w:color="auto" w:fill="CCFFCC"/>
          </w:tcPr>
          <w:p w14:paraId="4A332C4F" w14:textId="77777777" w:rsidR="00455BCD" w:rsidRPr="007D5FB0" w:rsidRDefault="00455BCD" w:rsidP="00455BCD">
            <w:pPr>
              <w:spacing w:line="240" w:lineRule="auto"/>
              <w:rPr>
                <w:rFonts w:asciiTheme="majorHAnsi" w:hAnsiTheme="majorHAnsi" w:cstheme="majorHAnsi"/>
                <w:color w:val="000000"/>
                <w:sz w:val="22"/>
              </w:rPr>
            </w:pPr>
            <w:r w:rsidRPr="007D5FB0">
              <w:rPr>
                <w:rFonts w:asciiTheme="majorHAnsi" w:hAnsiTheme="majorHAnsi" w:cstheme="majorHAnsi"/>
                <w:color w:val="000000"/>
                <w:sz w:val="22"/>
              </w:rPr>
              <w:t>What assessments will I have in the Spring Term?</w:t>
            </w:r>
          </w:p>
          <w:p w14:paraId="2837C26B" w14:textId="77777777" w:rsidR="00455BCD" w:rsidRPr="007D5FB0" w:rsidRDefault="00455BCD" w:rsidP="00455BCD">
            <w:pPr>
              <w:spacing w:line="240" w:lineRule="auto"/>
              <w:rPr>
                <w:rFonts w:asciiTheme="majorHAnsi" w:hAnsiTheme="majorHAnsi" w:cstheme="majorHAnsi"/>
                <w:color w:val="000000"/>
                <w:sz w:val="22"/>
              </w:rPr>
            </w:pPr>
          </w:p>
        </w:tc>
      </w:tr>
      <w:tr w:rsidR="00455BCD" w:rsidRPr="007D5FB0" w14:paraId="0ED8E595" w14:textId="77777777" w:rsidTr="006B2306">
        <w:trPr>
          <w:trHeight w:val="285"/>
        </w:trPr>
        <w:tc>
          <w:tcPr>
            <w:tcW w:w="10060" w:type="dxa"/>
            <w:shd w:val="clear" w:color="auto" w:fill="auto"/>
          </w:tcPr>
          <w:p w14:paraId="6A85BF02" w14:textId="77777777" w:rsidR="00455BCD" w:rsidRDefault="00455BCD" w:rsidP="00455BCD">
            <w:pPr>
              <w:shd w:val="clear" w:color="auto" w:fill="FFFFFF"/>
              <w:spacing w:before="100" w:beforeAutospacing="1" w:after="100" w:afterAutospacing="1" w:line="240" w:lineRule="auto"/>
              <w:outlineLvl w:val="2"/>
              <w:rPr>
                <w:rFonts w:asciiTheme="majorHAnsi" w:eastAsia="Times New Roman" w:hAnsiTheme="majorHAnsi" w:cstheme="majorHAnsi"/>
                <w:b w:val="0"/>
                <w:bCs/>
                <w:color w:val="auto"/>
                <w:sz w:val="22"/>
                <w:lang w:eastAsia="en-GB"/>
              </w:rPr>
            </w:pPr>
            <w:r w:rsidRPr="005A0B39">
              <w:rPr>
                <w:rFonts w:asciiTheme="majorHAnsi" w:eastAsia="Times New Roman" w:hAnsiTheme="majorHAnsi" w:cstheme="majorHAnsi"/>
                <w:b w:val="0"/>
                <w:bCs/>
                <w:color w:val="auto"/>
                <w:sz w:val="22"/>
                <w:lang w:eastAsia="en-GB"/>
              </w:rPr>
              <w:t xml:space="preserve">Theme B: Religion and life + Theme A: Relationships and Families. </w:t>
            </w:r>
          </w:p>
          <w:p w14:paraId="3933AF4D" w14:textId="1997AAF2" w:rsidR="005A0B39" w:rsidRPr="005A0B39" w:rsidRDefault="005A0B39" w:rsidP="00455BCD">
            <w:pPr>
              <w:shd w:val="clear" w:color="auto" w:fill="FFFFFF"/>
              <w:spacing w:before="100" w:beforeAutospacing="1" w:after="100" w:afterAutospacing="1" w:line="240" w:lineRule="auto"/>
              <w:outlineLvl w:val="2"/>
              <w:rPr>
                <w:rFonts w:asciiTheme="majorHAnsi" w:eastAsia="Times New Roman" w:hAnsiTheme="majorHAnsi" w:cstheme="majorHAnsi"/>
                <w:b w:val="0"/>
                <w:bCs/>
                <w:color w:val="auto"/>
                <w:sz w:val="22"/>
                <w:lang w:eastAsia="en-GB"/>
              </w:rPr>
            </w:pPr>
          </w:p>
        </w:tc>
      </w:tr>
      <w:tr w:rsidR="00455BCD" w:rsidRPr="007D5FB0" w14:paraId="581C7F06" w14:textId="77777777" w:rsidTr="006B2306">
        <w:trPr>
          <w:trHeight w:val="541"/>
        </w:trPr>
        <w:tc>
          <w:tcPr>
            <w:tcW w:w="10060" w:type="dxa"/>
            <w:shd w:val="clear" w:color="auto" w:fill="D9E2F3"/>
          </w:tcPr>
          <w:p w14:paraId="31EC38FB" w14:textId="77777777" w:rsidR="00455BCD" w:rsidRPr="007D5FB0" w:rsidRDefault="00455BCD" w:rsidP="00455BCD">
            <w:pPr>
              <w:spacing w:line="240" w:lineRule="auto"/>
              <w:rPr>
                <w:rFonts w:asciiTheme="majorHAnsi" w:hAnsiTheme="majorHAnsi" w:cstheme="majorHAnsi"/>
                <w:color w:val="000000"/>
                <w:sz w:val="22"/>
              </w:rPr>
            </w:pPr>
            <w:r w:rsidRPr="007D5FB0">
              <w:rPr>
                <w:rFonts w:asciiTheme="majorHAnsi" w:hAnsiTheme="majorHAnsi" w:cstheme="majorHAnsi"/>
                <w:color w:val="000000"/>
                <w:sz w:val="22"/>
              </w:rPr>
              <w:t>What do I need to revise?</w:t>
            </w:r>
          </w:p>
          <w:p w14:paraId="4E52C355" w14:textId="77777777" w:rsidR="00455BCD" w:rsidRPr="007D5FB0" w:rsidRDefault="00455BCD" w:rsidP="00455BCD">
            <w:pPr>
              <w:pStyle w:val="ListParagraph"/>
              <w:spacing w:after="0" w:line="240" w:lineRule="auto"/>
              <w:rPr>
                <w:rFonts w:asciiTheme="majorHAnsi" w:hAnsiTheme="majorHAnsi" w:cstheme="majorHAnsi"/>
                <w:color w:val="000000"/>
              </w:rPr>
            </w:pPr>
          </w:p>
        </w:tc>
      </w:tr>
      <w:tr w:rsidR="00455BCD" w:rsidRPr="007D5FB0" w14:paraId="20123616" w14:textId="77777777" w:rsidTr="006B2306">
        <w:trPr>
          <w:trHeight w:val="4180"/>
        </w:trPr>
        <w:tc>
          <w:tcPr>
            <w:tcW w:w="10060" w:type="dxa"/>
            <w:shd w:val="clear" w:color="auto" w:fill="auto"/>
          </w:tcPr>
          <w:p w14:paraId="5841FFA4" w14:textId="77777777" w:rsidR="00455BCD" w:rsidRPr="007D5FB0" w:rsidRDefault="00455BCD" w:rsidP="00455BCD">
            <w:pPr>
              <w:pStyle w:val="Heading4"/>
              <w:shd w:val="clear" w:color="auto" w:fill="FFFFFF"/>
              <w:spacing w:before="100" w:beforeAutospacing="1" w:after="100" w:afterAutospacing="1" w:line="240" w:lineRule="auto"/>
              <w:rPr>
                <w:rFonts w:cstheme="majorHAnsi"/>
                <w:i w:val="0"/>
                <w:iCs w:val="0"/>
                <w:color w:val="000000"/>
                <w:sz w:val="22"/>
              </w:rPr>
            </w:pPr>
            <w:r w:rsidRPr="007D5FB0">
              <w:rPr>
                <w:rFonts w:cstheme="majorHAnsi"/>
                <w:i w:val="0"/>
                <w:iCs w:val="0"/>
                <w:color w:val="000000"/>
                <w:sz w:val="22"/>
              </w:rPr>
              <w:t>Theme B: Religion and Life</w:t>
            </w:r>
          </w:p>
          <w:p w14:paraId="76F91715" w14:textId="77777777" w:rsidR="00455BCD" w:rsidRPr="005B508A" w:rsidRDefault="00455BCD" w:rsidP="00455BCD">
            <w:pPr>
              <w:pStyle w:val="Heading4"/>
              <w:shd w:val="clear" w:color="auto" w:fill="FFFFFF"/>
              <w:spacing w:before="100" w:beforeAutospacing="1" w:after="100" w:afterAutospacing="1" w:line="240" w:lineRule="auto"/>
              <w:rPr>
                <w:rFonts w:cstheme="majorHAnsi"/>
                <w:b w:val="0"/>
                <w:bCs/>
                <w:color w:val="auto"/>
                <w:sz w:val="22"/>
              </w:rPr>
            </w:pPr>
            <w:r w:rsidRPr="005B508A">
              <w:rPr>
                <w:rFonts w:cstheme="majorHAnsi"/>
                <w:b w:val="0"/>
                <w:bCs/>
                <w:i w:val="0"/>
                <w:iCs w:val="0"/>
                <w:color w:val="auto"/>
                <w:sz w:val="22"/>
              </w:rPr>
              <w:t xml:space="preserve">Lesson 9 – Abortion - </w:t>
            </w:r>
          </w:p>
          <w:p w14:paraId="4CF77F08" w14:textId="77777777" w:rsidR="00455BCD" w:rsidRPr="005B508A" w:rsidRDefault="00455BCD" w:rsidP="00455BCD">
            <w:pPr>
              <w:spacing w:before="100" w:beforeAutospacing="1" w:after="100" w:afterAutospacing="1" w:line="240" w:lineRule="auto"/>
              <w:rPr>
                <w:rFonts w:asciiTheme="majorHAnsi" w:hAnsiTheme="majorHAnsi" w:cstheme="majorHAnsi"/>
                <w:b w:val="0"/>
                <w:bCs/>
                <w:color w:val="auto"/>
                <w:sz w:val="22"/>
              </w:rPr>
            </w:pPr>
            <w:r w:rsidRPr="005B508A">
              <w:rPr>
                <w:rFonts w:asciiTheme="majorHAnsi" w:hAnsiTheme="majorHAnsi" w:cstheme="majorHAnsi"/>
                <w:b w:val="0"/>
                <w:bCs/>
                <w:color w:val="auto"/>
                <w:sz w:val="22"/>
              </w:rPr>
              <w:t xml:space="preserve">Lesson 10- Religious views on Abortion </w:t>
            </w:r>
          </w:p>
          <w:p w14:paraId="4DD1403B" w14:textId="77777777" w:rsidR="00455BCD" w:rsidRPr="005B508A" w:rsidRDefault="00455BCD" w:rsidP="00455BCD">
            <w:pPr>
              <w:spacing w:before="100" w:beforeAutospacing="1" w:after="100" w:afterAutospacing="1" w:line="240" w:lineRule="auto"/>
              <w:rPr>
                <w:rFonts w:asciiTheme="majorHAnsi" w:hAnsiTheme="majorHAnsi" w:cstheme="majorHAnsi"/>
                <w:b w:val="0"/>
                <w:bCs/>
                <w:color w:val="auto"/>
                <w:sz w:val="22"/>
              </w:rPr>
            </w:pPr>
            <w:r w:rsidRPr="005B508A">
              <w:rPr>
                <w:rFonts w:asciiTheme="majorHAnsi" w:hAnsiTheme="majorHAnsi" w:cstheme="majorHAnsi"/>
                <w:b w:val="0"/>
                <w:bCs/>
                <w:color w:val="auto"/>
                <w:sz w:val="22"/>
              </w:rPr>
              <w:t xml:space="preserve">Lesson 11- Euthanasia </w:t>
            </w:r>
          </w:p>
          <w:p w14:paraId="6F99E79B" w14:textId="77777777" w:rsidR="00455BCD" w:rsidRPr="005B508A" w:rsidRDefault="00455BCD" w:rsidP="00455BCD">
            <w:pPr>
              <w:spacing w:before="100" w:beforeAutospacing="1" w:after="100" w:afterAutospacing="1" w:line="240" w:lineRule="auto"/>
              <w:rPr>
                <w:rFonts w:asciiTheme="majorHAnsi" w:hAnsiTheme="majorHAnsi" w:cstheme="majorHAnsi"/>
                <w:b w:val="0"/>
                <w:bCs/>
                <w:color w:val="auto"/>
                <w:sz w:val="22"/>
              </w:rPr>
            </w:pPr>
            <w:r w:rsidRPr="005B508A">
              <w:rPr>
                <w:rFonts w:asciiTheme="majorHAnsi" w:hAnsiTheme="majorHAnsi" w:cstheme="majorHAnsi"/>
                <w:b w:val="0"/>
                <w:bCs/>
                <w:color w:val="auto"/>
                <w:sz w:val="22"/>
              </w:rPr>
              <w:t>Lesson 12- Religious Views on Euthanasia</w:t>
            </w:r>
          </w:p>
          <w:p w14:paraId="7E570CC8" w14:textId="77777777" w:rsidR="00455BCD" w:rsidRPr="005B508A" w:rsidRDefault="00455BCD" w:rsidP="00455BCD">
            <w:pPr>
              <w:spacing w:before="100" w:beforeAutospacing="1" w:after="100" w:afterAutospacing="1" w:line="240" w:lineRule="auto"/>
              <w:rPr>
                <w:rFonts w:asciiTheme="majorHAnsi" w:hAnsiTheme="majorHAnsi" w:cstheme="majorHAnsi"/>
                <w:b w:val="0"/>
                <w:bCs/>
                <w:color w:val="auto"/>
                <w:sz w:val="22"/>
              </w:rPr>
            </w:pPr>
            <w:r w:rsidRPr="005B508A">
              <w:rPr>
                <w:rFonts w:asciiTheme="majorHAnsi" w:hAnsiTheme="majorHAnsi" w:cstheme="majorHAnsi"/>
                <w:b w:val="0"/>
                <w:bCs/>
                <w:color w:val="auto"/>
                <w:sz w:val="22"/>
              </w:rPr>
              <w:t>Lesson 13- Death and Afterlife</w:t>
            </w:r>
          </w:p>
          <w:p w14:paraId="6C924F03" w14:textId="77777777" w:rsidR="00455BCD" w:rsidRPr="005B508A" w:rsidRDefault="00455BCD" w:rsidP="00455BCD">
            <w:pPr>
              <w:spacing w:before="100" w:beforeAutospacing="1" w:after="100" w:afterAutospacing="1" w:line="240" w:lineRule="auto"/>
              <w:rPr>
                <w:rFonts w:asciiTheme="majorHAnsi" w:hAnsiTheme="majorHAnsi" w:cstheme="majorHAnsi"/>
                <w:b w:val="0"/>
                <w:bCs/>
                <w:color w:val="auto"/>
                <w:sz w:val="22"/>
              </w:rPr>
            </w:pPr>
            <w:r w:rsidRPr="005B508A">
              <w:rPr>
                <w:rFonts w:asciiTheme="majorHAnsi" w:hAnsiTheme="majorHAnsi" w:cstheme="majorHAnsi"/>
                <w:b w:val="0"/>
                <w:bCs/>
                <w:color w:val="auto"/>
                <w:sz w:val="22"/>
              </w:rPr>
              <w:t xml:space="preserve">Theme A – Relationships and Families </w:t>
            </w:r>
          </w:p>
          <w:p w14:paraId="43EE17C2" w14:textId="77777777" w:rsidR="00455BCD" w:rsidRPr="007D5FB0" w:rsidRDefault="00455BCD" w:rsidP="00455BCD">
            <w:pPr>
              <w:spacing w:before="100" w:beforeAutospacing="1" w:after="100" w:afterAutospacing="1" w:line="240" w:lineRule="auto"/>
              <w:rPr>
                <w:rFonts w:asciiTheme="majorHAnsi" w:hAnsiTheme="majorHAnsi" w:cstheme="majorHAnsi"/>
                <w:sz w:val="22"/>
              </w:rPr>
            </w:pPr>
            <w:r w:rsidRPr="005B508A">
              <w:rPr>
                <w:rFonts w:asciiTheme="majorHAnsi" w:hAnsiTheme="majorHAnsi" w:cstheme="majorHAnsi"/>
                <w:b w:val="0"/>
                <w:bCs/>
                <w:color w:val="auto"/>
                <w:sz w:val="22"/>
              </w:rPr>
              <w:t>Lesson 1 – 5</w:t>
            </w:r>
          </w:p>
        </w:tc>
      </w:tr>
      <w:tr w:rsidR="00455BCD" w:rsidRPr="007D5FB0" w14:paraId="5B72D99F" w14:textId="77777777" w:rsidTr="006B2306">
        <w:trPr>
          <w:trHeight w:val="541"/>
        </w:trPr>
        <w:tc>
          <w:tcPr>
            <w:tcW w:w="10060" w:type="dxa"/>
            <w:shd w:val="clear" w:color="auto" w:fill="FFF2CC"/>
          </w:tcPr>
          <w:p w14:paraId="75B19DD7" w14:textId="77777777" w:rsidR="00455BCD" w:rsidRPr="007D5FB0" w:rsidRDefault="00455BCD" w:rsidP="00455BCD">
            <w:pPr>
              <w:spacing w:line="240" w:lineRule="auto"/>
              <w:rPr>
                <w:rFonts w:asciiTheme="majorHAnsi" w:hAnsiTheme="majorHAnsi" w:cstheme="majorHAnsi"/>
                <w:color w:val="000000"/>
                <w:sz w:val="22"/>
              </w:rPr>
            </w:pPr>
            <w:r w:rsidRPr="007D5FB0">
              <w:rPr>
                <w:rFonts w:asciiTheme="majorHAnsi" w:hAnsiTheme="majorHAnsi" w:cstheme="majorHAnsi"/>
                <w:color w:val="000000"/>
                <w:sz w:val="22"/>
              </w:rPr>
              <w:t>How can I revise for Religious Studies?</w:t>
            </w:r>
          </w:p>
          <w:p w14:paraId="3A01359F" w14:textId="77777777" w:rsidR="00455BCD" w:rsidRPr="007D5FB0" w:rsidRDefault="00455BCD" w:rsidP="00455BCD">
            <w:pPr>
              <w:spacing w:line="240" w:lineRule="auto"/>
              <w:rPr>
                <w:rFonts w:asciiTheme="majorHAnsi" w:hAnsiTheme="majorHAnsi" w:cstheme="majorHAnsi"/>
                <w:color w:val="000000"/>
                <w:sz w:val="22"/>
              </w:rPr>
            </w:pPr>
          </w:p>
        </w:tc>
      </w:tr>
      <w:tr w:rsidR="00455BCD" w:rsidRPr="007D5FB0" w14:paraId="577D811B" w14:textId="77777777" w:rsidTr="006B2306">
        <w:trPr>
          <w:trHeight w:val="827"/>
        </w:trPr>
        <w:tc>
          <w:tcPr>
            <w:tcW w:w="10060" w:type="dxa"/>
            <w:shd w:val="clear" w:color="auto" w:fill="auto"/>
          </w:tcPr>
          <w:p w14:paraId="60137FD4" w14:textId="77777777" w:rsidR="00455BCD" w:rsidRPr="007D5FB0" w:rsidRDefault="00455BCD" w:rsidP="006C37C3">
            <w:pPr>
              <w:pStyle w:val="ListParagraph"/>
              <w:numPr>
                <w:ilvl w:val="0"/>
                <w:numId w:val="86"/>
              </w:numPr>
              <w:spacing w:after="0" w:line="240" w:lineRule="auto"/>
              <w:rPr>
                <w:rFonts w:asciiTheme="majorHAnsi" w:hAnsiTheme="majorHAnsi" w:cstheme="majorHAnsi"/>
                <w:color w:val="000000"/>
              </w:rPr>
            </w:pPr>
            <w:r w:rsidRPr="007D5FB0">
              <w:rPr>
                <w:rFonts w:asciiTheme="majorHAnsi" w:hAnsiTheme="majorHAnsi" w:cstheme="majorHAnsi"/>
                <w:color w:val="000000"/>
              </w:rPr>
              <w:t>All information in exercise books is extensive</w:t>
            </w:r>
          </w:p>
          <w:p w14:paraId="671BC466" w14:textId="77777777" w:rsidR="00455BCD" w:rsidRPr="007D5FB0" w:rsidRDefault="00455BCD" w:rsidP="006C37C3">
            <w:pPr>
              <w:pStyle w:val="ListParagraph"/>
              <w:numPr>
                <w:ilvl w:val="0"/>
                <w:numId w:val="86"/>
              </w:numPr>
              <w:spacing w:after="0" w:line="240" w:lineRule="auto"/>
              <w:rPr>
                <w:rFonts w:asciiTheme="majorHAnsi" w:hAnsiTheme="majorHAnsi" w:cstheme="majorHAnsi"/>
                <w:color w:val="000000"/>
              </w:rPr>
            </w:pPr>
            <w:r w:rsidRPr="007D5FB0">
              <w:rPr>
                <w:rFonts w:asciiTheme="majorHAnsi" w:hAnsiTheme="majorHAnsi" w:cstheme="majorHAnsi"/>
                <w:color w:val="000000"/>
              </w:rPr>
              <w:t xml:space="preserve">Teams – Could use two documents </w:t>
            </w:r>
          </w:p>
          <w:p w14:paraId="46EEF630" w14:textId="77777777" w:rsidR="00455BCD" w:rsidRDefault="00455BCD" w:rsidP="006C37C3">
            <w:pPr>
              <w:pStyle w:val="ListParagraph"/>
              <w:numPr>
                <w:ilvl w:val="0"/>
                <w:numId w:val="87"/>
              </w:numPr>
              <w:spacing w:after="0" w:line="240" w:lineRule="auto"/>
              <w:rPr>
                <w:rFonts w:asciiTheme="majorHAnsi" w:hAnsiTheme="majorHAnsi" w:cstheme="majorHAnsi"/>
                <w:color w:val="000000"/>
              </w:rPr>
            </w:pPr>
            <w:r w:rsidRPr="007D5FB0">
              <w:rPr>
                <w:rFonts w:asciiTheme="majorHAnsi" w:hAnsiTheme="majorHAnsi" w:cstheme="majorHAnsi"/>
                <w:color w:val="000000"/>
              </w:rPr>
              <w:t>Revision booklet pdf</w:t>
            </w:r>
          </w:p>
          <w:p w14:paraId="2F4A7BD6" w14:textId="27FD994D" w:rsidR="005A0B39" w:rsidRPr="007D5FB0" w:rsidRDefault="005A0B39" w:rsidP="005A0B39">
            <w:pPr>
              <w:pStyle w:val="ListParagraph"/>
              <w:spacing w:after="0" w:line="240" w:lineRule="auto"/>
              <w:rPr>
                <w:rFonts w:asciiTheme="majorHAnsi" w:hAnsiTheme="majorHAnsi" w:cstheme="majorHAnsi"/>
                <w:color w:val="000000"/>
              </w:rPr>
            </w:pPr>
          </w:p>
        </w:tc>
      </w:tr>
      <w:tr w:rsidR="00455BCD" w:rsidRPr="007D5FB0" w14:paraId="2FDA2392" w14:textId="77777777" w:rsidTr="006B2306">
        <w:trPr>
          <w:trHeight w:val="541"/>
        </w:trPr>
        <w:tc>
          <w:tcPr>
            <w:tcW w:w="10060" w:type="dxa"/>
            <w:shd w:val="clear" w:color="auto" w:fill="E2EFD9"/>
          </w:tcPr>
          <w:p w14:paraId="04CEC3C7" w14:textId="77777777" w:rsidR="00455BCD" w:rsidRPr="007D5FB0" w:rsidRDefault="00455BCD" w:rsidP="00455BCD">
            <w:pPr>
              <w:spacing w:line="240" w:lineRule="auto"/>
              <w:rPr>
                <w:rFonts w:asciiTheme="majorHAnsi" w:hAnsiTheme="majorHAnsi" w:cstheme="majorHAnsi"/>
                <w:color w:val="000000"/>
                <w:sz w:val="22"/>
              </w:rPr>
            </w:pPr>
            <w:r w:rsidRPr="007D5FB0">
              <w:rPr>
                <w:rFonts w:asciiTheme="majorHAnsi" w:hAnsiTheme="majorHAnsi" w:cstheme="majorHAnsi"/>
                <w:color w:val="000000"/>
                <w:sz w:val="22"/>
              </w:rPr>
              <w:t>Useful resources I can use:</w:t>
            </w:r>
          </w:p>
          <w:p w14:paraId="0B394A0A" w14:textId="77777777" w:rsidR="00455BCD" w:rsidRPr="007D5FB0" w:rsidRDefault="00455BCD" w:rsidP="00455BCD">
            <w:pPr>
              <w:spacing w:line="240" w:lineRule="auto"/>
              <w:rPr>
                <w:rFonts w:asciiTheme="majorHAnsi" w:hAnsiTheme="majorHAnsi" w:cstheme="majorHAnsi"/>
                <w:color w:val="000000"/>
                <w:sz w:val="22"/>
              </w:rPr>
            </w:pPr>
          </w:p>
        </w:tc>
      </w:tr>
      <w:tr w:rsidR="00455BCD" w:rsidRPr="007D5FB0" w14:paraId="40A02CC6" w14:textId="77777777" w:rsidTr="006B2306">
        <w:trPr>
          <w:trHeight w:val="827"/>
        </w:trPr>
        <w:tc>
          <w:tcPr>
            <w:tcW w:w="10060" w:type="dxa"/>
            <w:shd w:val="clear" w:color="auto" w:fill="auto"/>
          </w:tcPr>
          <w:p w14:paraId="5E936BE2" w14:textId="77777777" w:rsidR="00455BCD" w:rsidRPr="007D5FB0" w:rsidRDefault="00455BCD" w:rsidP="00455BCD">
            <w:pPr>
              <w:pStyle w:val="ListParagraph"/>
              <w:spacing w:after="0" w:line="240" w:lineRule="auto"/>
              <w:rPr>
                <w:rFonts w:asciiTheme="majorHAnsi" w:hAnsiTheme="majorHAnsi" w:cstheme="majorHAnsi"/>
                <w:color w:val="000000"/>
              </w:rPr>
            </w:pPr>
          </w:p>
          <w:p w14:paraId="589EA0C1" w14:textId="77777777" w:rsidR="00455BCD" w:rsidRPr="005A0B39" w:rsidRDefault="00455BCD" w:rsidP="00455BCD">
            <w:pPr>
              <w:spacing w:line="240" w:lineRule="auto"/>
              <w:rPr>
                <w:rFonts w:asciiTheme="majorHAnsi" w:hAnsiTheme="majorHAnsi" w:cstheme="majorHAnsi"/>
                <w:b w:val="0"/>
                <w:bCs/>
                <w:color w:val="auto"/>
                <w:sz w:val="22"/>
              </w:rPr>
            </w:pPr>
            <w:r w:rsidRPr="005A0B39">
              <w:rPr>
                <w:rFonts w:asciiTheme="majorHAnsi" w:hAnsiTheme="majorHAnsi" w:cstheme="majorHAnsi"/>
                <w:b w:val="0"/>
                <w:bCs/>
                <w:color w:val="auto"/>
                <w:sz w:val="22"/>
              </w:rPr>
              <w:t xml:space="preserve">Documents on Teams </w:t>
            </w:r>
          </w:p>
          <w:p w14:paraId="5889FC48" w14:textId="77777777" w:rsidR="00455BCD" w:rsidRPr="007D5FB0" w:rsidRDefault="00455BCD" w:rsidP="00455BCD">
            <w:pPr>
              <w:spacing w:line="240" w:lineRule="auto"/>
              <w:rPr>
                <w:rFonts w:asciiTheme="majorHAnsi" w:hAnsiTheme="majorHAnsi" w:cstheme="majorHAnsi"/>
                <w:color w:val="000000"/>
                <w:sz w:val="22"/>
              </w:rPr>
            </w:pPr>
          </w:p>
        </w:tc>
      </w:tr>
      <w:tr w:rsidR="00455BCD" w:rsidRPr="007D5FB0" w14:paraId="3428EADD" w14:textId="77777777" w:rsidTr="006B2306">
        <w:trPr>
          <w:trHeight w:val="556"/>
        </w:trPr>
        <w:tc>
          <w:tcPr>
            <w:tcW w:w="10060" w:type="dxa"/>
            <w:shd w:val="clear" w:color="auto" w:fill="FFCCFF"/>
          </w:tcPr>
          <w:p w14:paraId="5BE280DE" w14:textId="77777777" w:rsidR="00455BCD" w:rsidRPr="007D5FB0" w:rsidRDefault="00455BCD" w:rsidP="00455BCD">
            <w:pPr>
              <w:spacing w:line="240" w:lineRule="auto"/>
              <w:rPr>
                <w:rFonts w:asciiTheme="majorHAnsi" w:hAnsiTheme="majorHAnsi" w:cstheme="majorHAnsi"/>
                <w:color w:val="000000"/>
                <w:sz w:val="22"/>
              </w:rPr>
            </w:pPr>
            <w:r w:rsidRPr="007D5FB0">
              <w:rPr>
                <w:rFonts w:asciiTheme="majorHAnsi" w:hAnsiTheme="majorHAnsi" w:cstheme="majorHAnsi"/>
                <w:color w:val="000000"/>
                <w:sz w:val="22"/>
              </w:rPr>
              <w:t>Useful websites I can use:</w:t>
            </w:r>
          </w:p>
          <w:p w14:paraId="1B76B5CB" w14:textId="77777777" w:rsidR="00455BCD" w:rsidRPr="007D5FB0" w:rsidRDefault="00455BCD" w:rsidP="00455BCD">
            <w:pPr>
              <w:spacing w:line="240" w:lineRule="auto"/>
              <w:rPr>
                <w:rFonts w:asciiTheme="majorHAnsi" w:hAnsiTheme="majorHAnsi" w:cstheme="majorHAnsi"/>
                <w:color w:val="000000"/>
                <w:sz w:val="22"/>
              </w:rPr>
            </w:pPr>
          </w:p>
        </w:tc>
      </w:tr>
      <w:tr w:rsidR="00455BCD" w:rsidRPr="007D5FB0" w14:paraId="1975A182" w14:textId="77777777" w:rsidTr="006B2306">
        <w:trPr>
          <w:trHeight w:val="812"/>
        </w:trPr>
        <w:tc>
          <w:tcPr>
            <w:tcW w:w="10060" w:type="dxa"/>
            <w:shd w:val="clear" w:color="auto" w:fill="auto"/>
          </w:tcPr>
          <w:p w14:paraId="20C6EA04" w14:textId="77777777" w:rsidR="00455BCD" w:rsidRPr="005A0B39" w:rsidRDefault="00455BCD" w:rsidP="00455BCD">
            <w:pPr>
              <w:spacing w:line="240" w:lineRule="auto"/>
              <w:rPr>
                <w:rFonts w:asciiTheme="majorHAnsi" w:hAnsiTheme="majorHAnsi" w:cstheme="majorHAnsi"/>
                <w:b w:val="0"/>
                <w:bCs/>
                <w:color w:val="000000"/>
                <w:sz w:val="22"/>
              </w:rPr>
            </w:pPr>
            <w:r w:rsidRPr="005A0B39">
              <w:rPr>
                <w:rFonts w:asciiTheme="majorHAnsi" w:hAnsiTheme="majorHAnsi" w:cstheme="majorHAnsi"/>
                <w:b w:val="0"/>
                <w:bCs/>
                <w:color w:val="000000"/>
                <w:sz w:val="22"/>
              </w:rPr>
              <w:t xml:space="preserve">AQA website – Look through past papers and mark scheme to see what is required for higher level answers </w:t>
            </w:r>
          </w:p>
          <w:p w14:paraId="0A0C6B1B" w14:textId="77777777" w:rsidR="00455BCD" w:rsidRPr="007D5FB0" w:rsidRDefault="00455BCD" w:rsidP="00455BCD">
            <w:pPr>
              <w:spacing w:line="240" w:lineRule="auto"/>
              <w:rPr>
                <w:rFonts w:asciiTheme="majorHAnsi" w:hAnsiTheme="majorHAnsi" w:cstheme="majorHAnsi"/>
                <w:color w:val="000000"/>
                <w:sz w:val="22"/>
              </w:rPr>
            </w:pPr>
          </w:p>
        </w:tc>
      </w:tr>
      <w:tr w:rsidR="00455BCD" w:rsidRPr="007D5FB0" w14:paraId="291ED3BF" w14:textId="77777777" w:rsidTr="006B2306">
        <w:trPr>
          <w:trHeight w:val="827"/>
        </w:trPr>
        <w:tc>
          <w:tcPr>
            <w:tcW w:w="10060" w:type="dxa"/>
            <w:shd w:val="clear" w:color="auto" w:fill="CCFFFF"/>
          </w:tcPr>
          <w:p w14:paraId="50C1C2A1" w14:textId="77777777" w:rsidR="00455BCD" w:rsidRPr="007D5FB0" w:rsidRDefault="00455BCD" w:rsidP="00455BCD">
            <w:pPr>
              <w:spacing w:line="240" w:lineRule="auto"/>
              <w:rPr>
                <w:rFonts w:asciiTheme="majorHAnsi" w:hAnsiTheme="majorHAnsi" w:cstheme="majorHAnsi"/>
                <w:color w:val="000000"/>
                <w:sz w:val="22"/>
              </w:rPr>
            </w:pPr>
            <w:r w:rsidRPr="007D5FB0">
              <w:rPr>
                <w:rFonts w:asciiTheme="majorHAnsi" w:hAnsiTheme="majorHAnsi" w:cstheme="majorHAnsi"/>
                <w:color w:val="000000"/>
                <w:sz w:val="22"/>
              </w:rPr>
              <w:t>Enrichment Experiences which will help to develop and broaden my knowledge and skills further (including reading):</w:t>
            </w:r>
          </w:p>
          <w:p w14:paraId="3454827D" w14:textId="77777777" w:rsidR="00455BCD" w:rsidRPr="007D5FB0" w:rsidRDefault="00455BCD" w:rsidP="00455BCD">
            <w:pPr>
              <w:spacing w:line="240" w:lineRule="auto"/>
              <w:rPr>
                <w:rFonts w:asciiTheme="majorHAnsi" w:hAnsiTheme="majorHAnsi" w:cstheme="majorHAnsi"/>
                <w:color w:val="000000"/>
                <w:sz w:val="22"/>
              </w:rPr>
            </w:pPr>
          </w:p>
        </w:tc>
      </w:tr>
      <w:tr w:rsidR="00455BCD" w:rsidRPr="007D5FB0" w14:paraId="2D90BC17" w14:textId="77777777" w:rsidTr="006B2306">
        <w:trPr>
          <w:trHeight w:val="165"/>
        </w:trPr>
        <w:tc>
          <w:tcPr>
            <w:tcW w:w="10060" w:type="dxa"/>
            <w:shd w:val="clear" w:color="auto" w:fill="auto"/>
          </w:tcPr>
          <w:p w14:paraId="1EAE142A" w14:textId="77777777" w:rsidR="00455BCD" w:rsidRPr="007D5FB0" w:rsidRDefault="00455BCD" w:rsidP="00455BCD">
            <w:pPr>
              <w:spacing w:line="240" w:lineRule="auto"/>
              <w:rPr>
                <w:rFonts w:asciiTheme="majorHAnsi" w:hAnsiTheme="majorHAnsi" w:cstheme="majorHAnsi"/>
                <w:color w:val="000000"/>
                <w:sz w:val="22"/>
              </w:rPr>
            </w:pPr>
          </w:p>
          <w:p w14:paraId="17485791" w14:textId="77777777" w:rsidR="00455BCD" w:rsidRPr="005A0B39" w:rsidRDefault="00455BCD" w:rsidP="00455BCD">
            <w:pPr>
              <w:spacing w:line="240" w:lineRule="auto"/>
              <w:rPr>
                <w:rFonts w:asciiTheme="majorHAnsi" w:hAnsiTheme="majorHAnsi" w:cstheme="majorHAnsi"/>
                <w:b w:val="0"/>
                <w:bCs/>
                <w:color w:val="000000"/>
                <w:sz w:val="22"/>
              </w:rPr>
            </w:pPr>
            <w:r w:rsidRPr="005A0B39">
              <w:rPr>
                <w:rFonts w:asciiTheme="majorHAnsi" w:hAnsiTheme="majorHAnsi" w:cstheme="majorHAnsi"/>
                <w:b w:val="0"/>
                <w:bCs/>
                <w:color w:val="000000"/>
                <w:sz w:val="22"/>
              </w:rPr>
              <w:t>Follow the news to keep up to date with developments that affect human rights and cover controversial and ethical issues that we have been studying.</w:t>
            </w:r>
          </w:p>
          <w:p w14:paraId="4D541404" w14:textId="77777777" w:rsidR="00455BCD" w:rsidRPr="007D5FB0" w:rsidRDefault="00455BCD" w:rsidP="00455BCD">
            <w:pPr>
              <w:spacing w:line="240" w:lineRule="auto"/>
              <w:rPr>
                <w:rFonts w:asciiTheme="majorHAnsi" w:hAnsiTheme="majorHAnsi" w:cstheme="majorHAnsi"/>
                <w:color w:val="000000"/>
                <w:sz w:val="22"/>
              </w:rPr>
            </w:pPr>
          </w:p>
        </w:tc>
      </w:tr>
    </w:tbl>
    <w:p w14:paraId="7149B187" w14:textId="77777777" w:rsidR="006B2306" w:rsidRPr="007D5FB0" w:rsidRDefault="006B2306" w:rsidP="005A0B39">
      <w:pPr>
        <w:rPr>
          <w:rFonts w:asciiTheme="majorHAnsi" w:hAnsiTheme="majorHAnsi" w:cstheme="majorHAnsi"/>
          <w:b w:val="0"/>
          <w:bCs/>
          <w:color w:val="01273A" w:themeColor="accent1" w:themeShade="80"/>
          <w:sz w:val="22"/>
        </w:rPr>
      </w:pPr>
    </w:p>
    <w:tbl>
      <w:tblPr>
        <w:tblStyle w:val="TableGrid"/>
        <w:tblW w:w="10060" w:type="dxa"/>
        <w:tblLook w:val="04A0" w:firstRow="1" w:lastRow="0" w:firstColumn="1" w:lastColumn="0" w:noHBand="0" w:noVBand="1"/>
      </w:tblPr>
      <w:tblGrid>
        <w:gridCol w:w="10060"/>
      </w:tblGrid>
      <w:tr w:rsidR="006B2306" w:rsidRPr="007D5FB0" w14:paraId="4A37FB77" w14:textId="77777777" w:rsidTr="005B508A">
        <w:tc>
          <w:tcPr>
            <w:tcW w:w="10060" w:type="dxa"/>
            <w:shd w:val="clear" w:color="auto" w:fill="CCFFCC"/>
          </w:tcPr>
          <w:p w14:paraId="332C6C00"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6B2306" w:rsidRPr="007D5FB0" w14:paraId="6D36A405" w14:textId="77777777" w:rsidTr="005B508A">
        <w:tc>
          <w:tcPr>
            <w:tcW w:w="10060" w:type="dxa"/>
            <w:shd w:val="clear" w:color="auto" w:fill="auto"/>
          </w:tcPr>
          <w:p w14:paraId="60B6D84C" w14:textId="77777777" w:rsidR="006B2306" w:rsidRPr="005A0B39" w:rsidRDefault="006B2306" w:rsidP="00807DCB">
            <w:pPr>
              <w:rPr>
                <w:rFonts w:asciiTheme="majorHAnsi" w:hAnsiTheme="majorHAnsi" w:cstheme="majorHAnsi"/>
                <w:b w:val="0"/>
                <w:bCs/>
                <w:sz w:val="22"/>
              </w:rPr>
            </w:pPr>
            <w:r w:rsidRPr="005A0B39">
              <w:rPr>
                <w:rFonts w:asciiTheme="majorHAnsi" w:hAnsiTheme="majorHAnsi" w:cstheme="majorHAnsi"/>
                <w:b w:val="0"/>
                <w:bCs/>
                <w:sz w:val="22"/>
              </w:rPr>
              <w:t>Spring 1 test Class test based on Electricity and Particle model of matter (4)6.2 and (4)6.3</w:t>
            </w:r>
          </w:p>
          <w:p w14:paraId="6194D42B" w14:textId="77777777" w:rsidR="006B2306" w:rsidRPr="005B508A" w:rsidRDefault="006B2306" w:rsidP="00807DCB">
            <w:pPr>
              <w:rPr>
                <w:rFonts w:asciiTheme="majorHAnsi" w:hAnsiTheme="majorHAnsi" w:cstheme="majorHAnsi"/>
                <w:b w:val="0"/>
                <w:bCs/>
                <w:color w:val="auto"/>
                <w:sz w:val="22"/>
              </w:rPr>
            </w:pPr>
            <w:r w:rsidRPr="005B508A">
              <w:rPr>
                <w:rFonts w:asciiTheme="majorHAnsi" w:hAnsiTheme="majorHAnsi" w:cstheme="majorHAnsi"/>
                <w:b w:val="0"/>
                <w:bCs/>
                <w:color w:val="auto"/>
                <w:sz w:val="22"/>
              </w:rPr>
              <w:lastRenderedPageBreak/>
              <w:t>Spring 2 test Class test based on Electricity, Particle model of matter and Atomic structure. (4)6.2, (4)6.3, (4)6.4</w:t>
            </w:r>
          </w:p>
          <w:p w14:paraId="259C596D" w14:textId="77777777" w:rsidR="006B2306" w:rsidRPr="005B508A" w:rsidRDefault="006B2306" w:rsidP="00807DCB">
            <w:pPr>
              <w:rPr>
                <w:rFonts w:asciiTheme="majorHAnsi" w:hAnsiTheme="majorHAnsi" w:cstheme="majorHAnsi"/>
                <w:b w:val="0"/>
                <w:bCs/>
                <w:color w:val="auto"/>
                <w:sz w:val="22"/>
              </w:rPr>
            </w:pPr>
            <w:r w:rsidRPr="005B508A">
              <w:rPr>
                <w:rFonts w:asciiTheme="majorHAnsi" w:hAnsiTheme="majorHAnsi" w:cstheme="majorHAnsi"/>
                <w:b w:val="0"/>
                <w:bCs/>
                <w:color w:val="auto"/>
                <w:sz w:val="22"/>
              </w:rPr>
              <w:t>8463 Units 4.2, 4.3, 4.4</w:t>
            </w:r>
          </w:p>
          <w:p w14:paraId="7A1F8256" w14:textId="77777777" w:rsidR="006B2306" w:rsidRPr="005B508A" w:rsidRDefault="006B2306" w:rsidP="00807DCB">
            <w:pPr>
              <w:rPr>
                <w:rFonts w:asciiTheme="majorHAnsi" w:hAnsiTheme="majorHAnsi" w:cstheme="majorHAnsi"/>
                <w:b w:val="0"/>
                <w:bCs/>
                <w:color w:val="auto"/>
                <w:sz w:val="22"/>
              </w:rPr>
            </w:pPr>
            <w:r w:rsidRPr="005B508A">
              <w:rPr>
                <w:rFonts w:asciiTheme="majorHAnsi" w:hAnsiTheme="majorHAnsi" w:cstheme="majorHAnsi"/>
                <w:b w:val="0"/>
                <w:bCs/>
                <w:color w:val="auto"/>
                <w:sz w:val="22"/>
              </w:rPr>
              <w:t>8464 Units 6.2, 6.3, 6.4</w:t>
            </w:r>
          </w:p>
          <w:p w14:paraId="25D811FB" w14:textId="77777777" w:rsidR="006B2306" w:rsidRPr="007D5FB0" w:rsidRDefault="006B2306" w:rsidP="00807DCB">
            <w:pPr>
              <w:rPr>
                <w:rFonts w:asciiTheme="majorHAnsi" w:hAnsiTheme="majorHAnsi" w:cstheme="majorHAnsi"/>
                <w:sz w:val="22"/>
              </w:rPr>
            </w:pPr>
          </w:p>
        </w:tc>
      </w:tr>
      <w:tr w:rsidR="006B2306" w:rsidRPr="007D5FB0" w14:paraId="215ADF76" w14:textId="77777777" w:rsidTr="005B508A">
        <w:tc>
          <w:tcPr>
            <w:tcW w:w="10060" w:type="dxa"/>
            <w:shd w:val="clear" w:color="auto" w:fill="B1E4FD" w:themeFill="accent1" w:themeFillTint="33"/>
          </w:tcPr>
          <w:p w14:paraId="643F4BDA"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lastRenderedPageBreak/>
              <w:t>What do I need to revise?</w:t>
            </w:r>
          </w:p>
          <w:p w14:paraId="6B4DC3BB" w14:textId="77777777" w:rsidR="006B2306" w:rsidRPr="007D5FB0" w:rsidRDefault="006B2306" w:rsidP="00807DCB">
            <w:pPr>
              <w:pStyle w:val="ListParagraph"/>
              <w:rPr>
                <w:rFonts w:asciiTheme="majorHAnsi" w:hAnsiTheme="majorHAnsi" w:cstheme="majorHAnsi"/>
              </w:rPr>
            </w:pPr>
          </w:p>
        </w:tc>
      </w:tr>
      <w:tr w:rsidR="006B2306" w:rsidRPr="007D5FB0" w14:paraId="3C6EA21E" w14:textId="77777777" w:rsidTr="005B508A">
        <w:tc>
          <w:tcPr>
            <w:tcW w:w="10060" w:type="dxa"/>
          </w:tcPr>
          <w:p w14:paraId="221896B5" w14:textId="67B19709" w:rsidR="006B2306" w:rsidRPr="00055406" w:rsidRDefault="006B2306" w:rsidP="006B2306">
            <w:pPr>
              <w:pStyle w:val="ListParagraph"/>
              <w:rPr>
                <w:rFonts w:asciiTheme="majorHAnsi" w:hAnsiTheme="majorHAnsi" w:cstheme="majorHAnsi"/>
              </w:rPr>
            </w:pPr>
            <w:r w:rsidRPr="00055406">
              <w:rPr>
                <w:rFonts w:asciiTheme="majorHAnsi" w:hAnsiTheme="majorHAnsi" w:cstheme="majorHAnsi"/>
              </w:rPr>
              <w:t>AQA content form the relevant syllabus.</w:t>
            </w:r>
          </w:p>
          <w:p w14:paraId="245A6F5A" w14:textId="77777777" w:rsidR="006B2306" w:rsidRPr="007D5FB0" w:rsidRDefault="006B2306" w:rsidP="00807DCB">
            <w:pPr>
              <w:pStyle w:val="ListParagraph"/>
              <w:rPr>
                <w:rFonts w:asciiTheme="majorHAnsi" w:hAnsiTheme="majorHAnsi" w:cstheme="majorHAnsi"/>
              </w:rPr>
            </w:pPr>
            <w:r w:rsidRPr="00055406">
              <w:rPr>
                <w:rFonts w:asciiTheme="majorHAnsi" w:hAnsiTheme="majorHAnsi" w:cstheme="majorHAnsi"/>
              </w:rPr>
              <w:t>See revision notes on Teams</w:t>
            </w:r>
          </w:p>
        </w:tc>
      </w:tr>
      <w:tr w:rsidR="006B2306" w:rsidRPr="007D5FB0" w14:paraId="5A318F5A" w14:textId="77777777" w:rsidTr="005B508A">
        <w:tc>
          <w:tcPr>
            <w:tcW w:w="10060" w:type="dxa"/>
            <w:shd w:val="clear" w:color="auto" w:fill="E0EFF4" w:themeFill="accent4" w:themeFillTint="33"/>
          </w:tcPr>
          <w:p w14:paraId="7B4E2B3E"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(Physics)</w:t>
            </w:r>
            <w:r w:rsidRPr="007D5FB0">
              <w:rPr>
                <w:rFonts w:asciiTheme="majorHAnsi" w:hAnsiTheme="majorHAnsi" w:cstheme="majorHAnsi"/>
                <w:sz w:val="22"/>
              </w:rPr>
              <w:t>?</w:t>
            </w:r>
          </w:p>
          <w:p w14:paraId="00DDDB45" w14:textId="77777777" w:rsidR="006B2306" w:rsidRPr="007D5FB0" w:rsidRDefault="006B2306" w:rsidP="00807DCB">
            <w:pPr>
              <w:rPr>
                <w:rFonts w:asciiTheme="majorHAnsi" w:hAnsiTheme="majorHAnsi" w:cstheme="majorHAnsi"/>
                <w:sz w:val="22"/>
              </w:rPr>
            </w:pPr>
          </w:p>
        </w:tc>
      </w:tr>
      <w:tr w:rsidR="006B2306" w:rsidRPr="007D5FB0" w14:paraId="191C7558" w14:textId="77777777" w:rsidTr="005B508A">
        <w:tc>
          <w:tcPr>
            <w:tcW w:w="10060" w:type="dxa"/>
          </w:tcPr>
          <w:p w14:paraId="3A554CC2" w14:textId="77777777" w:rsidR="006B2306" w:rsidRPr="00055406" w:rsidRDefault="006B2306" w:rsidP="00807DCB">
            <w:pPr>
              <w:rPr>
                <w:rFonts w:asciiTheme="majorHAnsi" w:hAnsiTheme="majorHAnsi" w:cstheme="majorHAnsi"/>
                <w:b w:val="0"/>
                <w:bCs/>
                <w:sz w:val="22"/>
              </w:rPr>
            </w:pPr>
            <w:r w:rsidRPr="007D5FB0">
              <w:rPr>
                <w:rFonts w:asciiTheme="majorHAnsi" w:hAnsiTheme="majorHAnsi" w:cstheme="majorHAnsi"/>
                <w:sz w:val="22"/>
              </w:rPr>
              <w:t xml:space="preserve"> </w:t>
            </w:r>
            <w:r w:rsidRPr="00055406">
              <w:rPr>
                <w:rFonts w:asciiTheme="majorHAnsi" w:hAnsiTheme="majorHAnsi" w:cstheme="majorHAnsi"/>
                <w:b w:val="0"/>
                <w:bCs/>
                <w:sz w:val="22"/>
              </w:rPr>
              <w:t>Revision is a personal preference. I would always incorporate past paper questions at the correct level.</w:t>
            </w:r>
          </w:p>
          <w:p w14:paraId="2BD803F4" w14:textId="2202FD06" w:rsidR="006B2306" w:rsidRPr="007D5FB0" w:rsidRDefault="006B2306" w:rsidP="006B2306">
            <w:pPr>
              <w:pStyle w:val="ListParagraph"/>
              <w:rPr>
                <w:rFonts w:asciiTheme="majorHAnsi" w:hAnsiTheme="majorHAnsi" w:cstheme="majorHAnsi"/>
              </w:rPr>
            </w:pPr>
            <w:r w:rsidRPr="00055406">
              <w:rPr>
                <w:rFonts w:asciiTheme="majorHAnsi" w:hAnsiTheme="majorHAnsi" w:cstheme="majorHAnsi"/>
                <w:bCs/>
              </w:rPr>
              <w:t>Work daily, at least five minutes a day.</w:t>
            </w:r>
          </w:p>
        </w:tc>
      </w:tr>
      <w:tr w:rsidR="006B2306" w:rsidRPr="007D5FB0" w14:paraId="7EFA1A3A" w14:textId="77777777" w:rsidTr="005B508A">
        <w:tc>
          <w:tcPr>
            <w:tcW w:w="10060" w:type="dxa"/>
            <w:shd w:val="clear" w:color="auto" w:fill="D2F1EF" w:themeFill="accent6" w:themeFillTint="33"/>
          </w:tcPr>
          <w:p w14:paraId="73CE724E"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Useful resources I can use:</w:t>
            </w:r>
          </w:p>
          <w:p w14:paraId="52040329" w14:textId="77777777" w:rsidR="006B2306" w:rsidRPr="007D5FB0" w:rsidRDefault="006B2306" w:rsidP="00807DCB">
            <w:pPr>
              <w:rPr>
                <w:rFonts w:asciiTheme="majorHAnsi" w:hAnsiTheme="majorHAnsi" w:cstheme="majorHAnsi"/>
                <w:sz w:val="22"/>
              </w:rPr>
            </w:pPr>
          </w:p>
        </w:tc>
      </w:tr>
      <w:tr w:rsidR="006B2306" w:rsidRPr="007D5FB0" w14:paraId="13A20708" w14:textId="77777777" w:rsidTr="005B508A">
        <w:tc>
          <w:tcPr>
            <w:tcW w:w="10060" w:type="dxa"/>
          </w:tcPr>
          <w:p w14:paraId="5BCD1735" w14:textId="77777777" w:rsidR="006B2306" w:rsidRPr="007D5FB0" w:rsidRDefault="006B2306" w:rsidP="00807DCB">
            <w:pPr>
              <w:pStyle w:val="ListParagraph"/>
              <w:rPr>
                <w:rFonts w:asciiTheme="majorHAnsi" w:hAnsiTheme="majorHAnsi" w:cstheme="majorHAnsi"/>
              </w:rPr>
            </w:pPr>
            <w:r w:rsidRPr="007D5FB0">
              <w:rPr>
                <w:rFonts w:asciiTheme="majorHAnsi" w:hAnsiTheme="majorHAnsi" w:cstheme="majorHAnsi"/>
              </w:rPr>
              <w:t>BBC Bitesize</w:t>
            </w:r>
          </w:p>
          <w:p w14:paraId="66003B12" w14:textId="77777777" w:rsidR="006B2306" w:rsidRPr="007D5FB0" w:rsidRDefault="006B2306" w:rsidP="00807DCB">
            <w:pPr>
              <w:pStyle w:val="ListParagraph"/>
              <w:rPr>
                <w:rFonts w:asciiTheme="majorHAnsi" w:hAnsiTheme="majorHAnsi" w:cstheme="majorHAnsi"/>
              </w:rPr>
            </w:pPr>
            <w:r w:rsidRPr="007D5FB0">
              <w:rPr>
                <w:rFonts w:asciiTheme="majorHAnsi" w:hAnsiTheme="majorHAnsi" w:cstheme="majorHAnsi"/>
              </w:rPr>
              <w:t>Kerboodle</w:t>
            </w:r>
          </w:p>
          <w:p w14:paraId="31E7142E" w14:textId="77777777" w:rsidR="006B2306" w:rsidRPr="007D5FB0" w:rsidRDefault="006B2306" w:rsidP="00807DCB">
            <w:pPr>
              <w:pStyle w:val="ListParagraph"/>
              <w:rPr>
                <w:rFonts w:asciiTheme="majorHAnsi" w:hAnsiTheme="majorHAnsi" w:cstheme="majorHAnsi"/>
              </w:rPr>
            </w:pPr>
            <w:r w:rsidRPr="007D5FB0">
              <w:rPr>
                <w:rFonts w:asciiTheme="majorHAnsi" w:hAnsiTheme="majorHAnsi" w:cstheme="majorHAnsi"/>
              </w:rPr>
              <w:t>Educake</w:t>
            </w:r>
          </w:p>
          <w:p w14:paraId="08FDFF1B" w14:textId="77777777" w:rsidR="006B2306" w:rsidRPr="007D5FB0" w:rsidRDefault="006B2306" w:rsidP="00807DCB">
            <w:pPr>
              <w:pStyle w:val="ListParagraph"/>
              <w:rPr>
                <w:rFonts w:asciiTheme="majorHAnsi" w:hAnsiTheme="majorHAnsi" w:cstheme="majorHAnsi"/>
              </w:rPr>
            </w:pPr>
            <w:r w:rsidRPr="007D5FB0">
              <w:rPr>
                <w:rFonts w:asciiTheme="majorHAnsi" w:hAnsiTheme="majorHAnsi" w:cstheme="majorHAnsi"/>
              </w:rPr>
              <w:t>NinjaPhysics.com</w:t>
            </w:r>
          </w:p>
          <w:p w14:paraId="133072D9" w14:textId="77777777" w:rsidR="006B2306" w:rsidRPr="007D5FB0" w:rsidRDefault="006B2306" w:rsidP="00807DCB">
            <w:pPr>
              <w:pStyle w:val="ListParagraph"/>
              <w:rPr>
                <w:rFonts w:asciiTheme="majorHAnsi" w:hAnsiTheme="majorHAnsi" w:cstheme="majorHAnsi"/>
              </w:rPr>
            </w:pPr>
            <w:r w:rsidRPr="007D5FB0">
              <w:rPr>
                <w:rFonts w:asciiTheme="majorHAnsi" w:hAnsiTheme="majorHAnsi" w:cstheme="majorHAnsi"/>
              </w:rPr>
              <w:t>DocBrown</w:t>
            </w:r>
          </w:p>
          <w:p w14:paraId="44B29F9C" w14:textId="77777777" w:rsidR="006B2306" w:rsidRPr="007D5FB0" w:rsidRDefault="006B2306" w:rsidP="00807DCB">
            <w:pPr>
              <w:pStyle w:val="ListParagraph"/>
              <w:rPr>
                <w:rFonts w:asciiTheme="majorHAnsi" w:hAnsiTheme="majorHAnsi" w:cstheme="majorHAnsi"/>
              </w:rPr>
            </w:pPr>
            <w:r w:rsidRPr="007D5FB0">
              <w:rPr>
                <w:rFonts w:asciiTheme="majorHAnsi" w:hAnsiTheme="majorHAnsi" w:cstheme="majorHAnsi"/>
              </w:rPr>
              <w:t>FreeScienceLessons.com</w:t>
            </w:r>
          </w:p>
        </w:tc>
      </w:tr>
      <w:tr w:rsidR="006B2306" w:rsidRPr="007D5FB0" w14:paraId="003A50EA" w14:textId="77777777" w:rsidTr="005B508A">
        <w:tc>
          <w:tcPr>
            <w:tcW w:w="10060" w:type="dxa"/>
            <w:shd w:val="clear" w:color="auto" w:fill="FFCCFF"/>
          </w:tcPr>
          <w:p w14:paraId="49F46BD6"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Useful websites I can use:</w:t>
            </w:r>
          </w:p>
          <w:p w14:paraId="40D9D7D8" w14:textId="77777777" w:rsidR="006B2306" w:rsidRPr="007D5FB0" w:rsidRDefault="006B2306" w:rsidP="00807DCB">
            <w:pPr>
              <w:rPr>
                <w:rFonts w:asciiTheme="majorHAnsi" w:hAnsiTheme="majorHAnsi" w:cstheme="majorHAnsi"/>
                <w:sz w:val="22"/>
              </w:rPr>
            </w:pPr>
          </w:p>
        </w:tc>
      </w:tr>
      <w:tr w:rsidR="006B2306" w:rsidRPr="007D5FB0" w14:paraId="5CF99C0A" w14:textId="77777777" w:rsidTr="005B508A">
        <w:tc>
          <w:tcPr>
            <w:tcW w:w="10060" w:type="dxa"/>
          </w:tcPr>
          <w:p w14:paraId="583ED382"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As above</w:t>
            </w:r>
          </w:p>
          <w:p w14:paraId="7D450C66" w14:textId="77777777" w:rsidR="006B2306" w:rsidRPr="007D5FB0" w:rsidRDefault="006B2306" w:rsidP="00807DCB">
            <w:pPr>
              <w:rPr>
                <w:rFonts w:asciiTheme="majorHAnsi" w:hAnsiTheme="majorHAnsi" w:cstheme="majorHAnsi"/>
                <w:sz w:val="22"/>
              </w:rPr>
            </w:pPr>
            <w:r w:rsidRPr="00055406">
              <w:rPr>
                <w:rFonts w:asciiTheme="majorHAnsi" w:hAnsiTheme="majorHAnsi" w:cstheme="majorHAnsi"/>
                <w:b w:val="0"/>
                <w:bCs/>
                <w:color w:val="auto"/>
                <w:sz w:val="22"/>
              </w:rPr>
              <w:t>An internet search using AQA Physics (single science or combined science) will throw up a huge number of relevant sites.</w:t>
            </w:r>
          </w:p>
        </w:tc>
      </w:tr>
      <w:tr w:rsidR="006B2306" w:rsidRPr="007D5FB0" w14:paraId="67E47D19" w14:textId="77777777" w:rsidTr="005B508A">
        <w:tc>
          <w:tcPr>
            <w:tcW w:w="10060" w:type="dxa"/>
            <w:shd w:val="clear" w:color="auto" w:fill="CCFFFF"/>
          </w:tcPr>
          <w:p w14:paraId="6EE4168E"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3F422725" w14:textId="77777777" w:rsidR="006B2306" w:rsidRPr="007D5FB0" w:rsidRDefault="006B2306" w:rsidP="00807DCB">
            <w:pPr>
              <w:rPr>
                <w:rFonts w:asciiTheme="majorHAnsi" w:hAnsiTheme="majorHAnsi" w:cstheme="majorHAnsi"/>
                <w:sz w:val="22"/>
              </w:rPr>
            </w:pPr>
          </w:p>
        </w:tc>
      </w:tr>
      <w:tr w:rsidR="006B2306" w:rsidRPr="007D5FB0" w14:paraId="3423B304" w14:textId="77777777" w:rsidTr="005B508A">
        <w:trPr>
          <w:trHeight w:val="165"/>
        </w:trPr>
        <w:tc>
          <w:tcPr>
            <w:tcW w:w="10060" w:type="dxa"/>
          </w:tcPr>
          <w:p w14:paraId="43A00CF0"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As above</w:t>
            </w:r>
          </w:p>
          <w:p w14:paraId="6E1D1965"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An internet search using AQA Physics (single science or combined science) will throw up a huge number of relevant sites.</w:t>
            </w:r>
          </w:p>
          <w:p w14:paraId="6D641919" w14:textId="77777777" w:rsidR="006B2306" w:rsidRPr="007D5FB0" w:rsidRDefault="006B2306" w:rsidP="00807DCB">
            <w:pPr>
              <w:rPr>
                <w:rFonts w:asciiTheme="majorHAnsi" w:hAnsiTheme="majorHAnsi" w:cstheme="majorHAnsi"/>
                <w:sz w:val="22"/>
              </w:rPr>
            </w:pPr>
          </w:p>
        </w:tc>
      </w:tr>
    </w:tbl>
    <w:p w14:paraId="1736ED4C" w14:textId="77777777" w:rsidR="00055406" w:rsidRDefault="00055406" w:rsidP="006B2306">
      <w:pPr>
        <w:jc w:val="center"/>
        <w:rPr>
          <w:rFonts w:asciiTheme="majorHAnsi" w:hAnsiTheme="majorHAnsi" w:cstheme="majorHAnsi"/>
          <w:bCs/>
          <w:color w:val="013A57" w:themeColor="accent1" w:themeShade="BF"/>
          <w:sz w:val="22"/>
        </w:rPr>
      </w:pPr>
    </w:p>
    <w:p w14:paraId="1F9E75D0" w14:textId="77777777" w:rsidR="00055406" w:rsidRDefault="00055406" w:rsidP="006B2306">
      <w:pPr>
        <w:jc w:val="center"/>
        <w:rPr>
          <w:rFonts w:asciiTheme="majorHAnsi" w:hAnsiTheme="majorHAnsi" w:cstheme="majorHAnsi"/>
          <w:bCs/>
          <w:color w:val="013A57" w:themeColor="accent1" w:themeShade="BF"/>
          <w:sz w:val="22"/>
        </w:rPr>
      </w:pPr>
    </w:p>
    <w:p w14:paraId="1C3B9F42" w14:textId="77777777" w:rsidR="00055406" w:rsidRDefault="00055406" w:rsidP="006B2306">
      <w:pPr>
        <w:jc w:val="center"/>
        <w:rPr>
          <w:rFonts w:asciiTheme="majorHAnsi" w:hAnsiTheme="majorHAnsi" w:cstheme="majorHAnsi"/>
          <w:bCs/>
          <w:color w:val="013A57" w:themeColor="accent1" w:themeShade="BF"/>
          <w:sz w:val="22"/>
        </w:rPr>
      </w:pPr>
    </w:p>
    <w:p w14:paraId="1F542A45" w14:textId="77777777" w:rsidR="00055406" w:rsidRDefault="00055406" w:rsidP="006B2306">
      <w:pPr>
        <w:jc w:val="center"/>
        <w:rPr>
          <w:rFonts w:asciiTheme="majorHAnsi" w:hAnsiTheme="majorHAnsi" w:cstheme="majorHAnsi"/>
          <w:bCs/>
          <w:color w:val="013A57" w:themeColor="accent1" w:themeShade="BF"/>
          <w:sz w:val="22"/>
        </w:rPr>
      </w:pPr>
    </w:p>
    <w:p w14:paraId="70B15B0D" w14:textId="77777777" w:rsidR="00055406" w:rsidRDefault="00055406" w:rsidP="006B2306">
      <w:pPr>
        <w:jc w:val="center"/>
        <w:rPr>
          <w:rFonts w:asciiTheme="majorHAnsi" w:hAnsiTheme="majorHAnsi" w:cstheme="majorHAnsi"/>
          <w:bCs/>
          <w:color w:val="013A57" w:themeColor="accent1" w:themeShade="BF"/>
          <w:sz w:val="22"/>
        </w:rPr>
      </w:pPr>
    </w:p>
    <w:p w14:paraId="78726D69" w14:textId="77777777" w:rsidR="00055406" w:rsidRDefault="00055406" w:rsidP="006B2306">
      <w:pPr>
        <w:jc w:val="center"/>
        <w:rPr>
          <w:rFonts w:asciiTheme="majorHAnsi" w:hAnsiTheme="majorHAnsi" w:cstheme="majorHAnsi"/>
          <w:bCs/>
          <w:color w:val="013A57" w:themeColor="accent1" w:themeShade="BF"/>
          <w:sz w:val="22"/>
        </w:rPr>
      </w:pPr>
    </w:p>
    <w:p w14:paraId="15CBFFA4" w14:textId="77777777" w:rsidR="00055406" w:rsidRDefault="00055406" w:rsidP="006B2306">
      <w:pPr>
        <w:jc w:val="center"/>
        <w:rPr>
          <w:rFonts w:asciiTheme="majorHAnsi" w:hAnsiTheme="majorHAnsi" w:cstheme="majorHAnsi"/>
          <w:bCs/>
          <w:color w:val="013A57" w:themeColor="accent1" w:themeShade="BF"/>
          <w:sz w:val="22"/>
        </w:rPr>
      </w:pPr>
    </w:p>
    <w:p w14:paraId="78589ADA" w14:textId="77777777" w:rsidR="00055406" w:rsidRDefault="00055406" w:rsidP="006B2306">
      <w:pPr>
        <w:jc w:val="center"/>
        <w:rPr>
          <w:rFonts w:asciiTheme="majorHAnsi" w:hAnsiTheme="majorHAnsi" w:cstheme="majorHAnsi"/>
          <w:bCs/>
          <w:color w:val="013A57" w:themeColor="accent1" w:themeShade="BF"/>
          <w:sz w:val="22"/>
        </w:rPr>
      </w:pPr>
    </w:p>
    <w:p w14:paraId="0D9A97C7" w14:textId="77777777" w:rsidR="00055406" w:rsidRDefault="00055406" w:rsidP="006B2306">
      <w:pPr>
        <w:jc w:val="center"/>
        <w:rPr>
          <w:rFonts w:asciiTheme="majorHAnsi" w:hAnsiTheme="majorHAnsi" w:cstheme="majorHAnsi"/>
          <w:bCs/>
          <w:color w:val="013A57" w:themeColor="accent1" w:themeShade="BF"/>
          <w:sz w:val="22"/>
        </w:rPr>
      </w:pPr>
    </w:p>
    <w:p w14:paraId="40254F09" w14:textId="77777777" w:rsidR="00055406" w:rsidRDefault="00055406" w:rsidP="006B2306">
      <w:pPr>
        <w:jc w:val="center"/>
        <w:rPr>
          <w:rFonts w:asciiTheme="majorHAnsi" w:hAnsiTheme="majorHAnsi" w:cstheme="majorHAnsi"/>
          <w:bCs/>
          <w:color w:val="013A57" w:themeColor="accent1" w:themeShade="BF"/>
          <w:sz w:val="22"/>
        </w:rPr>
      </w:pPr>
    </w:p>
    <w:p w14:paraId="630521E1" w14:textId="77777777" w:rsidR="00055406" w:rsidRDefault="00055406" w:rsidP="006B2306">
      <w:pPr>
        <w:jc w:val="center"/>
        <w:rPr>
          <w:rFonts w:asciiTheme="majorHAnsi" w:hAnsiTheme="majorHAnsi" w:cstheme="majorHAnsi"/>
          <w:bCs/>
          <w:color w:val="013A57" w:themeColor="accent1" w:themeShade="BF"/>
          <w:sz w:val="22"/>
        </w:rPr>
      </w:pPr>
    </w:p>
    <w:p w14:paraId="0DC380C0" w14:textId="77777777" w:rsidR="00055406" w:rsidRDefault="00055406" w:rsidP="006B2306">
      <w:pPr>
        <w:jc w:val="center"/>
        <w:rPr>
          <w:rFonts w:asciiTheme="majorHAnsi" w:hAnsiTheme="majorHAnsi" w:cstheme="majorHAnsi"/>
          <w:bCs/>
          <w:color w:val="013A57" w:themeColor="accent1" w:themeShade="BF"/>
          <w:sz w:val="22"/>
        </w:rPr>
      </w:pPr>
    </w:p>
    <w:p w14:paraId="43F6C4EF" w14:textId="77777777" w:rsidR="00055406" w:rsidRDefault="00055406" w:rsidP="006B2306">
      <w:pPr>
        <w:jc w:val="center"/>
        <w:rPr>
          <w:rFonts w:asciiTheme="majorHAnsi" w:hAnsiTheme="majorHAnsi" w:cstheme="majorHAnsi"/>
          <w:bCs/>
          <w:color w:val="013A57" w:themeColor="accent1" w:themeShade="BF"/>
          <w:sz w:val="22"/>
        </w:rPr>
      </w:pPr>
    </w:p>
    <w:p w14:paraId="7C33750C" w14:textId="77777777" w:rsidR="00055406" w:rsidRDefault="00055406" w:rsidP="006B2306">
      <w:pPr>
        <w:jc w:val="center"/>
        <w:rPr>
          <w:rFonts w:asciiTheme="majorHAnsi" w:hAnsiTheme="majorHAnsi" w:cstheme="majorHAnsi"/>
          <w:bCs/>
          <w:color w:val="013A57" w:themeColor="accent1" w:themeShade="BF"/>
          <w:sz w:val="22"/>
        </w:rPr>
      </w:pPr>
    </w:p>
    <w:p w14:paraId="120A12BC" w14:textId="6CEDDC90" w:rsidR="006B2306" w:rsidRPr="00055406" w:rsidRDefault="006B2306" w:rsidP="006B2306">
      <w:pPr>
        <w:jc w:val="center"/>
        <w:rPr>
          <w:rFonts w:asciiTheme="majorHAnsi" w:hAnsiTheme="majorHAnsi" w:cstheme="majorHAnsi"/>
          <w:bCs/>
          <w:color w:val="013A57" w:themeColor="accent1" w:themeShade="BF"/>
          <w:szCs w:val="28"/>
        </w:rPr>
      </w:pPr>
      <w:r w:rsidRPr="00055406">
        <w:rPr>
          <w:rFonts w:asciiTheme="majorHAnsi" w:hAnsiTheme="majorHAnsi" w:cstheme="majorHAnsi"/>
          <w:bCs/>
          <w:color w:val="013A57" w:themeColor="accent1" w:themeShade="BF"/>
          <w:szCs w:val="28"/>
        </w:rPr>
        <w:lastRenderedPageBreak/>
        <w:t>Year (10A) Spring Revision for (Separate Science Biology)</w:t>
      </w:r>
    </w:p>
    <w:p w14:paraId="0812BC00" w14:textId="77777777" w:rsidR="006C37C3" w:rsidRPr="007D5FB0" w:rsidRDefault="006C37C3" w:rsidP="006B2306">
      <w:pPr>
        <w:jc w:val="center"/>
        <w:rPr>
          <w:rFonts w:asciiTheme="majorHAnsi" w:hAnsiTheme="majorHAnsi" w:cstheme="majorHAnsi"/>
          <w:b w:val="0"/>
          <w:bCs/>
          <w:color w:val="013A57" w:themeColor="accent1" w:themeShade="BF"/>
          <w:sz w:val="22"/>
        </w:rPr>
      </w:pPr>
    </w:p>
    <w:tbl>
      <w:tblPr>
        <w:tblStyle w:val="TableGrid"/>
        <w:tblW w:w="0" w:type="auto"/>
        <w:tblLook w:val="04A0" w:firstRow="1" w:lastRow="0" w:firstColumn="1" w:lastColumn="0" w:noHBand="0" w:noVBand="1"/>
      </w:tblPr>
      <w:tblGrid>
        <w:gridCol w:w="9016"/>
      </w:tblGrid>
      <w:tr w:rsidR="006B2306" w:rsidRPr="007D5FB0" w14:paraId="116C6150" w14:textId="77777777" w:rsidTr="00807DCB">
        <w:tc>
          <w:tcPr>
            <w:tcW w:w="9016" w:type="dxa"/>
            <w:shd w:val="clear" w:color="auto" w:fill="CCFFCC"/>
          </w:tcPr>
          <w:p w14:paraId="277D6A86"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6B2306" w:rsidRPr="007D5FB0" w14:paraId="527AB5E1" w14:textId="77777777" w:rsidTr="00807DCB">
        <w:tc>
          <w:tcPr>
            <w:tcW w:w="9016" w:type="dxa"/>
            <w:shd w:val="clear" w:color="auto" w:fill="auto"/>
          </w:tcPr>
          <w:p w14:paraId="05DDEA3F"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End of term assessment on:</w:t>
            </w:r>
          </w:p>
          <w:p w14:paraId="2D701E7F" w14:textId="77777777" w:rsidR="006B2306" w:rsidRPr="00055406" w:rsidRDefault="006B2306" w:rsidP="00807DCB">
            <w:pPr>
              <w:rPr>
                <w:rFonts w:asciiTheme="majorHAnsi" w:hAnsiTheme="majorHAnsi" w:cstheme="majorHAnsi"/>
                <w:b w:val="0"/>
                <w:bCs/>
                <w:color w:val="auto"/>
                <w:sz w:val="22"/>
              </w:rPr>
            </w:pPr>
          </w:p>
          <w:p w14:paraId="414EBD09"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Topic 1 – Cell Biology</w:t>
            </w:r>
          </w:p>
          <w:p w14:paraId="04B6E661"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 xml:space="preserve">Topic 2 – Organisation </w:t>
            </w:r>
          </w:p>
          <w:p w14:paraId="77B0BE1F" w14:textId="77777777" w:rsidR="006B2306" w:rsidRPr="007D5FB0" w:rsidRDefault="006B2306" w:rsidP="00807DCB">
            <w:pPr>
              <w:rPr>
                <w:rFonts w:asciiTheme="majorHAnsi" w:hAnsiTheme="majorHAnsi" w:cstheme="majorHAnsi"/>
                <w:sz w:val="22"/>
              </w:rPr>
            </w:pPr>
          </w:p>
        </w:tc>
      </w:tr>
      <w:tr w:rsidR="006B2306" w:rsidRPr="007D5FB0" w14:paraId="5698ECE4" w14:textId="77777777" w:rsidTr="00807DCB">
        <w:tc>
          <w:tcPr>
            <w:tcW w:w="9016" w:type="dxa"/>
            <w:shd w:val="clear" w:color="auto" w:fill="B1E4FD" w:themeFill="accent1" w:themeFillTint="33"/>
          </w:tcPr>
          <w:p w14:paraId="48A05413"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What do I need to revise?</w:t>
            </w:r>
          </w:p>
          <w:p w14:paraId="49C646DA" w14:textId="77777777" w:rsidR="006B2306" w:rsidRPr="007D5FB0" w:rsidRDefault="006B2306" w:rsidP="00807DCB">
            <w:pPr>
              <w:pStyle w:val="ListParagraph"/>
              <w:rPr>
                <w:rFonts w:asciiTheme="majorHAnsi" w:hAnsiTheme="majorHAnsi" w:cstheme="majorHAnsi"/>
              </w:rPr>
            </w:pPr>
          </w:p>
        </w:tc>
      </w:tr>
      <w:tr w:rsidR="006B2306" w:rsidRPr="007D5FB0" w14:paraId="46AC06C7" w14:textId="77777777" w:rsidTr="00807DCB">
        <w:tc>
          <w:tcPr>
            <w:tcW w:w="9016" w:type="dxa"/>
          </w:tcPr>
          <w:p w14:paraId="43C4BC8C"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Topic 1 – Cell Biology</w:t>
            </w:r>
          </w:p>
          <w:p w14:paraId="6D8218E7" w14:textId="77777777" w:rsidR="006B2306" w:rsidRPr="007D5FB0" w:rsidRDefault="006B2306" w:rsidP="00807DCB">
            <w:pPr>
              <w:rPr>
                <w:rFonts w:asciiTheme="majorHAnsi" w:hAnsiTheme="majorHAnsi" w:cstheme="majorHAnsi"/>
                <w:b w:val="0"/>
                <w:bCs/>
                <w:sz w:val="22"/>
                <w:u w:val="single"/>
              </w:rPr>
            </w:pPr>
          </w:p>
          <w:p w14:paraId="33025226" w14:textId="77777777" w:rsidR="006B2306" w:rsidRPr="007D5FB0" w:rsidRDefault="006B2306" w:rsidP="006C37C3">
            <w:pPr>
              <w:pStyle w:val="ListParagraph"/>
              <w:numPr>
                <w:ilvl w:val="0"/>
                <w:numId w:val="90"/>
              </w:numPr>
              <w:spacing w:after="0" w:line="240" w:lineRule="auto"/>
              <w:rPr>
                <w:rFonts w:asciiTheme="majorHAnsi" w:hAnsiTheme="majorHAnsi" w:cstheme="majorHAnsi"/>
                <w:b/>
                <w:bCs/>
                <w:u w:val="single"/>
              </w:rPr>
            </w:pPr>
            <w:r w:rsidRPr="007D5FB0">
              <w:rPr>
                <w:rFonts w:asciiTheme="majorHAnsi" w:hAnsiTheme="majorHAnsi" w:cstheme="majorHAnsi"/>
                <w:b/>
                <w:bCs/>
                <w:u w:val="single"/>
              </w:rPr>
              <w:t>Transport in cells</w:t>
            </w:r>
          </w:p>
          <w:p w14:paraId="7B165BEF" w14:textId="77777777" w:rsidR="006B2306" w:rsidRPr="007D5FB0" w:rsidRDefault="006B2306" w:rsidP="006C37C3">
            <w:pPr>
              <w:pStyle w:val="ListParagraph"/>
              <w:numPr>
                <w:ilvl w:val="0"/>
                <w:numId w:val="88"/>
              </w:numPr>
              <w:spacing w:after="0" w:line="240" w:lineRule="auto"/>
              <w:rPr>
                <w:rFonts w:asciiTheme="majorHAnsi" w:hAnsiTheme="majorHAnsi" w:cstheme="majorHAnsi"/>
              </w:rPr>
            </w:pPr>
            <w:r w:rsidRPr="007D5FB0">
              <w:rPr>
                <w:rFonts w:asciiTheme="majorHAnsi" w:hAnsiTheme="majorHAnsi" w:cstheme="majorHAnsi"/>
              </w:rPr>
              <w:t xml:space="preserve">Osmosis </w:t>
            </w:r>
          </w:p>
          <w:p w14:paraId="23D1E1C0" w14:textId="77777777" w:rsidR="006B2306" w:rsidRPr="007D5FB0" w:rsidRDefault="006B2306" w:rsidP="006C37C3">
            <w:pPr>
              <w:pStyle w:val="ListParagraph"/>
              <w:numPr>
                <w:ilvl w:val="0"/>
                <w:numId w:val="88"/>
              </w:numPr>
              <w:spacing w:after="0" w:line="240" w:lineRule="auto"/>
              <w:rPr>
                <w:rFonts w:asciiTheme="majorHAnsi" w:hAnsiTheme="majorHAnsi" w:cstheme="majorHAnsi"/>
              </w:rPr>
            </w:pPr>
            <w:r w:rsidRPr="007D5FB0">
              <w:rPr>
                <w:rFonts w:asciiTheme="majorHAnsi" w:hAnsiTheme="majorHAnsi" w:cstheme="majorHAnsi"/>
              </w:rPr>
              <w:t xml:space="preserve">Required practical 3 </w:t>
            </w:r>
          </w:p>
          <w:p w14:paraId="45CE5B64" w14:textId="77777777" w:rsidR="006B2306" w:rsidRPr="007D5FB0" w:rsidRDefault="006B2306" w:rsidP="006C37C3">
            <w:pPr>
              <w:pStyle w:val="ListParagraph"/>
              <w:numPr>
                <w:ilvl w:val="0"/>
                <w:numId w:val="88"/>
              </w:numPr>
              <w:spacing w:after="0" w:line="240" w:lineRule="auto"/>
              <w:rPr>
                <w:rFonts w:asciiTheme="majorHAnsi" w:hAnsiTheme="majorHAnsi" w:cstheme="majorHAnsi"/>
              </w:rPr>
            </w:pPr>
            <w:r w:rsidRPr="007D5FB0">
              <w:rPr>
                <w:rFonts w:asciiTheme="majorHAnsi" w:hAnsiTheme="majorHAnsi" w:cstheme="majorHAnsi"/>
              </w:rPr>
              <w:t>Active transport</w:t>
            </w:r>
          </w:p>
          <w:p w14:paraId="1894E099" w14:textId="77777777" w:rsidR="006B2306" w:rsidRPr="007D5FB0" w:rsidRDefault="006B2306" w:rsidP="00807DCB">
            <w:pPr>
              <w:pStyle w:val="ListParagraph"/>
              <w:ind w:left="1728"/>
              <w:rPr>
                <w:rFonts w:asciiTheme="majorHAnsi" w:hAnsiTheme="majorHAnsi" w:cstheme="majorHAnsi"/>
              </w:rPr>
            </w:pPr>
          </w:p>
          <w:p w14:paraId="22791C2F"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Topic 2 – Organisation </w:t>
            </w:r>
          </w:p>
          <w:p w14:paraId="1B3AFF4F" w14:textId="77777777" w:rsidR="006B2306" w:rsidRPr="007D5FB0" w:rsidRDefault="006B2306" w:rsidP="00807DCB">
            <w:pPr>
              <w:rPr>
                <w:rFonts w:asciiTheme="majorHAnsi" w:hAnsiTheme="majorHAnsi" w:cstheme="majorHAnsi"/>
                <w:sz w:val="22"/>
              </w:rPr>
            </w:pPr>
          </w:p>
          <w:p w14:paraId="41613112" w14:textId="77777777" w:rsidR="006B2306" w:rsidRPr="007D5FB0" w:rsidRDefault="006B2306" w:rsidP="006C37C3">
            <w:pPr>
              <w:pStyle w:val="ListParagraph"/>
              <w:numPr>
                <w:ilvl w:val="0"/>
                <w:numId w:val="91"/>
              </w:numPr>
              <w:spacing w:after="0" w:line="240" w:lineRule="auto"/>
              <w:rPr>
                <w:rFonts w:asciiTheme="majorHAnsi" w:hAnsiTheme="majorHAnsi" w:cstheme="majorHAnsi"/>
                <w:b/>
                <w:bCs/>
                <w:u w:val="single"/>
              </w:rPr>
            </w:pPr>
            <w:r w:rsidRPr="007D5FB0">
              <w:rPr>
                <w:rFonts w:asciiTheme="majorHAnsi" w:hAnsiTheme="majorHAnsi" w:cstheme="majorHAnsi"/>
                <w:b/>
                <w:bCs/>
                <w:u w:val="single"/>
              </w:rPr>
              <w:t>Principles of organisation</w:t>
            </w:r>
          </w:p>
          <w:p w14:paraId="48A4624B" w14:textId="77777777" w:rsidR="006B2306" w:rsidRPr="007D5FB0" w:rsidRDefault="006B2306" w:rsidP="00807DCB">
            <w:pPr>
              <w:pStyle w:val="ListParagraph"/>
              <w:rPr>
                <w:rFonts w:asciiTheme="majorHAnsi" w:hAnsiTheme="majorHAnsi" w:cstheme="majorHAnsi"/>
                <w:b/>
                <w:bCs/>
                <w:u w:val="single"/>
              </w:rPr>
            </w:pPr>
          </w:p>
          <w:p w14:paraId="655BC085" w14:textId="77777777" w:rsidR="006B2306" w:rsidRPr="007D5FB0" w:rsidRDefault="006B2306" w:rsidP="006C37C3">
            <w:pPr>
              <w:pStyle w:val="ListParagraph"/>
              <w:numPr>
                <w:ilvl w:val="0"/>
                <w:numId w:val="91"/>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b/>
                <w:bCs/>
                <w:color w:val="0F0D29" w:themeColor="text1"/>
                <w:u w:val="single"/>
              </w:rPr>
              <w:t>Animal tissues, organs and organ systems</w:t>
            </w:r>
          </w:p>
          <w:p w14:paraId="0BF59007"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The human digestive system</w:t>
            </w:r>
          </w:p>
          <w:p w14:paraId="66A30A9F"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Required practical activity 4: use qualitative reagents to test for a range of carbohydrates, lipids and proteins</w:t>
            </w:r>
          </w:p>
          <w:p w14:paraId="17DB6ACD"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Required practical activity 5: investigate the effect of pH on the rate of reaction of amylase enzyme</w:t>
            </w:r>
          </w:p>
          <w:p w14:paraId="579D09AC"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The heart and blood vessels</w:t>
            </w:r>
          </w:p>
          <w:p w14:paraId="3E88E519"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Blood</w:t>
            </w:r>
          </w:p>
          <w:p w14:paraId="24C9D337"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Coronary heart disease: a non-communicable disease</w:t>
            </w:r>
          </w:p>
          <w:p w14:paraId="6DB8A45E"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Health issues</w:t>
            </w:r>
          </w:p>
          <w:p w14:paraId="5F869D9D"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The effect of lifestyle on some non-communicable diseases</w:t>
            </w:r>
          </w:p>
          <w:p w14:paraId="4A59666D"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Cancer</w:t>
            </w:r>
          </w:p>
          <w:p w14:paraId="62BB4DFE" w14:textId="77777777" w:rsidR="006B2306" w:rsidRPr="007D5FB0" w:rsidRDefault="006B2306" w:rsidP="00807DCB">
            <w:pPr>
              <w:rPr>
                <w:rFonts w:asciiTheme="majorHAnsi" w:hAnsiTheme="majorHAnsi" w:cstheme="majorHAnsi"/>
                <w:sz w:val="22"/>
              </w:rPr>
            </w:pPr>
          </w:p>
        </w:tc>
      </w:tr>
      <w:tr w:rsidR="006B2306" w:rsidRPr="007D5FB0" w14:paraId="2FC373AF" w14:textId="77777777" w:rsidTr="00807DCB">
        <w:tc>
          <w:tcPr>
            <w:tcW w:w="9016" w:type="dxa"/>
            <w:shd w:val="clear" w:color="auto" w:fill="E0EFF4" w:themeFill="accent4" w:themeFillTint="33"/>
          </w:tcPr>
          <w:p w14:paraId="508CE3A6"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(Biology)</w:t>
            </w:r>
            <w:r w:rsidRPr="007D5FB0">
              <w:rPr>
                <w:rFonts w:asciiTheme="majorHAnsi" w:hAnsiTheme="majorHAnsi" w:cstheme="majorHAnsi"/>
                <w:sz w:val="22"/>
              </w:rPr>
              <w:t>?</w:t>
            </w:r>
          </w:p>
          <w:p w14:paraId="48062B99" w14:textId="77777777" w:rsidR="006B2306" w:rsidRPr="007D5FB0" w:rsidRDefault="006B2306" w:rsidP="00807DCB">
            <w:pPr>
              <w:rPr>
                <w:rFonts w:asciiTheme="majorHAnsi" w:hAnsiTheme="majorHAnsi" w:cstheme="majorHAnsi"/>
                <w:sz w:val="22"/>
              </w:rPr>
            </w:pPr>
          </w:p>
        </w:tc>
      </w:tr>
      <w:tr w:rsidR="006B2306" w:rsidRPr="007D5FB0" w14:paraId="7F2D449C" w14:textId="77777777" w:rsidTr="00807DCB">
        <w:tc>
          <w:tcPr>
            <w:tcW w:w="9016" w:type="dxa"/>
          </w:tcPr>
          <w:p w14:paraId="7839D803"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Class notes/lab book</w:t>
            </w:r>
          </w:p>
          <w:p w14:paraId="5E20EA51"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Learning outcomes</w:t>
            </w:r>
          </w:p>
          <w:p w14:paraId="2FCA0FC0"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 xml:space="preserve">End of topic questions </w:t>
            </w:r>
          </w:p>
          <w:p w14:paraId="75CB08EC"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Extended response questions/exam style questions</w:t>
            </w:r>
          </w:p>
          <w:p w14:paraId="09222D37" w14:textId="77777777" w:rsidR="006B2306" w:rsidRPr="007D5FB0" w:rsidRDefault="006B2306" w:rsidP="00807DCB">
            <w:pPr>
              <w:rPr>
                <w:rFonts w:asciiTheme="majorHAnsi" w:hAnsiTheme="majorHAnsi" w:cstheme="majorHAnsi"/>
                <w:sz w:val="22"/>
              </w:rPr>
            </w:pPr>
          </w:p>
        </w:tc>
      </w:tr>
      <w:tr w:rsidR="006B2306" w:rsidRPr="007D5FB0" w14:paraId="0D69A813" w14:textId="77777777" w:rsidTr="00807DCB">
        <w:tc>
          <w:tcPr>
            <w:tcW w:w="9016" w:type="dxa"/>
            <w:shd w:val="clear" w:color="auto" w:fill="D2F1EF" w:themeFill="accent6" w:themeFillTint="33"/>
          </w:tcPr>
          <w:p w14:paraId="06AE0644"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Useful resources I can use:</w:t>
            </w:r>
          </w:p>
          <w:p w14:paraId="5D332044" w14:textId="77777777" w:rsidR="006B2306" w:rsidRPr="007D5FB0" w:rsidRDefault="006B2306" w:rsidP="00807DCB">
            <w:pPr>
              <w:rPr>
                <w:rFonts w:asciiTheme="majorHAnsi" w:hAnsiTheme="majorHAnsi" w:cstheme="majorHAnsi"/>
                <w:sz w:val="22"/>
              </w:rPr>
            </w:pPr>
          </w:p>
        </w:tc>
      </w:tr>
      <w:tr w:rsidR="006B2306" w:rsidRPr="007D5FB0" w14:paraId="41B84BC7" w14:textId="77777777" w:rsidTr="00807DCB">
        <w:tc>
          <w:tcPr>
            <w:tcW w:w="9016" w:type="dxa"/>
          </w:tcPr>
          <w:p w14:paraId="29618C70"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Educake</w:t>
            </w:r>
          </w:p>
          <w:p w14:paraId="1E556C9F"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Kerboodle</w:t>
            </w:r>
          </w:p>
          <w:p w14:paraId="4E34D1A0" w14:textId="5D1E4D8F" w:rsidR="006B23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Revision cards</w:t>
            </w:r>
          </w:p>
          <w:p w14:paraId="6E925F0F" w14:textId="0055A2D0" w:rsidR="00055406" w:rsidRDefault="00055406" w:rsidP="00807DCB">
            <w:pPr>
              <w:rPr>
                <w:rFonts w:asciiTheme="majorHAnsi" w:hAnsiTheme="majorHAnsi" w:cstheme="majorHAnsi"/>
                <w:b w:val="0"/>
                <w:bCs/>
                <w:color w:val="auto"/>
                <w:sz w:val="22"/>
              </w:rPr>
            </w:pPr>
          </w:p>
          <w:p w14:paraId="7053A973" w14:textId="5498A134" w:rsidR="00055406" w:rsidRDefault="00055406" w:rsidP="00807DCB">
            <w:pPr>
              <w:rPr>
                <w:rFonts w:asciiTheme="majorHAnsi" w:hAnsiTheme="majorHAnsi" w:cstheme="majorHAnsi"/>
                <w:b w:val="0"/>
                <w:bCs/>
                <w:color w:val="auto"/>
                <w:sz w:val="22"/>
              </w:rPr>
            </w:pPr>
          </w:p>
          <w:p w14:paraId="7E6D3CDA" w14:textId="77777777" w:rsidR="00055406" w:rsidRPr="00055406" w:rsidRDefault="00055406" w:rsidP="00807DCB">
            <w:pPr>
              <w:rPr>
                <w:rFonts w:asciiTheme="majorHAnsi" w:hAnsiTheme="majorHAnsi" w:cstheme="majorHAnsi"/>
                <w:b w:val="0"/>
                <w:bCs/>
                <w:color w:val="auto"/>
                <w:sz w:val="22"/>
              </w:rPr>
            </w:pPr>
          </w:p>
          <w:p w14:paraId="5B5AB400" w14:textId="77777777" w:rsidR="006B2306" w:rsidRPr="007D5FB0" w:rsidRDefault="006B2306" w:rsidP="00807DCB">
            <w:pPr>
              <w:rPr>
                <w:rFonts w:asciiTheme="majorHAnsi" w:hAnsiTheme="majorHAnsi" w:cstheme="majorHAnsi"/>
                <w:sz w:val="22"/>
              </w:rPr>
            </w:pPr>
          </w:p>
        </w:tc>
      </w:tr>
      <w:tr w:rsidR="006B2306" w:rsidRPr="007D5FB0" w14:paraId="00BDAE85" w14:textId="77777777" w:rsidTr="00807DCB">
        <w:tc>
          <w:tcPr>
            <w:tcW w:w="9016" w:type="dxa"/>
            <w:shd w:val="clear" w:color="auto" w:fill="FFCCFF"/>
          </w:tcPr>
          <w:p w14:paraId="563FDAB9"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lastRenderedPageBreak/>
              <w:t>Useful websites I can use:</w:t>
            </w:r>
          </w:p>
          <w:p w14:paraId="6AB6C558" w14:textId="77777777" w:rsidR="006B2306" w:rsidRPr="007D5FB0" w:rsidRDefault="006B2306" w:rsidP="00807DCB">
            <w:pPr>
              <w:rPr>
                <w:rFonts w:asciiTheme="majorHAnsi" w:hAnsiTheme="majorHAnsi" w:cstheme="majorHAnsi"/>
                <w:sz w:val="22"/>
              </w:rPr>
            </w:pPr>
          </w:p>
        </w:tc>
      </w:tr>
      <w:tr w:rsidR="006B2306" w:rsidRPr="007D5FB0" w14:paraId="11610B3B" w14:textId="77777777" w:rsidTr="00807DCB">
        <w:tc>
          <w:tcPr>
            <w:tcW w:w="9016" w:type="dxa"/>
          </w:tcPr>
          <w:p w14:paraId="07DCC6DD" w14:textId="77777777" w:rsidR="006B2306" w:rsidRPr="007D5FB0" w:rsidRDefault="006B2306" w:rsidP="00807DCB">
            <w:pPr>
              <w:rPr>
                <w:rFonts w:asciiTheme="majorHAnsi" w:hAnsiTheme="majorHAnsi" w:cstheme="majorHAnsi"/>
                <w:sz w:val="22"/>
              </w:rPr>
            </w:pPr>
          </w:p>
          <w:p w14:paraId="3BC5B5A6" w14:textId="77777777" w:rsidR="006B2306" w:rsidRPr="007D5FB0" w:rsidRDefault="00000000" w:rsidP="00807DCB">
            <w:pPr>
              <w:rPr>
                <w:rFonts w:asciiTheme="majorHAnsi" w:hAnsiTheme="majorHAnsi" w:cstheme="majorHAnsi"/>
                <w:sz w:val="22"/>
              </w:rPr>
            </w:pPr>
            <w:hyperlink r:id="rId309" w:history="1">
              <w:r w:rsidR="006B2306" w:rsidRPr="007D5FB0">
                <w:rPr>
                  <w:rFonts w:asciiTheme="majorHAnsi" w:hAnsiTheme="majorHAnsi" w:cstheme="majorHAnsi"/>
                  <w:color w:val="0000FF"/>
                  <w:sz w:val="22"/>
                  <w:u w:val="single"/>
                </w:rPr>
                <w:t>The heart - The circulatory system - GCSE Biology (Single Science) Revision - BBC Bitesize</w:t>
              </w:r>
            </w:hyperlink>
          </w:p>
          <w:p w14:paraId="2AD66A79" w14:textId="77777777" w:rsidR="006B2306" w:rsidRPr="007D5FB0" w:rsidRDefault="00000000" w:rsidP="00807DCB">
            <w:pPr>
              <w:rPr>
                <w:rFonts w:asciiTheme="majorHAnsi" w:hAnsiTheme="majorHAnsi" w:cstheme="majorHAnsi"/>
                <w:sz w:val="22"/>
              </w:rPr>
            </w:pPr>
            <w:hyperlink r:id="rId310" w:history="1">
              <w:r w:rsidR="006B2306" w:rsidRPr="007D5FB0">
                <w:rPr>
                  <w:rFonts w:asciiTheme="majorHAnsi" w:hAnsiTheme="majorHAnsi" w:cstheme="majorHAnsi"/>
                  <w:color w:val="0000FF"/>
                  <w:sz w:val="22"/>
                  <w:u w:val="single"/>
                </w:rPr>
                <w:t>Digestive system - Digestive system - GCSE Biology (Single Science) Revision - BBC Bitesize</w:t>
              </w:r>
            </w:hyperlink>
          </w:p>
          <w:p w14:paraId="7EBF78EC" w14:textId="77777777" w:rsidR="006B2306" w:rsidRPr="007D5FB0" w:rsidRDefault="00000000" w:rsidP="00807DCB">
            <w:pPr>
              <w:rPr>
                <w:rFonts w:asciiTheme="majorHAnsi" w:hAnsiTheme="majorHAnsi" w:cstheme="majorHAnsi"/>
                <w:sz w:val="22"/>
              </w:rPr>
            </w:pPr>
            <w:hyperlink r:id="rId311" w:history="1">
              <w:r w:rsidR="006B2306" w:rsidRPr="007D5FB0">
                <w:rPr>
                  <w:rFonts w:asciiTheme="majorHAnsi" w:hAnsiTheme="majorHAnsi" w:cstheme="majorHAnsi"/>
                  <w:color w:val="0000FF"/>
                  <w:sz w:val="22"/>
                  <w:u w:val="single"/>
                </w:rPr>
                <w:t>Pathogens - Communicable diseases - AQA - GCSE Biology (Single Science) Revision - AQA - BBC Bitesize</w:t>
              </w:r>
            </w:hyperlink>
          </w:p>
          <w:p w14:paraId="128EF531" w14:textId="77777777" w:rsidR="006B2306" w:rsidRPr="007D5FB0" w:rsidRDefault="006B2306" w:rsidP="00807DCB">
            <w:pPr>
              <w:rPr>
                <w:rFonts w:asciiTheme="majorHAnsi" w:hAnsiTheme="majorHAnsi" w:cstheme="majorHAnsi"/>
                <w:sz w:val="22"/>
              </w:rPr>
            </w:pPr>
          </w:p>
        </w:tc>
      </w:tr>
      <w:tr w:rsidR="006B2306" w:rsidRPr="007D5FB0" w14:paraId="43028E26" w14:textId="77777777" w:rsidTr="00807DCB">
        <w:tc>
          <w:tcPr>
            <w:tcW w:w="9016" w:type="dxa"/>
            <w:shd w:val="clear" w:color="auto" w:fill="CCFFFF"/>
          </w:tcPr>
          <w:p w14:paraId="52F89346"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2536D127" w14:textId="77777777" w:rsidR="006B2306" w:rsidRPr="007D5FB0" w:rsidRDefault="006B2306" w:rsidP="00807DCB">
            <w:pPr>
              <w:rPr>
                <w:rFonts w:asciiTheme="majorHAnsi" w:hAnsiTheme="majorHAnsi" w:cstheme="majorHAnsi"/>
                <w:sz w:val="22"/>
              </w:rPr>
            </w:pPr>
          </w:p>
        </w:tc>
      </w:tr>
      <w:tr w:rsidR="006B2306" w:rsidRPr="007D5FB0" w14:paraId="4709D40F" w14:textId="77777777" w:rsidTr="00807DCB">
        <w:trPr>
          <w:trHeight w:val="165"/>
        </w:trPr>
        <w:tc>
          <w:tcPr>
            <w:tcW w:w="9016" w:type="dxa"/>
          </w:tcPr>
          <w:p w14:paraId="54141E7F" w14:textId="77777777" w:rsidR="006B2306" w:rsidRPr="007D5FB0" w:rsidRDefault="00000000" w:rsidP="00807DCB">
            <w:pPr>
              <w:rPr>
                <w:rFonts w:asciiTheme="majorHAnsi" w:hAnsiTheme="majorHAnsi" w:cstheme="majorHAnsi"/>
                <w:sz w:val="22"/>
              </w:rPr>
            </w:pPr>
            <w:hyperlink r:id="rId312" w:history="1">
              <w:r w:rsidR="006B2306" w:rsidRPr="007D5FB0">
                <w:rPr>
                  <w:rFonts w:asciiTheme="majorHAnsi" w:hAnsiTheme="majorHAnsi" w:cstheme="majorHAnsi"/>
                  <w:color w:val="0000FF"/>
                  <w:sz w:val="22"/>
                  <w:u w:val="single"/>
                </w:rPr>
                <w:t>40 years of UK heart transplants - Heart Matters magazine | BHF</w:t>
              </w:r>
            </w:hyperlink>
          </w:p>
          <w:p w14:paraId="22E2CE0C" w14:textId="77777777" w:rsidR="006B2306" w:rsidRPr="007D5FB0" w:rsidRDefault="006B2306" w:rsidP="00807DCB">
            <w:pPr>
              <w:rPr>
                <w:rFonts w:asciiTheme="majorHAnsi" w:hAnsiTheme="majorHAnsi" w:cstheme="majorHAnsi"/>
                <w:sz w:val="22"/>
              </w:rPr>
            </w:pPr>
          </w:p>
          <w:p w14:paraId="72076904" w14:textId="77777777" w:rsidR="006B2306" w:rsidRPr="007D5FB0" w:rsidRDefault="00000000" w:rsidP="00807DCB">
            <w:pPr>
              <w:rPr>
                <w:rFonts w:asciiTheme="majorHAnsi" w:hAnsiTheme="majorHAnsi" w:cstheme="majorHAnsi"/>
                <w:sz w:val="22"/>
              </w:rPr>
            </w:pPr>
            <w:hyperlink r:id="rId313" w:history="1">
              <w:r w:rsidR="006B2306" w:rsidRPr="007D5FB0">
                <w:rPr>
                  <w:rFonts w:asciiTheme="majorHAnsi" w:hAnsiTheme="majorHAnsi" w:cstheme="majorHAnsi"/>
                  <w:color w:val="0000FF"/>
                  <w:sz w:val="22"/>
                  <w:u w:val="single"/>
                </w:rPr>
                <w:t>Fun Facts About the Digestive System (healthline.com)</w:t>
              </w:r>
            </w:hyperlink>
          </w:p>
          <w:p w14:paraId="2154A34F" w14:textId="77777777" w:rsidR="006B2306" w:rsidRPr="007D5FB0" w:rsidRDefault="006B2306" w:rsidP="00807DCB">
            <w:pPr>
              <w:rPr>
                <w:rFonts w:asciiTheme="majorHAnsi" w:hAnsiTheme="majorHAnsi" w:cstheme="majorHAnsi"/>
                <w:sz w:val="22"/>
              </w:rPr>
            </w:pPr>
          </w:p>
        </w:tc>
      </w:tr>
    </w:tbl>
    <w:p w14:paraId="657EABB1" w14:textId="552B326B" w:rsidR="00455BCD" w:rsidRPr="007D5FB0" w:rsidRDefault="00455BCD" w:rsidP="00DF027C">
      <w:pPr>
        <w:rPr>
          <w:rFonts w:asciiTheme="majorHAnsi" w:hAnsiTheme="majorHAnsi" w:cstheme="majorHAnsi"/>
          <w:b w:val="0"/>
          <w:bCs/>
          <w:sz w:val="22"/>
        </w:rPr>
      </w:pPr>
    </w:p>
    <w:p w14:paraId="753A1759" w14:textId="509EA16D" w:rsidR="006B2306" w:rsidRPr="007D5FB0" w:rsidRDefault="006B2306" w:rsidP="00DF027C">
      <w:pPr>
        <w:rPr>
          <w:rFonts w:asciiTheme="majorHAnsi" w:hAnsiTheme="majorHAnsi" w:cstheme="majorHAnsi"/>
          <w:b w:val="0"/>
          <w:bCs/>
          <w:sz w:val="22"/>
        </w:rPr>
      </w:pPr>
    </w:p>
    <w:p w14:paraId="70A3A23E" w14:textId="509427F2" w:rsidR="006B2306" w:rsidRPr="007D5FB0" w:rsidRDefault="006B2306" w:rsidP="00DF027C">
      <w:pPr>
        <w:rPr>
          <w:rFonts w:asciiTheme="majorHAnsi" w:hAnsiTheme="majorHAnsi" w:cstheme="majorHAnsi"/>
          <w:b w:val="0"/>
          <w:bCs/>
          <w:sz w:val="22"/>
        </w:rPr>
      </w:pPr>
    </w:p>
    <w:p w14:paraId="5ECD5FD4" w14:textId="07E23DF5" w:rsidR="006B2306" w:rsidRPr="007D5FB0" w:rsidRDefault="006B2306" w:rsidP="00DF027C">
      <w:pPr>
        <w:rPr>
          <w:rFonts w:asciiTheme="majorHAnsi" w:hAnsiTheme="majorHAnsi" w:cstheme="majorHAnsi"/>
          <w:b w:val="0"/>
          <w:bCs/>
          <w:sz w:val="22"/>
        </w:rPr>
      </w:pPr>
    </w:p>
    <w:p w14:paraId="0D6F8FBD" w14:textId="0BE9EDD3" w:rsidR="006B2306" w:rsidRPr="007D5FB0" w:rsidRDefault="006B2306" w:rsidP="00DF027C">
      <w:pPr>
        <w:rPr>
          <w:rFonts w:asciiTheme="majorHAnsi" w:hAnsiTheme="majorHAnsi" w:cstheme="majorHAnsi"/>
          <w:b w:val="0"/>
          <w:bCs/>
          <w:sz w:val="22"/>
        </w:rPr>
      </w:pPr>
    </w:p>
    <w:p w14:paraId="285578EB" w14:textId="720C8ADD" w:rsidR="006B2306" w:rsidRPr="007D5FB0" w:rsidRDefault="006B2306" w:rsidP="00DF027C">
      <w:pPr>
        <w:rPr>
          <w:rFonts w:asciiTheme="majorHAnsi" w:hAnsiTheme="majorHAnsi" w:cstheme="majorHAnsi"/>
          <w:b w:val="0"/>
          <w:bCs/>
          <w:sz w:val="22"/>
        </w:rPr>
      </w:pPr>
    </w:p>
    <w:p w14:paraId="663822AA" w14:textId="1296C0A2" w:rsidR="006B2306" w:rsidRPr="007D5FB0" w:rsidRDefault="006B2306" w:rsidP="00DF027C">
      <w:pPr>
        <w:rPr>
          <w:rFonts w:asciiTheme="majorHAnsi" w:hAnsiTheme="majorHAnsi" w:cstheme="majorHAnsi"/>
          <w:b w:val="0"/>
          <w:bCs/>
          <w:sz w:val="22"/>
        </w:rPr>
      </w:pPr>
    </w:p>
    <w:p w14:paraId="3C68B768" w14:textId="1850DF3C" w:rsidR="006B2306" w:rsidRPr="007D5FB0" w:rsidRDefault="006B2306" w:rsidP="00DF027C">
      <w:pPr>
        <w:rPr>
          <w:rFonts w:asciiTheme="majorHAnsi" w:hAnsiTheme="majorHAnsi" w:cstheme="majorHAnsi"/>
          <w:b w:val="0"/>
          <w:bCs/>
          <w:sz w:val="22"/>
        </w:rPr>
      </w:pPr>
    </w:p>
    <w:p w14:paraId="7190BB17" w14:textId="58664755" w:rsidR="006B2306" w:rsidRPr="007D5FB0" w:rsidRDefault="006B2306" w:rsidP="00DF027C">
      <w:pPr>
        <w:rPr>
          <w:rFonts w:asciiTheme="majorHAnsi" w:hAnsiTheme="majorHAnsi" w:cstheme="majorHAnsi"/>
          <w:b w:val="0"/>
          <w:bCs/>
          <w:sz w:val="22"/>
        </w:rPr>
      </w:pPr>
    </w:p>
    <w:p w14:paraId="66CB69F5" w14:textId="24ACD34B" w:rsidR="006B2306" w:rsidRPr="007D5FB0" w:rsidRDefault="006B2306" w:rsidP="00DF027C">
      <w:pPr>
        <w:rPr>
          <w:rFonts w:asciiTheme="majorHAnsi" w:hAnsiTheme="majorHAnsi" w:cstheme="majorHAnsi"/>
          <w:b w:val="0"/>
          <w:bCs/>
          <w:sz w:val="22"/>
        </w:rPr>
      </w:pPr>
    </w:p>
    <w:p w14:paraId="15329E52" w14:textId="51F05A7F" w:rsidR="006B2306" w:rsidRPr="007D5FB0" w:rsidRDefault="006B2306" w:rsidP="00DF027C">
      <w:pPr>
        <w:rPr>
          <w:rFonts w:asciiTheme="majorHAnsi" w:hAnsiTheme="majorHAnsi" w:cstheme="majorHAnsi"/>
          <w:b w:val="0"/>
          <w:bCs/>
          <w:sz w:val="22"/>
        </w:rPr>
      </w:pPr>
    </w:p>
    <w:p w14:paraId="0CCCA882" w14:textId="22694C0F" w:rsidR="006B2306" w:rsidRPr="007D5FB0" w:rsidRDefault="006B2306" w:rsidP="00DF027C">
      <w:pPr>
        <w:rPr>
          <w:rFonts w:asciiTheme="majorHAnsi" w:hAnsiTheme="majorHAnsi" w:cstheme="majorHAnsi"/>
          <w:b w:val="0"/>
          <w:bCs/>
          <w:sz w:val="22"/>
        </w:rPr>
      </w:pPr>
    </w:p>
    <w:p w14:paraId="3C97A435" w14:textId="2083470B" w:rsidR="006B2306" w:rsidRPr="007D5FB0" w:rsidRDefault="006B2306" w:rsidP="00DF027C">
      <w:pPr>
        <w:rPr>
          <w:rFonts w:asciiTheme="majorHAnsi" w:hAnsiTheme="majorHAnsi" w:cstheme="majorHAnsi"/>
          <w:b w:val="0"/>
          <w:bCs/>
          <w:sz w:val="22"/>
        </w:rPr>
      </w:pPr>
    </w:p>
    <w:p w14:paraId="42D525B7" w14:textId="77777777" w:rsidR="006C37C3" w:rsidRPr="007D5FB0" w:rsidRDefault="006C37C3" w:rsidP="006B2306">
      <w:pPr>
        <w:jc w:val="center"/>
        <w:rPr>
          <w:rFonts w:asciiTheme="majorHAnsi" w:hAnsiTheme="majorHAnsi" w:cstheme="majorHAnsi"/>
          <w:bCs/>
          <w:color w:val="013A57" w:themeColor="accent1" w:themeShade="BF"/>
          <w:sz w:val="22"/>
        </w:rPr>
      </w:pPr>
    </w:p>
    <w:p w14:paraId="6C81D41E" w14:textId="77777777" w:rsidR="00055406" w:rsidRDefault="00055406" w:rsidP="006B2306">
      <w:pPr>
        <w:jc w:val="center"/>
        <w:rPr>
          <w:rFonts w:asciiTheme="majorHAnsi" w:hAnsiTheme="majorHAnsi" w:cstheme="majorHAnsi"/>
          <w:bCs/>
          <w:color w:val="013A57" w:themeColor="accent1" w:themeShade="BF"/>
          <w:sz w:val="22"/>
        </w:rPr>
      </w:pPr>
    </w:p>
    <w:p w14:paraId="3C4FA118" w14:textId="77777777" w:rsidR="00055406" w:rsidRDefault="00055406" w:rsidP="006B2306">
      <w:pPr>
        <w:jc w:val="center"/>
        <w:rPr>
          <w:rFonts w:asciiTheme="majorHAnsi" w:hAnsiTheme="majorHAnsi" w:cstheme="majorHAnsi"/>
          <w:bCs/>
          <w:color w:val="013A57" w:themeColor="accent1" w:themeShade="BF"/>
          <w:sz w:val="22"/>
        </w:rPr>
      </w:pPr>
    </w:p>
    <w:p w14:paraId="21EECF34" w14:textId="77777777" w:rsidR="00055406" w:rsidRDefault="00055406" w:rsidP="006B2306">
      <w:pPr>
        <w:jc w:val="center"/>
        <w:rPr>
          <w:rFonts w:asciiTheme="majorHAnsi" w:hAnsiTheme="majorHAnsi" w:cstheme="majorHAnsi"/>
          <w:bCs/>
          <w:color w:val="013A57" w:themeColor="accent1" w:themeShade="BF"/>
          <w:sz w:val="22"/>
        </w:rPr>
      </w:pPr>
    </w:p>
    <w:p w14:paraId="64C46494" w14:textId="77777777" w:rsidR="00055406" w:rsidRDefault="00055406" w:rsidP="006B2306">
      <w:pPr>
        <w:jc w:val="center"/>
        <w:rPr>
          <w:rFonts w:asciiTheme="majorHAnsi" w:hAnsiTheme="majorHAnsi" w:cstheme="majorHAnsi"/>
          <w:bCs/>
          <w:color w:val="013A57" w:themeColor="accent1" w:themeShade="BF"/>
          <w:sz w:val="22"/>
        </w:rPr>
      </w:pPr>
    </w:p>
    <w:p w14:paraId="6737FE11" w14:textId="77777777" w:rsidR="00055406" w:rsidRDefault="00055406" w:rsidP="006B2306">
      <w:pPr>
        <w:jc w:val="center"/>
        <w:rPr>
          <w:rFonts w:asciiTheme="majorHAnsi" w:hAnsiTheme="majorHAnsi" w:cstheme="majorHAnsi"/>
          <w:bCs/>
          <w:color w:val="013A57" w:themeColor="accent1" w:themeShade="BF"/>
          <w:sz w:val="22"/>
        </w:rPr>
      </w:pPr>
    </w:p>
    <w:p w14:paraId="1E87AD22" w14:textId="77777777" w:rsidR="00055406" w:rsidRDefault="00055406" w:rsidP="006B2306">
      <w:pPr>
        <w:jc w:val="center"/>
        <w:rPr>
          <w:rFonts w:asciiTheme="majorHAnsi" w:hAnsiTheme="majorHAnsi" w:cstheme="majorHAnsi"/>
          <w:bCs/>
          <w:color w:val="013A57" w:themeColor="accent1" w:themeShade="BF"/>
          <w:sz w:val="22"/>
        </w:rPr>
      </w:pPr>
    </w:p>
    <w:p w14:paraId="4D4CB06F" w14:textId="77777777" w:rsidR="00055406" w:rsidRDefault="00055406" w:rsidP="006B2306">
      <w:pPr>
        <w:jc w:val="center"/>
        <w:rPr>
          <w:rFonts w:asciiTheme="majorHAnsi" w:hAnsiTheme="majorHAnsi" w:cstheme="majorHAnsi"/>
          <w:bCs/>
          <w:color w:val="013A57" w:themeColor="accent1" w:themeShade="BF"/>
          <w:sz w:val="22"/>
        </w:rPr>
      </w:pPr>
    </w:p>
    <w:p w14:paraId="7562ACE6" w14:textId="77777777" w:rsidR="00055406" w:rsidRDefault="00055406" w:rsidP="006B2306">
      <w:pPr>
        <w:jc w:val="center"/>
        <w:rPr>
          <w:rFonts w:asciiTheme="majorHAnsi" w:hAnsiTheme="majorHAnsi" w:cstheme="majorHAnsi"/>
          <w:bCs/>
          <w:color w:val="013A57" w:themeColor="accent1" w:themeShade="BF"/>
          <w:sz w:val="22"/>
        </w:rPr>
      </w:pPr>
    </w:p>
    <w:p w14:paraId="5E844B6D" w14:textId="77777777" w:rsidR="00055406" w:rsidRDefault="00055406" w:rsidP="006B2306">
      <w:pPr>
        <w:jc w:val="center"/>
        <w:rPr>
          <w:rFonts w:asciiTheme="majorHAnsi" w:hAnsiTheme="majorHAnsi" w:cstheme="majorHAnsi"/>
          <w:bCs/>
          <w:color w:val="013A57" w:themeColor="accent1" w:themeShade="BF"/>
          <w:sz w:val="22"/>
        </w:rPr>
      </w:pPr>
    </w:p>
    <w:p w14:paraId="229311F8" w14:textId="77777777" w:rsidR="00055406" w:rsidRDefault="00055406" w:rsidP="006B2306">
      <w:pPr>
        <w:jc w:val="center"/>
        <w:rPr>
          <w:rFonts w:asciiTheme="majorHAnsi" w:hAnsiTheme="majorHAnsi" w:cstheme="majorHAnsi"/>
          <w:bCs/>
          <w:color w:val="013A57" w:themeColor="accent1" w:themeShade="BF"/>
          <w:sz w:val="22"/>
        </w:rPr>
      </w:pPr>
    </w:p>
    <w:p w14:paraId="4F5A8370" w14:textId="77777777" w:rsidR="00055406" w:rsidRDefault="00055406" w:rsidP="006B2306">
      <w:pPr>
        <w:jc w:val="center"/>
        <w:rPr>
          <w:rFonts w:asciiTheme="majorHAnsi" w:hAnsiTheme="majorHAnsi" w:cstheme="majorHAnsi"/>
          <w:bCs/>
          <w:color w:val="013A57" w:themeColor="accent1" w:themeShade="BF"/>
          <w:sz w:val="22"/>
        </w:rPr>
      </w:pPr>
    </w:p>
    <w:p w14:paraId="3914BD94" w14:textId="77777777" w:rsidR="00055406" w:rsidRDefault="00055406" w:rsidP="006B2306">
      <w:pPr>
        <w:jc w:val="center"/>
        <w:rPr>
          <w:rFonts w:asciiTheme="majorHAnsi" w:hAnsiTheme="majorHAnsi" w:cstheme="majorHAnsi"/>
          <w:bCs/>
          <w:color w:val="013A57" w:themeColor="accent1" w:themeShade="BF"/>
          <w:sz w:val="22"/>
        </w:rPr>
      </w:pPr>
    </w:p>
    <w:p w14:paraId="4B23D9BA" w14:textId="77777777" w:rsidR="00055406" w:rsidRDefault="00055406" w:rsidP="006B2306">
      <w:pPr>
        <w:jc w:val="center"/>
        <w:rPr>
          <w:rFonts w:asciiTheme="majorHAnsi" w:hAnsiTheme="majorHAnsi" w:cstheme="majorHAnsi"/>
          <w:bCs/>
          <w:color w:val="013A57" w:themeColor="accent1" w:themeShade="BF"/>
          <w:sz w:val="22"/>
        </w:rPr>
      </w:pPr>
    </w:p>
    <w:p w14:paraId="5FF7B7FD" w14:textId="77777777" w:rsidR="00055406" w:rsidRDefault="00055406" w:rsidP="006B2306">
      <w:pPr>
        <w:jc w:val="center"/>
        <w:rPr>
          <w:rFonts w:asciiTheme="majorHAnsi" w:hAnsiTheme="majorHAnsi" w:cstheme="majorHAnsi"/>
          <w:bCs/>
          <w:color w:val="013A57" w:themeColor="accent1" w:themeShade="BF"/>
          <w:sz w:val="22"/>
        </w:rPr>
      </w:pPr>
    </w:p>
    <w:p w14:paraId="4E702C05" w14:textId="77777777" w:rsidR="00055406" w:rsidRDefault="00055406" w:rsidP="006B2306">
      <w:pPr>
        <w:jc w:val="center"/>
        <w:rPr>
          <w:rFonts w:asciiTheme="majorHAnsi" w:hAnsiTheme="majorHAnsi" w:cstheme="majorHAnsi"/>
          <w:bCs/>
          <w:color w:val="013A57" w:themeColor="accent1" w:themeShade="BF"/>
          <w:sz w:val="22"/>
        </w:rPr>
      </w:pPr>
    </w:p>
    <w:p w14:paraId="2E1622CF" w14:textId="77777777" w:rsidR="00055406" w:rsidRDefault="00055406" w:rsidP="006B2306">
      <w:pPr>
        <w:jc w:val="center"/>
        <w:rPr>
          <w:rFonts w:asciiTheme="majorHAnsi" w:hAnsiTheme="majorHAnsi" w:cstheme="majorHAnsi"/>
          <w:bCs/>
          <w:color w:val="013A57" w:themeColor="accent1" w:themeShade="BF"/>
          <w:sz w:val="22"/>
        </w:rPr>
      </w:pPr>
    </w:p>
    <w:p w14:paraId="5F14E303" w14:textId="77777777" w:rsidR="00055406" w:rsidRDefault="00055406" w:rsidP="006B2306">
      <w:pPr>
        <w:jc w:val="center"/>
        <w:rPr>
          <w:rFonts w:asciiTheme="majorHAnsi" w:hAnsiTheme="majorHAnsi" w:cstheme="majorHAnsi"/>
          <w:bCs/>
          <w:color w:val="013A57" w:themeColor="accent1" w:themeShade="BF"/>
          <w:sz w:val="22"/>
        </w:rPr>
      </w:pPr>
    </w:p>
    <w:p w14:paraId="5D189BC8" w14:textId="77777777" w:rsidR="00055406" w:rsidRDefault="00055406" w:rsidP="006B2306">
      <w:pPr>
        <w:jc w:val="center"/>
        <w:rPr>
          <w:rFonts w:asciiTheme="majorHAnsi" w:hAnsiTheme="majorHAnsi" w:cstheme="majorHAnsi"/>
          <w:bCs/>
          <w:color w:val="013A57" w:themeColor="accent1" w:themeShade="BF"/>
          <w:sz w:val="22"/>
        </w:rPr>
      </w:pPr>
    </w:p>
    <w:p w14:paraId="275F72F4" w14:textId="3F55E400" w:rsidR="006B2306" w:rsidRPr="00055406" w:rsidRDefault="006B2306" w:rsidP="006B2306">
      <w:pPr>
        <w:jc w:val="center"/>
        <w:rPr>
          <w:rFonts w:asciiTheme="majorHAnsi" w:hAnsiTheme="majorHAnsi" w:cstheme="majorHAnsi"/>
          <w:bCs/>
          <w:color w:val="013A57" w:themeColor="accent1" w:themeShade="BF"/>
          <w:szCs w:val="28"/>
        </w:rPr>
      </w:pPr>
      <w:r w:rsidRPr="00055406">
        <w:rPr>
          <w:rFonts w:asciiTheme="majorHAnsi" w:hAnsiTheme="majorHAnsi" w:cstheme="majorHAnsi"/>
          <w:bCs/>
          <w:color w:val="013A57" w:themeColor="accent1" w:themeShade="BF"/>
          <w:szCs w:val="28"/>
        </w:rPr>
        <w:lastRenderedPageBreak/>
        <w:t>Year (10B) Spring Revision for (Combined Science Biology)</w:t>
      </w:r>
    </w:p>
    <w:p w14:paraId="61C9ED7B" w14:textId="77777777" w:rsidR="006C37C3" w:rsidRPr="007D5FB0" w:rsidRDefault="006C37C3" w:rsidP="006B2306">
      <w:pPr>
        <w:jc w:val="center"/>
        <w:rPr>
          <w:rFonts w:asciiTheme="majorHAnsi" w:hAnsiTheme="majorHAnsi" w:cstheme="majorHAnsi"/>
          <w:b w:val="0"/>
          <w:bCs/>
          <w:color w:val="013A57" w:themeColor="accent1" w:themeShade="BF"/>
          <w:sz w:val="22"/>
        </w:rPr>
      </w:pPr>
    </w:p>
    <w:tbl>
      <w:tblPr>
        <w:tblStyle w:val="TableGrid"/>
        <w:tblW w:w="0" w:type="auto"/>
        <w:tblLook w:val="04A0" w:firstRow="1" w:lastRow="0" w:firstColumn="1" w:lastColumn="0" w:noHBand="0" w:noVBand="1"/>
      </w:tblPr>
      <w:tblGrid>
        <w:gridCol w:w="9016"/>
      </w:tblGrid>
      <w:tr w:rsidR="006B2306" w:rsidRPr="007D5FB0" w14:paraId="3EE99B60" w14:textId="77777777" w:rsidTr="00807DCB">
        <w:tc>
          <w:tcPr>
            <w:tcW w:w="9016" w:type="dxa"/>
            <w:shd w:val="clear" w:color="auto" w:fill="CCFFCC"/>
          </w:tcPr>
          <w:p w14:paraId="13C9C725"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6B2306" w:rsidRPr="007D5FB0" w14:paraId="6AA6283A" w14:textId="77777777" w:rsidTr="00807DCB">
        <w:tc>
          <w:tcPr>
            <w:tcW w:w="9016" w:type="dxa"/>
            <w:shd w:val="clear" w:color="auto" w:fill="auto"/>
          </w:tcPr>
          <w:p w14:paraId="22FA8FE9"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End of term assessment on:</w:t>
            </w:r>
          </w:p>
          <w:p w14:paraId="016FB5EA" w14:textId="77777777" w:rsidR="006B2306" w:rsidRPr="007D5FB0" w:rsidRDefault="006B2306" w:rsidP="00807DCB">
            <w:pPr>
              <w:rPr>
                <w:rFonts w:asciiTheme="majorHAnsi" w:hAnsiTheme="majorHAnsi" w:cstheme="majorHAnsi"/>
                <w:sz w:val="22"/>
              </w:rPr>
            </w:pPr>
          </w:p>
          <w:p w14:paraId="35A2846F" w14:textId="77777777" w:rsidR="006B2306" w:rsidRPr="00055406" w:rsidRDefault="006B2306" w:rsidP="00807DCB">
            <w:pPr>
              <w:rPr>
                <w:rFonts w:asciiTheme="majorHAnsi" w:hAnsiTheme="majorHAnsi" w:cstheme="majorHAnsi"/>
                <w:color w:val="auto"/>
                <w:sz w:val="22"/>
              </w:rPr>
            </w:pPr>
            <w:r w:rsidRPr="00055406">
              <w:rPr>
                <w:rFonts w:asciiTheme="majorHAnsi" w:hAnsiTheme="majorHAnsi" w:cstheme="majorHAnsi"/>
                <w:color w:val="auto"/>
                <w:sz w:val="22"/>
              </w:rPr>
              <w:t>Topic 1 – Cell Biology</w:t>
            </w:r>
          </w:p>
          <w:p w14:paraId="3CAC1608" w14:textId="77777777" w:rsidR="006B2306" w:rsidRDefault="006B2306" w:rsidP="00807DCB">
            <w:pPr>
              <w:rPr>
                <w:rFonts w:asciiTheme="majorHAnsi" w:hAnsiTheme="majorHAnsi" w:cstheme="majorHAnsi"/>
                <w:color w:val="auto"/>
                <w:sz w:val="22"/>
              </w:rPr>
            </w:pPr>
            <w:r w:rsidRPr="00055406">
              <w:rPr>
                <w:rFonts w:asciiTheme="majorHAnsi" w:hAnsiTheme="majorHAnsi" w:cstheme="majorHAnsi"/>
                <w:color w:val="auto"/>
                <w:sz w:val="22"/>
              </w:rPr>
              <w:t xml:space="preserve">Topic 2 – Organisation </w:t>
            </w:r>
          </w:p>
          <w:p w14:paraId="36BF7988" w14:textId="141D21F3" w:rsidR="00055406" w:rsidRPr="007D5FB0" w:rsidRDefault="00055406" w:rsidP="00807DCB">
            <w:pPr>
              <w:rPr>
                <w:rFonts w:asciiTheme="majorHAnsi" w:hAnsiTheme="majorHAnsi" w:cstheme="majorHAnsi"/>
                <w:sz w:val="22"/>
              </w:rPr>
            </w:pPr>
          </w:p>
        </w:tc>
      </w:tr>
      <w:tr w:rsidR="006B2306" w:rsidRPr="007D5FB0" w14:paraId="1824DF23" w14:textId="77777777" w:rsidTr="00807DCB">
        <w:tc>
          <w:tcPr>
            <w:tcW w:w="9016" w:type="dxa"/>
            <w:shd w:val="clear" w:color="auto" w:fill="B1E4FD" w:themeFill="accent1" w:themeFillTint="33"/>
          </w:tcPr>
          <w:p w14:paraId="03622067"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What do I need to revise?</w:t>
            </w:r>
          </w:p>
          <w:p w14:paraId="6681AF09" w14:textId="77777777" w:rsidR="006B2306" w:rsidRPr="007D5FB0" w:rsidRDefault="006B2306" w:rsidP="00807DCB">
            <w:pPr>
              <w:pStyle w:val="ListParagraph"/>
              <w:rPr>
                <w:rFonts w:asciiTheme="majorHAnsi" w:hAnsiTheme="majorHAnsi" w:cstheme="majorHAnsi"/>
              </w:rPr>
            </w:pPr>
          </w:p>
        </w:tc>
      </w:tr>
      <w:tr w:rsidR="006B2306" w:rsidRPr="007D5FB0" w14:paraId="7AA0E687" w14:textId="77777777" w:rsidTr="00807DCB">
        <w:tc>
          <w:tcPr>
            <w:tcW w:w="9016" w:type="dxa"/>
          </w:tcPr>
          <w:p w14:paraId="599106A6"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Topic 1 – Cell Biology</w:t>
            </w:r>
          </w:p>
          <w:p w14:paraId="2BB8EC57" w14:textId="77777777" w:rsidR="006B2306" w:rsidRPr="007D5FB0" w:rsidRDefault="006B2306" w:rsidP="00807DCB">
            <w:pPr>
              <w:rPr>
                <w:rFonts w:asciiTheme="majorHAnsi" w:hAnsiTheme="majorHAnsi" w:cstheme="majorHAnsi"/>
                <w:b w:val="0"/>
                <w:bCs/>
                <w:sz w:val="22"/>
                <w:u w:val="single"/>
              </w:rPr>
            </w:pPr>
          </w:p>
          <w:p w14:paraId="704F9DDE" w14:textId="77777777" w:rsidR="006B2306" w:rsidRPr="007D5FB0" w:rsidRDefault="006B2306" w:rsidP="006C37C3">
            <w:pPr>
              <w:pStyle w:val="ListParagraph"/>
              <w:numPr>
                <w:ilvl w:val="0"/>
                <w:numId w:val="90"/>
              </w:numPr>
              <w:spacing w:after="0" w:line="240" w:lineRule="auto"/>
              <w:rPr>
                <w:rFonts w:asciiTheme="majorHAnsi" w:hAnsiTheme="majorHAnsi" w:cstheme="majorHAnsi"/>
                <w:b/>
                <w:bCs/>
                <w:u w:val="single"/>
              </w:rPr>
            </w:pPr>
            <w:r w:rsidRPr="007D5FB0">
              <w:rPr>
                <w:rFonts w:asciiTheme="majorHAnsi" w:hAnsiTheme="majorHAnsi" w:cstheme="majorHAnsi"/>
                <w:b/>
                <w:bCs/>
                <w:u w:val="single"/>
              </w:rPr>
              <w:t>Transport in cells</w:t>
            </w:r>
          </w:p>
          <w:p w14:paraId="39684CCD" w14:textId="77777777" w:rsidR="006B2306" w:rsidRPr="007D5FB0" w:rsidRDefault="006B2306" w:rsidP="006C37C3">
            <w:pPr>
              <w:pStyle w:val="ListParagraph"/>
              <w:numPr>
                <w:ilvl w:val="0"/>
                <w:numId w:val="88"/>
              </w:numPr>
              <w:spacing w:after="0" w:line="240" w:lineRule="auto"/>
              <w:rPr>
                <w:rFonts w:asciiTheme="majorHAnsi" w:hAnsiTheme="majorHAnsi" w:cstheme="majorHAnsi"/>
              </w:rPr>
            </w:pPr>
            <w:r w:rsidRPr="007D5FB0">
              <w:rPr>
                <w:rFonts w:asciiTheme="majorHAnsi" w:hAnsiTheme="majorHAnsi" w:cstheme="majorHAnsi"/>
              </w:rPr>
              <w:t xml:space="preserve">Osmosis </w:t>
            </w:r>
          </w:p>
          <w:p w14:paraId="715737C0" w14:textId="77777777" w:rsidR="006B2306" w:rsidRPr="007D5FB0" w:rsidRDefault="006B2306" w:rsidP="006C37C3">
            <w:pPr>
              <w:pStyle w:val="ListParagraph"/>
              <w:numPr>
                <w:ilvl w:val="0"/>
                <w:numId w:val="88"/>
              </w:numPr>
              <w:spacing w:after="0" w:line="240" w:lineRule="auto"/>
              <w:rPr>
                <w:rFonts w:asciiTheme="majorHAnsi" w:hAnsiTheme="majorHAnsi" w:cstheme="majorHAnsi"/>
              </w:rPr>
            </w:pPr>
            <w:r w:rsidRPr="007D5FB0">
              <w:rPr>
                <w:rFonts w:asciiTheme="majorHAnsi" w:hAnsiTheme="majorHAnsi" w:cstheme="majorHAnsi"/>
              </w:rPr>
              <w:t xml:space="preserve">Required practical 3 </w:t>
            </w:r>
          </w:p>
          <w:p w14:paraId="3A02B471" w14:textId="77777777" w:rsidR="006B2306" w:rsidRPr="007D5FB0" w:rsidRDefault="006B2306" w:rsidP="006C37C3">
            <w:pPr>
              <w:pStyle w:val="ListParagraph"/>
              <w:numPr>
                <w:ilvl w:val="0"/>
                <w:numId w:val="88"/>
              </w:numPr>
              <w:spacing w:after="0" w:line="240" w:lineRule="auto"/>
              <w:rPr>
                <w:rFonts w:asciiTheme="majorHAnsi" w:hAnsiTheme="majorHAnsi" w:cstheme="majorHAnsi"/>
              </w:rPr>
            </w:pPr>
            <w:r w:rsidRPr="007D5FB0">
              <w:rPr>
                <w:rFonts w:asciiTheme="majorHAnsi" w:hAnsiTheme="majorHAnsi" w:cstheme="majorHAnsi"/>
              </w:rPr>
              <w:t>Active transport</w:t>
            </w:r>
          </w:p>
          <w:p w14:paraId="14D117EA" w14:textId="77777777" w:rsidR="006B2306" w:rsidRPr="007D5FB0" w:rsidRDefault="006B2306" w:rsidP="00807DCB">
            <w:pPr>
              <w:pStyle w:val="ListParagraph"/>
              <w:ind w:left="1728"/>
              <w:rPr>
                <w:rFonts w:asciiTheme="majorHAnsi" w:hAnsiTheme="majorHAnsi" w:cstheme="majorHAnsi"/>
              </w:rPr>
            </w:pPr>
          </w:p>
          <w:p w14:paraId="348F1CB6"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Topic 2 – Organisation </w:t>
            </w:r>
          </w:p>
          <w:p w14:paraId="714D4E80" w14:textId="77777777" w:rsidR="006B2306" w:rsidRPr="007D5FB0" w:rsidRDefault="006B2306" w:rsidP="00807DCB">
            <w:pPr>
              <w:rPr>
                <w:rFonts w:asciiTheme="majorHAnsi" w:hAnsiTheme="majorHAnsi" w:cstheme="majorHAnsi"/>
                <w:sz w:val="22"/>
              </w:rPr>
            </w:pPr>
          </w:p>
          <w:p w14:paraId="3DC98347" w14:textId="77777777" w:rsidR="006B2306" w:rsidRPr="007D5FB0" w:rsidRDefault="006B2306" w:rsidP="006C37C3">
            <w:pPr>
              <w:pStyle w:val="ListParagraph"/>
              <w:numPr>
                <w:ilvl w:val="0"/>
                <w:numId w:val="91"/>
              </w:numPr>
              <w:spacing w:after="0" w:line="240" w:lineRule="auto"/>
              <w:rPr>
                <w:rFonts w:asciiTheme="majorHAnsi" w:hAnsiTheme="majorHAnsi" w:cstheme="majorHAnsi"/>
                <w:b/>
                <w:bCs/>
                <w:u w:val="single"/>
              </w:rPr>
            </w:pPr>
            <w:r w:rsidRPr="007D5FB0">
              <w:rPr>
                <w:rFonts w:asciiTheme="majorHAnsi" w:hAnsiTheme="majorHAnsi" w:cstheme="majorHAnsi"/>
                <w:b/>
                <w:bCs/>
                <w:u w:val="single"/>
              </w:rPr>
              <w:t>Principles of organisation</w:t>
            </w:r>
          </w:p>
          <w:p w14:paraId="76BE2184" w14:textId="77777777" w:rsidR="006B2306" w:rsidRPr="007D5FB0" w:rsidRDefault="006B2306" w:rsidP="00807DCB">
            <w:pPr>
              <w:pStyle w:val="ListParagraph"/>
              <w:rPr>
                <w:rFonts w:asciiTheme="majorHAnsi" w:hAnsiTheme="majorHAnsi" w:cstheme="majorHAnsi"/>
                <w:b/>
                <w:bCs/>
                <w:u w:val="single"/>
              </w:rPr>
            </w:pPr>
          </w:p>
          <w:p w14:paraId="7718C647" w14:textId="77777777" w:rsidR="006B2306" w:rsidRPr="007D5FB0" w:rsidRDefault="006B2306" w:rsidP="006C37C3">
            <w:pPr>
              <w:pStyle w:val="ListParagraph"/>
              <w:numPr>
                <w:ilvl w:val="0"/>
                <w:numId w:val="91"/>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b/>
                <w:bCs/>
                <w:color w:val="0F0D29" w:themeColor="text1"/>
                <w:u w:val="single"/>
              </w:rPr>
              <w:t>Animal tissues, organs and organ systems</w:t>
            </w:r>
          </w:p>
          <w:p w14:paraId="0C7B7F6B"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The human digestive system</w:t>
            </w:r>
          </w:p>
          <w:p w14:paraId="78D3D574"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Required practical activity 4: use qualitative reagents to test for a range of carbohydrates, lipids and proteins</w:t>
            </w:r>
          </w:p>
          <w:p w14:paraId="71B0BC12"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Required practical activity 5: investigate the effect of pH on the rate of reaction of amylase enzyme</w:t>
            </w:r>
          </w:p>
          <w:p w14:paraId="242C0556"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The heart and blood vessels</w:t>
            </w:r>
          </w:p>
          <w:p w14:paraId="47D58564"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Blood</w:t>
            </w:r>
          </w:p>
          <w:p w14:paraId="656B1C4D"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Coronary heart disease: a non-communicable disease</w:t>
            </w:r>
          </w:p>
          <w:p w14:paraId="5929A10B"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Health issues</w:t>
            </w:r>
          </w:p>
          <w:p w14:paraId="2D14127E"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The effect of lifestyle on some non-communicable diseases</w:t>
            </w:r>
          </w:p>
          <w:p w14:paraId="2060FC4D" w14:textId="77777777" w:rsidR="006B2306" w:rsidRPr="00055406"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Cancer</w:t>
            </w:r>
          </w:p>
          <w:p w14:paraId="4B57994C" w14:textId="30D617EF" w:rsidR="00055406" w:rsidRPr="00055406" w:rsidRDefault="00055406" w:rsidP="00055406">
            <w:pPr>
              <w:ind w:left="1080"/>
              <w:rPr>
                <w:rFonts w:asciiTheme="majorHAnsi" w:hAnsiTheme="majorHAnsi" w:cstheme="majorHAnsi"/>
                <w:bCs/>
                <w:color w:val="0F0D29" w:themeColor="text1"/>
                <w:u w:val="single"/>
              </w:rPr>
            </w:pPr>
          </w:p>
        </w:tc>
      </w:tr>
      <w:tr w:rsidR="006B2306" w:rsidRPr="007D5FB0" w14:paraId="2C6DE5EE" w14:textId="77777777" w:rsidTr="00807DCB">
        <w:tc>
          <w:tcPr>
            <w:tcW w:w="9016" w:type="dxa"/>
            <w:shd w:val="clear" w:color="auto" w:fill="E0EFF4" w:themeFill="accent4" w:themeFillTint="33"/>
          </w:tcPr>
          <w:p w14:paraId="09B8B4CB"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(Biology)</w:t>
            </w:r>
            <w:r w:rsidRPr="007D5FB0">
              <w:rPr>
                <w:rFonts w:asciiTheme="majorHAnsi" w:hAnsiTheme="majorHAnsi" w:cstheme="majorHAnsi"/>
                <w:sz w:val="22"/>
              </w:rPr>
              <w:t>?</w:t>
            </w:r>
          </w:p>
          <w:p w14:paraId="0DFC8B05" w14:textId="77777777" w:rsidR="006B2306" w:rsidRPr="007D5FB0" w:rsidRDefault="006B2306" w:rsidP="00807DCB">
            <w:pPr>
              <w:rPr>
                <w:rFonts w:asciiTheme="majorHAnsi" w:hAnsiTheme="majorHAnsi" w:cstheme="majorHAnsi"/>
                <w:sz w:val="22"/>
              </w:rPr>
            </w:pPr>
          </w:p>
        </w:tc>
      </w:tr>
      <w:tr w:rsidR="006B2306" w:rsidRPr="007D5FB0" w14:paraId="4D2538E0" w14:textId="77777777" w:rsidTr="00807DCB">
        <w:tc>
          <w:tcPr>
            <w:tcW w:w="9016" w:type="dxa"/>
          </w:tcPr>
          <w:p w14:paraId="0F1AAE43"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Class notes/lab book</w:t>
            </w:r>
          </w:p>
          <w:p w14:paraId="0D9BE8CE"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Learning outcomes</w:t>
            </w:r>
          </w:p>
          <w:p w14:paraId="313EDD9C"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 xml:space="preserve">End of topic questions </w:t>
            </w:r>
          </w:p>
          <w:p w14:paraId="49531C1C"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Extended response questions/exam style questions</w:t>
            </w:r>
          </w:p>
          <w:p w14:paraId="53C87B0B" w14:textId="1AA865B9" w:rsidR="006C37C3" w:rsidRPr="007D5FB0" w:rsidRDefault="006C37C3" w:rsidP="006C37C3">
            <w:pPr>
              <w:pStyle w:val="ListParagraph"/>
              <w:spacing w:after="0" w:line="240" w:lineRule="auto"/>
              <w:rPr>
                <w:rFonts w:asciiTheme="majorHAnsi" w:hAnsiTheme="majorHAnsi" w:cstheme="majorHAnsi"/>
              </w:rPr>
            </w:pPr>
          </w:p>
        </w:tc>
      </w:tr>
      <w:tr w:rsidR="006B2306" w:rsidRPr="007D5FB0" w14:paraId="40D250F3" w14:textId="77777777" w:rsidTr="00807DCB">
        <w:tc>
          <w:tcPr>
            <w:tcW w:w="9016" w:type="dxa"/>
            <w:shd w:val="clear" w:color="auto" w:fill="D2F1EF" w:themeFill="accent6" w:themeFillTint="33"/>
          </w:tcPr>
          <w:p w14:paraId="2803C816"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Useful resources I can use:</w:t>
            </w:r>
          </w:p>
          <w:p w14:paraId="341FBE3F" w14:textId="77777777" w:rsidR="006B2306" w:rsidRPr="007D5FB0" w:rsidRDefault="006B2306" w:rsidP="00807DCB">
            <w:pPr>
              <w:rPr>
                <w:rFonts w:asciiTheme="majorHAnsi" w:hAnsiTheme="majorHAnsi" w:cstheme="majorHAnsi"/>
                <w:sz w:val="22"/>
              </w:rPr>
            </w:pPr>
          </w:p>
        </w:tc>
      </w:tr>
      <w:tr w:rsidR="006B2306" w:rsidRPr="007D5FB0" w14:paraId="44F811EB" w14:textId="77777777" w:rsidTr="00807DCB">
        <w:tc>
          <w:tcPr>
            <w:tcW w:w="9016" w:type="dxa"/>
          </w:tcPr>
          <w:p w14:paraId="5F7860DA"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Educake</w:t>
            </w:r>
          </w:p>
          <w:p w14:paraId="28287E96"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Kerboodle</w:t>
            </w:r>
          </w:p>
          <w:p w14:paraId="348D0FD8" w14:textId="43BBCC98" w:rsidR="006B23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Revision cards</w:t>
            </w:r>
          </w:p>
          <w:p w14:paraId="16A4CD05" w14:textId="4B59FE93" w:rsidR="00055406" w:rsidRDefault="00055406" w:rsidP="00807DCB">
            <w:pPr>
              <w:rPr>
                <w:rFonts w:asciiTheme="majorHAnsi" w:hAnsiTheme="majorHAnsi" w:cstheme="majorHAnsi"/>
                <w:b w:val="0"/>
                <w:bCs/>
                <w:color w:val="auto"/>
                <w:sz w:val="22"/>
              </w:rPr>
            </w:pPr>
          </w:p>
          <w:p w14:paraId="56882B5D" w14:textId="40F46015" w:rsidR="00055406" w:rsidRDefault="00055406" w:rsidP="00807DCB">
            <w:pPr>
              <w:rPr>
                <w:rFonts w:asciiTheme="majorHAnsi" w:hAnsiTheme="majorHAnsi" w:cstheme="majorHAnsi"/>
                <w:b w:val="0"/>
                <w:bCs/>
                <w:color w:val="auto"/>
                <w:sz w:val="22"/>
              </w:rPr>
            </w:pPr>
          </w:p>
          <w:p w14:paraId="7A16E289" w14:textId="77777777" w:rsidR="00055406" w:rsidRPr="00055406" w:rsidRDefault="00055406" w:rsidP="00807DCB">
            <w:pPr>
              <w:rPr>
                <w:rFonts w:asciiTheme="majorHAnsi" w:hAnsiTheme="majorHAnsi" w:cstheme="majorHAnsi"/>
                <w:b w:val="0"/>
                <w:bCs/>
                <w:color w:val="auto"/>
                <w:sz w:val="22"/>
              </w:rPr>
            </w:pPr>
          </w:p>
          <w:p w14:paraId="22A592A9" w14:textId="77777777" w:rsidR="006B2306" w:rsidRPr="007D5FB0" w:rsidRDefault="006B2306" w:rsidP="00807DCB">
            <w:pPr>
              <w:rPr>
                <w:rFonts w:asciiTheme="majorHAnsi" w:hAnsiTheme="majorHAnsi" w:cstheme="majorHAnsi"/>
                <w:sz w:val="22"/>
              </w:rPr>
            </w:pPr>
          </w:p>
        </w:tc>
      </w:tr>
      <w:tr w:rsidR="006B2306" w:rsidRPr="007D5FB0" w14:paraId="062D2AE0" w14:textId="77777777" w:rsidTr="00807DCB">
        <w:tc>
          <w:tcPr>
            <w:tcW w:w="9016" w:type="dxa"/>
            <w:shd w:val="clear" w:color="auto" w:fill="FFCCFF"/>
          </w:tcPr>
          <w:p w14:paraId="7BD44ADF"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lastRenderedPageBreak/>
              <w:t>Useful websites I can use:</w:t>
            </w:r>
          </w:p>
          <w:p w14:paraId="1A493970" w14:textId="77777777" w:rsidR="006B2306" w:rsidRPr="007D5FB0" w:rsidRDefault="006B2306" w:rsidP="00807DCB">
            <w:pPr>
              <w:rPr>
                <w:rFonts w:asciiTheme="majorHAnsi" w:hAnsiTheme="majorHAnsi" w:cstheme="majorHAnsi"/>
                <w:sz w:val="22"/>
              </w:rPr>
            </w:pPr>
          </w:p>
        </w:tc>
      </w:tr>
      <w:tr w:rsidR="006B2306" w:rsidRPr="007D5FB0" w14:paraId="1E31E860" w14:textId="77777777" w:rsidTr="00807DCB">
        <w:tc>
          <w:tcPr>
            <w:tcW w:w="9016" w:type="dxa"/>
          </w:tcPr>
          <w:p w14:paraId="0DD274CC" w14:textId="77777777" w:rsidR="006B2306" w:rsidRPr="007D5FB0" w:rsidRDefault="006B2306" w:rsidP="00807DCB">
            <w:pPr>
              <w:rPr>
                <w:rFonts w:asciiTheme="majorHAnsi" w:hAnsiTheme="majorHAnsi" w:cstheme="majorHAnsi"/>
                <w:sz w:val="22"/>
              </w:rPr>
            </w:pPr>
          </w:p>
          <w:p w14:paraId="5DD76A08" w14:textId="77777777" w:rsidR="006B2306" w:rsidRPr="007D5FB0" w:rsidRDefault="00000000" w:rsidP="00807DCB">
            <w:pPr>
              <w:rPr>
                <w:rFonts w:asciiTheme="majorHAnsi" w:hAnsiTheme="majorHAnsi" w:cstheme="majorHAnsi"/>
                <w:sz w:val="22"/>
              </w:rPr>
            </w:pPr>
            <w:hyperlink r:id="rId314" w:history="1">
              <w:r w:rsidR="006B2306" w:rsidRPr="007D5FB0">
                <w:rPr>
                  <w:rFonts w:asciiTheme="majorHAnsi" w:hAnsiTheme="majorHAnsi" w:cstheme="majorHAnsi"/>
                  <w:color w:val="0000FF"/>
                  <w:sz w:val="22"/>
                  <w:u w:val="single"/>
                </w:rPr>
                <w:t>The heart - The circulatory system - GCSE Biology (Single Science) Revision - BBC Bitesize</w:t>
              </w:r>
            </w:hyperlink>
          </w:p>
          <w:p w14:paraId="2C0BB064" w14:textId="77777777" w:rsidR="006B2306" w:rsidRPr="007D5FB0" w:rsidRDefault="00000000" w:rsidP="00807DCB">
            <w:pPr>
              <w:rPr>
                <w:rFonts w:asciiTheme="majorHAnsi" w:hAnsiTheme="majorHAnsi" w:cstheme="majorHAnsi"/>
                <w:sz w:val="22"/>
              </w:rPr>
            </w:pPr>
            <w:hyperlink r:id="rId315" w:history="1">
              <w:r w:rsidR="006B2306" w:rsidRPr="007D5FB0">
                <w:rPr>
                  <w:rFonts w:asciiTheme="majorHAnsi" w:hAnsiTheme="majorHAnsi" w:cstheme="majorHAnsi"/>
                  <w:color w:val="0000FF"/>
                  <w:sz w:val="22"/>
                  <w:u w:val="single"/>
                </w:rPr>
                <w:t>Digestive system - Digestive system - GCSE Biology (Single Science) Revision - BBC Bitesize</w:t>
              </w:r>
            </w:hyperlink>
          </w:p>
          <w:p w14:paraId="577AACFD" w14:textId="77777777" w:rsidR="006B2306" w:rsidRPr="007D5FB0" w:rsidRDefault="00000000" w:rsidP="00807DCB">
            <w:pPr>
              <w:rPr>
                <w:rFonts w:asciiTheme="majorHAnsi" w:hAnsiTheme="majorHAnsi" w:cstheme="majorHAnsi"/>
                <w:sz w:val="22"/>
              </w:rPr>
            </w:pPr>
            <w:hyperlink r:id="rId316" w:history="1">
              <w:r w:rsidR="006B2306" w:rsidRPr="007D5FB0">
                <w:rPr>
                  <w:rFonts w:asciiTheme="majorHAnsi" w:hAnsiTheme="majorHAnsi" w:cstheme="majorHAnsi"/>
                  <w:color w:val="0000FF"/>
                  <w:sz w:val="22"/>
                  <w:u w:val="single"/>
                </w:rPr>
                <w:t>Pathogens - Communicable diseases - AQA - GCSE Biology (Single Science) Revision - AQA - BBC Bitesize</w:t>
              </w:r>
            </w:hyperlink>
          </w:p>
          <w:p w14:paraId="184B5CC0" w14:textId="77777777" w:rsidR="006B2306" w:rsidRPr="007D5FB0" w:rsidRDefault="006B2306" w:rsidP="00807DCB">
            <w:pPr>
              <w:rPr>
                <w:rFonts w:asciiTheme="majorHAnsi" w:hAnsiTheme="majorHAnsi" w:cstheme="majorHAnsi"/>
                <w:sz w:val="22"/>
              </w:rPr>
            </w:pPr>
          </w:p>
        </w:tc>
      </w:tr>
      <w:tr w:rsidR="006B2306" w:rsidRPr="007D5FB0" w14:paraId="198F2E54" w14:textId="77777777" w:rsidTr="00807DCB">
        <w:tc>
          <w:tcPr>
            <w:tcW w:w="9016" w:type="dxa"/>
            <w:shd w:val="clear" w:color="auto" w:fill="CCFFFF"/>
          </w:tcPr>
          <w:p w14:paraId="7BAC6E4F"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2110B8D3" w14:textId="77777777" w:rsidR="006B2306" w:rsidRPr="007D5FB0" w:rsidRDefault="006B2306" w:rsidP="00807DCB">
            <w:pPr>
              <w:rPr>
                <w:rFonts w:asciiTheme="majorHAnsi" w:hAnsiTheme="majorHAnsi" w:cstheme="majorHAnsi"/>
                <w:sz w:val="22"/>
              </w:rPr>
            </w:pPr>
          </w:p>
        </w:tc>
      </w:tr>
      <w:tr w:rsidR="006B2306" w:rsidRPr="007D5FB0" w14:paraId="03A2D452" w14:textId="77777777" w:rsidTr="00807DCB">
        <w:trPr>
          <w:trHeight w:val="165"/>
        </w:trPr>
        <w:tc>
          <w:tcPr>
            <w:tcW w:w="9016" w:type="dxa"/>
          </w:tcPr>
          <w:p w14:paraId="24F0FE6B" w14:textId="77777777" w:rsidR="006B2306" w:rsidRPr="007D5FB0" w:rsidRDefault="00000000" w:rsidP="00807DCB">
            <w:pPr>
              <w:rPr>
                <w:rFonts w:asciiTheme="majorHAnsi" w:hAnsiTheme="majorHAnsi" w:cstheme="majorHAnsi"/>
                <w:sz w:val="22"/>
              </w:rPr>
            </w:pPr>
            <w:hyperlink r:id="rId317" w:history="1">
              <w:r w:rsidR="006B2306" w:rsidRPr="007D5FB0">
                <w:rPr>
                  <w:rFonts w:asciiTheme="majorHAnsi" w:hAnsiTheme="majorHAnsi" w:cstheme="majorHAnsi"/>
                  <w:color w:val="0000FF"/>
                  <w:sz w:val="22"/>
                  <w:u w:val="single"/>
                </w:rPr>
                <w:t>40 years of UK heart transplants - Heart Matters magazine | BHF</w:t>
              </w:r>
            </w:hyperlink>
          </w:p>
          <w:p w14:paraId="4C5D27A9" w14:textId="77777777" w:rsidR="006B2306" w:rsidRPr="007D5FB0" w:rsidRDefault="006B2306" w:rsidP="00807DCB">
            <w:pPr>
              <w:rPr>
                <w:rFonts w:asciiTheme="majorHAnsi" w:hAnsiTheme="majorHAnsi" w:cstheme="majorHAnsi"/>
                <w:sz w:val="22"/>
              </w:rPr>
            </w:pPr>
          </w:p>
          <w:p w14:paraId="2CC7619A" w14:textId="77777777" w:rsidR="006B2306" w:rsidRPr="007D5FB0" w:rsidRDefault="00000000" w:rsidP="00807DCB">
            <w:pPr>
              <w:rPr>
                <w:rFonts w:asciiTheme="majorHAnsi" w:hAnsiTheme="majorHAnsi" w:cstheme="majorHAnsi"/>
                <w:sz w:val="22"/>
              </w:rPr>
            </w:pPr>
            <w:hyperlink r:id="rId318" w:history="1">
              <w:r w:rsidR="006B2306" w:rsidRPr="007D5FB0">
                <w:rPr>
                  <w:rFonts w:asciiTheme="majorHAnsi" w:hAnsiTheme="majorHAnsi" w:cstheme="majorHAnsi"/>
                  <w:color w:val="0000FF"/>
                  <w:sz w:val="22"/>
                  <w:u w:val="single"/>
                </w:rPr>
                <w:t>Fun Facts About the Digestive System (healthline.com)</w:t>
              </w:r>
            </w:hyperlink>
          </w:p>
          <w:p w14:paraId="77F8174D" w14:textId="77777777" w:rsidR="006B2306" w:rsidRPr="007D5FB0" w:rsidRDefault="006B2306" w:rsidP="00807DCB">
            <w:pPr>
              <w:rPr>
                <w:rFonts w:asciiTheme="majorHAnsi" w:hAnsiTheme="majorHAnsi" w:cstheme="majorHAnsi"/>
                <w:sz w:val="22"/>
              </w:rPr>
            </w:pPr>
          </w:p>
        </w:tc>
      </w:tr>
    </w:tbl>
    <w:p w14:paraId="674936E7" w14:textId="7581DC0E" w:rsidR="006B2306" w:rsidRPr="007D5FB0" w:rsidRDefault="006B2306" w:rsidP="00DF027C">
      <w:pPr>
        <w:rPr>
          <w:rFonts w:asciiTheme="majorHAnsi" w:hAnsiTheme="majorHAnsi" w:cstheme="majorHAnsi"/>
          <w:b w:val="0"/>
          <w:bCs/>
          <w:sz w:val="22"/>
        </w:rPr>
      </w:pPr>
    </w:p>
    <w:p w14:paraId="11E40059" w14:textId="72EE022A" w:rsidR="006B2306" w:rsidRPr="007D5FB0" w:rsidRDefault="006B2306" w:rsidP="00DF027C">
      <w:pPr>
        <w:rPr>
          <w:rFonts w:asciiTheme="majorHAnsi" w:hAnsiTheme="majorHAnsi" w:cstheme="majorHAnsi"/>
          <w:b w:val="0"/>
          <w:bCs/>
          <w:sz w:val="22"/>
        </w:rPr>
      </w:pPr>
    </w:p>
    <w:p w14:paraId="2FD5E910" w14:textId="3C5AE28E" w:rsidR="006B2306" w:rsidRPr="007D5FB0" w:rsidRDefault="006B2306" w:rsidP="00DF027C">
      <w:pPr>
        <w:rPr>
          <w:rFonts w:asciiTheme="majorHAnsi" w:hAnsiTheme="majorHAnsi" w:cstheme="majorHAnsi"/>
          <w:b w:val="0"/>
          <w:bCs/>
          <w:sz w:val="22"/>
        </w:rPr>
      </w:pPr>
    </w:p>
    <w:p w14:paraId="05B22FF7" w14:textId="1FE6CA0F" w:rsidR="006B2306" w:rsidRPr="007D5FB0" w:rsidRDefault="006B2306" w:rsidP="00DF027C">
      <w:pPr>
        <w:rPr>
          <w:rFonts w:asciiTheme="majorHAnsi" w:hAnsiTheme="majorHAnsi" w:cstheme="majorHAnsi"/>
          <w:b w:val="0"/>
          <w:bCs/>
          <w:sz w:val="22"/>
        </w:rPr>
      </w:pPr>
    </w:p>
    <w:p w14:paraId="73E2652E" w14:textId="4F509DB5" w:rsidR="006B2306" w:rsidRPr="007D5FB0" w:rsidRDefault="006B2306" w:rsidP="00DF027C">
      <w:pPr>
        <w:rPr>
          <w:rFonts w:asciiTheme="majorHAnsi" w:hAnsiTheme="majorHAnsi" w:cstheme="majorHAnsi"/>
          <w:b w:val="0"/>
          <w:bCs/>
          <w:sz w:val="22"/>
        </w:rPr>
      </w:pPr>
    </w:p>
    <w:p w14:paraId="62BEF64E" w14:textId="52FBE819" w:rsidR="006B2306" w:rsidRPr="007D5FB0" w:rsidRDefault="006B2306" w:rsidP="00DF027C">
      <w:pPr>
        <w:rPr>
          <w:rFonts w:asciiTheme="majorHAnsi" w:hAnsiTheme="majorHAnsi" w:cstheme="majorHAnsi"/>
          <w:b w:val="0"/>
          <w:bCs/>
          <w:sz w:val="22"/>
        </w:rPr>
      </w:pPr>
    </w:p>
    <w:p w14:paraId="2503F827" w14:textId="2453A751" w:rsidR="006B2306" w:rsidRPr="007D5FB0" w:rsidRDefault="006B2306" w:rsidP="00DF027C">
      <w:pPr>
        <w:rPr>
          <w:rFonts w:asciiTheme="majorHAnsi" w:hAnsiTheme="majorHAnsi" w:cstheme="majorHAnsi"/>
          <w:b w:val="0"/>
          <w:bCs/>
          <w:sz w:val="22"/>
        </w:rPr>
      </w:pPr>
    </w:p>
    <w:p w14:paraId="38469C47" w14:textId="07E61F12" w:rsidR="006B2306" w:rsidRPr="007D5FB0" w:rsidRDefault="006B2306" w:rsidP="00DF027C">
      <w:pPr>
        <w:rPr>
          <w:rFonts w:asciiTheme="majorHAnsi" w:hAnsiTheme="majorHAnsi" w:cstheme="majorHAnsi"/>
          <w:b w:val="0"/>
          <w:bCs/>
          <w:sz w:val="22"/>
        </w:rPr>
      </w:pPr>
    </w:p>
    <w:p w14:paraId="2242AFC3" w14:textId="735D847C" w:rsidR="006B2306" w:rsidRPr="007D5FB0" w:rsidRDefault="006B2306" w:rsidP="00DF027C">
      <w:pPr>
        <w:rPr>
          <w:rFonts w:asciiTheme="majorHAnsi" w:hAnsiTheme="majorHAnsi" w:cstheme="majorHAnsi"/>
          <w:b w:val="0"/>
          <w:bCs/>
          <w:sz w:val="22"/>
        </w:rPr>
      </w:pPr>
    </w:p>
    <w:p w14:paraId="65B06F2C" w14:textId="3CA5DB01" w:rsidR="006B2306" w:rsidRPr="007D5FB0" w:rsidRDefault="006B2306" w:rsidP="00DF027C">
      <w:pPr>
        <w:rPr>
          <w:rFonts w:asciiTheme="majorHAnsi" w:hAnsiTheme="majorHAnsi" w:cstheme="majorHAnsi"/>
          <w:b w:val="0"/>
          <w:bCs/>
          <w:sz w:val="22"/>
        </w:rPr>
      </w:pPr>
    </w:p>
    <w:p w14:paraId="41CF7E0B" w14:textId="50234D2D" w:rsidR="006B2306" w:rsidRPr="007D5FB0" w:rsidRDefault="006B2306" w:rsidP="00DF027C">
      <w:pPr>
        <w:rPr>
          <w:rFonts w:asciiTheme="majorHAnsi" w:hAnsiTheme="majorHAnsi" w:cstheme="majorHAnsi"/>
          <w:b w:val="0"/>
          <w:bCs/>
          <w:sz w:val="22"/>
        </w:rPr>
      </w:pPr>
    </w:p>
    <w:p w14:paraId="7554A7BD" w14:textId="4BB3E92F" w:rsidR="006B2306" w:rsidRPr="007D5FB0" w:rsidRDefault="006B2306" w:rsidP="00DF027C">
      <w:pPr>
        <w:rPr>
          <w:rFonts w:asciiTheme="majorHAnsi" w:hAnsiTheme="majorHAnsi" w:cstheme="majorHAnsi"/>
          <w:b w:val="0"/>
          <w:bCs/>
          <w:sz w:val="22"/>
        </w:rPr>
      </w:pPr>
    </w:p>
    <w:p w14:paraId="50057CBA" w14:textId="7D8EBE70" w:rsidR="006B2306" w:rsidRPr="007D5FB0" w:rsidRDefault="006B2306" w:rsidP="00DF027C">
      <w:pPr>
        <w:rPr>
          <w:rFonts w:asciiTheme="majorHAnsi" w:hAnsiTheme="majorHAnsi" w:cstheme="majorHAnsi"/>
          <w:b w:val="0"/>
          <w:bCs/>
          <w:sz w:val="22"/>
        </w:rPr>
      </w:pPr>
    </w:p>
    <w:p w14:paraId="682CCAD7" w14:textId="196E9990" w:rsidR="006B2306" w:rsidRPr="007D5FB0" w:rsidRDefault="006B2306" w:rsidP="00DF027C">
      <w:pPr>
        <w:rPr>
          <w:rFonts w:asciiTheme="majorHAnsi" w:hAnsiTheme="majorHAnsi" w:cstheme="majorHAnsi"/>
          <w:b w:val="0"/>
          <w:bCs/>
          <w:sz w:val="22"/>
        </w:rPr>
      </w:pPr>
    </w:p>
    <w:p w14:paraId="4305DBAA" w14:textId="23EED88A" w:rsidR="006B2306" w:rsidRDefault="006B2306" w:rsidP="00DF027C">
      <w:pPr>
        <w:rPr>
          <w:rFonts w:asciiTheme="majorHAnsi" w:hAnsiTheme="majorHAnsi" w:cstheme="majorHAnsi"/>
          <w:b w:val="0"/>
          <w:bCs/>
          <w:sz w:val="22"/>
        </w:rPr>
      </w:pPr>
    </w:p>
    <w:p w14:paraId="1CF5E8E5" w14:textId="20F46CF7" w:rsidR="00055406" w:rsidRDefault="00055406" w:rsidP="00DF027C">
      <w:pPr>
        <w:rPr>
          <w:rFonts w:asciiTheme="majorHAnsi" w:hAnsiTheme="majorHAnsi" w:cstheme="majorHAnsi"/>
          <w:b w:val="0"/>
          <w:bCs/>
          <w:sz w:val="22"/>
        </w:rPr>
      </w:pPr>
    </w:p>
    <w:p w14:paraId="5C04F60D" w14:textId="45604503" w:rsidR="00055406" w:rsidRDefault="00055406" w:rsidP="00DF027C">
      <w:pPr>
        <w:rPr>
          <w:rFonts w:asciiTheme="majorHAnsi" w:hAnsiTheme="majorHAnsi" w:cstheme="majorHAnsi"/>
          <w:b w:val="0"/>
          <w:bCs/>
          <w:sz w:val="22"/>
        </w:rPr>
      </w:pPr>
    </w:p>
    <w:p w14:paraId="19445A56" w14:textId="6E4A4B57" w:rsidR="00055406" w:rsidRDefault="00055406" w:rsidP="00DF027C">
      <w:pPr>
        <w:rPr>
          <w:rFonts w:asciiTheme="majorHAnsi" w:hAnsiTheme="majorHAnsi" w:cstheme="majorHAnsi"/>
          <w:b w:val="0"/>
          <w:bCs/>
          <w:sz w:val="22"/>
        </w:rPr>
      </w:pPr>
    </w:p>
    <w:p w14:paraId="333927FE" w14:textId="32BFF798" w:rsidR="00055406" w:rsidRDefault="00055406" w:rsidP="00DF027C">
      <w:pPr>
        <w:rPr>
          <w:rFonts w:asciiTheme="majorHAnsi" w:hAnsiTheme="majorHAnsi" w:cstheme="majorHAnsi"/>
          <w:b w:val="0"/>
          <w:bCs/>
          <w:sz w:val="22"/>
        </w:rPr>
      </w:pPr>
    </w:p>
    <w:p w14:paraId="098A3E2A" w14:textId="177F90BA" w:rsidR="00055406" w:rsidRDefault="00055406" w:rsidP="00DF027C">
      <w:pPr>
        <w:rPr>
          <w:rFonts w:asciiTheme="majorHAnsi" w:hAnsiTheme="majorHAnsi" w:cstheme="majorHAnsi"/>
          <w:b w:val="0"/>
          <w:bCs/>
          <w:sz w:val="22"/>
        </w:rPr>
      </w:pPr>
    </w:p>
    <w:p w14:paraId="13DFDD48" w14:textId="0E38BEFE" w:rsidR="00055406" w:rsidRDefault="00055406" w:rsidP="00DF027C">
      <w:pPr>
        <w:rPr>
          <w:rFonts w:asciiTheme="majorHAnsi" w:hAnsiTheme="majorHAnsi" w:cstheme="majorHAnsi"/>
          <w:b w:val="0"/>
          <w:bCs/>
          <w:sz w:val="22"/>
        </w:rPr>
      </w:pPr>
    </w:p>
    <w:p w14:paraId="3203D3B7" w14:textId="57DDEB38" w:rsidR="00055406" w:rsidRDefault="00055406" w:rsidP="00DF027C">
      <w:pPr>
        <w:rPr>
          <w:rFonts w:asciiTheme="majorHAnsi" w:hAnsiTheme="majorHAnsi" w:cstheme="majorHAnsi"/>
          <w:b w:val="0"/>
          <w:bCs/>
          <w:sz w:val="22"/>
        </w:rPr>
      </w:pPr>
    </w:p>
    <w:p w14:paraId="7795B814" w14:textId="45C3D751" w:rsidR="00055406" w:rsidRDefault="00055406" w:rsidP="00DF027C">
      <w:pPr>
        <w:rPr>
          <w:rFonts w:asciiTheme="majorHAnsi" w:hAnsiTheme="majorHAnsi" w:cstheme="majorHAnsi"/>
          <w:b w:val="0"/>
          <w:bCs/>
          <w:sz w:val="22"/>
        </w:rPr>
      </w:pPr>
    </w:p>
    <w:p w14:paraId="0528289A" w14:textId="70AA5E2E" w:rsidR="00055406" w:rsidRDefault="00055406" w:rsidP="00DF027C">
      <w:pPr>
        <w:rPr>
          <w:rFonts w:asciiTheme="majorHAnsi" w:hAnsiTheme="majorHAnsi" w:cstheme="majorHAnsi"/>
          <w:b w:val="0"/>
          <w:bCs/>
          <w:sz w:val="22"/>
        </w:rPr>
      </w:pPr>
    </w:p>
    <w:p w14:paraId="52EBFA6E" w14:textId="41F32135" w:rsidR="00055406" w:rsidRDefault="00055406" w:rsidP="00DF027C">
      <w:pPr>
        <w:rPr>
          <w:rFonts w:asciiTheme="majorHAnsi" w:hAnsiTheme="majorHAnsi" w:cstheme="majorHAnsi"/>
          <w:b w:val="0"/>
          <w:bCs/>
          <w:sz w:val="22"/>
        </w:rPr>
      </w:pPr>
    </w:p>
    <w:p w14:paraId="274DC087" w14:textId="6CDFBF73" w:rsidR="00055406" w:rsidRDefault="00055406" w:rsidP="00DF027C">
      <w:pPr>
        <w:rPr>
          <w:rFonts w:asciiTheme="majorHAnsi" w:hAnsiTheme="majorHAnsi" w:cstheme="majorHAnsi"/>
          <w:b w:val="0"/>
          <w:bCs/>
          <w:sz w:val="22"/>
        </w:rPr>
      </w:pPr>
    </w:p>
    <w:p w14:paraId="5EC098C2" w14:textId="1DB13F98" w:rsidR="00055406" w:rsidRDefault="00055406" w:rsidP="00DF027C">
      <w:pPr>
        <w:rPr>
          <w:rFonts w:asciiTheme="majorHAnsi" w:hAnsiTheme="majorHAnsi" w:cstheme="majorHAnsi"/>
          <w:b w:val="0"/>
          <w:bCs/>
          <w:sz w:val="22"/>
        </w:rPr>
      </w:pPr>
    </w:p>
    <w:p w14:paraId="33E15A06" w14:textId="67476DAC" w:rsidR="00055406" w:rsidRDefault="00055406" w:rsidP="00DF027C">
      <w:pPr>
        <w:rPr>
          <w:rFonts w:asciiTheme="majorHAnsi" w:hAnsiTheme="majorHAnsi" w:cstheme="majorHAnsi"/>
          <w:b w:val="0"/>
          <w:bCs/>
          <w:sz w:val="22"/>
        </w:rPr>
      </w:pPr>
    </w:p>
    <w:p w14:paraId="3A4742FD" w14:textId="5AE1C624" w:rsidR="00055406" w:rsidRDefault="00055406" w:rsidP="00DF027C">
      <w:pPr>
        <w:rPr>
          <w:rFonts w:asciiTheme="majorHAnsi" w:hAnsiTheme="majorHAnsi" w:cstheme="majorHAnsi"/>
          <w:b w:val="0"/>
          <w:bCs/>
          <w:sz w:val="22"/>
        </w:rPr>
      </w:pPr>
    </w:p>
    <w:p w14:paraId="227B31F1" w14:textId="6B379C60" w:rsidR="00055406" w:rsidRDefault="00055406" w:rsidP="00DF027C">
      <w:pPr>
        <w:rPr>
          <w:rFonts w:asciiTheme="majorHAnsi" w:hAnsiTheme="majorHAnsi" w:cstheme="majorHAnsi"/>
          <w:b w:val="0"/>
          <w:bCs/>
          <w:sz w:val="22"/>
        </w:rPr>
      </w:pPr>
    </w:p>
    <w:p w14:paraId="4F77070F" w14:textId="2456B1C7" w:rsidR="00055406" w:rsidRDefault="00055406" w:rsidP="00DF027C">
      <w:pPr>
        <w:rPr>
          <w:rFonts w:asciiTheme="majorHAnsi" w:hAnsiTheme="majorHAnsi" w:cstheme="majorHAnsi"/>
          <w:b w:val="0"/>
          <w:bCs/>
          <w:sz w:val="22"/>
        </w:rPr>
      </w:pPr>
    </w:p>
    <w:p w14:paraId="2CEEE547" w14:textId="77777777" w:rsidR="00055406" w:rsidRPr="007D5FB0" w:rsidRDefault="00055406" w:rsidP="00DF027C">
      <w:pPr>
        <w:rPr>
          <w:rFonts w:asciiTheme="majorHAnsi" w:hAnsiTheme="majorHAnsi" w:cstheme="majorHAnsi"/>
          <w:b w:val="0"/>
          <w:bCs/>
          <w:sz w:val="22"/>
        </w:rPr>
      </w:pPr>
    </w:p>
    <w:p w14:paraId="398FECB8" w14:textId="146A36F7" w:rsidR="006B2306" w:rsidRPr="00055406" w:rsidRDefault="006B2306" w:rsidP="006B2306">
      <w:pPr>
        <w:jc w:val="center"/>
        <w:rPr>
          <w:rFonts w:asciiTheme="majorHAnsi" w:hAnsiTheme="majorHAnsi" w:cstheme="majorHAnsi"/>
          <w:color w:val="013A57" w:themeColor="accent1" w:themeShade="BF"/>
          <w:szCs w:val="28"/>
        </w:rPr>
      </w:pPr>
      <w:r w:rsidRPr="00055406">
        <w:rPr>
          <w:rFonts w:asciiTheme="majorHAnsi" w:hAnsiTheme="majorHAnsi" w:cstheme="majorHAnsi"/>
          <w:color w:val="013A57" w:themeColor="accent1" w:themeShade="BF"/>
          <w:szCs w:val="28"/>
        </w:rPr>
        <w:lastRenderedPageBreak/>
        <w:t xml:space="preserve">Year 10C Spring Revision for Combined Science Chemistry </w:t>
      </w:r>
    </w:p>
    <w:p w14:paraId="49CB5E92" w14:textId="77777777" w:rsidR="006C37C3" w:rsidRPr="007D5FB0" w:rsidRDefault="006C37C3" w:rsidP="006B2306">
      <w:pPr>
        <w:jc w:val="center"/>
        <w:rPr>
          <w:rFonts w:asciiTheme="majorHAnsi" w:hAnsiTheme="majorHAnsi" w:cstheme="majorHAnsi"/>
          <w:color w:val="013A57" w:themeColor="accent1" w:themeShade="BF"/>
          <w:sz w:val="22"/>
        </w:rPr>
      </w:pPr>
    </w:p>
    <w:tbl>
      <w:tblPr>
        <w:tblStyle w:val="TableGrid"/>
        <w:tblW w:w="0" w:type="auto"/>
        <w:tblLook w:val="04A0" w:firstRow="1" w:lastRow="0" w:firstColumn="1" w:lastColumn="0" w:noHBand="0" w:noVBand="1"/>
      </w:tblPr>
      <w:tblGrid>
        <w:gridCol w:w="9016"/>
      </w:tblGrid>
      <w:tr w:rsidR="006B2306" w:rsidRPr="007D5FB0" w14:paraId="7E4EA7EF" w14:textId="77777777" w:rsidTr="00807DCB">
        <w:tc>
          <w:tcPr>
            <w:tcW w:w="9016" w:type="dxa"/>
            <w:shd w:val="clear" w:color="auto" w:fill="CCFFCC"/>
          </w:tcPr>
          <w:p w14:paraId="61791CB1"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6B2306" w:rsidRPr="007D5FB0" w14:paraId="37C3486F" w14:textId="77777777" w:rsidTr="00807DCB">
        <w:tc>
          <w:tcPr>
            <w:tcW w:w="9016" w:type="dxa"/>
            <w:shd w:val="clear" w:color="auto" w:fill="auto"/>
          </w:tcPr>
          <w:p w14:paraId="2A8D82C6" w14:textId="77777777" w:rsidR="006B2306" w:rsidRPr="007D5FB0" w:rsidRDefault="006B2306" w:rsidP="00807DCB">
            <w:pPr>
              <w:rPr>
                <w:rFonts w:asciiTheme="majorHAnsi" w:hAnsiTheme="majorHAnsi" w:cstheme="majorHAnsi"/>
                <w:b w:val="0"/>
                <w:bCs/>
                <w:sz w:val="22"/>
                <w:u w:val="single"/>
              </w:rPr>
            </w:pPr>
          </w:p>
          <w:p w14:paraId="11DE9EA7" w14:textId="77777777" w:rsidR="006B2306" w:rsidRPr="007D5FB0" w:rsidRDefault="006B2306" w:rsidP="00807DCB">
            <w:pPr>
              <w:rPr>
                <w:rFonts w:asciiTheme="majorHAnsi" w:hAnsiTheme="majorHAnsi" w:cstheme="majorHAnsi"/>
                <w:b w:val="0"/>
                <w:bCs/>
                <w:sz w:val="22"/>
                <w:u w:val="single"/>
              </w:rPr>
            </w:pPr>
            <w:r w:rsidRPr="007D5FB0">
              <w:rPr>
                <w:rFonts w:asciiTheme="majorHAnsi" w:hAnsiTheme="majorHAnsi" w:cstheme="majorHAnsi"/>
                <w:bCs/>
                <w:sz w:val="22"/>
                <w:u w:val="single"/>
              </w:rPr>
              <w:t>End of Term Assessment:</w:t>
            </w:r>
          </w:p>
          <w:p w14:paraId="24793367" w14:textId="77777777" w:rsidR="006B2306" w:rsidRPr="007D5FB0" w:rsidRDefault="006B2306" w:rsidP="006C37C3">
            <w:pPr>
              <w:pStyle w:val="ListParagraph"/>
              <w:numPr>
                <w:ilvl w:val="0"/>
                <w:numId w:val="93"/>
              </w:numPr>
              <w:spacing w:after="0" w:line="240" w:lineRule="auto"/>
              <w:rPr>
                <w:rFonts w:asciiTheme="majorHAnsi" w:hAnsiTheme="majorHAnsi" w:cstheme="majorHAnsi"/>
              </w:rPr>
            </w:pPr>
            <w:r w:rsidRPr="007D5FB0">
              <w:rPr>
                <w:rFonts w:asciiTheme="majorHAnsi" w:hAnsiTheme="majorHAnsi" w:cstheme="majorHAnsi"/>
              </w:rPr>
              <w:t>Atomic Structure and the periodic table</w:t>
            </w:r>
          </w:p>
          <w:p w14:paraId="58B5BBE0" w14:textId="77777777" w:rsidR="006B2306" w:rsidRPr="007D5FB0" w:rsidRDefault="006B2306" w:rsidP="006C37C3">
            <w:pPr>
              <w:pStyle w:val="ListParagraph"/>
              <w:numPr>
                <w:ilvl w:val="0"/>
                <w:numId w:val="93"/>
              </w:numPr>
              <w:spacing w:after="0" w:line="240" w:lineRule="auto"/>
              <w:rPr>
                <w:rFonts w:asciiTheme="majorHAnsi" w:hAnsiTheme="majorHAnsi" w:cstheme="majorHAnsi"/>
              </w:rPr>
            </w:pPr>
            <w:r w:rsidRPr="007D5FB0">
              <w:rPr>
                <w:rFonts w:asciiTheme="majorHAnsi" w:hAnsiTheme="majorHAnsi" w:cstheme="majorHAnsi"/>
              </w:rPr>
              <w:t>Structure and bonding</w:t>
            </w:r>
          </w:p>
          <w:p w14:paraId="4EF568D3" w14:textId="77777777" w:rsidR="006B2306" w:rsidRPr="007D5FB0" w:rsidRDefault="006B2306" w:rsidP="00807DCB">
            <w:pPr>
              <w:rPr>
                <w:rFonts w:asciiTheme="majorHAnsi" w:hAnsiTheme="majorHAnsi" w:cstheme="majorHAnsi"/>
                <w:sz w:val="22"/>
              </w:rPr>
            </w:pPr>
          </w:p>
        </w:tc>
      </w:tr>
      <w:tr w:rsidR="006B2306" w:rsidRPr="007D5FB0" w14:paraId="64D3238D" w14:textId="77777777" w:rsidTr="00807DCB">
        <w:tc>
          <w:tcPr>
            <w:tcW w:w="9016" w:type="dxa"/>
            <w:shd w:val="clear" w:color="auto" w:fill="B1E4FD" w:themeFill="accent1" w:themeFillTint="33"/>
          </w:tcPr>
          <w:p w14:paraId="59BEA5BC"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What do I need to revise?</w:t>
            </w:r>
          </w:p>
          <w:p w14:paraId="01E90E38" w14:textId="77777777" w:rsidR="006B2306" w:rsidRPr="007D5FB0" w:rsidRDefault="006B2306" w:rsidP="00807DCB">
            <w:pPr>
              <w:pStyle w:val="ListParagraph"/>
              <w:rPr>
                <w:rFonts w:asciiTheme="majorHAnsi" w:hAnsiTheme="majorHAnsi" w:cstheme="majorHAnsi"/>
              </w:rPr>
            </w:pPr>
          </w:p>
        </w:tc>
      </w:tr>
      <w:tr w:rsidR="006B2306" w:rsidRPr="007D5FB0" w14:paraId="3EB88F5A" w14:textId="77777777" w:rsidTr="00807DCB">
        <w:tc>
          <w:tcPr>
            <w:tcW w:w="9016" w:type="dxa"/>
          </w:tcPr>
          <w:p w14:paraId="1307D4AF" w14:textId="77777777" w:rsidR="006B2306" w:rsidRPr="007D5FB0" w:rsidRDefault="006B2306" w:rsidP="00807DCB">
            <w:pPr>
              <w:rPr>
                <w:rFonts w:asciiTheme="majorHAnsi" w:eastAsia="ArialMT" w:hAnsiTheme="majorHAnsi" w:cstheme="majorHAnsi"/>
                <w:sz w:val="22"/>
              </w:rPr>
            </w:pPr>
          </w:p>
          <w:p w14:paraId="2E76FCBD" w14:textId="77777777" w:rsidR="006B2306" w:rsidRPr="007D5FB0" w:rsidRDefault="006B2306" w:rsidP="00807DCB">
            <w:pPr>
              <w:rPr>
                <w:rFonts w:asciiTheme="majorHAnsi" w:eastAsia="ArialMT" w:hAnsiTheme="majorHAnsi" w:cstheme="majorHAnsi"/>
                <w:b w:val="0"/>
                <w:bCs/>
                <w:sz w:val="22"/>
                <w:u w:val="single"/>
              </w:rPr>
            </w:pPr>
            <w:r w:rsidRPr="007D5FB0">
              <w:rPr>
                <w:rFonts w:asciiTheme="majorHAnsi" w:eastAsia="ArialMT" w:hAnsiTheme="majorHAnsi" w:cstheme="majorHAnsi"/>
                <w:bCs/>
                <w:sz w:val="22"/>
                <w:u w:val="single"/>
              </w:rPr>
              <w:t xml:space="preserve">Atomic structure and the periodic table </w:t>
            </w:r>
          </w:p>
          <w:p w14:paraId="25CABD39" w14:textId="77777777" w:rsidR="006B2306" w:rsidRPr="007D5FB0" w:rsidRDefault="006B2306" w:rsidP="006C37C3">
            <w:pPr>
              <w:pStyle w:val="ListParagraph"/>
              <w:numPr>
                <w:ilvl w:val="0"/>
                <w:numId w:val="94"/>
              </w:numPr>
              <w:spacing w:after="0" w:line="240" w:lineRule="auto"/>
              <w:rPr>
                <w:rFonts w:asciiTheme="majorHAnsi" w:eastAsia="ArialMT" w:hAnsiTheme="majorHAnsi" w:cstheme="majorHAnsi"/>
              </w:rPr>
            </w:pPr>
            <w:r w:rsidRPr="007D5FB0">
              <w:rPr>
                <w:rFonts w:asciiTheme="majorHAnsi" w:eastAsia="ArialMT" w:hAnsiTheme="majorHAnsi" w:cstheme="majorHAnsi"/>
              </w:rPr>
              <w:t>Atoms, elements, compounds, and mixtures</w:t>
            </w:r>
          </w:p>
          <w:p w14:paraId="6DC9F006" w14:textId="77777777" w:rsidR="006B2306" w:rsidRPr="007D5FB0" w:rsidRDefault="006B2306" w:rsidP="006C37C3">
            <w:pPr>
              <w:pStyle w:val="ListParagraph"/>
              <w:numPr>
                <w:ilvl w:val="0"/>
                <w:numId w:val="94"/>
              </w:numPr>
              <w:spacing w:after="0" w:line="240" w:lineRule="auto"/>
              <w:rPr>
                <w:rFonts w:asciiTheme="majorHAnsi" w:eastAsia="ArialMT" w:hAnsiTheme="majorHAnsi" w:cstheme="majorHAnsi"/>
              </w:rPr>
            </w:pPr>
            <w:r w:rsidRPr="007D5FB0">
              <w:rPr>
                <w:rFonts w:asciiTheme="majorHAnsi" w:eastAsia="ArialMT" w:hAnsiTheme="majorHAnsi" w:cstheme="majorHAnsi"/>
              </w:rPr>
              <w:t>Separation Techniques</w:t>
            </w:r>
          </w:p>
          <w:p w14:paraId="7709F87C" w14:textId="77777777" w:rsidR="006B2306" w:rsidRPr="007D5FB0" w:rsidRDefault="006B2306" w:rsidP="006C37C3">
            <w:pPr>
              <w:pStyle w:val="ListParagraph"/>
              <w:numPr>
                <w:ilvl w:val="0"/>
                <w:numId w:val="94"/>
              </w:numPr>
              <w:spacing w:after="0" w:line="240" w:lineRule="auto"/>
              <w:rPr>
                <w:rFonts w:asciiTheme="majorHAnsi" w:eastAsia="ArialMT" w:hAnsiTheme="majorHAnsi" w:cstheme="majorHAnsi"/>
              </w:rPr>
            </w:pPr>
            <w:r w:rsidRPr="007D5FB0">
              <w:rPr>
                <w:rFonts w:asciiTheme="majorHAnsi" w:eastAsia="ArialMT" w:hAnsiTheme="majorHAnsi" w:cstheme="majorHAnsi"/>
              </w:rPr>
              <w:t>Models of the atom</w:t>
            </w:r>
          </w:p>
          <w:p w14:paraId="548E92E0" w14:textId="77777777" w:rsidR="006B2306" w:rsidRPr="007D5FB0" w:rsidRDefault="006B2306" w:rsidP="006C37C3">
            <w:pPr>
              <w:pStyle w:val="ListParagraph"/>
              <w:numPr>
                <w:ilvl w:val="0"/>
                <w:numId w:val="94"/>
              </w:numPr>
              <w:spacing w:after="0" w:line="240" w:lineRule="auto"/>
              <w:rPr>
                <w:rFonts w:asciiTheme="majorHAnsi" w:eastAsia="ArialMT" w:hAnsiTheme="majorHAnsi" w:cstheme="majorHAnsi"/>
              </w:rPr>
            </w:pPr>
            <w:r w:rsidRPr="007D5FB0">
              <w:rPr>
                <w:rFonts w:asciiTheme="majorHAnsi" w:eastAsia="ArialMT" w:hAnsiTheme="majorHAnsi" w:cstheme="majorHAnsi"/>
              </w:rPr>
              <w:t>Structure of an atom</w:t>
            </w:r>
          </w:p>
          <w:p w14:paraId="7CA56F84" w14:textId="77777777" w:rsidR="006B2306" w:rsidRPr="007D5FB0" w:rsidRDefault="006B2306" w:rsidP="006C37C3">
            <w:pPr>
              <w:pStyle w:val="ListParagraph"/>
              <w:numPr>
                <w:ilvl w:val="0"/>
                <w:numId w:val="94"/>
              </w:numPr>
              <w:spacing w:after="0" w:line="240" w:lineRule="auto"/>
              <w:rPr>
                <w:rFonts w:asciiTheme="majorHAnsi" w:eastAsia="ArialMT" w:hAnsiTheme="majorHAnsi" w:cstheme="majorHAnsi"/>
              </w:rPr>
            </w:pPr>
            <w:r w:rsidRPr="007D5FB0">
              <w:rPr>
                <w:rFonts w:asciiTheme="majorHAnsi" w:eastAsia="ArialMT" w:hAnsiTheme="majorHAnsi" w:cstheme="majorHAnsi"/>
              </w:rPr>
              <w:t>Relative atomic mass</w:t>
            </w:r>
          </w:p>
          <w:p w14:paraId="71B41A7A" w14:textId="77777777" w:rsidR="006B2306" w:rsidRPr="007D5FB0" w:rsidRDefault="006B2306" w:rsidP="006C37C3">
            <w:pPr>
              <w:pStyle w:val="ListParagraph"/>
              <w:numPr>
                <w:ilvl w:val="0"/>
                <w:numId w:val="94"/>
              </w:numPr>
              <w:spacing w:after="0" w:line="240" w:lineRule="auto"/>
              <w:rPr>
                <w:rFonts w:asciiTheme="majorHAnsi" w:eastAsia="ArialMT" w:hAnsiTheme="majorHAnsi" w:cstheme="majorHAnsi"/>
              </w:rPr>
            </w:pPr>
            <w:r w:rsidRPr="007D5FB0">
              <w:rPr>
                <w:rFonts w:asciiTheme="majorHAnsi" w:eastAsia="ArialMT" w:hAnsiTheme="majorHAnsi" w:cstheme="majorHAnsi"/>
              </w:rPr>
              <w:t>Electronic structure of an atom</w:t>
            </w:r>
          </w:p>
          <w:p w14:paraId="2568C085" w14:textId="77777777" w:rsidR="006B2306" w:rsidRPr="007D5FB0" w:rsidRDefault="006B2306" w:rsidP="006C37C3">
            <w:pPr>
              <w:pStyle w:val="ListParagraph"/>
              <w:numPr>
                <w:ilvl w:val="0"/>
                <w:numId w:val="94"/>
              </w:numPr>
              <w:spacing w:after="0" w:line="240" w:lineRule="auto"/>
              <w:rPr>
                <w:rFonts w:asciiTheme="majorHAnsi" w:eastAsia="ArialMT" w:hAnsiTheme="majorHAnsi" w:cstheme="majorHAnsi"/>
              </w:rPr>
            </w:pPr>
            <w:r w:rsidRPr="007D5FB0">
              <w:rPr>
                <w:rFonts w:asciiTheme="majorHAnsi" w:hAnsiTheme="majorHAnsi" w:cstheme="majorHAnsi"/>
              </w:rPr>
              <w:t>Arrangement of periodic table and development of the periodic table</w:t>
            </w:r>
          </w:p>
          <w:p w14:paraId="3EAE6E15" w14:textId="77777777" w:rsidR="006B2306" w:rsidRPr="007D5FB0" w:rsidRDefault="006B2306" w:rsidP="006C37C3">
            <w:pPr>
              <w:pStyle w:val="Heading3"/>
              <w:numPr>
                <w:ilvl w:val="0"/>
                <w:numId w:val="95"/>
              </w:numPr>
              <w:contextualSpacing/>
              <w:outlineLvl w:val="2"/>
              <w:rPr>
                <w:rFonts w:cstheme="majorHAnsi"/>
                <w:b w:val="0"/>
                <w:bCs/>
                <w:sz w:val="22"/>
                <w:szCs w:val="22"/>
              </w:rPr>
            </w:pPr>
            <w:r w:rsidRPr="007D5FB0">
              <w:rPr>
                <w:rFonts w:cstheme="majorHAnsi"/>
                <w:b w:val="0"/>
                <w:sz w:val="22"/>
                <w:szCs w:val="22"/>
              </w:rPr>
              <w:t>Metals and non-metals</w:t>
            </w:r>
          </w:p>
          <w:p w14:paraId="44C1E535" w14:textId="77777777" w:rsidR="006B2306" w:rsidRPr="007D5FB0" w:rsidRDefault="006B2306" w:rsidP="006C37C3">
            <w:pPr>
              <w:pStyle w:val="Heading3"/>
              <w:numPr>
                <w:ilvl w:val="0"/>
                <w:numId w:val="95"/>
              </w:numPr>
              <w:contextualSpacing/>
              <w:outlineLvl w:val="2"/>
              <w:rPr>
                <w:rFonts w:cstheme="majorHAnsi"/>
                <w:b w:val="0"/>
                <w:bCs/>
                <w:sz w:val="22"/>
                <w:szCs w:val="22"/>
              </w:rPr>
            </w:pPr>
            <w:r w:rsidRPr="007D5FB0">
              <w:rPr>
                <w:rFonts w:cstheme="majorHAnsi"/>
                <w:b w:val="0"/>
                <w:sz w:val="22"/>
                <w:szCs w:val="22"/>
              </w:rPr>
              <w:t>Group 0, Group 1, and Group 7 elements</w:t>
            </w:r>
          </w:p>
          <w:p w14:paraId="5D830A54" w14:textId="77777777" w:rsidR="006B2306" w:rsidRPr="007D5FB0" w:rsidRDefault="006B2306" w:rsidP="00807DCB">
            <w:pPr>
              <w:pStyle w:val="Heading3"/>
              <w:contextualSpacing/>
              <w:outlineLvl w:val="2"/>
              <w:rPr>
                <w:rFonts w:cstheme="majorHAnsi"/>
                <w:b w:val="0"/>
                <w:bCs/>
                <w:sz w:val="22"/>
                <w:szCs w:val="22"/>
                <w:u w:val="single"/>
              </w:rPr>
            </w:pPr>
          </w:p>
          <w:p w14:paraId="07301DD3" w14:textId="77777777" w:rsidR="006B2306" w:rsidRPr="007D5FB0" w:rsidRDefault="006B2306" w:rsidP="00807DCB">
            <w:pPr>
              <w:pStyle w:val="Heading3"/>
              <w:contextualSpacing/>
              <w:outlineLvl w:val="2"/>
              <w:rPr>
                <w:rFonts w:cstheme="majorHAnsi"/>
                <w:sz w:val="22"/>
                <w:szCs w:val="22"/>
                <w:u w:val="single"/>
              </w:rPr>
            </w:pPr>
          </w:p>
          <w:p w14:paraId="5BF4CAF1" w14:textId="77777777" w:rsidR="006B2306" w:rsidRPr="007D5FB0" w:rsidRDefault="006B2306" w:rsidP="00807DCB">
            <w:pPr>
              <w:pStyle w:val="Heading3"/>
              <w:contextualSpacing/>
              <w:outlineLvl w:val="2"/>
              <w:rPr>
                <w:rFonts w:cstheme="majorHAnsi"/>
                <w:sz w:val="22"/>
                <w:szCs w:val="22"/>
                <w:u w:val="single"/>
              </w:rPr>
            </w:pPr>
            <w:r w:rsidRPr="007D5FB0">
              <w:rPr>
                <w:rFonts w:cstheme="majorHAnsi"/>
                <w:sz w:val="22"/>
                <w:szCs w:val="22"/>
                <w:u w:val="single"/>
              </w:rPr>
              <w:t>Structure and bonding</w:t>
            </w:r>
          </w:p>
          <w:p w14:paraId="591A6E98" w14:textId="77777777" w:rsidR="006B2306" w:rsidRPr="007D5FB0" w:rsidRDefault="006B2306" w:rsidP="006C37C3">
            <w:pPr>
              <w:pStyle w:val="ListParagraph"/>
              <w:numPr>
                <w:ilvl w:val="0"/>
                <w:numId w:val="96"/>
              </w:numPr>
              <w:spacing w:after="240" w:line="240" w:lineRule="auto"/>
              <w:rPr>
                <w:rFonts w:asciiTheme="majorHAnsi" w:hAnsiTheme="majorHAnsi" w:cstheme="majorHAnsi"/>
                <w:bCs/>
              </w:rPr>
            </w:pPr>
            <w:r w:rsidRPr="007D5FB0">
              <w:rPr>
                <w:rFonts w:asciiTheme="majorHAnsi" w:hAnsiTheme="majorHAnsi" w:cstheme="majorHAnsi"/>
                <w:bCs/>
              </w:rPr>
              <w:t>Particle theory, melting, freezing, boiling and condensing</w:t>
            </w:r>
          </w:p>
          <w:p w14:paraId="66119E66" w14:textId="77777777" w:rsidR="006B2306" w:rsidRPr="007D5FB0" w:rsidRDefault="006B2306" w:rsidP="006C37C3">
            <w:pPr>
              <w:pStyle w:val="ListParagraph"/>
              <w:numPr>
                <w:ilvl w:val="0"/>
                <w:numId w:val="96"/>
              </w:numPr>
              <w:spacing w:after="0" w:line="240" w:lineRule="auto"/>
              <w:rPr>
                <w:rFonts w:asciiTheme="majorHAnsi" w:hAnsiTheme="majorHAnsi" w:cstheme="majorHAnsi"/>
                <w:bCs/>
              </w:rPr>
            </w:pPr>
            <w:r w:rsidRPr="007D5FB0">
              <w:rPr>
                <w:rFonts w:asciiTheme="majorHAnsi" w:hAnsiTheme="majorHAnsi" w:cstheme="majorHAnsi"/>
                <w:bCs/>
              </w:rPr>
              <w:t>Dot and cross diagrams and ion formation</w:t>
            </w:r>
          </w:p>
          <w:p w14:paraId="4CF69F72" w14:textId="77777777" w:rsidR="006B2306" w:rsidRPr="007D5FB0" w:rsidRDefault="006B2306" w:rsidP="006C37C3">
            <w:pPr>
              <w:pStyle w:val="ListParagraph"/>
              <w:numPr>
                <w:ilvl w:val="0"/>
                <w:numId w:val="96"/>
              </w:numPr>
              <w:spacing w:after="0" w:line="240" w:lineRule="auto"/>
              <w:rPr>
                <w:rFonts w:asciiTheme="majorHAnsi" w:hAnsiTheme="majorHAnsi" w:cstheme="majorHAnsi"/>
                <w:bCs/>
                <w:iCs/>
              </w:rPr>
            </w:pPr>
            <w:r w:rsidRPr="007D5FB0">
              <w:rPr>
                <w:rFonts w:asciiTheme="majorHAnsi" w:hAnsiTheme="majorHAnsi" w:cstheme="majorHAnsi"/>
                <w:bCs/>
              </w:rPr>
              <w:t>Ionic Bonding</w:t>
            </w:r>
          </w:p>
          <w:p w14:paraId="2C4FC3F0" w14:textId="77777777" w:rsidR="006B2306" w:rsidRPr="007D5FB0" w:rsidRDefault="006B2306" w:rsidP="006C37C3">
            <w:pPr>
              <w:pStyle w:val="ListParagraph"/>
              <w:numPr>
                <w:ilvl w:val="0"/>
                <w:numId w:val="96"/>
              </w:numPr>
              <w:spacing w:after="0" w:line="240" w:lineRule="auto"/>
              <w:rPr>
                <w:rFonts w:asciiTheme="majorHAnsi" w:hAnsiTheme="majorHAnsi" w:cstheme="majorHAnsi"/>
                <w:bCs/>
                <w:iCs/>
              </w:rPr>
            </w:pPr>
            <w:r w:rsidRPr="007D5FB0">
              <w:rPr>
                <w:rFonts w:asciiTheme="majorHAnsi" w:hAnsiTheme="majorHAnsi" w:cstheme="majorHAnsi"/>
                <w:bCs/>
                <w:iCs/>
              </w:rPr>
              <w:t>Covalent Bonding</w:t>
            </w:r>
          </w:p>
          <w:p w14:paraId="0B1C9AC5" w14:textId="77777777" w:rsidR="006B2306" w:rsidRPr="007D5FB0" w:rsidRDefault="006B2306" w:rsidP="006C37C3">
            <w:pPr>
              <w:pStyle w:val="ListParagraph"/>
              <w:numPr>
                <w:ilvl w:val="0"/>
                <w:numId w:val="96"/>
              </w:numPr>
              <w:spacing w:after="0" w:line="240" w:lineRule="auto"/>
              <w:rPr>
                <w:rFonts w:asciiTheme="majorHAnsi" w:hAnsiTheme="majorHAnsi" w:cstheme="majorHAnsi"/>
                <w:bCs/>
                <w:iCs/>
              </w:rPr>
            </w:pPr>
            <w:r w:rsidRPr="007D5FB0">
              <w:rPr>
                <w:rFonts w:asciiTheme="majorHAnsi" w:hAnsiTheme="majorHAnsi" w:cstheme="majorHAnsi"/>
                <w:bCs/>
              </w:rPr>
              <w:t>Properties of small molecules</w:t>
            </w:r>
          </w:p>
          <w:p w14:paraId="636A1D1B" w14:textId="77777777" w:rsidR="006B2306" w:rsidRPr="007D5FB0" w:rsidRDefault="006B2306" w:rsidP="006C37C3">
            <w:pPr>
              <w:pStyle w:val="ListParagraph"/>
              <w:numPr>
                <w:ilvl w:val="0"/>
                <w:numId w:val="96"/>
              </w:numPr>
              <w:spacing w:after="0" w:line="240" w:lineRule="auto"/>
              <w:rPr>
                <w:rFonts w:asciiTheme="majorHAnsi" w:hAnsiTheme="majorHAnsi" w:cstheme="majorHAnsi"/>
                <w:bCs/>
                <w:iCs/>
              </w:rPr>
            </w:pPr>
            <w:r w:rsidRPr="007D5FB0">
              <w:rPr>
                <w:rFonts w:asciiTheme="majorHAnsi" w:hAnsiTheme="majorHAnsi" w:cstheme="majorHAnsi"/>
                <w:bCs/>
              </w:rPr>
              <w:t>Giant Covalent Structures</w:t>
            </w:r>
          </w:p>
          <w:p w14:paraId="78EB6EB8" w14:textId="77777777" w:rsidR="006B2306" w:rsidRPr="007D5FB0" w:rsidRDefault="006B2306" w:rsidP="006C37C3">
            <w:pPr>
              <w:pStyle w:val="ListParagraph"/>
              <w:numPr>
                <w:ilvl w:val="0"/>
                <w:numId w:val="96"/>
              </w:numPr>
              <w:spacing w:after="0" w:line="240" w:lineRule="auto"/>
              <w:rPr>
                <w:rFonts w:asciiTheme="majorHAnsi" w:hAnsiTheme="majorHAnsi" w:cstheme="majorHAnsi"/>
                <w:bCs/>
                <w:iCs/>
              </w:rPr>
            </w:pPr>
            <w:r w:rsidRPr="007D5FB0">
              <w:rPr>
                <w:rFonts w:asciiTheme="majorHAnsi" w:hAnsiTheme="majorHAnsi" w:cstheme="majorHAnsi"/>
                <w:bCs/>
              </w:rPr>
              <w:t>Structure and bonding of carbon</w:t>
            </w:r>
          </w:p>
          <w:p w14:paraId="7B0387D8" w14:textId="77777777" w:rsidR="006B2306" w:rsidRPr="007D5FB0" w:rsidRDefault="006B2306" w:rsidP="006C37C3">
            <w:pPr>
              <w:pStyle w:val="ListParagraph"/>
              <w:numPr>
                <w:ilvl w:val="0"/>
                <w:numId w:val="96"/>
              </w:numPr>
              <w:spacing w:after="0" w:line="240" w:lineRule="auto"/>
              <w:rPr>
                <w:rFonts w:asciiTheme="majorHAnsi" w:hAnsiTheme="majorHAnsi" w:cstheme="majorHAnsi"/>
                <w:bCs/>
                <w:iCs/>
              </w:rPr>
            </w:pPr>
            <w:r w:rsidRPr="007D5FB0">
              <w:rPr>
                <w:rFonts w:asciiTheme="majorHAnsi" w:hAnsiTheme="majorHAnsi" w:cstheme="majorHAnsi"/>
                <w:bCs/>
                <w:iCs/>
              </w:rPr>
              <w:t>Polymers</w:t>
            </w:r>
          </w:p>
          <w:p w14:paraId="517F652D" w14:textId="77777777" w:rsidR="006B2306" w:rsidRPr="007D5FB0" w:rsidRDefault="006B2306" w:rsidP="006C37C3">
            <w:pPr>
              <w:pStyle w:val="ListParagraph"/>
              <w:numPr>
                <w:ilvl w:val="0"/>
                <w:numId w:val="96"/>
              </w:numPr>
              <w:spacing w:after="0" w:line="240" w:lineRule="auto"/>
              <w:rPr>
                <w:rFonts w:asciiTheme="majorHAnsi" w:hAnsiTheme="majorHAnsi" w:cstheme="majorHAnsi"/>
                <w:bCs/>
                <w:iCs/>
              </w:rPr>
            </w:pPr>
            <w:r w:rsidRPr="007D5FB0">
              <w:rPr>
                <w:rFonts w:asciiTheme="majorHAnsi" w:hAnsiTheme="majorHAnsi" w:cstheme="majorHAnsi"/>
                <w:bCs/>
                <w:iCs/>
              </w:rPr>
              <w:t>Metallic bonding</w:t>
            </w:r>
          </w:p>
          <w:p w14:paraId="49D20599" w14:textId="77777777" w:rsidR="006B2306" w:rsidRPr="00055406" w:rsidRDefault="006B2306" w:rsidP="006C37C3">
            <w:pPr>
              <w:pStyle w:val="ListParagraph"/>
              <w:numPr>
                <w:ilvl w:val="0"/>
                <w:numId w:val="96"/>
              </w:numPr>
              <w:spacing w:after="0" w:line="240" w:lineRule="auto"/>
              <w:rPr>
                <w:rFonts w:asciiTheme="majorHAnsi" w:hAnsiTheme="majorHAnsi" w:cstheme="majorHAnsi"/>
                <w:bCs/>
                <w:iCs/>
              </w:rPr>
            </w:pPr>
            <w:r w:rsidRPr="007D5FB0">
              <w:rPr>
                <w:rFonts w:asciiTheme="majorHAnsi" w:hAnsiTheme="majorHAnsi" w:cstheme="majorHAnsi"/>
                <w:bCs/>
              </w:rPr>
              <w:t>Properties of metals and alloys</w:t>
            </w:r>
          </w:p>
          <w:p w14:paraId="1F5944FE" w14:textId="3343C464" w:rsidR="00055406" w:rsidRPr="007D5FB0" w:rsidRDefault="00055406" w:rsidP="00055406">
            <w:pPr>
              <w:pStyle w:val="ListParagraph"/>
              <w:spacing w:after="0" w:line="240" w:lineRule="auto"/>
              <w:rPr>
                <w:rFonts w:asciiTheme="majorHAnsi" w:hAnsiTheme="majorHAnsi" w:cstheme="majorHAnsi"/>
                <w:bCs/>
                <w:iCs/>
              </w:rPr>
            </w:pPr>
          </w:p>
        </w:tc>
      </w:tr>
      <w:tr w:rsidR="006B2306" w:rsidRPr="007D5FB0" w14:paraId="6F7C4238" w14:textId="77777777" w:rsidTr="00807DCB">
        <w:tc>
          <w:tcPr>
            <w:tcW w:w="9016" w:type="dxa"/>
            <w:shd w:val="clear" w:color="auto" w:fill="E0EFF4" w:themeFill="accent4" w:themeFillTint="33"/>
          </w:tcPr>
          <w:p w14:paraId="496049AF"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How can I revise for Chemistry?</w:t>
            </w:r>
          </w:p>
          <w:p w14:paraId="0DF79E30" w14:textId="77777777" w:rsidR="006B2306" w:rsidRPr="007D5FB0" w:rsidRDefault="006B2306" w:rsidP="00807DCB">
            <w:pPr>
              <w:rPr>
                <w:rFonts w:asciiTheme="majorHAnsi" w:hAnsiTheme="majorHAnsi" w:cstheme="majorHAnsi"/>
                <w:sz w:val="22"/>
              </w:rPr>
            </w:pPr>
          </w:p>
        </w:tc>
      </w:tr>
      <w:tr w:rsidR="006B2306" w:rsidRPr="007D5FB0" w14:paraId="37D6B15A" w14:textId="77777777" w:rsidTr="00807DCB">
        <w:tc>
          <w:tcPr>
            <w:tcW w:w="9016" w:type="dxa"/>
          </w:tcPr>
          <w:p w14:paraId="0D0553AF" w14:textId="77777777" w:rsidR="006B2306" w:rsidRPr="007D5FB0" w:rsidRDefault="006B2306" w:rsidP="00807DCB">
            <w:pPr>
              <w:rPr>
                <w:rFonts w:asciiTheme="majorHAnsi" w:hAnsiTheme="majorHAnsi" w:cstheme="majorHAnsi"/>
                <w:sz w:val="22"/>
              </w:rPr>
            </w:pPr>
          </w:p>
          <w:p w14:paraId="20682570" w14:textId="77777777" w:rsidR="006B2306" w:rsidRPr="007D5FB0" w:rsidRDefault="006B2306" w:rsidP="006C37C3">
            <w:pPr>
              <w:pStyle w:val="ListParagraph"/>
              <w:numPr>
                <w:ilvl w:val="0"/>
                <w:numId w:val="97"/>
              </w:numPr>
              <w:spacing w:after="0" w:line="240" w:lineRule="auto"/>
              <w:rPr>
                <w:rFonts w:asciiTheme="majorHAnsi" w:hAnsiTheme="majorHAnsi" w:cstheme="majorHAnsi"/>
              </w:rPr>
            </w:pPr>
            <w:r w:rsidRPr="007D5FB0">
              <w:rPr>
                <w:rFonts w:asciiTheme="majorHAnsi" w:hAnsiTheme="majorHAnsi" w:cstheme="majorHAnsi"/>
              </w:rPr>
              <w:t xml:space="preserve">Workbook </w:t>
            </w:r>
          </w:p>
          <w:p w14:paraId="5670EA64" w14:textId="77777777" w:rsidR="006B2306" w:rsidRPr="007D5FB0" w:rsidRDefault="006B2306" w:rsidP="006C37C3">
            <w:pPr>
              <w:pStyle w:val="ListParagraph"/>
              <w:numPr>
                <w:ilvl w:val="0"/>
                <w:numId w:val="97"/>
              </w:numPr>
              <w:spacing w:after="0" w:line="240" w:lineRule="auto"/>
              <w:rPr>
                <w:rFonts w:asciiTheme="majorHAnsi" w:hAnsiTheme="majorHAnsi" w:cstheme="majorHAnsi"/>
              </w:rPr>
            </w:pPr>
            <w:r w:rsidRPr="007D5FB0">
              <w:rPr>
                <w:rFonts w:asciiTheme="majorHAnsi" w:hAnsiTheme="majorHAnsi" w:cstheme="majorHAnsi"/>
              </w:rPr>
              <w:t>Past exam questions</w:t>
            </w:r>
          </w:p>
          <w:p w14:paraId="44DCDAB7" w14:textId="77777777" w:rsidR="006B2306" w:rsidRPr="007D5FB0" w:rsidRDefault="006B2306" w:rsidP="006C37C3">
            <w:pPr>
              <w:pStyle w:val="ListParagraph"/>
              <w:numPr>
                <w:ilvl w:val="0"/>
                <w:numId w:val="97"/>
              </w:numPr>
              <w:spacing w:after="0" w:line="240" w:lineRule="auto"/>
              <w:rPr>
                <w:rFonts w:asciiTheme="majorHAnsi" w:hAnsiTheme="majorHAnsi" w:cstheme="majorHAnsi"/>
              </w:rPr>
            </w:pPr>
            <w:r w:rsidRPr="007D5FB0">
              <w:rPr>
                <w:rFonts w:asciiTheme="majorHAnsi" w:hAnsiTheme="majorHAnsi" w:cstheme="majorHAnsi"/>
              </w:rPr>
              <w:t xml:space="preserve">Knowledge organisers </w:t>
            </w:r>
          </w:p>
          <w:p w14:paraId="67BF76E5" w14:textId="77777777" w:rsidR="006B2306" w:rsidRPr="007D5FB0" w:rsidRDefault="006B2306" w:rsidP="006C37C3">
            <w:pPr>
              <w:pStyle w:val="ListParagraph"/>
              <w:numPr>
                <w:ilvl w:val="0"/>
                <w:numId w:val="97"/>
              </w:numPr>
              <w:spacing w:after="0" w:line="240" w:lineRule="auto"/>
              <w:rPr>
                <w:rFonts w:asciiTheme="majorHAnsi" w:hAnsiTheme="majorHAnsi" w:cstheme="majorHAnsi"/>
              </w:rPr>
            </w:pPr>
            <w:r w:rsidRPr="007D5FB0">
              <w:rPr>
                <w:rFonts w:asciiTheme="majorHAnsi" w:hAnsiTheme="majorHAnsi" w:cstheme="majorHAnsi"/>
              </w:rPr>
              <w:t xml:space="preserve">Revision guides </w:t>
            </w:r>
          </w:p>
          <w:p w14:paraId="374115EB" w14:textId="77777777" w:rsidR="006B2306" w:rsidRPr="007D5FB0" w:rsidRDefault="006B2306" w:rsidP="006C37C3">
            <w:pPr>
              <w:pStyle w:val="ListParagraph"/>
              <w:numPr>
                <w:ilvl w:val="0"/>
                <w:numId w:val="97"/>
              </w:numPr>
              <w:spacing w:after="0" w:line="240" w:lineRule="auto"/>
              <w:rPr>
                <w:rFonts w:asciiTheme="majorHAnsi" w:hAnsiTheme="majorHAnsi" w:cstheme="majorHAnsi"/>
              </w:rPr>
            </w:pPr>
            <w:r w:rsidRPr="007D5FB0">
              <w:rPr>
                <w:rFonts w:asciiTheme="majorHAnsi" w:hAnsiTheme="majorHAnsi" w:cstheme="majorHAnsi"/>
              </w:rPr>
              <w:t xml:space="preserve">Exercise folder </w:t>
            </w:r>
          </w:p>
          <w:p w14:paraId="56F2B355" w14:textId="77777777" w:rsidR="006B2306" w:rsidRPr="007D5FB0" w:rsidRDefault="006B2306" w:rsidP="00807DCB">
            <w:pPr>
              <w:rPr>
                <w:rFonts w:asciiTheme="majorHAnsi" w:hAnsiTheme="majorHAnsi" w:cstheme="majorHAnsi"/>
                <w:sz w:val="22"/>
              </w:rPr>
            </w:pPr>
          </w:p>
        </w:tc>
      </w:tr>
      <w:tr w:rsidR="006B2306" w:rsidRPr="007D5FB0" w14:paraId="17582552" w14:textId="77777777" w:rsidTr="00807DCB">
        <w:tc>
          <w:tcPr>
            <w:tcW w:w="9016" w:type="dxa"/>
            <w:shd w:val="clear" w:color="auto" w:fill="D2F1EF" w:themeFill="accent6" w:themeFillTint="33"/>
          </w:tcPr>
          <w:p w14:paraId="425E8BA2"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Useful resources I can use:</w:t>
            </w:r>
          </w:p>
          <w:p w14:paraId="401F99B2" w14:textId="77777777" w:rsidR="006B2306" w:rsidRPr="007D5FB0" w:rsidRDefault="006B2306" w:rsidP="00807DCB">
            <w:pPr>
              <w:rPr>
                <w:rFonts w:asciiTheme="majorHAnsi" w:hAnsiTheme="majorHAnsi" w:cstheme="majorHAnsi"/>
                <w:sz w:val="22"/>
              </w:rPr>
            </w:pPr>
          </w:p>
        </w:tc>
      </w:tr>
      <w:tr w:rsidR="006B2306" w:rsidRPr="007D5FB0" w14:paraId="1A0B8012" w14:textId="77777777" w:rsidTr="00807DCB">
        <w:tc>
          <w:tcPr>
            <w:tcW w:w="9016" w:type="dxa"/>
          </w:tcPr>
          <w:p w14:paraId="2B9C8498" w14:textId="77777777" w:rsidR="006B2306" w:rsidRPr="007D5FB0" w:rsidRDefault="006B2306" w:rsidP="00807DCB">
            <w:pPr>
              <w:pStyle w:val="ListParagraph"/>
              <w:rPr>
                <w:rFonts w:asciiTheme="majorHAnsi" w:hAnsiTheme="majorHAnsi" w:cstheme="majorHAnsi"/>
              </w:rPr>
            </w:pPr>
          </w:p>
          <w:p w14:paraId="2E9791D6" w14:textId="77777777" w:rsidR="006B2306" w:rsidRPr="007D5FB0" w:rsidRDefault="006B2306" w:rsidP="006C37C3">
            <w:pPr>
              <w:pStyle w:val="ListParagraph"/>
              <w:numPr>
                <w:ilvl w:val="0"/>
                <w:numId w:val="98"/>
              </w:numPr>
              <w:spacing w:after="0" w:line="240" w:lineRule="auto"/>
              <w:rPr>
                <w:rFonts w:asciiTheme="majorHAnsi" w:hAnsiTheme="majorHAnsi" w:cstheme="majorHAnsi"/>
              </w:rPr>
            </w:pPr>
            <w:r w:rsidRPr="007D5FB0">
              <w:rPr>
                <w:rFonts w:asciiTheme="majorHAnsi" w:hAnsiTheme="majorHAnsi" w:cstheme="majorHAnsi"/>
              </w:rPr>
              <w:t>Free Science Lesson videos</w:t>
            </w:r>
          </w:p>
          <w:p w14:paraId="07C297B0" w14:textId="77777777" w:rsidR="006B2306" w:rsidRPr="007D5FB0" w:rsidRDefault="006B2306" w:rsidP="006C37C3">
            <w:pPr>
              <w:pStyle w:val="ListParagraph"/>
              <w:numPr>
                <w:ilvl w:val="0"/>
                <w:numId w:val="98"/>
              </w:numPr>
              <w:spacing w:after="0" w:line="240" w:lineRule="auto"/>
              <w:rPr>
                <w:rFonts w:asciiTheme="majorHAnsi" w:hAnsiTheme="majorHAnsi" w:cstheme="majorHAnsi"/>
              </w:rPr>
            </w:pPr>
            <w:r w:rsidRPr="007D5FB0">
              <w:rPr>
                <w:rFonts w:asciiTheme="majorHAnsi" w:hAnsiTheme="majorHAnsi" w:cstheme="majorHAnsi"/>
              </w:rPr>
              <w:t>Educake online assessments</w:t>
            </w:r>
          </w:p>
          <w:p w14:paraId="038E0C4F" w14:textId="27684A36" w:rsidR="00055406" w:rsidRPr="00055406" w:rsidRDefault="006B2306" w:rsidP="00055406">
            <w:pPr>
              <w:pStyle w:val="ListParagraph"/>
              <w:numPr>
                <w:ilvl w:val="0"/>
                <w:numId w:val="98"/>
              </w:numPr>
              <w:spacing w:after="0" w:line="240" w:lineRule="auto"/>
              <w:rPr>
                <w:rFonts w:asciiTheme="majorHAnsi" w:hAnsiTheme="majorHAnsi" w:cstheme="majorHAnsi"/>
              </w:rPr>
            </w:pPr>
            <w:r w:rsidRPr="007D5FB0">
              <w:rPr>
                <w:rFonts w:asciiTheme="majorHAnsi" w:hAnsiTheme="majorHAnsi" w:cstheme="majorHAnsi"/>
              </w:rPr>
              <w:t>Seneca Learning</w:t>
            </w:r>
          </w:p>
          <w:p w14:paraId="2D22642D" w14:textId="77777777" w:rsidR="006B2306" w:rsidRPr="007D5FB0" w:rsidRDefault="006B2306" w:rsidP="006C37C3">
            <w:pPr>
              <w:pStyle w:val="ListParagraph"/>
              <w:numPr>
                <w:ilvl w:val="0"/>
                <w:numId w:val="98"/>
              </w:numPr>
              <w:spacing w:after="0" w:line="240" w:lineRule="auto"/>
              <w:rPr>
                <w:rFonts w:asciiTheme="majorHAnsi" w:hAnsiTheme="majorHAnsi" w:cstheme="majorHAnsi"/>
              </w:rPr>
            </w:pPr>
            <w:r w:rsidRPr="007D5FB0">
              <w:rPr>
                <w:rFonts w:asciiTheme="majorHAnsi" w:hAnsiTheme="majorHAnsi" w:cstheme="majorHAnsi"/>
              </w:rPr>
              <w:lastRenderedPageBreak/>
              <w:t>BBC Bitesize</w:t>
            </w:r>
          </w:p>
          <w:p w14:paraId="1B69DC14" w14:textId="77777777" w:rsidR="006B2306" w:rsidRPr="007D5FB0" w:rsidRDefault="006B2306" w:rsidP="006C37C3">
            <w:pPr>
              <w:pStyle w:val="ListParagraph"/>
              <w:numPr>
                <w:ilvl w:val="0"/>
                <w:numId w:val="98"/>
              </w:numPr>
              <w:spacing w:after="0" w:line="240" w:lineRule="auto"/>
              <w:rPr>
                <w:rFonts w:asciiTheme="majorHAnsi" w:hAnsiTheme="majorHAnsi" w:cstheme="majorHAnsi"/>
              </w:rPr>
            </w:pPr>
            <w:r w:rsidRPr="007D5FB0">
              <w:rPr>
                <w:rFonts w:asciiTheme="majorHAnsi" w:hAnsiTheme="majorHAnsi" w:cstheme="majorHAnsi"/>
              </w:rPr>
              <w:t>CGP Revision Guide</w:t>
            </w:r>
          </w:p>
          <w:p w14:paraId="472CBAEA" w14:textId="77777777" w:rsidR="006B2306" w:rsidRPr="007D5FB0" w:rsidRDefault="006B2306" w:rsidP="00807DCB">
            <w:pPr>
              <w:rPr>
                <w:rFonts w:asciiTheme="majorHAnsi" w:hAnsiTheme="majorHAnsi" w:cstheme="majorHAnsi"/>
                <w:sz w:val="22"/>
              </w:rPr>
            </w:pPr>
          </w:p>
        </w:tc>
      </w:tr>
      <w:tr w:rsidR="006B2306" w:rsidRPr="007D5FB0" w14:paraId="729CAC8E" w14:textId="77777777" w:rsidTr="00807DCB">
        <w:tc>
          <w:tcPr>
            <w:tcW w:w="9016" w:type="dxa"/>
            <w:shd w:val="clear" w:color="auto" w:fill="FFCCFF"/>
          </w:tcPr>
          <w:p w14:paraId="463CFCF1"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lastRenderedPageBreak/>
              <w:t>Useful websites I can use:</w:t>
            </w:r>
          </w:p>
          <w:p w14:paraId="2CC0918E" w14:textId="77777777" w:rsidR="006B2306" w:rsidRPr="007D5FB0" w:rsidRDefault="006B2306" w:rsidP="00807DCB">
            <w:pPr>
              <w:rPr>
                <w:rFonts w:asciiTheme="majorHAnsi" w:hAnsiTheme="majorHAnsi" w:cstheme="majorHAnsi"/>
                <w:sz w:val="22"/>
              </w:rPr>
            </w:pPr>
          </w:p>
        </w:tc>
      </w:tr>
      <w:tr w:rsidR="006B2306" w:rsidRPr="007D5FB0" w14:paraId="617A0765" w14:textId="77777777" w:rsidTr="00807DCB">
        <w:tc>
          <w:tcPr>
            <w:tcW w:w="9016" w:type="dxa"/>
          </w:tcPr>
          <w:p w14:paraId="7F94B7B9" w14:textId="77777777" w:rsidR="006B2306" w:rsidRPr="007D5FB0" w:rsidRDefault="006B2306" w:rsidP="00807DCB">
            <w:pPr>
              <w:rPr>
                <w:rFonts w:asciiTheme="majorHAnsi" w:hAnsiTheme="majorHAnsi" w:cstheme="majorHAnsi"/>
                <w:sz w:val="22"/>
              </w:rPr>
            </w:pPr>
          </w:p>
          <w:p w14:paraId="07592308"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Free Science Lessons: </w:t>
            </w:r>
            <w:hyperlink r:id="rId319" w:history="1">
              <w:r w:rsidRPr="007D5FB0">
                <w:rPr>
                  <w:rStyle w:val="Hyperlink"/>
                  <w:rFonts w:asciiTheme="majorHAnsi" w:hAnsiTheme="majorHAnsi" w:cstheme="majorHAnsi"/>
                  <w:sz w:val="22"/>
                </w:rPr>
                <w:t>https://www.youtube.com/c/Freesciencelessons</w:t>
              </w:r>
            </w:hyperlink>
          </w:p>
          <w:p w14:paraId="01A18FE6"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BBC Bitesize: </w:t>
            </w:r>
            <w:hyperlink r:id="rId320" w:history="1">
              <w:r w:rsidRPr="007D5FB0">
                <w:rPr>
                  <w:rStyle w:val="Hyperlink"/>
                  <w:rFonts w:asciiTheme="majorHAnsi" w:hAnsiTheme="majorHAnsi" w:cstheme="majorHAnsi"/>
                  <w:sz w:val="22"/>
                </w:rPr>
                <w:t>https://www.bbc.co.uk/bitesize/topics/zcckk2p</w:t>
              </w:r>
            </w:hyperlink>
            <w:r w:rsidRPr="007D5FB0">
              <w:rPr>
                <w:rFonts w:asciiTheme="majorHAnsi" w:hAnsiTheme="majorHAnsi" w:cstheme="majorHAnsi"/>
                <w:sz w:val="22"/>
              </w:rPr>
              <w:t xml:space="preserve"> </w:t>
            </w:r>
          </w:p>
          <w:p w14:paraId="2E1A218E"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Educake: </w:t>
            </w:r>
            <w:hyperlink r:id="rId321" w:history="1">
              <w:r w:rsidRPr="007D5FB0">
                <w:rPr>
                  <w:rStyle w:val="Hyperlink"/>
                  <w:rFonts w:asciiTheme="majorHAnsi" w:hAnsiTheme="majorHAnsi" w:cstheme="majorHAnsi"/>
                  <w:sz w:val="22"/>
                </w:rPr>
                <w:t>https://www.educake.co.uk</w:t>
              </w:r>
            </w:hyperlink>
            <w:r w:rsidRPr="007D5FB0">
              <w:rPr>
                <w:rFonts w:asciiTheme="majorHAnsi" w:hAnsiTheme="majorHAnsi" w:cstheme="majorHAnsi"/>
                <w:sz w:val="22"/>
              </w:rPr>
              <w:t xml:space="preserve"> </w:t>
            </w:r>
          </w:p>
          <w:p w14:paraId="3B860480"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Footprints Science: </w:t>
            </w:r>
            <w:hyperlink r:id="rId322" w:history="1">
              <w:r w:rsidRPr="007D5FB0">
                <w:rPr>
                  <w:rStyle w:val="Hyperlink"/>
                  <w:rFonts w:asciiTheme="majorHAnsi" w:hAnsiTheme="majorHAnsi" w:cstheme="majorHAnsi"/>
                  <w:sz w:val="22"/>
                </w:rPr>
                <w:t>https://www.footprints-science.co.uk</w:t>
              </w:r>
            </w:hyperlink>
            <w:r w:rsidRPr="007D5FB0">
              <w:rPr>
                <w:rFonts w:asciiTheme="majorHAnsi" w:hAnsiTheme="majorHAnsi" w:cstheme="majorHAnsi"/>
                <w:sz w:val="22"/>
              </w:rPr>
              <w:t xml:space="preserve"> </w:t>
            </w:r>
          </w:p>
          <w:p w14:paraId="1F678585" w14:textId="77777777" w:rsidR="006B2306" w:rsidRPr="007D5FB0" w:rsidRDefault="006B2306" w:rsidP="00807DCB">
            <w:pPr>
              <w:rPr>
                <w:rFonts w:asciiTheme="majorHAnsi" w:hAnsiTheme="majorHAnsi" w:cstheme="majorHAnsi"/>
                <w:sz w:val="22"/>
              </w:rPr>
            </w:pPr>
          </w:p>
        </w:tc>
      </w:tr>
      <w:tr w:rsidR="006B2306" w:rsidRPr="007D5FB0" w14:paraId="2F88B954" w14:textId="77777777" w:rsidTr="00807DCB">
        <w:tc>
          <w:tcPr>
            <w:tcW w:w="9016" w:type="dxa"/>
            <w:shd w:val="clear" w:color="auto" w:fill="CCFFFF"/>
          </w:tcPr>
          <w:p w14:paraId="217AA3DB"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78ECCD31" w14:textId="77777777" w:rsidR="006B2306" w:rsidRPr="007D5FB0" w:rsidRDefault="006B2306" w:rsidP="00807DCB">
            <w:pPr>
              <w:rPr>
                <w:rFonts w:asciiTheme="majorHAnsi" w:hAnsiTheme="majorHAnsi" w:cstheme="majorHAnsi"/>
                <w:sz w:val="22"/>
              </w:rPr>
            </w:pPr>
          </w:p>
        </w:tc>
      </w:tr>
      <w:tr w:rsidR="006B2306" w:rsidRPr="007D5FB0" w14:paraId="3D6839CB" w14:textId="77777777" w:rsidTr="00807DCB">
        <w:trPr>
          <w:trHeight w:val="165"/>
        </w:trPr>
        <w:tc>
          <w:tcPr>
            <w:tcW w:w="9016" w:type="dxa"/>
          </w:tcPr>
          <w:p w14:paraId="2B3A8DFB" w14:textId="77777777" w:rsidR="006B2306" w:rsidRPr="007D5FB0" w:rsidRDefault="006B2306" w:rsidP="00807DCB">
            <w:pPr>
              <w:rPr>
                <w:rFonts w:asciiTheme="majorHAnsi" w:hAnsiTheme="majorHAnsi" w:cstheme="majorHAnsi"/>
                <w:sz w:val="22"/>
              </w:rPr>
            </w:pPr>
          </w:p>
          <w:p w14:paraId="00658E16" w14:textId="77777777" w:rsidR="006B2306" w:rsidRPr="007D5FB0" w:rsidRDefault="006B2306" w:rsidP="00807DCB">
            <w:pPr>
              <w:rPr>
                <w:rFonts w:asciiTheme="majorHAnsi" w:hAnsiTheme="majorHAnsi" w:cstheme="majorHAnsi"/>
                <w:bCs/>
                <w:color w:val="0F0D29" w:themeColor="text1"/>
                <w:sz w:val="22"/>
              </w:rPr>
            </w:pPr>
            <w:r w:rsidRPr="007D5FB0">
              <w:rPr>
                <w:rFonts w:asciiTheme="majorHAnsi" w:hAnsiTheme="majorHAnsi" w:cstheme="majorHAnsi"/>
                <w:bCs/>
                <w:color w:val="0F0D29" w:themeColor="text1"/>
                <w:sz w:val="22"/>
              </w:rPr>
              <w:t xml:space="preserve">How theories develop over time - </w:t>
            </w:r>
            <w:hyperlink r:id="rId323" w:history="1">
              <w:r w:rsidRPr="007D5FB0">
                <w:rPr>
                  <w:rStyle w:val="Hyperlink"/>
                  <w:rFonts w:asciiTheme="majorHAnsi" w:hAnsiTheme="majorHAnsi" w:cstheme="majorHAnsi"/>
                  <w:color w:val="0F0D29" w:themeColor="text1"/>
                  <w:sz w:val="22"/>
                </w:rPr>
                <w:t>https://www.science.org/news/2020/02/completely-new-culture-doing-research-coronavirus-outbreak-changes-how-scientists</w:t>
              </w:r>
            </w:hyperlink>
            <w:r w:rsidRPr="007D5FB0">
              <w:rPr>
                <w:rStyle w:val="Hyperlink"/>
                <w:rFonts w:asciiTheme="majorHAnsi" w:hAnsiTheme="majorHAnsi" w:cstheme="majorHAnsi"/>
                <w:color w:val="0F0D29" w:themeColor="text1"/>
                <w:sz w:val="22"/>
              </w:rPr>
              <w:t xml:space="preserve"> </w:t>
            </w:r>
          </w:p>
          <w:p w14:paraId="5308826F" w14:textId="77777777" w:rsidR="006B2306" w:rsidRPr="007D5FB0" w:rsidRDefault="006B2306" w:rsidP="00807DCB">
            <w:pPr>
              <w:rPr>
                <w:rFonts w:asciiTheme="majorHAnsi" w:hAnsiTheme="majorHAnsi" w:cstheme="majorHAnsi"/>
                <w:bCs/>
                <w:color w:val="0F0D29" w:themeColor="text1"/>
                <w:sz w:val="22"/>
              </w:rPr>
            </w:pPr>
          </w:p>
          <w:p w14:paraId="0880CF1F" w14:textId="77777777" w:rsidR="006B2306" w:rsidRPr="007D5FB0" w:rsidRDefault="006B2306" w:rsidP="00807DCB">
            <w:pPr>
              <w:rPr>
                <w:rStyle w:val="Hyperlink"/>
                <w:rFonts w:asciiTheme="majorHAnsi" w:hAnsiTheme="majorHAnsi" w:cstheme="majorHAnsi"/>
                <w:bCs/>
                <w:sz w:val="22"/>
              </w:rPr>
            </w:pPr>
            <w:r w:rsidRPr="007D5FB0">
              <w:rPr>
                <w:rFonts w:asciiTheme="majorHAnsi" w:hAnsiTheme="majorHAnsi" w:cstheme="majorHAnsi"/>
                <w:bCs/>
                <w:sz w:val="22"/>
              </w:rPr>
              <w:t xml:space="preserve">New proposal for arrangement of periodic table? </w:t>
            </w:r>
            <w:hyperlink r:id="rId324" w:history="1">
              <w:r w:rsidRPr="007D5FB0">
                <w:rPr>
                  <w:rStyle w:val="Hyperlink"/>
                  <w:rFonts w:asciiTheme="majorHAnsi" w:hAnsiTheme="majorHAnsi" w:cstheme="majorHAnsi"/>
                  <w:sz w:val="22"/>
                </w:rPr>
                <w:t>https://www.chemistryworld.com/news/new-ordering-of-elements-could-help-find-materials-with-promising-properties/4012751.article</w:t>
              </w:r>
            </w:hyperlink>
            <w:r w:rsidRPr="007D5FB0">
              <w:rPr>
                <w:rStyle w:val="Hyperlink"/>
                <w:rFonts w:asciiTheme="majorHAnsi" w:hAnsiTheme="majorHAnsi" w:cstheme="majorHAnsi"/>
                <w:sz w:val="22"/>
              </w:rPr>
              <w:t xml:space="preserve"> </w:t>
            </w:r>
          </w:p>
          <w:p w14:paraId="50967E40" w14:textId="77777777" w:rsidR="006B2306" w:rsidRPr="007D5FB0" w:rsidRDefault="006B2306" w:rsidP="00807DCB">
            <w:pPr>
              <w:rPr>
                <w:rStyle w:val="Hyperlink"/>
                <w:rFonts w:asciiTheme="majorHAnsi" w:hAnsiTheme="majorHAnsi" w:cstheme="majorHAnsi"/>
                <w:bCs/>
                <w:sz w:val="22"/>
              </w:rPr>
            </w:pPr>
          </w:p>
          <w:p w14:paraId="38763A9D" w14:textId="77777777" w:rsidR="006B2306" w:rsidRPr="007D5FB0" w:rsidRDefault="006B2306" w:rsidP="00807DCB">
            <w:pPr>
              <w:rPr>
                <w:rFonts w:asciiTheme="majorHAnsi" w:hAnsiTheme="majorHAnsi" w:cstheme="majorHAnsi"/>
                <w:bCs/>
                <w:color w:val="0F0D29" w:themeColor="text1"/>
                <w:sz w:val="22"/>
              </w:rPr>
            </w:pPr>
            <w:r w:rsidRPr="007D5FB0">
              <w:rPr>
                <w:rFonts w:asciiTheme="majorHAnsi" w:hAnsiTheme="majorHAnsi" w:cstheme="majorHAnsi"/>
                <w:bCs/>
                <w:color w:val="0F0D29" w:themeColor="text1"/>
                <w:sz w:val="22"/>
              </w:rPr>
              <w:t xml:space="preserve">Environmental impact of mining metals: </w:t>
            </w:r>
            <w:hyperlink r:id="rId325" w:history="1">
              <w:r w:rsidRPr="007D5FB0">
                <w:rPr>
                  <w:rStyle w:val="Hyperlink"/>
                  <w:rFonts w:asciiTheme="majorHAnsi" w:hAnsiTheme="majorHAnsi" w:cstheme="majorHAnsi"/>
                  <w:sz w:val="22"/>
                </w:rPr>
                <w:t>https://www.bbc.co.uk/news/science-environment-57234610</w:t>
              </w:r>
            </w:hyperlink>
            <w:r w:rsidRPr="007D5FB0">
              <w:rPr>
                <w:rFonts w:asciiTheme="majorHAnsi" w:hAnsiTheme="majorHAnsi" w:cstheme="majorHAnsi"/>
                <w:bCs/>
                <w:color w:val="0F0D29" w:themeColor="text1"/>
                <w:sz w:val="22"/>
              </w:rPr>
              <w:t xml:space="preserve"> </w:t>
            </w:r>
          </w:p>
          <w:p w14:paraId="2AB358F3" w14:textId="77777777" w:rsidR="006B2306" w:rsidRPr="007D5FB0" w:rsidRDefault="006B2306" w:rsidP="00807DCB">
            <w:pPr>
              <w:rPr>
                <w:rFonts w:asciiTheme="majorHAnsi" w:hAnsiTheme="majorHAnsi" w:cstheme="majorHAnsi"/>
                <w:b w:val="0"/>
                <w:bCs/>
                <w:color w:val="0F0D29" w:themeColor="text1"/>
                <w:sz w:val="22"/>
              </w:rPr>
            </w:pPr>
          </w:p>
        </w:tc>
      </w:tr>
    </w:tbl>
    <w:p w14:paraId="0005D51F" w14:textId="06AA21E7" w:rsidR="006B2306" w:rsidRPr="007D5FB0" w:rsidRDefault="006B2306" w:rsidP="00DF027C">
      <w:pPr>
        <w:rPr>
          <w:rFonts w:asciiTheme="majorHAnsi" w:hAnsiTheme="majorHAnsi" w:cstheme="majorHAnsi"/>
          <w:b w:val="0"/>
          <w:bCs/>
          <w:sz w:val="22"/>
        </w:rPr>
      </w:pPr>
    </w:p>
    <w:p w14:paraId="47E360C0" w14:textId="79038AAD" w:rsidR="006B2306" w:rsidRPr="007D5FB0" w:rsidRDefault="006B2306" w:rsidP="00DF027C">
      <w:pPr>
        <w:rPr>
          <w:rFonts w:asciiTheme="majorHAnsi" w:hAnsiTheme="majorHAnsi" w:cstheme="majorHAnsi"/>
          <w:b w:val="0"/>
          <w:bCs/>
          <w:sz w:val="22"/>
        </w:rPr>
      </w:pPr>
    </w:p>
    <w:p w14:paraId="17EC0264" w14:textId="54246D66" w:rsidR="006B2306" w:rsidRPr="007D5FB0" w:rsidRDefault="006B2306" w:rsidP="00DF027C">
      <w:pPr>
        <w:rPr>
          <w:rFonts w:asciiTheme="majorHAnsi" w:hAnsiTheme="majorHAnsi" w:cstheme="majorHAnsi"/>
          <w:b w:val="0"/>
          <w:bCs/>
          <w:sz w:val="22"/>
        </w:rPr>
      </w:pPr>
    </w:p>
    <w:p w14:paraId="1485CF4E" w14:textId="6C6E905E" w:rsidR="006B2306" w:rsidRPr="007D5FB0" w:rsidRDefault="006B2306" w:rsidP="00DF027C">
      <w:pPr>
        <w:rPr>
          <w:rFonts w:asciiTheme="majorHAnsi" w:hAnsiTheme="majorHAnsi" w:cstheme="majorHAnsi"/>
          <w:b w:val="0"/>
          <w:bCs/>
          <w:sz w:val="22"/>
        </w:rPr>
      </w:pPr>
    </w:p>
    <w:p w14:paraId="68A5465B" w14:textId="2788F397" w:rsidR="006B2306" w:rsidRPr="007D5FB0" w:rsidRDefault="006B2306" w:rsidP="00DF027C">
      <w:pPr>
        <w:rPr>
          <w:rFonts w:asciiTheme="majorHAnsi" w:hAnsiTheme="majorHAnsi" w:cstheme="majorHAnsi"/>
          <w:b w:val="0"/>
          <w:bCs/>
          <w:sz w:val="22"/>
        </w:rPr>
      </w:pPr>
    </w:p>
    <w:p w14:paraId="4BF5BC39" w14:textId="2D42C4C7" w:rsidR="006B2306" w:rsidRPr="007D5FB0" w:rsidRDefault="006B2306" w:rsidP="00DF027C">
      <w:pPr>
        <w:rPr>
          <w:rFonts w:asciiTheme="majorHAnsi" w:hAnsiTheme="majorHAnsi" w:cstheme="majorHAnsi"/>
          <w:b w:val="0"/>
          <w:bCs/>
          <w:sz w:val="22"/>
        </w:rPr>
      </w:pPr>
    </w:p>
    <w:p w14:paraId="7583D99C" w14:textId="5E403546" w:rsidR="006B2306" w:rsidRPr="007D5FB0" w:rsidRDefault="006B2306" w:rsidP="00DF027C">
      <w:pPr>
        <w:rPr>
          <w:rFonts w:asciiTheme="majorHAnsi" w:hAnsiTheme="majorHAnsi" w:cstheme="majorHAnsi"/>
          <w:b w:val="0"/>
          <w:bCs/>
          <w:sz w:val="22"/>
        </w:rPr>
      </w:pPr>
    </w:p>
    <w:p w14:paraId="6048A528" w14:textId="5DF4CA7E" w:rsidR="006B2306" w:rsidRPr="007D5FB0" w:rsidRDefault="006B2306" w:rsidP="00DF027C">
      <w:pPr>
        <w:rPr>
          <w:rFonts w:asciiTheme="majorHAnsi" w:hAnsiTheme="majorHAnsi" w:cstheme="majorHAnsi"/>
          <w:b w:val="0"/>
          <w:bCs/>
          <w:sz w:val="22"/>
        </w:rPr>
      </w:pPr>
    </w:p>
    <w:p w14:paraId="1309313F" w14:textId="62B2FFD2" w:rsidR="006B2306" w:rsidRPr="007D5FB0" w:rsidRDefault="006B2306" w:rsidP="00DF027C">
      <w:pPr>
        <w:rPr>
          <w:rFonts w:asciiTheme="majorHAnsi" w:hAnsiTheme="majorHAnsi" w:cstheme="majorHAnsi"/>
          <w:b w:val="0"/>
          <w:bCs/>
          <w:sz w:val="22"/>
        </w:rPr>
      </w:pPr>
    </w:p>
    <w:p w14:paraId="080D1580" w14:textId="66F3BC4D" w:rsidR="006B2306" w:rsidRDefault="006B2306" w:rsidP="00DF027C">
      <w:pPr>
        <w:rPr>
          <w:rFonts w:asciiTheme="majorHAnsi" w:hAnsiTheme="majorHAnsi" w:cstheme="majorHAnsi"/>
          <w:b w:val="0"/>
          <w:bCs/>
          <w:sz w:val="22"/>
        </w:rPr>
      </w:pPr>
    </w:p>
    <w:p w14:paraId="2F8BC924" w14:textId="20B02486" w:rsidR="00055406" w:rsidRDefault="00055406" w:rsidP="00DF027C">
      <w:pPr>
        <w:rPr>
          <w:rFonts w:asciiTheme="majorHAnsi" w:hAnsiTheme="majorHAnsi" w:cstheme="majorHAnsi"/>
          <w:b w:val="0"/>
          <w:bCs/>
          <w:sz w:val="22"/>
        </w:rPr>
      </w:pPr>
    </w:p>
    <w:p w14:paraId="2075F63C" w14:textId="68740F32" w:rsidR="00055406" w:rsidRDefault="00055406" w:rsidP="00DF027C">
      <w:pPr>
        <w:rPr>
          <w:rFonts w:asciiTheme="majorHAnsi" w:hAnsiTheme="majorHAnsi" w:cstheme="majorHAnsi"/>
          <w:b w:val="0"/>
          <w:bCs/>
          <w:sz w:val="22"/>
        </w:rPr>
      </w:pPr>
    </w:p>
    <w:p w14:paraId="4777E23B" w14:textId="5D2ECEF1" w:rsidR="00055406" w:rsidRDefault="00055406" w:rsidP="00DF027C">
      <w:pPr>
        <w:rPr>
          <w:rFonts w:asciiTheme="majorHAnsi" w:hAnsiTheme="majorHAnsi" w:cstheme="majorHAnsi"/>
          <w:b w:val="0"/>
          <w:bCs/>
          <w:sz w:val="22"/>
        </w:rPr>
      </w:pPr>
    </w:p>
    <w:p w14:paraId="67C5E7C3" w14:textId="2E59197B" w:rsidR="00055406" w:rsidRDefault="00055406" w:rsidP="00DF027C">
      <w:pPr>
        <w:rPr>
          <w:rFonts w:asciiTheme="majorHAnsi" w:hAnsiTheme="majorHAnsi" w:cstheme="majorHAnsi"/>
          <w:b w:val="0"/>
          <w:bCs/>
          <w:sz w:val="22"/>
        </w:rPr>
      </w:pPr>
    </w:p>
    <w:p w14:paraId="2B333DE8" w14:textId="67DAA5ED" w:rsidR="00055406" w:rsidRDefault="00055406" w:rsidP="00DF027C">
      <w:pPr>
        <w:rPr>
          <w:rFonts w:asciiTheme="majorHAnsi" w:hAnsiTheme="majorHAnsi" w:cstheme="majorHAnsi"/>
          <w:b w:val="0"/>
          <w:bCs/>
          <w:sz w:val="22"/>
        </w:rPr>
      </w:pPr>
    </w:p>
    <w:p w14:paraId="4A1C5B3A" w14:textId="3CE489A7" w:rsidR="00055406" w:rsidRDefault="00055406" w:rsidP="00DF027C">
      <w:pPr>
        <w:rPr>
          <w:rFonts w:asciiTheme="majorHAnsi" w:hAnsiTheme="majorHAnsi" w:cstheme="majorHAnsi"/>
          <w:b w:val="0"/>
          <w:bCs/>
          <w:sz w:val="22"/>
        </w:rPr>
      </w:pPr>
    </w:p>
    <w:p w14:paraId="26818D62" w14:textId="5319A78A" w:rsidR="00055406" w:rsidRDefault="00055406" w:rsidP="00DF027C">
      <w:pPr>
        <w:rPr>
          <w:rFonts w:asciiTheme="majorHAnsi" w:hAnsiTheme="majorHAnsi" w:cstheme="majorHAnsi"/>
          <w:b w:val="0"/>
          <w:bCs/>
          <w:sz w:val="22"/>
        </w:rPr>
      </w:pPr>
    </w:p>
    <w:p w14:paraId="1A3D4927" w14:textId="3C2C25D9" w:rsidR="00055406" w:rsidRDefault="00055406" w:rsidP="00DF027C">
      <w:pPr>
        <w:rPr>
          <w:rFonts w:asciiTheme="majorHAnsi" w:hAnsiTheme="majorHAnsi" w:cstheme="majorHAnsi"/>
          <w:b w:val="0"/>
          <w:bCs/>
          <w:sz w:val="22"/>
        </w:rPr>
      </w:pPr>
    </w:p>
    <w:p w14:paraId="04B4D705" w14:textId="28A97E7C" w:rsidR="00055406" w:rsidRDefault="00055406" w:rsidP="00DF027C">
      <w:pPr>
        <w:rPr>
          <w:rFonts w:asciiTheme="majorHAnsi" w:hAnsiTheme="majorHAnsi" w:cstheme="majorHAnsi"/>
          <w:b w:val="0"/>
          <w:bCs/>
          <w:sz w:val="22"/>
        </w:rPr>
      </w:pPr>
    </w:p>
    <w:p w14:paraId="09662036" w14:textId="2DEE5DD5" w:rsidR="00055406" w:rsidRDefault="00055406" w:rsidP="00DF027C">
      <w:pPr>
        <w:rPr>
          <w:rFonts w:asciiTheme="majorHAnsi" w:hAnsiTheme="majorHAnsi" w:cstheme="majorHAnsi"/>
          <w:b w:val="0"/>
          <w:bCs/>
          <w:sz w:val="22"/>
        </w:rPr>
      </w:pPr>
    </w:p>
    <w:p w14:paraId="2C928048" w14:textId="0B502413" w:rsidR="00055406" w:rsidRDefault="00055406" w:rsidP="00DF027C">
      <w:pPr>
        <w:rPr>
          <w:rFonts w:asciiTheme="majorHAnsi" w:hAnsiTheme="majorHAnsi" w:cstheme="majorHAnsi"/>
          <w:b w:val="0"/>
          <w:bCs/>
          <w:sz w:val="22"/>
        </w:rPr>
      </w:pPr>
    </w:p>
    <w:p w14:paraId="1C849F2F" w14:textId="26DB7CFB" w:rsidR="00055406" w:rsidRDefault="00055406" w:rsidP="00DF027C">
      <w:pPr>
        <w:rPr>
          <w:rFonts w:asciiTheme="majorHAnsi" w:hAnsiTheme="majorHAnsi" w:cstheme="majorHAnsi"/>
          <w:b w:val="0"/>
          <w:bCs/>
          <w:sz w:val="22"/>
        </w:rPr>
      </w:pPr>
    </w:p>
    <w:p w14:paraId="4D5677C8" w14:textId="093E2241" w:rsidR="00055406" w:rsidRDefault="00055406" w:rsidP="00DF027C">
      <w:pPr>
        <w:rPr>
          <w:rFonts w:asciiTheme="majorHAnsi" w:hAnsiTheme="majorHAnsi" w:cstheme="majorHAnsi"/>
          <w:b w:val="0"/>
          <w:bCs/>
          <w:sz w:val="22"/>
        </w:rPr>
      </w:pPr>
    </w:p>
    <w:p w14:paraId="2FB4CEFD" w14:textId="46757C4D" w:rsidR="00055406" w:rsidRDefault="00055406" w:rsidP="00DF027C">
      <w:pPr>
        <w:rPr>
          <w:rFonts w:asciiTheme="majorHAnsi" w:hAnsiTheme="majorHAnsi" w:cstheme="majorHAnsi"/>
          <w:b w:val="0"/>
          <w:bCs/>
          <w:sz w:val="22"/>
        </w:rPr>
      </w:pPr>
    </w:p>
    <w:p w14:paraId="242E7F40" w14:textId="77777777" w:rsidR="00055406" w:rsidRPr="007D5FB0" w:rsidRDefault="00055406" w:rsidP="00DF027C">
      <w:pPr>
        <w:rPr>
          <w:rFonts w:asciiTheme="majorHAnsi" w:hAnsiTheme="majorHAnsi" w:cstheme="majorHAnsi"/>
          <w:b w:val="0"/>
          <w:bCs/>
          <w:sz w:val="22"/>
        </w:rPr>
      </w:pPr>
    </w:p>
    <w:p w14:paraId="196B7DB8" w14:textId="1B6129CF" w:rsidR="006B2306" w:rsidRPr="00055406" w:rsidRDefault="006B2306" w:rsidP="006B2306">
      <w:pPr>
        <w:jc w:val="center"/>
        <w:rPr>
          <w:rFonts w:asciiTheme="majorHAnsi" w:hAnsiTheme="majorHAnsi" w:cstheme="majorHAnsi"/>
          <w:bCs/>
          <w:color w:val="013A57" w:themeColor="accent1" w:themeShade="BF"/>
          <w:szCs w:val="28"/>
        </w:rPr>
      </w:pPr>
      <w:r w:rsidRPr="00055406">
        <w:rPr>
          <w:rFonts w:asciiTheme="majorHAnsi" w:hAnsiTheme="majorHAnsi" w:cstheme="majorHAnsi"/>
          <w:bCs/>
          <w:color w:val="013A57" w:themeColor="accent1" w:themeShade="BF"/>
          <w:szCs w:val="28"/>
        </w:rPr>
        <w:lastRenderedPageBreak/>
        <w:t>Year (10C) Spring Revision for (Combined Science Biology)</w:t>
      </w:r>
    </w:p>
    <w:p w14:paraId="798DA2EB" w14:textId="77777777" w:rsidR="006B2306" w:rsidRPr="007D5FB0" w:rsidRDefault="006B2306" w:rsidP="006B2306">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6B2306" w:rsidRPr="007D5FB0" w14:paraId="08425DA7" w14:textId="77777777" w:rsidTr="00807DCB">
        <w:tc>
          <w:tcPr>
            <w:tcW w:w="9016" w:type="dxa"/>
            <w:shd w:val="clear" w:color="auto" w:fill="CCFFCC"/>
          </w:tcPr>
          <w:p w14:paraId="4BC2B90F"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6B2306" w:rsidRPr="007D5FB0" w14:paraId="02DA974F" w14:textId="77777777" w:rsidTr="00807DCB">
        <w:tc>
          <w:tcPr>
            <w:tcW w:w="9016" w:type="dxa"/>
            <w:shd w:val="clear" w:color="auto" w:fill="auto"/>
          </w:tcPr>
          <w:p w14:paraId="750F840A"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End of term assessment on:</w:t>
            </w:r>
          </w:p>
          <w:p w14:paraId="6F49728F" w14:textId="77777777" w:rsidR="006B2306" w:rsidRPr="00055406" w:rsidRDefault="006B2306" w:rsidP="00807DCB">
            <w:pPr>
              <w:rPr>
                <w:rFonts w:asciiTheme="majorHAnsi" w:hAnsiTheme="majorHAnsi" w:cstheme="majorHAnsi"/>
                <w:b w:val="0"/>
                <w:bCs/>
                <w:color w:val="auto"/>
                <w:sz w:val="22"/>
              </w:rPr>
            </w:pPr>
          </w:p>
          <w:p w14:paraId="6FBCCCC3"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Topic 1 – Cell Biology</w:t>
            </w:r>
          </w:p>
          <w:p w14:paraId="39083593" w14:textId="77777777" w:rsidR="006B2306" w:rsidRPr="00055406" w:rsidRDefault="006B2306"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 xml:space="preserve">Topic 2 – Organisation </w:t>
            </w:r>
          </w:p>
          <w:p w14:paraId="0AFC0F10" w14:textId="77777777" w:rsidR="006B2306" w:rsidRPr="007D5FB0" w:rsidRDefault="006B2306" w:rsidP="00807DCB">
            <w:pPr>
              <w:rPr>
                <w:rFonts w:asciiTheme="majorHAnsi" w:hAnsiTheme="majorHAnsi" w:cstheme="majorHAnsi"/>
                <w:sz w:val="22"/>
              </w:rPr>
            </w:pPr>
          </w:p>
        </w:tc>
      </w:tr>
      <w:tr w:rsidR="006B2306" w:rsidRPr="007D5FB0" w14:paraId="1FDBEDDB" w14:textId="77777777" w:rsidTr="00807DCB">
        <w:tc>
          <w:tcPr>
            <w:tcW w:w="9016" w:type="dxa"/>
            <w:shd w:val="clear" w:color="auto" w:fill="B1E4FD" w:themeFill="accent1" w:themeFillTint="33"/>
          </w:tcPr>
          <w:p w14:paraId="16EB518C"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What do I need to revise?</w:t>
            </w:r>
          </w:p>
          <w:p w14:paraId="5CA422E7" w14:textId="77777777" w:rsidR="006B2306" w:rsidRPr="007D5FB0" w:rsidRDefault="006B2306" w:rsidP="00807DCB">
            <w:pPr>
              <w:pStyle w:val="ListParagraph"/>
              <w:rPr>
                <w:rFonts w:asciiTheme="majorHAnsi" w:hAnsiTheme="majorHAnsi" w:cstheme="majorHAnsi"/>
              </w:rPr>
            </w:pPr>
          </w:p>
        </w:tc>
      </w:tr>
      <w:tr w:rsidR="006B2306" w:rsidRPr="007D5FB0" w14:paraId="31513B84" w14:textId="77777777" w:rsidTr="00807DCB">
        <w:tc>
          <w:tcPr>
            <w:tcW w:w="9016" w:type="dxa"/>
          </w:tcPr>
          <w:p w14:paraId="5340C0A6"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Topic 1 – Cell Biology</w:t>
            </w:r>
          </w:p>
          <w:p w14:paraId="762B9531" w14:textId="77777777" w:rsidR="006B2306" w:rsidRPr="007D5FB0" w:rsidRDefault="006B2306" w:rsidP="00807DCB">
            <w:pPr>
              <w:rPr>
                <w:rFonts w:asciiTheme="majorHAnsi" w:hAnsiTheme="majorHAnsi" w:cstheme="majorHAnsi"/>
                <w:b w:val="0"/>
                <w:bCs/>
                <w:sz w:val="22"/>
                <w:u w:val="single"/>
              </w:rPr>
            </w:pPr>
          </w:p>
          <w:p w14:paraId="0107606E" w14:textId="77777777" w:rsidR="006B2306" w:rsidRPr="007D5FB0" w:rsidRDefault="006B2306" w:rsidP="006C37C3">
            <w:pPr>
              <w:pStyle w:val="ListParagraph"/>
              <w:numPr>
                <w:ilvl w:val="0"/>
                <w:numId w:val="90"/>
              </w:numPr>
              <w:spacing w:after="0" w:line="240" w:lineRule="auto"/>
              <w:rPr>
                <w:rFonts w:asciiTheme="majorHAnsi" w:hAnsiTheme="majorHAnsi" w:cstheme="majorHAnsi"/>
                <w:b/>
                <w:bCs/>
                <w:u w:val="single"/>
              </w:rPr>
            </w:pPr>
            <w:r w:rsidRPr="007D5FB0">
              <w:rPr>
                <w:rFonts w:asciiTheme="majorHAnsi" w:hAnsiTheme="majorHAnsi" w:cstheme="majorHAnsi"/>
                <w:b/>
                <w:bCs/>
                <w:u w:val="single"/>
              </w:rPr>
              <w:t>Transport in cells</w:t>
            </w:r>
          </w:p>
          <w:p w14:paraId="130B1788" w14:textId="77777777" w:rsidR="006B2306" w:rsidRPr="007D5FB0" w:rsidRDefault="006B2306" w:rsidP="006C37C3">
            <w:pPr>
              <w:pStyle w:val="ListParagraph"/>
              <w:numPr>
                <w:ilvl w:val="0"/>
                <w:numId w:val="88"/>
              </w:numPr>
              <w:spacing w:after="0" w:line="240" w:lineRule="auto"/>
              <w:rPr>
                <w:rFonts w:asciiTheme="majorHAnsi" w:hAnsiTheme="majorHAnsi" w:cstheme="majorHAnsi"/>
              </w:rPr>
            </w:pPr>
            <w:r w:rsidRPr="007D5FB0">
              <w:rPr>
                <w:rFonts w:asciiTheme="majorHAnsi" w:hAnsiTheme="majorHAnsi" w:cstheme="majorHAnsi"/>
              </w:rPr>
              <w:t xml:space="preserve">Osmosis </w:t>
            </w:r>
          </w:p>
          <w:p w14:paraId="2B927F65" w14:textId="77777777" w:rsidR="006B2306" w:rsidRPr="007D5FB0" w:rsidRDefault="006B2306" w:rsidP="006C37C3">
            <w:pPr>
              <w:pStyle w:val="ListParagraph"/>
              <w:numPr>
                <w:ilvl w:val="0"/>
                <w:numId w:val="88"/>
              </w:numPr>
              <w:spacing w:after="0" w:line="240" w:lineRule="auto"/>
              <w:rPr>
                <w:rFonts w:asciiTheme="majorHAnsi" w:hAnsiTheme="majorHAnsi" w:cstheme="majorHAnsi"/>
              </w:rPr>
            </w:pPr>
            <w:r w:rsidRPr="007D5FB0">
              <w:rPr>
                <w:rFonts w:asciiTheme="majorHAnsi" w:hAnsiTheme="majorHAnsi" w:cstheme="majorHAnsi"/>
              </w:rPr>
              <w:t xml:space="preserve">Required practical 3 </w:t>
            </w:r>
          </w:p>
          <w:p w14:paraId="2E2E1381" w14:textId="77777777" w:rsidR="006B2306" w:rsidRPr="007D5FB0" w:rsidRDefault="006B2306" w:rsidP="006C37C3">
            <w:pPr>
              <w:pStyle w:val="ListParagraph"/>
              <w:numPr>
                <w:ilvl w:val="0"/>
                <w:numId w:val="88"/>
              </w:numPr>
              <w:spacing w:after="0" w:line="240" w:lineRule="auto"/>
              <w:rPr>
                <w:rFonts w:asciiTheme="majorHAnsi" w:hAnsiTheme="majorHAnsi" w:cstheme="majorHAnsi"/>
              </w:rPr>
            </w:pPr>
            <w:r w:rsidRPr="007D5FB0">
              <w:rPr>
                <w:rFonts w:asciiTheme="majorHAnsi" w:hAnsiTheme="majorHAnsi" w:cstheme="majorHAnsi"/>
              </w:rPr>
              <w:t>Active transport</w:t>
            </w:r>
          </w:p>
          <w:p w14:paraId="38AF1AD6" w14:textId="77777777" w:rsidR="006B2306" w:rsidRPr="007D5FB0" w:rsidRDefault="006B2306" w:rsidP="00807DCB">
            <w:pPr>
              <w:pStyle w:val="ListParagraph"/>
              <w:ind w:left="1728"/>
              <w:rPr>
                <w:rFonts w:asciiTheme="majorHAnsi" w:hAnsiTheme="majorHAnsi" w:cstheme="majorHAnsi"/>
              </w:rPr>
            </w:pPr>
          </w:p>
          <w:p w14:paraId="30A55334"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Topic 2 – Organisation </w:t>
            </w:r>
          </w:p>
          <w:p w14:paraId="5175D0C0" w14:textId="77777777" w:rsidR="006B2306" w:rsidRPr="007D5FB0" w:rsidRDefault="006B2306" w:rsidP="00807DCB">
            <w:pPr>
              <w:rPr>
                <w:rFonts w:asciiTheme="majorHAnsi" w:hAnsiTheme="majorHAnsi" w:cstheme="majorHAnsi"/>
                <w:sz w:val="22"/>
              </w:rPr>
            </w:pPr>
          </w:p>
          <w:p w14:paraId="2FD62DF1" w14:textId="77777777" w:rsidR="006B2306" w:rsidRPr="007D5FB0" w:rsidRDefault="006B2306" w:rsidP="006C37C3">
            <w:pPr>
              <w:pStyle w:val="ListParagraph"/>
              <w:numPr>
                <w:ilvl w:val="0"/>
                <w:numId w:val="91"/>
              </w:numPr>
              <w:spacing w:after="0" w:line="240" w:lineRule="auto"/>
              <w:rPr>
                <w:rFonts w:asciiTheme="majorHAnsi" w:hAnsiTheme="majorHAnsi" w:cstheme="majorHAnsi"/>
                <w:b/>
                <w:bCs/>
                <w:u w:val="single"/>
              </w:rPr>
            </w:pPr>
            <w:r w:rsidRPr="007D5FB0">
              <w:rPr>
                <w:rFonts w:asciiTheme="majorHAnsi" w:hAnsiTheme="majorHAnsi" w:cstheme="majorHAnsi"/>
                <w:b/>
                <w:bCs/>
                <w:u w:val="single"/>
              </w:rPr>
              <w:t>Principles of organisation</w:t>
            </w:r>
          </w:p>
          <w:p w14:paraId="46AD485F" w14:textId="77777777" w:rsidR="006B2306" w:rsidRPr="007D5FB0" w:rsidRDefault="006B2306" w:rsidP="00807DCB">
            <w:pPr>
              <w:pStyle w:val="ListParagraph"/>
              <w:rPr>
                <w:rFonts w:asciiTheme="majorHAnsi" w:hAnsiTheme="majorHAnsi" w:cstheme="majorHAnsi"/>
                <w:b/>
                <w:bCs/>
                <w:u w:val="single"/>
              </w:rPr>
            </w:pPr>
          </w:p>
          <w:p w14:paraId="00BE4BD8" w14:textId="77777777" w:rsidR="006B2306" w:rsidRPr="007D5FB0" w:rsidRDefault="006B2306" w:rsidP="006C37C3">
            <w:pPr>
              <w:pStyle w:val="ListParagraph"/>
              <w:numPr>
                <w:ilvl w:val="0"/>
                <w:numId w:val="91"/>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b/>
                <w:bCs/>
                <w:color w:val="0F0D29" w:themeColor="text1"/>
                <w:u w:val="single"/>
              </w:rPr>
              <w:t>Animal tissues, organs and organ systems</w:t>
            </w:r>
          </w:p>
          <w:p w14:paraId="1F703D17"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The human digestive system</w:t>
            </w:r>
          </w:p>
          <w:p w14:paraId="2FE467DC"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Required practical activity 4: use qualitative reagents to test for a range of carbohydrates, lipids and proteins</w:t>
            </w:r>
          </w:p>
          <w:p w14:paraId="6871335B"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Required practical activity 5: investigate the effect of pH on the rate of reaction of amylase enzyme</w:t>
            </w:r>
          </w:p>
          <w:p w14:paraId="59CC16BE"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The heart and blood vessels</w:t>
            </w:r>
          </w:p>
          <w:p w14:paraId="05914FBE"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Blood</w:t>
            </w:r>
          </w:p>
          <w:p w14:paraId="32ACE1E6"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Coronary heart disease: a non-communicable disease</w:t>
            </w:r>
          </w:p>
          <w:p w14:paraId="2D62FF09"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Health issues</w:t>
            </w:r>
          </w:p>
          <w:p w14:paraId="49DEC4E0"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The effect of lifestyle on some non-communicable diseases</w:t>
            </w:r>
          </w:p>
          <w:p w14:paraId="02339F98" w14:textId="77777777" w:rsidR="006B2306" w:rsidRPr="007D5FB0" w:rsidRDefault="006B2306" w:rsidP="006C37C3">
            <w:pPr>
              <w:pStyle w:val="ListParagraph"/>
              <w:numPr>
                <w:ilvl w:val="0"/>
                <w:numId w:val="92"/>
              </w:numPr>
              <w:spacing w:after="0" w:line="240" w:lineRule="auto"/>
              <w:rPr>
                <w:rFonts w:asciiTheme="majorHAnsi" w:hAnsiTheme="majorHAnsi" w:cstheme="majorHAnsi"/>
                <w:b/>
                <w:bCs/>
                <w:color w:val="0F0D29" w:themeColor="text1"/>
                <w:u w:val="single"/>
              </w:rPr>
            </w:pPr>
            <w:r w:rsidRPr="007D5FB0">
              <w:rPr>
                <w:rFonts w:asciiTheme="majorHAnsi" w:hAnsiTheme="majorHAnsi" w:cstheme="majorHAnsi"/>
              </w:rPr>
              <w:t>Cancer</w:t>
            </w:r>
          </w:p>
          <w:p w14:paraId="117E3202" w14:textId="77777777" w:rsidR="006B2306" w:rsidRPr="007D5FB0" w:rsidRDefault="006B2306" w:rsidP="00807DCB">
            <w:pPr>
              <w:rPr>
                <w:rFonts w:asciiTheme="majorHAnsi" w:hAnsiTheme="majorHAnsi" w:cstheme="majorHAnsi"/>
                <w:sz w:val="22"/>
              </w:rPr>
            </w:pPr>
          </w:p>
        </w:tc>
      </w:tr>
      <w:tr w:rsidR="006B2306" w:rsidRPr="007D5FB0" w14:paraId="26E509E4" w14:textId="77777777" w:rsidTr="00807DCB">
        <w:tc>
          <w:tcPr>
            <w:tcW w:w="9016" w:type="dxa"/>
            <w:shd w:val="clear" w:color="auto" w:fill="E0EFF4" w:themeFill="accent4" w:themeFillTint="33"/>
          </w:tcPr>
          <w:p w14:paraId="1464F7B2"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(Biology)</w:t>
            </w:r>
            <w:r w:rsidRPr="007D5FB0">
              <w:rPr>
                <w:rFonts w:asciiTheme="majorHAnsi" w:hAnsiTheme="majorHAnsi" w:cstheme="majorHAnsi"/>
                <w:sz w:val="22"/>
              </w:rPr>
              <w:t>?</w:t>
            </w:r>
          </w:p>
          <w:p w14:paraId="007F18BF" w14:textId="77777777" w:rsidR="006B2306" w:rsidRPr="007D5FB0" w:rsidRDefault="006B2306" w:rsidP="00807DCB">
            <w:pPr>
              <w:rPr>
                <w:rFonts w:asciiTheme="majorHAnsi" w:hAnsiTheme="majorHAnsi" w:cstheme="majorHAnsi"/>
                <w:sz w:val="22"/>
              </w:rPr>
            </w:pPr>
          </w:p>
        </w:tc>
      </w:tr>
      <w:tr w:rsidR="006B2306" w:rsidRPr="007D5FB0" w14:paraId="4992E0DC" w14:textId="77777777" w:rsidTr="00807DCB">
        <w:tc>
          <w:tcPr>
            <w:tcW w:w="9016" w:type="dxa"/>
          </w:tcPr>
          <w:p w14:paraId="3BB933A4"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Class notes/lab book</w:t>
            </w:r>
          </w:p>
          <w:p w14:paraId="4AFEE851"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Learning outcomes</w:t>
            </w:r>
          </w:p>
          <w:p w14:paraId="30234365"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 xml:space="preserve">End of topic questions </w:t>
            </w:r>
          </w:p>
          <w:p w14:paraId="53DD369B" w14:textId="77777777" w:rsidR="006B2306" w:rsidRPr="007D5FB0" w:rsidRDefault="006B2306"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Extended response questions/exam style questions</w:t>
            </w:r>
          </w:p>
          <w:p w14:paraId="6884CBFF" w14:textId="77777777" w:rsidR="006B2306" w:rsidRPr="007D5FB0" w:rsidRDefault="006B2306" w:rsidP="00807DCB">
            <w:pPr>
              <w:rPr>
                <w:rFonts w:asciiTheme="majorHAnsi" w:hAnsiTheme="majorHAnsi" w:cstheme="majorHAnsi"/>
                <w:sz w:val="22"/>
              </w:rPr>
            </w:pPr>
          </w:p>
        </w:tc>
      </w:tr>
      <w:tr w:rsidR="006B2306" w:rsidRPr="007D5FB0" w14:paraId="2ED94807" w14:textId="77777777" w:rsidTr="00807DCB">
        <w:tc>
          <w:tcPr>
            <w:tcW w:w="9016" w:type="dxa"/>
            <w:shd w:val="clear" w:color="auto" w:fill="D2F1EF" w:themeFill="accent6" w:themeFillTint="33"/>
          </w:tcPr>
          <w:p w14:paraId="22C92EFE"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Useful resources I can use:</w:t>
            </w:r>
          </w:p>
          <w:p w14:paraId="1B1C7C4D" w14:textId="77777777" w:rsidR="006B2306" w:rsidRPr="007D5FB0" w:rsidRDefault="006B2306" w:rsidP="00807DCB">
            <w:pPr>
              <w:rPr>
                <w:rFonts w:asciiTheme="majorHAnsi" w:hAnsiTheme="majorHAnsi" w:cstheme="majorHAnsi"/>
                <w:sz w:val="22"/>
              </w:rPr>
            </w:pPr>
          </w:p>
        </w:tc>
      </w:tr>
      <w:tr w:rsidR="006B2306" w:rsidRPr="007D5FB0" w14:paraId="0E087140" w14:textId="77777777" w:rsidTr="00807DCB">
        <w:tc>
          <w:tcPr>
            <w:tcW w:w="9016" w:type="dxa"/>
          </w:tcPr>
          <w:p w14:paraId="60ACF4E8" w14:textId="77777777" w:rsidR="006B2306" w:rsidRPr="005B508A" w:rsidRDefault="006B2306" w:rsidP="00807DCB">
            <w:pPr>
              <w:rPr>
                <w:rFonts w:asciiTheme="majorHAnsi" w:hAnsiTheme="majorHAnsi" w:cstheme="majorHAnsi"/>
                <w:b w:val="0"/>
                <w:bCs/>
                <w:color w:val="auto"/>
                <w:sz w:val="22"/>
              </w:rPr>
            </w:pPr>
            <w:r w:rsidRPr="005B508A">
              <w:rPr>
                <w:rFonts w:asciiTheme="majorHAnsi" w:hAnsiTheme="majorHAnsi" w:cstheme="majorHAnsi"/>
                <w:b w:val="0"/>
                <w:bCs/>
                <w:color w:val="auto"/>
                <w:sz w:val="22"/>
              </w:rPr>
              <w:t>Educake</w:t>
            </w:r>
          </w:p>
          <w:p w14:paraId="663C433E" w14:textId="77777777" w:rsidR="006B2306" w:rsidRPr="005B508A" w:rsidRDefault="006B2306" w:rsidP="00807DCB">
            <w:pPr>
              <w:rPr>
                <w:rFonts w:asciiTheme="majorHAnsi" w:hAnsiTheme="majorHAnsi" w:cstheme="majorHAnsi"/>
                <w:b w:val="0"/>
                <w:bCs/>
                <w:color w:val="auto"/>
                <w:sz w:val="22"/>
              </w:rPr>
            </w:pPr>
            <w:r w:rsidRPr="005B508A">
              <w:rPr>
                <w:rFonts w:asciiTheme="majorHAnsi" w:hAnsiTheme="majorHAnsi" w:cstheme="majorHAnsi"/>
                <w:b w:val="0"/>
                <w:bCs/>
                <w:color w:val="auto"/>
                <w:sz w:val="22"/>
              </w:rPr>
              <w:t>Kerboodle</w:t>
            </w:r>
          </w:p>
          <w:p w14:paraId="30EC8EFF" w14:textId="0EFF53BA" w:rsidR="006B2306" w:rsidRPr="005B508A" w:rsidRDefault="006B2306" w:rsidP="00807DCB">
            <w:pPr>
              <w:rPr>
                <w:rFonts w:asciiTheme="majorHAnsi" w:hAnsiTheme="majorHAnsi" w:cstheme="majorHAnsi"/>
                <w:b w:val="0"/>
                <w:bCs/>
                <w:color w:val="auto"/>
                <w:sz w:val="22"/>
              </w:rPr>
            </w:pPr>
            <w:r w:rsidRPr="005B508A">
              <w:rPr>
                <w:rFonts w:asciiTheme="majorHAnsi" w:hAnsiTheme="majorHAnsi" w:cstheme="majorHAnsi"/>
                <w:b w:val="0"/>
                <w:bCs/>
                <w:color w:val="auto"/>
                <w:sz w:val="22"/>
              </w:rPr>
              <w:t>Revision cards</w:t>
            </w:r>
          </w:p>
          <w:p w14:paraId="743BD0BF" w14:textId="35C428D9" w:rsidR="005B508A" w:rsidRDefault="005B508A" w:rsidP="00807DCB">
            <w:pPr>
              <w:rPr>
                <w:rFonts w:asciiTheme="majorHAnsi" w:hAnsiTheme="majorHAnsi" w:cstheme="majorHAnsi"/>
                <w:b w:val="0"/>
                <w:bCs/>
                <w:sz w:val="22"/>
              </w:rPr>
            </w:pPr>
          </w:p>
          <w:p w14:paraId="415FD13E" w14:textId="13EB0B25" w:rsidR="005B508A" w:rsidRDefault="005B508A" w:rsidP="00807DCB">
            <w:pPr>
              <w:rPr>
                <w:rFonts w:asciiTheme="majorHAnsi" w:hAnsiTheme="majorHAnsi" w:cstheme="majorHAnsi"/>
                <w:b w:val="0"/>
                <w:bCs/>
                <w:sz w:val="22"/>
              </w:rPr>
            </w:pPr>
          </w:p>
          <w:p w14:paraId="3B175931" w14:textId="77777777" w:rsidR="005B508A" w:rsidRPr="005B508A" w:rsidRDefault="005B508A" w:rsidP="00807DCB">
            <w:pPr>
              <w:rPr>
                <w:rFonts w:asciiTheme="majorHAnsi" w:hAnsiTheme="majorHAnsi" w:cstheme="majorHAnsi"/>
                <w:b w:val="0"/>
                <w:bCs/>
                <w:sz w:val="22"/>
              </w:rPr>
            </w:pPr>
          </w:p>
          <w:p w14:paraId="7E368E92" w14:textId="77777777" w:rsidR="006B2306" w:rsidRPr="007D5FB0" w:rsidRDefault="006B2306" w:rsidP="00807DCB">
            <w:pPr>
              <w:rPr>
                <w:rFonts w:asciiTheme="majorHAnsi" w:hAnsiTheme="majorHAnsi" w:cstheme="majorHAnsi"/>
                <w:sz w:val="22"/>
              </w:rPr>
            </w:pPr>
          </w:p>
        </w:tc>
      </w:tr>
      <w:tr w:rsidR="006B2306" w:rsidRPr="007D5FB0" w14:paraId="500759A1" w14:textId="77777777" w:rsidTr="00807DCB">
        <w:tc>
          <w:tcPr>
            <w:tcW w:w="9016" w:type="dxa"/>
            <w:shd w:val="clear" w:color="auto" w:fill="FFCCFF"/>
          </w:tcPr>
          <w:p w14:paraId="74ED619D"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lastRenderedPageBreak/>
              <w:t>Useful websites I can use:</w:t>
            </w:r>
          </w:p>
          <w:p w14:paraId="51C6BB2C" w14:textId="77777777" w:rsidR="006B2306" w:rsidRPr="007D5FB0" w:rsidRDefault="006B2306" w:rsidP="00807DCB">
            <w:pPr>
              <w:rPr>
                <w:rFonts w:asciiTheme="majorHAnsi" w:hAnsiTheme="majorHAnsi" w:cstheme="majorHAnsi"/>
                <w:sz w:val="22"/>
              </w:rPr>
            </w:pPr>
          </w:p>
        </w:tc>
      </w:tr>
      <w:tr w:rsidR="006B2306" w:rsidRPr="007D5FB0" w14:paraId="450DDE06" w14:textId="77777777" w:rsidTr="00807DCB">
        <w:tc>
          <w:tcPr>
            <w:tcW w:w="9016" w:type="dxa"/>
          </w:tcPr>
          <w:p w14:paraId="45065CBD" w14:textId="77777777" w:rsidR="006B2306" w:rsidRPr="007D5FB0" w:rsidRDefault="006B2306" w:rsidP="00807DCB">
            <w:pPr>
              <w:rPr>
                <w:rFonts w:asciiTheme="majorHAnsi" w:hAnsiTheme="majorHAnsi" w:cstheme="majorHAnsi"/>
                <w:sz w:val="22"/>
              </w:rPr>
            </w:pPr>
          </w:p>
          <w:p w14:paraId="2020A40A" w14:textId="77777777" w:rsidR="006B2306" w:rsidRPr="007D5FB0" w:rsidRDefault="00000000" w:rsidP="00807DCB">
            <w:pPr>
              <w:rPr>
                <w:rFonts w:asciiTheme="majorHAnsi" w:hAnsiTheme="majorHAnsi" w:cstheme="majorHAnsi"/>
                <w:sz w:val="22"/>
              </w:rPr>
            </w:pPr>
            <w:hyperlink r:id="rId326" w:history="1">
              <w:r w:rsidR="006B2306" w:rsidRPr="007D5FB0">
                <w:rPr>
                  <w:rFonts w:asciiTheme="majorHAnsi" w:hAnsiTheme="majorHAnsi" w:cstheme="majorHAnsi"/>
                  <w:color w:val="0000FF"/>
                  <w:sz w:val="22"/>
                  <w:u w:val="single"/>
                </w:rPr>
                <w:t>The heart - The circulatory system - GCSE Biology (Single Science) Revision - BBC Bitesize</w:t>
              </w:r>
            </w:hyperlink>
          </w:p>
          <w:p w14:paraId="1F41E442" w14:textId="77777777" w:rsidR="006B2306" w:rsidRPr="007D5FB0" w:rsidRDefault="00000000" w:rsidP="00807DCB">
            <w:pPr>
              <w:rPr>
                <w:rFonts w:asciiTheme="majorHAnsi" w:hAnsiTheme="majorHAnsi" w:cstheme="majorHAnsi"/>
                <w:sz w:val="22"/>
              </w:rPr>
            </w:pPr>
            <w:hyperlink r:id="rId327" w:history="1">
              <w:r w:rsidR="006B2306" w:rsidRPr="007D5FB0">
                <w:rPr>
                  <w:rFonts w:asciiTheme="majorHAnsi" w:hAnsiTheme="majorHAnsi" w:cstheme="majorHAnsi"/>
                  <w:color w:val="0000FF"/>
                  <w:sz w:val="22"/>
                  <w:u w:val="single"/>
                </w:rPr>
                <w:t>Digestive system - Digestive system - GCSE Biology (Single Science) Revision - BBC Bitesize</w:t>
              </w:r>
            </w:hyperlink>
          </w:p>
          <w:p w14:paraId="3DDE7C89" w14:textId="77777777" w:rsidR="006B2306" w:rsidRPr="007D5FB0" w:rsidRDefault="00000000" w:rsidP="00807DCB">
            <w:pPr>
              <w:rPr>
                <w:rFonts w:asciiTheme="majorHAnsi" w:hAnsiTheme="majorHAnsi" w:cstheme="majorHAnsi"/>
                <w:sz w:val="22"/>
              </w:rPr>
            </w:pPr>
            <w:hyperlink r:id="rId328" w:history="1">
              <w:r w:rsidR="006B2306" w:rsidRPr="007D5FB0">
                <w:rPr>
                  <w:rFonts w:asciiTheme="majorHAnsi" w:hAnsiTheme="majorHAnsi" w:cstheme="majorHAnsi"/>
                  <w:color w:val="0000FF"/>
                  <w:sz w:val="22"/>
                  <w:u w:val="single"/>
                </w:rPr>
                <w:t>Pathogens - Communicable diseases - AQA - GCSE Biology (Single Science) Revision - AQA - BBC Bitesize</w:t>
              </w:r>
            </w:hyperlink>
          </w:p>
          <w:p w14:paraId="1B5C7554" w14:textId="77777777" w:rsidR="006B2306" w:rsidRPr="007D5FB0" w:rsidRDefault="006B2306" w:rsidP="00807DCB">
            <w:pPr>
              <w:rPr>
                <w:rFonts w:asciiTheme="majorHAnsi" w:hAnsiTheme="majorHAnsi" w:cstheme="majorHAnsi"/>
                <w:sz w:val="22"/>
              </w:rPr>
            </w:pPr>
          </w:p>
        </w:tc>
      </w:tr>
      <w:tr w:rsidR="006B2306" w:rsidRPr="007D5FB0" w14:paraId="731A3610" w14:textId="77777777" w:rsidTr="00807DCB">
        <w:tc>
          <w:tcPr>
            <w:tcW w:w="9016" w:type="dxa"/>
            <w:shd w:val="clear" w:color="auto" w:fill="CCFFFF"/>
          </w:tcPr>
          <w:p w14:paraId="400B6319"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0FE58489" w14:textId="77777777" w:rsidR="006B2306" w:rsidRPr="007D5FB0" w:rsidRDefault="006B2306" w:rsidP="00807DCB">
            <w:pPr>
              <w:rPr>
                <w:rFonts w:asciiTheme="majorHAnsi" w:hAnsiTheme="majorHAnsi" w:cstheme="majorHAnsi"/>
                <w:sz w:val="22"/>
              </w:rPr>
            </w:pPr>
          </w:p>
        </w:tc>
      </w:tr>
      <w:tr w:rsidR="006B2306" w:rsidRPr="007D5FB0" w14:paraId="02C40F06" w14:textId="77777777" w:rsidTr="00807DCB">
        <w:trPr>
          <w:trHeight w:val="165"/>
        </w:trPr>
        <w:tc>
          <w:tcPr>
            <w:tcW w:w="9016" w:type="dxa"/>
          </w:tcPr>
          <w:p w14:paraId="4F98E9CA" w14:textId="77777777" w:rsidR="006B2306" w:rsidRPr="007D5FB0" w:rsidRDefault="00000000" w:rsidP="00807DCB">
            <w:pPr>
              <w:rPr>
                <w:rFonts w:asciiTheme="majorHAnsi" w:hAnsiTheme="majorHAnsi" w:cstheme="majorHAnsi"/>
                <w:sz w:val="22"/>
              </w:rPr>
            </w:pPr>
            <w:hyperlink r:id="rId329" w:history="1">
              <w:r w:rsidR="006B2306" w:rsidRPr="007D5FB0">
                <w:rPr>
                  <w:rFonts w:asciiTheme="majorHAnsi" w:hAnsiTheme="majorHAnsi" w:cstheme="majorHAnsi"/>
                  <w:color w:val="0000FF"/>
                  <w:sz w:val="22"/>
                  <w:u w:val="single"/>
                </w:rPr>
                <w:t>40 years of UK heart transplants - Heart Matters magazine | BHF</w:t>
              </w:r>
            </w:hyperlink>
          </w:p>
          <w:p w14:paraId="384DCC77" w14:textId="77777777" w:rsidR="006B2306" w:rsidRPr="007D5FB0" w:rsidRDefault="006B2306" w:rsidP="00807DCB">
            <w:pPr>
              <w:rPr>
                <w:rFonts w:asciiTheme="majorHAnsi" w:hAnsiTheme="majorHAnsi" w:cstheme="majorHAnsi"/>
                <w:sz w:val="22"/>
              </w:rPr>
            </w:pPr>
          </w:p>
          <w:p w14:paraId="1BA9C228" w14:textId="77777777" w:rsidR="006B2306" w:rsidRPr="007D5FB0" w:rsidRDefault="00000000" w:rsidP="00807DCB">
            <w:pPr>
              <w:rPr>
                <w:rFonts w:asciiTheme="majorHAnsi" w:hAnsiTheme="majorHAnsi" w:cstheme="majorHAnsi"/>
                <w:sz w:val="22"/>
              </w:rPr>
            </w:pPr>
            <w:hyperlink r:id="rId330" w:history="1">
              <w:r w:rsidR="006B2306" w:rsidRPr="007D5FB0">
                <w:rPr>
                  <w:rFonts w:asciiTheme="majorHAnsi" w:hAnsiTheme="majorHAnsi" w:cstheme="majorHAnsi"/>
                  <w:color w:val="0000FF"/>
                  <w:sz w:val="22"/>
                  <w:u w:val="single"/>
                </w:rPr>
                <w:t>Fun Facts About the Digestive System (healthline.com)</w:t>
              </w:r>
            </w:hyperlink>
          </w:p>
          <w:p w14:paraId="5A8A3299" w14:textId="77777777" w:rsidR="006B2306" w:rsidRPr="007D5FB0" w:rsidRDefault="006B2306" w:rsidP="00807DCB">
            <w:pPr>
              <w:rPr>
                <w:rFonts w:asciiTheme="majorHAnsi" w:hAnsiTheme="majorHAnsi" w:cstheme="majorHAnsi"/>
                <w:sz w:val="22"/>
              </w:rPr>
            </w:pPr>
          </w:p>
        </w:tc>
      </w:tr>
    </w:tbl>
    <w:p w14:paraId="586C118D" w14:textId="49AFFE77" w:rsidR="006B2306" w:rsidRPr="007D5FB0" w:rsidRDefault="006B2306" w:rsidP="00DF027C">
      <w:pPr>
        <w:rPr>
          <w:rFonts w:asciiTheme="majorHAnsi" w:hAnsiTheme="majorHAnsi" w:cstheme="majorHAnsi"/>
          <w:b w:val="0"/>
          <w:bCs/>
          <w:sz w:val="22"/>
        </w:rPr>
      </w:pPr>
    </w:p>
    <w:p w14:paraId="7FC2070C" w14:textId="5195662C" w:rsidR="006B2306" w:rsidRPr="007D5FB0" w:rsidRDefault="006B2306" w:rsidP="00DF027C">
      <w:pPr>
        <w:rPr>
          <w:rFonts w:asciiTheme="majorHAnsi" w:hAnsiTheme="majorHAnsi" w:cstheme="majorHAnsi"/>
          <w:b w:val="0"/>
          <w:bCs/>
          <w:sz w:val="22"/>
        </w:rPr>
      </w:pPr>
    </w:p>
    <w:p w14:paraId="6B7D87EA" w14:textId="49D4055B" w:rsidR="006B2306" w:rsidRPr="007D5FB0" w:rsidRDefault="006B2306" w:rsidP="00DF027C">
      <w:pPr>
        <w:rPr>
          <w:rFonts w:asciiTheme="majorHAnsi" w:hAnsiTheme="majorHAnsi" w:cstheme="majorHAnsi"/>
          <w:b w:val="0"/>
          <w:bCs/>
          <w:sz w:val="22"/>
        </w:rPr>
      </w:pPr>
    </w:p>
    <w:p w14:paraId="65DE5CE2" w14:textId="1E9E285D" w:rsidR="006B2306" w:rsidRPr="007D5FB0" w:rsidRDefault="006B2306" w:rsidP="00DF027C">
      <w:pPr>
        <w:rPr>
          <w:rFonts w:asciiTheme="majorHAnsi" w:hAnsiTheme="majorHAnsi" w:cstheme="majorHAnsi"/>
          <w:b w:val="0"/>
          <w:bCs/>
          <w:sz w:val="22"/>
        </w:rPr>
      </w:pPr>
    </w:p>
    <w:p w14:paraId="347F3E98" w14:textId="109119A6" w:rsidR="006B2306" w:rsidRPr="007D5FB0" w:rsidRDefault="006B2306" w:rsidP="00DF027C">
      <w:pPr>
        <w:rPr>
          <w:rFonts w:asciiTheme="majorHAnsi" w:hAnsiTheme="majorHAnsi" w:cstheme="majorHAnsi"/>
          <w:b w:val="0"/>
          <w:bCs/>
          <w:sz w:val="22"/>
        </w:rPr>
      </w:pPr>
    </w:p>
    <w:p w14:paraId="2991B346" w14:textId="55974039" w:rsidR="006B2306" w:rsidRPr="007D5FB0" w:rsidRDefault="006B2306" w:rsidP="00DF027C">
      <w:pPr>
        <w:rPr>
          <w:rFonts w:asciiTheme="majorHAnsi" w:hAnsiTheme="majorHAnsi" w:cstheme="majorHAnsi"/>
          <w:b w:val="0"/>
          <w:bCs/>
          <w:sz w:val="22"/>
        </w:rPr>
      </w:pPr>
    </w:p>
    <w:p w14:paraId="2687A29A" w14:textId="3C75A3E5" w:rsidR="006B2306" w:rsidRPr="007D5FB0" w:rsidRDefault="006B2306" w:rsidP="00DF027C">
      <w:pPr>
        <w:rPr>
          <w:rFonts w:asciiTheme="majorHAnsi" w:hAnsiTheme="majorHAnsi" w:cstheme="majorHAnsi"/>
          <w:b w:val="0"/>
          <w:bCs/>
          <w:sz w:val="22"/>
        </w:rPr>
      </w:pPr>
    </w:p>
    <w:p w14:paraId="081D59A4" w14:textId="6904AD0F" w:rsidR="006B2306" w:rsidRPr="007D5FB0" w:rsidRDefault="006B2306" w:rsidP="00DF027C">
      <w:pPr>
        <w:rPr>
          <w:rFonts w:asciiTheme="majorHAnsi" w:hAnsiTheme="majorHAnsi" w:cstheme="majorHAnsi"/>
          <w:b w:val="0"/>
          <w:bCs/>
          <w:sz w:val="22"/>
        </w:rPr>
      </w:pPr>
    </w:p>
    <w:p w14:paraId="73701966" w14:textId="2E8B4F0C" w:rsidR="006B2306" w:rsidRPr="007D5FB0" w:rsidRDefault="006B2306" w:rsidP="00DF027C">
      <w:pPr>
        <w:rPr>
          <w:rFonts w:asciiTheme="majorHAnsi" w:hAnsiTheme="majorHAnsi" w:cstheme="majorHAnsi"/>
          <w:b w:val="0"/>
          <w:bCs/>
          <w:sz w:val="22"/>
        </w:rPr>
      </w:pPr>
    </w:p>
    <w:p w14:paraId="316455E7" w14:textId="714050E3" w:rsidR="006B2306" w:rsidRPr="007D5FB0" w:rsidRDefault="006B2306" w:rsidP="00DF027C">
      <w:pPr>
        <w:rPr>
          <w:rFonts w:asciiTheme="majorHAnsi" w:hAnsiTheme="majorHAnsi" w:cstheme="majorHAnsi"/>
          <w:b w:val="0"/>
          <w:bCs/>
          <w:sz w:val="22"/>
        </w:rPr>
      </w:pPr>
    </w:p>
    <w:p w14:paraId="4B6C09BA" w14:textId="0ABE08C1" w:rsidR="006B2306" w:rsidRPr="007D5FB0" w:rsidRDefault="006B2306" w:rsidP="00DF027C">
      <w:pPr>
        <w:rPr>
          <w:rFonts w:asciiTheme="majorHAnsi" w:hAnsiTheme="majorHAnsi" w:cstheme="majorHAnsi"/>
          <w:b w:val="0"/>
          <w:bCs/>
          <w:sz w:val="22"/>
        </w:rPr>
      </w:pPr>
    </w:p>
    <w:p w14:paraId="376281F8" w14:textId="09C582F9" w:rsidR="006B2306" w:rsidRDefault="006B2306" w:rsidP="00DF027C">
      <w:pPr>
        <w:rPr>
          <w:rFonts w:asciiTheme="majorHAnsi" w:hAnsiTheme="majorHAnsi" w:cstheme="majorHAnsi"/>
          <w:b w:val="0"/>
          <w:bCs/>
          <w:sz w:val="22"/>
        </w:rPr>
      </w:pPr>
    </w:p>
    <w:p w14:paraId="793E3995" w14:textId="633412FF" w:rsidR="005B508A" w:rsidRDefault="005B508A" w:rsidP="00DF027C">
      <w:pPr>
        <w:rPr>
          <w:rFonts w:asciiTheme="majorHAnsi" w:hAnsiTheme="majorHAnsi" w:cstheme="majorHAnsi"/>
          <w:b w:val="0"/>
          <w:bCs/>
          <w:sz w:val="22"/>
        </w:rPr>
      </w:pPr>
    </w:p>
    <w:p w14:paraId="5FC9A2DE" w14:textId="5579FD82" w:rsidR="005B508A" w:rsidRDefault="005B508A" w:rsidP="00DF027C">
      <w:pPr>
        <w:rPr>
          <w:rFonts w:asciiTheme="majorHAnsi" w:hAnsiTheme="majorHAnsi" w:cstheme="majorHAnsi"/>
          <w:b w:val="0"/>
          <w:bCs/>
          <w:sz w:val="22"/>
        </w:rPr>
      </w:pPr>
    </w:p>
    <w:p w14:paraId="43FF3C6B" w14:textId="31BDA6B2" w:rsidR="005B508A" w:rsidRDefault="005B508A" w:rsidP="00DF027C">
      <w:pPr>
        <w:rPr>
          <w:rFonts w:asciiTheme="majorHAnsi" w:hAnsiTheme="majorHAnsi" w:cstheme="majorHAnsi"/>
          <w:b w:val="0"/>
          <w:bCs/>
          <w:sz w:val="22"/>
        </w:rPr>
      </w:pPr>
    </w:p>
    <w:p w14:paraId="53B0BBA0" w14:textId="3E1AD579" w:rsidR="005B508A" w:rsidRDefault="005B508A" w:rsidP="00DF027C">
      <w:pPr>
        <w:rPr>
          <w:rFonts w:asciiTheme="majorHAnsi" w:hAnsiTheme="majorHAnsi" w:cstheme="majorHAnsi"/>
          <w:b w:val="0"/>
          <w:bCs/>
          <w:sz w:val="22"/>
        </w:rPr>
      </w:pPr>
    </w:p>
    <w:p w14:paraId="267C4F76" w14:textId="0A0126CE" w:rsidR="005B508A" w:rsidRDefault="005B508A" w:rsidP="00DF027C">
      <w:pPr>
        <w:rPr>
          <w:rFonts w:asciiTheme="majorHAnsi" w:hAnsiTheme="majorHAnsi" w:cstheme="majorHAnsi"/>
          <w:b w:val="0"/>
          <w:bCs/>
          <w:sz w:val="22"/>
        </w:rPr>
      </w:pPr>
    </w:p>
    <w:p w14:paraId="693A6481" w14:textId="002EA77F" w:rsidR="005B508A" w:rsidRDefault="005B508A" w:rsidP="00DF027C">
      <w:pPr>
        <w:rPr>
          <w:rFonts w:asciiTheme="majorHAnsi" w:hAnsiTheme="majorHAnsi" w:cstheme="majorHAnsi"/>
          <w:b w:val="0"/>
          <w:bCs/>
          <w:sz w:val="22"/>
        </w:rPr>
      </w:pPr>
    </w:p>
    <w:p w14:paraId="18DC6591" w14:textId="5A312885" w:rsidR="005B508A" w:rsidRDefault="005B508A" w:rsidP="00DF027C">
      <w:pPr>
        <w:rPr>
          <w:rFonts w:asciiTheme="majorHAnsi" w:hAnsiTheme="majorHAnsi" w:cstheme="majorHAnsi"/>
          <w:b w:val="0"/>
          <w:bCs/>
          <w:sz w:val="22"/>
        </w:rPr>
      </w:pPr>
    </w:p>
    <w:p w14:paraId="2AEC4B0B" w14:textId="4607B10C" w:rsidR="005B508A" w:rsidRDefault="005B508A" w:rsidP="00DF027C">
      <w:pPr>
        <w:rPr>
          <w:rFonts w:asciiTheme="majorHAnsi" w:hAnsiTheme="majorHAnsi" w:cstheme="majorHAnsi"/>
          <w:b w:val="0"/>
          <w:bCs/>
          <w:sz w:val="22"/>
        </w:rPr>
      </w:pPr>
    </w:p>
    <w:p w14:paraId="30200136" w14:textId="56DB4504" w:rsidR="005B508A" w:rsidRDefault="005B508A" w:rsidP="00DF027C">
      <w:pPr>
        <w:rPr>
          <w:rFonts w:asciiTheme="majorHAnsi" w:hAnsiTheme="majorHAnsi" w:cstheme="majorHAnsi"/>
          <w:b w:val="0"/>
          <w:bCs/>
          <w:sz w:val="22"/>
        </w:rPr>
      </w:pPr>
    </w:p>
    <w:p w14:paraId="34F38079" w14:textId="7C946983" w:rsidR="005B508A" w:rsidRDefault="005B508A" w:rsidP="00DF027C">
      <w:pPr>
        <w:rPr>
          <w:rFonts w:asciiTheme="majorHAnsi" w:hAnsiTheme="majorHAnsi" w:cstheme="majorHAnsi"/>
          <w:b w:val="0"/>
          <w:bCs/>
          <w:sz w:val="22"/>
        </w:rPr>
      </w:pPr>
    </w:p>
    <w:p w14:paraId="64A0B256" w14:textId="03E66EE1" w:rsidR="005B508A" w:rsidRDefault="005B508A" w:rsidP="00DF027C">
      <w:pPr>
        <w:rPr>
          <w:rFonts w:asciiTheme="majorHAnsi" w:hAnsiTheme="majorHAnsi" w:cstheme="majorHAnsi"/>
          <w:b w:val="0"/>
          <w:bCs/>
          <w:sz w:val="22"/>
        </w:rPr>
      </w:pPr>
    </w:p>
    <w:p w14:paraId="3A3854DA" w14:textId="1E1C01FE" w:rsidR="005B508A" w:rsidRDefault="005B508A" w:rsidP="00DF027C">
      <w:pPr>
        <w:rPr>
          <w:rFonts w:asciiTheme="majorHAnsi" w:hAnsiTheme="majorHAnsi" w:cstheme="majorHAnsi"/>
          <w:b w:val="0"/>
          <w:bCs/>
          <w:sz w:val="22"/>
        </w:rPr>
      </w:pPr>
    </w:p>
    <w:p w14:paraId="33853C19" w14:textId="195F6838" w:rsidR="005B508A" w:rsidRDefault="005B508A" w:rsidP="00DF027C">
      <w:pPr>
        <w:rPr>
          <w:rFonts w:asciiTheme="majorHAnsi" w:hAnsiTheme="majorHAnsi" w:cstheme="majorHAnsi"/>
          <w:b w:val="0"/>
          <w:bCs/>
          <w:sz w:val="22"/>
        </w:rPr>
      </w:pPr>
    </w:p>
    <w:p w14:paraId="7C2DFDB6" w14:textId="0B6B395D" w:rsidR="005B508A" w:rsidRDefault="005B508A" w:rsidP="00DF027C">
      <w:pPr>
        <w:rPr>
          <w:rFonts w:asciiTheme="majorHAnsi" w:hAnsiTheme="majorHAnsi" w:cstheme="majorHAnsi"/>
          <w:b w:val="0"/>
          <w:bCs/>
          <w:sz w:val="22"/>
        </w:rPr>
      </w:pPr>
    </w:p>
    <w:p w14:paraId="2B845D35" w14:textId="0FF88B7B" w:rsidR="005B508A" w:rsidRDefault="005B508A" w:rsidP="00DF027C">
      <w:pPr>
        <w:rPr>
          <w:rFonts w:asciiTheme="majorHAnsi" w:hAnsiTheme="majorHAnsi" w:cstheme="majorHAnsi"/>
          <w:b w:val="0"/>
          <w:bCs/>
          <w:sz w:val="22"/>
        </w:rPr>
      </w:pPr>
    </w:p>
    <w:p w14:paraId="4D0B9D43" w14:textId="77777777" w:rsidR="005B508A" w:rsidRPr="007D5FB0" w:rsidRDefault="005B508A" w:rsidP="00DF027C">
      <w:pPr>
        <w:rPr>
          <w:rFonts w:asciiTheme="majorHAnsi" w:hAnsiTheme="majorHAnsi" w:cstheme="majorHAnsi"/>
          <w:b w:val="0"/>
          <w:bCs/>
          <w:sz w:val="22"/>
        </w:rPr>
      </w:pPr>
    </w:p>
    <w:p w14:paraId="584F48D2" w14:textId="519CFA4A" w:rsidR="006C37C3" w:rsidRDefault="006C37C3" w:rsidP="006B2306">
      <w:pPr>
        <w:jc w:val="center"/>
        <w:rPr>
          <w:rFonts w:asciiTheme="majorHAnsi" w:hAnsiTheme="majorHAnsi" w:cstheme="majorHAnsi"/>
          <w:bCs/>
          <w:color w:val="01273A" w:themeColor="accent1" w:themeShade="80"/>
          <w:sz w:val="22"/>
        </w:rPr>
      </w:pPr>
    </w:p>
    <w:p w14:paraId="0E3AD8C1" w14:textId="029A1EDC" w:rsidR="005B508A" w:rsidRDefault="005B508A" w:rsidP="006B2306">
      <w:pPr>
        <w:jc w:val="center"/>
        <w:rPr>
          <w:rFonts w:asciiTheme="majorHAnsi" w:hAnsiTheme="majorHAnsi" w:cstheme="majorHAnsi"/>
          <w:bCs/>
          <w:color w:val="01273A" w:themeColor="accent1" w:themeShade="80"/>
          <w:sz w:val="22"/>
        </w:rPr>
      </w:pPr>
    </w:p>
    <w:p w14:paraId="6D9EA0FB" w14:textId="7992ACD3" w:rsidR="005B508A" w:rsidRDefault="005B508A" w:rsidP="006B2306">
      <w:pPr>
        <w:jc w:val="center"/>
        <w:rPr>
          <w:rFonts w:asciiTheme="majorHAnsi" w:hAnsiTheme="majorHAnsi" w:cstheme="majorHAnsi"/>
          <w:bCs/>
          <w:color w:val="01273A" w:themeColor="accent1" w:themeShade="80"/>
          <w:sz w:val="22"/>
        </w:rPr>
      </w:pPr>
    </w:p>
    <w:p w14:paraId="6A724FEA" w14:textId="77777777" w:rsidR="005B508A" w:rsidRPr="007D5FB0" w:rsidRDefault="005B508A" w:rsidP="006B2306">
      <w:pPr>
        <w:jc w:val="center"/>
        <w:rPr>
          <w:rFonts w:asciiTheme="majorHAnsi" w:hAnsiTheme="majorHAnsi" w:cstheme="majorHAnsi"/>
          <w:bCs/>
          <w:color w:val="01273A" w:themeColor="accent1" w:themeShade="80"/>
          <w:sz w:val="22"/>
        </w:rPr>
      </w:pPr>
    </w:p>
    <w:p w14:paraId="3CA9FC87" w14:textId="19F7F3C3" w:rsidR="006B2306" w:rsidRPr="005B508A" w:rsidRDefault="006B2306" w:rsidP="006B2306">
      <w:pPr>
        <w:jc w:val="center"/>
        <w:rPr>
          <w:rFonts w:asciiTheme="majorHAnsi" w:hAnsiTheme="majorHAnsi" w:cstheme="majorHAnsi"/>
          <w:b w:val="0"/>
          <w:bCs/>
          <w:color w:val="013A57" w:themeColor="accent1" w:themeShade="BF"/>
          <w:szCs w:val="28"/>
        </w:rPr>
      </w:pPr>
      <w:r w:rsidRPr="005B508A">
        <w:rPr>
          <w:rFonts w:asciiTheme="majorHAnsi" w:hAnsiTheme="majorHAnsi" w:cstheme="majorHAnsi"/>
          <w:bCs/>
          <w:color w:val="013A57" w:themeColor="accent1" w:themeShade="BF"/>
          <w:szCs w:val="28"/>
        </w:rPr>
        <w:lastRenderedPageBreak/>
        <w:t>Year 10D Spring Revision for Edexcel Combined Science.</w:t>
      </w:r>
    </w:p>
    <w:p w14:paraId="6049950B" w14:textId="77777777" w:rsidR="006B2306" w:rsidRPr="007D5FB0" w:rsidRDefault="006B2306" w:rsidP="006B2306">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687"/>
      </w:tblGrid>
      <w:tr w:rsidR="006B2306" w:rsidRPr="007D5FB0" w14:paraId="2E935D99" w14:textId="77777777" w:rsidTr="00807DCB">
        <w:tc>
          <w:tcPr>
            <w:tcW w:w="9016" w:type="dxa"/>
            <w:shd w:val="clear" w:color="auto" w:fill="CCFFCC"/>
          </w:tcPr>
          <w:p w14:paraId="01E7A436"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6B2306" w:rsidRPr="007D5FB0" w14:paraId="040A121E" w14:textId="77777777" w:rsidTr="00807DCB">
        <w:tc>
          <w:tcPr>
            <w:tcW w:w="9016" w:type="dxa"/>
            <w:shd w:val="clear" w:color="auto" w:fill="auto"/>
          </w:tcPr>
          <w:p w14:paraId="667A6FFA" w14:textId="77777777" w:rsidR="006B2306" w:rsidRPr="007D5FB0" w:rsidRDefault="006B2306" w:rsidP="00807DCB">
            <w:pPr>
              <w:rPr>
                <w:rFonts w:asciiTheme="majorHAnsi" w:hAnsiTheme="majorHAnsi" w:cstheme="majorHAnsi"/>
                <w:b w:val="0"/>
                <w:bCs/>
                <w:sz w:val="22"/>
              </w:rPr>
            </w:pPr>
            <w:r w:rsidRPr="007D5FB0">
              <w:rPr>
                <w:rFonts w:asciiTheme="majorHAnsi" w:hAnsiTheme="majorHAnsi" w:cstheme="majorHAnsi"/>
                <w:bCs/>
                <w:sz w:val="22"/>
              </w:rPr>
              <w:t>Biology</w:t>
            </w:r>
          </w:p>
          <w:p w14:paraId="0226BFE9" w14:textId="77777777" w:rsidR="006B2306" w:rsidRPr="007D5FB0" w:rsidRDefault="006B2306" w:rsidP="006C37C3">
            <w:pPr>
              <w:pStyle w:val="ListParagraph"/>
              <w:numPr>
                <w:ilvl w:val="0"/>
                <w:numId w:val="99"/>
              </w:numPr>
              <w:spacing w:after="0" w:line="240" w:lineRule="auto"/>
              <w:rPr>
                <w:rFonts w:asciiTheme="majorHAnsi" w:hAnsiTheme="majorHAnsi" w:cstheme="majorHAnsi"/>
              </w:rPr>
            </w:pPr>
            <w:r w:rsidRPr="007D5FB0">
              <w:rPr>
                <w:rFonts w:asciiTheme="majorHAnsi" w:hAnsiTheme="majorHAnsi" w:cstheme="majorHAnsi"/>
              </w:rPr>
              <w:t xml:space="preserve">Cells and control </w:t>
            </w:r>
          </w:p>
          <w:p w14:paraId="239D0B50" w14:textId="77777777" w:rsidR="006B2306" w:rsidRPr="007D5FB0" w:rsidRDefault="006B2306" w:rsidP="006C37C3">
            <w:pPr>
              <w:pStyle w:val="ListParagraph"/>
              <w:numPr>
                <w:ilvl w:val="0"/>
                <w:numId w:val="99"/>
              </w:numPr>
              <w:spacing w:after="0" w:line="240" w:lineRule="auto"/>
              <w:rPr>
                <w:rFonts w:asciiTheme="majorHAnsi" w:hAnsiTheme="majorHAnsi" w:cstheme="majorHAnsi"/>
              </w:rPr>
            </w:pPr>
            <w:r w:rsidRPr="007D5FB0">
              <w:rPr>
                <w:rFonts w:asciiTheme="majorHAnsi" w:hAnsiTheme="majorHAnsi" w:cstheme="majorHAnsi"/>
              </w:rPr>
              <w:t xml:space="preserve">Genetics </w:t>
            </w:r>
          </w:p>
          <w:p w14:paraId="5AC7C259" w14:textId="77777777" w:rsidR="006B2306" w:rsidRPr="007D5FB0" w:rsidRDefault="006B2306" w:rsidP="006C37C3">
            <w:pPr>
              <w:pStyle w:val="ListParagraph"/>
              <w:numPr>
                <w:ilvl w:val="0"/>
                <w:numId w:val="99"/>
              </w:numPr>
              <w:spacing w:after="0" w:line="240" w:lineRule="auto"/>
              <w:rPr>
                <w:rFonts w:asciiTheme="majorHAnsi" w:hAnsiTheme="majorHAnsi" w:cstheme="majorHAnsi"/>
              </w:rPr>
            </w:pPr>
            <w:r w:rsidRPr="007D5FB0">
              <w:rPr>
                <w:rFonts w:asciiTheme="majorHAnsi" w:hAnsiTheme="majorHAnsi" w:cstheme="majorHAnsi"/>
              </w:rPr>
              <w:t xml:space="preserve">Natural selection and genetic modification </w:t>
            </w:r>
          </w:p>
          <w:p w14:paraId="3C77A959" w14:textId="77777777" w:rsidR="006B2306" w:rsidRPr="007D5FB0" w:rsidRDefault="006B2306" w:rsidP="00807DCB">
            <w:pPr>
              <w:pStyle w:val="ListParagraph"/>
              <w:rPr>
                <w:rFonts w:asciiTheme="majorHAnsi" w:hAnsiTheme="majorHAnsi" w:cstheme="majorHAnsi"/>
              </w:rPr>
            </w:pPr>
          </w:p>
          <w:p w14:paraId="55A88D14" w14:textId="77777777" w:rsidR="006B2306" w:rsidRPr="007D5FB0" w:rsidRDefault="006B2306" w:rsidP="00807DCB">
            <w:pPr>
              <w:rPr>
                <w:rFonts w:asciiTheme="majorHAnsi" w:hAnsiTheme="majorHAnsi" w:cstheme="majorHAnsi"/>
                <w:b w:val="0"/>
                <w:bCs/>
                <w:sz w:val="22"/>
              </w:rPr>
            </w:pPr>
            <w:r w:rsidRPr="007D5FB0">
              <w:rPr>
                <w:rFonts w:asciiTheme="majorHAnsi" w:hAnsiTheme="majorHAnsi" w:cstheme="majorHAnsi"/>
                <w:bCs/>
                <w:sz w:val="22"/>
              </w:rPr>
              <w:t>Chemistry</w:t>
            </w:r>
          </w:p>
          <w:p w14:paraId="3E3918A0" w14:textId="77777777" w:rsidR="006B2306" w:rsidRPr="007D5FB0" w:rsidRDefault="006B2306" w:rsidP="006C37C3">
            <w:pPr>
              <w:pStyle w:val="ListParagraph"/>
              <w:numPr>
                <w:ilvl w:val="0"/>
                <w:numId w:val="104"/>
              </w:numPr>
              <w:spacing w:after="0" w:line="240" w:lineRule="auto"/>
              <w:rPr>
                <w:rFonts w:asciiTheme="majorHAnsi" w:hAnsiTheme="majorHAnsi" w:cstheme="majorHAnsi"/>
              </w:rPr>
            </w:pPr>
            <w:r w:rsidRPr="007D5FB0">
              <w:rPr>
                <w:rFonts w:asciiTheme="majorHAnsi" w:hAnsiTheme="majorHAnsi" w:cstheme="majorHAnsi"/>
              </w:rPr>
              <w:t>Atomic Structure and the periodic table</w:t>
            </w:r>
          </w:p>
          <w:p w14:paraId="2F727C3B" w14:textId="77777777" w:rsidR="006B2306" w:rsidRPr="007D5FB0" w:rsidRDefault="006B2306" w:rsidP="006C37C3">
            <w:pPr>
              <w:pStyle w:val="ListParagraph"/>
              <w:numPr>
                <w:ilvl w:val="0"/>
                <w:numId w:val="104"/>
              </w:numPr>
              <w:spacing w:after="0" w:line="240" w:lineRule="auto"/>
              <w:rPr>
                <w:rFonts w:asciiTheme="majorHAnsi" w:hAnsiTheme="majorHAnsi" w:cstheme="majorHAnsi"/>
              </w:rPr>
            </w:pPr>
            <w:r w:rsidRPr="007D5FB0">
              <w:rPr>
                <w:rFonts w:asciiTheme="majorHAnsi" w:hAnsiTheme="majorHAnsi" w:cstheme="majorHAnsi"/>
              </w:rPr>
              <w:t>States of matter and mixtures</w:t>
            </w:r>
          </w:p>
          <w:p w14:paraId="5614AF8F" w14:textId="77777777" w:rsidR="006B2306" w:rsidRPr="007D5FB0" w:rsidRDefault="006B2306" w:rsidP="006C37C3">
            <w:pPr>
              <w:pStyle w:val="ListParagraph"/>
              <w:numPr>
                <w:ilvl w:val="0"/>
                <w:numId w:val="104"/>
              </w:numPr>
              <w:spacing w:after="0" w:line="240" w:lineRule="auto"/>
              <w:rPr>
                <w:rFonts w:asciiTheme="majorHAnsi" w:hAnsiTheme="majorHAnsi" w:cstheme="majorHAnsi"/>
              </w:rPr>
            </w:pPr>
            <w:r w:rsidRPr="007D5FB0">
              <w:rPr>
                <w:rFonts w:asciiTheme="majorHAnsi" w:hAnsiTheme="majorHAnsi" w:cstheme="majorHAnsi"/>
              </w:rPr>
              <w:t>Bonding</w:t>
            </w:r>
          </w:p>
          <w:p w14:paraId="729FEFC4" w14:textId="77777777" w:rsidR="006B2306" w:rsidRPr="007D5FB0" w:rsidRDefault="006B2306" w:rsidP="00807DCB">
            <w:pPr>
              <w:rPr>
                <w:rFonts w:asciiTheme="majorHAnsi" w:hAnsiTheme="majorHAnsi" w:cstheme="majorHAnsi"/>
                <w:sz w:val="22"/>
              </w:rPr>
            </w:pPr>
          </w:p>
          <w:p w14:paraId="7CBE24D7" w14:textId="77777777" w:rsidR="006B2306" w:rsidRPr="007D5FB0" w:rsidRDefault="006B2306" w:rsidP="00807DCB">
            <w:pPr>
              <w:rPr>
                <w:rFonts w:asciiTheme="majorHAnsi" w:hAnsiTheme="majorHAnsi" w:cstheme="majorHAnsi"/>
                <w:b w:val="0"/>
                <w:bCs/>
                <w:sz w:val="22"/>
              </w:rPr>
            </w:pPr>
            <w:r w:rsidRPr="007D5FB0">
              <w:rPr>
                <w:rFonts w:asciiTheme="majorHAnsi" w:hAnsiTheme="majorHAnsi" w:cstheme="majorHAnsi"/>
                <w:bCs/>
                <w:sz w:val="22"/>
              </w:rPr>
              <w:t>Physics</w:t>
            </w:r>
          </w:p>
          <w:p w14:paraId="25984903" w14:textId="77777777" w:rsidR="006B2306" w:rsidRPr="007D5FB0" w:rsidRDefault="006B2306" w:rsidP="006C37C3">
            <w:pPr>
              <w:pStyle w:val="ListParagraph"/>
              <w:numPr>
                <w:ilvl w:val="0"/>
                <w:numId w:val="102"/>
              </w:numPr>
              <w:spacing w:after="0" w:line="240" w:lineRule="auto"/>
              <w:rPr>
                <w:rFonts w:asciiTheme="majorHAnsi" w:hAnsiTheme="majorHAnsi" w:cstheme="majorHAnsi"/>
              </w:rPr>
            </w:pPr>
            <w:r w:rsidRPr="007D5FB0">
              <w:rPr>
                <w:rFonts w:asciiTheme="majorHAnsi" w:hAnsiTheme="majorHAnsi" w:cstheme="majorHAnsi"/>
              </w:rPr>
              <w:t>Forces in Motion</w:t>
            </w:r>
          </w:p>
          <w:p w14:paraId="5E35CA23" w14:textId="77777777" w:rsidR="006B2306" w:rsidRPr="007D5FB0" w:rsidRDefault="006B2306" w:rsidP="006C37C3">
            <w:pPr>
              <w:pStyle w:val="ListParagraph"/>
              <w:numPr>
                <w:ilvl w:val="0"/>
                <w:numId w:val="102"/>
              </w:numPr>
              <w:spacing w:after="0" w:line="240" w:lineRule="auto"/>
              <w:rPr>
                <w:rFonts w:asciiTheme="majorHAnsi" w:hAnsiTheme="majorHAnsi" w:cstheme="majorHAnsi"/>
              </w:rPr>
            </w:pPr>
            <w:r w:rsidRPr="007D5FB0">
              <w:rPr>
                <w:rFonts w:asciiTheme="majorHAnsi" w:hAnsiTheme="majorHAnsi" w:cstheme="majorHAnsi"/>
              </w:rPr>
              <w:t>Forces in Action</w:t>
            </w:r>
          </w:p>
          <w:p w14:paraId="50987695" w14:textId="77777777" w:rsidR="006B2306" w:rsidRPr="007D5FB0" w:rsidRDefault="006B2306" w:rsidP="006C37C3">
            <w:pPr>
              <w:pStyle w:val="ListParagraph"/>
              <w:numPr>
                <w:ilvl w:val="0"/>
                <w:numId w:val="102"/>
              </w:numPr>
              <w:spacing w:after="0" w:line="240" w:lineRule="auto"/>
              <w:rPr>
                <w:rFonts w:asciiTheme="majorHAnsi" w:hAnsiTheme="majorHAnsi" w:cstheme="majorHAnsi"/>
              </w:rPr>
            </w:pPr>
            <w:r w:rsidRPr="007D5FB0">
              <w:rPr>
                <w:rFonts w:asciiTheme="majorHAnsi" w:hAnsiTheme="majorHAnsi" w:cstheme="majorHAnsi"/>
              </w:rPr>
              <w:t>Energy</w:t>
            </w:r>
          </w:p>
        </w:tc>
      </w:tr>
      <w:tr w:rsidR="006B2306" w:rsidRPr="007D5FB0" w14:paraId="4F92E812" w14:textId="77777777" w:rsidTr="00807DCB">
        <w:tc>
          <w:tcPr>
            <w:tcW w:w="9016" w:type="dxa"/>
            <w:shd w:val="clear" w:color="auto" w:fill="B1E4FD" w:themeFill="accent1" w:themeFillTint="33"/>
          </w:tcPr>
          <w:p w14:paraId="1165B02A"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What do I need to revise?</w:t>
            </w:r>
          </w:p>
          <w:p w14:paraId="0523F5A2" w14:textId="77777777" w:rsidR="006B2306" w:rsidRPr="007D5FB0" w:rsidRDefault="006B2306" w:rsidP="00807DCB">
            <w:pPr>
              <w:pStyle w:val="ListParagraph"/>
              <w:rPr>
                <w:rFonts w:asciiTheme="majorHAnsi" w:hAnsiTheme="majorHAnsi" w:cstheme="majorHAnsi"/>
              </w:rPr>
            </w:pPr>
          </w:p>
        </w:tc>
      </w:tr>
      <w:tr w:rsidR="006B2306" w:rsidRPr="007D5FB0" w14:paraId="20BE63AC" w14:textId="77777777" w:rsidTr="00807DCB">
        <w:tc>
          <w:tcPr>
            <w:tcW w:w="9016" w:type="dxa"/>
          </w:tcPr>
          <w:p w14:paraId="51DDD86C" w14:textId="77777777" w:rsidR="006B2306" w:rsidRPr="007D5FB0" w:rsidRDefault="006B2306" w:rsidP="006C37C3">
            <w:pPr>
              <w:pStyle w:val="ListParagraph"/>
              <w:numPr>
                <w:ilvl w:val="0"/>
                <w:numId w:val="100"/>
              </w:numPr>
              <w:spacing w:after="0" w:line="240" w:lineRule="auto"/>
              <w:rPr>
                <w:rFonts w:asciiTheme="majorHAnsi" w:hAnsiTheme="majorHAnsi" w:cstheme="majorHAnsi"/>
                <w:b/>
                <w:bCs/>
                <w:u w:val="single"/>
              </w:rPr>
            </w:pPr>
            <w:r w:rsidRPr="007D5FB0">
              <w:rPr>
                <w:rFonts w:asciiTheme="majorHAnsi" w:hAnsiTheme="majorHAnsi" w:cstheme="majorHAnsi"/>
                <w:b/>
                <w:bCs/>
                <w:u w:val="single"/>
              </w:rPr>
              <w:t>Biology</w:t>
            </w:r>
          </w:p>
          <w:p w14:paraId="46C497ED" w14:textId="77777777" w:rsidR="006B2306" w:rsidRPr="007D5FB0" w:rsidRDefault="006B2306" w:rsidP="00807DCB">
            <w:pPr>
              <w:pStyle w:val="ListParagraph"/>
              <w:rPr>
                <w:rFonts w:asciiTheme="majorHAnsi" w:hAnsiTheme="majorHAnsi" w:cstheme="majorHAnsi"/>
                <w:b/>
                <w:bCs/>
                <w:u w:val="single"/>
              </w:rPr>
            </w:pPr>
          </w:p>
          <w:p w14:paraId="7F054020" w14:textId="77777777" w:rsidR="006B2306" w:rsidRPr="007D5FB0" w:rsidRDefault="006B2306" w:rsidP="006C37C3">
            <w:pPr>
              <w:pStyle w:val="ListParagraph"/>
              <w:numPr>
                <w:ilvl w:val="0"/>
                <w:numId w:val="100"/>
              </w:numPr>
              <w:spacing w:after="0" w:line="240" w:lineRule="auto"/>
              <w:rPr>
                <w:rFonts w:asciiTheme="majorHAnsi" w:hAnsiTheme="majorHAnsi" w:cstheme="majorHAnsi"/>
                <w:bCs/>
              </w:rPr>
            </w:pPr>
            <w:r w:rsidRPr="007D5FB0">
              <w:rPr>
                <w:rFonts w:asciiTheme="majorHAnsi" w:hAnsiTheme="majorHAnsi" w:cstheme="majorHAnsi"/>
                <w:bCs/>
              </w:rPr>
              <w:t xml:space="preserve">Neurotransmission speeds </w:t>
            </w:r>
          </w:p>
          <w:p w14:paraId="077A1473"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Meiosis</w:t>
            </w:r>
          </w:p>
          <w:p w14:paraId="716F26F6"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 xml:space="preserve">DNA &amp; DNA extraction </w:t>
            </w:r>
          </w:p>
          <w:p w14:paraId="5036AB7E"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 xml:space="preserve">Alleles </w:t>
            </w:r>
          </w:p>
          <w:p w14:paraId="5C5DF1FD"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Inheritance</w:t>
            </w:r>
          </w:p>
          <w:p w14:paraId="1B19625C"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Mutation</w:t>
            </w:r>
          </w:p>
          <w:p w14:paraId="37DF2908"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Variation</w:t>
            </w:r>
          </w:p>
          <w:p w14:paraId="0735E7EF"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 xml:space="preserve">Theory of evolution </w:t>
            </w:r>
          </w:p>
          <w:p w14:paraId="3A0F6F00"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Fossils</w:t>
            </w:r>
          </w:p>
          <w:p w14:paraId="7D222F29"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 xml:space="preserve">Classification </w:t>
            </w:r>
          </w:p>
          <w:p w14:paraId="237821C5" w14:textId="77777777" w:rsidR="006B2306" w:rsidRPr="007D5FB0" w:rsidRDefault="006B2306" w:rsidP="00807DCB">
            <w:pPr>
              <w:pStyle w:val="ListParagraph"/>
              <w:rPr>
                <w:rFonts w:asciiTheme="majorHAnsi" w:hAnsiTheme="majorHAnsi" w:cstheme="majorHAnsi"/>
                <w:bCs/>
              </w:rPr>
            </w:pPr>
          </w:p>
          <w:p w14:paraId="52B44F5E" w14:textId="77777777" w:rsidR="006B2306" w:rsidRPr="007D5FB0" w:rsidRDefault="006B2306" w:rsidP="006C37C3">
            <w:pPr>
              <w:pStyle w:val="ListParagraph"/>
              <w:numPr>
                <w:ilvl w:val="0"/>
                <w:numId w:val="100"/>
              </w:numPr>
              <w:spacing w:after="0" w:line="240" w:lineRule="auto"/>
              <w:rPr>
                <w:rFonts w:asciiTheme="majorHAnsi" w:hAnsiTheme="majorHAnsi" w:cstheme="majorHAnsi"/>
                <w:b/>
                <w:bCs/>
                <w:u w:val="single"/>
              </w:rPr>
            </w:pPr>
            <w:r w:rsidRPr="007D5FB0">
              <w:rPr>
                <w:rFonts w:asciiTheme="majorHAnsi" w:hAnsiTheme="majorHAnsi" w:cstheme="majorHAnsi"/>
                <w:b/>
                <w:bCs/>
                <w:u w:val="single"/>
              </w:rPr>
              <w:t>Chemistry</w:t>
            </w:r>
          </w:p>
          <w:p w14:paraId="7365E98D" w14:textId="77777777" w:rsidR="006B2306" w:rsidRPr="007D5FB0" w:rsidRDefault="006B2306" w:rsidP="00807DCB">
            <w:pPr>
              <w:rPr>
                <w:rFonts w:asciiTheme="majorHAnsi" w:hAnsiTheme="majorHAnsi" w:cstheme="majorHAnsi"/>
                <w:b w:val="0"/>
                <w:bCs/>
                <w:sz w:val="22"/>
              </w:rPr>
            </w:pPr>
            <w:r w:rsidRPr="007D5FB0">
              <w:rPr>
                <w:rFonts w:asciiTheme="majorHAnsi" w:hAnsiTheme="majorHAnsi" w:cstheme="majorHAnsi"/>
                <w:bCs/>
                <w:sz w:val="22"/>
              </w:rPr>
              <w:t>Atomic Structure and The Periodic Table</w:t>
            </w:r>
          </w:p>
          <w:p w14:paraId="27BDC65A"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Atomic number and mass number</w:t>
            </w:r>
          </w:p>
          <w:p w14:paraId="366F358D"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Isotopes</w:t>
            </w:r>
          </w:p>
          <w:p w14:paraId="6366274E"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History of the periodic table</w:t>
            </w:r>
          </w:p>
          <w:p w14:paraId="60FEC74E"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Electron configuration</w:t>
            </w:r>
          </w:p>
          <w:p w14:paraId="2930F1B9" w14:textId="77777777" w:rsidR="006B2306" w:rsidRPr="007D5FB0" w:rsidRDefault="006B2306" w:rsidP="00807DCB">
            <w:pPr>
              <w:rPr>
                <w:rFonts w:asciiTheme="majorHAnsi" w:hAnsiTheme="majorHAnsi" w:cstheme="majorHAnsi"/>
                <w:sz w:val="22"/>
              </w:rPr>
            </w:pPr>
          </w:p>
          <w:p w14:paraId="55B61FBF" w14:textId="77777777" w:rsidR="006B2306" w:rsidRPr="007D5FB0" w:rsidRDefault="006B2306" w:rsidP="00807DCB">
            <w:pPr>
              <w:rPr>
                <w:rFonts w:asciiTheme="majorHAnsi" w:hAnsiTheme="majorHAnsi" w:cstheme="majorHAnsi"/>
                <w:b w:val="0"/>
                <w:bCs/>
                <w:sz w:val="22"/>
              </w:rPr>
            </w:pPr>
            <w:r w:rsidRPr="007D5FB0">
              <w:rPr>
                <w:rFonts w:asciiTheme="majorHAnsi" w:hAnsiTheme="majorHAnsi" w:cstheme="majorHAnsi"/>
                <w:bCs/>
                <w:sz w:val="22"/>
              </w:rPr>
              <w:t>States of Matter and Mixtures</w:t>
            </w:r>
          </w:p>
          <w:p w14:paraId="46ECBE8C"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States of matter</w:t>
            </w:r>
          </w:p>
          <w:p w14:paraId="0356EABD"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Pure substances and mixtures</w:t>
            </w:r>
          </w:p>
          <w:p w14:paraId="3877FB06"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Filtration, crystallisation, distillation, chromatography</w:t>
            </w:r>
          </w:p>
          <w:p w14:paraId="6DE5EF04"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Water for drinking</w:t>
            </w:r>
          </w:p>
          <w:p w14:paraId="4E8EE8F3" w14:textId="77777777" w:rsidR="006B2306" w:rsidRPr="007D5FB0" w:rsidRDefault="006B2306" w:rsidP="00807DCB">
            <w:pPr>
              <w:rPr>
                <w:rFonts w:asciiTheme="majorHAnsi" w:hAnsiTheme="majorHAnsi" w:cstheme="majorHAnsi"/>
                <w:b w:val="0"/>
                <w:bCs/>
                <w:sz w:val="22"/>
              </w:rPr>
            </w:pPr>
            <w:r w:rsidRPr="007D5FB0">
              <w:rPr>
                <w:rFonts w:asciiTheme="majorHAnsi" w:hAnsiTheme="majorHAnsi" w:cstheme="majorHAnsi"/>
                <w:bCs/>
                <w:sz w:val="22"/>
              </w:rPr>
              <w:t>Bonding</w:t>
            </w:r>
          </w:p>
          <w:p w14:paraId="5B8B8E70" w14:textId="77777777" w:rsidR="006B2306" w:rsidRPr="007D5FB0" w:rsidRDefault="006B2306" w:rsidP="006C37C3">
            <w:pPr>
              <w:pStyle w:val="ListParagraph"/>
              <w:numPr>
                <w:ilvl w:val="0"/>
                <w:numId w:val="103"/>
              </w:numPr>
              <w:spacing w:after="0" w:line="240" w:lineRule="auto"/>
              <w:ind w:left="734"/>
              <w:rPr>
                <w:rFonts w:asciiTheme="majorHAnsi" w:hAnsiTheme="majorHAnsi" w:cstheme="majorHAnsi"/>
              </w:rPr>
            </w:pPr>
            <w:r w:rsidRPr="007D5FB0">
              <w:rPr>
                <w:rFonts w:asciiTheme="majorHAnsi" w:hAnsiTheme="majorHAnsi" w:cstheme="majorHAnsi"/>
              </w:rPr>
              <w:t>Ionic Bonding</w:t>
            </w:r>
          </w:p>
          <w:p w14:paraId="13E44890" w14:textId="77777777" w:rsidR="006B2306" w:rsidRPr="007D5FB0" w:rsidRDefault="006B2306" w:rsidP="006C37C3">
            <w:pPr>
              <w:pStyle w:val="ListParagraph"/>
              <w:numPr>
                <w:ilvl w:val="0"/>
                <w:numId w:val="103"/>
              </w:numPr>
              <w:spacing w:after="0" w:line="240" w:lineRule="auto"/>
              <w:ind w:left="734"/>
              <w:rPr>
                <w:rFonts w:asciiTheme="majorHAnsi" w:hAnsiTheme="majorHAnsi" w:cstheme="majorHAnsi"/>
              </w:rPr>
            </w:pPr>
            <w:r w:rsidRPr="007D5FB0">
              <w:rPr>
                <w:rFonts w:asciiTheme="majorHAnsi" w:hAnsiTheme="majorHAnsi" w:cstheme="majorHAnsi"/>
              </w:rPr>
              <w:t xml:space="preserve">Covalent Bonding </w:t>
            </w:r>
          </w:p>
          <w:p w14:paraId="4B6CDCE9" w14:textId="1E6B5BC6" w:rsidR="006B2306" w:rsidRPr="00055406" w:rsidRDefault="006B2306" w:rsidP="00055406">
            <w:pPr>
              <w:pStyle w:val="ListParagraph"/>
              <w:numPr>
                <w:ilvl w:val="0"/>
                <w:numId w:val="103"/>
              </w:numPr>
              <w:spacing w:after="0" w:line="240" w:lineRule="auto"/>
              <w:ind w:left="734"/>
              <w:rPr>
                <w:rFonts w:asciiTheme="majorHAnsi" w:hAnsiTheme="majorHAnsi" w:cstheme="majorHAnsi"/>
              </w:rPr>
            </w:pPr>
            <w:r w:rsidRPr="007D5FB0">
              <w:rPr>
                <w:rFonts w:asciiTheme="majorHAnsi" w:hAnsiTheme="majorHAnsi" w:cstheme="majorHAnsi"/>
              </w:rPr>
              <w:t>Metallic Bonding</w:t>
            </w:r>
          </w:p>
          <w:p w14:paraId="32DBD9A1" w14:textId="77777777" w:rsidR="006B2306" w:rsidRPr="007D5FB0" w:rsidRDefault="006B2306" w:rsidP="00807DCB">
            <w:pPr>
              <w:pStyle w:val="ListParagraph"/>
              <w:rPr>
                <w:rFonts w:asciiTheme="majorHAnsi" w:hAnsiTheme="majorHAnsi" w:cstheme="majorHAnsi"/>
              </w:rPr>
            </w:pPr>
          </w:p>
          <w:p w14:paraId="3738CF07" w14:textId="77777777" w:rsidR="006B2306" w:rsidRPr="007D5FB0" w:rsidRDefault="006B2306" w:rsidP="006C37C3">
            <w:pPr>
              <w:pStyle w:val="ListParagraph"/>
              <w:numPr>
                <w:ilvl w:val="0"/>
                <w:numId w:val="100"/>
              </w:numPr>
              <w:spacing w:after="0" w:line="240" w:lineRule="auto"/>
              <w:rPr>
                <w:rFonts w:asciiTheme="majorHAnsi" w:hAnsiTheme="majorHAnsi" w:cstheme="majorHAnsi"/>
                <w:b/>
                <w:bCs/>
                <w:u w:val="single"/>
              </w:rPr>
            </w:pPr>
            <w:r w:rsidRPr="007D5FB0">
              <w:rPr>
                <w:rFonts w:asciiTheme="majorHAnsi" w:hAnsiTheme="majorHAnsi" w:cstheme="majorHAnsi"/>
                <w:b/>
                <w:bCs/>
                <w:u w:val="single"/>
              </w:rPr>
              <w:lastRenderedPageBreak/>
              <w:t>Physics</w:t>
            </w:r>
          </w:p>
          <w:p w14:paraId="196B1BB5" w14:textId="77777777" w:rsidR="006B2306" w:rsidRPr="007D5FB0" w:rsidRDefault="006B2306" w:rsidP="006B2306">
            <w:pPr>
              <w:ind w:left="360"/>
              <w:rPr>
                <w:rFonts w:asciiTheme="majorHAnsi" w:hAnsiTheme="majorHAnsi" w:cstheme="majorHAnsi"/>
                <w:bCs/>
                <w:sz w:val="22"/>
                <w:u w:val="single"/>
              </w:rPr>
            </w:pPr>
          </w:p>
          <w:p w14:paraId="3D12B244" w14:textId="77777777" w:rsidR="006B2306" w:rsidRPr="007D5FB0" w:rsidRDefault="006B2306" w:rsidP="00807DCB">
            <w:pPr>
              <w:rPr>
                <w:rFonts w:asciiTheme="majorHAnsi" w:hAnsiTheme="majorHAnsi" w:cstheme="majorHAnsi"/>
                <w:b w:val="0"/>
                <w:bCs/>
                <w:sz w:val="22"/>
                <w:u w:val="single"/>
              </w:rPr>
            </w:pPr>
            <w:r w:rsidRPr="007D5FB0">
              <w:rPr>
                <w:rFonts w:asciiTheme="majorHAnsi" w:hAnsiTheme="majorHAnsi" w:cstheme="majorHAnsi"/>
                <w:bCs/>
                <w:sz w:val="22"/>
                <w:u w:val="single"/>
              </w:rPr>
              <w:t>Forces in motion and Forces in Action</w:t>
            </w:r>
          </w:p>
          <w:p w14:paraId="114DA76F"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Scalar and Vectors</w:t>
            </w:r>
          </w:p>
          <w:p w14:paraId="6B1D00CC"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 xml:space="preserve">Distance time equation </w:t>
            </w:r>
          </w:p>
          <w:p w14:paraId="52B48A25"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Distance time graph – work out speed from the gradient, motions on the graph</w:t>
            </w:r>
          </w:p>
          <w:p w14:paraId="732486FA"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Velocity time graphs – motions, work out acceleration from the gradient, work out the distance from the area under the graph</w:t>
            </w:r>
          </w:p>
          <w:p w14:paraId="5B5B2758"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Newton’s First, Second and Third Law</w:t>
            </w:r>
          </w:p>
          <w:p w14:paraId="530144FE"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Resultant forces</w:t>
            </w:r>
          </w:p>
          <w:p w14:paraId="72C09EEF"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Core Practical: Effect of mass on acceleration using light gates</w:t>
            </w:r>
          </w:p>
          <w:p w14:paraId="629E2EC8"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Contact and Non-contact Forces</w:t>
            </w:r>
          </w:p>
          <w:p w14:paraId="6975A783"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Stopping Distance</w:t>
            </w:r>
          </w:p>
          <w:p w14:paraId="61A84C44" w14:textId="77777777" w:rsidR="006B2306" w:rsidRPr="007D5FB0" w:rsidRDefault="006B2306" w:rsidP="006C37C3">
            <w:pPr>
              <w:pStyle w:val="ListParagraph"/>
              <w:numPr>
                <w:ilvl w:val="0"/>
                <w:numId w:val="100"/>
              </w:numPr>
              <w:spacing w:after="0" w:line="240" w:lineRule="auto"/>
              <w:rPr>
                <w:rFonts w:asciiTheme="majorHAnsi" w:hAnsiTheme="majorHAnsi" w:cstheme="majorHAnsi"/>
                <w:b/>
                <w:bCs/>
                <w:u w:val="single"/>
              </w:rPr>
            </w:pPr>
            <w:r w:rsidRPr="007D5FB0">
              <w:rPr>
                <w:rFonts w:asciiTheme="majorHAnsi" w:hAnsiTheme="majorHAnsi" w:cstheme="majorHAnsi"/>
              </w:rPr>
              <w:t>Weight, mass and gravity</w:t>
            </w:r>
          </w:p>
          <w:p w14:paraId="1082BA54" w14:textId="77777777" w:rsidR="006B2306" w:rsidRPr="007D5FB0" w:rsidRDefault="006B2306" w:rsidP="00807DCB">
            <w:pPr>
              <w:rPr>
                <w:rFonts w:asciiTheme="majorHAnsi" w:hAnsiTheme="majorHAnsi" w:cstheme="majorHAnsi"/>
                <w:b w:val="0"/>
                <w:bCs/>
                <w:sz w:val="22"/>
                <w:u w:val="single"/>
              </w:rPr>
            </w:pPr>
            <w:r w:rsidRPr="007D5FB0">
              <w:rPr>
                <w:rFonts w:asciiTheme="majorHAnsi" w:hAnsiTheme="majorHAnsi" w:cstheme="majorHAnsi"/>
                <w:bCs/>
                <w:sz w:val="22"/>
                <w:u w:val="single"/>
              </w:rPr>
              <w:t>Energy</w:t>
            </w:r>
          </w:p>
          <w:p w14:paraId="0232D208"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Energy Stores and Transfer</w:t>
            </w:r>
          </w:p>
          <w:p w14:paraId="72B02225" w14:textId="77777777" w:rsidR="006B2306" w:rsidRPr="007D5FB0"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Conservation of Energy</w:t>
            </w:r>
          </w:p>
          <w:p w14:paraId="4E730DAD" w14:textId="77777777" w:rsidR="006B2306" w:rsidRDefault="006B2306" w:rsidP="006C37C3">
            <w:pPr>
              <w:pStyle w:val="ListParagraph"/>
              <w:numPr>
                <w:ilvl w:val="0"/>
                <w:numId w:val="100"/>
              </w:numPr>
              <w:spacing w:after="0" w:line="240" w:lineRule="auto"/>
              <w:rPr>
                <w:rFonts w:asciiTheme="majorHAnsi" w:hAnsiTheme="majorHAnsi" w:cstheme="majorHAnsi"/>
              </w:rPr>
            </w:pPr>
            <w:r w:rsidRPr="007D5FB0">
              <w:rPr>
                <w:rFonts w:asciiTheme="majorHAnsi" w:hAnsiTheme="majorHAnsi" w:cstheme="majorHAnsi"/>
              </w:rPr>
              <w:t>Energy Efficiency</w:t>
            </w:r>
          </w:p>
          <w:p w14:paraId="6A1AC9D8" w14:textId="3E2CEC9F" w:rsidR="00055406" w:rsidRPr="005B508A" w:rsidRDefault="00055406" w:rsidP="005B508A">
            <w:pPr>
              <w:rPr>
                <w:rFonts w:asciiTheme="majorHAnsi" w:hAnsiTheme="majorHAnsi" w:cstheme="majorHAnsi"/>
              </w:rPr>
            </w:pPr>
          </w:p>
        </w:tc>
      </w:tr>
      <w:tr w:rsidR="006B2306" w:rsidRPr="007D5FB0" w14:paraId="6E878DF5" w14:textId="77777777" w:rsidTr="00807DCB">
        <w:tc>
          <w:tcPr>
            <w:tcW w:w="9016" w:type="dxa"/>
            <w:shd w:val="clear" w:color="auto" w:fill="E0EFF4" w:themeFill="accent4" w:themeFillTint="33"/>
          </w:tcPr>
          <w:p w14:paraId="43028F28"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lastRenderedPageBreak/>
              <w:t xml:space="preserve">How can I revise for </w:t>
            </w:r>
            <w:r w:rsidRPr="007D5FB0">
              <w:rPr>
                <w:rFonts w:asciiTheme="majorHAnsi" w:hAnsiTheme="majorHAnsi" w:cstheme="majorHAnsi"/>
                <w:bCs/>
                <w:sz w:val="22"/>
              </w:rPr>
              <w:t>Science</w:t>
            </w:r>
            <w:r w:rsidRPr="007D5FB0">
              <w:rPr>
                <w:rFonts w:asciiTheme="majorHAnsi" w:hAnsiTheme="majorHAnsi" w:cstheme="majorHAnsi"/>
                <w:sz w:val="22"/>
              </w:rPr>
              <w:t>?</w:t>
            </w:r>
          </w:p>
          <w:p w14:paraId="543ACAEB" w14:textId="77777777" w:rsidR="006B2306" w:rsidRPr="007D5FB0" w:rsidRDefault="006B2306" w:rsidP="00807DCB">
            <w:pPr>
              <w:rPr>
                <w:rFonts w:asciiTheme="majorHAnsi" w:hAnsiTheme="majorHAnsi" w:cstheme="majorHAnsi"/>
                <w:sz w:val="22"/>
              </w:rPr>
            </w:pPr>
          </w:p>
        </w:tc>
      </w:tr>
      <w:tr w:rsidR="006B2306" w:rsidRPr="007D5FB0" w14:paraId="46D6FF5D" w14:textId="77777777" w:rsidTr="00807DCB">
        <w:tc>
          <w:tcPr>
            <w:tcW w:w="9016" w:type="dxa"/>
          </w:tcPr>
          <w:p w14:paraId="69B88B50" w14:textId="310EBAA2" w:rsidR="006B2306" w:rsidRPr="005B508A" w:rsidRDefault="005B508A" w:rsidP="005B508A">
            <w:pPr>
              <w:rPr>
                <w:rFonts w:asciiTheme="majorHAnsi" w:hAnsiTheme="majorHAnsi" w:cstheme="majorHAnsi"/>
                <w:b w:val="0"/>
                <w:bCs/>
                <w:color w:val="auto"/>
                <w:sz w:val="22"/>
              </w:rPr>
            </w:pPr>
            <w:r>
              <w:rPr>
                <w:rFonts w:asciiTheme="majorHAnsi" w:hAnsiTheme="majorHAnsi" w:cstheme="majorHAnsi"/>
                <w:b w:val="0"/>
                <w:bCs/>
                <w:color w:val="auto"/>
                <w:sz w:val="22"/>
              </w:rPr>
              <w:t xml:space="preserve">           </w:t>
            </w:r>
            <w:r w:rsidR="006B2306" w:rsidRPr="005B508A">
              <w:rPr>
                <w:rFonts w:asciiTheme="majorHAnsi" w:hAnsiTheme="majorHAnsi" w:cstheme="majorHAnsi"/>
                <w:b w:val="0"/>
                <w:bCs/>
                <w:color w:val="auto"/>
                <w:sz w:val="22"/>
              </w:rPr>
              <w:t>Workbook</w:t>
            </w:r>
          </w:p>
          <w:p w14:paraId="67C563E9" w14:textId="77777777" w:rsidR="006B2306" w:rsidRPr="005B508A" w:rsidRDefault="006B2306" w:rsidP="00807DCB">
            <w:pPr>
              <w:pStyle w:val="ListParagraph"/>
              <w:rPr>
                <w:rFonts w:asciiTheme="majorHAnsi" w:hAnsiTheme="majorHAnsi" w:cstheme="majorHAnsi"/>
                <w:bCs/>
              </w:rPr>
            </w:pPr>
            <w:r w:rsidRPr="005B508A">
              <w:rPr>
                <w:rFonts w:asciiTheme="majorHAnsi" w:hAnsiTheme="majorHAnsi" w:cstheme="majorHAnsi"/>
                <w:bCs/>
              </w:rPr>
              <w:t>Past exam questions</w:t>
            </w:r>
          </w:p>
          <w:p w14:paraId="1A96D869" w14:textId="77777777" w:rsidR="006B2306" w:rsidRPr="005B508A" w:rsidRDefault="006B2306" w:rsidP="00807DCB">
            <w:pPr>
              <w:pStyle w:val="ListParagraph"/>
              <w:rPr>
                <w:rFonts w:asciiTheme="majorHAnsi" w:hAnsiTheme="majorHAnsi" w:cstheme="majorHAnsi"/>
                <w:bCs/>
              </w:rPr>
            </w:pPr>
            <w:r w:rsidRPr="005B508A">
              <w:rPr>
                <w:rFonts w:asciiTheme="majorHAnsi" w:hAnsiTheme="majorHAnsi" w:cstheme="majorHAnsi"/>
                <w:bCs/>
              </w:rPr>
              <w:t xml:space="preserve">Knowledge organisers </w:t>
            </w:r>
          </w:p>
          <w:p w14:paraId="27F8E3CD" w14:textId="77777777" w:rsidR="006B2306" w:rsidRPr="005B508A" w:rsidRDefault="006B2306" w:rsidP="00807DCB">
            <w:pPr>
              <w:pStyle w:val="ListParagraph"/>
              <w:rPr>
                <w:rFonts w:asciiTheme="majorHAnsi" w:hAnsiTheme="majorHAnsi" w:cstheme="majorHAnsi"/>
                <w:bCs/>
              </w:rPr>
            </w:pPr>
            <w:r w:rsidRPr="005B508A">
              <w:rPr>
                <w:rFonts w:asciiTheme="majorHAnsi" w:hAnsiTheme="majorHAnsi" w:cstheme="majorHAnsi"/>
                <w:bCs/>
              </w:rPr>
              <w:t xml:space="preserve">Revision guides </w:t>
            </w:r>
          </w:p>
          <w:p w14:paraId="6DDCB34A" w14:textId="560C7F68" w:rsidR="006B2306" w:rsidRPr="007D5FB0" w:rsidRDefault="006B2306" w:rsidP="006B2306">
            <w:pPr>
              <w:pStyle w:val="ListParagraph"/>
              <w:rPr>
                <w:rFonts w:asciiTheme="majorHAnsi" w:hAnsiTheme="majorHAnsi" w:cstheme="majorHAnsi"/>
              </w:rPr>
            </w:pPr>
            <w:r w:rsidRPr="005B508A">
              <w:rPr>
                <w:rFonts w:asciiTheme="majorHAnsi" w:hAnsiTheme="majorHAnsi" w:cstheme="majorHAnsi"/>
                <w:bCs/>
              </w:rPr>
              <w:t>Exercise books</w:t>
            </w:r>
            <w:r w:rsidRPr="005B508A">
              <w:rPr>
                <w:rFonts w:asciiTheme="majorHAnsi" w:hAnsiTheme="majorHAnsi" w:cstheme="majorHAnsi"/>
              </w:rPr>
              <w:t xml:space="preserve"> </w:t>
            </w:r>
          </w:p>
        </w:tc>
      </w:tr>
      <w:tr w:rsidR="006B2306" w:rsidRPr="007D5FB0" w14:paraId="4211F8C9" w14:textId="77777777" w:rsidTr="00807DCB">
        <w:tc>
          <w:tcPr>
            <w:tcW w:w="9016" w:type="dxa"/>
            <w:shd w:val="clear" w:color="auto" w:fill="D2F1EF" w:themeFill="accent6" w:themeFillTint="33"/>
          </w:tcPr>
          <w:p w14:paraId="410F78C3"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Useful resources I can use:</w:t>
            </w:r>
          </w:p>
          <w:p w14:paraId="0998B2DA" w14:textId="77777777" w:rsidR="006B2306" w:rsidRPr="007D5FB0" w:rsidRDefault="006B2306" w:rsidP="00807DCB">
            <w:pPr>
              <w:rPr>
                <w:rFonts w:asciiTheme="majorHAnsi" w:hAnsiTheme="majorHAnsi" w:cstheme="majorHAnsi"/>
                <w:sz w:val="22"/>
              </w:rPr>
            </w:pPr>
          </w:p>
        </w:tc>
      </w:tr>
      <w:tr w:rsidR="006B2306" w:rsidRPr="007D5FB0" w14:paraId="0F1CC3D2" w14:textId="77777777" w:rsidTr="00807DCB">
        <w:tc>
          <w:tcPr>
            <w:tcW w:w="9016" w:type="dxa"/>
          </w:tcPr>
          <w:p w14:paraId="46821B93" w14:textId="77777777" w:rsidR="006B2306" w:rsidRPr="007D5FB0" w:rsidRDefault="006B2306" w:rsidP="00807DCB">
            <w:pPr>
              <w:pStyle w:val="ListParagraph"/>
              <w:rPr>
                <w:rFonts w:asciiTheme="majorHAnsi" w:hAnsiTheme="majorHAnsi" w:cstheme="majorHAnsi"/>
              </w:rPr>
            </w:pPr>
          </w:p>
          <w:p w14:paraId="0868A71B" w14:textId="77777777" w:rsidR="006B2306" w:rsidRPr="007D5FB0" w:rsidRDefault="006B2306" w:rsidP="00807DCB">
            <w:pPr>
              <w:pStyle w:val="ListParagraph"/>
              <w:rPr>
                <w:rFonts w:asciiTheme="majorHAnsi" w:hAnsiTheme="majorHAnsi" w:cstheme="majorHAnsi"/>
              </w:rPr>
            </w:pPr>
            <w:r w:rsidRPr="007D5FB0">
              <w:rPr>
                <w:rFonts w:asciiTheme="majorHAnsi" w:hAnsiTheme="majorHAnsi" w:cstheme="majorHAnsi"/>
              </w:rPr>
              <w:t>Educake</w:t>
            </w:r>
          </w:p>
          <w:p w14:paraId="31DF5BF9" w14:textId="77777777" w:rsidR="006B2306" w:rsidRPr="007D5FB0" w:rsidRDefault="006B2306" w:rsidP="00807DCB">
            <w:pPr>
              <w:pStyle w:val="ListParagraph"/>
              <w:rPr>
                <w:rFonts w:asciiTheme="majorHAnsi" w:hAnsiTheme="majorHAnsi" w:cstheme="majorHAnsi"/>
              </w:rPr>
            </w:pPr>
            <w:r w:rsidRPr="007D5FB0">
              <w:rPr>
                <w:rFonts w:asciiTheme="majorHAnsi" w:hAnsiTheme="majorHAnsi" w:cstheme="majorHAnsi"/>
              </w:rPr>
              <w:t>Revision guide</w:t>
            </w:r>
          </w:p>
          <w:p w14:paraId="60D83CE4" w14:textId="77777777" w:rsidR="006B2306" w:rsidRPr="007D5FB0" w:rsidRDefault="006B2306" w:rsidP="00807DCB">
            <w:pPr>
              <w:pStyle w:val="ListParagraph"/>
              <w:rPr>
                <w:rFonts w:asciiTheme="majorHAnsi" w:hAnsiTheme="majorHAnsi" w:cstheme="majorHAnsi"/>
              </w:rPr>
            </w:pPr>
            <w:r w:rsidRPr="007D5FB0">
              <w:rPr>
                <w:rFonts w:asciiTheme="majorHAnsi" w:hAnsiTheme="majorHAnsi" w:cstheme="majorHAnsi"/>
              </w:rPr>
              <w:t xml:space="preserve">Seneca learning </w:t>
            </w:r>
          </w:p>
          <w:p w14:paraId="6ACE804C" w14:textId="1041D5D4" w:rsidR="006B2306" w:rsidRPr="007D5FB0" w:rsidRDefault="00000000" w:rsidP="006B2306">
            <w:pPr>
              <w:pStyle w:val="ListParagraph"/>
              <w:rPr>
                <w:rFonts w:asciiTheme="majorHAnsi" w:hAnsiTheme="majorHAnsi" w:cstheme="majorHAnsi"/>
              </w:rPr>
            </w:pPr>
            <w:hyperlink r:id="rId331" w:history="1">
              <w:r w:rsidR="006B2306" w:rsidRPr="007D5FB0">
                <w:rPr>
                  <w:rStyle w:val="Hyperlink"/>
                  <w:rFonts w:asciiTheme="majorHAnsi" w:hAnsiTheme="majorHAnsi" w:cstheme="majorHAnsi"/>
                </w:rPr>
                <w:t>https://uk.accessit.online/prs08/?serviceId=ExternalEvent&amp;brSn=2325&amp;brKey=857450110</w:t>
              </w:r>
            </w:hyperlink>
            <w:r w:rsidR="006B2306" w:rsidRPr="007D5FB0">
              <w:rPr>
                <w:rFonts w:asciiTheme="majorHAnsi" w:hAnsiTheme="majorHAnsi" w:cstheme="majorHAnsi"/>
              </w:rPr>
              <w:t xml:space="preserve"> </w:t>
            </w:r>
          </w:p>
        </w:tc>
      </w:tr>
      <w:tr w:rsidR="006B2306" w:rsidRPr="007D5FB0" w14:paraId="37DE6815" w14:textId="77777777" w:rsidTr="00807DCB">
        <w:tc>
          <w:tcPr>
            <w:tcW w:w="9016" w:type="dxa"/>
            <w:shd w:val="clear" w:color="auto" w:fill="FFCCFF"/>
          </w:tcPr>
          <w:p w14:paraId="5D910B74"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Useful websites I can use:</w:t>
            </w:r>
          </w:p>
          <w:p w14:paraId="20715BE0" w14:textId="77777777" w:rsidR="006B2306" w:rsidRPr="007D5FB0" w:rsidRDefault="006B2306" w:rsidP="00807DCB">
            <w:pPr>
              <w:rPr>
                <w:rFonts w:asciiTheme="majorHAnsi" w:hAnsiTheme="majorHAnsi" w:cstheme="majorHAnsi"/>
                <w:sz w:val="22"/>
              </w:rPr>
            </w:pPr>
          </w:p>
        </w:tc>
      </w:tr>
      <w:tr w:rsidR="006B2306" w:rsidRPr="007D5FB0" w14:paraId="0174BFD4" w14:textId="77777777" w:rsidTr="00807DCB">
        <w:tc>
          <w:tcPr>
            <w:tcW w:w="9016" w:type="dxa"/>
          </w:tcPr>
          <w:p w14:paraId="6A4BC0F2" w14:textId="77777777" w:rsidR="006B2306" w:rsidRPr="007D5FB0" w:rsidRDefault="006B2306" w:rsidP="00807DCB">
            <w:pPr>
              <w:rPr>
                <w:rFonts w:asciiTheme="majorHAnsi" w:hAnsiTheme="majorHAnsi" w:cstheme="majorHAnsi"/>
                <w:sz w:val="22"/>
              </w:rPr>
            </w:pPr>
          </w:p>
          <w:p w14:paraId="77360384" w14:textId="77777777" w:rsidR="006B2306" w:rsidRPr="007D5FB0" w:rsidRDefault="00000000" w:rsidP="00807DCB">
            <w:pPr>
              <w:rPr>
                <w:rFonts w:asciiTheme="majorHAnsi" w:hAnsiTheme="majorHAnsi" w:cstheme="majorHAnsi"/>
                <w:sz w:val="22"/>
              </w:rPr>
            </w:pPr>
            <w:hyperlink r:id="rId332" w:history="1">
              <w:r w:rsidR="006B2306" w:rsidRPr="007D5FB0">
                <w:rPr>
                  <w:rStyle w:val="Hyperlink"/>
                  <w:rFonts w:asciiTheme="majorHAnsi" w:hAnsiTheme="majorHAnsi" w:cstheme="majorHAnsi"/>
                  <w:sz w:val="22"/>
                </w:rPr>
                <w:t>https://www.bbc.co.uk/bitesize/subjects/zng4d2p</w:t>
              </w:r>
            </w:hyperlink>
          </w:p>
          <w:p w14:paraId="6E31C59A"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Footprints science website </w:t>
            </w:r>
          </w:p>
          <w:p w14:paraId="06769F75"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 xml:space="preserve">Seneca Learning </w:t>
            </w:r>
          </w:p>
          <w:p w14:paraId="0FCFFE62" w14:textId="77777777" w:rsidR="006B2306" w:rsidRPr="007D5FB0" w:rsidRDefault="00000000" w:rsidP="00807DCB">
            <w:pPr>
              <w:rPr>
                <w:rFonts w:asciiTheme="majorHAnsi" w:hAnsiTheme="majorHAnsi" w:cstheme="majorHAnsi"/>
                <w:sz w:val="22"/>
              </w:rPr>
            </w:pPr>
            <w:hyperlink r:id="rId333" w:history="1">
              <w:r w:rsidR="006B2306" w:rsidRPr="007D5FB0">
                <w:rPr>
                  <w:rStyle w:val="Hyperlink"/>
                  <w:rFonts w:asciiTheme="majorHAnsi" w:hAnsiTheme="majorHAnsi" w:cstheme="majorHAnsi"/>
                  <w:sz w:val="22"/>
                </w:rPr>
                <w:t>https://www.revisely.co.uk/gcse/science/edexcel</w:t>
              </w:r>
            </w:hyperlink>
            <w:r w:rsidR="006B2306" w:rsidRPr="007D5FB0">
              <w:rPr>
                <w:rFonts w:asciiTheme="majorHAnsi" w:hAnsiTheme="majorHAnsi" w:cstheme="majorHAnsi"/>
                <w:sz w:val="22"/>
              </w:rPr>
              <w:t xml:space="preserve"> </w:t>
            </w:r>
          </w:p>
          <w:p w14:paraId="395EB5E4" w14:textId="77777777" w:rsidR="006B2306" w:rsidRPr="007D5FB0" w:rsidRDefault="006B2306" w:rsidP="00807DCB">
            <w:pPr>
              <w:rPr>
                <w:rFonts w:asciiTheme="majorHAnsi" w:hAnsiTheme="majorHAnsi" w:cstheme="majorHAnsi"/>
                <w:sz w:val="22"/>
              </w:rPr>
            </w:pPr>
          </w:p>
        </w:tc>
      </w:tr>
      <w:tr w:rsidR="006B2306" w:rsidRPr="007D5FB0" w14:paraId="06934BBE" w14:textId="77777777" w:rsidTr="00807DCB">
        <w:tc>
          <w:tcPr>
            <w:tcW w:w="9016" w:type="dxa"/>
            <w:shd w:val="clear" w:color="auto" w:fill="CCFFFF"/>
          </w:tcPr>
          <w:p w14:paraId="76EFCCE1" w14:textId="77777777" w:rsidR="006B2306" w:rsidRPr="007D5FB0" w:rsidRDefault="006B2306"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6893BBAA" w14:textId="77777777" w:rsidR="006B2306" w:rsidRPr="007D5FB0" w:rsidRDefault="006B2306" w:rsidP="00807DCB">
            <w:pPr>
              <w:rPr>
                <w:rFonts w:asciiTheme="majorHAnsi" w:hAnsiTheme="majorHAnsi" w:cstheme="majorHAnsi"/>
                <w:sz w:val="22"/>
              </w:rPr>
            </w:pPr>
          </w:p>
        </w:tc>
      </w:tr>
      <w:tr w:rsidR="006B2306" w:rsidRPr="007D5FB0" w14:paraId="67E588B0" w14:textId="77777777" w:rsidTr="00807DCB">
        <w:trPr>
          <w:trHeight w:val="165"/>
        </w:trPr>
        <w:tc>
          <w:tcPr>
            <w:tcW w:w="9016" w:type="dxa"/>
          </w:tcPr>
          <w:p w14:paraId="5BCD697A" w14:textId="77777777" w:rsidR="006B2306" w:rsidRPr="007D5FB0" w:rsidRDefault="006B2306" w:rsidP="00807DCB">
            <w:pPr>
              <w:rPr>
                <w:rFonts w:asciiTheme="majorHAnsi" w:hAnsiTheme="majorHAnsi" w:cstheme="majorHAnsi"/>
                <w:sz w:val="22"/>
              </w:rPr>
            </w:pPr>
          </w:p>
          <w:p w14:paraId="725442A9" w14:textId="77777777" w:rsidR="006B2306" w:rsidRPr="007D5FB0" w:rsidRDefault="00000000" w:rsidP="006C37C3">
            <w:pPr>
              <w:pStyle w:val="ListParagraph"/>
              <w:numPr>
                <w:ilvl w:val="0"/>
                <w:numId w:val="101"/>
              </w:numPr>
              <w:spacing w:after="0" w:line="240" w:lineRule="auto"/>
              <w:rPr>
                <w:rFonts w:asciiTheme="majorHAnsi" w:eastAsia="Times New Roman" w:hAnsiTheme="majorHAnsi" w:cstheme="majorHAnsi"/>
                <w:color w:val="0F0D29" w:themeColor="text1"/>
                <w:lang w:eastAsia="en-GB"/>
              </w:rPr>
            </w:pPr>
            <w:hyperlink r:id="rId334" w:history="1">
              <w:r w:rsidR="006B2306" w:rsidRPr="007D5FB0">
                <w:rPr>
                  <w:rStyle w:val="Hyperlink"/>
                  <w:rFonts w:asciiTheme="majorHAnsi" w:eastAsia="Times New Roman" w:hAnsiTheme="majorHAnsi" w:cstheme="majorHAnsi"/>
                  <w:color w:val="0F0D29" w:themeColor="text1"/>
                  <w:lang w:eastAsia="en-GB"/>
                </w:rPr>
                <w:t>www.genome.gov/human-genome-project</w:t>
              </w:r>
            </w:hyperlink>
            <w:r w:rsidR="006B2306" w:rsidRPr="007D5FB0">
              <w:rPr>
                <w:rStyle w:val="Hyperlink"/>
                <w:rFonts w:asciiTheme="majorHAnsi" w:eastAsia="Times New Roman" w:hAnsiTheme="majorHAnsi" w:cstheme="majorHAnsi"/>
                <w:color w:val="0F0D29" w:themeColor="text1"/>
                <w:lang w:eastAsia="en-GB"/>
              </w:rPr>
              <w:t xml:space="preserve"> </w:t>
            </w:r>
          </w:p>
          <w:p w14:paraId="258E4954" w14:textId="77777777" w:rsidR="006B2306" w:rsidRPr="007D5FB0" w:rsidRDefault="00000000" w:rsidP="006C37C3">
            <w:pPr>
              <w:pStyle w:val="ListParagraph"/>
              <w:numPr>
                <w:ilvl w:val="0"/>
                <w:numId w:val="101"/>
              </w:numPr>
              <w:spacing w:after="0" w:line="240" w:lineRule="auto"/>
              <w:rPr>
                <w:rStyle w:val="Hyperlink"/>
                <w:rFonts w:asciiTheme="majorHAnsi" w:eastAsia="Times New Roman" w:hAnsiTheme="majorHAnsi" w:cstheme="majorHAnsi"/>
                <w:color w:val="0F0D29" w:themeColor="text1"/>
                <w:lang w:eastAsia="en-GB"/>
              </w:rPr>
            </w:pPr>
            <w:hyperlink r:id="rId335" w:history="1">
              <w:r w:rsidR="006B2306" w:rsidRPr="007D5FB0">
                <w:rPr>
                  <w:rStyle w:val="Hyperlink"/>
                  <w:rFonts w:asciiTheme="majorHAnsi" w:eastAsia="Times New Roman" w:hAnsiTheme="majorHAnsi" w:cstheme="majorHAnsi"/>
                  <w:color w:val="0F0D29" w:themeColor="text1"/>
                  <w:lang w:eastAsia="en-GB"/>
                </w:rPr>
                <w:t>https://www.youtube.com/watch?v=TQ_iCf8mzMA</w:t>
              </w:r>
            </w:hyperlink>
          </w:p>
          <w:p w14:paraId="5E9FDFC6" w14:textId="77777777" w:rsidR="006B2306" w:rsidRPr="007D5FB0" w:rsidRDefault="00000000" w:rsidP="006C37C3">
            <w:pPr>
              <w:pStyle w:val="ListParagraph"/>
              <w:numPr>
                <w:ilvl w:val="0"/>
                <w:numId w:val="101"/>
              </w:numPr>
              <w:spacing w:after="0" w:line="240" w:lineRule="auto"/>
              <w:rPr>
                <w:rFonts w:asciiTheme="majorHAnsi" w:eastAsia="Times New Roman" w:hAnsiTheme="majorHAnsi" w:cstheme="majorHAnsi"/>
                <w:color w:val="0F0D29" w:themeColor="text1"/>
                <w:lang w:eastAsia="en-GB"/>
              </w:rPr>
            </w:pPr>
            <w:hyperlink r:id="rId336" w:history="1">
              <w:r w:rsidR="006B2306" w:rsidRPr="007D5FB0">
                <w:rPr>
                  <w:rStyle w:val="Hyperlink"/>
                  <w:rFonts w:asciiTheme="majorHAnsi" w:hAnsiTheme="majorHAnsi" w:cstheme="majorHAnsi"/>
                  <w:color w:val="0F0D29" w:themeColor="text1"/>
                </w:rPr>
                <w:t>http://news.bbc.co.uk/1/hi/uk/5405470.stm</w:t>
              </w:r>
            </w:hyperlink>
            <w:r w:rsidR="006B2306" w:rsidRPr="007D5FB0">
              <w:rPr>
                <w:rFonts w:asciiTheme="majorHAnsi" w:hAnsiTheme="majorHAnsi" w:cstheme="majorHAnsi"/>
                <w:color w:val="0F0D29" w:themeColor="text1"/>
              </w:rPr>
              <w:t xml:space="preserve"> - DNA solves crime.</w:t>
            </w:r>
          </w:p>
          <w:p w14:paraId="36589AFA" w14:textId="77777777" w:rsidR="006B2306" w:rsidRPr="007D5FB0" w:rsidRDefault="00000000" w:rsidP="006C37C3">
            <w:pPr>
              <w:pStyle w:val="ListParagraph"/>
              <w:numPr>
                <w:ilvl w:val="0"/>
                <w:numId w:val="101"/>
              </w:numPr>
              <w:spacing w:after="0" w:line="240" w:lineRule="auto"/>
              <w:rPr>
                <w:rStyle w:val="Hyperlink"/>
                <w:rFonts w:asciiTheme="majorHAnsi" w:hAnsiTheme="majorHAnsi" w:cstheme="majorHAnsi"/>
                <w:color w:val="0F0D29" w:themeColor="text1"/>
              </w:rPr>
            </w:pPr>
            <w:hyperlink r:id="rId337" w:history="1">
              <w:r w:rsidR="006B2306" w:rsidRPr="007D5FB0">
                <w:rPr>
                  <w:rStyle w:val="Hyperlink"/>
                  <w:rFonts w:asciiTheme="majorHAnsi" w:eastAsia="Times New Roman" w:hAnsiTheme="majorHAnsi" w:cstheme="majorHAnsi"/>
                  <w:lang w:eastAsia="en-GB"/>
                </w:rPr>
                <w:t>https://www.britannica.com/science/DNA-fingerprinting</w:t>
              </w:r>
            </w:hyperlink>
            <w:r w:rsidR="006B2306" w:rsidRPr="007D5FB0">
              <w:rPr>
                <w:rStyle w:val="Hyperlink"/>
                <w:rFonts w:asciiTheme="majorHAnsi" w:eastAsia="Times New Roman" w:hAnsiTheme="majorHAnsi" w:cstheme="majorHAnsi"/>
                <w:lang w:eastAsia="en-GB"/>
              </w:rPr>
              <w:t xml:space="preserve"> </w:t>
            </w:r>
          </w:p>
          <w:p w14:paraId="003E3FD1" w14:textId="77777777" w:rsidR="006B2306" w:rsidRPr="007D5FB0" w:rsidRDefault="006B2306" w:rsidP="006C37C3">
            <w:pPr>
              <w:pStyle w:val="ListParagraph"/>
              <w:numPr>
                <w:ilvl w:val="0"/>
                <w:numId w:val="101"/>
              </w:numPr>
              <w:spacing w:after="0" w:line="240" w:lineRule="auto"/>
              <w:rPr>
                <w:rFonts w:asciiTheme="majorHAnsi" w:hAnsiTheme="majorHAnsi" w:cstheme="majorHAnsi"/>
              </w:rPr>
            </w:pPr>
            <w:r w:rsidRPr="007D5FB0">
              <w:rPr>
                <w:rFonts w:asciiTheme="majorHAnsi" w:hAnsiTheme="majorHAnsi" w:cstheme="majorHAnsi"/>
              </w:rPr>
              <w:t xml:space="preserve">BBC documentary of evolution </w:t>
            </w:r>
          </w:p>
          <w:p w14:paraId="6F22E3FA" w14:textId="77777777" w:rsidR="006B2306" w:rsidRPr="007D5FB0" w:rsidRDefault="00000000" w:rsidP="006C37C3">
            <w:pPr>
              <w:pStyle w:val="ListParagraph"/>
              <w:numPr>
                <w:ilvl w:val="0"/>
                <w:numId w:val="101"/>
              </w:numPr>
              <w:spacing w:after="0" w:line="240" w:lineRule="auto"/>
              <w:rPr>
                <w:rFonts w:asciiTheme="majorHAnsi" w:hAnsiTheme="majorHAnsi" w:cstheme="majorHAnsi"/>
              </w:rPr>
            </w:pPr>
            <w:hyperlink r:id="rId338" w:history="1">
              <w:r w:rsidR="006B2306" w:rsidRPr="007D5FB0">
                <w:rPr>
                  <w:rStyle w:val="Hyperlink"/>
                  <w:rFonts w:asciiTheme="majorHAnsi" w:hAnsiTheme="majorHAnsi" w:cstheme="majorHAnsi"/>
                </w:rPr>
                <w:t>https://www.bbc.co.uk/programmes/articles/2L3mmGh5hjbpXXBH1PPbd0y/charles-darwin-evolution-and-natural-selection</w:t>
              </w:r>
            </w:hyperlink>
            <w:r w:rsidR="006B2306" w:rsidRPr="007D5FB0">
              <w:rPr>
                <w:rFonts w:asciiTheme="majorHAnsi" w:hAnsiTheme="majorHAnsi" w:cstheme="majorHAnsi"/>
              </w:rPr>
              <w:t xml:space="preserve"> </w:t>
            </w:r>
          </w:p>
          <w:p w14:paraId="2890F0B9" w14:textId="77777777" w:rsidR="006B2306" w:rsidRPr="007D5FB0" w:rsidRDefault="00000000" w:rsidP="006C37C3">
            <w:pPr>
              <w:pStyle w:val="ListParagraph"/>
              <w:numPr>
                <w:ilvl w:val="0"/>
                <w:numId w:val="101"/>
              </w:numPr>
              <w:spacing w:after="0" w:line="240" w:lineRule="auto"/>
              <w:rPr>
                <w:rFonts w:asciiTheme="majorHAnsi" w:hAnsiTheme="majorHAnsi" w:cstheme="majorHAnsi"/>
                <w:color w:val="0F0D29" w:themeColor="text1"/>
              </w:rPr>
            </w:pPr>
            <w:hyperlink r:id="rId339" w:history="1">
              <w:r w:rsidR="006B2306" w:rsidRPr="007D5FB0">
                <w:rPr>
                  <w:rStyle w:val="Hyperlink"/>
                  <w:rFonts w:asciiTheme="majorHAnsi" w:hAnsiTheme="majorHAnsi" w:cstheme="majorHAnsi"/>
                </w:rPr>
                <w:t>https://evolutionnews.org/2021/07/cancel-darwin-no-but-do-recognize-how-evolution-boosted-racism-2/</w:t>
              </w:r>
            </w:hyperlink>
            <w:r w:rsidR="006B2306" w:rsidRPr="007D5FB0">
              <w:rPr>
                <w:rStyle w:val="Hyperlink"/>
                <w:rFonts w:asciiTheme="majorHAnsi" w:hAnsiTheme="majorHAnsi" w:cstheme="majorHAnsi"/>
              </w:rPr>
              <w:t xml:space="preserve"> </w:t>
            </w:r>
            <w:r w:rsidR="006B2306" w:rsidRPr="007D5FB0">
              <w:rPr>
                <w:rFonts w:asciiTheme="majorHAnsi" w:hAnsiTheme="majorHAnsi" w:cstheme="majorHAnsi"/>
                <w:color w:val="0F0D29" w:themeColor="text1"/>
              </w:rPr>
              <w:t xml:space="preserve"> </w:t>
            </w:r>
          </w:p>
          <w:p w14:paraId="5B6FB7A8" w14:textId="77777777" w:rsidR="006B2306" w:rsidRPr="007D5FB0" w:rsidRDefault="006B2306" w:rsidP="006C37C3">
            <w:pPr>
              <w:pStyle w:val="ListParagraph"/>
              <w:numPr>
                <w:ilvl w:val="0"/>
                <w:numId w:val="101"/>
              </w:numPr>
              <w:spacing w:after="0" w:line="240" w:lineRule="auto"/>
              <w:rPr>
                <w:rFonts w:asciiTheme="majorHAnsi" w:hAnsiTheme="majorHAnsi" w:cstheme="majorHAnsi"/>
                <w:color w:val="0F0D29" w:themeColor="text1"/>
              </w:rPr>
            </w:pPr>
            <w:r w:rsidRPr="007D5FB0">
              <w:rPr>
                <w:rFonts w:asciiTheme="majorHAnsi" w:hAnsiTheme="majorHAnsi" w:cstheme="majorHAnsi"/>
                <w:color w:val="0F0D29" w:themeColor="text1"/>
              </w:rPr>
              <w:t>https://www.natgeokids.com/uk/discover/science/nature/what-is-cop26-glasgow/</w:t>
            </w:r>
          </w:p>
        </w:tc>
      </w:tr>
    </w:tbl>
    <w:p w14:paraId="10E62673" w14:textId="77777777" w:rsidR="00055406" w:rsidRDefault="00055406" w:rsidP="00FC53D4">
      <w:pPr>
        <w:jc w:val="center"/>
        <w:rPr>
          <w:rFonts w:asciiTheme="majorHAnsi" w:hAnsiTheme="majorHAnsi" w:cstheme="majorHAnsi"/>
          <w:color w:val="013A57" w:themeColor="accent1" w:themeShade="BF"/>
          <w:sz w:val="22"/>
        </w:rPr>
      </w:pPr>
    </w:p>
    <w:p w14:paraId="70B926B2" w14:textId="77777777" w:rsidR="00055406" w:rsidRDefault="00055406" w:rsidP="00FC53D4">
      <w:pPr>
        <w:jc w:val="center"/>
        <w:rPr>
          <w:rFonts w:asciiTheme="majorHAnsi" w:hAnsiTheme="majorHAnsi" w:cstheme="majorHAnsi"/>
          <w:color w:val="013A57" w:themeColor="accent1" w:themeShade="BF"/>
          <w:sz w:val="22"/>
        </w:rPr>
      </w:pPr>
    </w:p>
    <w:p w14:paraId="64FA5185" w14:textId="77777777" w:rsidR="00055406" w:rsidRDefault="00055406" w:rsidP="00FC53D4">
      <w:pPr>
        <w:jc w:val="center"/>
        <w:rPr>
          <w:rFonts w:asciiTheme="majorHAnsi" w:hAnsiTheme="majorHAnsi" w:cstheme="majorHAnsi"/>
          <w:color w:val="013A57" w:themeColor="accent1" w:themeShade="BF"/>
          <w:sz w:val="22"/>
        </w:rPr>
      </w:pPr>
    </w:p>
    <w:p w14:paraId="5AE7DB59" w14:textId="77777777" w:rsidR="00055406" w:rsidRDefault="00055406" w:rsidP="00FC53D4">
      <w:pPr>
        <w:jc w:val="center"/>
        <w:rPr>
          <w:rFonts w:asciiTheme="majorHAnsi" w:hAnsiTheme="majorHAnsi" w:cstheme="majorHAnsi"/>
          <w:color w:val="013A57" w:themeColor="accent1" w:themeShade="BF"/>
          <w:sz w:val="22"/>
        </w:rPr>
      </w:pPr>
    </w:p>
    <w:p w14:paraId="477F5785" w14:textId="77777777" w:rsidR="00055406" w:rsidRDefault="00055406" w:rsidP="00FC53D4">
      <w:pPr>
        <w:jc w:val="center"/>
        <w:rPr>
          <w:rFonts w:asciiTheme="majorHAnsi" w:hAnsiTheme="majorHAnsi" w:cstheme="majorHAnsi"/>
          <w:color w:val="013A57" w:themeColor="accent1" w:themeShade="BF"/>
          <w:sz w:val="22"/>
        </w:rPr>
      </w:pPr>
    </w:p>
    <w:p w14:paraId="62F3066D" w14:textId="77777777" w:rsidR="00055406" w:rsidRDefault="00055406" w:rsidP="00FC53D4">
      <w:pPr>
        <w:jc w:val="center"/>
        <w:rPr>
          <w:rFonts w:asciiTheme="majorHAnsi" w:hAnsiTheme="majorHAnsi" w:cstheme="majorHAnsi"/>
          <w:color w:val="013A57" w:themeColor="accent1" w:themeShade="BF"/>
          <w:sz w:val="22"/>
        </w:rPr>
      </w:pPr>
    </w:p>
    <w:p w14:paraId="61E94C99" w14:textId="77777777" w:rsidR="00055406" w:rsidRDefault="00055406" w:rsidP="00FC53D4">
      <w:pPr>
        <w:jc w:val="center"/>
        <w:rPr>
          <w:rFonts w:asciiTheme="majorHAnsi" w:hAnsiTheme="majorHAnsi" w:cstheme="majorHAnsi"/>
          <w:color w:val="013A57" w:themeColor="accent1" w:themeShade="BF"/>
          <w:sz w:val="22"/>
        </w:rPr>
      </w:pPr>
    </w:p>
    <w:p w14:paraId="1867B27A" w14:textId="77777777" w:rsidR="00055406" w:rsidRDefault="00055406" w:rsidP="00FC53D4">
      <w:pPr>
        <w:jc w:val="center"/>
        <w:rPr>
          <w:rFonts w:asciiTheme="majorHAnsi" w:hAnsiTheme="majorHAnsi" w:cstheme="majorHAnsi"/>
          <w:color w:val="013A57" w:themeColor="accent1" w:themeShade="BF"/>
          <w:sz w:val="22"/>
        </w:rPr>
      </w:pPr>
    </w:p>
    <w:p w14:paraId="1740B53A" w14:textId="77777777" w:rsidR="00055406" w:rsidRDefault="00055406" w:rsidP="00FC53D4">
      <w:pPr>
        <w:jc w:val="center"/>
        <w:rPr>
          <w:rFonts w:asciiTheme="majorHAnsi" w:hAnsiTheme="majorHAnsi" w:cstheme="majorHAnsi"/>
          <w:color w:val="013A57" w:themeColor="accent1" w:themeShade="BF"/>
          <w:sz w:val="22"/>
        </w:rPr>
      </w:pPr>
    </w:p>
    <w:p w14:paraId="35A64A0F" w14:textId="77777777" w:rsidR="00055406" w:rsidRDefault="00055406" w:rsidP="00FC53D4">
      <w:pPr>
        <w:jc w:val="center"/>
        <w:rPr>
          <w:rFonts w:asciiTheme="majorHAnsi" w:hAnsiTheme="majorHAnsi" w:cstheme="majorHAnsi"/>
          <w:color w:val="013A57" w:themeColor="accent1" w:themeShade="BF"/>
          <w:sz w:val="22"/>
        </w:rPr>
      </w:pPr>
    </w:p>
    <w:p w14:paraId="48D50809" w14:textId="565C7D6D" w:rsidR="00055406" w:rsidRDefault="00055406" w:rsidP="00FC53D4">
      <w:pPr>
        <w:jc w:val="center"/>
        <w:rPr>
          <w:rFonts w:asciiTheme="majorHAnsi" w:hAnsiTheme="majorHAnsi" w:cstheme="majorHAnsi"/>
          <w:color w:val="013A57" w:themeColor="accent1" w:themeShade="BF"/>
          <w:sz w:val="22"/>
        </w:rPr>
      </w:pPr>
    </w:p>
    <w:p w14:paraId="3544A34D" w14:textId="25399F9C" w:rsidR="00FE4FE2" w:rsidRDefault="00FE4FE2" w:rsidP="00FC53D4">
      <w:pPr>
        <w:jc w:val="center"/>
        <w:rPr>
          <w:rFonts w:asciiTheme="majorHAnsi" w:hAnsiTheme="majorHAnsi" w:cstheme="majorHAnsi"/>
          <w:color w:val="013A57" w:themeColor="accent1" w:themeShade="BF"/>
          <w:sz w:val="22"/>
        </w:rPr>
      </w:pPr>
    </w:p>
    <w:p w14:paraId="2EACE6F5" w14:textId="3A252330" w:rsidR="00FE4FE2" w:rsidRDefault="00FE4FE2" w:rsidP="00FC53D4">
      <w:pPr>
        <w:jc w:val="center"/>
        <w:rPr>
          <w:rFonts w:asciiTheme="majorHAnsi" w:hAnsiTheme="majorHAnsi" w:cstheme="majorHAnsi"/>
          <w:color w:val="013A57" w:themeColor="accent1" w:themeShade="BF"/>
          <w:sz w:val="22"/>
        </w:rPr>
      </w:pPr>
    </w:p>
    <w:p w14:paraId="3DC3CEA4" w14:textId="1BDB3A21" w:rsidR="00FE4FE2" w:rsidRDefault="00FE4FE2" w:rsidP="00FC53D4">
      <w:pPr>
        <w:jc w:val="center"/>
        <w:rPr>
          <w:rFonts w:asciiTheme="majorHAnsi" w:hAnsiTheme="majorHAnsi" w:cstheme="majorHAnsi"/>
          <w:color w:val="013A57" w:themeColor="accent1" w:themeShade="BF"/>
          <w:sz w:val="22"/>
        </w:rPr>
      </w:pPr>
    </w:p>
    <w:p w14:paraId="4451C194" w14:textId="0F7C3072" w:rsidR="00FE4FE2" w:rsidRDefault="00FE4FE2" w:rsidP="00FC53D4">
      <w:pPr>
        <w:jc w:val="center"/>
        <w:rPr>
          <w:rFonts w:asciiTheme="majorHAnsi" w:hAnsiTheme="majorHAnsi" w:cstheme="majorHAnsi"/>
          <w:color w:val="013A57" w:themeColor="accent1" w:themeShade="BF"/>
          <w:sz w:val="22"/>
        </w:rPr>
      </w:pPr>
    </w:p>
    <w:p w14:paraId="2A5B4B8C" w14:textId="0B6E144D" w:rsidR="00FE4FE2" w:rsidRDefault="00FE4FE2" w:rsidP="00FC53D4">
      <w:pPr>
        <w:jc w:val="center"/>
        <w:rPr>
          <w:rFonts w:asciiTheme="majorHAnsi" w:hAnsiTheme="majorHAnsi" w:cstheme="majorHAnsi"/>
          <w:color w:val="013A57" w:themeColor="accent1" w:themeShade="BF"/>
          <w:sz w:val="22"/>
        </w:rPr>
      </w:pPr>
    </w:p>
    <w:p w14:paraId="190D8AAB" w14:textId="378D7A8B" w:rsidR="00FE4FE2" w:rsidRDefault="00FE4FE2" w:rsidP="00FC53D4">
      <w:pPr>
        <w:jc w:val="center"/>
        <w:rPr>
          <w:rFonts w:asciiTheme="majorHAnsi" w:hAnsiTheme="majorHAnsi" w:cstheme="majorHAnsi"/>
          <w:color w:val="013A57" w:themeColor="accent1" w:themeShade="BF"/>
          <w:sz w:val="22"/>
        </w:rPr>
      </w:pPr>
    </w:p>
    <w:p w14:paraId="49A2F7B8" w14:textId="0C0623CA" w:rsidR="00FE4FE2" w:rsidRDefault="00FE4FE2" w:rsidP="00FC53D4">
      <w:pPr>
        <w:jc w:val="center"/>
        <w:rPr>
          <w:rFonts w:asciiTheme="majorHAnsi" w:hAnsiTheme="majorHAnsi" w:cstheme="majorHAnsi"/>
          <w:color w:val="013A57" w:themeColor="accent1" w:themeShade="BF"/>
          <w:sz w:val="22"/>
        </w:rPr>
      </w:pPr>
    </w:p>
    <w:p w14:paraId="6297BCF8" w14:textId="723965F5" w:rsidR="00FE4FE2" w:rsidRDefault="00FE4FE2" w:rsidP="00FC53D4">
      <w:pPr>
        <w:jc w:val="center"/>
        <w:rPr>
          <w:rFonts w:asciiTheme="majorHAnsi" w:hAnsiTheme="majorHAnsi" w:cstheme="majorHAnsi"/>
          <w:color w:val="013A57" w:themeColor="accent1" w:themeShade="BF"/>
          <w:sz w:val="22"/>
        </w:rPr>
      </w:pPr>
    </w:p>
    <w:p w14:paraId="1F096F7A" w14:textId="48065E62" w:rsidR="00FE4FE2" w:rsidRDefault="00FE4FE2" w:rsidP="00FC53D4">
      <w:pPr>
        <w:jc w:val="center"/>
        <w:rPr>
          <w:rFonts w:asciiTheme="majorHAnsi" w:hAnsiTheme="majorHAnsi" w:cstheme="majorHAnsi"/>
          <w:color w:val="013A57" w:themeColor="accent1" w:themeShade="BF"/>
          <w:sz w:val="22"/>
        </w:rPr>
      </w:pPr>
    </w:p>
    <w:p w14:paraId="375F9EE2" w14:textId="6A5F104D" w:rsidR="00FE4FE2" w:rsidRDefault="00FE4FE2" w:rsidP="00FC53D4">
      <w:pPr>
        <w:jc w:val="center"/>
        <w:rPr>
          <w:rFonts w:asciiTheme="majorHAnsi" w:hAnsiTheme="majorHAnsi" w:cstheme="majorHAnsi"/>
          <w:color w:val="013A57" w:themeColor="accent1" w:themeShade="BF"/>
          <w:sz w:val="22"/>
        </w:rPr>
      </w:pPr>
    </w:p>
    <w:p w14:paraId="5C014FC2" w14:textId="395DB3FF" w:rsidR="00FE4FE2" w:rsidRDefault="00FE4FE2" w:rsidP="00FC53D4">
      <w:pPr>
        <w:jc w:val="center"/>
        <w:rPr>
          <w:rFonts w:asciiTheme="majorHAnsi" w:hAnsiTheme="majorHAnsi" w:cstheme="majorHAnsi"/>
          <w:color w:val="013A57" w:themeColor="accent1" w:themeShade="BF"/>
          <w:sz w:val="22"/>
        </w:rPr>
      </w:pPr>
    </w:p>
    <w:p w14:paraId="5ACF1467" w14:textId="554E9A4B" w:rsidR="00FE4FE2" w:rsidRDefault="00FE4FE2" w:rsidP="00FC53D4">
      <w:pPr>
        <w:jc w:val="center"/>
        <w:rPr>
          <w:rFonts w:asciiTheme="majorHAnsi" w:hAnsiTheme="majorHAnsi" w:cstheme="majorHAnsi"/>
          <w:color w:val="013A57" w:themeColor="accent1" w:themeShade="BF"/>
          <w:sz w:val="22"/>
        </w:rPr>
      </w:pPr>
    </w:p>
    <w:p w14:paraId="43821825" w14:textId="70E528AB" w:rsidR="00FE4FE2" w:rsidRDefault="00FE4FE2" w:rsidP="00FC53D4">
      <w:pPr>
        <w:jc w:val="center"/>
        <w:rPr>
          <w:rFonts w:asciiTheme="majorHAnsi" w:hAnsiTheme="majorHAnsi" w:cstheme="majorHAnsi"/>
          <w:color w:val="013A57" w:themeColor="accent1" w:themeShade="BF"/>
          <w:sz w:val="22"/>
        </w:rPr>
      </w:pPr>
    </w:p>
    <w:p w14:paraId="2256112C" w14:textId="5ADD91EF" w:rsidR="00FE4FE2" w:rsidRDefault="00FE4FE2" w:rsidP="00FC53D4">
      <w:pPr>
        <w:jc w:val="center"/>
        <w:rPr>
          <w:rFonts w:asciiTheme="majorHAnsi" w:hAnsiTheme="majorHAnsi" w:cstheme="majorHAnsi"/>
          <w:color w:val="013A57" w:themeColor="accent1" w:themeShade="BF"/>
          <w:sz w:val="22"/>
        </w:rPr>
      </w:pPr>
    </w:p>
    <w:p w14:paraId="01346C93" w14:textId="5335E259" w:rsidR="00FE4FE2" w:rsidRDefault="00FE4FE2" w:rsidP="00FC53D4">
      <w:pPr>
        <w:jc w:val="center"/>
        <w:rPr>
          <w:rFonts w:asciiTheme="majorHAnsi" w:hAnsiTheme="majorHAnsi" w:cstheme="majorHAnsi"/>
          <w:color w:val="013A57" w:themeColor="accent1" w:themeShade="BF"/>
          <w:sz w:val="22"/>
        </w:rPr>
      </w:pPr>
    </w:p>
    <w:p w14:paraId="55394AD8" w14:textId="11F935F6" w:rsidR="00FE4FE2" w:rsidRDefault="00FE4FE2" w:rsidP="00FC53D4">
      <w:pPr>
        <w:jc w:val="center"/>
        <w:rPr>
          <w:rFonts w:asciiTheme="majorHAnsi" w:hAnsiTheme="majorHAnsi" w:cstheme="majorHAnsi"/>
          <w:color w:val="013A57" w:themeColor="accent1" w:themeShade="BF"/>
          <w:sz w:val="22"/>
        </w:rPr>
      </w:pPr>
    </w:p>
    <w:p w14:paraId="2097CAA7" w14:textId="7A46298D" w:rsidR="00FE4FE2" w:rsidRDefault="00FE4FE2" w:rsidP="00FC53D4">
      <w:pPr>
        <w:jc w:val="center"/>
        <w:rPr>
          <w:rFonts w:asciiTheme="majorHAnsi" w:hAnsiTheme="majorHAnsi" w:cstheme="majorHAnsi"/>
          <w:color w:val="013A57" w:themeColor="accent1" w:themeShade="BF"/>
          <w:sz w:val="22"/>
        </w:rPr>
      </w:pPr>
    </w:p>
    <w:p w14:paraId="70B511F6" w14:textId="6D7F016D" w:rsidR="00FE4FE2" w:rsidRDefault="00FE4FE2" w:rsidP="00FC53D4">
      <w:pPr>
        <w:jc w:val="center"/>
        <w:rPr>
          <w:rFonts w:asciiTheme="majorHAnsi" w:hAnsiTheme="majorHAnsi" w:cstheme="majorHAnsi"/>
          <w:color w:val="013A57" w:themeColor="accent1" w:themeShade="BF"/>
          <w:sz w:val="22"/>
        </w:rPr>
      </w:pPr>
    </w:p>
    <w:p w14:paraId="3C66A490" w14:textId="48C40CCB" w:rsidR="00FE4FE2" w:rsidRDefault="00FE4FE2" w:rsidP="00FC53D4">
      <w:pPr>
        <w:jc w:val="center"/>
        <w:rPr>
          <w:rFonts w:asciiTheme="majorHAnsi" w:hAnsiTheme="majorHAnsi" w:cstheme="majorHAnsi"/>
          <w:color w:val="013A57" w:themeColor="accent1" w:themeShade="BF"/>
          <w:sz w:val="22"/>
        </w:rPr>
      </w:pPr>
    </w:p>
    <w:p w14:paraId="242B917A" w14:textId="3678C4F8" w:rsidR="00FE4FE2" w:rsidRDefault="00FE4FE2" w:rsidP="00FC53D4">
      <w:pPr>
        <w:jc w:val="center"/>
        <w:rPr>
          <w:rFonts w:asciiTheme="majorHAnsi" w:hAnsiTheme="majorHAnsi" w:cstheme="majorHAnsi"/>
          <w:color w:val="013A57" w:themeColor="accent1" w:themeShade="BF"/>
          <w:sz w:val="22"/>
        </w:rPr>
      </w:pPr>
    </w:p>
    <w:p w14:paraId="52293B27" w14:textId="12CF37F0" w:rsidR="00FE4FE2" w:rsidRDefault="00FE4FE2" w:rsidP="00FC53D4">
      <w:pPr>
        <w:jc w:val="center"/>
        <w:rPr>
          <w:rFonts w:asciiTheme="majorHAnsi" w:hAnsiTheme="majorHAnsi" w:cstheme="majorHAnsi"/>
          <w:color w:val="013A57" w:themeColor="accent1" w:themeShade="BF"/>
          <w:sz w:val="22"/>
        </w:rPr>
      </w:pPr>
    </w:p>
    <w:p w14:paraId="32A1B3D3" w14:textId="007C83FE" w:rsidR="00FE4FE2" w:rsidRDefault="00FE4FE2" w:rsidP="00FC53D4">
      <w:pPr>
        <w:jc w:val="center"/>
        <w:rPr>
          <w:rFonts w:asciiTheme="majorHAnsi" w:hAnsiTheme="majorHAnsi" w:cstheme="majorHAnsi"/>
          <w:color w:val="013A57" w:themeColor="accent1" w:themeShade="BF"/>
          <w:sz w:val="22"/>
        </w:rPr>
      </w:pPr>
    </w:p>
    <w:p w14:paraId="43E04EB0" w14:textId="0F377E3F" w:rsidR="00FE4FE2" w:rsidRDefault="00FE4FE2" w:rsidP="00FC53D4">
      <w:pPr>
        <w:jc w:val="center"/>
        <w:rPr>
          <w:rFonts w:asciiTheme="majorHAnsi" w:hAnsiTheme="majorHAnsi" w:cstheme="majorHAnsi"/>
          <w:color w:val="013A57" w:themeColor="accent1" w:themeShade="BF"/>
          <w:sz w:val="22"/>
        </w:rPr>
      </w:pPr>
    </w:p>
    <w:p w14:paraId="5EF300B1" w14:textId="2B6E5CEB" w:rsidR="00FE4FE2" w:rsidRDefault="00FE4FE2" w:rsidP="00FC53D4">
      <w:pPr>
        <w:jc w:val="center"/>
        <w:rPr>
          <w:rFonts w:asciiTheme="majorHAnsi" w:hAnsiTheme="majorHAnsi" w:cstheme="majorHAnsi"/>
          <w:color w:val="013A57" w:themeColor="accent1" w:themeShade="BF"/>
          <w:sz w:val="22"/>
        </w:rPr>
      </w:pPr>
    </w:p>
    <w:p w14:paraId="43EF7C50" w14:textId="5580D3D7" w:rsidR="00FE4FE2" w:rsidRDefault="00FE4FE2" w:rsidP="00FC53D4">
      <w:pPr>
        <w:jc w:val="center"/>
        <w:rPr>
          <w:rFonts w:asciiTheme="majorHAnsi" w:hAnsiTheme="majorHAnsi" w:cstheme="majorHAnsi"/>
          <w:color w:val="013A57" w:themeColor="accent1" w:themeShade="BF"/>
          <w:sz w:val="22"/>
        </w:rPr>
      </w:pPr>
    </w:p>
    <w:p w14:paraId="4A4BC396" w14:textId="579B1B38" w:rsidR="00FE4FE2" w:rsidRDefault="00FE4FE2" w:rsidP="00FC53D4">
      <w:pPr>
        <w:jc w:val="center"/>
        <w:rPr>
          <w:rFonts w:asciiTheme="majorHAnsi" w:hAnsiTheme="majorHAnsi" w:cstheme="majorHAnsi"/>
          <w:color w:val="013A57" w:themeColor="accent1" w:themeShade="BF"/>
          <w:sz w:val="22"/>
        </w:rPr>
      </w:pPr>
    </w:p>
    <w:p w14:paraId="7470295A" w14:textId="0DEF651F" w:rsidR="00FE4FE2" w:rsidRDefault="00FE4FE2" w:rsidP="00FC53D4">
      <w:pPr>
        <w:jc w:val="center"/>
        <w:rPr>
          <w:rFonts w:asciiTheme="majorHAnsi" w:hAnsiTheme="majorHAnsi" w:cstheme="majorHAnsi"/>
          <w:color w:val="013A57" w:themeColor="accent1" w:themeShade="BF"/>
          <w:sz w:val="22"/>
        </w:rPr>
      </w:pPr>
    </w:p>
    <w:p w14:paraId="340720D1" w14:textId="1082C181" w:rsidR="00FE4FE2" w:rsidRDefault="00FE4FE2" w:rsidP="00FC53D4">
      <w:pPr>
        <w:jc w:val="center"/>
        <w:rPr>
          <w:rFonts w:asciiTheme="majorHAnsi" w:hAnsiTheme="majorHAnsi" w:cstheme="majorHAnsi"/>
          <w:color w:val="013A57" w:themeColor="accent1" w:themeShade="BF"/>
          <w:sz w:val="22"/>
        </w:rPr>
      </w:pPr>
    </w:p>
    <w:p w14:paraId="03462199" w14:textId="348392BF" w:rsidR="00FE4FE2" w:rsidRDefault="00FE4FE2" w:rsidP="00FC53D4">
      <w:pPr>
        <w:jc w:val="center"/>
        <w:rPr>
          <w:rFonts w:asciiTheme="majorHAnsi" w:hAnsiTheme="majorHAnsi" w:cstheme="majorHAnsi"/>
          <w:color w:val="013A57" w:themeColor="accent1" w:themeShade="BF"/>
          <w:sz w:val="22"/>
        </w:rPr>
      </w:pPr>
    </w:p>
    <w:p w14:paraId="36A16AA7" w14:textId="69855B29" w:rsidR="00FE4FE2" w:rsidRDefault="00FE4FE2" w:rsidP="00FC53D4">
      <w:pPr>
        <w:jc w:val="center"/>
        <w:rPr>
          <w:rFonts w:asciiTheme="majorHAnsi" w:hAnsiTheme="majorHAnsi" w:cstheme="majorHAnsi"/>
          <w:color w:val="013A57" w:themeColor="accent1" w:themeShade="BF"/>
          <w:sz w:val="22"/>
        </w:rPr>
      </w:pPr>
    </w:p>
    <w:p w14:paraId="79868C60" w14:textId="77777777" w:rsidR="00055406" w:rsidRDefault="00055406" w:rsidP="00FC53D4">
      <w:pPr>
        <w:jc w:val="center"/>
        <w:rPr>
          <w:rFonts w:asciiTheme="majorHAnsi" w:hAnsiTheme="majorHAnsi" w:cstheme="majorHAnsi"/>
          <w:color w:val="013A57" w:themeColor="accent1" w:themeShade="BF"/>
          <w:sz w:val="22"/>
        </w:rPr>
      </w:pPr>
    </w:p>
    <w:p w14:paraId="6842068D" w14:textId="2FA21EDB" w:rsidR="00FC53D4" w:rsidRPr="00055406" w:rsidRDefault="00FC53D4" w:rsidP="00FC53D4">
      <w:pPr>
        <w:jc w:val="center"/>
        <w:rPr>
          <w:rFonts w:asciiTheme="majorHAnsi" w:hAnsiTheme="majorHAnsi" w:cstheme="majorHAnsi"/>
          <w:color w:val="013A57" w:themeColor="accent1" w:themeShade="BF"/>
          <w:szCs w:val="28"/>
        </w:rPr>
      </w:pPr>
      <w:r w:rsidRPr="00055406">
        <w:rPr>
          <w:rFonts w:asciiTheme="majorHAnsi" w:hAnsiTheme="majorHAnsi" w:cstheme="majorHAnsi"/>
          <w:color w:val="013A57" w:themeColor="accent1" w:themeShade="BF"/>
          <w:szCs w:val="28"/>
        </w:rPr>
        <w:lastRenderedPageBreak/>
        <w:t>Year 10E Spring Revision for Science MAN/SDB</w:t>
      </w:r>
    </w:p>
    <w:p w14:paraId="48022F5B" w14:textId="77777777" w:rsidR="00FC53D4" w:rsidRPr="007D5FB0" w:rsidRDefault="00FC53D4" w:rsidP="00FC53D4">
      <w:pPr>
        <w:jc w:val="center"/>
        <w:rPr>
          <w:rFonts w:asciiTheme="majorHAnsi" w:hAnsiTheme="majorHAnsi" w:cstheme="majorHAnsi"/>
          <w:color w:val="01273A" w:themeColor="accent1" w:themeShade="80"/>
          <w:sz w:val="22"/>
        </w:rPr>
      </w:pPr>
    </w:p>
    <w:tbl>
      <w:tblPr>
        <w:tblStyle w:val="TableGrid"/>
        <w:tblW w:w="0" w:type="auto"/>
        <w:tblLook w:val="04A0" w:firstRow="1" w:lastRow="0" w:firstColumn="1" w:lastColumn="0" w:noHBand="0" w:noVBand="1"/>
      </w:tblPr>
      <w:tblGrid>
        <w:gridCol w:w="9092"/>
      </w:tblGrid>
      <w:tr w:rsidR="00FC53D4" w:rsidRPr="007D5FB0" w14:paraId="19E25941" w14:textId="77777777" w:rsidTr="00807DCB">
        <w:tc>
          <w:tcPr>
            <w:tcW w:w="9016" w:type="dxa"/>
            <w:shd w:val="clear" w:color="auto" w:fill="CCFFCC"/>
          </w:tcPr>
          <w:p w14:paraId="16DF91A0"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FC53D4" w:rsidRPr="007D5FB0" w14:paraId="3F177E81" w14:textId="77777777" w:rsidTr="00807DCB">
        <w:tc>
          <w:tcPr>
            <w:tcW w:w="9016" w:type="dxa"/>
            <w:shd w:val="clear" w:color="auto" w:fill="auto"/>
          </w:tcPr>
          <w:p w14:paraId="1B86D9F3" w14:textId="77777777" w:rsidR="00FC53D4" w:rsidRPr="00055406" w:rsidRDefault="00FC53D4"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3 x assessments</w:t>
            </w:r>
          </w:p>
          <w:p w14:paraId="1F63EFC2" w14:textId="77777777" w:rsidR="00FC53D4" w:rsidRPr="00055406" w:rsidRDefault="00FC53D4"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 xml:space="preserve">1 x Biology </w:t>
            </w:r>
          </w:p>
          <w:p w14:paraId="57F1ACF5" w14:textId="77777777" w:rsidR="00FC53D4" w:rsidRPr="00055406" w:rsidRDefault="00FC53D4"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1 x Chemistry</w:t>
            </w:r>
          </w:p>
          <w:p w14:paraId="6D8517C8" w14:textId="77777777" w:rsidR="00FC53D4" w:rsidRPr="00055406" w:rsidRDefault="00FC53D4" w:rsidP="00807DCB">
            <w:pPr>
              <w:rPr>
                <w:rFonts w:asciiTheme="majorHAnsi" w:hAnsiTheme="majorHAnsi" w:cstheme="majorHAnsi"/>
                <w:b w:val="0"/>
                <w:bCs/>
                <w:color w:val="auto"/>
                <w:sz w:val="22"/>
              </w:rPr>
            </w:pPr>
            <w:r w:rsidRPr="00055406">
              <w:rPr>
                <w:rFonts w:asciiTheme="majorHAnsi" w:hAnsiTheme="majorHAnsi" w:cstheme="majorHAnsi"/>
                <w:b w:val="0"/>
                <w:bCs/>
                <w:color w:val="auto"/>
                <w:sz w:val="22"/>
              </w:rPr>
              <w:t>1 x Physics</w:t>
            </w:r>
          </w:p>
          <w:p w14:paraId="25EE3943" w14:textId="77777777" w:rsidR="00FC53D4" w:rsidRPr="007D5FB0" w:rsidRDefault="00FC53D4" w:rsidP="00807DCB">
            <w:pPr>
              <w:rPr>
                <w:rFonts w:asciiTheme="majorHAnsi" w:hAnsiTheme="majorHAnsi" w:cstheme="majorHAnsi"/>
                <w:sz w:val="22"/>
              </w:rPr>
            </w:pPr>
          </w:p>
        </w:tc>
      </w:tr>
      <w:tr w:rsidR="00FC53D4" w:rsidRPr="007D5FB0" w14:paraId="5419A150" w14:textId="77777777" w:rsidTr="00807DCB">
        <w:tc>
          <w:tcPr>
            <w:tcW w:w="9016" w:type="dxa"/>
            <w:shd w:val="clear" w:color="auto" w:fill="B1E4FD" w:themeFill="accent1" w:themeFillTint="33"/>
          </w:tcPr>
          <w:p w14:paraId="035CF96D"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do I need to revise?</w:t>
            </w:r>
          </w:p>
          <w:p w14:paraId="20D986EB" w14:textId="77777777" w:rsidR="00FC53D4" w:rsidRPr="007D5FB0" w:rsidRDefault="00FC53D4" w:rsidP="00807DCB">
            <w:pPr>
              <w:pStyle w:val="ListParagraph"/>
              <w:rPr>
                <w:rFonts w:asciiTheme="majorHAnsi" w:hAnsiTheme="majorHAnsi" w:cstheme="majorHAnsi"/>
              </w:rPr>
            </w:pPr>
          </w:p>
        </w:tc>
      </w:tr>
      <w:tr w:rsidR="00FC53D4" w:rsidRPr="007D5FB0" w14:paraId="6E854019" w14:textId="77777777" w:rsidTr="00807DCB">
        <w:tc>
          <w:tcPr>
            <w:tcW w:w="9016" w:type="dxa"/>
          </w:tcPr>
          <w:p w14:paraId="764E5FE3"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Cumulative assessment on topics studied since September</w:t>
            </w:r>
          </w:p>
          <w:p w14:paraId="37C181E6" w14:textId="77777777" w:rsidR="00FC53D4" w:rsidRPr="007D5FB0" w:rsidRDefault="00FC53D4" w:rsidP="00807DCB">
            <w:pPr>
              <w:rPr>
                <w:rFonts w:asciiTheme="majorHAnsi" w:hAnsiTheme="majorHAnsi" w:cstheme="majorHAnsi"/>
                <w:sz w:val="22"/>
              </w:rPr>
            </w:pPr>
          </w:p>
          <w:p w14:paraId="15A126E7" w14:textId="77777777" w:rsidR="00FC53D4" w:rsidRPr="007D5FB0" w:rsidRDefault="00FC53D4" w:rsidP="00807DCB">
            <w:pPr>
              <w:rPr>
                <w:rFonts w:asciiTheme="majorHAnsi" w:hAnsiTheme="majorHAnsi" w:cstheme="majorHAnsi"/>
                <w:b w:val="0"/>
                <w:bCs/>
                <w:color w:val="00B050"/>
                <w:sz w:val="22"/>
                <w:u w:val="single"/>
              </w:rPr>
            </w:pPr>
            <w:r w:rsidRPr="007D5FB0">
              <w:rPr>
                <w:rFonts w:asciiTheme="majorHAnsi" w:hAnsiTheme="majorHAnsi" w:cstheme="majorHAnsi"/>
                <w:bCs/>
                <w:color w:val="00B050"/>
                <w:sz w:val="22"/>
                <w:u w:val="single"/>
              </w:rPr>
              <w:t>Biology:</w:t>
            </w:r>
          </w:p>
          <w:p w14:paraId="625E374B" w14:textId="77777777" w:rsidR="00FC53D4" w:rsidRPr="007D5FB0" w:rsidRDefault="00FC53D4" w:rsidP="006C37C3">
            <w:pPr>
              <w:pStyle w:val="ListParagraph"/>
              <w:numPr>
                <w:ilvl w:val="0"/>
                <w:numId w:val="107"/>
              </w:numPr>
              <w:spacing w:after="0" w:line="240" w:lineRule="auto"/>
              <w:ind w:left="736"/>
              <w:rPr>
                <w:rFonts w:asciiTheme="majorHAnsi" w:hAnsiTheme="majorHAnsi" w:cstheme="majorHAnsi"/>
                <w:color w:val="0F0D29" w:themeColor="text1"/>
              </w:rPr>
            </w:pPr>
            <w:r w:rsidRPr="007D5FB0">
              <w:rPr>
                <w:rFonts w:asciiTheme="majorHAnsi" w:hAnsiTheme="majorHAnsi" w:cstheme="majorHAnsi"/>
                <w:color w:val="0F0D29" w:themeColor="text1"/>
              </w:rPr>
              <w:t xml:space="preserve">Key concepts in Biology </w:t>
            </w:r>
          </w:p>
          <w:p w14:paraId="537C2E1C" w14:textId="77777777" w:rsidR="00FC53D4" w:rsidRPr="007D5FB0" w:rsidRDefault="00FC53D4" w:rsidP="006C37C3">
            <w:pPr>
              <w:pStyle w:val="ListParagraph"/>
              <w:numPr>
                <w:ilvl w:val="0"/>
                <w:numId w:val="107"/>
              </w:numPr>
              <w:spacing w:after="0" w:line="240" w:lineRule="auto"/>
              <w:ind w:left="736"/>
              <w:rPr>
                <w:rFonts w:asciiTheme="majorHAnsi" w:hAnsiTheme="majorHAnsi" w:cstheme="majorHAnsi"/>
                <w:color w:val="0F0D29" w:themeColor="text1"/>
              </w:rPr>
            </w:pPr>
            <w:r w:rsidRPr="007D5FB0">
              <w:rPr>
                <w:rFonts w:asciiTheme="majorHAnsi" w:hAnsiTheme="majorHAnsi" w:cstheme="majorHAnsi"/>
                <w:color w:val="0F0D29" w:themeColor="text1"/>
              </w:rPr>
              <w:t xml:space="preserve">Cells and Control </w:t>
            </w:r>
          </w:p>
          <w:p w14:paraId="5E01B74B" w14:textId="77777777" w:rsidR="00FC53D4" w:rsidRPr="007D5FB0" w:rsidRDefault="00FC53D4" w:rsidP="006C37C3">
            <w:pPr>
              <w:pStyle w:val="ListParagraph"/>
              <w:numPr>
                <w:ilvl w:val="0"/>
                <w:numId w:val="107"/>
              </w:numPr>
              <w:spacing w:after="0" w:line="240" w:lineRule="auto"/>
              <w:ind w:left="736"/>
              <w:rPr>
                <w:rFonts w:asciiTheme="majorHAnsi" w:hAnsiTheme="majorHAnsi" w:cstheme="majorHAnsi"/>
                <w:color w:val="0F0D29" w:themeColor="text1"/>
              </w:rPr>
            </w:pPr>
            <w:r w:rsidRPr="007D5FB0">
              <w:rPr>
                <w:rFonts w:asciiTheme="majorHAnsi" w:hAnsiTheme="majorHAnsi" w:cstheme="majorHAnsi"/>
                <w:color w:val="0F0D29" w:themeColor="text1"/>
              </w:rPr>
              <w:t>Genetics</w:t>
            </w:r>
          </w:p>
          <w:p w14:paraId="02E1B142" w14:textId="77777777" w:rsidR="00FC53D4" w:rsidRPr="007D5FB0" w:rsidRDefault="00FC53D4" w:rsidP="00807DCB">
            <w:pPr>
              <w:pStyle w:val="ListParagraph"/>
              <w:rPr>
                <w:rFonts w:asciiTheme="majorHAnsi" w:hAnsiTheme="majorHAnsi" w:cstheme="majorHAnsi"/>
                <w:color w:val="00B050"/>
              </w:rPr>
            </w:pPr>
          </w:p>
          <w:p w14:paraId="2759F1DE" w14:textId="77777777" w:rsidR="00FC53D4" w:rsidRPr="007D5FB0" w:rsidRDefault="00FC53D4" w:rsidP="00807DCB">
            <w:pPr>
              <w:rPr>
                <w:rFonts w:asciiTheme="majorHAnsi" w:hAnsiTheme="majorHAnsi" w:cstheme="majorHAnsi"/>
                <w:b w:val="0"/>
                <w:bCs/>
                <w:color w:val="FF0000"/>
                <w:sz w:val="22"/>
                <w:u w:val="single"/>
              </w:rPr>
            </w:pPr>
            <w:r w:rsidRPr="007D5FB0">
              <w:rPr>
                <w:rFonts w:asciiTheme="majorHAnsi" w:hAnsiTheme="majorHAnsi" w:cstheme="majorHAnsi"/>
                <w:bCs/>
                <w:color w:val="FF0000"/>
                <w:sz w:val="22"/>
                <w:u w:val="single"/>
              </w:rPr>
              <w:t>Chemistry</w:t>
            </w:r>
          </w:p>
          <w:p w14:paraId="40A090AA" w14:textId="77777777" w:rsidR="00FC53D4" w:rsidRPr="007D5FB0" w:rsidRDefault="00FC53D4" w:rsidP="006C37C3">
            <w:pPr>
              <w:pStyle w:val="ListParagraph"/>
              <w:numPr>
                <w:ilvl w:val="0"/>
                <w:numId w:val="106"/>
              </w:numPr>
              <w:spacing w:after="0" w:line="240" w:lineRule="auto"/>
              <w:rPr>
                <w:rFonts w:asciiTheme="majorHAnsi" w:hAnsiTheme="majorHAnsi" w:cstheme="majorHAnsi"/>
                <w:color w:val="0F0D29" w:themeColor="text1"/>
              </w:rPr>
            </w:pPr>
            <w:r w:rsidRPr="007D5FB0">
              <w:rPr>
                <w:rFonts w:asciiTheme="majorHAnsi" w:hAnsiTheme="majorHAnsi" w:cstheme="majorHAnsi"/>
                <w:color w:val="0F0D29" w:themeColor="text1"/>
              </w:rPr>
              <w:t xml:space="preserve">Atomic Structure </w:t>
            </w:r>
          </w:p>
          <w:p w14:paraId="6ADAB162" w14:textId="77777777" w:rsidR="00FC53D4" w:rsidRPr="007D5FB0" w:rsidRDefault="00FC53D4" w:rsidP="006C37C3">
            <w:pPr>
              <w:pStyle w:val="ListParagraph"/>
              <w:numPr>
                <w:ilvl w:val="0"/>
                <w:numId w:val="106"/>
              </w:numPr>
              <w:spacing w:after="0" w:line="240" w:lineRule="auto"/>
              <w:rPr>
                <w:rFonts w:asciiTheme="majorHAnsi" w:hAnsiTheme="majorHAnsi" w:cstheme="majorHAnsi"/>
                <w:color w:val="0F0D29" w:themeColor="text1"/>
              </w:rPr>
            </w:pPr>
            <w:r w:rsidRPr="007D5FB0">
              <w:rPr>
                <w:rFonts w:asciiTheme="majorHAnsi" w:hAnsiTheme="majorHAnsi" w:cstheme="majorHAnsi"/>
                <w:color w:val="0F0D29" w:themeColor="text1"/>
              </w:rPr>
              <w:t>States of Matter and separating mixtures</w:t>
            </w:r>
          </w:p>
          <w:p w14:paraId="62D3DE75" w14:textId="77777777" w:rsidR="00FC53D4" w:rsidRPr="007D5FB0" w:rsidRDefault="00FC53D4" w:rsidP="006C37C3">
            <w:pPr>
              <w:pStyle w:val="ListParagraph"/>
              <w:numPr>
                <w:ilvl w:val="0"/>
                <w:numId w:val="106"/>
              </w:numPr>
              <w:spacing w:after="0" w:line="240" w:lineRule="auto"/>
              <w:rPr>
                <w:rFonts w:asciiTheme="majorHAnsi" w:hAnsiTheme="majorHAnsi" w:cstheme="majorHAnsi"/>
                <w:color w:val="0F0D29" w:themeColor="text1"/>
              </w:rPr>
            </w:pPr>
            <w:r w:rsidRPr="007D5FB0">
              <w:rPr>
                <w:rFonts w:asciiTheme="majorHAnsi" w:hAnsiTheme="majorHAnsi" w:cstheme="majorHAnsi"/>
                <w:color w:val="0F0D29" w:themeColor="text1"/>
              </w:rPr>
              <w:t xml:space="preserve">Bonding </w:t>
            </w:r>
          </w:p>
          <w:p w14:paraId="750A1108" w14:textId="77777777" w:rsidR="00FC53D4" w:rsidRPr="007D5FB0" w:rsidRDefault="00FC53D4" w:rsidP="00807DCB">
            <w:pPr>
              <w:rPr>
                <w:rFonts w:asciiTheme="majorHAnsi" w:hAnsiTheme="majorHAnsi" w:cstheme="majorHAnsi"/>
                <w:color w:val="FF0000"/>
                <w:sz w:val="22"/>
              </w:rPr>
            </w:pPr>
          </w:p>
          <w:p w14:paraId="1E3C5AA4" w14:textId="77777777" w:rsidR="00FC53D4" w:rsidRPr="007D5FB0" w:rsidRDefault="00FC53D4" w:rsidP="00807DCB">
            <w:pPr>
              <w:rPr>
                <w:rFonts w:asciiTheme="majorHAnsi" w:hAnsiTheme="majorHAnsi" w:cstheme="majorHAnsi"/>
                <w:b w:val="0"/>
                <w:bCs/>
                <w:color w:val="0070C0"/>
                <w:sz w:val="22"/>
                <w:u w:val="single"/>
              </w:rPr>
            </w:pPr>
            <w:r w:rsidRPr="007D5FB0">
              <w:rPr>
                <w:rFonts w:asciiTheme="majorHAnsi" w:hAnsiTheme="majorHAnsi" w:cstheme="majorHAnsi"/>
                <w:bCs/>
                <w:color w:val="0070C0"/>
                <w:sz w:val="22"/>
                <w:u w:val="single"/>
              </w:rPr>
              <w:t>Physics</w:t>
            </w:r>
          </w:p>
          <w:p w14:paraId="0C6E0D70"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0F0D29" w:themeColor="text1"/>
              </w:rPr>
            </w:pPr>
            <w:r w:rsidRPr="007D5FB0">
              <w:rPr>
                <w:rFonts w:asciiTheme="majorHAnsi" w:hAnsiTheme="majorHAnsi" w:cstheme="majorHAnsi"/>
                <w:color w:val="0F0D29" w:themeColor="text1"/>
              </w:rPr>
              <w:t>Forces and motion</w:t>
            </w:r>
          </w:p>
          <w:p w14:paraId="75063C94"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0F0D29" w:themeColor="text1"/>
              </w:rPr>
            </w:pPr>
            <w:r w:rsidRPr="007D5FB0">
              <w:rPr>
                <w:rFonts w:asciiTheme="majorHAnsi" w:hAnsiTheme="majorHAnsi" w:cstheme="majorHAnsi"/>
                <w:color w:val="0F0D29" w:themeColor="text1"/>
              </w:rPr>
              <w:t>Conservation of Energy</w:t>
            </w:r>
          </w:p>
          <w:p w14:paraId="0B4EF121" w14:textId="77777777" w:rsidR="00FC53D4" w:rsidRPr="007D5FB0" w:rsidRDefault="00FC53D4" w:rsidP="00807DCB">
            <w:pPr>
              <w:rPr>
                <w:rFonts w:asciiTheme="majorHAnsi" w:hAnsiTheme="majorHAnsi" w:cstheme="majorHAnsi"/>
                <w:sz w:val="22"/>
              </w:rPr>
            </w:pPr>
          </w:p>
        </w:tc>
      </w:tr>
      <w:tr w:rsidR="00FC53D4" w:rsidRPr="007D5FB0" w14:paraId="128A34D5" w14:textId="77777777" w:rsidTr="00807DCB">
        <w:tc>
          <w:tcPr>
            <w:tcW w:w="9016" w:type="dxa"/>
            <w:shd w:val="clear" w:color="auto" w:fill="E0EFF4" w:themeFill="accent4" w:themeFillTint="33"/>
          </w:tcPr>
          <w:p w14:paraId="08F8F95E"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 xml:space="preserve">How can I revise for science </w:t>
            </w:r>
          </w:p>
          <w:p w14:paraId="52834F68" w14:textId="77777777" w:rsidR="00FC53D4" w:rsidRPr="007D5FB0" w:rsidRDefault="00FC53D4" w:rsidP="00807DCB">
            <w:pPr>
              <w:rPr>
                <w:rFonts w:asciiTheme="majorHAnsi" w:hAnsiTheme="majorHAnsi" w:cstheme="majorHAnsi"/>
                <w:sz w:val="22"/>
              </w:rPr>
            </w:pPr>
          </w:p>
        </w:tc>
      </w:tr>
      <w:tr w:rsidR="00FC53D4" w:rsidRPr="007D5FB0" w14:paraId="6D3DFEBE" w14:textId="77777777" w:rsidTr="00807DCB">
        <w:tc>
          <w:tcPr>
            <w:tcW w:w="9016" w:type="dxa"/>
          </w:tcPr>
          <w:p w14:paraId="5B198002"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 xml:space="preserve">CGP Revision Guide </w:t>
            </w:r>
          </w:p>
          <w:p w14:paraId="7C50A224"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Relevant videos</w:t>
            </w:r>
          </w:p>
          <w:p w14:paraId="3C6941FA"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BBC Bitesize</w:t>
            </w:r>
          </w:p>
          <w:p w14:paraId="2D14FA40"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Free science lessons</w:t>
            </w:r>
          </w:p>
          <w:p w14:paraId="18D12858"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 xml:space="preserve">Class notes </w:t>
            </w:r>
          </w:p>
          <w:p w14:paraId="09A189F8" w14:textId="6DB4BFEC" w:rsidR="00FC53D4" w:rsidRPr="00055406" w:rsidRDefault="00FC53D4" w:rsidP="00055406">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 xml:space="preserve">Ensure to type GCSE after any topic being researched to ensure the correct level </w:t>
            </w:r>
          </w:p>
          <w:p w14:paraId="1536AAAA" w14:textId="77777777" w:rsidR="00FC53D4" w:rsidRPr="007D5FB0" w:rsidRDefault="00FC53D4" w:rsidP="00807DCB">
            <w:pPr>
              <w:pStyle w:val="ListParagraph"/>
              <w:rPr>
                <w:rFonts w:asciiTheme="majorHAnsi" w:hAnsiTheme="majorHAnsi" w:cstheme="majorHAnsi"/>
              </w:rPr>
            </w:pPr>
          </w:p>
        </w:tc>
      </w:tr>
      <w:tr w:rsidR="00FC53D4" w:rsidRPr="007D5FB0" w14:paraId="047581B2" w14:textId="77777777" w:rsidTr="00807DCB">
        <w:tc>
          <w:tcPr>
            <w:tcW w:w="9016" w:type="dxa"/>
            <w:shd w:val="clear" w:color="auto" w:fill="D2F1EF" w:themeFill="accent6" w:themeFillTint="33"/>
          </w:tcPr>
          <w:p w14:paraId="7E62A7B2"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resources I can use:</w:t>
            </w:r>
          </w:p>
          <w:p w14:paraId="29C84E6D" w14:textId="77777777" w:rsidR="00FC53D4" w:rsidRPr="007D5FB0" w:rsidRDefault="00FC53D4" w:rsidP="00807DCB">
            <w:pPr>
              <w:rPr>
                <w:rFonts w:asciiTheme="majorHAnsi" w:hAnsiTheme="majorHAnsi" w:cstheme="majorHAnsi"/>
                <w:sz w:val="22"/>
              </w:rPr>
            </w:pPr>
          </w:p>
        </w:tc>
      </w:tr>
      <w:tr w:rsidR="00FC53D4" w:rsidRPr="007D5FB0" w14:paraId="4A4DAC5F" w14:textId="77777777" w:rsidTr="00807DCB">
        <w:tc>
          <w:tcPr>
            <w:tcW w:w="9016" w:type="dxa"/>
          </w:tcPr>
          <w:p w14:paraId="2AFD31D4" w14:textId="77777777" w:rsidR="00FC53D4" w:rsidRPr="007D5FB0" w:rsidRDefault="00FC53D4" w:rsidP="00807DCB">
            <w:pPr>
              <w:rPr>
                <w:rFonts w:asciiTheme="majorHAnsi" w:hAnsiTheme="majorHAnsi" w:cstheme="majorHAnsi"/>
                <w:sz w:val="22"/>
              </w:rPr>
            </w:pPr>
          </w:p>
          <w:p w14:paraId="4E6D5347"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Classwork</w:t>
            </w:r>
          </w:p>
          <w:p w14:paraId="5320ACA6"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CGP Revision Guide</w:t>
            </w:r>
          </w:p>
          <w:p w14:paraId="278C3EB0" w14:textId="77777777" w:rsidR="00FC53D4" w:rsidRPr="00055406" w:rsidRDefault="00FC53D4" w:rsidP="00055406">
            <w:pPr>
              <w:ind w:left="360"/>
              <w:rPr>
                <w:rFonts w:asciiTheme="majorHAnsi" w:hAnsiTheme="majorHAnsi" w:cstheme="majorHAnsi"/>
              </w:rPr>
            </w:pPr>
          </w:p>
        </w:tc>
      </w:tr>
      <w:tr w:rsidR="00FC53D4" w:rsidRPr="007D5FB0" w14:paraId="16554DF9" w14:textId="77777777" w:rsidTr="00807DCB">
        <w:tc>
          <w:tcPr>
            <w:tcW w:w="9016" w:type="dxa"/>
            <w:shd w:val="clear" w:color="auto" w:fill="FFCCFF"/>
          </w:tcPr>
          <w:p w14:paraId="20DA8876"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websites I can use:</w:t>
            </w:r>
          </w:p>
          <w:p w14:paraId="7AB1E96F" w14:textId="77777777" w:rsidR="00FC53D4" w:rsidRPr="007D5FB0" w:rsidRDefault="00FC53D4" w:rsidP="00807DCB">
            <w:pPr>
              <w:rPr>
                <w:rFonts w:asciiTheme="majorHAnsi" w:hAnsiTheme="majorHAnsi" w:cstheme="majorHAnsi"/>
                <w:sz w:val="22"/>
              </w:rPr>
            </w:pPr>
          </w:p>
        </w:tc>
      </w:tr>
      <w:tr w:rsidR="00FC53D4" w:rsidRPr="007D5FB0" w14:paraId="02C6849F" w14:textId="77777777" w:rsidTr="00807DCB">
        <w:tc>
          <w:tcPr>
            <w:tcW w:w="9016" w:type="dxa"/>
          </w:tcPr>
          <w:p w14:paraId="619D0CAA" w14:textId="77777777" w:rsidR="00FC53D4" w:rsidRPr="007D5FB0" w:rsidRDefault="00FC53D4" w:rsidP="00807DCB">
            <w:pPr>
              <w:rPr>
                <w:rFonts w:asciiTheme="majorHAnsi" w:hAnsiTheme="majorHAnsi" w:cstheme="majorHAnsi"/>
                <w:sz w:val="22"/>
              </w:rPr>
            </w:pPr>
          </w:p>
          <w:p w14:paraId="60FBD356" w14:textId="77777777" w:rsidR="00FC53D4" w:rsidRPr="007D5FB0" w:rsidRDefault="00000000" w:rsidP="00807DCB">
            <w:pPr>
              <w:rPr>
                <w:rFonts w:asciiTheme="majorHAnsi" w:hAnsiTheme="majorHAnsi" w:cstheme="majorHAnsi"/>
                <w:sz w:val="22"/>
              </w:rPr>
            </w:pPr>
            <w:hyperlink r:id="rId340" w:history="1">
              <w:r w:rsidR="00FC53D4" w:rsidRPr="007D5FB0">
                <w:rPr>
                  <w:rStyle w:val="Hyperlink"/>
                  <w:rFonts w:asciiTheme="majorHAnsi" w:hAnsiTheme="majorHAnsi" w:cstheme="majorHAnsi"/>
                  <w:sz w:val="22"/>
                </w:rPr>
                <w:t>Home - BBC Bitesize</w:t>
              </w:r>
            </w:hyperlink>
          </w:p>
          <w:p w14:paraId="37E77491" w14:textId="77777777" w:rsidR="00FC53D4" w:rsidRPr="007D5FB0" w:rsidRDefault="00000000" w:rsidP="00807DCB">
            <w:pPr>
              <w:rPr>
                <w:rStyle w:val="Hyperlink"/>
                <w:rFonts w:asciiTheme="majorHAnsi" w:hAnsiTheme="majorHAnsi" w:cstheme="majorHAnsi"/>
                <w:sz w:val="22"/>
              </w:rPr>
            </w:pPr>
            <w:hyperlink r:id="rId341" w:history="1">
              <w:r w:rsidR="00FC53D4" w:rsidRPr="007D5FB0">
                <w:rPr>
                  <w:rStyle w:val="Hyperlink"/>
                  <w:rFonts w:asciiTheme="majorHAnsi" w:hAnsiTheme="majorHAnsi" w:cstheme="majorHAnsi"/>
                  <w:sz w:val="22"/>
                </w:rPr>
                <w:t>freesciencelessons | The very best in science education</w:t>
              </w:r>
            </w:hyperlink>
          </w:p>
          <w:p w14:paraId="456FAED9" w14:textId="77777777" w:rsidR="00FC53D4" w:rsidRPr="007D5FB0" w:rsidRDefault="00000000" w:rsidP="00807DCB">
            <w:pPr>
              <w:rPr>
                <w:rFonts w:asciiTheme="majorHAnsi" w:hAnsiTheme="majorHAnsi" w:cstheme="majorHAnsi"/>
                <w:sz w:val="22"/>
              </w:rPr>
            </w:pPr>
            <w:hyperlink r:id="rId342" w:history="1">
              <w:r w:rsidR="00FC53D4" w:rsidRPr="007D5FB0">
                <w:rPr>
                  <w:rStyle w:val="Hyperlink"/>
                  <w:rFonts w:asciiTheme="majorHAnsi" w:hAnsiTheme="majorHAnsi" w:cstheme="majorHAnsi"/>
                  <w:sz w:val="22"/>
                </w:rPr>
                <w:t>https://www.educake.co.uk</w:t>
              </w:r>
            </w:hyperlink>
            <w:r w:rsidR="00FC53D4" w:rsidRPr="007D5FB0">
              <w:rPr>
                <w:rFonts w:asciiTheme="majorHAnsi" w:hAnsiTheme="majorHAnsi" w:cstheme="majorHAnsi"/>
                <w:sz w:val="22"/>
              </w:rPr>
              <w:t xml:space="preserve"> </w:t>
            </w:r>
          </w:p>
          <w:p w14:paraId="157BA7D9" w14:textId="77777777" w:rsidR="00FC53D4" w:rsidRDefault="00FC53D4" w:rsidP="00807DCB">
            <w:pPr>
              <w:rPr>
                <w:rFonts w:asciiTheme="majorHAnsi" w:hAnsiTheme="majorHAnsi" w:cstheme="majorHAnsi"/>
                <w:sz w:val="22"/>
              </w:rPr>
            </w:pPr>
          </w:p>
          <w:p w14:paraId="6893A24E" w14:textId="43E2DFA3" w:rsidR="00055406" w:rsidRPr="007D5FB0" w:rsidRDefault="00055406" w:rsidP="00807DCB">
            <w:pPr>
              <w:rPr>
                <w:rFonts w:asciiTheme="majorHAnsi" w:hAnsiTheme="majorHAnsi" w:cstheme="majorHAnsi"/>
                <w:sz w:val="22"/>
              </w:rPr>
            </w:pPr>
          </w:p>
        </w:tc>
      </w:tr>
      <w:tr w:rsidR="00FC53D4" w:rsidRPr="007D5FB0" w14:paraId="237B1748" w14:textId="77777777" w:rsidTr="00807DCB">
        <w:tc>
          <w:tcPr>
            <w:tcW w:w="9016" w:type="dxa"/>
            <w:shd w:val="clear" w:color="auto" w:fill="CCFFFF"/>
          </w:tcPr>
          <w:p w14:paraId="14DA8C06"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lastRenderedPageBreak/>
              <w:t>Enrichment Experiences which will help to develop and broaden my knowledge and skills further (including reading):</w:t>
            </w:r>
          </w:p>
          <w:p w14:paraId="1F3A87DE" w14:textId="77777777" w:rsidR="00FC53D4" w:rsidRPr="007D5FB0" w:rsidRDefault="00FC53D4" w:rsidP="00807DCB">
            <w:pPr>
              <w:rPr>
                <w:rFonts w:asciiTheme="majorHAnsi" w:hAnsiTheme="majorHAnsi" w:cstheme="majorHAnsi"/>
                <w:sz w:val="22"/>
              </w:rPr>
            </w:pPr>
          </w:p>
        </w:tc>
      </w:tr>
      <w:tr w:rsidR="00FC53D4" w:rsidRPr="007D5FB0" w14:paraId="129F68A4" w14:textId="77777777" w:rsidTr="00807DCB">
        <w:trPr>
          <w:trHeight w:val="165"/>
        </w:trPr>
        <w:tc>
          <w:tcPr>
            <w:tcW w:w="9016" w:type="dxa"/>
          </w:tcPr>
          <w:p w14:paraId="4438F182" w14:textId="77777777" w:rsidR="00FC53D4" w:rsidRPr="007D5FB0" w:rsidRDefault="00000000" w:rsidP="006C37C3">
            <w:pPr>
              <w:pStyle w:val="ListParagraph"/>
              <w:numPr>
                <w:ilvl w:val="0"/>
                <w:numId w:val="105"/>
              </w:numPr>
              <w:spacing w:after="0" w:line="240" w:lineRule="auto"/>
              <w:rPr>
                <w:rFonts w:asciiTheme="majorHAnsi" w:eastAsia="Times New Roman" w:hAnsiTheme="majorHAnsi" w:cstheme="majorHAnsi"/>
                <w:color w:val="0F0D29" w:themeColor="text1"/>
                <w:lang w:eastAsia="en-GB"/>
              </w:rPr>
            </w:pPr>
            <w:hyperlink r:id="rId343" w:history="1">
              <w:r w:rsidR="00FC53D4" w:rsidRPr="007D5FB0">
                <w:rPr>
                  <w:rStyle w:val="Hyperlink"/>
                  <w:rFonts w:asciiTheme="majorHAnsi" w:eastAsia="Times New Roman" w:hAnsiTheme="majorHAnsi" w:cstheme="majorHAnsi"/>
                  <w:color w:val="0F0D29" w:themeColor="text1"/>
                  <w:lang w:eastAsia="en-GB"/>
                </w:rPr>
                <w:t>www.genome.gov/human-genome-project</w:t>
              </w:r>
            </w:hyperlink>
          </w:p>
          <w:p w14:paraId="5795E596" w14:textId="77777777" w:rsidR="00FC53D4" w:rsidRPr="007D5FB0" w:rsidRDefault="00000000" w:rsidP="006C37C3">
            <w:pPr>
              <w:pStyle w:val="ListParagraph"/>
              <w:numPr>
                <w:ilvl w:val="0"/>
                <w:numId w:val="105"/>
              </w:numPr>
              <w:spacing w:after="0" w:line="240" w:lineRule="auto"/>
              <w:rPr>
                <w:rStyle w:val="Hyperlink"/>
                <w:rFonts w:asciiTheme="majorHAnsi" w:eastAsia="Times New Roman" w:hAnsiTheme="majorHAnsi" w:cstheme="majorHAnsi"/>
                <w:color w:val="0F0D29" w:themeColor="text1"/>
                <w:lang w:eastAsia="en-GB"/>
              </w:rPr>
            </w:pPr>
            <w:hyperlink r:id="rId344" w:history="1">
              <w:r w:rsidR="00FC53D4" w:rsidRPr="007D5FB0">
                <w:rPr>
                  <w:rStyle w:val="Hyperlink"/>
                  <w:rFonts w:asciiTheme="majorHAnsi" w:eastAsia="Times New Roman" w:hAnsiTheme="majorHAnsi" w:cstheme="majorHAnsi"/>
                  <w:color w:val="0F0D29" w:themeColor="text1"/>
                  <w:lang w:eastAsia="en-GB"/>
                </w:rPr>
                <w:t>https://www.youtube.com/watch?v=TQ_iCf8mzMA</w:t>
              </w:r>
            </w:hyperlink>
          </w:p>
          <w:p w14:paraId="2C9591C5" w14:textId="77777777" w:rsidR="00FC53D4" w:rsidRPr="007D5FB0" w:rsidRDefault="00000000" w:rsidP="006C37C3">
            <w:pPr>
              <w:pStyle w:val="ListParagraph"/>
              <w:numPr>
                <w:ilvl w:val="0"/>
                <w:numId w:val="105"/>
              </w:numPr>
              <w:spacing w:after="0" w:line="240" w:lineRule="auto"/>
              <w:rPr>
                <w:rFonts w:asciiTheme="majorHAnsi" w:eastAsia="Times New Roman" w:hAnsiTheme="majorHAnsi" w:cstheme="majorHAnsi"/>
                <w:color w:val="0F0D29" w:themeColor="text1"/>
                <w:lang w:eastAsia="en-GB"/>
              </w:rPr>
            </w:pPr>
            <w:hyperlink r:id="rId345" w:history="1">
              <w:r w:rsidR="00FC53D4" w:rsidRPr="007D5FB0">
                <w:rPr>
                  <w:rStyle w:val="Hyperlink"/>
                  <w:rFonts w:asciiTheme="majorHAnsi" w:hAnsiTheme="majorHAnsi" w:cstheme="majorHAnsi"/>
                  <w:color w:val="0F0D29" w:themeColor="text1"/>
                </w:rPr>
                <w:t>http://news.bbc.co.uk/1/hi/uk/5405470.stm</w:t>
              </w:r>
            </w:hyperlink>
            <w:r w:rsidR="00FC53D4" w:rsidRPr="007D5FB0">
              <w:rPr>
                <w:rFonts w:asciiTheme="majorHAnsi" w:hAnsiTheme="majorHAnsi" w:cstheme="majorHAnsi"/>
                <w:color w:val="0F0D29" w:themeColor="text1"/>
              </w:rPr>
              <w:t xml:space="preserve"> - DNA solves crime.</w:t>
            </w:r>
          </w:p>
          <w:p w14:paraId="01060A16" w14:textId="77777777" w:rsidR="00FC53D4" w:rsidRPr="007D5FB0" w:rsidRDefault="00000000" w:rsidP="006C37C3">
            <w:pPr>
              <w:pStyle w:val="ListParagraph"/>
              <w:numPr>
                <w:ilvl w:val="0"/>
                <w:numId w:val="105"/>
              </w:numPr>
              <w:spacing w:after="0" w:line="240" w:lineRule="auto"/>
              <w:rPr>
                <w:rFonts w:asciiTheme="majorHAnsi" w:eastAsia="Times New Roman" w:hAnsiTheme="majorHAnsi" w:cstheme="majorHAnsi"/>
                <w:color w:val="0F0D29" w:themeColor="text1"/>
                <w:lang w:eastAsia="en-GB"/>
              </w:rPr>
            </w:pPr>
            <w:hyperlink r:id="rId346" w:history="1">
              <w:r w:rsidR="00FC53D4" w:rsidRPr="007D5FB0">
                <w:rPr>
                  <w:rStyle w:val="Hyperlink"/>
                  <w:rFonts w:asciiTheme="majorHAnsi" w:eastAsia="Times New Roman" w:hAnsiTheme="majorHAnsi" w:cstheme="majorHAnsi"/>
                  <w:lang w:eastAsia="en-GB"/>
                </w:rPr>
                <w:t>https://www.britannica.com/science/DNA-fingerprinting</w:t>
              </w:r>
            </w:hyperlink>
            <w:r w:rsidR="00FC53D4" w:rsidRPr="007D5FB0">
              <w:rPr>
                <w:rFonts w:asciiTheme="majorHAnsi" w:eastAsia="Times New Roman" w:hAnsiTheme="majorHAnsi" w:cstheme="majorHAnsi"/>
                <w:color w:val="0F0D29" w:themeColor="text1"/>
                <w:lang w:eastAsia="en-GB"/>
              </w:rPr>
              <w:t xml:space="preserve"> </w:t>
            </w:r>
          </w:p>
          <w:p w14:paraId="5FBDA776"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 xml:space="preserve">BBC documentary of evolution </w:t>
            </w:r>
          </w:p>
          <w:p w14:paraId="09CE3FED" w14:textId="77777777" w:rsidR="00FC53D4" w:rsidRPr="007D5FB0" w:rsidRDefault="00000000" w:rsidP="006C37C3">
            <w:pPr>
              <w:pStyle w:val="ListParagraph"/>
              <w:numPr>
                <w:ilvl w:val="0"/>
                <w:numId w:val="105"/>
              </w:numPr>
              <w:spacing w:after="0" w:line="240" w:lineRule="auto"/>
              <w:rPr>
                <w:rFonts w:asciiTheme="majorHAnsi" w:hAnsiTheme="majorHAnsi" w:cstheme="majorHAnsi"/>
              </w:rPr>
            </w:pPr>
            <w:hyperlink r:id="rId347" w:history="1">
              <w:r w:rsidR="00FC53D4" w:rsidRPr="007D5FB0">
                <w:rPr>
                  <w:rStyle w:val="Hyperlink"/>
                  <w:rFonts w:asciiTheme="majorHAnsi" w:hAnsiTheme="majorHAnsi" w:cstheme="majorHAnsi"/>
                </w:rPr>
                <w:t>https://www.bbc.co.uk/programmes/articles/2L3mmGh5hjbpXXBH1PPbd0y/charles-darwin-evolution-and-natural-selection</w:t>
              </w:r>
            </w:hyperlink>
            <w:r w:rsidR="00FC53D4" w:rsidRPr="007D5FB0">
              <w:rPr>
                <w:rFonts w:asciiTheme="majorHAnsi" w:hAnsiTheme="majorHAnsi" w:cstheme="majorHAnsi"/>
              </w:rPr>
              <w:t xml:space="preserve"> </w:t>
            </w:r>
          </w:p>
          <w:p w14:paraId="48770ECF" w14:textId="77777777" w:rsidR="00FC53D4" w:rsidRPr="007D5FB0" w:rsidRDefault="00000000" w:rsidP="006C37C3">
            <w:pPr>
              <w:pStyle w:val="ListParagraph"/>
              <w:numPr>
                <w:ilvl w:val="0"/>
                <w:numId w:val="105"/>
              </w:numPr>
              <w:spacing w:after="0" w:line="240" w:lineRule="auto"/>
              <w:rPr>
                <w:rFonts w:asciiTheme="majorHAnsi" w:hAnsiTheme="majorHAnsi" w:cstheme="majorHAnsi"/>
              </w:rPr>
            </w:pPr>
            <w:hyperlink r:id="rId348" w:history="1">
              <w:r w:rsidR="00FC53D4" w:rsidRPr="007D5FB0">
                <w:rPr>
                  <w:rStyle w:val="Hyperlink"/>
                  <w:rFonts w:asciiTheme="majorHAnsi" w:hAnsiTheme="majorHAnsi" w:cstheme="majorHAnsi"/>
                </w:rPr>
                <w:t>What Are Alloys? How Are They Made? | Eagle Alloys Corporation</w:t>
              </w:r>
            </w:hyperlink>
          </w:p>
          <w:p w14:paraId="3B750075" w14:textId="77777777" w:rsidR="00FC53D4" w:rsidRPr="007D5FB0" w:rsidRDefault="00FC53D4" w:rsidP="00807DCB">
            <w:pPr>
              <w:rPr>
                <w:rFonts w:asciiTheme="majorHAnsi" w:hAnsiTheme="majorHAnsi" w:cstheme="majorHAnsi"/>
                <w:sz w:val="22"/>
              </w:rPr>
            </w:pPr>
          </w:p>
        </w:tc>
      </w:tr>
    </w:tbl>
    <w:p w14:paraId="57B30A35" w14:textId="77777777" w:rsidR="00055406" w:rsidRDefault="00055406" w:rsidP="00556BF4">
      <w:pPr>
        <w:jc w:val="center"/>
        <w:rPr>
          <w:rFonts w:asciiTheme="majorHAnsi" w:hAnsiTheme="majorHAnsi" w:cstheme="majorHAnsi"/>
          <w:bCs/>
          <w:color w:val="013A57" w:themeColor="accent1" w:themeShade="BF"/>
          <w:sz w:val="22"/>
        </w:rPr>
      </w:pPr>
    </w:p>
    <w:p w14:paraId="08759ABB" w14:textId="77777777" w:rsidR="00055406" w:rsidRDefault="00055406" w:rsidP="00556BF4">
      <w:pPr>
        <w:jc w:val="center"/>
        <w:rPr>
          <w:rFonts w:asciiTheme="majorHAnsi" w:hAnsiTheme="majorHAnsi" w:cstheme="majorHAnsi"/>
          <w:bCs/>
          <w:color w:val="013A57" w:themeColor="accent1" w:themeShade="BF"/>
          <w:sz w:val="22"/>
        </w:rPr>
      </w:pPr>
    </w:p>
    <w:p w14:paraId="60321AA7" w14:textId="77777777" w:rsidR="00055406" w:rsidRDefault="00055406" w:rsidP="00556BF4">
      <w:pPr>
        <w:jc w:val="center"/>
        <w:rPr>
          <w:rFonts w:asciiTheme="majorHAnsi" w:hAnsiTheme="majorHAnsi" w:cstheme="majorHAnsi"/>
          <w:bCs/>
          <w:color w:val="013A57" w:themeColor="accent1" w:themeShade="BF"/>
          <w:sz w:val="22"/>
        </w:rPr>
      </w:pPr>
    </w:p>
    <w:p w14:paraId="047116F5" w14:textId="77777777" w:rsidR="00055406" w:rsidRDefault="00055406" w:rsidP="00556BF4">
      <w:pPr>
        <w:jc w:val="center"/>
        <w:rPr>
          <w:rFonts w:asciiTheme="majorHAnsi" w:hAnsiTheme="majorHAnsi" w:cstheme="majorHAnsi"/>
          <w:bCs/>
          <w:color w:val="013A57" w:themeColor="accent1" w:themeShade="BF"/>
          <w:sz w:val="22"/>
        </w:rPr>
      </w:pPr>
    </w:p>
    <w:p w14:paraId="3877AA18" w14:textId="77777777" w:rsidR="00055406" w:rsidRDefault="00055406" w:rsidP="00556BF4">
      <w:pPr>
        <w:jc w:val="center"/>
        <w:rPr>
          <w:rFonts w:asciiTheme="majorHAnsi" w:hAnsiTheme="majorHAnsi" w:cstheme="majorHAnsi"/>
          <w:bCs/>
          <w:color w:val="013A57" w:themeColor="accent1" w:themeShade="BF"/>
          <w:sz w:val="22"/>
        </w:rPr>
      </w:pPr>
    </w:p>
    <w:p w14:paraId="64A3B8E9" w14:textId="77777777" w:rsidR="00055406" w:rsidRDefault="00055406" w:rsidP="00556BF4">
      <w:pPr>
        <w:jc w:val="center"/>
        <w:rPr>
          <w:rFonts w:asciiTheme="majorHAnsi" w:hAnsiTheme="majorHAnsi" w:cstheme="majorHAnsi"/>
          <w:bCs/>
          <w:color w:val="013A57" w:themeColor="accent1" w:themeShade="BF"/>
          <w:sz w:val="22"/>
        </w:rPr>
      </w:pPr>
    </w:p>
    <w:p w14:paraId="43617441" w14:textId="77777777" w:rsidR="00055406" w:rsidRDefault="00055406" w:rsidP="00556BF4">
      <w:pPr>
        <w:jc w:val="center"/>
        <w:rPr>
          <w:rFonts w:asciiTheme="majorHAnsi" w:hAnsiTheme="majorHAnsi" w:cstheme="majorHAnsi"/>
          <w:bCs/>
          <w:color w:val="013A57" w:themeColor="accent1" w:themeShade="BF"/>
          <w:sz w:val="22"/>
        </w:rPr>
      </w:pPr>
    </w:p>
    <w:p w14:paraId="33805BD4" w14:textId="77777777" w:rsidR="00055406" w:rsidRDefault="00055406" w:rsidP="00556BF4">
      <w:pPr>
        <w:jc w:val="center"/>
        <w:rPr>
          <w:rFonts w:asciiTheme="majorHAnsi" w:hAnsiTheme="majorHAnsi" w:cstheme="majorHAnsi"/>
          <w:bCs/>
          <w:color w:val="013A57" w:themeColor="accent1" w:themeShade="BF"/>
          <w:sz w:val="22"/>
        </w:rPr>
      </w:pPr>
    </w:p>
    <w:p w14:paraId="32E16FD1" w14:textId="77777777" w:rsidR="00055406" w:rsidRDefault="00055406" w:rsidP="00556BF4">
      <w:pPr>
        <w:jc w:val="center"/>
        <w:rPr>
          <w:rFonts w:asciiTheme="majorHAnsi" w:hAnsiTheme="majorHAnsi" w:cstheme="majorHAnsi"/>
          <w:bCs/>
          <w:color w:val="013A57" w:themeColor="accent1" w:themeShade="BF"/>
          <w:sz w:val="22"/>
        </w:rPr>
      </w:pPr>
    </w:p>
    <w:p w14:paraId="39ADCC58" w14:textId="77777777" w:rsidR="00055406" w:rsidRDefault="00055406" w:rsidP="00556BF4">
      <w:pPr>
        <w:jc w:val="center"/>
        <w:rPr>
          <w:rFonts w:asciiTheme="majorHAnsi" w:hAnsiTheme="majorHAnsi" w:cstheme="majorHAnsi"/>
          <w:bCs/>
          <w:color w:val="013A57" w:themeColor="accent1" w:themeShade="BF"/>
          <w:sz w:val="22"/>
        </w:rPr>
      </w:pPr>
    </w:p>
    <w:p w14:paraId="1CFFD3C6" w14:textId="77777777" w:rsidR="00055406" w:rsidRDefault="00055406" w:rsidP="00556BF4">
      <w:pPr>
        <w:jc w:val="center"/>
        <w:rPr>
          <w:rFonts w:asciiTheme="majorHAnsi" w:hAnsiTheme="majorHAnsi" w:cstheme="majorHAnsi"/>
          <w:bCs/>
          <w:color w:val="013A57" w:themeColor="accent1" w:themeShade="BF"/>
          <w:sz w:val="22"/>
        </w:rPr>
      </w:pPr>
    </w:p>
    <w:p w14:paraId="5380DDFD" w14:textId="77777777" w:rsidR="00055406" w:rsidRDefault="00055406" w:rsidP="00556BF4">
      <w:pPr>
        <w:jc w:val="center"/>
        <w:rPr>
          <w:rFonts w:asciiTheme="majorHAnsi" w:hAnsiTheme="majorHAnsi" w:cstheme="majorHAnsi"/>
          <w:bCs/>
          <w:color w:val="013A57" w:themeColor="accent1" w:themeShade="BF"/>
          <w:sz w:val="22"/>
        </w:rPr>
      </w:pPr>
    </w:p>
    <w:p w14:paraId="1C55EE40" w14:textId="77777777" w:rsidR="00055406" w:rsidRDefault="00055406" w:rsidP="00556BF4">
      <w:pPr>
        <w:jc w:val="center"/>
        <w:rPr>
          <w:rFonts w:asciiTheme="majorHAnsi" w:hAnsiTheme="majorHAnsi" w:cstheme="majorHAnsi"/>
          <w:bCs/>
          <w:color w:val="013A57" w:themeColor="accent1" w:themeShade="BF"/>
          <w:sz w:val="22"/>
        </w:rPr>
      </w:pPr>
    </w:p>
    <w:p w14:paraId="07650377" w14:textId="77777777" w:rsidR="00055406" w:rsidRDefault="00055406" w:rsidP="00556BF4">
      <w:pPr>
        <w:jc w:val="center"/>
        <w:rPr>
          <w:rFonts w:asciiTheme="majorHAnsi" w:hAnsiTheme="majorHAnsi" w:cstheme="majorHAnsi"/>
          <w:bCs/>
          <w:color w:val="013A57" w:themeColor="accent1" w:themeShade="BF"/>
          <w:sz w:val="22"/>
        </w:rPr>
      </w:pPr>
    </w:p>
    <w:p w14:paraId="1BBC3704" w14:textId="77777777" w:rsidR="00055406" w:rsidRDefault="00055406" w:rsidP="00556BF4">
      <w:pPr>
        <w:jc w:val="center"/>
        <w:rPr>
          <w:rFonts w:asciiTheme="majorHAnsi" w:hAnsiTheme="majorHAnsi" w:cstheme="majorHAnsi"/>
          <w:bCs/>
          <w:color w:val="013A57" w:themeColor="accent1" w:themeShade="BF"/>
          <w:sz w:val="22"/>
        </w:rPr>
      </w:pPr>
    </w:p>
    <w:p w14:paraId="2D787E15" w14:textId="77777777" w:rsidR="00055406" w:rsidRDefault="00055406" w:rsidP="00556BF4">
      <w:pPr>
        <w:jc w:val="center"/>
        <w:rPr>
          <w:rFonts w:asciiTheme="majorHAnsi" w:hAnsiTheme="majorHAnsi" w:cstheme="majorHAnsi"/>
          <w:bCs/>
          <w:color w:val="013A57" w:themeColor="accent1" w:themeShade="BF"/>
          <w:sz w:val="22"/>
        </w:rPr>
      </w:pPr>
    </w:p>
    <w:p w14:paraId="775B8170" w14:textId="77777777" w:rsidR="00055406" w:rsidRDefault="00055406" w:rsidP="00556BF4">
      <w:pPr>
        <w:jc w:val="center"/>
        <w:rPr>
          <w:rFonts w:asciiTheme="majorHAnsi" w:hAnsiTheme="majorHAnsi" w:cstheme="majorHAnsi"/>
          <w:bCs/>
          <w:color w:val="013A57" w:themeColor="accent1" w:themeShade="BF"/>
          <w:sz w:val="22"/>
        </w:rPr>
      </w:pPr>
    </w:p>
    <w:p w14:paraId="65F6B6CB" w14:textId="77777777" w:rsidR="00055406" w:rsidRDefault="00055406" w:rsidP="00556BF4">
      <w:pPr>
        <w:jc w:val="center"/>
        <w:rPr>
          <w:rFonts w:asciiTheme="majorHAnsi" w:hAnsiTheme="majorHAnsi" w:cstheme="majorHAnsi"/>
          <w:bCs/>
          <w:color w:val="013A57" w:themeColor="accent1" w:themeShade="BF"/>
          <w:sz w:val="22"/>
        </w:rPr>
      </w:pPr>
    </w:p>
    <w:p w14:paraId="6545CAFA" w14:textId="77777777" w:rsidR="00055406" w:rsidRDefault="00055406" w:rsidP="00556BF4">
      <w:pPr>
        <w:jc w:val="center"/>
        <w:rPr>
          <w:rFonts w:asciiTheme="majorHAnsi" w:hAnsiTheme="majorHAnsi" w:cstheme="majorHAnsi"/>
          <w:bCs/>
          <w:color w:val="013A57" w:themeColor="accent1" w:themeShade="BF"/>
          <w:sz w:val="22"/>
        </w:rPr>
      </w:pPr>
    </w:p>
    <w:p w14:paraId="3967F373" w14:textId="77777777" w:rsidR="00055406" w:rsidRDefault="00055406" w:rsidP="00556BF4">
      <w:pPr>
        <w:jc w:val="center"/>
        <w:rPr>
          <w:rFonts w:asciiTheme="majorHAnsi" w:hAnsiTheme="majorHAnsi" w:cstheme="majorHAnsi"/>
          <w:bCs/>
          <w:color w:val="013A57" w:themeColor="accent1" w:themeShade="BF"/>
          <w:sz w:val="22"/>
        </w:rPr>
      </w:pPr>
    </w:p>
    <w:p w14:paraId="07242E61" w14:textId="77777777" w:rsidR="00055406" w:rsidRDefault="00055406" w:rsidP="00556BF4">
      <w:pPr>
        <w:jc w:val="center"/>
        <w:rPr>
          <w:rFonts w:asciiTheme="majorHAnsi" w:hAnsiTheme="majorHAnsi" w:cstheme="majorHAnsi"/>
          <w:bCs/>
          <w:color w:val="013A57" w:themeColor="accent1" w:themeShade="BF"/>
          <w:sz w:val="22"/>
        </w:rPr>
      </w:pPr>
    </w:p>
    <w:p w14:paraId="2421F355" w14:textId="77777777" w:rsidR="00055406" w:rsidRDefault="00055406" w:rsidP="00556BF4">
      <w:pPr>
        <w:jc w:val="center"/>
        <w:rPr>
          <w:rFonts w:asciiTheme="majorHAnsi" w:hAnsiTheme="majorHAnsi" w:cstheme="majorHAnsi"/>
          <w:bCs/>
          <w:color w:val="013A57" w:themeColor="accent1" w:themeShade="BF"/>
          <w:sz w:val="22"/>
        </w:rPr>
      </w:pPr>
    </w:p>
    <w:p w14:paraId="7A0361D1" w14:textId="77777777" w:rsidR="00055406" w:rsidRDefault="00055406" w:rsidP="00556BF4">
      <w:pPr>
        <w:jc w:val="center"/>
        <w:rPr>
          <w:rFonts w:asciiTheme="majorHAnsi" w:hAnsiTheme="majorHAnsi" w:cstheme="majorHAnsi"/>
          <w:bCs/>
          <w:color w:val="013A57" w:themeColor="accent1" w:themeShade="BF"/>
          <w:sz w:val="22"/>
        </w:rPr>
      </w:pPr>
    </w:p>
    <w:p w14:paraId="37C4205C" w14:textId="77777777" w:rsidR="00055406" w:rsidRDefault="00055406" w:rsidP="00556BF4">
      <w:pPr>
        <w:jc w:val="center"/>
        <w:rPr>
          <w:rFonts w:asciiTheme="majorHAnsi" w:hAnsiTheme="majorHAnsi" w:cstheme="majorHAnsi"/>
          <w:bCs/>
          <w:color w:val="013A57" w:themeColor="accent1" w:themeShade="BF"/>
          <w:sz w:val="22"/>
        </w:rPr>
      </w:pPr>
    </w:p>
    <w:p w14:paraId="5CD82FE8" w14:textId="77777777" w:rsidR="00055406" w:rsidRDefault="00055406" w:rsidP="00556BF4">
      <w:pPr>
        <w:jc w:val="center"/>
        <w:rPr>
          <w:rFonts w:asciiTheme="majorHAnsi" w:hAnsiTheme="majorHAnsi" w:cstheme="majorHAnsi"/>
          <w:bCs/>
          <w:color w:val="013A57" w:themeColor="accent1" w:themeShade="BF"/>
          <w:sz w:val="22"/>
        </w:rPr>
      </w:pPr>
    </w:p>
    <w:p w14:paraId="20A32885" w14:textId="77777777" w:rsidR="00055406" w:rsidRDefault="00055406" w:rsidP="00556BF4">
      <w:pPr>
        <w:jc w:val="center"/>
        <w:rPr>
          <w:rFonts w:asciiTheme="majorHAnsi" w:hAnsiTheme="majorHAnsi" w:cstheme="majorHAnsi"/>
          <w:bCs/>
          <w:color w:val="013A57" w:themeColor="accent1" w:themeShade="BF"/>
          <w:sz w:val="22"/>
        </w:rPr>
      </w:pPr>
    </w:p>
    <w:p w14:paraId="3BD013EF" w14:textId="77777777" w:rsidR="00055406" w:rsidRDefault="00055406" w:rsidP="00556BF4">
      <w:pPr>
        <w:jc w:val="center"/>
        <w:rPr>
          <w:rFonts w:asciiTheme="majorHAnsi" w:hAnsiTheme="majorHAnsi" w:cstheme="majorHAnsi"/>
          <w:bCs/>
          <w:color w:val="013A57" w:themeColor="accent1" w:themeShade="BF"/>
          <w:sz w:val="22"/>
        </w:rPr>
      </w:pPr>
    </w:p>
    <w:p w14:paraId="7636BB46" w14:textId="77777777" w:rsidR="00055406" w:rsidRDefault="00055406" w:rsidP="00556BF4">
      <w:pPr>
        <w:jc w:val="center"/>
        <w:rPr>
          <w:rFonts w:asciiTheme="majorHAnsi" w:hAnsiTheme="majorHAnsi" w:cstheme="majorHAnsi"/>
          <w:bCs/>
          <w:color w:val="013A57" w:themeColor="accent1" w:themeShade="BF"/>
          <w:sz w:val="22"/>
        </w:rPr>
      </w:pPr>
    </w:p>
    <w:p w14:paraId="2988FF89" w14:textId="77777777" w:rsidR="00055406" w:rsidRDefault="00055406" w:rsidP="00556BF4">
      <w:pPr>
        <w:jc w:val="center"/>
        <w:rPr>
          <w:rFonts w:asciiTheme="majorHAnsi" w:hAnsiTheme="majorHAnsi" w:cstheme="majorHAnsi"/>
          <w:bCs/>
          <w:color w:val="013A57" w:themeColor="accent1" w:themeShade="BF"/>
          <w:sz w:val="22"/>
        </w:rPr>
      </w:pPr>
    </w:p>
    <w:p w14:paraId="6B895156" w14:textId="77777777" w:rsidR="00055406" w:rsidRDefault="00055406" w:rsidP="00556BF4">
      <w:pPr>
        <w:jc w:val="center"/>
        <w:rPr>
          <w:rFonts w:asciiTheme="majorHAnsi" w:hAnsiTheme="majorHAnsi" w:cstheme="majorHAnsi"/>
          <w:bCs/>
          <w:color w:val="013A57" w:themeColor="accent1" w:themeShade="BF"/>
          <w:sz w:val="22"/>
        </w:rPr>
      </w:pPr>
    </w:p>
    <w:p w14:paraId="04C4916A" w14:textId="77777777" w:rsidR="00055406" w:rsidRDefault="00055406" w:rsidP="00556BF4">
      <w:pPr>
        <w:jc w:val="center"/>
        <w:rPr>
          <w:rFonts w:asciiTheme="majorHAnsi" w:hAnsiTheme="majorHAnsi" w:cstheme="majorHAnsi"/>
          <w:bCs/>
          <w:color w:val="013A57" w:themeColor="accent1" w:themeShade="BF"/>
          <w:sz w:val="22"/>
        </w:rPr>
      </w:pPr>
    </w:p>
    <w:p w14:paraId="41969261" w14:textId="77777777" w:rsidR="00055406" w:rsidRDefault="00055406" w:rsidP="00556BF4">
      <w:pPr>
        <w:jc w:val="center"/>
        <w:rPr>
          <w:rFonts w:asciiTheme="majorHAnsi" w:hAnsiTheme="majorHAnsi" w:cstheme="majorHAnsi"/>
          <w:bCs/>
          <w:color w:val="013A57" w:themeColor="accent1" w:themeShade="BF"/>
          <w:sz w:val="22"/>
        </w:rPr>
      </w:pPr>
    </w:p>
    <w:p w14:paraId="1BE847BE" w14:textId="77777777" w:rsidR="00055406" w:rsidRDefault="00055406" w:rsidP="00556BF4">
      <w:pPr>
        <w:jc w:val="center"/>
        <w:rPr>
          <w:rFonts w:asciiTheme="majorHAnsi" w:hAnsiTheme="majorHAnsi" w:cstheme="majorHAnsi"/>
          <w:bCs/>
          <w:color w:val="013A57" w:themeColor="accent1" w:themeShade="BF"/>
          <w:sz w:val="22"/>
        </w:rPr>
      </w:pPr>
    </w:p>
    <w:p w14:paraId="7556506F" w14:textId="77777777" w:rsidR="00055406" w:rsidRDefault="00055406" w:rsidP="00556BF4">
      <w:pPr>
        <w:jc w:val="center"/>
        <w:rPr>
          <w:rFonts w:asciiTheme="majorHAnsi" w:hAnsiTheme="majorHAnsi" w:cstheme="majorHAnsi"/>
          <w:bCs/>
          <w:color w:val="013A57" w:themeColor="accent1" w:themeShade="BF"/>
          <w:sz w:val="22"/>
        </w:rPr>
      </w:pPr>
    </w:p>
    <w:p w14:paraId="653011EE" w14:textId="77777777" w:rsidR="00055406" w:rsidRDefault="00055406" w:rsidP="00556BF4">
      <w:pPr>
        <w:jc w:val="center"/>
        <w:rPr>
          <w:rFonts w:asciiTheme="majorHAnsi" w:hAnsiTheme="majorHAnsi" w:cstheme="majorHAnsi"/>
          <w:bCs/>
          <w:color w:val="013A57" w:themeColor="accent1" w:themeShade="BF"/>
          <w:sz w:val="22"/>
        </w:rPr>
      </w:pPr>
    </w:p>
    <w:p w14:paraId="4DAEC7BD" w14:textId="77777777" w:rsidR="00055406" w:rsidRDefault="00055406" w:rsidP="00556BF4">
      <w:pPr>
        <w:jc w:val="center"/>
        <w:rPr>
          <w:rFonts w:asciiTheme="majorHAnsi" w:hAnsiTheme="majorHAnsi" w:cstheme="majorHAnsi"/>
          <w:bCs/>
          <w:color w:val="013A57" w:themeColor="accent1" w:themeShade="BF"/>
          <w:sz w:val="22"/>
        </w:rPr>
      </w:pPr>
    </w:p>
    <w:p w14:paraId="104C0BEC" w14:textId="002CB1D4" w:rsidR="00556BF4" w:rsidRPr="00055406" w:rsidRDefault="00556BF4" w:rsidP="00556BF4">
      <w:pPr>
        <w:jc w:val="center"/>
        <w:rPr>
          <w:rFonts w:asciiTheme="majorHAnsi" w:hAnsiTheme="majorHAnsi" w:cstheme="majorHAnsi"/>
          <w:b w:val="0"/>
          <w:bCs/>
          <w:color w:val="013A57" w:themeColor="accent1" w:themeShade="BF"/>
          <w:szCs w:val="28"/>
        </w:rPr>
      </w:pPr>
      <w:r w:rsidRPr="00055406">
        <w:rPr>
          <w:rFonts w:asciiTheme="majorHAnsi" w:hAnsiTheme="majorHAnsi" w:cstheme="majorHAnsi"/>
          <w:bCs/>
          <w:color w:val="013A57" w:themeColor="accent1" w:themeShade="BF"/>
          <w:szCs w:val="28"/>
        </w:rPr>
        <w:lastRenderedPageBreak/>
        <w:t xml:space="preserve">Year (Year 10A&amp;B) </w:t>
      </w:r>
      <w:r w:rsidR="0075661B" w:rsidRPr="00055406">
        <w:rPr>
          <w:rFonts w:asciiTheme="majorHAnsi" w:hAnsiTheme="majorHAnsi" w:cstheme="majorHAnsi"/>
          <w:bCs/>
          <w:color w:val="013A57" w:themeColor="accent1" w:themeShade="BF"/>
          <w:szCs w:val="28"/>
        </w:rPr>
        <w:t>Spring</w:t>
      </w:r>
      <w:r w:rsidRPr="00055406">
        <w:rPr>
          <w:rFonts w:asciiTheme="majorHAnsi" w:hAnsiTheme="majorHAnsi" w:cstheme="majorHAnsi"/>
          <w:bCs/>
          <w:color w:val="013A57" w:themeColor="accent1" w:themeShade="BF"/>
          <w:szCs w:val="28"/>
        </w:rPr>
        <w:t xml:space="preserve"> Revision for (Chemistry).</w:t>
      </w:r>
    </w:p>
    <w:p w14:paraId="507209D7" w14:textId="77777777" w:rsidR="00556BF4" w:rsidRPr="007D5FB0" w:rsidRDefault="00556BF4" w:rsidP="00556BF4">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556BF4" w:rsidRPr="007D5FB0" w14:paraId="3E43FC91" w14:textId="77777777" w:rsidTr="00556BF4">
        <w:tc>
          <w:tcPr>
            <w:tcW w:w="9016" w:type="dxa"/>
            <w:shd w:val="clear" w:color="auto" w:fill="CCFFCC"/>
          </w:tcPr>
          <w:p w14:paraId="41F06448" w14:textId="0239C708"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 xml:space="preserve">What assessments will I have in the </w:t>
            </w:r>
            <w:r w:rsidR="007E6A9A">
              <w:rPr>
                <w:rFonts w:asciiTheme="majorHAnsi" w:hAnsiTheme="majorHAnsi" w:cstheme="majorHAnsi"/>
                <w:sz w:val="22"/>
              </w:rPr>
              <w:t>Spring</w:t>
            </w:r>
            <w:r w:rsidRPr="007D5FB0">
              <w:rPr>
                <w:rFonts w:asciiTheme="majorHAnsi" w:hAnsiTheme="majorHAnsi" w:cstheme="majorHAnsi"/>
                <w:sz w:val="22"/>
              </w:rPr>
              <w:t xml:space="preserve"> Term?</w:t>
            </w:r>
          </w:p>
        </w:tc>
      </w:tr>
      <w:tr w:rsidR="00556BF4" w:rsidRPr="007D5FB0" w14:paraId="56D86534" w14:textId="77777777" w:rsidTr="00556BF4">
        <w:tc>
          <w:tcPr>
            <w:tcW w:w="9016" w:type="dxa"/>
            <w:shd w:val="clear" w:color="auto" w:fill="auto"/>
          </w:tcPr>
          <w:p w14:paraId="513D1B6B" w14:textId="77777777" w:rsidR="00556BF4" w:rsidRPr="007D5FB0" w:rsidRDefault="00556BF4" w:rsidP="00556BF4">
            <w:pPr>
              <w:rPr>
                <w:rFonts w:asciiTheme="majorHAnsi" w:hAnsiTheme="majorHAnsi" w:cstheme="majorHAnsi"/>
                <w:sz w:val="22"/>
              </w:rPr>
            </w:pPr>
          </w:p>
          <w:p w14:paraId="3051C26C"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End of Autumn 2 Assessment on:</w:t>
            </w:r>
          </w:p>
          <w:p w14:paraId="4B9C67F3" w14:textId="77777777" w:rsidR="00556BF4" w:rsidRPr="007D5FB0" w:rsidRDefault="00556BF4" w:rsidP="00556BF4">
            <w:pPr>
              <w:rPr>
                <w:rFonts w:asciiTheme="majorHAnsi" w:hAnsiTheme="majorHAnsi" w:cstheme="majorHAnsi"/>
                <w:sz w:val="22"/>
              </w:rPr>
            </w:pPr>
          </w:p>
          <w:p w14:paraId="4A4CB064" w14:textId="77777777" w:rsidR="00556BF4" w:rsidRPr="007D5FB0" w:rsidRDefault="00556BF4" w:rsidP="006C37C3">
            <w:pPr>
              <w:pStyle w:val="ListParagraph"/>
              <w:numPr>
                <w:ilvl w:val="0"/>
                <w:numId w:val="130"/>
              </w:numPr>
              <w:spacing w:after="0" w:line="240" w:lineRule="auto"/>
              <w:rPr>
                <w:rFonts w:asciiTheme="majorHAnsi" w:hAnsiTheme="majorHAnsi" w:cstheme="majorHAnsi"/>
              </w:rPr>
            </w:pPr>
            <w:r w:rsidRPr="007D5FB0">
              <w:rPr>
                <w:rFonts w:asciiTheme="majorHAnsi" w:hAnsiTheme="majorHAnsi" w:cstheme="majorHAnsi"/>
              </w:rPr>
              <w:t xml:space="preserve">Bonding (Ionic, metallic, covalent) </w:t>
            </w:r>
          </w:p>
          <w:p w14:paraId="5824A475" w14:textId="77777777" w:rsidR="00556BF4" w:rsidRDefault="00556BF4" w:rsidP="00556BF4">
            <w:pPr>
              <w:pStyle w:val="ListParagraph"/>
              <w:numPr>
                <w:ilvl w:val="0"/>
                <w:numId w:val="130"/>
              </w:numPr>
              <w:spacing w:after="0" w:line="240" w:lineRule="auto"/>
              <w:rPr>
                <w:rFonts w:asciiTheme="majorHAnsi" w:hAnsiTheme="majorHAnsi" w:cstheme="majorHAnsi"/>
              </w:rPr>
            </w:pPr>
            <w:r w:rsidRPr="007D5FB0">
              <w:rPr>
                <w:rFonts w:asciiTheme="majorHAnsi" w:hAnsiTheme="majorHAnsi" w:cstheme="majorHAnsi"/>
              </w:rPr>
              <w:t xml:space="preserve">Nano particles </w:t>
            </w:r>
          </w:p>
          <w:p w14:paraId="28476AC9" w14:textId="1C071E5D" w:rsidR="00055406" w:rsidRPr="00055406" w:rsidRDefault="00055406" w:rsidP="00055406">
            <w:pPr>
              <w:pStyle w:val="ListParagraph"/>
              <w:spacing w:after="0" w:line="240" w:lineRule="auto"/>
              <w:rPr>
                <w:rFonts w:asciiTheme="majorHAnsi" w:hAnsiTheme="majorHAnsi" w:cstheme="majorHAnsi"/>
              </w:rPr>
            </w:pPr>
          </w:p>
        </w:tc>
      </w:tr>
      <w:tr w:rsidR="00556BF4" w:rsidRPr="007D5FB0" w14:paraId="0290F74D" w14:textId="77777777" w:rsidTr="00556BF4">
        <w:tc>
          <w:tcPr>
            <w:tcW w:w="9016" w:type="dxa"/>
            <w:shd w:val="clear" w:color="auto" w:fill="B1E4FD" w:themeFill="accent1" w:themeFillTint="33"/>
          </w:tcPr>
          <w:p w14:paraId="46AF60F8"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What do I need to revise?</w:t>
            </w:r>
          </w:p>
          <w:p w14:paraId="5127E535" w14:textId="77777777" w:rsidR="00556BF4" w:rsidRPr="007D5FB0" w:rsidRDefault="00556BF4" w:rsidP="00556BF4">
            <w:pPr>
              <w:pStyle w:val="ListParagraph"/>
              <w:rPr>
                <w:rFonts w:asciiTheme="majorHAnsi" w:hAnsiTheme="majorHAnsi" w:cstheme="majorHAnsi"/>
              </w:rPr>
            </w:pPr>
          </w:p>
        </w:tc>
      </w:tr>
      <w:tr w:rsidR="00556BF4" w:rsidRPr="007D5FB0" w14:paraId="253C3682" w14:textId="77777777" w:rsidTr="00556BF4">
        <w:tc>
          <w:tcPr>
            <w:tcW w:w="9016" w:type="dxa"/>
          </w:tcPr>
          <w:p w14:paraId="0E6BFEAC" w14:textId="77777777" w:rsidR="00556BF4" w:rsidRPr="007D5FB0" w:rsidRDefault="00556BF4" w:rsidP="00556BF4">
            <w:pPr>
              <w:rPr>
                <w:rFonts w:asciiTheme="majorHAnsi" w:hAnsiTheme="majorHAnsi" w:cstheme="majorHAnsi"/>
                <w:sz w:val="22"/>
              </w:rPr>
            </w:pPr>
          </w:p>
          <w:p w14:paraId="6015BAB7"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Ionic Bonding:</w:t>
            </w:r>
          </w:p>
          <w:p w14:paraId="3CA8F218" w14:textId="77777777" w:rsidR="00556BF4" w:rsidRPr="007D5FB0" w:rsidRDefault="00556BF4" w:rsidP="006C37C3">
            <w:pPr>
              <w:pStyle w:val="ListParagraph"/>
              <w:numPr>
                <w:ilvl w:val="0"/>
                <w:numId w:val="131"/>
              </w:numPr>
              <w:spacing w:after="0" w:line="240" w:lineRule="auto"/>
              <w:rPr>
                <w:rFonts w:asciiTheme="majorHAnsi" w:hAnsiTheme="majorHAnsi" w:cstheme="majorHAnsi"/>
              </w:rPr>
            </w:pPr>
            <w:r w:rsidRPr="007D5FB0">
              <w:rPr>
                <w:rFonts w:asciiTheme="majorHAnsi" w:hAnsiTheme="majorHAnsi" w:cstheme="majorHAnsi"/>
              </w:rPr>
              <w:t xml:space="preserve">Ionic bonding </w:t>
            </w:r>
          </w:p>
          <w:p w14:paraId="385C66F9" w14:textId="77777777" w:rsidR="00556BF4" w:rsidRPr="007D5FB0" w:rsidRDefault="00556BF4" w:rsidP="006C37C3">
            <w:pPr>
              <w:pStyle w:val="ListParagraph"/>
              <w:numPr>
                <w:ilvl w:val="0"/>
                <w:numId w:val="131"/>
              </w:numPr>
              <w:spacing w:after="0" w:line="240" w:lineRule="auto"/>
              <w:rPr>
                <w:rFonts w:asciiTheme="majorHAnsi" w:hAnsiTheme="majorHAnsi" w:cstheme="majorHAnsi"/>
              </w:rPr>
            </w:pPr>
            <w:r w:rsidRPr="007D5FB0">
              <w:rPr>
                <w:rFonts w:asciiTheme="majorHAnsi" w:hAnsiTheme="majorHAnsi" w:cstheme="majorHAnsi"/>
              </w:rPr>
              <w:t xml:space="preserve">Properties of ionic compounds </w:t>
            </w:r>
          </w:p>
          <w:p w14:paraId="4BE739A5" w14:textId="77777777" w:rsidR="00556BF4" w:rsidRPr="007D5FB0" w:rsidRDefault="00556BF4" w:rsidP="006C37C3">
            <w:pPr>
              <w:pStyle w:val="ListParagraph"/>
              <w:numPr>
                <w:ilvl w:val="0"/>
                <w:numId w:val="131"/>
              </w:numPr>
              <w:spacing w:after="0" w:line="240" w:lineRule="auto"/>
              <w:rPr>
                <w:rFonts w:asciiTheme="majorHAnsi" w:hAnsiTheme="majorHAnsi" w:cstheme="majorHAnsi"/>
              </w:rPr>
            </w:pPr>
            <w:r w:rsidRPr="007D5FB0">
              <w:rPr>
                <w:rFonts w:asciiTheme="majorHAnsi" w:hAnsiTheme="majorHAnsi" w:cstheme="majorHAnsi"/>
              </w:rPr>
              <w:t xml:space="preserve">Use of ionic models </w:t>
            </w:r>
          </w:p>
          <w:p w14:paraId="009B4AF5" w14:textId="77777777" w:rsidR="00556BF4" w:rsidRPr="007D5FB0" w:rsidRDefault="00556BF4" w:rsidP="00556BF4">
            <w:pPr>
              <w:rPr>
                <w:rFonts w:asciiTheme="majorHAnsi" w:hAnsiTheme="majorHAnsi" w:cstheme="majorHAnsi"/>
                <w:sz w:val="22"/>
              </w:rPr>
            </w:pPr>
          </w:p>
          <w:p w14:paraId="60974E93"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Covalent Bonding:</w:t>
            </w:r>
          </w:p>
          <w:p w14:paraId="27AE58BD" w14:textId="77777777" w:rsidR="00556BF4" w:rsidRPr="007D5FB0" w:rsidRDefault="00556BF4" w:rsidP="006C37C3">
            <w:pPr>
              <w:pStyle w:val="ListParagraph"/>
              <w:numPr>
                <w:ilvl w:val="0"/>
                <w:numId w:val="132"/>
              </w:numPr>
              <w:spacing w:after="0" w:line="240" w:lineRule="auto"/>
              <w:rPr>
                <w:rFonts w:asciiTheme="majorHAnsi" w:hAnsiTheme="majorHAnsi" w:cstheme="majorHAnsi"/>
              </w:rPr>
            </w:pPr>
            <w:r w:rsidRPr="007D5FB0">
              <w:rPr>
                <w:rFonts w:asciiTheme="majorHAnsi" w:hAnsiTheme="majorHAnsi" w:cstheme="majorHAnsi"/>
              </w:rPr>
              <w:t>Simple covalent compounds</w:t>
            </w:r>
          </w:p>
          <w:p w14:paraId="668F08D9" w14:textId="77777777" w:rsidR="00556BF4" w:rsidRPr="007D5FB0" w:rsidRDefault="00556BF4" w:rsidP="006C37C3">
            <w:pPr>
              <w:pStyle w:val="ListParagraph"/>
              <w:numPr>
                <w:ilvl w:val="0"/>
                <w:numId w:val="132"/>
              </w:numPr>
              <w:spacing w:after="0" w:line="240" w:lineRule="auto"/>
              <w:rPr>
                <w:rFonts w:asciiTheme="majorHAnsi" w:hAnsiTheme="majorHAnsi" w:cstheme="majorHAnsi"/>
              </w:rPr>
            </w:pPr>
            <w:r w:rsidRPr="007D5FB0">
              <w:rPr>
                <w:rFonts w:asciiTheme="majorHAnsi" w:hAnsiTheme="majorHAnsi" w:cstheme="majorHAnsi"/>
              </w:rPr>
              <w:t>Giant covalent compounds (Diamond, graphite)</w:t>
            </w:r>
          </w:p>
          <w:p w14:paraId="185363E5" w14:textId="77777777" w:rsidR="00556BF4" w:rsidRPr="007D5FB0" w:rsidRDefault="00556BF4" w:rsidP="006C37C3">
            <w:pPr>
              <w:pStyle w:val="ListParagraph"/>
              <w:numPr>
                <w:ilvl w:val="0"/>
                <w:numId w:val="132"/>
              </w:numPr>
              <w:spacing w:after="0" w:line="240" w:lineRule="auto"/>
              <w:rPr>
                <w:rFonts w:asciiTheme="majorHAnsi" w:hAnsiTheme="majorHAnsi" w:cstheme="majorHAnsi"/>
              </w:rPr>
            </w:pPr>
            <w:r w:rsidRPr="007D5FB0">
              <w:rPr>
                <w:rFonts w:asciiTheme="majorHAnsi" w:hAnsiTheme="majorHAnsi" w:cstheme="majorHAnsi"/>
              </w:rPr>
              <w:t xml:space="preserve">Graphene and Fullerene </w:t>
            </w:r>
          </w:p>
          <w:p w14:paraId="522C13B8" w14:textId="77777777" w:rsidR="00556BF4" w:rsidRPr="007D5FB0" w:rsidRDefault="00556BF4" w:rsidP="006C37C3">
            <w:pPr>
              <w:pStyle w:val="ListParagraph"/>
              <w:numPr>
                <w:ilvl w:val="0"/>
                <w:numId w:val="132"/>
              </w:numPr>
              <w:spacing w:after="0" w:line="240" w:lineRule="auto"/>
              <w:rPr>
                <w:rFonts w:asciiTheme="majorHAnsi" w:hAnsiTheme="majorHAnsi" w:cstheme="majorHAnsi"/>
              </w:rPr>
            </w:pPr>
            <w:r w:rsidRPr="007D5FB0">
              <w:rPr>
                <w:rFonts w:asciiTheme="majorHAnsi" w:hAnsiTheme="majorHAnsi" w:cstheme="majorHAnsi"/>
              </w:rPr>
              <w:t xml:space="preserve">Properties of simple molecules and giant covalent structures </w:t>
            </w:r>
          </w:p>
          <w:p w14:paraId="7FFD5747" w14:textId="77777777" w:rsidR="00556BF4" w:rsidRPr="007D5FB0" w:rsidRDefault="00556BF4" w:rsidP="006C37C3">
            <w:pPr>
              <w:pStyle w:val="ListParagraph"/>
              <w:numPr>
                <w:ilvl w:val="0"/>
                <w:numId w:val="132"/>
              </w:numPr>
              <w:spacing w:after="0" w:line="240" w:lineRule="auto"/>
              <w:rPr>
                <w:rFonts w:asciiTheme="majorHAnsi" w:hAnsiTheme="majorHAnsi" w:cstheme="majorHAnsi"/>
              </w:rPr>
            </w:pPr>
            <w:r w:rsidRPr="007D5FB0">
              <w:rPr>
                <w:rFonts w:asciiTheme="majorHAnsi" w:hAnsiTheme="majorHAnsi" w:cstheme="majorHAnsi"/>
              </w:rPr>
              <w:t xml:space="preserve">Polymers </w:t>
            </w:r>
          </w:p>
          <w:p w14:paraId="350A2C0A" w14:textId="77777777" w:rsidR="00556BF4" w:rsidRPr="007D5FB0" w:rsidRDefault="00556BF4" w:rsidP="00556BF4">
            <w:pPr>
              <w:rPr>
                <w:rFonts w:asciiTheme="majorHAnsi" w:hAnsiTheme="majorHAnsi" w:cstheme="majorHAnsi"/>
                <w:sz w:val="22"/>
              </w:rPr>
            </w:pPr>
          </w:p>
          <w:p w14:paraId="62484F2D"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Metallic bonding:</w:t>
            </w:r>
          </w:p>
          <w:p w14:paraId="0B125F7F" w14:textId="77777777" w:rsidR="00556BF4" w:rsidRPr="007D5FB0" w:rsidRDefault="00556BF4" w:rsidP="006C37C3">
            <w:pPr>
              <w:pStyle w:val="ListParagraph"/>
              <w:numPr>
                <w:ilvl w:val="0"/>
                <w:numId w:val="133"/>
              </w:numPr>
              <w:spacing w:after="0" w:line="240" w:lineRule="auto"/>
              <w:rPr>
                <w:rFonts w:asciiTheme="majorHAnsi" w:hAnsiTheme="majorHAnsi" w:cstheme="majorHAnsi"/>
              </w:rPr>
            </w:pPr>
            <w:r w:rsidRPr="007D5FB0">
              <w:rPr>
                <w:rFonts w:asciiTheme="majorHAnsi" w:hAnsiTheme="majorHAnsi" w:cstheme="majorHAnsi"/>
              </w:rPr>
              <w:t xml:space="preserve">Bonding in metals </w:t>
            </w:r>
          </w:p>
          <w:p w14:paraId="5AE63F10" w14:textId="77777777" w:rsidR="00556BF4" w:rsidRPr="007D5FB0" w:rsidRDefault="00556BF4" w:rsidP="006C37C3">
            <w:pPr>
              <w:pStyle w:val="ListParagraph"/>
              <w:numPr>
                <w:ilvl w:val="0"/>
                <w:numId w:val="133"/>
              </w:numPr>
              <w:spacing w:after="0" w:line="240" w:lineRule="auto"/>
              <w:rPr>
                <w:rFonts w:asciiTheme="majorHAnsi" w:hAnsiTheme="majorHAnsi" w:cstheme="majorHAnsi"/>
              </w:rPr>
            </w:pPr>
            <w:r w:rsidRPr="007D5FB0">
              <w:rPr>
                <w:rFonts w:asciiTheme="majorHAnsi" w:hAnsiTheme="majorHAnsi" w:cstheme="majorHAnsi"/>
              </w:rPr>
              <w:t xml:space="preserve">Metals as conductors </w:t>
            </w:r>
          </w:p>
          <w:p w14:paraId="4E0E1DEE" w14:textId="77777777" w:rsidR="00556BF4" w:rsidRPr="007D5FB0" w:rsidRDefault="00556BF4" w:rsidP="006C37C3">
            <w:pPr>
              <w:pStyle w:val="ListParagraph"/>
              <w:numPr>
                <w:ilvl w:val="0"/>
                <w:numId w:val="133"/>
              </w:numPr>
              <w:spacing w:after="0" w:line="240" w:lineRule="auto"/>
              <w:rPr>
                <w:rFonts w:asciiTheme="majorHAnsi" w:hAnsiTheme="majorHAnsi" w:cstheme="majorHAnsi"/>
              </w:rPr>
            </w:pPr>
            <w:r w:rsidRPr="007D5FB0">
              <w:rPr>
                <w:rFonts w:asciiTheme="majorHAnsi" w:hAnsiTheme="majorHAnsi" w:cstheme="majorHAnsi"/>
              </w:rPr>
              <w:t>Properties of metals and alloys</w:t>
            </w:r>
          </w:p>
          <w:p w14:paraId="0E9F1A7E" w14:textId="77777777" w:rsidR="00556BF4" w:rsidRPr="007D5FB0" w:rsidRDefault="00556BF4" w:rsidP="00556BF4">
            <w:pPr>
              <w:rPr>
                <w:rFonts w:asciiTheme="majorHAnsi" w:hAnsiTheme="majorHAnsi" w:cstheme="majorHAnsi"/>
                <w:sz w:val="22"/>
              </w:rPr>
            </w:pPr>
          </w:p>
          <w:p w14:paraId="08C7FDE3"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Nano particles and their properties</w:t>
            </w:r>
          </w:p>
          <w:p w14:paraId="389AC9CB" w14:textId="77777777" w:rsidR="00556BF4" w:rsidRPr="007D5FB0" w:rsidRDefault="00556BF4" w:rsidP="00556BF4">
            <w:pPr>
              <w:rPr>
                <w:rFonts w:asciiTheme="majorHAnsi" w:hAnsiTheme="majorHAnsi" w:cstheme="majorHAnsi"/>
                <w:sz w:val="22"/>
              </w:rPr>
            </w:pPr>
          </w:p>
        </w:tc>
      </w:tr>
      <w:tr w:rsidR="00556BF4" w:rsidRPr="007D5FB0" w14:paraId="385DEA30" w14:textId="77777777" w:rsidTr="00556BF4">
        <w:tc>
          <w:tcPr>
            <w:tcW w:w="9016" w:type="dxa"/>
            <w:shd w:val="clear" w:color="auto" w:fill="E0EFF4" w:themeFill="accent4" w:themeFillTint="33"/>
          </w:tcPr>
          <w:p w14:paraId="1203D0D4"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(Chemistry)</w:t>
            </w:r>
            <w:r w:rsidRPr="007D5FB0">
              <w:rPr>
                <w:rFonts w:asciiTheme="majorHAnsi" w:hAnsiTheme="majorHAnsi" w:cstheme="majorHAnsi"/>
                <w:sz w:val="22"/>
              </w:rPr>
              <w:t>?</w:t>
            </w:r>
          </w:p>
          <w:p w14:paraId="376EFFF3" w14:textId="77777777" w:rsidR="00556BF4" w:rsidRPr="007D5FB0" w:rsidRDefault="00556BF4" w:rsidP="00556BF4">
            <w:pPr>
              <w:rPr>
                <w:rFonts w:asciiTheme="majorHAnsi" w:hAnsiTheme="majorHAnsi" w:cstheme="majorHAnsi"/>
                <w:sz w:val="22"/>
              </w:rPr>
            </w:pPr>
          </w:p>
        </w:tc>
      </w:tr>
      <w:tr w:rsidR="00556BF4" w:rsidRPr="007D5FB0" w14:paraId="29AFC082" w14:textId="77777777" w:rsidTr="00556BF4">
        <w:tc>
          <w:tcPr>
            <w:tcW w:w="9016" w:type="dxa"/>
          </w:tcPr>
          <w:p w14:paraId="05EE1646" w14:textId="77777777" w:rsidR="00556BF4" w:rsidRPr="00055406" w:rsidRDefault="00556BF4" w:rsidP="00556BF4">
            <w:pPr>
              <w:rPr>
                <w:rFonts w:asciiTheme="majorHAnsi" w:hAnsiTheme="majorHAnsi" w:cstheme="majorHAnsi"/>
                <w:b w:val="0"/>
                <w:bCs/>
                <w:color w:val="auto"/>
                <w:sz w:val="22"/>
              </w:rPr>
            </w:pPr>
            <w:r w:rsidRPr="00055406">
              <w:rPr>
                <w:rFonts w:asciiTheme="majorHAnsi" w:hAnsiTheme="majorHAnsi" w:cstheme="majorHAnsi"/>
                <w:b w:val="0"/>
                <w:bCs/>
                <w:color w:val="auto"/>
                <w:sz w:val="22"/>
              </w:rPr>
              <w:t>Exercise books</w:t>
            </w:r>
          </w:p>
          <w:p w14:paraId="19D91EF3" w14:textId="77777777" w:rsidR="00556BF4" w:rsidRPr="00055406" w:rsidRDefault="00556BF4" w:rsidP="00556BF4">
            <w:pPr>
              <w:rPr>
                <w:rFonts w:asciiTheme="majorHAnsi" w:hAnsiTheme="majorHAnsi" w:cstheme="majorHAnsi"/>
                <w:b w:val="0"/>
                <w:bCs/>
                <w:color w:val="auto"/>
                <w:sz w:val="22"/>
              </w:rPr>
            </w:pPr>
            <w:r w:rsidRPr="00055406">
              <w:rPr>
                <w:rFonts w:asciiTheme="majorHAnsi" w:hAnsiTheme="majorHAnsi" w:cstheme="majorHAnsi"/>
                <w:b w:val="0"/>
                <w:bCs/>
                <w:color w:val="auto"/>
                <w:sz w:val="22"/>
              </w:rPr>
              <w:t>Knowledge organisers</w:t>
            </w:r>
          </w:p>
          <w:p w14:paraId="39850780" w14:textId="77777777" w:rsidR="00556BF4" w:rsidRPr="00055406" w:rsidRDefault="00556BF4" w:rsidP="00556BF4">
            <w:pPr>
              <w:rPr>
                <w:rFonts w:asciiTheme="majorHAnsi" w:hAnsiTheme="majorHAnsi" w:cstheme="majorHAnsi"/>
                <w:b w:val="0"/>
                <w:bCs/>
                <w:color w:val="auto"/>
                <w:sz w:val="22"/>
              </w:rPr>
            </w:pPr>
            <w:r w:rsidRPr="00055406">
              <w:rPr>
                <w:rFonts w:asciiTheme="majorHAnsi" w:hAnsiTheme="majorHAnsi" w:cstheme="majorHAnsi"/>
                <w:b w:val="0"/>
                <w:bCs/>
                <w:color w:val="auto"/>
                <w:sz w:val="22"/>
              </w:rPr>
              <w:t>End of topic questions</w:t>
            </w:r>
          </w:p>
          <w:p w14:paraId="3F7D8E52" w14:textId="77777777" w:rsidR="00556BF4" w:rsidRPr="00055406" w:rsidRDefault="00556BF4" w:rsidP="00556BF4">
            <w:pPr>
              <w:rPr>
                <w:rFonts w:asciiTheme="majorHAnsi" w:hAnsiTheme="majorHAnsi" w:cstheme="majorHAnsi"/>
                <w:b w:val="0"/>
                <w:bCs/>
                <w:color w:val="auto"/>
                <w:sz w:val="22"/>
              </w:rPr>
            </w:pPr>
            <w:r w:rsidRPr="00055406">
              <w:rPr>
                <w:rFonts w:asciiTheme="majorHAnsi" w:hAnsiTheme="majorHAnsi" w:cstheme="majorHAnsi"/>
                <w:b w:val="0"/>
                <w:bCs/>
                <w:color w:val="auto"/>
                <w:sz w:val="22"/>
              </w:rPr>
              <w:t xml:space="preserve">Previous end of topic tests </w:t>
            </w:r>
          </w:p>
          <w:p w14:paraId="19AFEFCB" w14:textId="77777777" w:rsidR="00556BF4" w:rsidRPr="00055406" w:rsidRDefault="00556BF4" w:rsidP="00556BF4">
            <w:pPr>
              <w:rPr>
                <w:rFonts w:asciiTheme="majorHAnsi" w:hAnsiTheme="majorHAnsi" w:cstheme="majorHAnsi"/>
                <w:b w:val="0"/>
                <w:bCs/>
                <w:color w:val="auto"/>
                <w:sz w:val="22"/>
              </w:rPr>
            </w:pPr>
            <w:r w:rsidRPr="00055406">
              <w:rPr>
                <w:rFonts w:asciiTheme="majorHAnsi" w:hAnsiTheme="majorHAnsi" w:cstheme="majorHAnsi"/>
                <w:b w:val="0"/>
                <w:bCs/>
                <w:color w:val="auto"/>
                <w:sz w:val="22"/>
              </w:rPr>
              <w:t>Complete exam question booklets provided</w:t>
            </w:r>
          </w:p>
          <w:p w14:paraId="4EC9AAF1" w14:textId="10C61212" w:rsidR="00055406" w:rsidRPr="007D5FB0" w:rsidRDefault="00055406" w:rsidP="00556BF4">
            <w:pPr>
              <w:rPr>
                <w:rFonts w:asciiTheme="majorHAnsi" w:hAnsiTheme="majorHAnsi" w:cstheme="majorHAnsi"/>
                <w:sz w:val="22"/>
              </w:rPr>
            </w:pPr>
          </w:p>
        </w:tc>
      </w:tr>
      <w:tr w:rsidR="00556BF4" w:rsidRPr="007D5FB0" w14:paraId="262FBDD1" w14:textId="77777777" w:rsidTr="00556BF4">
        <w:tc>
          <w:tcPr>
            <w:tcW w:w="9016" w:type="dxa"/>
            <w:shd w:val="clear" w:color="auto" w:fill="D2F1EF" w:themeFill="accent6" w:themeFillTint="33"/>
          </w:tcPr>
          <w:p w14:paraId="567916B7"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Useful resources I can use:</w:t>
            </w:r>
          </w:p>
          <w:p w14:paraId="7E693C00" w14:textId="77777777" w:rsidR="00556BF4" w:rsidRPr="007D5FB0" w:rsidRDefault="00556BF4" w:rsidP="00556BF4">
            <w:pPr>
              <w:rPr>
                <w:rFonts w:asciiTheme="majorHAnsi" w:hAnsiTheme="majorHAnsi" w:cstheme="majorHAnsi"/>
                <w:sz w:val="22"/>
              </w:rPr>
            </w:pPr>
          </w:p>
        </w:tc>
      </w:tr>
      <w:tr w:rsidR="00556BF4" w:rsidRPr="007D5FB0" w14:paraId="15DD64DF" w14:textId="77777777" w:rsidTr="00556BF4">
        <w:tc>
          <w:tcPr>
            <w:tcW w:w="9016" w:type="dxa"/>
          </w:tcPr>
          <w:p w14:paraId="1091D179" w14:textId="77777777" w:rsidR="00556BF4" w:rsidRPr="00055406" w:rsidRDefault="00556BF4" w:rsidP="00556BF4">
            <w:pPr>
              <w:rPr>
                <w:rFonts w:asciiTheme="majorHAnsi" w:hAnsiTheme="majorHAnsi" w:cstheme="majorHAnsi"/>
                <w:b w:val="0"/>
                <w:bCs/>
                <w:sz w:val="22"/>
              </w:rPr>
            </w:pPr>
            <w:r w:rsidRPr="00055406">
              <w:rPr>
                <w:rFonts w:asciiTheme="majorHAnsi" w:hAnsiTheme="majorHAnsi" w:cstheme="majorHAnsi"/>
                <w:b w:val="0"/>
                <w:bCs/>
                <w:sz w:val="22"/>
              </w:rPr>
              <w:t xml:space="preserve">BBC Bitesize </w:t>
            </w:r>
          </w:p>
          <w:p w14:paraId="451DBA91" w14:textId="77777777" w:rsidR="00556BF4" w:rsidRPr="00055406" w:rsidRDefault="00556BF4" w:rsidP="00556BF4">
            <w:pPr>
              <w:rPr>
                <w:rFonts w:asciiTheme="majorHAnsi" w:hAnsiTheme="majorHAnsi" w:cstheme="majorHAnsi"/>
                <w:b w:val="0"/>
                <w:bCs/>
                <w:sz w:val="22"/>
              </w:rPr>
            </w:pPr>
            <w:r w:rsidRPr="00055406">
              <w:rPr>
                <w:rFonts w:asciiTheme="majorHAnsi" w:hAnsiTheme="majorHAnsi" w:cstheme="majorHAnsi"/>
                <w:b w:val="0"/>
                <w:bCs/>
                <w:sz w:val="22"/>
              </w:rPr>
              <w:t>Kerboodle</w:t>
            </w:r>
          </w:p>
          <w:p w14:paraId="208B1B94" w14:textId="77777777" w:rsidR="00556BF4" w:rsidRPr="00055406" w:rsidRDefault="00556BF4" w:rsidP="00556BF4">
            <w:pPr>
              <w:rPr>
                <w:rFonts w:asciiTheme="majorHAnsi" w:hAnsiTheme="majorHAnsi" w:cstheme="majorHAnsi"/>
                <w:b w:val="0"/>
                <w:bCs/>
                <w:sz w:val="22"/>
              </w:rPr>
            </w:pPr>
            <w:r w:rsidRPr="00055406">
              <w:rPr>
                <w:rFonts w:asciiTheme="majorHAnsi" w:hAnsiTheme="majorHAnsi" w:cstheme="majorHAnsi"/>
                <w:b w:val="0"/>
                <w:bCs/>
                <w:sz w:val="22"/>
              </w:rPr>
              <w:t xml:space="preserve">Educake </w:t>
            </w:r>
          </w:p>
          <w:p w14:paraId="59330897" w14:textId="77777777" w:rsidR="00556BF4" w:rsidRPr="00055406" w:rsidRDefault="00556BF4" w:rsidP="00055406">
            <w:pPr>
              <w:rPr>
                <w:rFonts w:asciiTheme="majorHAnsi" w:hAnsiTheme="majorHAnsi" w:cstheme="majorHAnsi"/>
              </w:rPr>
            </w:pPr>
          </w:p>
        </w:tc>
      </w:tr>
      <w:tr w:rsidR="00556BF4" w:rsidRPr="007D5FB0" w14:paraId="48F64EF5" w14:textId="77777777" w:rsidTr="00556BF4">
        <w:tc>
          <w:tcPr>
            <w:tcW w:w="9016" w:type="dxa"/>
            <w:shd w:val="clear" w:color="auto" w:fill="FFCCFF"/>
          </w:tcPr>
          <w:p w14:paraId="69737495"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Useful websites I can use:</w:t>
            </w:r>
          </w:p>
          <w:p w14:paraId="0D4C7377" w14:textId="77777777" w:rsidR="00556BF4" w:rsidRPr="007D5FB0" w:rsidRDefault="00556BF4" w:rsidP="00556BF4">
            <w:pPr>
              <w:rPr>
                <w:rFonts w:asciiTheme="majorHAnsi" w:hAnsiTheme="majorHAnsi" w:cstheme="majorHAnsi"/>
                <w:sz w:val="22"/>
              </w:rPr>
            </w:pPr>
          </w:p>
        </w:tc>
      </w:tr>
      <w:tr w:rsidR="00556BF4" w:rsidRPr="007D5FB0" w14:paraId="19F40E82" w14:textId="77777777" w:rsidTr="00556BF4">
        <w:tc>
          <w:tcPr>
            <w:tcW w:w="9016" w:type="dxa"/>
          </w:tcPr>
          <w:p w14:paraId="2C3FE5B8" w14:textId="77777777" w:rsidR="00556BF4" w:rsidRPr="007D5FB0" w:rsidRDefault="00000000" w:rsidP="00556BF4">
            <w:pPr>
              <w:rPr>
                <w:rFonts w:asciiTheme="majorHAnsi" w:hAnsiTheme="majorHAnsi" w:cstheme="majorHAnsi"/>
                <w:sz w:val="22"/>
              </w:rPr>
            </w:pPr>
            <w:hyperlink r:id="rId349" w:history="1">
              <w:r w:rsidR="00556BF4" w:rsidRPr="007D5FB0">
                <w:rPr>
                  <w:rStyle w:val="Hyperlink"/>
                  <w:rFonts w:asciiTheme="majorHAnsi" w:hAnsiTheme="majorHAnsi" w:cstheme="majorHAnsi"/>
                  <w:sz w:val="22"/>
                </w:rPr>
                <w:t>GCSE Chemistry (Single Science) - BBC Bitesize</w:t>
              </w:r>
            </w:hyperlink>
          </w:p>
          <w:p w14:paraId="2A5CA015" w14:textId="77777777" w:rsidR="00556BF4" w:rsidRPr="007D5FB0" w:rsidRDefault="00000000" w:rsidP="00556BF4">
            <w:pPr>
              <w:rPr>
                <w:rFonts w:asciiTheme="majorHAnsi" w:hAnsiTheme="majorHAnsi" w:cstheme="majorHAnsi"/>
                <w:sz w:val="22"/>
              </w:rPr>
            </w:pPr>
            <w:hyperlink r:id="rId350" w:history="1">
              <w:r w:rsidR="00556BF4" w:rsidRPr="007D5FB0">
                <w:rPr>
                  <w:rStyle w:val="Hyperlink"/>
                  <w:rFonts w:asciiTheme="majorHAnsi" w:hAnsiTheme="majorHAnsi" w:cstheme="majorHAnsi"/>
                  <w:sz w:val="22"/>
                </w:rPr>
                <w:t>www.Kerboodle.com</w:t>
              </w:r>
            </w:hyperlink>
          </w:p>
          <w:p w14:paraId="3E76101C" w14:textId="77777777" w:rsidR="00556BF4" w:rsidRPr="007D5FB0" w:rsidRDefault="00000000" w:rsidP="00556BF4">
            <w:pPr>
              <w:rPr>
                <w:rFonts w:asciiTheme="majorHAnsi" w:hAnsiTheme="majorHAnsi" w:cstheme="majorHAnsi"/>
                <w:sz w:val="22"/>
              </w:rPr>
            </w:pPr>
            <w:hyperlink r:id="rId351" w:history="1">
              <w:r w:rsidR="00556BF4" w:rsidRPr="007D5FB0">
                <w:rPr>
                  <w:rStyle w:val="Hyperlink"/>
                  <w:rFonts w:asciiTheme="majorHAnsi" w:hAnsiTheme="majorHAnsi" w:cstheme="majorHAnsi"/>
                  <w:sz w:val="22"/>
                </w:rPr>
                <w:t>Freesciencelessons - YouTube</w:t>
              </w:r>
            </w:hyperlink>
          </w:p>
          <w:p w14:paraId="5254CAC7" w14:textId="77777777" w:rsidR="00556BF4" w:rsidRPr="007D5FB0" w:rsidRDefault="00556BF4" w:rsidP="00556BF4">
            <w:pPr>
              <w:rPr>
                <w:rFonts w:asciiTheme="majorHAnsi" w:hAnsiTheme="majorHAnsi" w:cstheme="majorHAnsi"/>
                <w:sz w:val="22"/>
              </w:rPr>
            </w:pPr>
          </w:p>
        </w:tc>
      </w:tr>
      <w:tr w:rsidR="00556BF4" w:rsidRPr="007D5FB0" w14:paraId="517FA347" w14:textId="77777777" w:rsidTr="00556BF4">
        <w:tc>
          <w:tcPr>
            <w:tcW w:w="9016" w:type="dxa"/>
            <w:shd w:val="clear" w:color="auto" w:fill="CCFFFF"/>
          </w:tcPr>
          <w:p w14:paraId="42DD5F60"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lastRenderedPageBreak/>
              <w:t>Enrichment Experiences which will help to develop and broaden my knowledge and skills further (including reading):</w:t>
            </w:r>
          </w:p>
          <w:p w14:paraId="41A0D106" w14:textId="77777777" w:rsidR="00556BF4" w:rsidRPr="007D5FB0" w:rsidRDefault="00556BF4" w:rsidP="00556BF4">
            <w:pPr>
              <w:rPr>
                <w:rFonts w:asciiTheme="majorHAnsi" w:hAnsiTheme="majorHAnsi" w:cstheme="majorHAnsi"/>
                <w:sz w:val="22"/>
              </w:rPr>
            </w:pPr>
          </w:p>
        </w:tc>
      </w:tr>
      <w:tr w:rsidR="00556BF4" w:rsidRPr="007D5FB0" w14:paraId="45A034CF" w14:textId="77777777" w:rsidTr="00556BF4">
        <w:trPr>
          <w:trHeight w:val="165"/>
        </w:trPr>
        <w:tc>
          <w:tcPr>
            <w:tcW w:w="9016" w:type="dxa"/>
          </w:tcPr>
          <w:p w14:paraId="28A7BB4D" w14:textId="77777777" w:rsidR="00556BF4" w:rsidRPr="007D5FB0" w:rsidRDefault="00556BF4" w:rsidP="00556BF4">
            <w:pPr>
              <w:rPr>
                <w:rFonts w:asciiTheme="majorHAnsi" w:hAnsiTheme="majorHAnsi" w:cstheme="majorHAnsi"/>
                <w:sz w:val="22"/>
              </w:rPr>
            </w:pPr>
          </w:p>
          <w:p w14:paraId="45C95103" w14:textId="77777777" w:rsidR="00556BF4" w:rsidRPr="007D5FB0" w:rsidRDefault="00000000" w:rsidP="00556BF4">
            <w:pPr>
              <w:rPr>
                <w:rFonts w:asciiTheme="majorHAnsi" w:hAnsiTheme="majorHAnsi" w:cstheme="majorHAnsi"/>
                <w:sz w:val="22"/>
              </w:rPr>
            </w:pPr>
            <w:hyperlink r:id="rId352" w:history="1">
              <w:r w:rsidR="00556BF4" w:rsidRPr="007D5FB0">
                <w:rPr>
                  <w:rStyle w:val="Hyperlink"/>
                  <w:rFonts w:asciiTheme="majorHAnsi" w:hAnsiTheme="majorHAnsi" w:cstheme="majorHAnsi"/>
                  <w:sz w:val="22"/>
                </w:rPr>
                <w:t>Periodic Table: History (rsc.org)</w:t>
              </w:r>
            </w:hyperlink>
          </w:p>
          <w:p w14:paraId="5735CA56" w14:textId="77777777" w:rsidR="00556BF4" w:rsidRPr="007D5FB0" w:rsidRDefault="00556BF4" w:rsidP="00556BF4">
            <w:pPr>
              <w:rPr>
                <w:rFonts w:asciiTheme="majorHAnsi" w:hAnsiTheme="majorHAnsi" w:cstheme="majorHAnsi"/>
                <w:sz w:val="22"/>
              </w:rPr>
            </w:pPr>
          </w:p>
        </w:tc>
      </w:tr>
    </w:tbl>
    <w:p w14:paraId="054112F8" w14:textId="77777777" w:rsidR="00055406" w:rsidRDefault="00055406" w:rsidP="00556BF4">
      <w:pPr>
        <w:jc w:val="center"/>
        <w:rPr>
          <w:rFonts w:asciiTheme="majorHAnsi" w:hAnsiTheme="majorHAnsi" w:cstheme="majorHAnsi"/>
          <w:color w:val="013A57" w:themeColor="accent1" w:themeShade="BF"/>
          <w:sz w:val="22"/>
        </w:rPr>
      </w:pPr>
    </w:p>
    <w:p w14:paraId="7B218133" w14:textId="77777777" w:rsidR="00055406" w:rsidRDefault="00055406" w:rsidP="00556BF4">
      <w:pPr>
        <w:jc w:val="center"/>
        <w:rPr>
          <w:rFonts w:asciiTheme="majorHAnsi" w:hAnsiTheme="majorHAnsi" w:cstheme="majorHAnsi"/>
          <w:color w:val="013A57" w:themeColor="accent1" w:themeShade="BF"/>
          <w:sz w:val="22"/>
        </w:rPr>
      </w:pPr>
    </w:p>
    <w:p w14:paraId="29E7DC21" w14:textId="77777777" w:rsidR="00055406" w:rsidRDefault="00055406" w:rsidP="00556BF4">
      <w:pPr>
        <w:jc w:val="center"/>
        <w:rPr>
          <w:rFonts w:asciiTheme="majorHAnsi" w:hAnsiTheme="majorHAnsi" w:cstheme="majorHAnsi"/>
          <w:color w:val="013A57" w:themeColor="accent1" w:themeShade="BF"/>
          <w:sz w:val="22"/>
        </w:rPr>
      </w:pPr>
    </w:p>
    <w:p w14:paraId="4A37D47A" w14:textId="77777777" w:rsidR="00055406" w:rsidRDefault="00055406" w:rsidP="00556BF4">
      <w:pPr>
        <w:jc w:val="center"/>
        <w:rPr>
          <w:rFonts w:asciiTheme="majorHAnsi" w:hAnsiTheme="majorHAnsi" w:cstheme="majorHAnsi"/>
          <w:color w:val="013A57" w:themeColor="accent1" w:themeShade="BF"/>
          <w:sz w:val="22"/>
        </w:rPr>
      </w:pPr>
    </w:p>
    <w:p w14:paraId="3D1E2C32" w14:textId="77777777" w:rsidR="00055406" w:rsidRDefault="00055406" w:rsidP="00556BF4">
      <w:pPr>
        <w:jc w:val="center"/>
        <w:rPr>
          <w:rFonts w:asciiTheme="majorHAnsi" w:hAnsiTheme="majorHAnsi" w:cstheme="majorHAnsi"/>
          <w:color w:val="013A57" w:themeColor="accent1" w:themeShade="BF"/>
          <w:sz w:val="22"/>
        </w:rPr>
      </w:pPr>
    </w:p>
    <w:p w14:paraId="0F8D8671" w14:textId="77777777" w:rsidR="00055406" w:rsidRDefault="00055406" w:rsidP="00556BF4">
      <w:pPr>
        <w:jc w:val="center"/>
        <w:rPr>
          <w:rFonts w:asciiTheme="majorHAnsi" w:hAnsiTheme="majorHAnsi" w:cstheme="majorHAnsi"/>
          <w:color w:val="013A57" w:themeColor="accent1" w:themeShade="BF"/>
          <w:sz w:val="22"/>
        </w:rPr>
      </w:pPr>
    </w:p>
    <w:p w14:paraId="0744F97C" w14:textId="77777777" w:rsidR="00055406" w:rsidRDefault="00055406" w:rsidP="00556BF4">
      <w:pPr>
        <w:jc w:val="center"/>
        <w:rPr>
          <w:rFonts w:asciiTheme="majorHAnsi" w:hAnsiTheme="majorHAnsi" w:cstheme="majorHAnsi"/>
          <w:color w:val="013A57" w:themeColor="accent1" w:themeShade="BF"/>
          <w:sz w:val="22"/>
        </w:rPr>
      </w:pPr>
    </w:p>
    <w:p w14:paraId="03E81B4F" w14:textId="77777777" w:rsidR="00055406" w:rsidRDefault="00055406" w:rsidP="00556BF4">
      <w:pPr>
        <w:jc w:val="center"/>
        <w:rPr>
          <w:rFonts w:asciiTheme="majorHAnsi" w:hAnsiTheme="majorHAnsi" w:cstheme="majorHAnsi"/>
          <w:color w:val="013A57" w:themeColor="accent1" w:themeShade="BF"/>
          <w:sz w:val="22"/>
        </w:rPr>
      </w:pPr>
    </w:p>
    <w:p w14:paraId="2B9A0E85" w14:textId="77777777" w:rsidR="00055406" w:rsidRDefault="00055406" w:rsidP="00556BF4">
      <w:pPr>
        <w:jc w:val="center"/>
        <w:rPr>
          <w:rFonts w:asciiTheme="majorHAnsi" w:hAnsiTheme="majorHAnsi" w:cstheme="majorHAnsi"/>
          <w:color w:val="013A57" w:themeColor="accent1" w:themeShade="BF"/>
          <w:sz w:val="22"/>
        </w:rPr>
      </w:pPr>
    </w:p>
    <w:p w14:paraId="39EBA4C3" w14:textId="77777777" w:rsidR="00055406" w:rsidRDefault="00055406" w:rsidP="00556BF4">
      <w:pPr>
        <w:jc w:val="center"/>
        <w:rPr>
          <w:rFonts w:asciiTheme="majorHAnsi" w:hAnsiTheme="majorHAnsi" w:cstheme="majorHAnsi"/>
          <w:color w:val="013A57" w:themeColor="accent1" w:themeShade="BF"/>
          <w:sz w:val="22"/>
        </w:rPr>
      </w:pPr>
    </w:p>
    <w:p w14:paraId="043F0964" w14:textId="77777777" w:rsidR="00055406" w:rsidRDefault="00055406" w:rsidP="00556BF4">
      <w:pPr>
        <w:jc w:val="center"/>
        <w:rPr>
          <w:rFonts w:asciiTheme="majorHAnsi" w:hAnsiTheme="majorHAnsi" w:cstheme="majorHAnsi"/>
          <w:color w:val="013A57" w:themeColor="accent1" w:themeShade="BF"/>
          <w:sz w:val="22"/>
        </w:rPr>
      </w:pPr>
    </w:p>
    <w:p w14:paraId="247FE9B8" w14:textId="77777777" w:rsidR="00055406" w:rsidRDefault="00055406" w:rsidP="00556BF4">
      <w:pPr>
        <w:jc w:val="center"/>
        <w:rPr>
          <w:rFonts w:asciiTheme="majorHAnsi" w:hAnsiTheme="majorHAnsi" w:cstheme="majorHAnsi"/>
          <w:color w:val="013A57" w:themeColor="accent1" w:themeShade="BF"/>
          <w:sz w:val="22"/>
        </w:rPr>
      </w:pPr>
    </w:p>
    <w:p w14:paraId="650C9DDF" w14:textId="77777777" w:rsidR="00055406" w:rsidRDefault="00055406" w:rsidP="00556BF4">
      <w:pPr>
        <w:jc w:val="center"/>
        <w:rPr>
          <w:rFonts w:asciiTheme="majorHAnsi" w:hAnsiTheme="majorHAnsi" w:cstheme="majorHAnsi"/>
          <w:color w:val="013A57" w:themeColor="accent1" w:themeShade="BF"/>
          <w:sz w:val="22"/>
        </w:rPr>
      </w:pPr>
    </w:p>
    <w:p w14:paraId="23491158" w14:textId="77777777" w:rsidR="00055406" w:rsidRDefault="00055406" w:rsidP="00556BF4">
      <w:pPr>
        <w:jc w:val="center"/>
        <w:rPr>
          <w:rFonts w:asciiTheme="majorHAnsi" w:hAnsiTheme="majorHAnsi" w:cstheme="majorHAnsi"/>
          <w:color w:val="013A57" w:themeColor="accent1" w:themeShade="BF"/>
          <w:sz w:val="22"/>
        </w:rPr>
      </w:pPr>
    </w:p>
    <w:p w14:paraId="217307F5" w14:textId="77777777" w:rsidR="00055406" w:rsidRDefault="00055406" w:rsidP="00556BF4">
      <w:pPr>
        <w:jc w:val="center"/>
        <w:rPr>
          <w:rFonts w:asciiTheme="majorHAnsi" w:hAnsiTheme="majorHAnsi" w:cstheme="majorHAnsi"/>
          <w:color w:val="013A57" w:themeColor="accent1" w:themeShade="BF"/>
          <w:sz w:val="22"/>
        </w:rPr>
      </w:pPr>
    </w:p>
    <w:p w14:paraId="3CB4458D" w14:textId="77777777" w:rsidR="00055406" w:rsidRDefault="00055406" w:rsidP="00556BF4">
      <w:pPr>
        <w:jc w:val="center"/>
        <w:rPr>
          <w:rFonts w:asciiTheme="majorHAnsi" w:hAnsiTheme="majorHAnsi" w:cstheme="majorHAnsi"/>
          <w:color w:val="013A57" w:themeColor="accent1" w:themeShade="BF"/>
          <w:sz w:val="22"/>
        </w:rPr>
      </w:pPr>
    </w:p>
    <w:p w14:paraId="3C867A99" w14:textId="77777777" w:rsidR="00055406" w:rsidRDefault="00055406" w:rsidP="00556BF4">
      <w:pPr>
        <w:jc w:val="center"/>
        <w:rPr>
          <w:rFonts w:asciiTheme="majorHAnsi" w:hAnsiTheme="majorHAnsi" w:cstheme="majorHAnsi"/>
          <w:color w:val="013A57" w:themeColor="accent1" w:themeShade="BF"/>
          <w:sz w:val="22"/>
        </w:rPr>
      </w:pPr>
    </w:p>
    <w:p w14:paraId="19B89CA2" w14:textId="77777777" w:rsidR="00055406" w:rsidRDefault="00055406" w:rsidP="00556BF4">
      <w:pPr>
        <w:jc w:val="center"/>
        <w:rPr>
          <w:rFonts w:asciiTheme="majorHAnsi" w:hAnsiTheme="majorHAnsi" w:cstheme="majorHAnsi"/>
          <w:color w:val="013A57" w:themeColor="accent1" w:themeShade="BF"/>
          <w:sz w:val="22"/>
        </w:rPr>
      </w:pPr>
    </w:p>
    <w:p w14:paraId="590FD02A" w14:textId="77777777" w:rsidR="00055406" w:rsidRDefault="00055406" w:rsidP="00556BF4">
      <w:pPr>
        <w:jc w:val="center"/>
        <w:rPr>
          <w:rFonts w:asciiTheme="majorHAnsi" w:hAnsiTheme="majorHAnsi" w:cstheme="majorHAnsi"/>
          <w:color w:val="013A57" w:themeColor="accent1" w:themeShade="BF"/>
          <w:sz w:val="22"/>
        </w:rPr>
      </w:pPr>
    </w:p>
    <w:p w14:paraId="14D336DB" w14:textId="77777777" w:rsidR="00055406" w:rsidRDefault="00055406" w:rsidP="00556BF4">
      <w:pPr>
        <w:jc w:val="center"/>
        <w:rPr>
          <w:rFonts w:asciiTheme="majorHAnsi" w:hAnsiTheme="majorHAnsi" w:cstheme="majorHAnsi"/>
          <w:color w:val="013A57" w:themeColor="accent1" w:themeShade="BF"/>
          <w:sz w:val="22"/>
        </w:rPr>
      </w:pPr>
    </w:p>
    <w:p w14:paraId="52BD7743" w14:textId="77777777" w:rsidR="00055406" w:rsidRDefault="00055406" w:rsidP="00556BF4">
      <w:pPr>
        <w:jc w:val="center"/>
        <w:rPr>
          <w:rFonts w:asciiTheme="majorHAnsi" w:hAnsiTheme="majorHAnsi" w:cstheme="majorHAnsi"/>
          <w:color w:val="013A57" w:themeColor="accent1" w:themeShade="BF"/>
          <w:sz w:val="22"/>
        </w:rPr>
      </w:pPr>
    </w:p>
    <w:p w14:paraId="7BF355AF" w14:textId="77777777" w:rsidR="00055406" w:rsidRDefault="00055406" w:rsidP="00556BF4">
      <w:pPr>
        <w:jc w:val="center"/>
        <w:rPr>
          <w:rFonts w:asciiTheme="majorHAnsi" w:hAnsiTheme="majorHAnsi" w:cstheme="majorHAnsi"/>
          <w:color w:val="013A57" w:themeColor="accent1" w:themeShade="BF"/>
          <w:sz w:val="22"/>
        </w:rPr>
      </w:pPr>
    </w:p>
    <w:p w14:paraId="2FA33F8A" w14:textId="77777777" w:rsidR="00055406" w:rsidRDefault="00055406" w:rsidP="00556BF4">
      <w:pPr>
        <w:jc w:val="center"/>
        <w:rPr>
          <w:rFonts w:asciiTheme="majorHAnsi" w:hAnsiTheme="majorHAnsi" w:cstheme="majorHAnsi"/>
          <w:color w:val="013A57" w:themeColor="accent1" w:themeShade="BF"/>
          <w:sz w:val="22"/>
        </w:rPr>
      </w:pPr>
    </w:p>
    <w:p w14:paraId="5B1A26A8" w14:textId="77777777" w:rsidR="00055406" w:rsidRDefault="00055406" w:rsidP="00556BF4">
      <w:pPr>
        <w:jc w:val="center"/>
        <w:rPr>
          <w:rFonts w:asciiTheme="majorHAnsi" w:hAnsiTheme="majorHAnsi" w:cstheme="majorHAnsi"/>
          <w:color w:val="013A57" w:themeColor="accent1" w:themeShade="BF"/>
          <w:sz w:val="22"/>
        </w:rPr>
      </w:pPr>
    </w:p>
    <w:p w14:paraId="50523453" w14:textId="77777777" w:rsidR="00055406" w:rsidRDefault="00055406" w:rsidP="00556BF4">
      <w:pPr>
        <w:jc w:val="center"/>
        <w:rPr>
          <w:rFonts w:asciiTheme="majorHAnsi" w:hAnsiTheme="majorHAnsi" w:cstheme="majorHAnsi"/>
          <w:color w:val="013A57" w:themeColor="accent1" w:themeShade="BF"/>
          <w:sz w:val="22"/>
        </w:rPr>
      </w:pPr>
    </w:p>
    <w:p w14:paraId="41F91181" w14:textId="77777777" w:rsidR="00055406" w:rsidRDefault="00055406" w:rsidP="00556BF4">
      <w:pPr>
        <w:jc w:val="center"/>
        <w:rPr>
          <w:rFonts w:asciiTheme="majorHAnsi" w:hAnsiTheme="majorHAnsi" w:cstheme="majorHAnsi"/>
          <w:color w:val="013A57" w:themeColor="accent1" w:themeShade="BF"/>
          <w:sz w:val="22"/>
        </w:rPr>
      </w:pPr>
    </w:p>
    <w:p w14:paraId="1AA2503C" w14:textId="77777777" w:rsidR="00055406" w:rsidRDefault="00055406" w:rsidP="00556BF4">
      <w:pPr>
        <w:jc w:val="center"/>
        <w:rPr>
          <w:rFonts w:asciiTheme="majorHAnsi" w:hAnsiTheme="majorHAnsi" w:cstheme="majorHAnsi"/>
          <w:color w:val="013A57" w:themeColor="accent1" w:themeShade="BF"/>
          <w:sz w:val="22"/>
        </w:rPr>
      </w:pPr>
    </w:p>
    <w:p w14:paraId="1D7C7587" w14:textId="77777777" w:rsidR="00055406" w:rsidRDefault="00055406" w:rsidP="00556BF4">
      <w:pPr>
        <w:jc w:val="center"/>
        <w:rPr>
          <w:rFonts w:asciiTheme="majorHAnsi" w:hAnsiTheme="majorHAnsi" w:cstheme="majorHAnsi"/>
          <w:color w:val="013A57" w:themeColor="accent1" w:themeShade="BF"/>
          <w:sz w:val="22"/>
        </w:rPr>
      </w:pPr>
    </w:p>
    <w:p w14:paraId="3149E789" w14:textId="77777777" w:rsidR="00055406" w:rsidRDefault="00055406" w:rsidP="00556BF4">
      <w:pPr>
        <w:jc w:val="center"/>
        <w:rPr>
          <w:rFonts w:asciiTheme="majorHAnsi" w:hAnsiTheme="majorHAnsi" w:cstheme="majorHAnsi"/>
          <w:color w:val="013A57" w:themeColor="accent1" w:themeShade="BF"/>
          <w:sz w:val="22"/>
        </w:rPr>
      </w:pPr>
    </w:p>
    <w:p w14:paraId="05A09555" w14:textId="77777777" w:rsidR="00055406" w:rsidRDefault="00055406" w:rsidP="00556BF4">
      <w:pPr>
        <w:jc w:val="center"/>
        <w:rPr>
          <w:rFonts w:asciiTheme="majorHAnsi" w:hAnsiTheme="majorHAnsi" w:cstheme="majorHAnsi"/>
          <w:color w:val="013A57" w:themeColor="accent1" w:themeShade="BF"/>
          <w:sz w:val="22"/>
        </w:rPr>
      </w:pPr>
    </w:p>
    <w:p w14:paraId="5CD7AFB2" w14:textId="77777777" w:rsidR="00055406" w:rsidRDefault="00055406" w:rsidP="00556BF4">
      <w:pPr>
        <w:jc w:val="center"/>
        <w:rPr>
          <w:rFonts w:asciiTheme="majorHAnsi" w:hAnsiTheme="majorHAnsi" w:cstheme="majorHAnsi"/>
          <w:color w:val="013A57" w:themeColor="accent1" w:themeShade="BF"/>
          <w:sz w:val="22"/>
        </w:rPr>
      </w:pPr>
    </w:p>
    <w:p w14:paraId="0C551439" w14:textId="77777777" w:rsidR="00055406" w:rsidRDefault="00055406" w:rsidP="00556BF4">
      <w:pPr>
        <w:jc w:val="center"/>
        <w:rPr>
          <w:rFonts w:asciiTheme="majorHAnsi" w:hAnsiTheme="majorHAnsi" w:cstheme="majorHAnsi"/>
          <w:color w:val="013A57" w:themeColor="accent1" w:themeShade="BF"/>
          <w:sz w:val="22"/>
        </w:rPr>
      </w:pPr>
    </w:p>
    <w:p w14:paraId="0578C0C4" w14:textId="77777777" w:rsidR="00055406" w:rsidRDefault="00055406" w:rsidP="00556BF4">
      <w:pPr>
        <w:jc w:val="center"/>
        <w:rPr>
          <w:rFonts w:asciiTheme="majorHAnsi" w:hAnsiTheme="majorHAnsi" w:cstheme="majorHAnsi"/>
          <w:color w:val="013A57" w:themeColor="accent1" w:themeShade="BF"/>
          <w:sz w:val="22"/>
        </w:rPr>
      </w:pPr>
    </w:p>
    <w:p w14:paraId="6817C0FC" w14:textId="77777777" w:rsidR="00055406" w:rsidRDefault="00055406" w:rsidP="00556BF4">
      <w:pPr>
        <w:jc w:val="center"/>
        <w:rPr>
          <w:rFonts w:asciiTheme="majorHAnsi" w:hAnsiTheme="majorHAnsi" w:cstheme="majorHAnsi"/>
          <w:color w:val="013A57" w:themeColor="accent1" w:themeShade="BF"/>
          <w:sz w:val="22"/>
        </w:rPr>
      </w:pPr>
    </w:p>
    <w:p w14:paraId="091A6C9D" w14:textId="77777777" w:rsidR="00055406" w:rsidRDefault="00055406" w:rsidP="00556BF4">
      <w:pPr>
        <w:jc w:val="center"/>
        <w:rPr>
          <w:rFonts w:asciiTheme="majorHAnsi" w:hAnsiTheme="majorHAnsi" w:cstheme="majorHAnsi"/>
          <w:color w:val="013A57" w:themeColor="accent1" w:themeShade="BF"/>
          <w:sz w:val="22"/>
        </w:rPr>
      </w:pPr>
    </w:p>
    <w:p w14:paraId="16293131" w14:textId="77777777" w:rsidR="00055406" w:rsidRDefault="00055406" w:rsidP="00556BF4">
      <w:pPr>
        <w:jc w:val="center"/>
        <w:rPr>
          <w:rFonts w:asciiTheme="majorHAnsi" w:hAnsiTheme="majorHAnsi" w:cstheme="majorHAnsi"/>
          <w:color w:val="013A57" w:themeColor="accent1" w:themeShade="BF"/>
          <w:sz w:val="22"/>
        </w:rPr>
      </w:pPr>
    </w:p>
    <w:p w14:paraId="4B859672" w14:textId="77777777" w:rsidR="00055406" w:rsidRDefault="00055406" w:rsidP="00556BF4">
      <w:pPr>
        <w:jc w:val="center"/>
        <w:rPr>
          <w:rFonts w:asciiTheme="majorHAnsi" w:hAnsiTheme="majorHAnsi" w:cstheme="majorHAnsi"/>
          <w:color w:val="013A57" w:themeColor="accent1" w:themeShade="BF"/>
          <w:sz w:val="22"/>
        </w:rPr>
      </w:pPr>
    </w:p>
    <w:p w14:paraId="3B4DB114" w14:textId="77777777" w:rsidR="00055406" w:rsidRDefault="00055406" w:rsidP="00556BF4">
      <w:pPr>
        <w:jc w:val="center"/>
        <w:rPr>
          <w:rFonts w:asciiTheme="majorHAnsi" w:hAnsiTheme="majorHAnsi" w:cstheme="majorHAnsi"/>
          <w:color w:val="013A57" w:themeColor="accent1" w:themeShade="BF"/>
          <w:sz w:val="22"/>
        </w:rPr>
      </w:pPr>
    </w:p>
    <w:p w14:paraId="4664D815" w14:textId="77777777" w:rsidR="00055406" w:rsidRDefault="00055406" w:rsidP="00556BF4">
      <w:pPr>
        <w:jc w:val="center"/>
        <w:rPr>
          <w:rFonts w:asciiTheme="majorHAnsi" w:hAnsiTheme="majorHAnsi" w:cstheme="majorHAnsi"/>
          <w:color w:val="013A57" w:themeColor="accent1" w:themeShade="BF"/>
          <w:sz w:val="22"/>
        </w:rPr>
      </w:pPr>
    </w:p>
    <w:p w14:paraId="2FB6108B" w14:textId="77777777" w:rsidR="00055406" w:rsidRDefault="00055406" w:rsidP="00556BF4">
      <w:pPr>
        <w:jc w:val="center"/>
        <w:rPr>
          <w:rFonts w:asciiTheme="majorHAnsi" w:hAnsiTheme="majorHAnsi" w:cstheme="majorHAnsi"/>
          <w:color w:val="013A57" w:themeColor="accent1" w:themeShade="BF"/>
          <w:sz w:val="22"/>
        </w:rPr>
      </w:pPr>
    </w:p>
    <w:p w14:paraId="452343F8" w14:textId="77777777" w:rsidR="00055406" w:rsidRDefault="00055406" w:rsidP="00556BF4">
      <w:pPr>
        <w:jc w:val="center"/>
        <w:rPr>
          <w:rFonts w:asciiTheme="majorHAnsi" w:hAnsiTheme="majorHAnsi" w:cstheme="majorHAnsi"/>
          <w:color w:val="013A57" w:themeColor="accent1" w:themeShade="BF"/>
          <w:sz w:val="22"/>
        </w:rPr>
      </w:pPr>
    </w:p>
    <w:p w14:paraId="641D7A84" w14:textId="76A57916" w:rsidR="00556BF4" w:rsidRPr="00055406" w:rsidRDefault="00556BF4" w:rsidP="00556BF4">
      <w:pPr>
        <w:jc w:val="center"/>
        <w:rPr>
          <w:rFonts w:asciiTheme="majorHAnsi" w:hAnsiTheme="majorHAnsi" w:cstheme="majorHAnsi"/>
          <w:color w:val="013A57" w:themeColor="accent1" w:themeShade="BF"/>
          <w:szCs w:val="28"/>
        </w:rPr>
      </w:pPr>
      <w:r w:rsidRPr="00055406">
        <w:rPr>
          <w:rFonts w:asciiTheme="majorHAnsi" w:hAnsiTheme="majorHAnsi" w:cstheme="majorHAnsi"/>
          <w:color w:val="013A57" w:themeColor="accent1" w:themeShade="BF"/>
          <w:szCs w:val="28"/>
        </w:rPr>
        <w:lastRenderedPageBreak/>
        <w:t xml:space="preserve">Year (Year 11A) </w:t>
      </w:r>
      <w:r w:rsidR="0075661B" w:rsidRPr="00055406">
        <w:rPr>
          <w:rFonts w:asciiTheme="majorHAnsi" w:hAnsiTheme="majorHAnsi" w:cstheme="majorHAnsi"/>
          <w:color w:val="013A57" w:themeColor="accent1" w:themeShade="BF"/>
          <w:szCs w:val="28"/>
        </w:rPr>
        <w:t>Spring</w:t>
      </w:r>
      <w:r w:rsidRPr="00055406">
        <w:rPr>
          <w:rFonts w:asciiTheme="majorHAnsi" w:hAnsiTheme="majorHAnsi" w:cstheme="majorHAnsi"/>
          <w:color w:val="013A57" w:themeColor="accent1" w:themeShade="BF"/>
          <w:szCs w:val="28"/>
        </w:rPr>
        <w:t xml:space="preserve"> Revision for (Chemistry).</w:t>
      </w:r>
    </w:p>
    <w:p w14:paraId="59F202A0" w14:textId="77777777" w:rsidR="00556BF4" w:rsidRPr="007D5FB0" w:rsidRDefault="00556BF4" w:rsidP="00556BF4">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556BF4" w:rsidRPr="007D5FB0" w14:paraId="3BB4BC9D" w14:textId="77777777" w:rsidTr="00556BF4">
        <w:tc>
          <w:tcPr>
            <w:tcW w:w="9016" w:type="dxa"/>
            <w:shd w:val="clear" w:color="auto" w:fill="CCFFCC"/>
          </w:tcPr>
          <w:p w14:paraId="345BAAD0"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556BF4" w:rsidRPr="007D5FB0" w14:paraId="02FC0CEF" w14:textId="77777777" w:rsidTr="00556BF4">
        <w:tc>
          <w:tcPr>
            <w:tcW w:w="9016" w:type="dxa"/>
            <w:shd w:val="clear" w:color="auto" w:fill="auto"/>
          </w:tcPr>
          <w:p w14:paraId="1FB49EB7" w14:textId="77777777" w:rsidR="00556BF4" w:rsidRPr="007D5FB0" w:rsidRDefault="00556BF4" w:rsidP="00556BF4">
            <w:pPr>
              <w:rPr>
                <w:rFonts w:asciiTheme="majorHAnsi" w:hAnsiTheme="majorHAnsi" w:cstheme="majorHAnsi"/>
                <w:sz w:val="22"/>
              </w:rPr>
            </w:pPr>
          </w:p>
          <w:p w14:paraId="6F39977D"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End of Spring 1 Assessment on:</w:t>
            </w:r>
          </w:p>
          <w:p w14:paraId="0F757B6B" w14:textId="77777777" w:rsidR="00556BF4" w:rsidRPr="007D5FB0" w:rsidRDefault="00556BF4" w:rsidP="00556BF4">
            <w:pPr>
              <w:rPr>
                <w:rFonts w:asciiTheme="majorHAnsi" w:hAnsiTheme="majorHAnsi" w:cstheme="majorHAnsi"/>
                <w:sz w:val="22"/>
              </w:rPr>
            </w:pPr>
          </w:p>
          <w:p w14:paraId="290C65A7" w14:textId="77777777" w:rsidR="00556BF4" w:rsidRPr="007D5FB0" w:rsidRDefault="00556BF4" w:rsidP="006C37C3">
            <w:pPr>
              <w:pStyle w:val="ListParagraph"/>
              <w:numPr>
                <w:ilvl w:val="0"/>
                <w:numId w:val="134"/>
              </w:numPr>
              <w:spacing w:after="0" w:line="240" w:lineRule="auto"/>
              <w:rPr>
                <w:rFonts w:asciiTheme="majorHAnsi" w:hAnsiTheme="majorHAnsi" w:cstheme="majorHAnsi"/>
              </w:rPr>
            </w:pPr>
            <w:r w:rsidRPr="007D5FB0">
              <w:rPr>
                <w:rFonts w:asciiTheme="majorHAnsi" w:hAnsiTheme="majorHAnsi" w:cstheme="majorHAnsi"/>
              </w:rPr>
              <w:t>Paper 1 Chemistry (mock)</w:t>
            </w:r>
          </w:p>
          <w:p w14:paraId="5BA490D5" w14:textId="77777777" w:rsidR="00556BF4" w:rsidRPr="007D5FB0" w:rsidRDefault="00556BF4" w:rsidP="006C37C3">
            <w:pPr>
              <w:pStyle w:val="ListParagraph"/>
              <w:numPr>
                <w:ilvl w:val="0"/>
                <w:numId w:val="134"/>
              </w:numPr>
              <w:spacing w:after="0" w:line="240" w:lineRule="auto"/>
              <w:rPr>
                <w:rFonts w:asciiTheme="majorHAnsi" w:hAnsiTheme="majorHAnsi" w:cstheme="majorHAnsi"/>
              </w:rPr>
            </w:pPr>
            <w:r w:rsidRPr="007D5FB0">
              <w:rPr>
                <w:rFonts w:asciiTheme="majorHAnsi" w:hAnsiTheme="majorHAnsi" w:cstheme="majorHAnsi"/>
              </w:rPr>
              <w:t xml:space="preserve">Paper 2 Chemistry (Chemical Analysis, Chemistry of the Atmosphere, Using Materials) </w:t>
            </w:r>
          </w:p>
          <w:p w14:paraId="53551B10" w14:textId="77777777" w:rsidR="00556BF4" w:rsidRPr="007D5FB0" w:rsidRDefault="00556BF4" w:rsidP="00556BF4">
            <w:pPr>
              <w:rPr>
                <w:rFonts w:asciiTheme="majorHAnsi" w:hAnsiTheme="majorHAnsi" w:cstheme="majorHAnsi"/>
                <w:sz w:val="22"/>
              </w:rPr>
            </w:pPr>
          </w:p>
        </w:tc>
      </w:tr>
      <w:tr w:rsidR="00556BF4" w:rsidRPr="007D5FB0" w14:paraId="6C55DF33" w14:textId="77777777" w:rsidTr="00556BF4">
        <w:tc>
          <w:tcPr>
            <w:tcW w:w="9016" w:type="dxa"/>
            <w:shd w:val="clear" w:color="auto" w:fill="B1E4FD" w:themeFill="accent1" w:themeFillTint="33"/>
          </w:tcPr>
          <w:p w14:paraId="1A88D151"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What do I need to revise?</w:t>
            </w:r>
          </w:p>
          <w:p w14:paraId="0DD2D584" w14:textId="77777777" w:rsidR="00556BF4" w:rsidRPr="007D5FB0" w:rsidRDefault="00556BF4" w:rsidP="00556BF4">
            <w:pPr>
              <w:pStyle w:val="ListParagraph"/>
              <w:rPr>
                <w:rFonts w:asciiTheme="majorHAnsi" w:hAnsiTheme="majorHAnsi" w:cstheme="majorHAnsi"/>
              </w:rPr>
            </w:pPr>
          </w:p>
        </w:tc>
      </w:tr>
      <w:tr w:rsidR="00556BF4" w:rsidRPr="007D5FB0" w14:paraId="60FA4447" w14:textId="77777777" w:rsidTr="00556BF4">
        <w:tc>
          <w:tcPr>
            <w:tcW w:w="9016" w:type="dxa"/>
          </w:tcPr>
          <w:p w14:paraId="356094D9"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Chemical Analysis:</w:t>
            </w:r>
          </w:p>
          <w:p w14:paraId="553B2345" w14:textId="77777777" w:rsidR="00556BF4" w:rsidRPr="007D5FB0" w:rsidRDefault="00556BF4" w:rsidP="006C37C3">
            <w:pPr>
              <w:pStyle w:val="ListParagraph"/>
              <w:numPr>
                <w:ilvl w:val="0"/>
                <w:numId w:val="131"/>
              </w:numPr>
              <w:spacing w:after="0" w:line="240" w:lineRule="auto"/>
              <w:rPr>
                <w:rFonts w:asciiTheme="majorHAnsi" w:hAnsiTheme="majorHAnsi" w:cstheme="majorHAnsi"/>
              </w:rPr>
            </w:pPr>
            <w:r w:rsidRPr="007D5FB0">
              <w:rPr>
                <w:rFonts w:asciiTheme="majorHAnsi" w:hAnsiTheme="majorHAnsi" w:cstheme="majorHAnsi"/>
              </w:rPr>
              <w:t xml:space="preserve">Pure Substances </w:t>
            </w:r>
          </w:p>
          <w:p w14:paraId="58C4F11F" w14:textId="77777777" w:rsidR="00556BF4" w:rsidRPr="007D5FB0" w:rsidRDefault="00556BF4" w:rsidP="006C37C3">
            <w:pPr>
              <w:pStyle w:val="ListParagraph"/>
              <w:numPr>
                <w:ilvl w:val="0"/>
                <w:numId w:val="131"/>
              </w:numPr>
              <w:spacing w:after="0" w:line="240" w:lineRule="auto"/>
              <w:rPr>
                <w:rFonts w:asciiTheme="majorHAnsi" w:hAnsiTheme="majorHAnsi" w:cstheme="majorHAnsi"/>
              </w:rPr>
            </w:pPr>
            <w:r w:rsidRPr="007D5FB0">
              <w:rPr>
                <w:rFonts w:asciiTheme="majorHAnsi" w:hAnsiTheme="majorHAnsi" w:cstheme="majorHAnsi"/>
              </w:rPr>
              <w:t xml:space="preserve">Formulations </w:t>
            </w:r>
          </w:p>
          <w:p w14:paraId="1663110D" w14:textId="77777777" w:rsidR="00556BF4" w:rsidRPr="007D5FB0" w:rsidRDefault="00556BF4" w:rsidP="006C37C3">
            <w:pPr>
              <w:pStyle w:val="ListParagraph"/>
              <w:numPr>
                <w:ilvl w:val="0"/>
                <w:numId w:val="131"/>
              </w:numPr>
              <w:spacing w:after="0" w:line="240" w:lineRule="auto"/>
              <w:rPr>
                <w:rFonts w:asciiTheme="majorHAnsi" w:hAnsiTheme="majorHAnsi" w:cstheme="majorHAnsi"/>
              </w:rPr>
            </w:pPr>
            <w:r w:rsidRPr="007D5FB0">
              <w:rPr>
                <w:rFonts w:asciiTheme="majorHAnsi" w:hAnsiTheme="majorHAnsi" w:cstheme="majorHAnsi"/>
              </w:rPr>
              <w:t xml:space="preserve">Chromatography </w:t>
            </w:r>
          </w:p>
          <w:p w14:paraId="7191CA94" w14:textId="77777777" w:rsidR="00556BF4" w:rsidRPr="007D5FB0" w:rsidRDefault="00556BF4" w:rsidP="006C37C3">
            <w:pPr>
              <w:pStyle w:val="ListParagraph"/>
              <w:numPr>
                <w:ilvl w:val="0"/>
                <w:numId w:val="131"/>
              </w:numPr>
              <w:spacing w:after="0" w:line="240" w:lineRule="auto"/>
              <w:rPr>
                <w:rFonts w:asciiTheme="majorHAnsi" w:hAnsiTheme="majorHAnsi" w:cstheme="majorHAnsi"/>
              </w:rPr>
            </w:pPr>
            <w:r w:rsidRPr="007D5FB0">
              <w:rPr>
                <w:rFonts w:asciiTheme="majorHAnsi" w:hAnsiTheme="majorHAnsi" w:cstheme="majorHAnsi"/>
              </w:rPr>
              <w:t>Identification of common gasses</w:t>
            </w:r>
          </w:p>
          <w:p w14:paraId="01158C13" w14:textId="77777777" w:rsidR="00556BF4" w:rsidRPr="007D5FB0" w:rsidRDefault="00556BF4" w:rsidP="006C37C3">
            <w:pPr>
              <w:pStyle w:val="ListParagraph"/>
              <w:numPr>
                <w:ilvl w:val="0"/>
                <w:numId w:val="131"/>
              </w:numPr>
              <w:spacing w:after="0" w:line="240" w:lineRule="auto"/>
              <w:rPr>
                <w:rFonts w:asciiTheme="majorHAnsi" w:hAnsiTheme="majorHAnsi" w:cstheme="majorHAnsi"/>
              </w:rPr>
            </w:pPr>
            <w:r w:rsidRPr="007D5FB0">
              <w:rPr>
                <w:rFonts w:asciiTheme="majorHAnsi" w:hAnsiTheme="majorHAnsi" w:cstheme="majorHAnsi"/>
              </w:rPr>
              <w:t xml:space="preserve">Identification of ions by spectroscopic means </w:t>
            </w:r>
          </w:p>
          <w:p w14:paraId="32AB7591" w14:textId="77777777" w:rsidR="00556BF4" w:rsidRPr="007D5FB0" w:rsidRDefault="00556BF4" w:rsidP="00556BF4">
            <w:pPr>
              <w:rPr>
                <w:rFonts w:asciiTheme="majorHAnsi" w:hAnsiTheme="majorHAnsi" w:cstheme="majorHAnsi"/>
                <w:sz w:val="22"/>
              </w:rPr>
            </w:pPr>
          </w:p>
          <w:p w14:paraId="76CA0C26"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Chemistry of the Atmosphere:</w:t>
            </w:r>
          </w:p>
          <w:p w14:paraId="4040F64B" w14:textId="77777777" w:rsidR="00556BF4" w:rsidRPr="007D5FB0" w:rsidRDefault="00556BF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Gasses in the atmosphere</w:t>
            </w:r>
          </w:p>
          <w:p w14:paraId="17356D72" w14:textId="77777777" w:rsidR="00556BF4" w:rsidRPr="007D5FB0" w:rsidRDefault="00556BF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 xml:space="preserve">The early atmosphere </w:t>
            </w:r>
          </w:p>
          <w:p w14:paraId="77B46BDA" w14:textId="77777777" w:rsidR="00556BF4" w:rsidRPr="007D5FB0" w:rsidRDefault="00556BF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 xml:space="preserve">How oxygen increased </w:t>
            </w:r>
          </w:p>
          <w:p w14:paraId="5F9A884C" w14:textId="77777777" w:rsidR="00556BF4" w:rsidRPr="007D5FB0" w:rsidRDefault="00556BF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How carbon dioxide decreased</w:t>
            </w:r>
          </w:p>
          <w:p w14:paraId="466BC06C" w14:textId="77777777" w:rsidR="00556BF4" w:rsidRPr="007D5FB0" w:rsidRDefault="00556BF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 xml:space="preserve">Greenhouse gasses </w:t>
            </w:r>
          </w:p>
          <w:p w14:paraId="2EC1CFE5" w14:textId="77777777" w:rsidR="00556BF4" w:rsidRPr="007D5FB0" w:rsidRDefault="00556BF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Global climate change</w:t>
            </w:r>
          </w:p>
          <w:p w14:paraId="5C5143CE" w14:textId="77777777" w:rsidR="00556BF4" w:rsidRPr="007D5FB0" w:rsidRDefault="00556BF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 xml:space="preserve">Carbon footprint </w:t>
            </w:r>
          </w:p>
          <w:p w14:paraId="34A317D8" w14:textId="77777777" w:rsidR="00556BF4" w:rsidRPr="007D5FB0" w:rsidRDefault="00556BF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 xml:space="preserve">Atmospheric pollutants </w:t>
            </w:r>
          </w:p>
          <w:p w14:paraId="137CAACB"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Using Materials:</w:t>
            </w:r>
          </w:p>
          <w:p w14:paraId="30B0D83B" w14:textId="77777777" w:rsidR="00556BF4" w:rsidRPr="007D5FB0" w:rsidRDefault="00556BF4" w:rsidP="006C37C3">
            <w:pPr>
              <w:pStyle w:val="ListParagraph"/>
              <w:numPr>
                <w:ilvl w:val="0"/>
                <w:numId w:val="136"/>
              </w:numPr>
              <w:spacing w:after="0" w:line="240" w:lineRule="auto"/>
              <w:rPr>
                <w:rFonts w:asciiTheme="majorHAnsi" w:hAnsiTheme="majorHAnsi" w:cstheme="majorHAnsi"/>
              </w:rPr>
            </w:pPr>
            <w:r w:rsidRPr="007D5FB0">
              <w:rPr>
                <w:rFonts w:asciiTheme="majorHAnsi" w:hAnsiTheme="majorHAnsi" w:cstheme="majorHAnsi"/>
              </w:rPr>
              <w:t>Corrosion and its prevention</w:t>
            </w:r>
          </w:p>
          <w:p w14:paraId="0B6428E7" w14:textId="77777777" w:rsidR="00556BF4" w:rsidRPr="007D5FB0" w:rsidRDefault="00556BF4" w:rsidP="006C37C3">
            <w:pPr>
              <w:pStyle w:val="ListParagraph"/>
              <w:numPr>
                <w:ilvl w:val="0"/>
                <w:numId w:val="136"/>
              </w:numPr>
              <w:spacing w:after="0" w:line="240" w:lineRule="auto"/>
              <w:rPr>
                <w:rFonts w:asciiTheme="majorHAnsi" w:hAnsiTheme="majorHAnsi" w:cstheme="majorHAnsi"/>
              </w:rPr>
            </w:pPr>
            <w:r w:rsidRPr="007D5FB0">
              <w:rPr>
                <w:rFonts w:asciiTheme="majorHAnsi" w:hAnsiTheme="majorHAnsi" w:cstheme="majorHAnsi"/>
              </w:rPr>
              <w:t>Alloys as useful materials</w:t>
            </w:r>
          </w:p>
          <w:p w14:paraId="1C81D4C0" w14:textId="77777777" w:rsidR="00556BF4" w:rsidRPr="007D5FB0" w:rsidRDefault="00556BF4" w:rsidP="006C37C3">
            <w:pPr>
              <w:pStyle w:val="ListParagraph"/>
              <w:numPr>
                <w:ilvl w:val="0"/>
                <w:numId w:val="136"/>
              </w:numPr>
              <w:spacing w:after="0" w:line="240" w:lineRule="auto"/>
              <w:rPr>
                <w:rFonts w:asciiTheme="majorHAnsi" w:hAnsiTheme="majorHAnsi" w:cstheme="majorHAnsi"/>
              </w:rPr>
            </w:pPr>
            <w:r w:rsidRPr="007D5FB0">
              <w:rPr>
                <w:rFonts w:asciiTheme="majorHAnsi" w:hAnsiTheme="majorHAnsi" w:cstheme="majorHAnsi"/>
              </w:rPr>
              <w:t xml:space="preserve">Ceramics, composites and polymers </w:t>
            </w:r>
          </w:p>
          <w:p w14:paraId="3BCB9162" w14:textId="77777777" w:rsidR="00556BF4" w:rsidRPr="007D5FB0" w:rsidRDefault="00556BF4" w:rsidP="006C37C3">
            <w:pPr>
              <w:pStyle w:val="ListParagraph"/>
              <w:numPr>
                <w:ilvl w:val="0"/>
                <w:numId w:val="136"/>
              </w:numPr>
              <w:spacing w:after="0" w:line="240" w:lineRule="auto"/>
              <w:rPr>
                <w:rFonts w:asciiTheme="majorHAnsi" w:hAnsiTheme="majorHAnsi" w:cstheme="majorHAnsi"/>
              </w:rPr>
            </w:pPr>
            <w:r w:rsidRPr="007D5FB0">
              <w:rPr>
                <w:rFonts w:asciiTheme="majorHAnsi" w:hAnsiTheme="majorHAnsi" w:cstheme="majorHAnsi"/>
              </w:rPr>
              <w:t>The Haber Process</w:t>
            </w:r>
          </w:p>
          <w:p w14:paraId="59C44DD6" w14:textId="77777777" w:rsidR="00556BF4" w:rsidRDefault="00556BF4" w:rsidP="00055406">
            <w:pPr>
              <w:pStyle w:val="ListParagraph"/>
              <w:numPr>
                <w:ilvl w:val="0"/>
                <w:numId w:val="136"/>
              </w:numPr>
              <w:spacing w:after="0" w:line="240" w:lineRule="auto"/>
              <w:rPr>
                <w:rFonts w:asciiTheme="majorHAnsi" w:hAnsiTheme="majorHAnsi" w:cstheme="majorHAnsi"/>
              </w:rPr>
            </w:pPr>
            <w:r w:rsidRPr="007D5FB0">
              <w:rPr>
                <w:rFonts w:asciiTheme="majorHAnsi" w:hAnsiTheme="majorHAnsi" w:cstheme="majorHAnsi"/>
              </w:rPr>
              <w:t xml:space="preserve">Uses and production of NPK fertiliser </w:t>
            </w:r>
          </w:p>
          <w:p w14:paraId="7450F600" w14:textId="2CD3F0A9" w:rsidR="00055406" w:rsidRPr="00055406" w:rsidRDefault="00055406" w:rsidP="00055406">
            <w:pPr>
              <w:pStyle w:val="ListParagraph"/>
              <w:numPr>
                <w:ilvl w:val="0"/>
                <w:numId w:val="136"/>
              </w:numPr>
              <w:spacing w:after="0" w:line="240" w:lineRule="auto"/>
              <w:rPr>
                <w:rFonts w:asciiTheme="majorHAnsi" w:hAnsiTheme="majorHAnsi" w:cstheme="majorHAnsi"/>
              </w:rPr>
            </w:pPr>
          </w:p>
        </w:tc>
      </w:tr>
      <w:tr w:rsidR="00556BF4" w:rsidRPr="007D5FB0" w14:paraId="62A7B659" w14:textId="77777777" w:rsidTr="00556BF4">
        <w:tc>
          <w:tcPr>
            <w:tcW w:w="9016" w:type="dxa"/>
            <w:shd w:val="clear" w:color="auto" w:fill="E0EFF4" w:themeFill="accent4" w:themeFillTint="33"/>
          </w:tcPr>
          <w:p w14:paraId="7C1A2F61"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(Chemistry)</w:t>
            </w:r>
            <w:r w:rsidRPr="007D5FB0">
              <w:rPr>
                <w:rFonts w:asciiTheme="majorHAnsi" w:hAnsiTheme="majorHAnsi" w:cstheme="majorHAnsi"/>
                <w:sz w:val="22"/>
              </w:rPr>
              <w:t>?</w:t>
            </w:r>
          </w:p>
          <w:p w14:paraId="1398A968" w14:textId="77777777" w:rsidR="00556BF4" w:rsidRPr="007D5FB0" w:rsidRDefault="00556BF4" w:rsidP="00556BF4">
            <w:pPr>
              <w:rPr>
                <w:rFonts w:asciiTheme="majorHAnsi" w:hAnsiTheme="majorHAnsi" w:cstheme="majorHAnsi"/>
                <w:sz w:val="22"/>
              </w:rPr>
            </w:pPr>
          </w:p>
        </w:tc>
      </w:tr>
      <w:tr w:rsidR="00556BF4" w:rsidRPr="007D5FB0" w14:paraId="0E14CA85" w14:textId="77777777" w:rsidTr="00556BF4">
        <w:tc>
          <w:tcPr>
            <w:tcW w:w="9016" w:type="dxa"/>
          </w:tcPr>
          <w:p w14:paraId="570B5DAE" w14:textId="77777777" w:rsidR="00556BF4" w:rsidRPr="00FE4FE2" w:rsidRDefault="00556BF4" w:rsidP="00556BF4">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Paper two booklets </w:t>
            </w:r>
          </w:p>
          <w:p w14:paraId="6A15C4E2" w14:textId="77777777" w:rsidR="00556BF4" w:rsidRPr="00FE4FE2" w:rsidRDefault="00556BF4" w:rsidP="00556BF4">
            <w:pPr>
              <w:rPr>
                <w:rFonts w:asciiTheme="majorHAnsi" w:hAnsiTheme="majorHAnsi" w:cstheme="majorHAnsi"/>
                <w:b w:val="0"/>
                <w:bCs/>
                <w:color w:val="auto"/>
                <w:sz w:val="22"/>
              </w:rPr>
            </w:pPr>
            <w:r w:rsidRPr="00FE4FE2">
              <w:rPr>
                <w:rFonts w:asciiTheme="majorHAnsi" w:hAnsiTheme="majorHAnsi" w:cstheme="majorHAnsi"/>
                <w:b w:val="0"/>
                <w:bCs/>
                <w:color w:val="auto"/>
                <w:sz w:val="22"/>
              </w:rPr>
              <w:t>Knowledge organisers</w:t>
            </w:r>
          </w:p>
          <w:p w14:paraId="602F08C9" w14:textId="77777777" w:rsidR="00556BF4" w:rsidRPr="00FE4FE2" w:rsidRDefault="00556BF4" w:rsidP="00556BF4">
            <w:pPr>
              <w:rPr>
                <w:rFonts w:asciiTheme="majorHAnsi" w:hAnsiTheme="majorHAnsi" w:cstheme="majorHAnsi"/>
                <w:b w:val="0"/>
                <w:bCs/>
                <w:color w:val="auto"/>
                <w:sz w:val="22"/>
              </w:rPr>
            </w:pPr>
            <w:r w:rsidRPr="00FE4FE2">
              <w:rPr>
                <w:rFonts w:asciiTheme="majorHAnsi" w:hAnsiTheme="majorHAnsi" w:cstheme="majorHAnsi"/>
                <w:b w:val="0"/>
                <w:bCs/>
                <w:color w:val="auto"/>
                <w:sz w:val="22"/>
              </w:rPr>
              <w:t>End of topic exam style questions (on MT)</w:t>
            </w:r>
          </w:p>
          <w:p w14:paraId="0770FC70" w14:textId="77777777" w:rsidR="00556BF4" w:rsidRPr="00FE4FE2" w:rsidRDefault="00556BF4" w:rsidP="00556BF4">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Learning outcomes </w:t>
            </w:r>
          </w:p>
          <w:p w14:paraId="1490FA01" w14:textId="77777777" w:rsidR="00556BF4" w:rsidRPr="00FE4FE2" w:rsidRDefault="00556BF4" w:rsidP="00556BF4">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Previous end of topic tests </w:t>
            </w:r>
          </w:p>
          <w:p w14:paraId="341FF516" w14:textId="77777777" w:rsidR="00556BF4" w:rsidRPr="00FE4FE2" w:rsidRDefault="00556BF4" w:rsidP="00556BF4">
            <w:pPr>
              <w:rPr>
                <w:rFonts w:asciiTheme="majorHAnsi" w:hAnsiTheme="majorHAnsi" w:cstheme="majorHAnsi"/>
                <w:b w:val="0"/>
                <w:bCs/>
                <w:color w:val="auto"/>
                <w:sz w:val="22"/>
              </w:rPr>
            </w:pPr>
            <w:r w:rsidRPr="00FE4FE2">
              <w:rPr>
                <w:rFonts w:asciiTheme="majorHAnsi" w:hAnsiTheme="majorHAnsi" w:cstheme="majorHAnsi"/>
                <w:b w:val="0"/>
                <w:bCs/>
                <w:color w:val="auto"/>
                <w:sz w:val="22"/>
              </w:rPr>
              <w:t>Complete exam question booklets provided</w:t>
            </w:r>
          </w:p>
          <w:p w14:paraId="18D3BD60" w14:textId="74F3480C" w:rsidR="00055406" w:rsidRPr="007D5FB0" w:rsidRDefault="00055406" w:rsidP="00556BF4">
            <w:pPr>
              <w:rPr>
                <w:rFonts w:asciiTheme="majorHAnsi" w:hAnsiTheme="majorHAnsi" w:cstheme="majorHAnsi"/>
                <w:sz w:val="22"/>
              </w:rPr>
            </w:pPr>
          </w:p>
        </w:tc>
      </w:tr>
      <w:tr w:rsidR="00556BF4" w:rsidRPr="007D5FB0" w14:paraId="2CABF692" w14:textId="77777777" w:rsidTr="00556BF4">
        <w:tc>
          <w:tcPr>
            <w:tcW w:w="9016" w:type="dxa"/>
            <w:shd w:val="clear" w:color="auto" w:fill="D2F1EF" w:themeFill="accent6" w:themeFillTint="33"/>
          </w:tcPr>
          <w:p w14:paraId="4EA9FE19"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Useful resources I can use:</w:t>
            </w:r>
          </w:p>
          <w:p w14:paraId="6A85DE3F" w14:textId="77777777" w:rsidR="00556BF4" w:rsidRPr="007D5FB0" w:rsidRDefault="00556BF4" w:rsidP="00556BF4">
            <w:pPr>
              <w:rPr>
                <w:rFonts w:asciiTheme="majorHAnsi" w:hAnsiTheme="majorHAnsi" w:cstheme="majorHAnsi"/>
                <w:sz w:val="22"/>
              </w:rPr>
            </w:pPr>
          </w:p>
        </w:tc>
      </w:tr>
      <w:tr w:rsidR="00556BF4" w:rsidRPr="007D5FB0" w14:paraId="64E6CBE7" w14:textId="77777777" w:rsidTr="00556BF4">
        <w:tc>
          <w:tcPr>
            <w:tcW w:w="9016" w:type="dxa"/>
          </w:tcPr>
          <w:p w14:paraId="5C1F1727" w14:textId="77777777" w:rsidR="00556BF4" w:rsidRPr="00FE4FE2" w:rsidRDefault="00556BF4" w:rsidP="00556BF4">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BBC Bitesize </w:t>
            </w:r>
          </w:p>
          <w:p w14:paraId="2FC82463" w14:textId="77777777" w:rsidR="00556BF4" w:rsidRPr="00FE4FE2" w:rsidRDefault="00556BF4" w:rsidP="00556BF4">
            <w:pPr>
              <w:rPr>
                <w:rFonts w:asciiTheme="majorHAnsi" w:hAnsiTheme="majorHAnsi" w:cstheme="majorHAnsi"/>
                <w:b w:val="0"/>
                <w:bCs/>
                <w:color w:val="auto"/>
                <w:sz w:val="22"/>
              </w:rPr>
            </w:pPr>
            <w:r w:rsidRPr="00FE4FE2">
              <w:rPr>
                <w:rFonts w:asciiTheme="majorHAnsi" w:hAnsiTheme="majorHAnsi" w:cstheme="majorHAnsi"/>
                <w:b w:val="0"/>
                <w:bCs/>
                <w:color w:val="auto"/>
                <w:sz w:val="22"/>
              </w:rPr>
              <w:t>Kerboodle</w:t>
            </w:r>
          </w:p>
          <w:p w14:paraId="2C28AF0D" w14:textId="77777777" w:rsidR="00556BF4" w:rsidRPr="00FE4FE2" w:rsidRDefault="00556BF4" w:rsidP="00556BF4">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Educake </w:t>
            </w:r>
          </w:p>
          <w:p w14:paraId="00150C7E" w14:textId="77777777" w:rsidR="00556BF4" w:rsidRPr="00FE4FE2" w:rsidRDefault="00556BF4" w:rsidP="00556BF4">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Youtube </w:t>
            </w:r>
          </w:p>
          <w:p w14:paraId="2FD04B55" w14:textId="5AEAE30B" w:rsidR="00055406" w:rsidRPr="007D5FB0" w:rsidRDefault="00055406" w:rsidP="00556BF4">
            <w:pPr>
              <w:rPr>
                <w:rFonts w:asciiTheme="majorHAnsi" w:hAnsiTheme="majorHAnsi" w:cstheme="majorHAnsi"/>
                <w:sz w:val="22"/>
              </w:rPr>
            </w:pPr>
          </w:p>
        </w:tc>
      </w:tr>
      <w:tr w:rsidR="00556BF4" w:rsidRPr="007D5FB0" w14:paraId="3C421DA2" w14:textId="77777777" w:rsidTr="00556BF4">
        <w:tc>
          <w:tcPr>
            <w:tcW w:w="9016" w:type="dxa"/>
            <w:shd w:val="clear" w:color="auto" w:fill="FFCCFF"/>
          </w:tcPr>
          <w:p w14:paraId="05293676"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lastRenderedPageBreak/>
              <w:t>Useful websites I can use:</w:t>
            </w:r>
          </w:p>
          <w:p w14:paraId="191B02AB" w14:textId="77777777" w:rsidR="00556BF4" w:rsidRPr="007D5FB0" w:rsidRDefault="00556BF4" w:rsidP="00556BF4">
            <w:pPr>
              <w:rPr>
                <w:rFonts w:asciiTheme="majorHAnsi" w:hAnsiTheme="majorHAnsi" w:cstheme="majorHAnsi"/>
                <w:sz w:val="22"/>
              </w:rPr>
            </w:pPr>
          </w:p>
        </w:tc>
      </w:tr>
      <w:tr w:rsidR="00556BF4" w:rsidRPr="007D5FB0" w14:paraId="44F8D5A1" w14:textId="77777777" w:rsidTr="00556BF4">
        <w:tc>
          <w:tcPr>
            <w:tcW w:w="9016" w:type="dxa"/>
          </w:tcPr>
          <w:p w14:paraId="4F779C94" w14:textId="77777777" w:rsidR="00556BF4" w:rsidRPr="007D5FB0" w:rsidRDefault="00000000" w:rsidP="00556BF4">
            <w:pPr>
              <w:rPr>
                <w:rFonts w:asciiTheme="majorHAnsi" w:hAnsiTheme="majorHAnsi" w:cstheme="majorHAnsi"/>
                <w:sz w:val="22"/>
              </w:rPr>
            </w:pPr>
            <w:hyperlink r:id="rId353" w:history="1">
              <w:r w:rsidR="00556BF4" w:rsidRPr="007D5FB0">
                <w:rPr>
                  <w:rStyle w:val="Hyperlink"/>
                  <w:rFonts w:asciiTheme="majorHAnsi" w:hAnsiTheme="majorHAnsi" w:cstheme="majorHAnsi"/>
                  <w:sz w:val="22"/>
                </w:rPr>
                <w:t>GCSE Chemistry (Single Science) - BBC Bitesize</w:t>
              </w:r>
            </w:hyperlink>
          </w:p>
          <w:p w14:paraId="3ABEB39B" w14:textId="77777777" w:rsidR="00556BF4" w:rsidRPr="007D5FB0" w:rsidRDefault="00000000" w:rsidP="00556BF4">
            <w:pPr>
              <w:rPr>
                <w:rFonts w:asciiTheme="majorHAnsi" w:hAnsiTheme="majorHAnsi" w:cstheme="majorHAnsi"/>
                <w:sz w:val="22"/>
              </w:rPr>
            </w:pPr>
            <w:hyperlink r:id="rId354" w:history="1">
              <w:r w:rsidR="00556BF4" w:rsidRPr="007D5FB0">
                <w:rPr>
                  <w:rStyle w:val="Hyperlink"/>
                  <w:rFonts w:asciiTheme="majorHAnsi" w:hAnsiTheme="majorHAnsi" w:cstheme="majorHAnsi"/>
                  <w:sz w:val="22"/>
                </w:rPr>
                <w:t>www.Kerboodle.com</w:t>
              </w:r>
            </w:hyperlink>
          </w:p>
          <w:p w14:paraId="40FD12FB" w14:textId="77777777" w:rsidR="00556BF4" w:rsidRPr="007D5FB0" w:rsidRDefault="00000000" w:rsidP="00556BF4">
            <w:pPr>
              <w:rPr>
                <w:rFonts w:asciiTheme="majorHAnsi" w:hAnsiTheme="majorHAnsi" w:cstheme="majorHAnsi"/>
                <w:sz w:val="22"/>
              </w:rPr>
            </w:pPr>
            <w:hyperlink r:id="rId355" w:history="1">
              <w:r w:rsidR="00556BF4" w:rsidRPr="007D5FB0">
                <w:rPr>
                  <w:rStyle w:val="Hyperlink"/>
                  <w:rFonts w:asciiTheme="majorHAnsi" w:hAnsiTheme="majorHAnsi" w:cstheme="majorHAnsi"/>
                  <w:sz w:val="22"/>
                </w:rPr>
                <w:t>Freesciencelessons - YouTube</w:t>
              </w:r>
            </w:hyperlink>
          </w:p>
          <w:p w14:paraId="47CE0093" w14:textId="77777777" w:rsidR="00556BF4" w:rsidRPr="007D5FB0" w:rsidRDefault="00556BF4" w:rsidP="00556BF4">
            <w:pPr>
              <w:rPr>
                <w:rFonts w:asciiTheme="majorHAnsi" w:hAnsiTheme="majorHAnsi" w:cstheme="majorHAnsi"/>
                <w:sz w:val="22"/>
              </w:rPr>
            </w:pPr>
          </w:p>
        </w:tc>
      </w:tr>
      <w:tr w:rsidR="00556BF4" w:rsidRPr="007D5FB0" w14:paraId="2DE78262" w14:textId="77777777" w:rsidTr="00556BF4">
        <w:tc>
          <w:tcPr>
            <w:tcW w:w="9016" w:type="dxa"/>
            <w:shd w:val="clear" w:color="auto" w:fill="CCFFFF"/>
          </w:tcPr>
          <w:p w14:paraId="19284D3E" w14:textId="77777777" w:rsidR="00556BF4" w:rsidRPr="007D5FB0" w:rsidRDefault="00556BF4" w:rsidP="00556BF4">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3A280F80" w14:textId="77777777" w:rsidR="00556BF4" w:rsidRPr="007D5FB0" w:rsidRDefault="00556BF4" w:rsidP="00556BF4">
            <w:pPr>
              <w:rPr>
                <w:rFonts w:asciiTheme="majorHAnsi" w:hAnsiTheme="majorHAnsi" w:cstheme="majorHAnsi"/>
                <w:sz w:val="22"/>
              </w:rPr>
            </w:pPr>
          </w:p>
        </w:tc>
      </w:tr>
    </w:tbl>
    <w:p w14:paraId="6A5F168F" w14:textId="77777777" w:rsidR="00556BF4" w:rsidRPr="007D5FB0" w:rsidRDefault="00556BF4" w:rsidP="00FC53D4">
      <w:pPr>
        <w:jc w:val="center"/>
        <w:rPr>
          <w:rFonts w:asciiTheme="majorHAnsi" w:hAnsiTheme="majorHAnsi" w:cstheme="majorHAnsi"/>
          <w:bCs/>
          <w:sz w:val="22"/>
        </w:rPr>
      </w:pPr>
    </w:p>
    <w:p w14:paraId="3203260B" w14:textId="77777777" w:rsidR="00556BF4" w:rsidRPr="007D5FB0" w:rsidRDefault="00556BF4" w:rsidP="00FC53D4">
      <w:pPr>
        <w:jc w:val="center"/>
        <w:rPr>
          <w:rFonts w:asciiTheme="majorHAnsi" w:hAnsiTheme="majorHAnsi" w:cstheme="majorHAnsi"/>
          <w:bCs/>
          <w:sz w:val="22"/>
        </w:rPr>
      </w:pPr>
    </w:p>
    <w:p w14:paraId="064DCDE0" w14:textId="77777777" w:rsidR="00556BF4" w:rsidRPr="007D5FB0" w:rsidRDefault="00556BF4" w:rsidP="00FC53D4">
      <w:pPr>
        <w:jc w:val="center"/>
        <w:rPr>
          <w:rFonts w:asciiTheme="majorHAnsi" w:hAnsiTheme="majorHAnsi" w:cstheme="majorHAnsi"/>
          <w:bCs/>
          <w:sz w:val="22"/>
        </w:rPr>
      </w:pPr>
    </w:p>
    <w:p w14:paraId="3254A568" w14:textId="77777777" w:rsidR="00556BF4" w:rsidRPr="007D5FB0" w:rsidRDefault="00556BF4" w:rsidP="00FC53D4">
      <w:pPr>
        <w:jc w:val="center"/>
        <w:rPr>
          <w:rFonts w:asciiTheme="majorHAnsi" w:hAnsiTheme="majorHAnsi" w:cstheme="majorHAnsi"/>
          <w:bCs/>
          <w:sz w:val="22"/>
        </w:rPr>
      </w:pPr>
    </w:p>
    <w:p w14:paraId="4A61C39F" w14:textId="77777777" w:rsidR="00556BF4" w:rsidRPr="007D5FB0" w:rsidRDefault="00556BF4" w:rsidP="00FC53D4">
      <w:pPr>
        <w:jc w:val="center"/>
        <w:rPr>
          <w:rFonts w:asciiTheme="majorHAnsi" w:hAnsiTheme="majorHAnsi" w:cstheme="majorHAnsi"/>
          <w:bCs/>
          <w:sz w:val="22"/>
        </w:rPr>
      </w:pPr>
    </w:p>
    <w:p w14:paraId="7CA6B98A" w14:textId="77777777" w:rsidR="00556BF4" w:rsidRPr="007D5FB0" w:rsidRDefault="00556BF4" w:rsidP="00FC53D4">
      <w:pPr>
        <w:jc w:val="center"/>
        <w:rPr>
          <w:rFonts w:asciiTheme="majorHAnsi" w:hAnsiTheme="majorHAnsi" w:cstheme="majorHAnsi"/>
          <w:bCs/>
          <w:sz w:val="22"/>
        </w:rPr>
      </w:pPr>
    </w:p>
    <w:p w14:paraId="74A5D4F7" w14:textId="77777777" w:rsidR="00556BF4" w:rsidRPr="007D5FB0" w:rsidRDefault="00556BF4" w:rsidP="00FC53D4">
      <w:pPr>
        <w:jc w:val="center"/>
        <w:rPr>
          <w:rFonts w:asciiTheme="majorHAnsi" w:hAnsiTheme="majorHAnsi" w:cstheme="majorHAnsi"/>
          <w:bCs/>
          <w:sz w:val="22"/>
        </w:rPr>
      </w:pPr>
    </w:p>
    <w:p w14:paraId="18CD0A44" w14:textId="77777777" w:rsidR="00556BF4" w:rsidRPr="007D5FB0" w:rsidRDefault="00556BF4" w:rsidP="00FC53D4">
      <w:pPr>
        <w:jc w:val="center"/>
        <w:rPr>
          <w:rFonts w:asciiTheme="majorHAnsi" w:hAnsiTheme="majorHAnsi" w:cstheme="majorHAnsi"/>
          <w:bCs/>
          <w:sz w:val="22"/>
        </w:rPr>
      </w:pPr>
    </w:p>
    <w:p w14:paraId="2958F057" w14:textId="77777777" w:rsidR="00556BF4" w:rsidRPr="007D5FB0" w:rsidRDefault="00556BF4" w:rsidP="00FC53D4">
      <w:pPr>
        <w:jc w:val="center"/>
        <w:rPr>
          <w:rFonts w:asciiTheme="majorHAnsi" w:hAnsiTheme="majorHAnsi" w:cstheme="majorHAnsi"/>
          <w:bCs/>
          <w:sz w:val="22"/>
        </w:rPr>
      </w:pPr>
    </w:p>
    <w:p w14:paraId="776D59ED" w14:textId="77777777" w:rsidR="00556BF4" w:rsidRPr="007D5FB0" w:rsidRDefault="00556BF4" w:rsidP="00FC53D4">
      <w:pPr>
        <w:jc w:val="center"/>
        <w:rPr>
          <w:rFonts w:asciiTheme="majorHAnsi" w:hAnsiTheme="majorHAnsi" w:cstheme="majorHAnsi"/>
          <w:bCs/>
          <w:sz w:val="22"/>
        </w:rPr>
      </w:pPr>
    </w:p>
    <w:p w14:paraId="1273783E" w14:textId="77777777" w:rsidR="00556BF4" w:rsidRPr="007D5FB0" w:rsidRDefault="00556BF4" w:rsidP="00FC53D4">
      <w:pPr>
        <w:jc w:val="center"/>
        <w:rPr>
          <w:rFonts w:asciiTheme="majorHAnsi" w:hAnsiTheme="majorHAnsi" w:cstheme="majorHAnsi"/>
          <w:bCs/>
          <w:sz w:val="22"/>
        </w:rPr>
      </w:pPr>
    </w:p>
    <w:p w14:paraId="7AA8E80A" w14:textId="77777777" w:rsidR="00556BF4" w:rsidRPr="007D5FB0" w:rsidRDefault="00556BF4" w:rsidP="00FC53D4">
      <w:pPr>
        <w:jc w:val="center"/>
        <w:rPr>
          <w:rFonts w:asciiTheme="majorHAnsi" w:hAnsiTheme="majorHAnsi" w:cstheme="majorHAnsi"/>
          <w:bCs/>
          <w:sz w:val="22"/>
        </w:rPr>
      </w:pPr>
    </w:p>
    <w:p w14:paraId="2E318583" w14:textId="77777777" w:rsidR="00556BF4" w:rsidRPr="007D5FB0" w:rsidRDefault="00556BF4" w:rsidP="00FC53D4">
      <w:pPr>
        <w:jc w:val="center"/>
        <w:rPr>
          <w:rFonts w:asciiTheme="majorHAnsi" w:hAnsiTheme="majorHAnsi" w:cstheme="majorHAnsi"/>
          <w:bCs/>
          <w:sz w:val="22"/>
        </w:rPr>
      </w:pPr>
    </w:p>
    <w:p w14:paraId="532AF894" w14:textId="77777777" w:rsidR="00556BF4" w:rsidRPr="007D5FB0" w:rsidRDefault="00556BF4" w:rsidP="00FC53D4">
      <w:pPr>
        <w:jc w:val="center"/>
        <w:rPr>
          <w:rFonts w:asciiTheme="majorHAnsi" w:hAnsiTheme="majorHAnsi" w:cstheme="majorHAnsi"/>
          <w:bCs/>
          <w:sz w:val="22"/>
        </w:rPr>
      </w:pPr>
    </w:p>
    <w:p w14:paraId="24465B18" w14:textId="77777777" w:rsidR="006C37C3" w:rsidRPr="007D5FB0" w:rsidRDefault="006C37C3" w:rsidP="008B67A4">
      <w:pPr>
        <w:jc w:val="center"/>
        <w:rPr>
          <w:rFonts w:asciiTheme="majorHAnsi" w:hAnsiTheme="majorHAnsi" w:cstheme="majorHAnsi"/>
          <w:bCs/>
          <w:color w:val="01273A" w:themeColor="accent1" w:themeShade="80"/>
          <w:sz w:val="22"/>
        </w:rPr>
      </w:pPr>
    </w:p>
    <w:p w14:paraId="35ADE34D" w14:textId="77777777" w:rsidR="00055406" w:rsidRDefault="00055406" w:rsidP="008B67A4">
      <w:pPr>
        <w:jc w:val="center"/>
        <w:rPr>
          <w:rFonts w:asciiTheme="majorHAnsi" w:hAnsiTheme="majorHAnsi" w:cstheme="majorHAnsi"/>
          <w:bCs/>
          <w:color w:val="013A57" w:themeColor="accent1" w:themeShade="BF"/>
          <w:sz w:val="22"/>
        </w:rPr>
      </w:pPr>
    </w:p>
    <w:p w14:paraId="74203782" w14:textId="77777777" w:rsidR="00055406" w:rsidRDefault="00055406" w:rsidP="008B67A4">
      <w:pPr>
        <w:jc w:val="center"/>
        <w:rPr>
          <w:rFonts w:asciiTheme="majorHAnsi" w:hAnsiTheme="majorHAnsi" w:cstheme="majorHAnsi"/>
          <w:bCs/>
          <w:color w:val="013A57" w:themeColor="accent1" w:themeShade="BF"/>
          <w:sz w:val="22"/>
        </w:rPr>
      </w:pPr>
    </w:p>
    <w:p w14:paraId="464EB480" w14:textId="77777777" w:rsidR="00055406" w:rsidRDefault="00055406" w:rsidP="008B67A4">
      <w:pPr>
        <w:jc w:val="center"/>
        <w:rPr>
          <w:rFonts w:asciiTheme="majorHAnsi" w:hAnsiTheme="majorHAnsi" w:cstheme="majorHAnsi"/>
          <w:bCs/>
          <w:color w:val="013A57" w:themeColor="accent1" w:themeShade="BF"/>
          <w:sz w:val="22"/>
        </w:rPr>
      </w:pPr>
    </w:p>
    <w:p w14:paraId="545697DA" w14:textId="77777777" w:rsidR="00055406" w:rsidRDefault="00055406" w:rsidP="008B67A4">
      <w:pPr>
        <w:jc w:val="center"/>
        <w:rPr>
          <w:rFonts w:asciiTheme="majorHAnsi" w:hAnsiTheme="majorHAnsi" w:cstheme="majorHAnsi"/>
          <w:bCs/>
          <w:color w:val="013A57" w:themeColor="accent1" w:themeShade="BF"/>
          <w:sz w:val="22"/>
        </w:rPr>
      </w:pPr>
    </w:p>
    <w:p w14:paraId="0A237293" w14:textId="77777777" w:rsidR="00055406" w:rsidRDefault="00055406" w:rsidP="008B67A4">
      <w:pPr>
        <w:jc w:val="center"/>
        <w:rPr>
          <w:rFonts w:asciiTheme="majorHAnsi" w:hAnsiTheme="majorHAnsi" w:cstheme="majorHAnsi"/>
          <w:bCs/>
          <w:color w:val="013A57" w:themeColor="accent1" w:themeShade="BF"/>
          <w:sz w:val="22"/>
        </w:rPr>
      </w:pPr>
    </w:p>
    <w:p w14:paraId="4F46A7D0" w14:textId="77777777" w:rsidR="00055406" w:rsidRDefault="00055406" w:rsidP="008B67A4">
      <w:pPr>
        <w:jc w:val="center"/>
        <w:rPr>
          <w:rFonts w:asciiTheme="majorHAnsi" w:hAnsiTheme="majorHAnsi" w:cstheme="majorHAnsi"/>
          <w:bCs/>
          <w:color w:val="013A57" w:themeColor="accent1" w:themeShade="BF"/>
          <w:sz w:val="22"/>
        </w:rPr>
      </w:pPr>
    </w:p>
    <w:p w14:paraId="03E40DDC" w14:textId="77777777" w:rsidR="00055406" w:rsidRDefault="00055406" w:rsidP="008B67A4">
      <w:pPr>
        <w:jc w:val="center"/>
        <w:rPr>
          <w:rFonts w:asciiTheme="majorHAnsi" w:hAnsiTheme="majorHAnsi" w:cstheme="majorHAnsi"/>
          <w:bCs/>
          <w:color w:val="013A57" w:themeColor="accent1" w:themeShade="BF"/>
          <w:sz w:val="22"/>
        </w:rPr>
      </w:pPr>
    </w:p>
    <w:p w14:paraId="6279FAAE" w14:textId="77777777" w:rsidR="00055406" w:rsidRDefault="00055406" w:rsidP="008B67A4">
      <w:pPr>
        <w:jc w:val="center"/>
        <w:rPr>
          <w:rFonts w:asciiTheme="majorHAnsi" w:hAnsiTheme="majorHAnsi" w:cstheme="majorHAnsi"/>
          <w:bCs/>
          <w:color w:val="013A57" w:themeColor="accent1" w:themeShade="BF"/>
          <w:sz w:val="22"/>
        </w:rPr>
      </w:pPr>
    </w:p>
    <w:p w14:paraId="26A97106" w14:textId="77777777" w:rsidR="00055406" w:rsidRDefault="00055406" w:rsidP="008B67A4">
      <w:pPr>
        <w:jc w:val="center"/>
        <w:rPr>
          <w:rFonts w:asciiTheme="majorHAnsi" w:hAnsiTheme="majorHAnsi" w:cstheme="majorHAnsi"/>
          <w:bCs/>
          <w:color w:val="013A57" w:themeColor="accent1" w:themeShade="BF"/>
          <w:sz w:val="22"/>
        </w:rPr>
      </w:pPr>
    </w:p>
    <w:p w14:paraId="389931CE" w14:textId="77777777" w:rsidR="00055406" w:rsidRDefault="00055406" w:rsidP="008B67A4">
      <w:pPr>
        <w:jc w:val="center"/>
        <w:rPr>
          <w:rFonts w:asciiTheme="majorHAnsi" w:hAnsiTheme="majorHAnsi" w:cstheme="majorHAnsi"/>
          <w:bCs/>
          <w:color w:val="013A57" w:themeColor="accent1" w:themeShade="BF"/>
          <w:sz w:val="22"/>
        </w:rPr>
      </w:pPr>
    </w:p>
    <w:p w14:paraId="0DC1E70F" w14:textId="77777777" w:rsidR="00055406" w:rsidRDefault="00055406" w:rsidP="008B67A4">
      <w:pPr>
        <w:jc w:val="center"/>
        <w:rPr>
          <w:rFonts w:asciiTheme="majorHAnsi" w:hAnsiTheme="majorHAnsi" w:cstheme="majorHAnsi"/>
          <w:bCs/>
          <w:color w:val="013A57" w:themeColor="accent1" w:themeShade="BF"/>
          <w:sz w:val="22"/>
        </w:rPr>
      </w:pPr>
    </w:p>
    <w:p w14:paraId="786CFB13" w14:textId="77777777" w:rsidR="00055406" w:rsidRDefault="00055406" w:rsidP="008B67A4">
      <w:pPr>
        <w:jc w:val="center"/>
        <w:rPr>
          <w:rFonts w:asciiTheme="majorHAnsi" w:hAnsiTheme="majorHAnsi" w:cstheme="majorHAnsi"/>
          <w:bCs/>
          <w:color w:val="013A57" w:themeColor="accent1" w:themeShade="BF"/>
          <w:sz w:val="22"/>
        </w:rPr>
      </w:pPr>
    </w:p>
    <w:p w14:paraId="0E1D3145" w14:textId="77777777" w:rsidR="00055406" w:rsidRDefault="00055406" w:rsidP="008B67A4">
      <w:pPr>
        <w:jc w:val="center"/>
        <w:rPr>
          <w:rFonts w:asciiTheme="majorHAnsi" w:hAnsiTheme="majorHAnsi" w:cstheme="majorHAnsi"/>
          <w:bCs/>
          <w:color w:val="013A57" w:themeColor="accent1" w:themeShade="BF"/>
          <w:sz w:val="22"/>
        </w:rPr>
      </w:pPr>
    </w:p>
    <w:p w14:paraId="11D5017C" w14:textId="77777777" w:rsidR="00055406" w:rsidRDefault="00055406" w:rsidP="008B67A4">
      <w:pPr>
        <w:jc w:val="center"/>
        <w:rPr>
          <w:rFonts w:asciiTheme="majorHAnsi" w:hAnsiTheme="majorHAnsi" w:cstheme="majorHAnsi"/>
          <w:bCs/>
          <w:color w:val="013A57" w:themeColor="accent1" w:themeShade="BF"/>
          <w:sz w:val="22"/>
        </w:rPr>
      </w:pPr>
    </w:p>
    <w:p w14:paraId="1F02CAFF" w14:textId="77777777" w:rsidR="00055406" w:rsidRDefault="00055406" w:rsidP="008B67A4">
      <w:pPr>
        <w:jc w:val="center"/>
        <w:rPr>
          <w:rFonts w:asciiTheme="majorHAnsi" w:hAnsiTheme="majorHAnsi" w:cstheme="majorHAnsi"/>
          <w:bCs/>
          <w:color w:val="013A57" w:themeColor="accent1" w:themeShade="BF"/>
          <w:sz w:val="22"/>
        </w:rPr>
      </w:pPr>
    </w:p>
    <w:p w14:paraId="2A709CC5" w14:textId="77777777" w:rsidR="00055406" w:rsidRDefault="00055406" w:rsidP="008B67A4">
      <w:pPr>
        <w:jc w:val="center"/>
        <w:rPr>
          <w:rFonts w:asciiTheme="majorHAnsi" w:hAnsiTheme="majorHAnsi" w:cstheme="majorHAnsi"/>
          <w:bCs/>
          <w:color w:val="013A57" w:themeColor="accent1" w:themeShade="BF"/>
          <w:sz w:val="22"/>
        </w:rPr>
      </w:pPr>
    </w:p>
    <w:p w14:paraId="18493EF9" w14:textId="77777777" w:rsidR="00055406" w:rsidRDefault="00055406" w:rsidP="008B67A4">
      <w:pPr>
        <w:jc w:val="center"/>
        <w:rPr>
          <w:rFonts w:asciiTheme="majorHAnsi" w:hAnsiTheme="majorHAnsi" w:cstheme="majorHAnsi"/>
          <w:bCs/>
          <w:color w:val="013A57" w:themeColor="accent1" w:themeShade="BF"/>
          <w:sz w:val="22"/>
        </w:rPr>
      </w:pPr>
    </w:p>
    <w:p w14:paraId="4EB0CC06" w14:textId="77777777" w:rsidR="00055406" w:rsidRDefault="00055406" w:rsidP="008B67A4">
      <w:pPr>
        <w:jc w:val="center"/>
        <w:rPr>
          <w:rFonts w:asciiTheme="majorHAnsi" w:hAnsiTheme="majorHAnsi" w:cstheme="majorHAnsi"/>
          <w:bCs/>
          <w:color w:val="013A57" w:themeColor="accent1" w:themeShade="BF"/>
          <w:sz w:val="22"/>
        </w:rPr>
      </w:pPr>
    </w:p>
    <w:p w14:paraId="7B85AE2B" w14:textId="77777777" w:rsidR="00055406" w:rsidRDefault="00055406" w:rsidP="008B67A4">
      <w:pPr>
        <w:jc w:val="center"/>
        <w:rPr>
          <w:rFonts w:asciiTheme="majorHAnsi" w:hAnsiTheme="majorHAnsi" w:cstheme="majorHAnsi"/>
          <w:bCs/>
          <w:color w:val="013A57" w:themeColor="accent1" w:themeShade="BF"/>
          <w:sz w:val="22"/>
        </w:rPr>
      </w:pPr>
    </w:p>
    <w:p w14:paraId="528DE57C" w14:textId="77777777" w:rsidR="00055406" w:rsidRDefault="00055406" w:rsidP="008B67A4">
      <w:pPr>
        <w:jc w:val="center"/>
        <w:rPr>
          <w:rFonts w:asciiTheme="majorHAnsi" w:hAnsiTheme="majorHAnsi" w:cstheme="majorHAnsi"/>
          <w:bCs/>
          <w:color w:val="013A57" w:themeColor="accent1" w:themeShade="BF"/>
          <w:sz w:val="22"/>
        </w:rPr>
      </w:pPr>
    </w:p>
    <w:p w14:paraId="118F54CD" w14:textId="77777777" w:rsidR="00055406" w:rsidRDefault="00055406" w:rsidP="008B67A4">
      <w:pPr>
        <w:jc w:val="center"/>
        <w:rPr>
          <w:rFonts w:asciiTheme="majorHAnsi" w:hAnsiTheme="majorHAnsi" w:cstheme="majorHAnsi"/>
          <w:bCs/>
          <w:color w:val="013A57" w:themeColor="accent1" w:themeShade="BF"/>
          <w:sz w:val="22"/>
        </w:rPr>
      </w:pPr>
    </w:p>
    <w:p w14:paraId="3143BC03" w14:textId="77777777" w:rsidR="00055406" w:rsidRDefault="00055406" w:rsidP="008B67A4">
      <w:pPr>
        <w:jc w:val="center"/>
        <w:rPr>
          <w:rFonts w:asciiTheme="majorHAnsi" w:hAnsiTheme="majorHAnsi" w:cstheme="majorHAnsi"/>
          <w:bCs/>
          <w:color w:val="013A57" w:themeColor="accent1" w:themeShade="BF"/>
          <w:sz w:val="22"/>
        </w:rPr>
      </w:pPr>
    </w:p>
    <w:p w14:paraId="5B591EDE" w14:textId="77777777" w:rsidR="00055406" w:rsidRDefault="00055406" w:rsidP="008B67A4">
      <w:pPr>
        <w:jc w:val="center"/>
        <w:rPr>
          <w:rFonts w:asciiTheme="majorHAnsi" w:hAnsiTheme="majorHAnsi" w:cstheme="majorHAnsi"/>
          <w:bCs/>
          <w:color w:val="013A57" w:themeColor="accent1" w:themeShade="BF"/>
          <w:sz w:val="22"/>
        </w:rPr>
      </w:pPr>
    </w:p>
    <w:p w14:paraId="38E6276B" w14:textId="77777777" w:rsidR="00055406" w:rsidRDefault="00055406" w:rsidP="008B67A4">
      <w:pPr>
        <w:jc w:val="center"/>
        <w:rPr>
          <w:rFonts w:asciiTheme="majorHAnsi" w:hAnsiTheme="majorHAnsi" w:cstheme="majorHAnsi"/>
          <w:bCs/>
          <w:color w:val="013A57" w:themeColor="accent1" w:themeShade="BF"/>
          <w:sz w:val="22"/>
        </w:rPr>
      </w:pPr>
    </w:p>
    <w:p w14:paraId="12550379" w14:textId="050200D2" w:rsidR="008B67A4" w:rsidRPr="00055406" w:rsidRDefault="008B67A4" w:rsidP="008B67A4">
      <w:pPr>
        <w:jc w:val="center"/>
        <w:rPr>
          <w:rFonts w:asciiTheme="majorHAnsi" w:hAnsiTheme="majorHAnsi" w:cstheme="majorHAnsi"/>
          <w:b w:val="0"/>
          <w:bCs/>
          <w:color w:val="013A57" w:themeColor="accent1" w:themeShade="BF"/>
          <w:szCs w:val="28"/>
        </w:rPr>
      </w:pPr>
      <w:r w:rsidRPr="00055406">
        <w:rPr>
          <w:rFonts w:asciiTheme="majorHAnsi" w:hAnsiTheme="majorHAnsi" w:cstheme="majorHAnsi"/>
          <w:bCs/>
          <w:color w:val="013A57" w:themeColor="accent1" w:themeShade="BF"/>
          <w:szCs w:val="28"/>
        </w:rPr>
        <w:lastRenderedPageBreak/>
        <w:t>Year (Year 11B) Spring Revision for (Chemistry).</w:t>
      </w:r>
    </w:p>
    <w:p w14:paraId="6272F400" w14:textId="77777777" w:rsidR="008B67A4" w:rsidRPr="007D5FB0" w:rsidRDefault="008B67A4" w:rsidP="008B67A4">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8B67A4" w:rsidRPr="007D5FB0" w14:paraId="0E36E9FD" w14:textId="77777777" w:rsidTr="00406887">
        <w:tc>
          <w:tcPr>
            <w:tcW w:w="9016" w:type="dxa"/>
            <w:shd w:val="clear" w:color="auto" w:fill="CCFFCC"/>
          </w:tcPr>
          <w:p w14:paraId="6F0782EE"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8B67A4" w:rsidRPr="007D5FB0" w14:paraId="2D499EA5" w14:textId="77777777" w:rsidTr="00406887">
        <w:tc>
          <w:tcPr>
            <w:tcW w:w="9016" w:type="dxa"/>
            <w:shd w:val="clear" w:color="auto" w:fill="auto"/>
          </w:tcPr>
          <w:p w14:paraId="0822B655"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End of Spring 1 Assessment on:</w:t>
            </w:r>
          </w:p>
          <w:p w14:paraId="089F7ED6" w14:textId="77777777" w:rsidR="008B67A4" w:rsidRPr="00FE4FE2" w:rsidRDefault="008B67A4" w:rsidP="00FE4FE2">
            <w:pPr>
              <w:pStyle w:val="ListParagraph"/>
              <w:numPr>
                <w:ilvl w:val="0"/>
                <w:numId w:val="147"/>
              </w:numPr>
              <w:spacing w:line="240" w:lineRule="auto"/>
              <w:rPr>
                <w:rFonts w:asciiTheme="majorHAnsi" w:hAnsiTheme="majorHAnsi" w:cstheme="majorHAnsi"/>
              </w:rPr>
            </w:pPr>
            <w:r w:rsidRPr="00FE4FE2">
              <w:rPr>
                <w:rFonts w:asciiTheme="majorHAnsi" w:hAnsiTheme="majorHAnsi" w:cstheme="majorHAnsi"/>
              </w:rPr>
              <w:t>Paper 1 (Mock exam)</w:t>
            </w:r>
          </w:p>
          <w:p w14:paraId="69D18F43" w14:textId="77777777" w:rsidR="008B67A4" w:rsidRPr="007D5FB0" w:rsidRDefault="008B67A4" w:rsidP="006C37C3">
            <w:pPr>
              <w:pStyle w:val="ListParagraph"/>
              <w:numPr>
                <w:ilvl w:val="0"/>
                <w:numId w:val="134"/>
              </w:numPr>
              <w:spacing w:after="0" w:line="240" w:lineRule="auto"/>
              <w:rPr>
                <w:rFonts w:asciiTheme="majorHAnsi" w:hAnsiTheme="majorHAnsi" w:cstheme="majorHAnsi"/>
              </w:rPr>
            </w:pPr>
            <w:r w:rsidRPr="007D5FB0">
              <w:rPr>
                <w:rFonts w:asciiTheme="majorHAnsi" w:hAnsiTheme="majorHAnsi" w:cstheme="majorHAnsi"/>
              </w:rPr>
              <w:t>Paper 1 &amp; 2 required practicals</w:t>
            </w:r>
          </w:p>
          <w:p w14:paraId="2771EE09" w14:textId="77777777" w:rsidR="008B67A4" w:rsidRPr="007D5FB0" w:rsidRDefault="008B67A4" w:rsidP="006C37C3">
            <w:pPr>
              <w:pStyle w:val="ListParagraph"/>
              <w:numPr>
                <w:ilvl w:val="0"/>
                <w:numId w:val="134"/>
              </w:numPr>
              <w:spacing w:after="0" w:line="240" w:lineRule="auto"/>
              <w:rPr>
                <w:rFonts w:asciiTheme="majorHAnsi" w:hAnsiTheme="majorHAnsi" w:cstheme="majorHAnsi"/>
              </w:rPr>
            </w:pPr>
            <w:r w:rsidRPr="007D5FB0">
              <w:rPr>
                <w:rFonts w:asciiTheme="majorHAnsi" w:hAnsiTheme="majorHAnsi" w:cstheme="majorHAnsi"/>
              </w:rPr>
              <w:t xml:space="preserve">Chemistry of the atmosphere </w:t>
            </w:r>
          </w:p>
          <w:p w14:paraId="58C589F0" w14:textId="77777777" w:rsidR="008B67A4" w:rsidRPr="007D5FB0" w:rsidRDefault="008B67A4" w:rsidP="00406887">
            <w:pPr>
              <w:rPr>
                <w:rFonts w:asciiTheme="majorHAnsi" w:hAnsiTheme="majorHAnsi" w:cstheme="majorHAnsi"/>
                <w:sz w:val="22"/>
              </w:rPr>
            </w:pPr>
          </w:p>
        </w:tc>
      </w:tr>
      <w:tr w:rsidR="008B67A4" w:rsidRPr="007D5FB0" w14:paraId="2CDFA90E" w14:textId="77777777" w:rsidTr="00406887">
        <w:tc>
          <w:tcPr>
            <w:tcW w:w="9016" w:type="dxa"/>
            <w:shd w:val="clear" w:color="auto" w:fill="B1E4FD" w:themeFill="accent1" w:themeFillTint="33"/>
          </w:tcPr>
          <w:p w14:paraId="7C57ED57"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What do I need to revise?</w:t>
            </w:r>
          </w:p>
          <w:p w14:paraId="543914CC" w14:textId="77777777" w:rsidR="008B67A4" w:rsidRPr="007D5FB0" w:rsidRDefault="008B67A4" w:rsidP="00406887">
            <w:pPr>
              <w:rPr>
                <w:rFonts w:asciiTheme="majorHAnsi" w:hAnsiTheme="majorHAnsi" w:cstheme="majorHAnsi"/>
                <w:sz w:val="22"/>
              </w:rPr>
            </w:pPr>
          </w:p>
        </w:tc>
      </w:tr>
      <w:tr w:rsidR="008B67A4" w:rsidRPr="007D5FB0" w14:paraId="5A8A6F0B" w14:textId="77777777" w:rsidTr="00406887">
        <w:tc>
          <w:tcPr>
            <w:tcW w:w="9016" w:type="dxa"/>
          </w:tcPr>
          <w:p w14:paraId="1B655ADA"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Required Practicals:</w:t>
            </w:r>
          </w:p>
          <w:p w14:paraId="1A5B0BBA" w14:textId="77777777" w:rsidR="008B67A4" w:rsidRPr="007D5FB0" w:rsidRDefault="008B67A4" w:rsidP="006C37C3">
            <w:pPr>
              <w:pStyle w:val="ListParagraph"/>
              <w:numPr>
                <w:ilvl w:val="0"/>
                <w:numId w:val="137"/>
              </w:numPr>
              <w:spacing w:after="0" w:line="240" w:lineRule="auto"/>
              <w:rPr>
                <w:rFonts w:asciiTheme="majorHAnsi" w:hAnsiTheme="majorHAnsi" w:cstheme="majorHAnsi"/>
              </w:rPr>
            </w:pPr>
            <w:r w:rsidRPr="007D5FB0">
              <w:rPr>
                <w:rFonts w:asciiTheme="majorHAnsi" w:hAnsiTheme="majorHAnsi" w:cstheme="majorHAnsi"/>
              </w:rPr>
              <w:t xml:space="preserve">Working scientifically </w:t>
            </w:r>
          </w:p>
          <w:p w14:paraId="31DDB0B1" w14:textId="77777777" w:rsidR="008B67A4" w:rsidRPr="007D5FB0" w:rsidRDefault="008B67A4" w:rsidP="006C37C3">
            <w:pPr>
              <w:pStyle w:val="ListParagraph"/>
              <w:numPr>
                <w:ilvl w:val="0"/>
                <w:numId w:val="137"/>
              </w:numPr>
              <w:spacing w:after="0" w:line="240" w:lineRule="auto"/>
              <w:rPr>
                <w:rFonts w:asciiTheme="majorHAnsi" w:hAnsiTheme="majorHAnsi" w:cstheme="majorHAnsi"/>
              </w:rPr>
            </w:pPr>
            <w:r w:rsidRPr="007D5FB0">
              <w:rPr>
                <w:rFonts w:asciiTheme="majorHAnsi" w:hAnsiTheme="majorHAnsi" w:cstheme="majorHAnsi"/>
              </w:rPr>
              <w:t>Required practical for paper 1 and 2</w:t>
            </w:r>
          </w:p>
          <w:p w14:paraId="73124193"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Chemistry of the Atmosphere:</w:t>
            </w:r>
          </w:p>
          <w:p w14:paraId="1E6A98C5" w14:textId="77777777" w:rsidR="008B67A4" w:rsidRPr="007D5FB0" w:rsidRDefault="008B67A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Gasses in the atmosphere</w:t>
            </w:r>
          </w:p>
          <w:p w14:paraId="7A73747C" w14:textId="77777777" w:rsidR="008B67A4" w:rsidRPr="007D5FB0" w:rsidRDefault="008B67A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 xml:space="preserve">The early atmosphere </w:t>
            </w:r>
          </w:p>
          <w:p w14:paraId="3A48BEB8" w14:textId="77777777" w:rsidR="008B67A4" w:rsidRPr="007D5FB0" w:rsidRDefault="008B67A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 xml:space="preserve">How oxygen increased </w:t>
            </w:r>
          </w:p>
          <w:p w14:paraId="13C9747C" w14:textId="77777777" w:rsidR="008B67A4" w:rsidRPr="007D5FB0" w:rsidRDefault="008B67A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How carbon dioxide decreased</w:t>
            </w:r>
          </w:p>
          <w:p w14:paraId="32867225" w14:textId="77777777" w:rsidR="008B67A4" w:rsidRPr="007D5FB0" w:rsidRDefault="008B67A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 xml:space="preserve">Greenhouse gasses </w:t>
            </w:r>
          </w:p>
          <w:p w14:paraId="6AD5B8A6" w14:textId="77777777" w:rsidR="008B67A4" w:rsidRPr="007D5FB0" w:rsidRDefault="008B67A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Global climate change</w:t>
            </w:r>
          </w:p>
          <w:p w14:paraId="2419B5E3" w14:textId="77777777" w:rsidR="008B67A4" w:rsidRPr="007D5FB0" w:rsidRDefault="008B67A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 xml:space="preserve">Carbon footprint </w:t>
            </w:r>
          </w:p>
          <w:p w14:paraId="0963896E" w14:textId="77777777" w:rsidR="008B67A4" w:rsidRPr="007D5FB0" w:rsidRDefault="008B67A4" w:rsidP="006C37C3">
            <w:pPr>
              <w:pStyle w:val="ListParagraph"/>
              <w:numPr>
                <w:ilvl w:val="0"/>
                <w:numId w:val="135"/>
              </w:numPr>
              <w:spacing w:after="0" w:line="240" w:lineRule="auto"/>
              <w:rPr>
                <w:rFonts w:asciiTheme="majorHAnsi" w:hAnsiTheme="majorHAnsi" w:cstheme="majorHAnsi"/>
              </w:rPr>
            </w:pPr>
            <w:r w:rsidRPr="007D5FB0">
              <w:rPr>
                <w:rFonts w:asciiTheme="majorHAnsi" w:hAnsiTheme="majorHAnsi" w:cstheme="majorHAnsi"/>
              </w:rPr>
              <w:t xml:space="preserve">Atmospheric pollutants </w:t>
            </w:r>
          </w:p>
          <w:p w14:paraId="4A9BEAC5" w14:textId="77777777" w:rsidR="008B67A4" w:rsidRPr="007D5FB0" w:rsidRDefault="008B67A4" w:rsidP="00406887">
            <w:pPr>
              <w:rPr>
                <w:rFonts w:asciiTheme="majorHAnsi" w:hAnsiTheme="majorHAnsi" w:cstheme="majorHAnsi"/>
                <w:sz w:val="22"/>
              </w:rPr>
            </w:pPr>
          </w:p>
        </w:tc>
      </w:tr>
      <w:tr w:rsidR="008B67A4" w:rsidRPr="007D5FB0" w14:paraId="37F36789" w14:textId="77777777" w:rsidTr="00406887">
        <w:tc>
          <w:tcPr>
            <w:tcW w:w="9016" w:type="dxa"/>
            <w:shd w:val="clear" w:color="auto" w:fill="E0EFF4" w:themeFill="accent4" w:themeFillTint="33"/>
          </w:tcPr>
          <w:p w14:paraId="0BD2CCEB"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(Chemistry)</w:t>
            </w:r>
            <w:r w:rsidRPr="007D5FB0">
              <w:rPr>
                <w:rFonts w:asciiTheme="majorHAnsi" w:hAnsiTheme="majorHAnsi" w:cstheme="majorHAnsi"/>
                <w:sz w:val="22"/>
              </w:rPr>
              <w:t>?</w:t>
            </w:r>
          </w:p>
          <w:p w14:paraId="310C17A2" w14:textId="77777777" w:rsidR="008B67A4" w:rsidRPr="007D5FB0" w:rsidRDefault="008B67A4" w:rsidP="00406887">
            <w:pPr>
              <w:rPr>
                <w:rFonts w:asciiTheme="majorHAnsi" w:hAnsiTheme="majorHAnsi" w:cstheme="majorHAnsi"/>
                <w:sz w:val="22"/>
              </w:rPr>
            </w:pPr>
          </w:p>
        </w:tc>
      </w:tr>
      <w:tr w:rsidR="008B67A4" w:rsidRPr="007D5FB0" w14:paraId="42A91164" w14:textId="77777777" w:rsidTr="00406887">
        <w:tc>
          <w:tcPr>
            <w:tcW w:w="9016" w:type="dxa"/>
          </w:tcPr>
          <w:p w14:paraId="0FD7C9C4" w14:textId="77777777" w:rsidR="008B67A4" w:rsidRPr="00FE4FE2" w:rsidRDefault="008B67A4" w:rsidP="00406887">
            <w:pPr>
              <w:rPr>
                <w:rFonts w:asciiTheme="majorHAnsi" w:hAnsiTheme="majorHAnsi" w:cstheme="majorHAnsi"/>
                <w:b w:val="0"/>
                <w:bCs/>
                <w:sz w:val="22"/>
              </w:rPr>
            </w:pPr>
            <w:r w:rsidRPr="00FE4FE2">
              <w:rPr>
                <w:rFonts w:asciiTheme="majorHAnsi" w:hAnsiTheme="majorHAnsi" w:cstheme="majorHAnsi"/>
                <w:b w:val="0"/>
                <w:bCs/>
                <w:sz w:val="22"/>
              </w:rPr>
              <w:t xml:space="preserve">Paper two booklets </w:t>
            </w:r>
          </w:p>
          <w:p w14:paraId="64641342" w14:textId="77777777" w:rsidR="008B67A4" w:rsidRPr="00FE4FE2" w:rsidRDefault="008B67A4" w:rsidP="00406887">
            <w:pPr>
              <w:rPr>
                <w:rFonts w:asciiTheme="majorHAnsi" w:hAnsiTheme="majorHAnsi" w:cstheme="majorHAnsi"/>
                <w:b w:val="0"/>
                <w:bCs/>
                <w:sz w:val="22"/>
              </w:rPr>
            </w:pPr>
            <w:r w:rsidRPr="00FE4FE2">
              <w:rPr>
                <w:rFonts w:asciiTheme="majorHAnsi" w:hAnsiTheme="majorHAnsi" w:cstheme="majorHAnsi"/>
                <w:b w:val="0"/>
                <w:bCs/>
                <w:sz w:val="22"/>
              </w:rPr>
              <w:t>Knowledge organisers</w:t>
            </w:r>
          </w:p>
          <w:p w14:paraId="6E43A783" w14:textId="77777777" w:rsidR="008B67A4" w:rsidRPr="00FE4FE2" w:rsidRDefault="008B67A4" w:rsidP="00406887">
            <w:pPr>
              <w:rPr>
                <w:rFonts w:asciiTheme="majorHAnsi" w:hAnsiTheme="majorHAnsi" w:cstheme="majorHAnsi"/>
                <w:b w:val="0"/>
                <w:bCs/>
                <w:sz w:val="22"/>
              </w:rPr>
            </w:pPr>
            <w:r w:rsidRPr="00FE4FE2">
              <w:rPr>
                <w:rFonts w:asciiTheme="majorHAnsi" w:hAnsiTheme="majorHAnsi" w:cstheme="majorHAnsi"/>
                <w:b w:val="0"/>
                <w:bCs/>
                <w:sz w:val="22"/>
              </w:rPr>
              <w:t>End of topic exam style questions (on MT)</w:t>
            </w:r>
          </w:p>
          <w:p w14:paraId="347E32F1" w14:textId="77777777" w:rsidR="008B67A4" w:rsidRPr="00FE4FE2" w:rsidRDefault="008B67A4" w:rsidP="00406887">
            <w:pPr>
              <w:rPr>
                <w:rFonts w:asciiTheme="majorHAnsi" w:hAnsiTheme="majorHAnsi" w:cstheme="majorHAnsi"/>
                <w:b w:val="0"/>
                <w:bCs/>
                <w:sz w:val="22"/>
              </w:rPr>
            </w:pPr>
            <w:r w:rsidRPr="00FE4FE2">
              <w:rPr>
                <w:rFonts w:asciiTheme="majorHAnsi" w:hAnsiTheme="majorHAnsi" w:cstheme="majorHAnsi"/>
                <w:b w:val="0"/>
                <w:bCs/>
                <w:sz w:val="22"/>
              </w:rPr>
              <w:t xml:space="preserve">Learning outcomes </w:t>
            </w:r>
          </w:p>
          <w:p w14:paraId="6875262F" w14:textId="77777777" w:rsidR="008B67A4" w:rsidRPr="00FE4FE2" w:rsidRDefault="008B67A4" w:rsidP="00406887">
            <w:pPr>
              <w:rPr>
                <w:rFonts w:asciiTheme="majorHAnsi" w:hAnsiTheme="majorHAnsi" w:cstheme="majorHAnsi"/>
                <w:b w:val="0"/>
                <w:bCs/>
                <w:sz w:val="22"/>
              </w:rPr>
            </w:pPr>
            <w:r w:rsidRPr="00FE4FE2">
              <w:rPr>
                <w:rFonts w:asciiTheme="majorHAnsi" w:hAnsiTheme="majorHAnsi" w:cstheme="majorHAnsi"/>
                <w:b w:val="0"/>
                <w:bCs/>
                <w:sz w:val="22"/>
              </w:rPr>
              <w:t xml:space="preserve">Previous end of topic tests </w:t>
            </w:r>
          </w:p>
          <w:p w14:paraId="7024A01A" w14:textId="77777777" w:rsidR="008B67A4" w:rsidRPr="00FE4FE2" w:rsidRDefault="008B67A4" w:rsidP="00406887">
            <w:pPr>
              <w:rPr>
                <w:rFonts w:asciiTheme="majorHAnsi" w:hAnsiTheme="majorHAnsi" w:cstheme="majorHAnsi"/>
                <w:b w:val="0"/>
                <w:bCs/>
                <w:sz w:val="22"/>
              </w:rPr>
            </w:pPr>
            <w:r w:rsidRPr="00FE4FE2">
              <w:rPr>
                <w:rFonts w:asciiTheme="majorHAnsi" w:hAnsiTheme="majorHAnsi" w:cstheme="majorHAnsi"/>
                <w:b w:val="0"/>
                <w:bCs/>
                <w:sz w:val="22"/>
              </w:rPr>
              <w:t>Complete exam question booklets provided</w:t>
            </w:r>
          </w:p>
          <w:p w14:paraId="7146C2B8" w14:textId="70831760" w:rsidR="00055406" w:rsidRPr="007D5FB0" w:rsidRDefault="00055406" w:rsidP="00406887">
            <w:pPr>
              <w:rPr>
                <w:rFonts w:asciiTheme="majorHAnsi" w:hAnsiTheme="majorHAnsi" w:cstheme="majorHAnsi"/>
                <w:sz w:val="22"/>
              </w:rPr>
            </w:pPr>
          </w:p>
        </w:tc>
      </w:tr>
      <w:tr w:rsidR="008B67A4" w:rsidRPr="007D5FB0" w14:paraId="3420727D" w14:textId="77777777" w:rsidTr="00406887">
        <w:tc>
          <w:tcPr>
            <w:tcW w:w="9016" w:type="dxa"/>
            <w:shd w:val="clear" w:color="auto" w:fill="D2F1EF" w:themeFill="accent6" w:themeFillTint="33"/>
          </w:tcPr>
          <w:p w14:paraId="6B0D0F9A"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Useful resources I can use:</w:t>
            </w:r>
          </w:p>
          <w:p w14:paraId="6F1C84D3" w14:textId="77777777" w:rsidR="008B67A4" w:rsidRPr="007D5FB0" w:rsidRDefault="008B67A4" w:rsidP="00406887">
            <w:pPr>
              <w:rPr>
                <w:rFonts w:asciiTheme="majorHAnsi" w:hAnsiTheme="majorHAnsi" w:cstheme="majorHAnsi"/>
                <w:sz w:val="22"/>
              </w:rPr>
            </w:pPr>
          </w:p>
        </w:tc>
      </w:tr>
      <w:tr w:rsidR="008B67A4" w:rsidRPr="007D5FB0" w14:paraId="5146AD89" w14:textId="77777777" w:rsidTr="00406887">
        <w:tc>
          <w:tcPr>
            <w:tcW w:w="9016" w:type="dxa"/>
          </w:tcPr>
          <w:p w14:paraId="5BD4E52C" w14:textId="77777777" w:rsidR="008B67A4" w:rsidRPr="00FE4FE2" w:rsidRDefault="008B67A4" w:rsidP="00406887">
            <w:pPr>
              <w:rPr>
                <w:rFonts w:asciiTheme="majorHAnsi" w:hAnsiTheme="majorHAnsi" w:cstheme="majorHAnsi"/>
                <w:b w:val="0"/>
                <w:bCs/>
                <w:sz w:val="22"/>
              </w:rPr>
            </w:pPr>
            <w:r w:rsidRPr="00FE4FE2">
              <w:rPr>
                <w:rFonts w:asciiTheme="majorHAnsi" w:hAnsiTheme="majorHAnsi" w:cstheme="majorHAnsi"/>
                <w:b w:val="0"/>
                <w:bCs/>
                <w:sz w:val="22"/>
              </w:rPr>
              <w:t xml:space="preserve">BBC Bitesize </w:t>
            </w:r>
          </w:p>
          <w:p w14:paraId="1168B8EE" w14:textId="77777777" w:rsidR="008B67A4" w:rsidRPr="00FE4FE2" w:rsidRDefault="008B67A4" w:rsidP="00406887">
            <w:pPr>
              <w:rPr>
                <w:rFonts w:asciiTheme="majorHAnsi" w:hAnsiTheme="majorHAnsi" w:cstheme="majorHAnsi"/>
                <w:b w:val="0"/>
                <w:bCs/>
                <w:sz w:val="22"/>
              </w:rPr>
            </w:pPr>
            <w:r w:rsidRPr="00FE4FE2">
              <w:rPr>
                <w:rFonts w:asciiTheme="majorHAnsi" w:hAnsiTheme="majorHAnsi" w:cstheme="majorHAnsi"/>
                <w:b w:val="0"/>
                <w:bCs/>
                <w:sz w:val="22"/>
              </w:rPr>
              <w:t>Kerboodle</w:t>
            </w:r>
          </w:p>
          <w:p w14:paraId="798B442B" w14:textId="77777777" w:rsidR="008B67A4" w:rsidRPr="00FE4FE2" w:rsidRDefault="008B67A4" w:rsidP="00406887">
            <w:pPr>
              <w:rPr>
                <w:rFonts w:asciiTheme="majorHAnsi" w:hAnsiTheme="majorHAnsi" w:cstheme="majorHAnsi"/>
                <w:b w:val="0"/>
                <w:bCs/>
                <w:sz w:val="22"/>
              </w:rPr>
            </w:pPr>
            <w:r w:rsidRPr="00FE4FE2">
              <w:rPr>
                <w:rFonts w:asciiTheme="majorHAnsi" w:hAnsiTheme="majorHAnsi" w:cstheme="majorHAnsi"/>
                <w:b w:val="0"/>
                <w:bCs/>
                <w:sz w:val="22"/>
              </w:rPr>
              <w:t xml:space="preserve">Educake </w:t>
            </w:r>
          </w:p>
          <w:p w14:paraId="69EBFA41" w14:textId="77777777" w:rsidR="008B67A4" w:rsidRPr="00FE4FE2" w:rsidRDefault="008B67A4" w:rsidP="00406887">
            <w:pPr>
              <w:rPr>
                <w:rFonts w:asciiTheme="majorHAnsi" w:hAnsiTheme="majorHAnsi" w:cstheme="majorHAnsi"/>
                <w:b w:val="0"/>
                <w:bCs/>
                <w:sz w:val="22"/>
              </w:rPr>
            </w:pPr>
            <w:r w:rsidRPr="00FE4FE2">
              <w:rPr>
                <w:rFonts w:asciiTheme="majorHAnsi" w:hAnsiTheme="majorHAnsi" w:cstheme="majorHAnsi"/>
                <w:b w:val="0"/>
                <w:bCs/>
                <w:sz w:val="22"/>
              </w:rPr>
              <w:t xml:space="preserve">Youtube – Required practical videos </w:t>
            </w:r>
          </w:p>
          <w:p w14:paraId="6EC33149" w14:textId="481F0ABE" w:rsidR="00055406" w:rsidRPr="007D5FB0" w:rsidRDefault="00055406" w:rsidP="00406887">
            <w:pPr>
              <w:rPr>
                <w:rFonts w:asciiTheme="majorHAnsi" w:hAnsiTheme="majorHAnsi" w:cstheme="majorHAnsi"/>
                <w:sz w:val="22"/>
              </w:rPr>
            </w:pPr>
          </w:p>
        </w:tc>
      </w:tr>
      <w:tr w:rsidR="008B67A4" w:rsidRPr="007D5FB0" w14:paraId="6225364E" w14:textId="77777777" w:rsidTr="00406887">
        <w:tc>
          <w:tcPr>
            <w:tcW w:w="9016" w:type="dxa"/>
            <w:shd w:val="clear" w:color="auto" w:fill="FFCCFF"/>
          </w:tcPr>
          <w:p w14:paraId="1F7C4FE4"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Useful websites I can use:</w:t>
            </w:r>
          </w:p>
          <w:p w14:paraId="7F119F9D" w14:textId="77777777" w:rsidR="008B67A4" w:rsidRPr="007D5FB0" w:rsidRDefault="008B67A4" w:rsidP="00406887">
            <w:pPr>
              <w:rPr>
                <w:rFonts w:asciiTheme="majorHAnsi" w:hAnsiTheme="majorHAnsi" w:cstheme="majorHAnsi"/>
                <w:sz w:val="22"/>
              </w:rPr>
            </w:pPr>
          </w:p>
        </w:tc>
      </w:tr>
      <w:tr w:rsidR="008B67A4" w:rsidRPr="007D5FB0" w14:paraId="7FF0FD9F" w14:textId="77777777" w:rsidTr="00406887">
        <w:tc>
          <w:tcPr>
            <w:tcW w:w="9016" w:type="dxa"/>
          </w:tcPr>
          <w:p w14:paraId="48A13A4F" w14:textId="77777777" w:rsidR="008B67A4" w:rsidRPr="007D5FB0" w:rsidRDefault="00000000" w:rsidP="00406887">
            <w:pPr>
              <w:rPr>
                <w:rFonts w:asciiTheme="majorHAnsi" w:hAnsiTheme="majorHAnsi" w:cstheme="majorHAnsi"/>
                <w:sz w:val="22"/>
              </w:rPr>
            </w:pPr>
            <w:hyperlink r:id="rId356" w:history="1">
              <w:r w:rsidR="008B67A4" w:rsidRPr="007D5FB0">
                <w:rPr>
                  <w:rStyle w:val="Hyperlink"/>
                  <w:rFonts w:asciiTheme="majorHAnsi" w:hAnsiTheme="majorHAnsi" w:cstheme="majorHAnsi"/>
                  <w:sz w:val="22"/>
                </w:rPr>
                <w:t>GCSE Chemistry (Single Science) - BBC Bitesize</w:t>
              </w:r>
            </w:hyperlink>
          </w:p>
          <w:p w14:paraId="6C46B8B8" w14:textId="77777777" w:rsidR="008B67A4" w:rsidRPr="007D5FB0" w:rsidRDefault="00000000" w:rsidP="00406887">
            <w:pPr>
              <w:rPr>
                <w:rFonts w:asciiTheme="majorHAnsi" w:hAnsiTheme="majorHAnsi" w:cstheme="majorHAnsi"/>
                <w:sz w:val="22"/>
              </w:rPr>
            </w:pPr>
            <w:hyperlink r:id="rId357" w:history="1">
              <w:r w:rsidR="008B67A4" w:rsidRPr="007D5FB0">
                <w:rPr>
                  <w:rStyle w:val="Hyperlink"/>
                  <w:rFonts w:asciiTheme="majorHAnsi" w:hAnsiTheme="majorHAnsi" w:cstheme="majorHAnsi"/>
                  <w:sz w:val="22"/>
                </w:rPr>
                <w:t>www.Kerboodle.com</w:t>
              </w:r>
            </w:hyperlink>
          </w:p>
          <w:p w14:paraId="398FBF86" w14:textId="77777777" w:rsidR="008B67A4" w:rsidRDefault="00000000" w:rsidP="00406887">
            <w:pPr>
              <w:rPr>
                <w:rStyle w:val="Hyperlink"/>
                <w:rFonts w:asciiTheme="majorHAnsi" w:hAnsiTheme="majorHAnsi" w:cstheme="majorHAnsi"/>
                <w:sz w:val="22"/>
              </w:rPr>
            </w:pPr>
            <w:hyperlink r:id="rId358" w:history="1">
              <w:r w:rsidR="008B67A4" w:rsidRPr="007D5FB0">
                <w:rPr>
                  <w:rStyle w:val="Hyperlink"/>
                  <w:rFonts w:asciiTheme="majorHAnsi" w:hAnsiTheme="majorHAnsi" w:cstheme="majorHAnsi"/>
                  <w:sz w:val="22"/>
                </w:rPr>
                <w:t>Freesciencelessons - YouTube</w:t>
              </w:r>
            </w:hyperlink>
          </w:p>
          <w:p w14:paraId="70296ABE" w14:textId="1C98C2DE" w:rsidR="00055406" w:rsidRPr="007D5FB0" w:rsidRDefault="00055406" w:rsidP="00406887">
            <w:pPr>
              <w:rPr>
                <w:rFonts w:asciiTheme="majorHAnsi" w:hAnsiTheme="majorHAnsi" w:cstheme="majorHAnsi"/>
                <w:sz w:val="22"/>
              </w:rPr>
            </w:pPr>
          </w:p>
        </w:tc>
      </w:tr>
      <w:tr w:rsidR="008B67A4" w:rsidRPr="007D5FB0" w14:paraId="3AC8C3FC" w14:textId="77777777" w:rsidTr="00406887">
        <w:tc>
          <w:tcPr>
            <w:tcW w:w="9016" w:type="dxa"/>
            <w:shd w:val="clear" w:color="auto" w:fill="CCFFFF"/>
          </w:tcPr>
          <w:p w14:paraId="5B3EADAD"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0E99BBDD" w14:textId="77777777" w:rsidR="008B67A4" w:rsidRPr="007D5FB0" w:rsidRDefault="008B67A4" w:rsidP="00406887">
            <w:pPr>
              <w:rPr>
                <w:rFonts w:asciiTheme="majorHAnsi" w:hAnsiTheme="majorHAnsi" w:cstheme="majorHAnsi"/>
                <w:sz w:val="22"/>
              </w:rPr>
            </w:pPr>
          </w:p>
        </w:tc>
      </w:tr>
      <w:tr w:rsidR="008B67A4" w:rsidRPr="007D5FB0" w14:paraId="5A14A647" w14:textId="77777777" w:rsidTr="00406887">
        <w:trPr>
          <w:trHeight w:val="165"/>
        </w:trPr>
        <w:tc>
          <w:tcPr>
            <w:tcW w:w="9016" w:type="dxa"/>
          </w:tcPr>
          <w:p w14:paraId="5FFFDCDB" w14:textId="77777777" w:rsidR="008B67A4" w:rsidRDefault="00000000" w:rsidP="00406887">
            <w:pPr>
              <w:rPr>
                <w:rStyle w:val="Hyperlink"/>
                <w:rFonts w:asciiTheme="majorHAnsi" w:hAnsiTheme="majorHAnsi" w:cstheme="majorHAnsi"/>
                <w:sz w:val="22"/>
              </w:rPr>
            </w:pPr>
            <w:hyperlink r:id="rId359" w:history="1">
              <w:r w:rsidR="008B67A4" w:rsidRPr="007D5FB0">
                <w:rPr>
                  <w:rStyle w:val="Hyperlink"/>
                  <w:rFonts w:asciiTheme="majorHAnsi" w:hAnsiTheme="majorHAnsi" w:cstheme="majorHAnsi"/>
                  <w:sz w:val="22"/>
                </w:rPr>
                <w:t>The Royal Society of Chemistry (rsc.org)</w:t>
              </w:r>
            </w:hyperlink>
          </w:p>
          <w:p w14:paraId="431364F3" w14:textId="4AC418FF" w:rsidR="00055406" w:rsidRPr="007D5FB0" w:rsidRDefault="00055406" w:rsidP="00406887">
            <w:pPr>
              <w:rPr>
                <w:rFonts w:asciiTheme="majorHAnsi" w:hAnsiTheme="majorHAnsi" w:cstheme="majorHAnsi"/>
                <w:sz w:val="22"/>
              </w:rPr>
            </w:pPr>
          </w:p>
        </w:tc>
      </w:tr>
    </w:tbl>
    <w:p w14:paraId="3715BBEA" w14:textId="77777777" w:rsidR="00CB14F4" w:rsidRDefault="00CB14F4" w:rsidP="00FE4FE2">
      <w:pPr>
        <w:rPr>
          <w:rFonts w:asciiTheme="majorHAnsi" w:hAnsiTheme="majorHAnsi" w:cstheme="majorHAnsi"/>
          <w:bCs/>
          <w:color w:val="013A57" w:themeColor="accent1" w:themeShade="BF"/>
          <w:sz w:val="22"/>
        </w:rPr>
      </w:pPr>
    </w:p>
    <w:p w14:paraId="1F014E88" w14:textId="17C1289E" w:rsidR="008B67A4" w:rsidRPr="00CB14F4" w:rsidRDefault="008B67A4" w:rsidP="008B67A4">
      <w:pPr>
        <w:jc w:val="center"/>
        <w:rPr>
          <w:rFonts w:asciiTheme="majorHAnsi" w:hAnsiTheme="majorHAnsi" w:cstheme="majorHAnsi"/>
          <w:b w:val="0"/>
          <w:bCs/>
          <w:color w:val="013A57" w:themeColor="accent1" w:themeShade="BF"/>
          <w:szCs w:val="28"/>
        </w:rPr>
      </w:pPr>
      <w:r w:rsidRPr="00CB14F4">
        <w:rPr>
          <w:rFonts w:asciiTheme="majorHAnsi" w:hAnsiTheme="majorHAnsi" w:cstheme="majorHAnsi"/>
          <w:bCs/>
          <w:color w:val="013A57" w:themeColor="accent1" w:themeShade="BF"/>
          <w:szCs w:val="28"/>
        </w:rPr>
        <w:lastRenderedPageBreak/>
        <w:t>Year (Year 11C) Spring Revision for (Chemistry).</w:t>
      </w:r>
    </w:p>
    <w:p w14:paraId="102E7FF1" w14:textId="77777777" w:rsidR="008B67A4" w:rsidRPr="007D5FB0" w:rsidRDefault="008B67A4" w:rsidP="008B67A4">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8B67A4" w:rsidRPr="007D5FB0" w14:paraId="068A05E5" w14:textId="77777777" w:rsidTr="00406887">
        <w:tc>
          <w:tcPr>
            <w:tcW w:w="9016" w:type="dxa"/>
            <w:shd w:val="clear" w:color="auto" w:fill="CCFFCC"/>
          </w:tcPr>
          <w:p w14:paraId="62EF046F" w14:textId="1AAE9076"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 xml:space="preserve">What assessments will I have in the </w:t>
            </w:r>
            <w:r w:rsidR="007E6A9A">
              <w:rPr>
                <w:rFonts w:asciiTheme="majorHAnsi" w:hAnsiTheme="majorHAnsi" w:cstheme="majorHAnsi"/>
                <w:sz w:val="22"/>
              </w:rPr>
              <w:t>Spring</w:t>
            </w:r>
            <w:r w:rsidRPr="007D5FB0">
              <w:rPr>
                <w:rFonts w:asciiTheme="majorHAnsi" w:hAnsiTheme="majorHAnsi" w:cstheme="majorHAnsi"/>
                <w:sz w:val="22"/>
              </w:rPr>
              <w:t xml:space="preserve"> Term?</w:t>
            </w:r>
          </w:p>
        </w:tc>
      </w:tr>
      <w:tr w:rsidR="008B67A4" w:rsidRPr="007D5FB0" w14:paraId="671D4B69" w14:textId="77777777" w:rsidTr="00406887">
        <w:tc>
          <w:tcPr>
            <w:tcW w:w="9016" w:type="dxa"/>
            <w:shd w:val="clear" w:color="auto" w:fill="auto"/>
          </w:tcPr>
          <w:p w14:paraId="3B8B1425"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End of Spring 1 Assessment on:</w:t>
            </w:r>
          </w:p>
          <w:p w14:paraId="03091FDF" w14:textId="77777777" w:rsidR="008B67A4" w:rsidRPr="00FE4FE2" w:rsidRDefault="008B67A4" w:rsidP="00FE4FE2">
            <w:pPr>
              <w:pStyle w:val="ListParagraph"/>
              <w:numPr>
                <w:ilvl w:val="0"/>
                <w:numId w:val="148"/>
              </w:numPr>
              <w:spacing w:line="240" w:lineRule="auto"/>
              <w:rPr>
                <w:rFonts w:asciiTheme="majorHAnsi" w:hAnsiTheme="majorHAnsi" w:cstheme="majorHAnsi"/>
              </w:rPr>
            </w:pPr>
            <w:r w:rsidRPr="00FE4FE2">
              <w:rPr>
                <w:rFonts w:asciiTheme="majorHAnsi" w:hAnsiTheme="majorHAnsi" w:cstheme="majorHAnsi"/>
              </w:rPr>
              <w:t>Paper 1 (mock exam)</w:t>
            </w:r>
          </w:p>
          <w:p w14:paraId="101858A6" w14:textId="77777777" w:rsidR="008B67A4" w:rsidRPr="007D5FB0" w:rsidRDefault="008B67A4" w:rsidP="006C37C3">
            <w:pPr>
              <w:pStyle w:val="ListParagraph"/>
              <w:numPr>
                <w:ilvl w:val="0"/>
                <w:numId w:val="134"/>
              </w:numPr>
              <w:spacing w:after="0" w:line="240" w:lineRule="auto"/>
              <w:rPr>
                <w:rFonts w:asciiTheme="majorHAnsi" w:hAnsiTheme="majorHAnsi" w:cstheme="majorHAnsi"/>
              </w:rPr>
            </w:pPr>
            <w:r w:rsidRPr="007D5FB0">
              <w:rPr>
                <w:rFonts w:asciiTheme="majorHAnsi" w:hAnsiTheme="majorHAnsi" w:cstheme="majorHAnsi"/>
              </w:rPr>
              <w:t xml:space="preserve">Rates of Reactions </w:t>
            </w:r>
          </w:p>
          <w:p w14:paraId="110D9959" w14:textId="77777777" w:rsidR="008B67A4" w:rsidRPr="007D5FB0" w:rsidRDefault="008B67A4" w:rsidP="006C37C3">
            <w:pPr>
              <w:pStyle w:val="ListParagraph"/>
              <w:numPr>
                <w:ilvl w:val="0"/>
                <w:numId w:val="134"/>
              </w:numPr>
              <w:spacing w:after="0" w:line="240" w:lineRule="auto"/>
              <w:rPr>
                <w:rFonts w:asciiTheme="majorHAnsi" w:hAnsiTheme="majorHAnsi" w:cstheme="majorHAnsi"/>
              </w:rPr>
            </w:pPr>
            <w:r w:rsidRPr="007D5FB0">
              <w:rPr>
                <w:rFonts w:asciiTheme="majorHAnsi" w:hAnsiTheme="majorHAnsi" w:cstheme="majorHAnsi"/>
              </w:rPr>
              <w:t xml:space="preserve">Reversible Reactions and Equilibrium </w:t>
            </w:r>
          </w:p>
          <w:p w14:paraId="51C0A8EC" w14:textId="77777777" w:rsidR="008B67A4" w:rsidRPr="007D5FB0" w:rsidRDefault="008B67A4" w:rsidP="00406887">
            <w:pPr>
              <w:rPr>
                <w:rFonts w:asciiTheme="majorHAnsi" w:hAnsiTheme="majorHAnsi" w:cstheme="majorHAnsi"/>
                <w:sz w:val="22"/>
              </w:rPr>
            </w:pPr>
          </w:p>
        </w:tc>
      </w:tr>
      <w:tr w:rsidR="008B67A4" w:rsidRPr="007D5FB0" w14:paraId="06ACD183" w14:textId="77777777" w:rsidTr="00406887">
        <w:tc>
          <w:tcPr>
            <w:tcW w:w="9016" w:type="dxa"/>
            <w:shd w:val="clear" w:color="auto" w:fill="B1E4FD" w:themeFill="accent1" w:themeFillTint="33"/>
          </w:tcPr>
          <w:p w14:paraId="69E2E7A3"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What do I need to revise?</w:t>
            </w:r>
          </w:p>
          <w:p w14:paraId="40DD5904" w14:textId="77777777" w:rsidR="008B67A4" w:rsidRPr="007D5FB0" w:rsidRDefault="008B67A4" w:rsidP="00406887">
            <w:pPr>
              <w:pStyle w:val="ListParagraph"/>
              <w:rPr>
                <w:rFonts w:asciiTheme="majorHAnsi" w:hAnsiTheme="majorHAnsi" w:cstheme="majorHAnsi"/>
              </w:rPr>
            </w:pPr>
          </w:p>
        </w:tc>
      </w:tr>
      <w:tr w:rsidR="008B67A4" w:rsidRPr="007D5FB0" w14:paraId="13480775" w14:textId="77777777" w:rsidTr="00406887">
        <w:tc>
          <w:tcPr>
            <w:tcW w:w="9016" w:type="dxa"/>
          </w:tcPr>
          <w:p w14:paraId="06270F51" w14:textId="77777777" w:rsidR="008B67A4" w:rsidRPr="007D5FB0" w:rsidRDefault="008B67A4" w:rsidP="00406887">
            <w:pPr>
              <w:rPr>
                <w:rFonts w:asciiTheme="majorHAnsi" w:hAnsiTheme="majorHAnsi" w:cstheme="majorHAnsi"/>
                <w:b w:val="0"/>
                <w:bCs/>
                <w:sz w:val="22"/>
              </w:rPr>
            </w:pPr>
            <w:r w:rsidRPr="007D5FB0">
              <w:rPr>
                <w:rFonts w:asciiTheme="majorHAnsi" w:hAnsiTheme="majorHAnsi" w:cstheme="majorHAnsi"/>
                <w:bCs/>
                <w:sz w:val="22"/>
              </w:rPr>
              <w:t>Rates of Reaction:</w:t>
            </w:r>
          </w:p>
          <w:p w14:paraId="23834602" w14:textId="77777777" w:rsidR="008B67A4" w:rsidRPr="007D5FB0" w:rsidRDefault="008B67A4" w:rsidP="006C37C3">
            <w:pPr>
              <w:pStyle w:val="ListParagraph"/>
              <w:numPr>
                <w:ilvl w:val="0"/>
                <w:numId w:val="138"/>
              </w:numPr>
              <w:spacing w:after="0" w:line="240" w:lineRule="auto"/>
              <w:rPr>
                <w:rFonts w:asciiTheme="majorHAnsi" w:hAnsiTheme="majorHAnsi" w:cstheme="majorHAnsi"/>
              </w:rPr>
            </w:pPr>
            <w:r w:rsidRPr="007D5FB0">
              <w:rPr>
                <w:rFonts w:asciiTheme="majorHAnsi" w:hAnsiTheme="majorHAnsi" w:cstheme="majorHAnsi"/>
              </w:rPr>
              <w:t xml:space="preserve">Collision theory </w:t>
            </w:r>
          </w:p>
          <w:p w14:paraId="7E217B50" w14:textId="77777777" w:rsidR="008B67A4" w:rsidRPr="007D5FB0" w:rsidRDefault="008B67A4" w:rsidP="006C37C3">
            <w:pPr>
              <w:pStyle w:val="ListParagraph"/>
              <w:numPr>
                <w:ilvl w:val="0"/>
                <w:numId w:val="138"/>
              </w:numPr>
              <w:spacing w:after="0" w:line="240" w:lineRule="auto"/>
              <w:rPr>
                <w:rFonts w:asciiTheme="majorHAnsi" w:hAnsiTheme="majorHAnsi" w:cstheme="majorHAnsi"/>
              </w:rPr>
            </w:pPr>
            <w:r w:rsidRPr="007D5FB0">
              <w:rPr>
                <w:rFonts w:asciiTheme="majorHAnsi" w:hAnsiTheme="majorHAnsi" w:cstheme="majorHAnsi"/>
              </w:rPr>
              <w:t xml:space="preserve">Activation energy </w:t>
            </w:r>
          </w:p>
          <w:p w14:paraId="65849BEE" w14:textId="77777777" w:rsidR="008B67A4" w:rsidRPr="007D5FB0" w:rsidRDefault="008B67A4" w:rsidP="006C37C3">
            <w:pPr>
              <w:pStyle w:val="ListParagraph"/>
              <w:numPr>
                <w:ilvl w:val="0"/>
                <w:numId w:val="138"/>
              </w:numPr>
              <w:spacing w:after="0" w:line="240" w:lineRule="auto"/>
              <w:rPr>
                <w:rFonts w:asciiTheme="majorHAnsi" w:hAnsiTheme="majorHAnsi" w:cstheme="majorHAnsi"/>
              </w:rPr>
            </w:pPr>
            <w:r w:rsidRPr="007D5FB0">
              <w:rPr>
                <w:rFonts w:asciiTheme="majorHAnsi" w:hAnsiTheme="majorHAnsi" w:cstheme="majorHAnsi"/>
              </w:rPr>
              <w:t xml:space="preserve">Factors affecting rates of reactions including: Temperature, pressure, concentration, surface area and presence of a catalyst </w:t>
            </w:r>
          </w:p>
          <w:p w14:paraId="2B5EDAA5" w14:textId="77777777" w:rsidR="008B67A4" w:rsidRPr="007D5FB0" w:rsidRDefault="008B67A4" w:rsidP="006C37C3">
            <w:pPr>
              <w:pStyle w:val="ListParagraph"/>
              <w:numPr>
                <w:ilvl w:val="0"/>
                <w:numId w:val="138"/>
              </w:numPr>
              <w:spacing w:after="0" w:line="240" w:lineRule="auto"/>
              <w:rPr>
                <w:rFonts w:asciiTheme="majorHAnsi" w:hAnsiTheme="majorHAnsi" w:cstheme="majorHAnsi"/>
              </w:rPr>
            </w:pPr>
            <w:r w:rsidRPr="007D5FB0">
              <w:rPr>
                <w:rFonts w:asciiTheme="majorHAnsi" w:hAnsiTheme="majorHAnsi" w:cstheme="majorHAnsi"/>
              </w:rPr>
              <w:t>Required practical</w:t>
            </w:r>
          </w:p>
          <w:p w14:paraId="43AFD69E" w14:textId="77777777" w:rsidR="008B67A4" w:rsidRPr="007D5FB0" w:rsidRDefault="008B67A4" w:rsidP="00406887">
            <w:pPr>
              <w:rPr>
                <w:rFonts w:asciiTheme="majorHAnsi" w:hAnsiTheme="majorHAnsi" w:cstheme="majorHAnsi"/>
                <w:b w:val="0"/>
                <w:bCs/>
                <w:sz w:val="22"/>
              </w:rPr>
            </w:pPr>
            <w:r w:rsidRPr="007D5FB0">
              <w:rPr>
                <w:rFonts w:asciiTheme="majorHAnsi" w:hAnsiTheme="majorHAnsi" w:cstheme="majorHAnsi"/>
                <w:bCs/>
                <w:sz w:val="22"/>
              </w:rPr>
              <w:t>Reversible Reactions and Equilibrium:</w:t>
            </w:r>
          </w:p>
          <w:p w14:paraId="4BC9380D" w14:textId="77777777" w:rsidR="008B67A4" w:rsidRPr="007D5FB0" w:rsidRDefault="008B67A4" w:rsidP="006C37C3">
            <w:pPr>
              <w:pStyle w:val="ListParagraph"/>
              <w:numPr>
                <w:ilvl w:val="0"/>
                <w:numId w:val="139"/>
              </w:numPr>
              <w:spacing w:after="0" w:line="240" w:lineRule="auto"/>
              <w:rPr>
                <w:rFonts w:asciiTheme="majorHAnsi" w:hAnsiTheme="majorHAnsi" w:cstheme="majorHAnsi"/>
              </w:rPr>
            </w:pPr>
            <w:r w:rsidRPr="007D5FB0">
              <w:rPr>
                <w:rFonts w:asciiTheme="majorHAnsi" w:hAnsiTheme="majorHAnsi" w:cstheme="majorHAnsi"/>
              </w:rPr>
              <w:t>Reversible reactions</w:t>
            </w:r>
          </w:p>
          <w:p w14:paraId="01781D99" w14:textId="77777777" w:rsidR="008B67A4" w:rsidRPr="007D5FB0" w:rsidRDefault="008B67A4" w:rsidP="006C37C3">
            <w:pPr>
              <w:pStyle w:val="ListParagraph"/>
              <w:numPr>
                <w:ilvl w:val="0"/>
                <w:numId w:val="139"/>
              </w:numPr>
              <w:spacing w:after="0" w:line="240" w:lineRule="auto"/>
              <w:rPr>
                <w:rFonts w:asciiTheme="majorHAnsi" w:hAnsiTheme="majorHAnsi" w:cstheme="majorHAnsi"/>
              </w:rPr>
            </w:pPr>
            <w:r w:rsidRPr="007D5FB0">
              <w:rPr>
                <w:rFonts w:asciiTheme="majorHAnsi" w:hAnsiTheme="majorHAnsi" w:cstheme="majorHAnsi"/>
              </w:rPr>
              <w:t xml:space="preserve">Equilibrium and dynamic equilibrium </w:t>
            </w:r>
          </w:p>
          <w:p w14:paraId="78142602" w14:textId="77777777" w:rsidR="008B67A4" w:rsidRPr="007D5FB0" w:rsidRDefault="008B67A4" w:rsidP="006C37C3">
            <w:pPr>
              <w:pStyle w:val="ListParagraph"/>
              <w:numPr>
                <w:ilvl w:val="0"/>
                <w:numId w:val="139"/>
              </w:numPr>
              <w:spacing w:after="0" w:line="240" w:lineRule="auto"/>
              <w:rPr>
                <w:rFonts w:asciiTheme="majorHAnsi" w:hAnsiTheme="majorHAnsi" w:cstheme="majorHAnsi"/>
              </w:rPr>
            </w:pPr>
            <w:r w:rsidRPr="007D5FB0">
              <w:rPr>
                <w:rFonts w:asciiTheme="majorHAnsi" w:hAnsiTheme="majorHAnsi" w:cstheme="majorHAnsi"/>
              </w:rPr>
              <w:t xml:space="preserve">Le Chatelier’s Principle </w:t>
            </w:r>
          </w:p>
          <w:p w14:paraId="38031A1B" w14:textId="77777777" w:rsidR="008B67A4" w:rsidRPr="007D5FB0" w:rsidRDefault="008B67A4" w:rsidP="006C37C3">
            <w:pPr>
              <w:pStyle w:val="ListParagraph"/>
              <w:numPr>
                <w:ilvl w:val="0"/>
                <w:numId w:val="139"/>
              </w:numPr>
              <w:spacing w:after="0" w:line="240" w:lineRule="auto"/>
              <w:rPr>
                <w:rFonts w:asciiTheme="majorHAnsi" w:hAnsiTheme="majorHAnsi" w:cstheme="majorHAnsi"/>
              </w:rPr>
            </w:pPr>
            <w:r w:rsidRPr="007D5FB0">
              <w:rPr>
                <w:rFonts w:asciiTheme="majorHAnsi" w:hAnsiTheme="majorHAnsi" w:cstheme="majorHAnsi"/>
              </w:rPr>
              <w:t xml:space="preserve">How concentration effects the position of equilibrium </w:t>
            </w:r>
          </w:p>
          <w:p w14:paraId="6A0D5B18" w14:textId="77777777" w:rsidR="008B67A4" w:rsidRPr="007D5FB0" w:rsidRDefault="008B67A4" w:rsidP="006C37C3">
            <w:pPr>
              <w:pStyle w:val="ListParagraph"/>
              <w:numPr>
                <w:ilvl w:val="0"/>
                <w:numId w:val="139"/>
              </w:numPr>
              <w:spacing w:after="0" w:line="240" w:lineRule="auto"/>
              <w:rPr>
                <w:rFonts w:asciiTheme="majorHAnsi" w:hAnsiTheme="majorHAnsi" w:cstheme="majorHAnsi"/>
              </w:rPr>
            </w:pPr>
            <w:r w:rsidRPr="007D5FB0">
              <w:rPr>
                <w:rFonts w:asciiTheme="majorHAnsi" w:hAnsiTheme="majorHAnsi" w:cstheme="majorHAnsi"/>
              </w:rPr>
              <w:t xml:space="preserve">How temperature effects the position of equilibrium </w:t>
            </w:r>
          </w:p>
          <w:p w14:paraId="1D6C8708" w14:textId="77777777" w:rsidR="008B67A4" w:rsidRPr="007D5FB0" w:rsidRDefault="008B67A4" w:rsidP="006C37C3">
            <w:pPr>
              <w:pStyle w:val="ListParagraph"/>
              <w:numPr>
                <w:ilvl w:val="0"/>
                <w:numId w:val="139"/>
              </w:numPr>
              <w:spacing w:after="0" w:line="240" w:lineRule="auto"/>
              <w:rPr>
                <w:rFonts w:asciiTheme="majorHAnsi" w:hAnsiTheme="majorHAnsi" w:cstheme="majorHAnsi"/>
              </w:rPr>
            </w:pPr>
            <w:r w:rsidRPr="007D5FB0">
              <w:rPr>
                <w:rFonts w:asciiTheme="majorHAnsi" w:hAnsiTheme="majorHAnsi" w:cstheme="majorHAnsi"/>
              </w:rPr>
              <w:t xml:space="preserve">How pressure effects the position of equilibrium </w:t>
            </w:r>
          </w:p>
          <w:p w14:paraId="6784F32E" w14:textId="77777777" w:rsidR="008B67A4" w:rsidRPr="007D5FB0" w:rsidRDefault="008B67A4" w:rsidP="006C37C3">
            <w:pPr>
              <w:pStyle w:val="ListParagraph"/>
              <w:numPr>
                <w:ilvl w:val="0"/>
                <w:numId w:val="139"/>
              </w:numPr>
              <w:spacing w:after="0" w:line="240" w:lineRule="auto"/>
              <w:rPr>
                <w:rFonts w:asciiTheme="majorHAnsi" w:hAnsiTheme="majorHAnsi" w:cstheme="majorHAnsi"/>
              </w:rPr>
            </w:pPr>
            <w:r w:rsidRPr="007D5FB0">
              <w:rPr>
                <w:rFonts w:asciiTheme="majorHAnsi" w:hAnsiTheme="majorHAnsi" w:cstheme="majorHAnsi"/>
              </w:rPr>
              <w:t xml:space="preserve">How surface area effects the position of equilibrium </w:t>
            </w:r>
          </w:p>
          <w:p w14:paraId="72720B2B" w14:textId="77777777" w:rsidR="008B67A4" w:rsidRPr="007D5FB0" w:rsidRDefault="008B67A4" w:rsidP="006C37C3">
            <w:pPr>
              <w:pStyle w:val="ListParagraph"/>
              <w:numPr>
                <w:ilvl w:val="0"/>
                <w:numId w:val="139"/>
              </w:numPr>
              <w:spacing w:after="0" w:line="240" w:lineRule="auto"/>
              <w:rPr>
                <w:rFonts w:asciiTheme="majorHAnsi" w:hAnsiTheme="majorHAnsi" w:cstheme="majorHAnsi"/>
              </w:rPr>
            </w:pPr>
            <w:r w:rsidRPr="007D5FB0">
              <w:rPr>
                <w:rFonts w:asciiTheme="majorHAnsi" w:hAnsiTheme="majorHAnsi" w:cstheme="majorHAnsi"/>
              </w:rPr>
              <w:t xml:space="preserve">How presence of a catalyst effects the position of equilibrium </w:t>
            </w:r>
          </w:p>
          <w:p w14:paraId="1C235A33" w14:textId="77777777" w:rsidR="008B67A4" w:rsidRPr="007D5FB0" w:rsidRDefault="008B67A4" w:rsidP="00406887">
            <w:pPr>
              <w:rPr>
                <w:rFonts w:asciiTheme="majorHAnsi" w:hAnsiTheme="majorHAnsi" w:cstheme="majorHAnsi"/>
                <w:sz w:val="22"/>
              </w:rPr>
            </w:pPr>
          </w:p>
        </w:tc>
      </w:tr>
      <w:tr w:rsidR="008B67A4" w:rsidRPr="007D5FB0" w14:paraId="59168EB9" w14:textId="77777777" w:rsidTr="00406887">
        <w:tc>
          <w:tcPr>
            <w:tcW w:w="9016" w:type="dxa"/>
            <w:shd w:val="clear" w:color="auto" w:fill="E0EFF4" w:themeFill="accent4" w:themeFillTint="33"/>
          </w:tcPr>
          <w:p w14:paraId="4D52DE6F"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(Chemistry)</w:t>
            </w:r>
            <w:r w:rsidRPr="007D5FB0">
              <w:rPr>
                <w:rFonts w:asciiTheme="majorHAnsi" w:hAnsiTheme="majorHAnsi" w:cstheme="majorHAnsi"/>
                <w:sz w:val="22"/>
              </w:rPr>
              <w:t>?</w:t>
            </w:r>
          </w:p>
          <w:p w14:paraId="7F2C145F" w14:textId="77777777" w:rsidR="008B67A4" w:rsidRPr="007D5FB0" w:rsidRDefault="008B67A4" w:rsidP="00406887">
            <w:pPr>
              <w:rPr>
                <w:rFonts w:asciiTheme="majorHAnsi" w:hAnsiTheme="majorHAnsi" w:cstheme="majorHAnsi"/>
                <w:sz w:val="22"/>
              </w:rPr>
            </w:pPr>
          </w:p>
        </w:tc>
      </w:tr>
      <w:tr w:rsidR="008B67A4" w:rsidRPr="007D5FB0" w14:paraId="3C66558E" w14:textId="77777777" w:rsidTr="00406887">
        <w:tc>
          <w:tcPr>
            <w:tcW w:w="9016" w:type="dxa"/>
          </w:tcPr>
          <w:p w14:paraId="516E461E" w14:textId="77777777" w:rsidR="008B67A4" w:rsidRPr="00FE4FE2" w:rsidRDefault="008B67A4" w:rsidP="00406887">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Exercise Books/folders </w:t>
            </w:r>
          </w:p>
          <w:p w14:paraId="0E84D0DB" w14:textId="77777777" w:rsidR="008B67A4" w:rsidRPr="00FE4FE2" w:rsidRDefault="008B67A4" w:rsidP="00406887">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Paper two booklets </w:t>
            </w:r>
          </w:p>
          <w:p w14:paraId="184D20E0" w14:textId="77777777" w:rsidR="008B67A4" w:rsidRPr="00FE4FE2" w:rsidRDefault="008B67A4" w:rsidP="00406887">
            <w:pPr>
              <w:rPr>
                <w:rFonts w:asciiTheme="majorHAnsi" w:hAnsiTheme="majorHAnsi" w:cstheme="majorHAnsi"/>
                <w:b w:val="0"/>
                <w:bCs/>
                <w:color w:val="auto"/>
                <w:sz w:val="22"/>
              </w:rPr>
            </w:pPr>
            <w:r w:rsidRPr="00FE4FE2">
              <w:rPr>
                <w:rFonts w:asciiTheme="majorHAnsi" w:hAnsiTheme="majorHAnsi" w:cstheme="majorHAnsi"/>
                <w:b w:val="0"/>
                <w:bCs/>
                <w:color w:val="auto"/>
                <w:sz w:val="22"/>
              </w:rPr>
              <w:t>Knowledge organisers</w:t>
            </w:r>
          </w:p>
          <w:p w14:paraId="61F2F782" w14:textId="77777777" w:rsidR="008B67A4" w:rsidRPr="00FE4FE2" w:rsidRDefault="008B67A4" w:rsidP="00406887">
            <w:pPr>
              <w:rPr>
                <w:rFonts w:asciiTheme="majorHAnsi" w:hAnsiTheme="majorHAnsi" w:cstheme="majorHAnsi"/>
                <w:b w:val="0"/>
                <w:bCs/>
                <w:color w:val="auto"/>
                <w:sz w:val="22"/>
              </w:rPr>
            </w:pPr>
            <w:r w:rsidRPr="00FE4FE2">
              <w:rPr>
                <w:rFonts w:asciiTheme="majorHAnsi" w:hAnsiTheme="majorHAnsi" w:cstheme="majorHAnsi"/>
                <w:b w:val="0"/>
                <w:bCs/>
                <w:color w:val="auto"/>
                <w:sz w:val="22"/>
              </w:rPr>
              <w:t>End of topic exam style questions (on MT)</w:t>
            </w:r>
          </w:p>
          <w:p w14:paraId="410E10AA" w14:textId="77777777" w:rsidR="008B67A4" w:rsidRPr="00FE4FE2" w:rsidRDefault="008B67A4" w:rsidP="00406887">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Learning outcomes </w:t>
            </w:r>
          </w:p>
          <w:p w14:paraId="53A22CD0" w14:textId="77777777" w:rsidR="008B67A4" w:rsidRPr="00FE4FE2" w:rsidRDefault="008B67A4" w:rsidP="00406887">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Previous end of topic tests </w:t>
            </w:r>
          </w:p>
          <w:p w14:paraId="3A99DD1F" w14:textId="77777777" w:rsidR="008B67A4" w:rsidRPr="00FE4FE2" w:rsidRDefault="008B67A4" w:rsidP="00406887">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Complete exam question booklets provided on MT </w:t>
            </w:r>
          </w:p>
          <w:p w14:paraId="0F9E065A" w14:textId="79E0A7FF" w:rsidR="00CB14F4" w:rsidRPr="007D5FB0" w:rsidRDefault="00CB14F4" w:rsidP="00406887">
            <w:pPr>
              <w:rPr>
                <w:rFonts w:asciiTheme="majorHAnsi" w:hAnsiTheme="majorHAnsi" w:cstheme="majorHAnsi"/>
                <w:sz w:val="22"/>
              </w:rPr>
            </w:pPr>
          </w:p>
        </w:tc>
      </w:tr>
      <w:tr w:rsidR="008B67A4" w:rsidRPr="007D5FB0" w14:paraId="30BB6B25" w14:textId="77777777" w:rsidTr="00406887">
        <w:tc>
          <w:tcPr>
            <w:tcW w:w="9016" w:type="dxa"/>
            <w:shd w:val="clear" w:color="auto" w:fill="D2F1EF" w:themeFill="accent6" w:themeFillTint="33"/>
          </w:tcPr>
          <w:p w14:paraId="3CECFE87"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Useful resources I can use:</w:t>
            </w:r>
          </w:p>
          <w:p w14:paraId="6AED67FE" w14:textId="77777777" w:rsidR="008B67A4" w:rsidRPr="007D5FB0" w:rsidRDefault="008B67A4" w:rsidP="00406887">
            <w:pPr>
              <w:rPr>
                <w:rFonts w:asciiTheme="majorHAnsi" w:hAnsiTheme="majorHAnsi" w:cstheme="majorHAnsi"/>
                <w:sz w:val="22"/>
              </w:rPr>
            </w:pPr>
          </w:p>
        </w:tc>
      </w:tr>
      <w:tr w:rsidR="008B67A4" w:rsidRPr="007D5FB0" w14:paraId="7012BAB6" w14:textId="77777777" w:rsidTr="00406887">
        <w:tc>
          <w:tcPr>
            <w:tcW w:w="9016" w:type="dxa"/>
          </w:tcPr>
          <w:p w14:paraId="210A2543" w14:textId="77777777" w:rsidR="008B67A4" w:rsidRPr="00FE4FE2" w:rsidRDefault="008B67A4" w:rsidP="00406887">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BBC Bitesize </w:t>
            </w:r>
          </w:p>
          <w:p w14:paraId="1D44455F" w14:textId="77777777" w:rsidR="008B67A4" w:rsidRPr="00FE4FE2" w:rsidRDefault="008B67A4" w:rsidP="00406887">
            <w:pPr>
              <w:rPr>
                <w:rFonts w:asciiTheme="majorHAnsi" w:hAnsiTheme="majorHAnsi" w:cstheme="majorHAnsi"/>
                <w:b w:val="0"/>
                <w:bCs/>
                <w:color w:val="auto"/>
                <w:sz w:val="22"/>
              </w:rPr>
            </w:pPr>
            <w:r w:rsidRPr="00FE4FE2">
              <w:rPr>
                <w:rFonts w:asciiTheme="majorHAnsi" w:hAnsiTheme="majorHAnsi" w:cstheme="majorHAnsi"/>
                <w:b w:val="0"/>
                <w:bCs/>
                <w:color w:val="auto"/>
                <w:sz w:val="22"/>
              </w:rPr>
              <w:t>Kerboodle</w:t>
            </w:r>
          </w:p>
          <w:p w14:paraId="5F2612AB" w14:textId="77777777" w:rsidR="008B67A4" w:rsidRPr="00FE4FE2" w:rsidRDefault="008B67A4" w:rsidP="00406887">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Educake </w:t>
            </w:r>
          </w:p>
          <w:p w14:paraId="52A71D0F" w14:textId="7854476C" w:rsidR="00CB14F4" w:rsidRPr="00FE4FE2" w:rsidRDefault="008B67A4" w:rsidP="00406887">
            <w:pPr>
              <w:rPr>
                <w:rFonts w:asciiTheme="majorHAnsi" w:hAnsiTheme="majorHAnsi" w:cstheme="majorHAnsi"/>
                <w:b w:val="0"/>
                <w:bCs/>
                <w:color w:val="auto"/>
                <w:sz w:val="22"/>
              </w:rPr>
            </w:pPr>
            <w:r w:rsidRPr="00FE4FE2">
              <w:rPr>
                <w:rFonts w:asciiTheme="majorHAnsi" w:hAnsiTheme="majorHAnsi" w:cstheme="majorHAnsi"/>
                <w:b w:val="0"/>
                <w:bCs/>
                <w:color w:val="auto"/>
                <w:sz w:val="22"/>
              </w:rPr>
              <w:t xml:space="preserve">Youtube </w:t>
            </w:r>
          </w:p>
        </w:tc>
      </w:tr>
      <w:tr w:rsidR="008B67A4" w:rsidRPr="007D5FB0" w14:paraId="03805927" w14:textId="77777777" w:rsidTr="00406887">
        <w:tc>
          <w:tcPr>
            <w:tcW w:w="9016" w:type="dxa"/>
            <w:shd w:val="clear" w:color="auto" w:fill="FFCCFF"/>
          </w:tcPr>
          <w:p w14:paraId="1991D866"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Useful websites I can use:</w:t>
            </w:r>
          </w:p>
          <w:p w14:paraId="0B277356" w14:textId="77777777" w:rsidR="008B67A4" w:rsidRPr="007D5FB0" w:rsidRDefault="008B67A4" w:rsidP="00406887">
            <w:pPr>
              <w:rPr>
                <w:rFonts w:asciiTheme="majorHAnsi" w:hAnsiTheme="majorHAnsi" w:cstheme="majorHAnsi"/>
                <w:sz w:val="22"/>
              </w:rPr>
            </w:pPr>
          </w:p>
        </w:tc>
      </w:tr>
      <w:tr w:rsidR="008B67A4" w:rsidRPr="007D5FB0" w14:paraId="0AB7E70F" w14:textId="77777777" w:rsidTr="00406887">
        <w:tc>
          <w:tcPr>
            <w:tcW w:w="9016" w:type="dxa"/>
          </w:tcPr>
          <w:p w14:paraId="6DE8D567" w14:textId="77777777" w:rsidR="008B67A4" w:rsidRPr="007D5FB0" w:rsidRDefault="00000000" w:rsidP="00406887">
            <w:pPr>
              <w:rPr>
                <w:rFonts w:asciiTheme="majorHAnsi" w:hAnsiTheme="majorHAnsi" w:cstheme="majorHAnsi"/>
                <w:sz w:val="22"/>
              </w:rPr>
            </w:pPr>
            <w:hyperlink r:id="rId360" w:history="1">
              <w:r w:rsidR="008B67A4" w:rsidRPr="007D5FB0">
                <w:rPr>
                  <w:rStyle w:val="Hyperlink"/>
                  <w:rFonts w:asciiTheme="majorHAnsi" w:hAnsiTheme="majorHAnsi" w:cstheme="majorHAnsi"/>
                  <w:sz w:val="22"/>
                </w:rPr>
                <w:t>GCSE Chemistry (Single Science) - BBC Bitesize</w:t>
              </w:r>
            </w:hyperlink>
          </w:p>
          <w:p w14:paraId="184FBF04" w14:textId="77777777" w:rsidR="008B67A4" w:rsidRPr="007D5FB0" w:rsidRDefault="00000000" w:rsidP="00406887">
            <w:pPr>
              <w:rPr>
                <w:rFonts w:asciiTheme="majorHAnsi" w:hAnsiTheme="majorHAnsi" w:cstheme="majorHAnsi"/>
                <w:sz w:val="22"/>
              </w:rPr>
            </w:pPr>
            <w:hyperlink r:id="rId361" w:history="1">
              <w:r w:rsidR="008B67A4" w:rsidRPr="007D5FB0">
                <w:rPr>
                  <w:rStyle w:val="Hyperlink"/>
                  <w:rFonts w:asciiTheme="majorHAnsi" w:hAnsiTheme="majorHAnsi" w:cstheme="majorHAnsi"/>
                  <w:sz w:val="22"/>
                </w:rPr>
                <w:t>www.Kerboodle.com</w:t>
              </w:r>
            </w:hyperlink>
          </w:p>
          <w:p w14:paraId="60828868" w14:textId="4A6A94AF" w:rsidR="008B67A4" w:rsidRPr="007D5FB0" w:rsidRDefault="00000000" w:rsidP="00406887">
            <w:pPr>
              <w:rPr>
                <w:rFonts w:asciiTheme="majorHAnsi" w:hAnsiTheme="majorHAnsi" w:cstheme="majorHAnsi"/>
                <w:sz w:val="22"/>
              </w:rPr>
            </w:pPr>
            <w:hyperlink r:id="rId362" w:history="1">
              <w:r w:rsidR="008B67A4" w:rsidRPr="007D5FB0">
                <w:rPr>
                  <w:rStyle w:val="Hyperlink"/>
                  <w:rFonts w:asciiTheme="majorHAnsi" w:hAnsiTheme="majorHAnsi" w:cstheme="majorHAnsi"/>
                  <w:sz w:val="22"/>
                </w:rPr>
                <w:t>Freesciencelessons - YouTube</w:t>
              </w:r>
            </w:hyperlink>
          </w:p>
        </w:tc>
      </w:tr>
      <w:tr w:rsidR="008B67A4" w:rsidRPr="007D5FB0" w14:paraId="7FAE3379" w14:textId="77777777" w:rsidTr="00406887">
        <w:tc>
          <w:tcPr>
            <w:tcW w:w="9016" w:type="dxa"/>
            <w:shd w:val="clear" w:color="auto" w:fill="CCFFFF"/>
          </w:tcPr>
          <w:p w14:paraId="4C27E5CB" w14:textId="77777777" w:rsidR="008B67A4" w:rsidRPr="007D5FB0" w:rsidRDefault="008B67A4" w:rsidP="00406887">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31A77131" w14:textId="77777777" w:rsidR="008B67A4" w:rsidRPr="007D5FB0" w:rsidRDefault="008B67A4" w:rsidP="00406887">
            <w:pPr>
              <w:rPr>
                <w:rFonts w:asciiTheme="majorHAnsi" w:hAnsiTheme="majorHAnsi" w:cstheme="majorHAnsi"/>
                <w:sz w:val="22"/>
              </w:rPr>
            </w:pPr>
          </w:p>
        </w:tc>
      </w:tr>
      <w:tr w:rsidR="008B67A4" w:rsidRPr="007D5FB0" w14:paraId="7B432E01" w14:textId="77777777" w:rsidTr="00406887">
        <w:trPr>
          <w:trHeight w:val="165"/>
        </w:trPr>
        <w:tc>
          <w:tcPr>
            <w:tcW w:w="9016" w:type="dxa"/>
          </w:tcPr>
          <w:p w14:paraId="58F99E85" w14:textId="75D6DD1B" w:rsidR="00CB14F4" w:rsidRPr="00FE4FE2" w:rsidRDefault="00000000" w:rsidP="00406887">
            <w:pPr>
              <w:rPr>
                <w:rFonts w:asciiTheme="majorHAnsi" w:hAnsiTheme="majorHAnsi" w:cstheme="majorHAnsi"/>
                <w:color w:val="3592CF" w:themeColor="hyperlink"/>
                <w:sz w:val="22"/>
                <w:u w:val="single"/>
              </w:rPr>
            </w:pPr>
            <w:hyperlink r:id="rId363" w:history="1">
              <w:r w:rsidR="008B67A4" w:rsidRPr="007D5FB0">
                <w:rPr>
                  <w:rStyle w:val="Hyperlink"/>
                  <w:rFonts w:asciiTheme="majorHAnsi" w:hAnsiTheme="majorHAnsi" w:cstheme="majorHAnsi"/>
                  <w:sz w:val="22"/>
                </w:rPr>
                <w:t>The Royal Society of Chemistry (rsc.org)</w:t>
              </w:r>
            </w:hyperlink>
          </w:p>
        </w:tc>
      </w:tr>
    </w:tbl>
    <w:p w14:paraId="6A45D3D8" w14:textId="77777777" w:rsidR="00CB14F4" w:rsidRPr="007D5FB0" w:rsidRDefault="00CB14F4" w:rsidP="00FE4FE2">
      <w:pPr>
        <w:rPr>
          <w:rFonts w:asciiTheme="majorHAnsi" w:hAnsiTheme="majorHAnsi" w:cstheme="majorHAnsi"/>
          <w:bCs/>
          <w:sz w:val="22"/>
        </w:rPr>
      </w:pPr>
    </w:p>
    <w:p w14:paraId="56ED06C4" w14:textId="6103AB17" w:rsidR="00FC53D4" w:rsidRPr="00CB14F4" w:rsidRDefault="00FC53D4" w:rsidP="00FC53D4">
      <w:pPr>
        <w:jc w:val="center"/>
        <w:rPr>
          <w:rFonts w:asciiTheme="majorHAnsi" w:hAnsiTheme="majorHAnsi" w:cstheme="majorHAnsi"/>
          <w:bCs/>
          <w:color w:val="013A57" w:themeColor="accent1" w:themeShade="BF"/>
          <w:szCs w:val="28"/>
        </w:rPr>
      </w:pPr>
      <w:r w:rsidRPr="00CB14F4">
        <w:rPr>
          <w:rFonts w:asciiTheme="majorHAnsi" w:hAnsiTheme="majorHAnsi" w:cstheme="majorHAnsi"/>
          <w:bCs/>
          <w:color w:val="013A57" w:themeColor="accent1" w:themeShade="BF"/>
          <w:szCs w:val="28"/>
        </w:rPr>
        <w:t>Year (11) Spring Revision for Physics 8463/8464).</w:t>
      </w:r>
    </w:p>
    <w:p w14:paraId="31669BCD" w14:textId="77777777" w:rsidR="00556BF4" w:rsidRPr="007D5FB0" w:rsidRDefault="00556BF4" w:rsidP="00FC53D4">
      <w:pPr>
        <w:jc w:val="center"/>
        <w:rPr>
          <w:rFonts w:asciiTheme="majorHAnsi" w:hAnsiTheme="majorHAnsi" w:cstheme="majorHAnsi"/>
          <w:b w:val="0"/>
          <w:bCs/>
          <w:sz w:val="22"/>
        </w:rPr>
      </w:pPr>
    </w:p>
    <w:tbl>
      <w:tblPr>
        <w:tblStyle w:val="TableGrid"/>
        <w:tblW w:w="0" w:type="auto"/>
        <w:tblLook w:val="04A0" w:firstRow="1" w:lastRow="0" w:firstColumn="1" w:lastColumn="0" w:noHBand="0" w:noVBand="1"/>
      </w:tblPr>
      <w:tblGrid>
        <w:gridCol w:w="9016"/>
      </w:tblGrid>
      <w:tr w:rsidR="00FC53D4" w:rsidRPr="007D5FB0" w14:paraId="78E3BA51" w14:textId="77777777" w:rsidTr="00807DCB">
        <w:tc>
          <w:tcPr>
            <w:tcW w:w="9016" w:type="dxa"/>
            <w:shd w:val="clear" w:color="auto" w:fill="CCFFCC"/>
          </w:tcPr>
          <w:p w14:paraId="5E297E6B"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FC53D4" w:rsidRPr="007D5FB0" w14:paraId="245D9DD6" w14:textId="77777777" w:rsidTr="00807DCB">
        <w:tc>
          <w:tcPr>
            <w:tcW w:w="9016" w:type="dxa"/>
            <w:shd w:val="clear" w:color="auto" w:fill="auto"/>
          </w:tcPr>
          <w:p w14:paraId="536FA166" w14:textId="77777777" w:rsidR="00FC53D4" w:rsidRPr="00CB14F4" w:rsidRDefault="00FC53D4" w:rsidP="00807DCB">
            <w:pPr>
              <w:rPr>
                <w:rFonts w:asciiTheme="majorHAnsi" w:hAnsiTheme="majorHAnsi" w:cstheme="majorHAnsi"/>
                <w:b w:val="0"/>
                <w:bCs/>
                <w:color w:val="auto"/>
                <w:sz w:val="22"/>
              </w:rPr>
            </w:pPr>
            <w:r w:rsidRPr="00CB14F4">
              <w:rPr>
                <w:rFonts w:asciiTheme="majorHAnsi" w:hAnsiTheme="majorHAnsi" w:cstheme="majorHAnsi"/>
                <w:b w:val="0"/>
                <w:bCs/>
                <w:color w:val="auto"/>
                <w:sz w:val="22"/>
              </w:rPr>
              <w:t>Spring 1 test Class test based on Waves and Electromagnetism</w:t>
            </w:r>
          </w:p>
          <w:p w14:paraId="7C8F9626" w14:textId="77777777" w:rsidR="00FC53D4" w:rsidRPr="00CB14F4" w:rsidRDefault="00FC53D4" w:rsidP="00807DCB">
            <w:pPr>
              <w:rPr>
                <w:rFonts w:asciiTheme="majorHAnsi" w:hAnsiTheme="majorHAnsi" w:cstheme="majorHAnsi"/>
                <w:b w:val="0"/>
                <w:bCs/>
                <w:color w:val="auto"/>
                <w:sz w:val="22"/>
              </w:rPr>
            </w:pPr>
            <w:r w:rsidRPr="00CB14F4">
              <w:rPr>
                <w:rFonts w:asciiTheme="majorHAnsi" w:hAnsiTheme="majorHAnsi" w:cstheme="majorHAnsi"/>
                <w:b w:val="0"/>
                <w:bCs/>
                <w:color w:val="auto"/>
                <w:sz w:val="22"/>
              </w:rPr>
              <w:t>Spring 2 test Class test based on Waves, Electromagnetism and Space</w:t>
            </w:r>
          </w:p>
          <w:p w14:paraId="2B8036AD" w14:textId="77777777" w:rsidR="00FC53D4" w:rsidRPr="00CB14F4" w:rsidRDefault="00FC53D4" w:rsidP="00807DCB">
            <w:pPr>
              <w:rPr>
                <w:rFonts w:asciiTheme="majorHAnsi" w:hAnsiTheme="majorHAnsi" w:cstheme="majorHAnsi"/>
                <w:b w:val="0"/>
                <w:bCs/>
                <w:color w:val="auto"/>
                <w:sz w:val="22"/>
              </w:rPr>
            </w:pPr>
            <w:r w:rsidRPr="00CB14F4">
              <w:rPr>
                <w:rFonts w:asciiTheme="majorHAnsi" w:hAnsiTheme="majorHAnsi" w:cstheme="majorHAnsi"/>
                <w:b w:val="0"/>
                <w:bCs/>
                <w:color w:val="auto"/>
                <w:sz w:val="22"/>
              </w:rPr>
              <w:t>8463 Units 4.7, 4.7 and 4.8</w:t>
            </w:r>
          </w:p>
          <w:p w14:paraId="70BE62E3" w14:textId="77777777" w:rsidR="00FC53D4" w:rsidRPr="00CB14F4" w:rsidRDefault="00FC53D4" w:rsidP="00807DCB">
            <w:pPr>
              <w:rPr>
                <w:rFonts w:asciiTheme="majorHAnsi" w:hAnsiTheme="majorHAnsi" w:cstheme="majorHAnsi"/>
                <w:b w:val="0"/>
                <w:bCs/>
                <w:color w:val="auto"/>
                <w:sz w:val="22"/>
              </w:rPr>
            </w:pPr>
            <w:r w:rsidRPr="00CB14F4">
              <w:rPr>
                <w:rFonts w:asciiTheme="majorHAnsi" w:hAnsiTheme="majorHAnsi" w:cstheme="majorHAnsi"/>
                <w:b w:val="0"/>
                <w:bCs/>
                <w:color w:val="auto"/>
                <w:sz w:val="22"/>
              </w:rPr>
              <w:t>8464 Waves and Electromagnetism only (units 6.6 and 6.7)</w:t>
            </w:r>
          </w:p>
          <w:p w14:paraId="52E488B6" w14:textId="77777777" w:rsidR="00FC53D4" w:rsidRPr="007D5FB0" w:rsidRDefault="00FC53D4" w:rsidP="00807DCB">
            <w:pPr>
              <w:rPr>
                <w:rFonts w:asciiTheme="majorHAnsi" w:hAnsiTheme="majorHAnsi" w:cstheme="majorHAnsi"/>
                <w:sz w:val="22"/>
              </w:rPr>
            </w:pPr>
          </w:p>
        </w:tc>
      </w:tr>
      <w:tr w:rsidR="00FC53D4" w:rsidRPr="007D5FB0" w14:paraId="6C32C697" w14:textId="77777777" w:rsidTr="00807DCB">
        <w:tc>
          <w:tcPr>
            <w:tcW w:w="9016" w:type="dxa"/>
            <w:shd w:val="clear" w:color="auto" w:fill="B1E4FD" w:themeFill="accent1" w:themeFillTint="33"/>
          </w:tcPr>
          <w:p w14:paraId="367CEDEA"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do I need to revise?</w:t>
            </w:r>
          </w:p>
          <w:p w14:paraId="71BFF54F" w14:textId="77777777" w:rsidR="00FC53D4" w:rsidRPr="007D5FB0" w:rsidRDefault="00FC53D4" w:rsidP="00807DCB">
            <w:pPr>
              <w:pStyle w:val="ListParagraph"/>
              <w:rPr>
                <w:rFonts w:asciiTheme="majorHAnsi" w:hAnsiTheme="majorHAnsi" w:cstheme="majorHAnsi"/>
              </w:rPr>
            </w:pPr>
          </w:p>
        </w:tc>
      </w:tr>
      <w:tr w:rsidR="00FC53D4" w:rsidRPr="007D5FB0" w14:paraId="45725183" w14:textId="77777777" w:rsidTr="00807DCB">
        <w:tc>
          <w:tcPr>
            <w:tcW w:w="9016" w:type="dxa"/>
          </w:tcPr>
          <w:p w14:paraId="72F98876"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AQA content form the relevant syllabus.</w:t>
            </w:r>
          </w:p>
          <w:p w14:paraId="69F50F93" w14:textId="77777777" w:rsidR="00FC53D4" w:rsidRPr="007D5FB0" w:rsidRDefault="00FC53D4" w:rsidP="00807DCB">
            <w:pPr>
              <w:rPr>
                <w:rFonts w:asciiTheme="majorHAnsi" w:hAnsiTheme="majorHAnsi" w:cstheme="majorHAnsi"/>
                <w:sz w:val="22"/>
              </w:rPr>
            </w:pPr>
          </w:p>
          <w:p w14:paraId="6249D4B7" w14:textId="13DD0500" w:rsidR="00FC53D4" w:rsidRPr="007D5FB0" w:rsidRDefault="00FC53D4" w:rsidP="00CB14F4">
            <w:pPr>
              <w:pStyle w:val="ListParagraph"/>
              <w:rPr>
                <w:rFonts w:asciiTheme="majorHAnsi" w:hAnsiTheme="majorHAnsi" w:cstheme="majorHAnsi"/>
              </w:rPr>
            </w:pPr>
            <w:r w:rsidRPr="007D5FB0">
              <w:rPr>
                <w:rFonts w:asciiTheme="majorHAnsi" w:hAnsiTheme="majorHAnsi" w:cstheme="majorHAnsi"/>
              </w:rPr>
              <w:t>See revision notes on Teams</w:t>
            </w:r>
          </w:p>
        </w:tc>
      </w:tr>
      <w:tr w:rsidR="00FC53D4" w:rsidRPr="007D5FB0" w14:paraId="51ACD2AB" w14:textId="77777777" w:rsidTr="00807DCB">
        <w:tc>
          <w:tcPr>
            <w:tcW w:w="9016" w:type="dxa"/>
            <w:shd w:val="clear" w:color="auto" w:fill="E0EFF4" w:themeFill="accent4" w:themeFillTint="33"/>
          </w:tcPr>
          <w:p w14:paraId="4DADF10C"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(Physics)</w:t>
            </w:r>
            <w:r w:rsidRPr="007D5FB0">
              <w:rPr>
                <w:rFonts w:asciiTheme="majorHAnsi" w:hAnsiTheme="majorHAnsi" w:cstheme="majorHAnsi"/>
                <w:sz w:val="22"/>
              </w:rPr>
              <w:t>?</w:t>
            </w:r>
          </w:p>
          <w:p w14:paraId="250526C3" w14:textId="77777777" w:rsidR="00FC53D4" w:rsidRPr="007D5FB0" w:rsidRDefault="00FC53D4" w:rsidP="00807DCB">
            <w:pPr>
              <w:rPr>
                <w:rFonts w:asciiTheme="majorHAnsi" w:hAnsiTheme="majorHAnsi" w:cstheme="majorHAnsi"/>
                <w:sz w:val="22"/>
              </w:rPr>
            </w:pPr>
          </w:p>
        </w:tc>
      </w:tr>
      <w:tr w:rsidR="00FC53D4" w:rsidRPr="007D5FB0" w14:paraId="42262C7E" w14:textId="77777777" w:rsidTr="00807DCB">
        <w:tc>
          <w:tcPr>
            <w:tcW w:w="9016" w:type="dxa"/>
          </w:tcPr>
          <w:p w14:paraId="6E1ABD10"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Revision is a personal preference. I would always incorporate past paper questions at the correct level.</w:t>
            </w:r>
          </w:p>
          <w:p w14:paraId="6CC0F93B" w14:textId="6F34EDC7" w:rsidR="00FC53D4" w:rsidRPr="007D5FB0" w:rsidRDefault="00FC53D4" w:rsidP="00FC53D4">
            <w:pPr>
              <w:pStyle w:val="ListParagraph"/>
              <w:rPr>
                <w:rFonts w:asciiTheme="majorHAnsi" w:hAnsiTheme="majorHAnsi" w:cstheme="majorHAnsi"/>
              </w:rPr>
            </w:pPr>
            <w:r w:rsidRPr="007D5FB0">
              <w:rPr>
                <w:rFonts w:asciiTheme="majorHAnsi" w:hAnsiTheme="majorHAnsi" w:cstheme="majorHAnsi"/>
              </w:rPr>
              <w:t>Work daily, at least five minutes a day.</w:t>
            </w:r>
          </w:p>
        </w:tc>
      </w:tr>
      <w:tr w:rsidR="00FC53D4" w:rsidRPr="007D5FB0" w14:paraId="30CF7F94" w14:textId="77777777" w:rsidTr="00807DCB">
        <w:tc>
          <w:tcPr>
            <w:tcW w:w="9016" w:type="dxa"/>
            <w:shd w:val="clear" w:color="auto" w:fill="D2F1EF" w:themeFill="accent6" w:themeFillTint="33"/>
          </w:tcPr>
          <w:p w14:paraId="4D85B284"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resources I can use:</w:t>
            </w:r>
          </w:p>
          <w:p w14:paraId="1D1E5C81" w14:textId="77777777" w:rsidR="00FC53D4" w:rsidRPr="007D5FB0" w:rsidRDefault="00FC53D4" w:rsidP="00807DCB">
            <w:pPr>
              <w:rPr>
                <w:rFonts w:asciiTheme="majorHAnsi" w:hAnsiTheme="majorHAnsi" w:cstheme="majorHAnsi"/>
                <w:sz w:val="22"/>
              </w:rPr>
            </w:pPr>
          </w:p>
        </w:tc>
      </w:tr>
      <w:tr w:rsidR="00FC53D4" w:rsidRPr="007D5FB0" w14:paraId="7C23847C" w14:textId="77777777" w:rsidTr="00807DCB">
        <w:tc>
          <w:tcPr>
            <w:tcW w:w="9016" w:type="dxa"/>
          </w:tcPr>
          <w:p w14:paraId="235E2BE1"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BBC Bitesize</w:t>
            </w:r>
          </w:p>
          <w:p w14:paraId="6EC62BC8"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Kerboodle</w:t>
            </w:r>
          </w:p>
          <w:p w14:paraId="438A77B7"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Educake</w:t>
            </w:r>
          </w:p>
          <w:p w14:paraId="321F7C3A"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NinjaPhysics.com</w:t>
            </w:r>
          </w:p>
          <w:p w14:paraId="7CED8140"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DocBrown</w:t>
            </w:r>
          </w:p>
          <w:p w14:paraId="3E847FB1"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FreeScienceLessons.com</w:t>
            </w:r>
          </w:p>
        </w:tc>
      </w:tr>
      <w:tr w:rsidR="00FC53D4" w:rsidRPr="007D5FB0" w14:paraId="035C8F08" w14:textId="77777777" w:rsidTr="00807DCB">
        <w:tc>
          <w:tcPr>
            <w:tcW w:w="9016" w:type="dxa"/>
            <w:shd w:val="clear" w:color="auto" w:fill="FFCCFF"/>
          </w:tcPr>
          <w:p w14:paraId="799E8B6B"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websites I can use:</w:t>
            </w:r>
          </w:p>
          <w:p w14:paraId="52578A2C" w14:textId="77777777" w:rsidR="00FC53D4" w:rsidRPr="007D5FB0" w:rsidRDefault="00FC53D4" w:rsidP="00807DCB">
            <w:pPr>
              <w:rPr>
                <w:rFonts w:asciiTheme="majorHAnsi" w:hAnsiTheme="majorHAnsi" w:cstheme="majorHAnsi"/>
                <w:sz w:val="22"/>
              </w:rPr>
            </w:pPr>
          </w:p>
        </w:tc>
      </w:tr>
      <w:tr w:rsidR="00FC53D4" w:rsidRPr="007D5FB0" w14:paraId="220D0B59" w14:textId="77777777" w:rsidTr="00807DCB">
        <w:tc>
          <w:tcPr>
            <w:tcW w:w="9016" w:type="dxa"/>
          </w:tcPr>
          <w:p w14:paraId="10E7DF9B" w14:textId="77777777" w:rsidR="00FC53D4" w:rsidRPr="00CB14F4" w:rsidRDefault="00FC53D4" w:rsidP="00807DCB">
            <w:pPr>
              <w:rPr>
                <w:rFonts w:asciiTheme="majorHAnsi" w:hAnsiTheme="majorHAnsi" w:cstheme="majorHAnsi"/>
                <w:b w:val="0"/>
                <w:bCs/>
                <w:color w:val="auto"/>
                <w:sz w:val="22"/>
              </w:rPr>
            </w:pPr>
            <w:r w:rsidRPr="00CB14F4">
              <w:rPr>
                <w:rFonts w:asciiTheme="majorHAnsi" w:hAnsiTheme="majorHAnsi" w:cstheme="majorHAnsi"/>
                <w:b w:val="0"/>
                <w:bCs/>
                <w:color w:val="auto"/>
                <w:sz w:val="22"/>
              </w:rPr>
              <w:t>As above</w:t>
            </w:r>
          </w:p>
          <w:p w14:paraId="2A79EB8A" w14:textId="77777777" w:rsidR="00FC53D4" w:rsidRPr="00CB14F4" w:rsidRDefault="00FC53D4" w:rsidP="00807DCB">
            <w:pPr>
              <w:rPr>
                <w:rFonts w:asciiTheme="majorHAnsi" w:hAnsiTheme="majorHAnsi" w:cstheme="majorHAnsi"/>
                <w:b w:val="0"/>
                <w:bCs/>
                <w:color w:val="auto"/>
                <w:sz w:val="22"/>
              </w:rPr>
            </w:pPr>
            <w:r w:rsidRPr="00CB14F4">
              <w:rPr>
                <w:rFonts w:asciiTheme="majorHAnsi" w:hAnsiTheme="majorHAnsi" w:cstheme="majorHAnsi"/>
                <w:b w:val="0"/>
                <w:bCs/>
                <w:color w:val="auto"/>
                <w:sz w:val="22"/>
              </w:rPr>
              <w:t>An internet search using AQA Physics (single science or combined science) will throw up a huge number of relevant sites.</w:t>
            </w:r>
          </w:p>
          <w:p w14:paraId="224DE9BF" w14:textId="77777777" w:rsidR="00FC53D4" w:rsidRPr="007D5FB0" w:rsidRDefault="00FC53D4" w:rsidP="00807DCB">
            <w:pPr>
              <w:rPr>
                <w:rFonts w:asciiTheme="majorHAnsi" w:hAnsiTheme="majorHAnsi" w:cstheme="majorHAnsi"/>
                <w:sz w:val="22"/>
              </w:rPr>
            </w:pPr>
          </w:p>
        </w:tc>
      </w:tr>
      <w:tr w:rsidR="00FC53D4" w:rsidRPr="007D5FB0" w14:paraId="22BB2FA3" w14:textId="77777777" w:rsidTr="00807DCB">
        <w:tc>
          <w:tcPr>
            <w:tcW w:w="9016" w:type="dxa"/>
            <w:shd w:val="clear" w:color="auto" w:fill="CCFFFF"/>
          </w:tcPr>
          <w:p w14:paraId="69790954"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6367DDF7" w14:textId="77777777" w:rsidR="00FC53D4" w:rsidRPr="007D5FB0" w:rsidRDefault="00FC53D4" w:rsidP="00807DCB">
            <w:pPr>
              <w:rPr>
                <w:rFonts w:asciiTheme="majorHAnsi" w:hAnsiTheme="majorHAnsi" w:cstheme="majorHAnsi"/>
                <w:sz w:val="22"/>
              </w:rPr>
            </w:pPr>
          </w:p>
        </w:tc>
      </w:tr>
      <w:tr w:rsidR="00FC53D4" w:rsidRPr="007D5FB0" w14:paraId="79F59E34" w14:textId="77777777" w:rsidTr="00807DCB">
        <w:trPr>
          <w:trHeight w:val="165"/>
        </w:trPr>
        <w:tc>
          <w:tcPr>
            <w:tcW w:w="9016" w:type="dxa"/>
          </w:tcPr>
          <w:p w14:paraId="34E96C89" w14:textId="5C92D3BE" w:rsidR="00FC53D4" w:rsidRPr="00FE4FE2" w:rsidRDefault="00FC53D4"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Always read around the topics studied.</w:t>
            </w:r>
          </w:p>
        </w:tc>
      </w:tr>
    </w:tbl>
    <w:p w14:paraId="526843E7" w14:textId="77777777" w:rsidR="00CB14F4" w:rsidRDefault="00CB14F4" w:rsidP="00FC53D4">
      <w:pPr>
        <w:jc w:val="center"/>
        <w:rPr>
          <w:rFonts w:asciiTheme="majorHAnsi" w:hAnsiTheme="majorHAnsi" w:cstheme="majorHAnsi"/>
          <w:color w:val="013A57" w:themeColor="accent1" w:themeShade="BF"/>
          <w:sz w:val="22"/>
        </w:rPr>
      </w:pPr>
    </w:p>
    <w:p w14:paraId="34E691CD" w14:textId="77777777" w:rsidR="00CB14F4" w:rsidRDefault="00CB14F4" w:rsidP="00FC53D4">
      <w:pPr>
        <w:jc w:val="center"/>
        <w:rPr>
          <w:rFonts w:asciiTheme="majorHAnsi" w:hAnsiTheme="majorHAnsi" w:cstheme="majorHAnsi"/>
          <w:color w:val="013A57" w:themeColor="accent1" w:themeShade="BF"/>
          <w:sz w:val="22"/>
        </w:rPr>
      </w:pPr>
    </w:p>
    <w:p w14:paraId="5FA594A7" w14:textId="77777777" w:rsidR="00CB14F4" w:rsidRDefault="00CB14F4" w:rsidP="00FC53D4">
      <w:pPr>
        <w:jc w:val="center"/>
        <w:rPr>
          <w:rFonts w:asciiTheme="majorHAnsi" w:hAnsiTheme="majorHAnsi" w:cstheme="majorHAnsi"/>
          <w:color w:val="013A57" w:themeColor="accent1" w:themeShade="BF"/>
          <w:sz w:val="22"/>
        </w:rPr>
      </w:pPr>
    </w:p>
    <w:p w14:paraId="5A5C616A" w14:textId="77777777" w:rsidR="00CB14F4" w:rsidRDefault="00CB14F4" w:rsidP="00FC53D4">
      <w:pPr>
        <w:jc w:val="center"/>
        <w:rPr>
          <w:rFonts w:asciiTheme="majorHAnsi" w:hAnsiTheme="majorHAnsi" w:cstheme="majorHAnsi"/>
          <w:color w:val="013A57" w:themeColor="accent1" w:themeShade="BF"/>
          <w:sz w:val="22"/>
        </w:rPr>
      </w:pPr>
    </w:p>
    <w:p w14:paraId="40048112" w14:textId="77777777" w:rsidR="00CB14F4" w:rsidRDefault="00CB14F4" w:rsidP="00FC53D4">
      <w:pPr>
        <w:jc w:val="center"/>
        <w:rPr>
          <w:rFonts w:asciiTheme="majorHAnsi" w:hAnsiTheme="majorHAnsi" w:cstheme="majorHAnsi"/>
          <w:color w:val="013A57" w:themeColor="accent1" w:themeShade="BF"/>
          <w:sz w:val="22"/>
        </w:rPr>
      </w:pPr>
    </w:p>
    <w:p w14:paraId="13134E24" w14:textId="77777777" w:rsidR="00CB14F4" w:rsidRDefault="00CB14F4" w:rsidP="00FC53D4">
      <w:pPr>
        <w:jc w:val="center"/>
        <w:rPr>
          <w:rFonts w:asciiTheme="majorHAnsi" w:hAnsiTheme="majorHAnsi" w:cstheme="majorHAnsi"/>
          <w:color w:val="013A57" w:themeColor="accent1" w:themeShade="BF"/>
          <w:sz w:val="22"/>
        </w:rPr>
      </w:pPr>
    </w:p>
    <w:p w14:paraId="0BE39C32" w14:textId="77777777" w:rsidR="00CB14F4" w:rsidRDefault="00CB14F4" w:rsidP="00FC53D4">
      <w:pPr>
        <w:jc w:val="center"/>
        <w:rPr>
          <w:rFonts w:asciiTheme="majorHAnsi" w:hAnsiTheme="majorHAnsi" w:cstheme="majorHAnsi"/>
          <w:color w:val="013A57" w:themeColor="accent1" w:themeShade="BF"/>
          <w:sz w:val="22"/>
        </w:rPr>
      </w:pPr>
    </w:p>
    <w:p w14:paraId="33160019" w14:textId="77777777" w:rsidR="00CB14F4" w:rsidRDefault="00CB14F4" w:rsidP="00FC53D4">
      <w:pPr>
        <w:jc w:val="center"/>
        <w:rPr>
          <w:rFonts w:asciiTheme="majorHAnsi" w:hAnsiTheme="majorHAnsi" w:cstheme="majorHAnsi"/>
          <w:color w:val="013A57" w:themeColor="accent1" w:themeShade="BF"/>
          <w:sz w:val="22"/>
        </w:rPr>
      </w:pPr>
    </w:p>
    <w:p w14:paraId="3FF973D2" w14:textId="77777777" w:rsidR="00CB14F4" w:rsidRDefault="00CB14F4" w:rsidP="00FC53D4">
      <w:pPr>
        <w:jc w:val="center"/>
        <w:rPr>
          <w:rFonts w:asciiTheme="majorHAnsi" w:hAnsiTheme="majorHAnsi" w:cstheme="majorHAnsi"/>
          <w:color w:val="013A57" w:themeColor="accent1" w:themeShade="BF"/>
          <w:sz w:val="22"/>
        </w:rPr>
      </w:pPr>
    </w:p>
    <w:p w14:paraId="41DA447C" w14:textId="77777777" w:rsidR="00CB14F4" w:rsidRDefault="00CB14F4" w:rsidP="00FC53D4">
      <w:pPr>
        <w:jc w:val="center"/>
        <w:rPr>
          <w:rFonts w:asciiTheme="majorHAnsi" w:hAnsiTheme="majorHAnsi" w:cstheme="majorHAnsi"/>
          <w:color w:val="013A57" w:themeColor="accent1" w:themeShade="BF"/>
          <w:sz w:val="22"/>
        </w:rPr>
      </w:pPr>
    </w:p>
    <w:p w14:paraId="35D460E1" w14:textId="77777777" w:rsidR="00CB14F4" w:rsidRDefault="00CB14F4" w:rsidP="00FC53D4">
      <w:pPr>
        <w:jc w:val="center"/>
        <w:rPr>
          <w:rFonts w:asciiTheme="majorHAnsi" w:hAnsiTheme="majorHAnsi" w:cstheme="majorHAnsi"/>
          <w:color w:val="013A57" w:themeColor="accent1" w:themeShade="BF"/>
          <w:sz w:val="22"/>
        </w:rPr>
      </w:pPr>
    </w:p>
    <w:p w14:paraId="3CFFA248" w14:textId="6D822BBA" w:rsidR="00FC53D4" w:rsidRPr="00CB14F4" w:rsidRDefault="00FC53D4" w:rsidP="00FC53D4">
      <w:pPr>
        <w:jc w:val="center"/>
        <w:rPr>
          <w:rFonts w:asciiTheme="majorHAnsi" w:hAnsiTheme="majorHAnsi" w:cstheme="majorHAnsi"/>
          <w:color w:val="013A57" w:themeColor="accent1" w:themeShade="BF"/>
          <w:szCs w:val="28"/>
        </w:rPr>
      </w:pPr>
      <w:r w:rsidRPr="00CB14F4">
        <w:rPr>
          <w:rFonts w:asciiTheme="majorHAnsi" w:hAnsiTheme="majorHAnsi" w:cstheme="majorHAnsi"/>
          <w:color w:val="013A57" w:themeColor="accent1" w:themeShade="BF"/>
          <w:szCs w:val="28"/>
        </w:rPr>
        <w:t>Year 11 Spring Revision for Science MAN</w:t>
      </w:r>
    </w:p>
    <w:p w14:paraId="36017634" w14:textId="77777777" w:rsidR="00FC53D4" w:rsidRPr="007D5FB0" w:rsidRDefault="00FC53D4" w:rsidP="00FC53D4">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FC53D4" w:rsidRPr="007D5FB0" w14:paraId="06ABB877" w14:textId="77777777" w:rsidTr="00807DCB">
        <w:tc>
          <w:tcPr>
            <w:tcW w:w="9016" w:type="dxa"/>
            <w:shd w:val="clear" w:color="auto" w:fill="CCFFCC"/>
          </w:tcPr>
          <w:p w14:paraId="71207EC1"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FC53D4" w:rsidRPr="007D5FB0" w14:paraId="389A11BA" w14:textId="77777777" w:rsidTr="00807DCB">
        <w:tc>
          <w:tcPr>
            <w:tcW w:w="9016" w:type="dxa"/>
            <w:shd w:val="clear" w:color="auto" w:fill="auto"/>
          </w:tcPr>
          <w:p w14:paraId="04D05492" w14:textId="77777777" w:rsidR="00FC53D4" w:rsidRPr="00FE4FE2" w:rsidRDefault="00FC53D4" w:rsidP="00807DCB">
            <w:pPr>
              <w:rPr>
                <w:rFonts w:asciiTheme="majorHAnsi" w:hAnsiTheme="majorHAnsi" w:cstheme="majorHAnsi"/>
                <w:b w:val="0"/>
                <w:bCs/>
                <w:sz w:val="22"/>
              </w:rPr>
            </w:pPr>
            <w:r w:rsidRPr="00FE4FE2">
              <w:rPr>
                <w:rFonts w:asciiTheme="majorHAnsi" w:hAnsiTheme="majorHAnsi" w:cstheme="majorHAnsi"/>
                <w:b w:val="0"/>
                <w:bCs/>
                <w:sz w:val="22"/>
              </w:rPr>
              <w:t xml:space="preserve">3 </w:t>
            </w:r>
          </w:p>
          <w:p w14:paraId="47492660" w14:textId="77777777" w:rsidR="00FC53D4" w:rsidRPr="00FE4FE2" w:rsidRDefault="00FC53D4" w:rsidP="00807DCB">
            <w:pPr>
              <w:rPr>
                <w:rFonts w:asciiTheme="majorHAnsi" w:hAnsiTheme="majorHAnsi" w:cstheme="majorHAnsi"/>
                <w:b w:val="0"/>
                <w:bCs/>
                <w:sz w:val="22"/>
              </w:rPr>
            </w:pPr>
            <w:r w:rsidRPr="00FE4FE2">
              <w:rPr>
                <w:rFonts w:asciiTheme="majorHAnsi" w:hAnsiTheme="majorHAnsi" w:cstheme="majorHAnsi"/>
                <w:b w:val="0"/>
                <w:bCs/>
                <w:sz w:val="22"/>
              </w:rPr>
              <w:t xml:space="preserve">1 x Biology </w:t>
            </w:r>
          </w:p>
          <w:p w14:paraId="5C5219B3" w14:textId="77777777" w:rsidR="00FC53D4" w:rsidRPr="00FE4FE2" w:rsidRDefault="00FC53D4" w:rsidP="00807DCB">
            <w:pPr>
              <w:rPr>
                <w:rFonts w:asciiTheme="majorHAnsi" w:hAnsiTheme="majorHAnsi" w:cstheme="majorHAnsi"/>
                <w:b w:val="0"/>
                <w:bCs/>
                <w:sz w:val="22"/>
              </w:rPr>
            </w:pPr>
            <w:r w:rsidRPr="00FE4FE2">
              <w:rPr>
                <w:rFonts w:asciiTheme="majorHAnsi" w:hAnsiTheme="majorHAnsi" w:cstheme="majorHAnsi"/>
                <w:b w:val="0"/>
                <w:bCs/>
                <w:sz w:val="22"/>
              </w:rPr>
              <w:t>1 x Chemistry</w:t>
            </w:r>
          </w:p>
          <w:p w14:paraId="54B0C649" w14:textId="77777777" w:rsidR="00FC53D4" w:rsidRPr="00FE4FE2" w:rsidRDefault="00FC53D4" w:rsidP="00807DCB">
            <w:pPr>
              <w:rPr>
                <w:rFonts w:asciiTheme="majorHAnsi" w:hAnsiTheme="majorHAnsi" w:cstheme="majorHAnsi"/>
                <w:b w:val="0"/>
                <w:bCs/>
                <w:sz w:val="22"/>
              </w:rPr>
            </w:pPr>
            <w:r w:rsidRPr="00FE4FE2">
              <w:rPr>
                <w:rFonts w:asciiTheme="majorHAnsi" w:hAnsiTheme="majorHAnsi" w:cstheme="majorHAnsi"/>
                <w:b w:val="0"/>
                <w:bCs/>
                <w:sz w:val="22"/>
              </w:rPr>
              <w:t>1 x Physics</w:t>
            </w:r>
          </w:p>
          <w:p w14:paraId="1CB3CBB1" w14:textId="77777777" w:rsidR="00FC53D4" w:rsidRPr="007D5FB0" w:rsidRDefault="00FC53D4" w:rsidP="00807DCB">
            <w:pPr>
              <w:rPr>
                <w:rFonts w:asciiTheme="majorHAnsi" w:hAnsiTheme="majorHAnsi" w:cstheme="majorHAnsi"/>
                <w:sz w:val="22"/>
              </w:rPr>
            </w:pPr>
          </w:p>
        </w:tc>
      </w:tr>
      <w:tr w:rsidR="00FC53D4" w:rsidRPr="007D5FB0" w14:paraId="65D3E302" w14:textId="77777777" w:rsidTr="00807DCB">
        <w:tc>
          <w:tcPr>
            <w:tcW w:w="9016" w:type="dxa"/>
            <w:shd w:val="clear" w:color="auto" w:fill="B1E4FD" w:themeFill="accent1" w:themeFillTint="33"/>
          </w:tcPr>
          <w:p w14:paraId="09A6F0E7"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do I need to revise?</w:t>
            </w:r>
          </w:p>
          <w:p w14:paraId="647489B5" w14:textId="77777777" w:rsidR="00FC53D4" w:rsidRPr="007D5FB0" w:rsidRDefault="00FC53D4" w:rsidP="00807DCB">
            <w:pPr>
              <w:pStyle w:val="ListParagraph"/>
              <w:rPr>
                <w:rFonts w:asciiTheme="majorHAnsi" w:hAnsiTheme="majorHAnsi" w:cstheme="majorHAnsi"/>
              </w:rPr>
            </w:pPr>
          </w:p>
        </w:tc>
      </w:tr>
      <w:tr w:rsidR="00FC53D4" w:rsidRPr="007D5FB0" w14:paraId="65D2DD4D" w14:textId="77777777" w:rsidTr="00807DCB">
        <w:tc>
          <w:tcPr>
            <w:tcW w:w="9016" w:type="dxa"/>
          </w:tcPr>
          <w:p w14:paraId="0CB8A00B"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Cumulative assessment on topics studied since September</w:t>
            </w:r>
          </w:p>
          <w:p w14:paraId="21E07115" w14:textId="77777777" w:rsidR="00FC53D4" w:rsidRPr="007D5FB0" w:rsidRDefault="00FC53D4" w:rsidP="00807DCB">
            <w:pPr>
              <w:rPr>
                <w:rFonts w:asciiTheme="majorHAnsi" w:hAnsiTheme="majorHAnsi" w:cstheme="majorHAnsi"/>
                <w:color w:val="00B050"/>
                <w:sz w:val="22"/>
              </w:rPr>
            </w:pPr>
            <w:r w:rsidRPr="007D5FB0">
              <w:rPr>
                <w:rFonts w:asciiTheme="majorHAnsi" w:hAnsiTheme="majorHAnsi" w:cstheme="majorHAnsi"/>
                <w:color w:val="00B050"/>
                <w:sz w:val="22"/>
              </w:rPr>
              <w:t>Biology:</w:t>
            </w:r>
          </w:p>
          <w:p w14:paraId="3A5EF71D"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color w:val="00B050"/>
              </w:rPr>
              <w:t xml:space="preserve"> Key Concepts</w:t>
            </w:r>
          </w:p>
          <w:p w14:paraId="683AEE1F"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00B050"/>
              </w:rPr>
            </w:pPr>
            <w:r w:rsidRPr="007D5FB0">
              <w:rPr>
                <w:rFonts w:asciiTheme="majorHAnsi" w:hAnsiTheme="majorHAnsi" w:cstheme="majorHAnsi"/>
                <w:color w:val="00B050"/>
              </w:rPr>
              <w:t>Cells and Control</w:t>
            </w:r>
          </w:p>
          <w:p w14:paraId="37CE0C41"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00B050"/>
              </w:rPr>
            </w:pPr>
            <w:r w:rsidRPr="007D5FB0">
              <w:rPr>
                <w:rFonts w:asciiTheme="majorHAnsi" w:hAnsiTheme="majorHAnsi" w:cstheme="majorHAnsi"/>
                <w:color w:val="00B050"/>
              </w:rPr>
              <w:t>Genetics</w:t>
            </w:r>
          </w:p>
          <w:p w14:paraId="76B8F027"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00B050"/>
              </w:rPr>
            </w:pPr>
            <w:r w:rsidRPr="007D5FB0">
              <w:rPr>
                <w:rFonts w:asciiTheme="majorHAnsi" w:hAnsiTheme="majorHAnsi" w:cstheme="majorHAnsi"/>
                <w:color w:val="00B050"/>
              </w:rPr>
              <w:t>Natural Selection</w:t>
            </w:r>
          </w:p>
          <w:p w14:paraId="2FE20081"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00B050"/>
              </w:rPr>
            </w:pPr>
            <w:r w:rsidRPr="007D5FB0">
              <w:rPr>
                <w:rFonts w:asciiTheme="majorHAnsi" w:hAnsiTheme="majorHAnsi" w:cstheme="majorHAnsi"/>
                <w:color w:val="00B050"/>
              </w:rPr>
              <w:t>Health and Disease</w:t>
            </w:r>
          </w:p>
          <w:p w14:paraId="0C3A23EB" w14:textId="77777777" w:rsidR="00FC53D4" w:rsidRPr="007D5FB0" w:rsidRDefault="00FC53D4" w:rsidP="00807DCB">
            <w:pPr>
              <w:rPr>
                <w:rFonts w:asciiTheme="majorHAnsi" w:hAnsiTheme="majorHAnsi" w:cstheme="majorHAnsi"/>
                <w:color w:val="00B050"/>
                <w:sz w:val="22"/>
              </w:rPr>
            </w:pPr>
            <w:r w:rsidRPr="007D5FB0">
              <w:rPr>
                <w:rFonts w:asciiTheme="majorHAnsi" w:hAnsiTheme="majorHAnsi" w:cstheme="majorHAnsi"/>
                <w:color w:val="FF0000"/>
                <w:sz w:val="22"/>
              </w:rPr>
              <w:t>Chemistry</w:t>
            </w:r>
          </w:p>
          <w:p w14:paraId="2D8093B0"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FF0000"/>
              </w:rPr>
            </w:pPr>
            <w:r w:rsidRPr="007D5FB0">
              <w:rPr>
                <w:rFonts w:asciiTheme="majorHAnsi" w:hAnsiTheme="majorHAnsi" w:cstheme="majorHAnsi"/>
                <w:color w:val="FF0000"/>
              </w:rPr>
              <w:t>Atomic Structure</w:t>
            </w:r>
          </w:p>
          <w:p w14:paraId="38AE8BF2"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FF0000"/>
              </w:rPr>
            </w:pPr>
            <w:r w:rsidRPr="007D5FB0">
              <w:rPr>
                <w:rFonts w:asciiTheme="majorHAnsi" w:hAnsiTheme="majorHAnsi" w:cstheme="majorHAnsi"/>
                <w:color w:val="FF0000"/>
              </w:rPr>
              <w:t xml:space="preserve">Periodic table </w:t>
            </w:r>
          </w:p>
          <w:p w14:paraId="1B3BA7EC"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FF0000"/>
              </w:rPr>
            </w:pPr>
            <w:r w:rsidRPr="007D5FB0">
              <w:rPr>
                <w:rFonts w:asciiTheme="majorHAnsi" w:hAnsiTheme="majorHAnsi" w:cstheme="majorHAnsi"/>
                <w:color w:val="FF0000"/>
              </w:rPr>
              <w:t xml:space="preserve">Bonding </w:t>
            </w:r>
          </w:p>
          <w:p w14:paraId="5AA5B684"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FF0000"/>
              </w:rPr>
            </w:pPr>
            <w:r w:rsidRPr="007D5FB0">
              <w:rPr>
                <w:rFonts w:asciiTheme="majorHAnsi" w:hAnsiTheme="majorHAnsi" w:cstheme="majorHAnsi"/>
                <w:color w:val="FF0000"/>
              </w:rPr>
              <w:t>Calculations</w:t>
            </w:r>
          </w:p>
          <w:p w14:paraId="2257BF1F"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FF0000"/>
              </w:rPr>
            </w:pPr>
            <w:r w:rsidRPr="007D5FB0">
              <w:rPr>
                <w:rFonts w:asciiTheme="majorHAnsi" w:hAnsiTheme="majorHAnsi" w:cstheme="majorHAnsi"/>
                <w:color w:val="FF0000"/>
              </w:rPr>
              <w:t>States of Matter</w:t>
            </w:r>
          </w:p>
          <w:p w14:paraId="1B4BC196"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FF0000"/>
              </w:rPr>
            </w:pPr>
            <w:r w:rsidRPr="007D5FB0">
              <w:rPr>
                <w:rFonts w:asciiTheme="majorHAnsi" w:hAnsiTheme="majorHAnsi" w:cstheme="majorHAnsi"/>
                <w:color w:val="FF0000"/>
              </w:rPr>
              <w:t>Acids and Alkali</w:t>
            </w:r>
          </w:p>
          <w:p w14:paraId="444E493F"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FF0000"/>
              </w:rPr>
            </w:pPr>
            <w:r w:rsidRPr="007D5FB0">
              <w:rPr>
                <w:rFonts w:asciiTheme="majorHAnsi" w:hAnsiTheme="majorHAnsi" w:cstheme="majorHAnsi"/>
                <w:color w:val="FF0000"/>
              </w:rPr>
              <w:t xml:space="preserve">Electrolysis </w:t>
            </w:r>
          </w:p>
          <w:p w14:paraId="0A5CC0BE" w14:textId="77777777" w:rsidR="00FC53D4" w:rsidRPr="007D5FB0" w:rsidRDefault="00FC53D4" w:rsidP="00807DCB">
            <w:pPr>
              <w:rPr>
                <w:rFonts w:asciiTheme="majorHAnsi" w:hAnsiTheme="majorHAnsi" w:cstheme="majorHAnsi"/>
                <w:color w:val="0070C0"/>
                <w:sz w:val="22"/>
              </w:rPr>
            </w:pPr>
            <w:r w:rsidRPr="007D5FB0">
              <w:rPr>
                <w:rFonts w:asciiTheme="majorHAnsi" w:hAnsiTheme="majorHAnsi" w:cstheme="majorHAnsi"/>
                <w:color w:val="0070C0"/>
                <w:sz w:val="22"/>
              </w:rPr>
              <w:t>Physics</w:t>
            </w:r>
          </w:p>
          <w:p w14:paraId="235AFE1C"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0070C0"/>
              </w:rPr>
            </w:pPr>
            <w:r w:rsidRPr="007D5FB0">
              <w:rPr>
                <w:rFonts w:asciiTheme="majorHAnsi" w:hAnsiTheme="majorHAnsi" w:cstheme="majorHAnsi"/>
                <w:color w:val="0070C0"/>
              </w:rPr>
              <w:t xml:space="preserve">Forces </w:t>
            </w:r>
          </w:p>
          <w:p w14:paraId="74D33DC7"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0070C0"/>
              </w:rPr>
            </w:pPr>
            <w:r w:rsidRPr="007D5FB0">
              <w:rPr>
                <w:rFonts w:asciiTheme="majorHAnsi" w:hAnsiTheme="majorHAnsi" w:cstheme="majorHAnsi"/>
                <w:color w:val="0070C0"/>
              </w:rPr>
              <w:t xml:space="preserve">Energy </w:t>
            </w:r>
          </w:p>
          <w:p w14:paraId="66F5F1AD"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0070C0"/>
              </w:rPr>
            </w:pPr>
            <w:r w:rsidRPr="007D5FB0">
              <w:rPr>
                <w:rFonts w:asciiTheme="majorHAnsi" w:hAnsiTheme="majorHAnsi" w:cstheme="majorHAnsi"/>
                <w:color w:val="0070C0"/>
              </w:rPr>
              <w:t xml:space="preserve">Waves </w:t>
            </w:r>
          </w:p>
          <w:p w14:paraId="044579C1"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0070C0"/>
              </w:rPr>
            </w:pPr>
            <w:r w:rsidRPr="007D5FB0">
              <w:rPr>
                <w:rFonts w:asciiTheme="majorHAnsi" w:hAnsiTheme="majorHAnsi" w:cstheme="majorHAnsi"/>
                <w:color w:val="0070C0"/>
              </w:rPr>
              <w:t xml:space="preserve">EM spectrum </w:t>
            </w:r>
          </w:p>
          <w:p w14:paraId="785C96E9" w14:textId="77777777" w:rsidR="00FC53D4" w:rsidRPr="007D5FB0" w:rsidRDefault="00FC53D4" w:rsidP="006C37C3">
            <w:pPr>
              <w:pStyle w:val="ListParagraph"/>
              <w:numPr>
                <w:ilvl w:val="0"/>
                <w:numId w:val="105"/>
              </w:numPr>
              <w:spacing w:after="0" w:line="240" w:lineRule="auto"/>
              <w:rPr>
                <w:rFonts w:asciiTheme="majorHAnsi" w:hAnsiTheme="majorHAnsi" w:cstheme="majorHAnsi"/>
                <w:color w:val="0070C0"/>
              </w:rPr>
            </w:pPr>
            <w:r w:rsidRPr="007D5FB0">
              <w:rPr>
                <w:rFonts w:asciiTheme="majorHAnsi" w:hAnsiTheme="majorHAnsi" w:cstheme="majorHAnsi"/>
                <w:color w:val="0070C0"/>
              </w:rPr>
              <w:t>Radioactivity</w:t>
            </w:r>
          </w:p>
          <w:p w14:paraId="76C7B0B4" w14:textId="77777777" w:rsidR="00FC53D4" w:rsidRPr="007D5FB0" w:rsidRDefault="00FC53D4" w:rsidP="00FC53D4">
            <w:pPr>
              <w:rPr>
                <w:rFonts w:asciiTheme="majorHAnsi" w:hAnsiTheme="majorHAnsi" w:cstheme="majorHAnsi"/>
                <w:sz w:val="22"/>
              </w:rPr>
            </w:pPr>
          </w:p>
        </w:tc>
      </w:tr>
      <w:tr w:rsidR="00FC53D4" w:rsidRPr="007D5FB0" w14:paraId="13759435" w14:textId="77777777" w:rsidTr="00807DCB">
        <w:tc>
          <w:tcPr>
            <w:tcW w:w="9016" w:type="dxa"/>
            <w:shd w:val="clear" w:color="auto" w:fill="E0EFF4" w:themeFill="accent4" w:themeFillTint="33"/>
          </w:tcPr>
          <w:p w14:paraId="6580D32C"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 xml:space="preserve">How can I revise for science </w:t>
            </w:r>
          </w:p>
          <w:p w14:paraId="1A323706" w14:textId="77777777" w:rsidR="00FC53D4" w:rsidRPr="007D5FB0" w:rsidRDefault="00FC53D4" w:rsidP="00807DCB">
            <w:pPr>
              <w:rPr>
                <w:rFonts w:asciiTheme="majorHAnsi" w:hAnsiTheme="majorHAnsi" w:cstheme="majorHAnsi"/>
                <w:sz w:val="22"/>
              </w:rPr>
            </w:pPr>
          </w:p>
        </w:tc>
      </w:tr>
      <w:tr w:rsidR="00FC53D4" w:rsidRPr="007D5FB0" w14:paraId="70DCDFDA" w14:textId="77777777" w:rsidTr="00807DCB">
        <w:tc>
          <w:tcPr>
            <w:tcW w:w="9016" w:type="dxa"/>
          </w:tcPr>
          <w:p w14:paraId="20C3837B"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 xml:space="preserve">CGP Revision Guide </w:t>
            </w:r>
          </w:p>
          <w:p w14:paraId="0797D171"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Relevant videos</w:t>
            </w:r>
          </w:p>
          <w:p w14:paraId="664A81AA"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BBC Bitesize</w:t>
            </w:r>
          </w:p>
          <w:p w14:paraId="535D37A4"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Free science lessons</w:t>
            </w:r>
          </w:p>
          <w:p w14:paraId="3A2C6319"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 xml:space="preserve">Class notes </w:t>
            </w:r>
          </w:p>
          <w:p w14:paraId="53E28BB9"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 xml:space="preserve">Ensure to type GCSE after any topic being researched to ensure the correct level </w:t>
            </w:r>
          </w:p>
          <w:p w14:paraId="54A59F4B" w14:textId="77777777" w:rsidR="00FC53D4" w:rsidRPr="00CB14F4" w:rsidRDefault="00FC53D4" w:rsidP="00CB14F4">
            <w:pPr>
              <w:rPr>
                <w:rFonts w:asciiTheme="majorHAnsi" w:hAnsiTheme="majorHAnsi" w:cstheme="majorHAnsi"/>
              </w:rPr>
            </w:pPr>
          </w:p>
        </w:tc>
      </w:tr>
      <w:tr w:rsidR="00FC53D4" w:rsidRPr="007D5FB0" w14:paraId="5AF7AD83" w14:textId="77777777" w:rsidTr="00807DCB">
        <w:tc>
          <w:tcPr>
            <w:tcW w:w="9016" w:type="dxa"/>
            <w:shd w:val="clear" w:color="auto" w:fill="D2F1EF" w:themeFill="accent6" w:themeFillTint="33"/>
          </w:tcPr>
          <w:p w14:paraId="6484A5B4"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resources I can use:</w:t>
            </w:r>
          </w:p>
          <w:p w14:paraId="4FD5DFCD" w14:textId="77777777" w:rsidR="00FC53D4" w:rsidRPr="007D5FB0" w:rsidRDefault="00FC53D4" w:rsidP="00807DCB">
            <w:pPr>
              <w:rPr>
                <w:rFonts w:asciiTheme="majorHAnsi" w:hAnsiTheme="majorHAnsi" w:cstheme="majorHAnsi"/>
                <w:sz w:val="22"/>
              </w:rPr>
            </w:pPr>
          </w:p>
        </w:tc>
      </w:tr>
      <w:tr w:rsidR="00FC53D4" w:rsidRPr="007D5FB0" w14:paraId="7C33C5A1" w14:textId="77777777" w:rsidTr="00807DCB">
        <w:tc>
          <w:tcPr>
            <w:tcW w:w="9016" w:type="dxa"/>
          </w:tcPr>
          <w:p w14:paraId="6AC865F6" w14:textId="77777777" w:rsidR="00FC53D4" w:rsidRPr="007D5FB0" w:rsidRDefault="00FC53D4" w:rsidP="00807DCB">
            <w:pPr>
              <w:pStyle w:val="ListParagraph"/>
              <w:rPr>
                <w:rFonts w:asciiTheme="majorHAnsi" w:hAnsiTheme="majorHAnsi" w:cstheme="majorHAnsi"/>
              </w:rPr>
            </w:pPr>
          </w:p>
          <w:p w14:paraId="24FC735F"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Classwork</w:t>
            </w:r>
          </w:p>
          <w:p w14:paraId="03E2D7A9"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CGP Revision Guide</w:t>
            </w:r>
          </w:p>
          <w:p w14:paraId="30782132"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Educake</w:t>
            </w:r>
          </w:p>
          <w:p w14:paraId="0B9E5ADA"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Videos</w:t>
            </w:r>
          </w:p>
          <w:p w14:paraId="55100EF2" w14:textId="77777777" w:rsidR="00FC53D4" w:rsidRPr="007D5FB0" w:rsidRDefault="00FC53D4" w:rsidP="006C37C3">
            <w:pPr>
              <w:pStyle w:val="ListParagraph"/>
              <w:numPr>
                <w:ilvl w:val="0"/>
                <w:numId w:val="105"/>
              </w:numPr>
              <w:spacing w:after="0" w:line="240" w:lineRule="auto"/>
              <w:rPr>
                <w:rFonts w:asciiTheme="majorHAnsi" w:hAnsiTheme="majorHAnsi" w:cstheme="majorHAnsi"/>
              </w:rPr>
            </w:pPr>
            <w:r w:rsidRPr="007D5FB0">
              <w:rPr>
                <w:rFonts w:asciiTheme="majorHAnsi" w:hAnsiTheme="majorHAnsi" w:cstheme="majorHAnsi"/>
              </w:rPr>
              <w:t>PPT previously uploaded onto teams</w:t>
            </w:r>
          </w:p>
          <w:p w14:paraId="0E6CBA4D" w14:textId="5CF804C8" w:rsidR="00CB14F4" w:rsidRPr="00CB14F4" w:rsidRDefault="00CB14F4" w:rsidP="00CB14F4">
            <w:pPr>
              <w:rPr>
                <w:rFonts w:asciiTheme="majorHAnsi" w:hAnsiTheme="majorHAnsi" w:cstheme="majorHAnsi"/>
              </w:rPr>
            </w:pPr>
          </w:p>
        </w:tc>
      </w:tr>
      <w:tr w:rsidR="00FC53D4" w:rsidRPr="007D5FB0" w14:paraId="6D00F627" w14:textId="77777777" w:rsidTr="00807DCB">
        <w:tc>
          <w:tcPr>
            <w:tcW w:w="9016" w:type="dxa"/>
            <w:shd w:val="clear" w:color="auto" w:fill="FFCCFF"/>
          </w:tcPr>
          <w:p w14:paraId="6931B164"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lastRenderedPageBreak/>
              <w:t>Useful websites I can use:</w:t>
            </w:r>
          </w:p>
          <w:p w14:paraId="326F2591" w14:textId="77777777" w:rsidR="00FC53D4" w:rsidRPr="007D5FB0" w:rsidRDefault="00FC53D4" w:rsidP="00807DCB">
            <w:pPr>
              <w:rPr>
                <w:rFonts w:asciiTheme="majorHAnsi" w:hAnsiTheme="majorHAnsi" w:cstheme="majorHAnsi"/>
                <w:sz w:val="22"/>
              </w:rPr>
            </w:pPr>
          </w:p>
        </w:tc>
      </w:tr>
      <w:tr w:rsidR="00FC53D4" w:rsidRPr="007D5FB0" w14:paraId="14782BD3" w14:textId="77777777" w:rsidTr="00807DCB">
        <w:tc>
          <w:tcPr>
            <w:tcW w:w="9016" w:type="dxa"/>
          </w:tcPr>
          <w:p w14:paraId="58F02523" w14:textId="77777777" w:rsidR="00FC53D4" w:rsidRPr="007D5FB0" w:rsidRDefault="00FC53D4" w:rsidP="00807DCB">
            <w:pPr>
              <w:rPr>
                <w:rFonts w:asciiTheme="majorHAnsi" w:hAnsiTheme="majorHAnsi" w:cstheme="majorHAnsi"/>
                <w:sz w:val="22"/>
              </w:rPr>
            </w:pPr>
          </w:p>
          <w:p w14:paraId="0FCD8A02" w14:textId="77777777" w:rsidR="00FC53D4" w:rsidRPr="007D5FB0" w:rsidRDefault="00000000" w:rsidP="00807DCB">
            <w:pPr>
              <w:rPr>
                <w:rFonts w:asciiTheme="majorHAnsi" w:hAnsiTheme="majorHAnsi" w:cstheme="majorHAnsi"/>
                <w:sz w:val="22"/>
              </w:rPr>
            </w:pPr>
            <w:hyperlink r:id="rId364" w:history="1">
              <w:r w:rsidR="00FC53D4" w:rsidRPr="007D5FB0">
                <w:rPr>
                  <w:rStyle w:val="Hyperlink"/>
                  <w:rFonts w:asciiTheme="majorHAnsi" w:hAnsiTheme="majorHAnsi" w:cstheme="majorHAnsi"/>
                  <w:sz w:val="22"/>
                </w:rPr>
                <w:t>Home - BBC Bitesize</w:t>
              </w:r>
            </w:hyperlink>
          </w:p>
          <w:p w14:paraId="5B341D7B" w14:textId="77777777" w:rsidR="00FC53D4" w:rsidRPr="007D5FB0" w:rsidRDefault="00000000" w:rsidP="00807DCB">
            <w:pPr>
              <w:rPr>
                <w:rFonts w:asciiTheme="majorHAnsi" w:hAnsiTheme="majorHAnsi" w:cstheme="majorHAnsi"/>
                <w:sz w:val="22"/>
              </w:rPr>
            </w:pPr>
            <w:hyperlink r:id="rId365" w:history="1">
              <w:r w:rsidR="00FC53D4" w:rsidRPr="007D5FB0">
                <w:rPr>
                  <w:rStyle w:val="Hyperlink"/>
                  <w:rFonts w:asciiTheme="majorHAnsi" w:hAnsiTheme="majorHAnsi" w:cstheme="majorHAnsi"/>
                  <w:sz w:val="22"/>
                </w:rPr>
                <w:t>freesciencelessons | The very best in science education</w:t>
              </w:r>
            </w:hyperlink>
          </w:p>
          <w:p w14:paraId="795BDEB5" w14:textId="77777777" w:rsidR="00FC53D4" w:rsidRPr="007D5FB0" w:rsidRDefault="00000000" w:rsidP="00807DCB">
            <w:pPr>
              <w:rPr>
                <w:rFonts w:asciiTheme="majorHAnsi" w:hAnsiTheme="majorHAnsi" w:cstheme="majorHAnsi"/>
                <w:sz w:val="22"/>
              </w:rPr>
            </w:pPr>
            <w:hyperlink r:id="rId366" w:history="1">
              <w:r w:rsidR="00FC53D4" w:rsidRPr="007D5FB0">
                <w:rPr>
                  <w:rStyle w:val="Hyperlink"/>
                  <w:rFonts w:asciiTheme="majorHAnsi" w:hAnsiTheme="majorHAnsi" w:cstheme="majorHAnsi"/>
                  <w:sz w:val="22"/>
                </w:rPr>
                <w:t>Educake - formative assessment made easy | Educake - Online Formative Assessment for Homework and Classwork</w:t>
              </w:r>
            </w:hyperlink>
          </w:p>
          <w:p w14:paraId="547BBC97" w14:textId="77777777" w:rsidR="00FC53D4" w:rsidRPr="007D5FB0" w:rsidRDefault="00FC53D4" w:rsidP="00807DCB">
            <w:pPr>
              <w:rPr>
                <w:rFonts w:asciiTheme="majorHAnsi" w:hAnsiTheme="majorHAnsi" w:cstheme="majorHAnsi"/>
                <w:sz w:val="22"/>
              </w:rPr>
            </w:pPr>
          </w:p>
          <w:p w14:paraId="2E97E6A6" w14:textId="77777777" w:rsidR="00FC53D4" w:rsidRPr="007D5FB0" w:rsidRDefault="00FC53D4" w:rsidP="00807DCB">
            <w:pPr>
              <w:rPr>
                <w:rFonts w:asciiTheme="majorHAnsi" w:hAnsiTheme="majorHAnsi" w:cstheme="majorHAnsi"/>
                <w:sz w:val="22"/>
              </w:rPr>
            </w:pPr>
          </w:p>
        </w:tc>
      </w:tr>
      <w:tr w:rsidR="00FC53D4" w:rsidRPr="007D5FB0" w14:paraId="08B41FAE" w14:textId="77777777" w:rsidTr="00807DCB">
        <w:tc>
          <w:tcPr>
            <w:tcW w:w="9016" w:type="dxa"/>
            <w:shd w:val="clear" w:color="auto" w:fill="CCFFFF"/>
          </w:tcPr>
          <w:p w14:paraId="6135F5FF"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6E2B2840" w14:textId="77777777" w:rsidR="00FC53D4" w:rsidRPr="007D5FB0" w:rsidRDefault="00FC53D4" w:rsidP="00807DCB">
            <w:pPr>
              <w:rPr>
                <w:rFonts w:asciiTheme="majorHAnsi" w:hAnsiTheme="majorHAnsi" w:cstheme="majorHAnsi"/>
                <w:sz w:val="22"/>
              </w:rPr>
            </w:pPr>
          </w:p>
        </w:tc>
      </w:tr>
      <w:tr w:rsidR="00FC53D4" w:rsidRPr="007D5FB0" w14:paraId="47810F00" w14:textId="77777777" w:rsidTr="00807DCB">
        <w:trPr>
          <w:trHeight w:val="165"/>
        </w:trPr>
        <w:tc>
          <w:tcPr>
            <w:tcW w:w="9016" w:type="dxa"/>
          </w:tcPr>
          <w:p w14:paraId="01301694" w14:textId="77777777" w:rsidR="00FC53D4" w:rsidRPr="007D5FB0" w:rsidRDefault="00000000" w:rsidP="00807DCB">
            <w:pPr>
              <w:rPr>
                <w:rFonts w:asciiTheme="majorHAnsi" w:hAnsiTheme="majorHAnsi" w:cstheme="majorHAnsi"/>
                <w:sz w:val="22"/>
              </w:rPr>
            </w:pPr>
            <w:hyperlink r:id="rId367" w:history="1">
              <w:r w:rsidR="00FC53D4" w:rsidRPr="007D5FB0">
                <w:rPr>
                  <w:rStyle w:val="Hyperlink"/>
                  <w:rFonts w:asciiTheme="majorHAnsi" w:hAnsiTheme="majorHAnsi" w:cstheme="majorHAnsi"/>
                  <w:sz w:val="22"/>
                </w:rPr>
                <w:t>Electronic circuit simulator - ScienceDemos.org.uk</w:t>
              </w:r>
            </w:hyperlink>
          </w:p>
          <w:p w14:paraId="2CDEE05E" w14:textId="77777777" w:rsidR="00FC53D4" w:rsidRPr="007D5FB0" w:rsidRDefault="00000000" w:rsidP="00807DCB">
            <w:pPr>
              <w:rPr>
                <w:rFonts w:asciiTheme="majorHAnsi" w:hAnsiTheme="majorHAnsi" w:cstheme="majorHAnsi"/>
                <w:sz w:val="22"/>
              </w:rPr>
            </w:pPr>
            <w:hyperlink r:id="rId368" w:history="1">
              <w:r w:rsidR="00FC53D4" w:rsidRPr="007D5FB0">
                <w:rPr>
                  <w:rStyle w:val="Hyperlink"/>
                  <w:rFonts w:asciiTheme="majorHAnsi" w:hAnsiTheme="majorHAnsi" w:cstheme="majorHAnsi"/>
                  <w:sz w:val="22"/>
                </w:rPr>
                <w:t>BBC iPlayer - Dynasties</w:t>
              </w:r>
            </w:hyperlink>
          </w:p>
          <w:p w14:paraId="2332685A" w14:textId="77777777" w:rsidR="00FC53D4" w:rsidRDefault="00000000" w:rsidP="00807DCB">
            <w:pPr>
              <w:rPr>
                <w:rStyle w:val="Hyperlink"/>
                <w:rFonts w:asciiTheme="majorHAnsi" w:hAnsiTheme="majorHAnsi" w:cstheme="majorHAnsi"/>
                <w:sz w:val="22"/>
              </w:rPr>
            </w:pPr>
            <w:hyperlink r:id="rId369" w:history="1">
              <w:r w:rsidR="00FC53D4" w:rsidRPr="007D5FB0">
                <w:rPr>
                  <w:rStyle w:val="Hyperlink"/>
                  <w:rFonts w:asciiTheme="majorHAnsi" w:hAnsiTheme="majorHAnsi" w:cstheme="majorHAnsi"/>
                  <w:sz w:val="22"/>
                </w:rPr>
                <w:t>WHO | World Health Organization</w:t>
              </w:r>
            </w:hyperlink>
          </w:p>
          <w:p w14:paraId="703BF709" w14:textId="6DF3207E" w:rsidR="00CB14F4" w:rsidRPr="007D5FB0" w:rsidRDefault="00CB14F4" w:rsidP="00807DCB">
            <w:pPr>
              <w:rPr>
                <w:rFonts w:asciiTheme="majorHAnsi" w:hAnsiTheme="majorHAnsi" w:cstheme="majorHAnsi"/>
                <w:sz w:val="22"/>
              </w:rPr>
            </w:pPr>
          </w:p>
        </w:tc>
      </w:tr>
    </w:tbl>
    <w:p w14:paraId="4BE9956D" w14:textId="77777777" w:rsidR="00CB14F4" w:rsidRDefault="00CB14F4" w:rsidP="00FC53D4">
      <w:pPr>
        <w:jc w:val="center"/>
        <w:rPr>
          <w:rFonts w:asciiTheme="majorHAnsi" w:hAnsiTheme="majorHAnsi" w:cstheme="majorHAnsi"/>
          <w:bCs/>
          <w:color w:val="013A57" w:themeColor="accent1" w:themeShade="BF"/>
          <w:sz w:val="22"/>
        </w:rPr>
      </w:pPr>
    </w:p>
    <w:p w14:paraId="038899CF" w14:textId="77777777" w:rsidR="00CB14F4" w:rsidRDefault="00CB14F4" w:rsidP="00FC53D4">
      <w:pPr>
        <w:jc w:val="center"/>
        <w:rPr>
          <w:rFonts w:asciiTheme="majorHAnsi" w:hAnsiTheme="majorHAnsi" w:cstheme="majorHAnsi"/>
          <w:bCs/>
          <w:color w:val="013A57" w:themeColor="accent1" w:themeShade="BF"/>
          <w:sz w:val="22"/>
        </w:rPr>
      </w:pPr>
    </w:p>
    <w:p w14:paraId="3EEC67BE" w14:textId="77777777" w:rsidR="00CB14F4" w:rsidRDefault="00CB14F4" w:rsidP="00FC53D4">
      <w:pPr>
        <w:jc w:val="center"/>
        <w:rPr>
          <w:rFonts w:asciiTheme="majorHAnsi" w:hAnsiTheme="majorHAnsi" w:cstheme="majorHAnsi"/>
          <w:bCs/>
          <w:color w:val="013A57" w:themeColor="accent1" w:themeShade="BF"/>
          <w:sz w:val="22"/>
        </w:rPr>
      </w:pPr>
    </w:p>
    <w:p w14:paraId="635820B7" w14:textId="77777777" w:rsidR="00CB14F4" w:rsidRDefault="00CB14F4" w:rsidP="00FC53D4">
      <w:pPr>
        <w:jc w:val="center"/>
        <w:rPr>
          <w:rFonts w:asciiTheme="majorHAnsi" w:hAnsiTheme="majorHAnsi" w:cstheme="majorHAnsi"/>
          <w:bCs/>
          <w:color w:val="013A57" w:themeColor="accent1" w:themeShade="BF"/>
          <w:sz w:val="22"/>
        </w:rPr>
      </w:pPr>
    </w:p>
    <w:p w14:paraId="656DCCC0" w14:textId="77777777" w:rsidR="00CB14F4" w:rsidRDefault="00CB14F4" w:rsidP="00FC53D4">
      <w:pPr>
        <w:jc w:val="center"/>
        <w:rPr>
          <w:rFonts w:asciiTheme="majorHAnsi" w:hAnsiTheme="majorHAnsi" w:cstheme="majorHAnsi"/>
          <w:bCs/>
          <w:color w:val="013A57" w:themeColor="accent1" w:themeShade="BF"/>
          <w:sz w:val="22"/>
        </w:rPr>
      </w:pPr>
    </w:p>
    <w:p w14:paraId="0E7C5838" w14:textId="77777777" w:rsidR="00CB14F4" w:rsidRDefault="00CB14F4" w:rsidP="00FC53D4">
      <w:pPr>
        <w:jc w:val="center"/>
        <w:rPr>
          <w:rFonts w:asciiTheme="majorHAnsi" w:hAnsiTheme="majorHAnsi" w:cstheme="majorHAnsi"/>
          <w:bCs/>
          <w:color w:val="013A57" w:themeColor="accent1" w:themeShade="BF"/>
          <w:sz w:val="22"/>
        </w:rPr>
      </w:pPr>
    </w:p>
    <w:p w14:paraId="694E6C25" w14:textId="77777777" w:rsidR="00CB14F4" w:rsidRDefault="00CB14F4" w:rsidP="00FC53D4">
      <w:pPr>
        <w:jc w:val="center"/>
        <w:rPr>
          <w:rFonts w:asciiTheme="majorHAnsi" w:hAnsiTheme="majorHAnsi" w:cstheme="majorHAnsi"/>
          <w:bCs/>
          <w:color w:val="013A57" w:themeColor="accent1" w:themeShade="BF"/>
          <w:sz w:val="22"/>
        </w:rPr>
      </w:pPr>
    </w:p>
    <w:p w14:paraId="59F5550F" w14:textId="77777777" w:rsidR="00CB14F4" w:rsidRDefault="00CB14F4" w:rsidP="00FC53D4">
      <w:pPr>
        <w:jc w:val="center"/>
        <w:rPr>
          <w:rFonts w:asciiTheme="majorHAnsi" w:hAnsiTheme="majorHAnsi" w:cstheme="majorHAnsi"/>
          <w:bCs/>
          <w:color w:val="013A57" w:themeColor="accent1" w:themeShade="BF"/>
          <w:sz w:val="22"/>
        </w:rPr>
      </w:pPr>
    </w:p>
    <w:p w14:paraId="5DAFD7B8" w14:textId="77777777" w:rsidR="00CB14F4" w:rsidRDefault="00CB14F4" w:rsidP="00FC53D4">
      <w:pPr>
        <w:jc w:val="center"/>
        <w:rPr>
          <w:rFonts w:asciiTheme="majorHAnsi" w:hAnsiTheme="majorHAnsi" w:cstheme="majorHAnsi"/>
          <w:bCs/>
          <w:color w:val="013A57" w:themeColor="accent1" w:themeShade="BF"/>
          <w:sz w:val="22"/>
        </w:rPr>
      </w:pPr>
    </w:p>
    <w:p w14:paraId="448360E8" w14:textId="77777777" w:rsidR="00CB14F4" w:rsidRDefault="00CB14F4" w:rsidP="00FC53D4">
      <w:pPr>
        <w:jc w:val="center"/>
        <w:rPr>
          <w:rFonts w:asciiTheme="majorHAnsi" w:hAnsiTheme="majorHAnsi" w:cstheme="majorHAnsi"/>
          <w:bCs/>
          <w:color w:val="013A57" w:themeColor="accent1" w:themeShade="BF"/>
          <w:sz w:val="22"/>
        </w:rPr>
      </w:pPr>
    </w:p>
    <w:p w14:paraId="775C4B79" w14:textId="77777777" w:rsidR="00CB14F4" w:rsidRDefault="00CB14F4" w:rsidP="00FC53D4">
      <w:pPr>
        <w:jc w:val="center"/>
        <w:rPr>
          <w:rFonts w:asciiTheme="majorHAnsi" w:hAnsiTheme="majorHAnsi" w:cstheme="majorHAnsi"/>
          <w:bCs/>
          <w:color w:val="013A57" w:themeColor="accent1" w:themeShade="BF"/>
          <w:sz w:val="22"/>
        </w:rPr>
      </w:pPr>
    </w:p>
    <w:p w14:paraId="61531586" w14:textId="77777777" w:rsidR="00CB14F4" w:rsidRDefault="00CB14F4" w:rsidP="00FC53D4">
      <w:pPr>
        <w:jc w:val="center"/>
        <w:rPr>
          <w:rFonts w:asciiTheme="majorHAnsi" w:hAnsiTheme="majorHAnsi" w:cstheme="majorHAnsi"/>
          <w:bCs/>
          <w:color w:val="013A57" w:themeColor="accent1" w:themeShade="BF"/>
          <w:sz w:val="22"/>
        </w:rPr>
      </w:pPr>
    </w:p>
    <w:p w14:paraId="46F67E2B" w14:textId="77777777" w:rsidR="00CB14F4" w:rsidRDefault="00CB14F4" w:rsidP="00FC53D4">
      <w:pPr>
        <w:jc w:val="center"/>
        <w:rPr>
          <w:rFonts w:asciiTheme="majorHAnsi" w:hAnsiTheme="majorHAnsi" w:cstheme="majorHAnsi"/>
          <w:bCs/>
          <w:color w:val="013A57" w:themeColor="accent1" w:themeShade="BF"/>
          <w:sz w:val="22"/>
        </w:rPr>
      </w:pPr>
    </w:p>
    <w:p w14:paraId="010E61D9" w14:textId="77777777" w:rsidR="00CB14F4" w:rsidRDefault="00CB14F4" w:rsidP="00FC53D4">
      <w:pPr>
        <w:jc w:val="center"/>
        <w:rPr>
          <w:rFonts w:asciiTheme="majorHAnsi" w:hAnsiTheme="majorHAnsi" w:cstheme="majorHAnsi"/>
          <w:bCs/>
          <w:color w:val="013A57" w:themeColor="accent1" w:themeShade="BF"/>
          <w:sz w:val="22"/>
        </w:rPr>
      </w:pPr>
    </w:p>
    <w:p w14:paraId="00E872F2" w14:textId="77777777" w:rsidR="00CB14F4" w:rsidRDefault="00CB14F4" w:rsidP="00FC53D4">
      <w:pPr>
        <w:jc w:val="center"/>
        <w:rPr>
          <w:rFonts w:asciiTheme="majorHAnsi" w:hAnsiTheme="majorHAnsi" w:cstheme="majorHAnsi"/>
          <w:bCs/>
          <w:color w:val="013A57" w:themeColor="accent1" w:themeShade="BF"/>
          <w:sz w:val="22"/>
        </w:rPr>
      </w:pPr>
    </w:p>
    <w:p w14:paraId="22984B4A" w14:textId="77777777" w:rsidR="00CB14F4" w:rsidRDefault="00CB14F4" w:rsidP="00FC53D4">
      <w:pPr>
        <w:jc w:val="center"/>
        <w:rPr>
          <w:rFonts w:asciiTheme="majorHAnsi" w:hAnsiTheme="majorHAnsi" w:cstheme="majorHAnsi"/>
          <w:bCs/>
          <w:color w:val="013A57" w:themeColor="accent1" w:themeShade="BF"/>
          <w:sz w:val="22"/>
        </w:rPr>
      </w:pPr>
    </w:p>
    <w:p w14:paraId="0CEB6F36" w14:textId="77777777" w:rsidR="00CB14F4" w:rsidRDefault="00CB14F4" w:rsidP="00FC53D4">
      <w:pPr>
        <w:jc w:val="center"/>
        <w:rPr>
          <w:rFonts w:asciiTheme="majorHAnsi" w:hAnsiTheme="majorHAnsi" w:cstheme="majorHAnsi"/>
          <w:bCs/>
          <w:color w:val="013A57" w:themeColor="accent1" w:themeShade="BF"/>
          <w:sz w:val="22"/>
        </w:rPr>
      </w:pPr>
    </w:p>
    <w:p w14:paraId="50C0B70B" w14:textId="77777777" w:rsidR="00CB14F4" w:rsidRDefault="00CB14F4" w:rsidP="00FC53D4">
      <w:pPr>
        <w:jc w:val="center"/>
        <w:rPr>
          <w:rFonts w:asciiTheme="majorHAnsi" w:hAnsiTheme="majorHAnsi" w:cstheme="majorHAnsi"/>
          <w:bCs/>
          <w:color w:val="013A57" w:themeColor="accent1" w:themeShade="BF"/>
          <w:sz w:val="22"/>
        </w:rPr>
      </w:pPr>
    </w:p>
    <w:p w14:paraId="4D53F9D0" w14:textId="77777777" w:rsidR="00CB14F4" w:rsidRDefault="00CB14F4" w:rsidP="00FC53D4">
      <w:pPr>
        <w:jc w:val="center"/>
        <w:rPr>
          <w:rFonts w:asciiTheme="majorHAnsi" w:hAnsiTheme="majorHAnsi" w:cstheme="majorHAnsi"/>
          <w:bCs/>
          <w:color w:val="013A57" w:themeColor="accent1" w:themeShade="BF"/>
          <w:sz w:val="22"/>
        </w:rPr>
      </w:pPr>
    </w:p>
    <w:p w14:paraId="7D8AAAE2" w14:textId="77777777" w:rsidR="00CB14F4" w:rsidRDefault="00CB14F4" w:rsidP="00FC53D4">
      <w:pPr>
        <w:jc w:val="center"/>
        <w:rPr>
          <w:rFonts w:asciiTheme="majorHAnsi" w:hAnsiTheme="majorHAnsi" w:cstheme="majorHAnsi"/>
          <w:bCs/>
          <w:color w:val="013A57" w:themeColor="accent1" w:themeShade="BF"/>
          <w:sz w:val="22"/>
        </w:rPr>
      </w:pPr>
    </w:p>
    <w:p w14:paraId="360A7261" w14:textId="77777777" w:rsidR="00CB14F4" w:rsidRDefault="00CB14F4" w:rsidP="00FC53D4">
      <w:pPr>
        <w:jc w:val="center"/>
        <w:rPr>
          <w:rFonts w:asciiTheme="majorHAnsi" w:hAnsiTheme="majorHAnsi" w:cstheme="majorHAnsi"/>
          <w:bCs/>
          <w:color w:val="013A57" w:themeColor="accent1" w:themeShade="BF"/>
          <w:sz w:val="22"/>
        </w:rPr>
      </w:pPr>
    </w:p>
    <w:p w14:paraId="35603D77" w14:textId="77777777" w:rsidR="00CB14F4" w:rsidRDefault="00CB14F4" w:rsidP="00FC53D4">
      <w:pPr>
        <w:jc w:val="center"/>
        <w:rPr>
          <w:rFonts w:asciiTheme="majorHAnsi" w:hAnsiTheme="majorHAnsi" w:cstheme="majorHAnsi"/>
          <w:bCs/>
          <w:color w:val="013A57" w:themeColor="accent1" w:themeShade="BF"/>
          <w:sz w:val="22"/>
        </w:rPr>
      </w:pPr>
    </w:p>
    <w:p w14:paraId="7CFB8E5F" w14:textId="77777777" w:rsidR="00CB14F4" w:rsidRDefault="00CB14F4" w:rsidP="00FC53D4">
      <w:pPr>
        <w:jc w:val="center"/>
        <w:rPr>
          <w:rFonts w:asciiTheme="majorHAnsi" w:hAnsiTheme="majorHAnsi" w:cstheme="majorHAnsi"/>
          <w:bCs/>
          <w:color w:val="013A57" w:themeColor="accent1" w:themeShade="BF"/>
          <w:sz w:val="22"/>
        </w:rPr>
      </w:pPr>
    </w:p>
    <w:p w14:paraId="476509A6" w14:textId="77777777" w:rsidR="00CB14F4" w:rsidRDefault="00CB14F4" w:rsidP="00FC53D4">
      <w:pPr>
        <w:jc w:val="center"/>
        <w:rPr>
          <w:rFonts w:asciiTheme="majorHAnsi" w:hAnsiTheme="majorHAnsi" w:cstheme="majorHAnsi"/>
          <w:bCs/>
          <w:color w:val="013A57" w:themeColor="accent1" w:themeShade="BF"/>
          <w:sz w:val="22"/>
        </w:rPr>
      </w:pPr>
    </w:p>
    <w:p w14:paraId="6D452CA8" w14:textId="77777777" w:rsidR="00CB14F4" w:rsidRDefault="00CB14F4" w:rsidP="00FC53D4">
      <w:pPr>
        <w:jc w:val="center"/>
        <w:rPr>
          <w:rFonts w:asciiTheme="majorHAnsi" w:hAnsiTheme="majorHAnsi" w:cstheme="majorHAnsi"/>
          <w:bCs/>
          <w:color w:val="013A57" w:themeColor="accent1" w:themeShade="BF"/>
          <w:sz w:val="22"/>
        </w:rPr>
      </w:pPr>
    </w:p>
    <w:p w14:paraId="5006BBA7" w14:textId="77777777" w:rsidR="00CB14F4" w:rsidRDefault="00CB14F4" w:rsidP="00FC53D4">
      <w:pPr>
        <w:jc w:val="center"/>
        <w:rPr>
          <w:rFonts w:asciiTheme="majorHAnsi" w:hAnsiTheme="majorHAnsi" w:cstheme="majorHAnsi"/>
          <w:bCs/>
          <w:color w:val="013A57" w:themeColor="accent1" w:themeShade="BF"/>
          <w:sz w:val="22"/>
        </w:rPr>
      </w:pPr>
    </w:p>
    <w:p w14:paraId="6C90FC55" w14:textId="77777777" w:rsidR="00CB14F4" w:rsidRDefault="00CB14F4" w:rsidP="00FC53D4">
      <w:pPr>
        <w:jc w:val="center"/>
        <w:rPr>
          <w:rFonts w:asciiTheme="majorHAnsi" w:hAnsiTheme="majorHAnsi" w:cstheme="majorHAnsi"/>
          <w:bCs/>
          <w:color w:val="013A57" w:themeColor="accent1" w:themeShade="BF"/>
          <w:sz w:val="22"/>
        </w:rPr>
      </w:pPr>
    </w:p>
    <w:p w14:paraId="0E2C00E7" w14:textId="77777777" w:rsidR="00CB14F4" w:rsidRDefault="00CB14F4" w:rsidP="00FC53D4">
      <w:pPr>
        <w:jc w:val="center"/>
        <w:rPr>
          <w:rFonts w:asciiTheme="majorHAnsi" w:hAnsiTheme="majorHAnsi" w:cstheme="majorHAnsi"/>
          <w:bCs/>
          <w:color w:val="013A57" w:themeColor="accent1" w:themeShade="BF"/>
          <w:sz w:val="22"/>
        </w:rPr>
      </w:pPr>
    </w:p>
    <w:p w14:paraId="201A67A1" w14:textId="77777777" w:rsidR="00CB14F4" w:rsidRDefault="00CB14F4" w:rsidP="00FC53D4">
      <w:pPr>
        <w:jc w:val="center"/>
        <w:rPr>
          <w:rFonts w:asciiTheme="majorHAnsi" w:hAnsiTheme="majorHAnsi" w:cstheme="majorHAnsi"/>
          <w:bCs/>
          <w:color w:val="013A57" w:themeColor="accent1" w:themeShade="BF"/>
          <w:sz w:val="22"/>
        </w:rPr>
      </w:pPr>
    </w:p>
    <w:p w14:paraId="7E2E12EB" w14:textId="77777777" w:rsidR="00CB14F4" w:rsidRDefault="00CB14F4" w:rsidP="00FC53D4">
      <w:pPr>
        <w:jc w:val="center"/>
        <w:rPr>
          <w:rFonts w:asciiTheme="majorHAnsi" w:hAnsiTheme="majorHAnsi" w:cstheme="majorHAnsi"/>
          <w:bCs/>
          <w:color w:val="013A57" w:themeColor="accent1" w:themeShade="BF"/>
          <w:sz w:val="22"/>
        </w:rPr>
      </w:pPr>
    </w:p>
    <w:p w14:paraId="29607E0B" w14:textId="77777777" w:rsidR="00CB14F4" w:rsidRDefault="00CB14F4" w:rsidP="00FC53D4">
      <w:pPr>
        <w:jc w:val="center"/>
        <w:rPr>
          <w:rFonts w:asciiTheme="majorHAnsi" w:hAnsiTheme="majorHAnsi" w:cstheme="majorHAnsi"/>
          <w:bCs/>
          <w:color w:val="013A57" w:themeColor="accent1" w:themeShade="BF"/>
          <w:sz w:val="22"/>
        </w:rPr>
      </w:pPr>
    </w:p>
    <w:p w14:paraId="4DD8452B" w14:textId="77777777" w:rsidR="00CB14F4" w:rsidRDefault="00CB14F4" w:rsidP="00FC53D4">
      <w:pPr>
        <w:jc w:val="center"/>
        <w:rPr>
          <w:rFonts w:asciiTheme="majorHAnsi" w:hAnsiTheme="majorHAnsi" w:cstheme="majorHAnsi"/>
          <w:bCs/>
          <w:color w:val="013A57" w:themeColor="accent1" w:themeShade="BF"/>
          <w:sz w:val="22"/>
        </w:rPr>
      </w:pPr>
    </w:p>
    <w:p w14:paraId="0971E850" w14:textId="75D02996" w:rsidR="00FC53D4" w:rsidRPr="00CB14F4" w:rsidRDefault="00FC53D4" w:rsidP="00FC53D4">
      <w:pPr>
        <w:jc w:val="center"/>
        <w:rPr>
          <w:rFonts w:asciiTheme="majorHAnsi" w:hAnsiTheme="majorHAnsi" w:cstheme="majorHAnsi"/>
          <w:bCs/>
          <w:color w:val="013A57" w:themeColor="accent1" w:themeShade="BF"/>
          <w:szCs w:val="28"/>
        </w:rPr>
      </w:pPr>
      <w:r w:rsidRPr="00CB14F4">
        <w:rPr>
          <w:rFonts w:asciiTheme="majorHAnsi" w:hAnsiTheme="majorHAnsi" w:cstheme="majorHAnsi"/>
          <w:bCs/>
          <w:color w:val="013A57" w:themeColor="accent1" w:themeShade="BF"/>
          <w:szCs w:val="28"/>
        </w:rPr>
        <w:lastRenderedPageBreak/>
        <w:t>Year (11A) Spring Revision for (Separate Science Biology)</w:t>
      </w:r>
    </w:p>
    <w:p w14:paraId="2F943DBB" w14:textId="77777777" w:rsidR="006C37C3" w:rsidRPr="007D5FB0" w:rsidRDefault="006C37C3" w:rsidP="00FC53D4">
      <w:pPr>
        <w:jc w:val="center"/>
        <w:rPr>
          <w:rFonts w:asciiTheme="majorHAnsi" w:hAnsiTheme="majorHAnsi" w:cstheme="majorHAnsi"/>
          <w:b w:val="0"/>
          <w:bCs/>
          <w:color w:val="013A57" w:themeColor="accent1" w:themeShade="BF"/>
          <w:sz w:val="22"/>
        </w:rPr>
      </w:pPr>
    </w:p>
    <w:tbl>
      <w:tblPr>
        <w:tblStyle w:val="TableGrid"/>
        <w:tblW w:w="0" w:type="auto"/>
        <w:tblLook w:val="04A0" w:firstRow="1" w:lastRow="0" w:firstColumn="1" w:lastColumn="0" w:noHBand="0" w:noVBand="1"/>
      </w:tblPr>
      <w:tblGrid>
        <w:gridCol w:w="9016"/>
      </w:tblGrid>
      <w:tr w:rsidR="00FC53D4" w:rsidRPr="007D5FB0" w14:paraId="3774FD5E" w14:textId="77777777" w:rsidTr="00807DCB">
        <w:tc>
          <w:tcPr>
            <w:tcW w:w="9016" w:type="dxa"/>
            <w:shd w:val="clear" w:color="auto" w:fill="CCFFCC"/>
          </w:tcPr>
          <w:p w14:paraId="71E9F550"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FC53D4" w:rsidRPr="007D5FB0" w14:paraId="5772FE73" w14:textId="77777777" w:rsidTr="00807DCB">
        <w:tc>
          <w:tcPr>
            <w:tcW w:w="9016" w:type="dxa"/>
            <w:shd w:val="clear" w:color="auto" w:fill="auto"/>
          </w:tcPr>
          <w:p w14:paraId="1E28CA01"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End of term assessment on:</w:t>
            </w:r>
          </w:p>
          <w:p w14:paraId="5AD9FA62" w14:textId="77777777" w:rsidR="00FC53D4" w:rsidRPr="007D5FB0" w:rsidRDefault="00FC53D4" w:rsidP="00807DCB">
            <w:pPr>
              <w:pStyle w:val="Heading1"/>
              <w:shd w:val="clear" w:color="auto" w:fill="FFFFFF"/>
              <w:spacing w:before="0"/>
              <w:textAlignment w:val="top"/>
              <w:outlineLvl w:val="0"/>
              <w:rPr>
                <w:rFonts w:cstheme="majorHAnsi"/>
                <w:color w:val="0F0D29" w:themeColor="text1"/>
                <w:sz w:val="22"/>
                <w:szCs w:val="22"/>
              </w:rPr>
            </w:pPr>
            <w:r w:rsidRPr="007D5FB0">
              <w:rPr>
                <w:rFonts w:cstheme="majorHAnsi"/>
                <w:color w:val="0F0D29" w:themeColor="text1"/>
                <w:sz w:val="22"/>
                <w:szCs w:val="22"/>
              </w:rPr>
              <w:t xml:space="preserve">Topic 6: - Inheritance, variation, and evolution </w:t>
            </w:r>
          </w:p>
          <w:p w14:paraId="776777FC" w14:textId="77777777" w:rsidR="00FC53D4" w:rsidRPr="007D5FB0" w:rsidRDefault="00FC53D4" w:rsidP="00807DCB">
            <w:pPr>
              <w:rPr>
                <w:rFonts w:asciiTheme="majorHAnsi" w:hAnsiTheme="majorHAnsi" w:cstheme="majorHAnsi"/>
                <w:sz w:val="22"/>
              </w:rPr>
            </w:pPr>
          </w:p>
        </w:tc>
      </w:tr>
      <w:tr w:rsidR="00FC53D4" w:rsidRPr="007D5FB0" w14:paraId="3BC75E95" w14:textId="77777777" w:rsidTr="00807DCB">
        <w:tc>
          <w:tcPr>
            <w:tcW w:w="9016" w:type="dxa"/>
            <w:shd w:val="clear" w:color="auto" w:fill="B1E4FD" w:themeFill="accent1" w:themeFillTint="33"/>
          </w:tcPr>
          <w:p w14:paraId="71985E03"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do I need to revise?</w:t>
            </w:r>
          </w:p>
          <w:p w14:paraId="7D5B89EE" w14:textId="77777777" w:rsidR="00FC53D4" w:rsidRPr="007D5FB0" w:rsidRDefault="00FC53D4" w:rsidP="00807DCB">
            <w:pPr>
              <w:pStyle w:val="ListParagraph"/>
              <w:rPr>
                <w:rFonts w:asciiTheme="majorHAnsi" w:hAnsiTheme="majorHAnsi" w:cstheme="majorHAnsi"/>
              </w:rPr>
            </w:pPr>
          </w:p>
        </w:tc>
      </w:tr>
      <w:tr w:rsidR="00FC53D4" w:rsidRPr="007D5FB0" w14:paraId="735A2F4B" w14:textId="77777777" w:rsidTr="00807DCB">
        <w:tc>
          <w:tcPr>
            <w:tcW w:w="9016" w:type="dxa"/>
          </w:tcPr>
          <w:p w14:paraId="6A843BFD" w14:textId="77777777" w:rsidR="00FC53D4" w:rsidRPr="007D5FB0" w:rsidRDefault="00FC53D4" w:rsidP="00807DCB">
            <w:pPr>
              <w:rPr>
                <w:rFonts w:asciiTheme="majorHAnsi" w:hAnsiTheme="majorHAnsi" w:cstheme="majorHAnsi"/>
                <w:b w:val="0"/>
                <w:bCs/>
                <w:sz w:val="22"/>
              </w:rPr>
            </w:pPr>
            <w:r w:rsidRPr="007D5FB0">
              <w:rPr>
                <w:rFonts w:asciiTheme="majorHAnsi" w:hAnsiTheme="majorHAnsi" w:cstheme="majorHAnsi"/>
                <w:sz w:val="22"/>
              </w:rPr>
              <w:t xml:space="preserve">Topic 6 – </w:t>
            </w:r>
            <w:r w:rsidRPr="007D5FB0">
              <w:rPr>
                <w:rFonts w:asciiTheme="majorHAnsi" w:hAnsiTheme="majorHAnsi" w:cstheme="majorHAnsi"/>
                <w:bCs/>
                <w:sz w:val="22"/>
              </w:rPr>
              <w:t xml:space="preserve">Inheritance, variation, and evolution </w:t>
            </w:r>
          </w:p>
          <w:p w14:paraId="6DFE4C26" w14:textId="77777777" w:rsidR="00FC53D4" w:rsidRPr="007D5FB0" w:rsidRDefault="00FC53D4" w:rsidP="00807DCB">
            <w:pPr>
              <w:rPr>
                <w:rFonts w:asciiTheme="majorHAnsi" w:hAnsiTheme="majorHAnsi" w:cstheme="majorHAnsi"/>
                <w:sz w:val="22"/>
              </w:rPr>
            </w:pPr>
          </w:p>
          <w:p w14:paraId="4FBC3594" w14:textId="77777777" w:rsidR="00FC53D4" w:rsidRPr="007D5FB0" w:rsidRDefault="00FC53D4" w:rsidP="006C37C3">
            <w:pPr>
              <w:pStyle w:val="ListParagraph"/>
              <w:numPr>
                <w:ilvl w:val="0"/>
                <w:numId w:val="108"/>
              </w:numPr>
              <w:spacing w:after="0" w:line="240" w:lineRule="auto"/>
              <w:rPr>
                <w:rFonts w:asciiTheme="majorHAnsi" w:hAnsiTheme="majorHAnsi" w:cstheme="majorHAnsi"/>
                <w:u w:val="single"/>
              </w:rPr>
            </w:pPr>
            <w:r w:rsidRPr="007D5FB0">
              <w:rPr>
                <w:rFonts w:asciiTheme="majorHAnsi" w:hAnsiTheme="majorHAnsi" w:cstheme="majorHAnsi"/>
                <w:u w:val="single"/>
              </w:rPr>
              <w:t>Reproduction</w:t>
            </w:r>
          </w:p>
          <w:p w14:paraId="02605EA3"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Sexual and asexual reproduction</w:t>
            </w:r>
          </w:p>
          <w:p w14:paraId="461B4DF5"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Meiosis</w:t>
            </w:r>
          </w:p>
          <w:p w14:paraId="208A996F"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 xml:space="preserve">Advantages and disadvantages of sexual and asexual reproduction </w:t>
            </w:r>
          </w:p>
          <w:p w14:paraId="002CF13F"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DNA and the genome</w:t>
            </w:r>
          </w:p>
          <w:p w14:paraId="572FC105"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 xml:space="preserve">DNA structure </w:t>
            </w:r>
          </w:p>
          <w:p w14:paraId="5E0CD36E"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Genetic inheritance</w:t>
            </w:r>
          </w:p>
          <w:p w14:paraId="2D17F96E"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Inherited disorders</w:t>
            </w:r>
          </w:p>
          <w:p w14:paraId="0BC8BBF8"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Sex determination</w:t>
            </w:r>
          </w:p>
          <w:p w14:paraId="2EDFC5C1" w14:textId="77777777" w:rsidR="00FC53D4" w:rsidRPr="007D5FB0" w:rsidRDefault="00FC53D4" w:rsidP="00807DCB">
            <w:pPr>
              <w:pStyle w:val="ListParagraph"/>
              <w:rPr>
                <w:rFonts w:asciiTheme="majorHAnsi" w:hAnsiTheme="majorHAnsi" w:cstheme="majorHAnsi"/>
                <w:u w:val="single"/>
              </w:rPr>
            </w:pPr>
          </w:p>
          <w:p w14:paraId="59B23A7A" w14:textId="77777777" w:rsidR="00FC53D4" w:rsidRPr="007D5FB0" w:rsidRDefault="00FC53D4" w:rsidP="006C37C3">
            <w:pPr>
              <w:pStyle w:val="ListParagraph"/>
              <w:numPr>
                <w:ilvl w:val="0"/>
                <w:numId w:val="108"/>
              </w:numPr>
              <w:spacing w:after="0" w:line="240" w:lineRule="auto"/>
              <w:rPr>
                <w:rFonts w:asciiTheme="majorHAnsi" w:hAnsiTheme="majorHAnsi" w:cstheme="majorHAnsi"/>
                <w:u w:val="single"/>
              </w:rPr>
            </w:pPr>
            <w:r w:rsidRPr="007D5FB0">
              <w:rPr>
                <w:rFonts w:asciiTheme="majorHAnsi" w:hAnsiTheme="majorHAnsi" w:cstheme="majorHAnsi"/>
                <w:u w:val="single"/>
              </w:rPr>
              <w:t>Variation and evolution</w:t>
            </w:r>
          </w:p>
          <w:p w14:paraId="257A5175"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Variation</w:t>
            </w:r>
          </w:p>
          <w:p w14:paraId="6093C800"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Evolution</w:t>
            </w:r>
          </w:p>
          <w:p w14:paraId="206C8151"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Selective breeding</w:t>
            </w:r>
          </w:p>
          <w:p w14:paraId="7DA9C7AE"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Genetic engineering</w:t>
            </w:r>
          </w:p>
          <w:p w14:paraId="755E5472"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Cloning (biology only)</w:t>
            </w:r>
          </w:p>
          <w:p w14:paraId="3EDA8B88" w14:textId="77777777" w:rsidR="00FC53D4" w:rsidRPr="007D5FB0" w:rsidRDefault="00FC53D4" w:rsidP="00807DCB">
            <w:pPr>
              <w:rPr>
                <w:rFonts w:asciiTheme="majorHAnsi" w:hAnsiTheme="majorHAnsi" w:cstheme="majorHAnsi"/>
                <w:sz w:val="22"/>
                <w:u w:val="single"/>
              </w:rPr>
            </w:pPr>
          </w:p>
          <w:p w14:paraId="6127AC75" w14:textId="77777777" w:rsidR="00FC53D4" w:rsidRPr="007D5FB0" w:rsidRDefault="00FC53D4" w:rsidP="006C37C3">
            <w:pPr>
              <w:pStyle w:val="ListParagraph"/>
              <w:numPr>
                <w:ilvl w:val="0"/>
                <w:numId w:val="108"/>
              </w:numPr>
              <w:spacing w:after="0" w:line="240" w:lineRule="auto"/>
              <w:rPr>
                <w:rFonts w:asciiTheme="majorHAnsi" w:hAnsiTheme="majorHAnsi" w:cstheme="majorHAnsi"/>
                <w:u w:val="single"/>
              </w:rPr>
            </w:pPr>
            <w:r w:rsidRPr="007D5FB0">
              <w:rPr>
                <w:rFonts w:asciiTheme="majorHAnsi" w:hAnsiTheme="majorHAnsi" w:cstheme="majorHAnsi"/>
                <w:u w:val="single"/>
              </w:rPr>
              <w:t>The development of understanding of genetics and evolution</w:t>
            </w:r>
          </w:p>
          <w:p w14:paraId="4A0FEC5B"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Theory of evolution (biology only)</w:t>
            </w:r>
          </w:p>
          <w:p w14:paraId="5FEB2F74"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Speciation (biology only)</w:t>
            </w:r>
          </w:p>
          <w:p w14:paraId="5C887185"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The understanding of genetics (biology only)</w:t>
            </w:r>
          </w:p>
          <w:p w14:paraId="7977E93C"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Evidence for evolution</w:t>
            </w:r>
          </w:p>
          <w:p w14:paraId="083B8E8C"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Fossils</w:t>
            </w:r>
          </w:p>
          <w:p w14:paraId="6FD84C20"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Extinction</w:t>
            </w:r>
          </w:p>
          <w:p w14:paraId="57ED5B77"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Resistant bacteria</w:t>
            </w:r>
          </w:p>
          <w:p w14:paraId="47DAB72D"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Classification of living organisms</w:t>
            </w:r>
          </w:p>
          <w:p w14:paraId="47070511" w14:textId="77777777" w:rsidR="00FC53D4" w:rsidRPr="007D5FB0" w:rsidRDefault="00FC53D4" w:rsidP="00807DCB">
            <w:pPr>
              <w:rPr>
                <w:rFonts w:asciiTheme="majorHAnsi" w:hAnsiTheme="majorHAnsi" w:cstheme="majorHAnsi"/>
                <w:sz w:val="22"/>
              </w:rPr>
            </w:pPr>
          </w:p>
        </w:tc>
      </w:tr>
      <w:tr w:rsidR="00FC53D4" w:rsidRPr="007D5FB0" w14:paraId="468609AA" w14:textId="77777777" w:rsidTr="00807DCB">
        <w:tc>
          <w:tcPr>
            <w:tcW w:w="9016" w:type="dxa"/>
            <w:shd w:val="clear" w:color="auto" w:fill="E0EFF4" w:themeFill="accent4" w:themeFillTint="33"/>
          </w:tcPr>
          <w:p w14:paraId="65D55372"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(Biology)</w:t>
            </w:r>
            <w:r w:rsidRPr="007D5FB0">
              <w:rPr>
                <w:rFonts w:asciiTheme="majorHAnsi" w:hAnsiTheme="majorHAnsi" w:cstheme="majorHAnsi"/>
                <w:sz w:val="22"/>
              </w:rPr>
              <w:t>?</w:t>
            </w:r>
          </w:p>
          <w:p w14:paraId="43EF185A" w14:textId="77777777" w:rsidR="00FC53D4" w:rsidRPr="007D5FB0" w:rsidRDefault="00FC53D4" w:rsidP="00807DCB">
            <w:pPr>
              <w:rPr>
                <w:rFonts w:asciiTheme="majorHAnsi" w:hAnsiTheme="majorHAnsi" w:cstheme="majorHAnsi"/>
                <w:sz w:val="22"/>
              </w:rPr>
            </w:pPr>
          </w:p>
        </w:tc>
      </w:tr>
      <w:tr w:rsidR="00FC53D4" w:rsidRPr="007D5FB0" w14:paraId="2B6335F1" w14:textId="77777777" w:rsidTr="00807DCB">
        <w:tc>
          <w:tcPr>
            <w:tcW w:w="9016" w:type="dxa"/>
          </w:tcPr>
          <w:p w14:paraId="1F2D97DA"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Class notes/lab book</w:t>
            </w:r>
          </w:p>
          <w:p w14:paraId="3327388C"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Learning outcomes</w:t>
            </w:r>
          </w:p>
          <w:p w14:paraId="02B12F1A"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 xml:space="preserve">End of topic questions </w:t>
            </w:r>
          </w:p>
          <w:p w14:paraId="62689C8F"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Extended response questions/exam style questions</w:t>
            </w:r>
          </w:p>
          <w:p w14:paraId="624B08EB"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 xml:space="preserve">Revision mats </w:t>
            </w:r>
          </w:p>
          <w:p w14:paraId="73A21096" w14:textId="77777777" w:rsidR="00FC53D4" w:rsidRPr="007D5FB0" w:rsidRDefault="00FC53D4" w:rsidP="00807DCB">
            <w:pPr>
              <w:rPr>
                <w:rFonts w:asciiTheme="majorHAnsi" w:hAnsiTheme="majorHAnsi" w:cstheme="majorHAnsi"/>
                <w:sz w:val="22"/>
              </w:rPr>
            </w:pPr>
          </w:p>
        </w:tc>
      </w:tr>
      <w:tr w:rsidR="00FC53D4" w:rsidRPr="007D5FB0" w14:paraId="7528CCB0" w14:textId="77777777" w:rsidTr="00807DCB">
        <w:tc>
          <w:tcPr>
            <w:tcW w:w="9016" w:type="dxa"/>
            <w:shd w:val="clear" w:color="auto" w:fill="D2F1EF" w:themeFill="accent6" w:themeFillTint="33"/>
          </w:tcPr>
          <w:p w14:paraId="18192450"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resources I can use:</w:t>
            </w:r>
          </w:p>
          <w:p w14:paraId="1792C8A9" w14:textId="77777777" w:rsidR="00FC53D4" w:rsidRPr="007D5FB0" w:rsidRDefault="00FC53D4" w:rsidP="00807DCB">
            <w:pPr>
              <w:rPr>
                <w:rFonts w:asciiTheme="majorHAnsi" w:hAnsiTheme="majorHAnsi" w:cstheme="majorHAnsi"/>
                <w:sz w:val="22"/>
              </w:rPr>
            </w:pPr>
          </w:p>
        </w:tc>
      </w:tr>
      <w:tr w:rsidR="00FC53D4" w:rsidRPr="007D5FB0" w14:paraId="3DFFA238" w14:textId="77777777" w:rsidTr="00807DCB">
        <w:tc>
          <w:tcPr>
            <w:tcW w:w="9016" w:type="dxa"/>
          </w:tcPr>
          <w:p w14:paraId="39417F36"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Educake</w:t>
            </w:r>
          </w:p>
          <w:p w14:paraId="15D08C36" w14:textId="7C9FAC2F" w:rsidR="00CB14F4" w:rsidRPr="007D5FB0" w:rsidRDefault="00FC53D4" w:rsidP="00807DCB">
            <w:pPr>
              <w:rPr>
                <w:rFonts w:asciiTheme="majorHAnsi" w:hAnsiTheme="majorHAnsi" w:cstheme="majorHAnsi"/>
                <w:sz w:val="22"/>
              </w:rPr>
            </w:pPr>
            <w:r w:rsidRPr="007D5FB0">
              <w:rPr>
                <w:rFonts w:asciiTheme="majorHAnsi" w:hAnsiTheme="majorHAnsi" w:cstheme="majorHAnsi"/>
                <w:sz w:val="22"/>
              </w:rPr>
              <w:t>Kerboodle</w:t>
            </w:r>
          </w:p>
          <w:p w14:paraId="2655A09E" w14:textId="4EED455A"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Revision cards</w:t>
            </w:r>
          </w:p>
        </w:tc>
      </w:tr>
      <w:tr w:rsidR="00FC53D4" w:rsidRPr="007D5FB0" w14:paraId="1D212A35" w14:textId="77777777" w:rsidTr="00807DCB">
        <w:tc>
          <w:tcPr>
            <w:tcW w:w="9016" w:type="dxa"/>
            <w:shd w:val="clear" w:color="auto" w:fill="FFCCFF"/>
          </w:tcPr>
          <w:p w14:paraId="12FF0980"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lastRenderedPageBreak/>
              <w:t>Useful websites I can use:</w:t>
            </w:r>
          </w:p>
          <w:p w14:paraId="5D1C2E18" w14:textId="77777777" w:rsidR="00FC53D4" w:rsidRPr="007D5FB0" w:rsidRDefault="00FC53D4" w:rsidP="00807DCB">
            <w:pPr>
              <w:rPr>
                <w:rFonts w:asciiTheme="majorHAnsi" w:hAnsiTheme="majorHAnsi" w:cstheme="majorHAnsi"/>
                <w:sz w:val="22"/>
              </w:rPr>
            </w:pPr>
          </w:p>
        </w:tc>
      </w:tr>
      <w:tr w:rsidR="00FC53D4" w:rsidRPr="007D5FB0" w14:paraId="0F17B19D" w14:textId="77777777" w:rsidTr="00807DCB">
        <w:tc>
          <w:tcPr>
            <w:tcW w:w="9016" w:type="dxa"/>
          </w:tcPr>
          <w:p w14:paraId="1C5D04C7" w14:textId="77777777" w:rsidR="00FC53D4" w:rsidRPr="007D5FB0" w:rsidRDefault="00FC53D4" w:rsidP="00807DCB">
            <w:pPr>
              <w:rPr>
                <w:rFonts w:asciiTheme="majorHAnsi" w:hAnsiTheme="majorHAnsi" w:cstheme="majorHAnsi"/>
                <w:sz w:val="22"/>
              </w:rPr>
            </w:pPr>
          </w:p>
          <w:p w14:paraId="378D11BF" w14:textId="77777777" w:rsidR="00FC53D4" w:rsidRPr="007D5FB0" w:rsidRDefault="00000000" w:rsidP="00807DCB">
            <w:pPr>
              <w:rPr>
                <w:rFonts w:asciiTheme="majorHAnsi" w:hAnsiTheme="majorHAnsi" w:cstheme="majorHAnsi"/>
                <w:sz w:val="22"/>
              </w:rPr>
            </w:pPr>
            <w:hyperlink r:id="rId370" w:history="1">
              <w:r w:rsidR="00FC53D4" w:rsidRPr="007D5FB0">
                <w:rPr>
                  <w:rFonts w:asciiTheme="majorHAnsi" w:hAnsiTheme="majorHAnsi" w:cstheme="majorHAnsi"/>
                  <w:color w:val="0000FF"/>
                  <w:sz w:val="22"/>
                  <w:u w:val="single"/>
                </w:rPr>
                <w:t>Mutation and variation - Inheritance - OCR Gateway - GCSE Combined Science Revision - OCR Gateway - BBC Bitesize</w:t>
              </w:r>
            </w:hyperlink>
          </w:p>
          <w:p w14:paraId="39EEA2DB" w14:textId="77777777" w:rsidR="00FC53D4" w:rsidRPr="007D5FB0" w:rsidRDefault="00FC53D4" w:rsidP="00807DCB">
            <w:pPr>
              <w:rPr>
                <w:rFonts w:asciiTheme="majorHAnsi" w:hAnsiTheme="majorHAnsi" w:cstheme="majorHAnsi"/>
                <w:sz w:val="22"/>
              </w:rPr>
            </w:pPr>
          </w:p>
          <w:p w14:paraId="12EA7691" w14:textId="77777777" w:rsidR="00FC53D4" w:rsidRPr="007D5FB0" w:rsidRDefault="00000000" w:rsidP="00807DCB">
            <w:pPr>
              <w:rPr>
                <w:rFonts w:asciiTheme="majorHAnsi" w:hAnsiTheme="majorHAnsi" w:cstheme="majorHAnsi"/>
                <w:sz w:val="22"/>
              </w:rPr>
            </w:pPr>
            <w:hyperlink r:id="rId371" w:history="1">
              <w:r w:rsidR="00FC53D4" w:rsidRPr="007D5FB0">
                <w:rPr>
                  <w:rFonts w:asciiTheme="majorHAnsi" w:hAnsiTheme="majorHAnsi" w:cstheme="majorHAnsi"/>
                  <w:color w:val="0000FF"/>
                  <w:sz w:val="22"/>
                  <w:u w:val="single"/>
                </w:rPr>
                <w:t>GCSE Science Revision Biology "Sexual and Asexual Reproduction" - YouTube</w:t>
              </w:r>
            </w:hyperlink>
          </w:p>
          <w:p w14:paraId="47D34555" w14:textId="77777777" w:rsidR="00FC53D4" w:rsidRPr="007D5FB0" w:rsidRDefault="00FC53D4" w:rsidP="00807DCB">
            <w:pPr>
              <w:rPr>
                <w:rFonts w:asciiTheme="majorHAnsi" w:hAnsiTheme="majorHAnsi" w:cstheme="majorHAnsi"/>
                <w:sz w:val="22"/>
              </w:rPr>
            </w:pPr>
          </w:p>
        </w:tc>
      </w:tr>
      <w:tr w:rsidR="00FC53D4" w:rsidRPr="007D5FB0" w14:paraId="2CAC9CF6" w14:textId="77777777" w:rsidTr="00807DCB">
        <w:tc>
          <w:tcPr>
            <w:tcW w:w="9016" w:type="dxa"/>
            <w:shd w:val="clear" w:color="auto" w:fill="CCFFFF"/>
          </w:tcPr>
          <w:p w14:paraId="1B057E72"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3CD0ADE9" w14:textId="77777777" w:rsidR="00FC53D4" w:rsidRPr="007D5FB0" w:rsidRDefault="00FC53D4" w:rsidP="00807DCB">
            <w:pPr>
              <w:rPr>
                <w:rFonts w:asciiTheme="majorHAnsi" w:hAnsiTheme="majorHAnsi" w:cstheme="majorHAnsi"/>
                <w:sz w:val="22"/>
              </w:rPr>
            </w:pPr>
          </w:p>
        </w:tc>
      </w:tr>
      <w:tr w:rsidR="00FC53D4" w:rsidRPr="007D5FB0" w14:paraId="441F1687" w14:textId="77777777" w:rsidTr="00807DCB">
        <w:trPr>
          <w:trHeight w:val="165"/>
        </w:trPr>
        <w:tc>
          <w:tcPr>
            <w:tcW w:w="9016" w:type="dxa"/>
          </w:tcPr>
          <w:p w14:paraId="750E509F" w14:textId="77777777" w:rsidR="00FC53D4" w:rsidRPr="007D5FB0" w:rsidRDefault="00FC53D4" w:rsidP="00807DCB">
            <w:pPr>
              <w:rPr>
                <w:rFonts w:asciiTheme="majorHAnsi" w:hAnsiTheme="majorHAnsi" w:cstheme="majorHAnsi"/>
                <w:sz w:val="22"/>
              </w:rPr>
            </w:pPr>
          </w:p>
          <w:p w14:paraId="4137DA00" w14:textId="77777777" w:rsidR="00FC53D4" w:rsidRPr="007D5FB0" w:rsidRDefault="00000000" w:rsidP="00807DCB">
            <w:pPr>
              <w:rPr>
                <w:rFonts w:asciiTheme="majorHAnsi" w:hAnsiTheme="majorHAnsi" w:cstheme="majorHAnsi"/>
                <w:sz w:val="22"/>
              </w:rPr>
            </w:pPr>
            <w:hyperlink r:id="rId372" w:history="1">
              <w:r w:rsidR="00FC53D4" w:rsidRPr="007D5FB0">
                <w:rPr>
                  <w:rFonts w:asciiTheme="majorHAnsi" w:hAnsiTheme="majorHAnsi" w:cstheme="majorHAnsi"/>
                  <w:color w:val="0000FF"/>
                  <w:sz w:val="22"/>
                  <w:u w:val="single"/>
                </w:rPr>
                <w:t>cloning dolly the sheep (animalresearch.info)</w:t>
              </w:r>
            </w:hyperlink>
          </w:p>
          <w:p w14:paraId="16B2FDC1" w14:textId="77777777" w:rsidR="00FC53D4" w:rsidRPr="007D5FB0" w:rsidRDefault="00FC53D4" w:rsidP="00807DCB">
            <w:pPr>
              <w:rPr>
                <w:rFonts w:asciiTheme="majorHAnsi" w:hAnsiTheme="majorHAnsi" w:cstheme="majorHAnsi"/>
                <w:sz w:val="22"/>
              </w:rPr>
            </w:pPr>
          </w:p>
          <w:p w14:paraId="6BBDA117" w14:textId="77777777" w:rsidR="00FC53D4" w:rsidRPr="007D5FB0" w:rsidRDefault="00000000" w:rsidP="00807DCB">
            <w:pPr>
              <w:rPr>
                <w:rFonts w:asciiTheme="majorHAnsi" w:hAnsiTheme="majorHAnsi" w:cstheme="majorHAnsi"/>
                <w:sz w:val="22"/>
              </w:rPr>
            </w:pPr>
            <w:hyperlink r:id="rId373" w:history="1">
              <w:r w:rsidR="00FC53D4" w:rsidRPr="007D5FB0">
                <w:rPr>
                  <w:rFonts w:asciiTheme="majorHAnsi" w:hAnsiTheme="majorHAnsi" w:cstheme="majorHAnsi"/>
                  <w:color w:val="0000FF"/>
                  <w:sz w:val="22"/>
                  <w:u w:val="single"/>
                </w:rPr>
                <w:t>11 Facts about Genetic Engineering and Why It's Important (interestingengineering.com)</w:t>
              </w:r>
            </w:hyperlink>
          </w:p>
          <w:p w14:paraId="64D9D03C" w14:textId="77777777" w:rsidR="00FC53D4" w:rsidRPr="007D5FB0" w:rsidRDefault="00FC53D4" w:rsidP="00807DCB">
            <w:pPr>
              <w:rPr>
                <w:rFonts w:asciiTheme="majorHAnsi" w:hAnsiTheme="majorHAnsi" w:cstheme="majorHAnsi"/>
                <w:sz w:val="22"/>
              </w:rPr>
            </w:pPr>
          </w:p>
          <w:p w14:paraId="131688C2" w14:textId="77777777" w:rsidR="00FC53D4" w:rsidRPr="007D5FB0" w:rsidRDefault="00000000" w:rsidP="00807DCB">
            <w:pPr>
              <w:rPr>
                <w:rFonts w:asciiTheme="majorHAnsi" w:hAnsiTheme="majorHAnsi" w:cstheme="majorHAnsi"/>
                <w:sz w:val="22"/>
              </w:rPr>
            </w:pPr>
            <w:hyperlink r:id="rId374" w:history="1">
              <w:r w:rsidR="00FC53D4" w:rsidRPr="007D5FB0">
                <w:rPr>
                  <w:rFonts w:asciiTheme="majorHAnsi" w:hAnsiTheme="majorHAnsi" w:cstheme="majorHAnsi"/>
                  <w:color w:val="0000FF"/>
                  <w:sz w:val="22"/>
                  <w:u w:val="single"/>
                </w:rPr>
                <w:t>Genetic Disorders (genome.gov)</w:t>
              </w:r>
            </w:hyperlink>
          </w:p>
          <w:p w14:paraId="628930B9" w14:textId="77777777" w:rsidR="00FC53D4" w:rsidRPr="007D5FB0" w:rsidRDefault="00FC53D4" w:rsidP="00807DCB">
            <w:pPr>
              <w:rPr>
                <w:rFonts w:asciiTheme="majorHAnsi" w:hAnsiTheme="majorHAnsi" w:cstheme="majorHAnsi"/>
                <w:sz w:val="22"/>
              </w:rPr>
            </w:pPr>
          </w:p>
        </w:tc>
      </w:tr>
    </w:tbl>
    <w:p w14:paraId="7193A94C" w14:textId="518F1FA1" w:rsidR="006B2306" w:rsidRPr="007D5FB0" w:rsidRDefault="006B2306" w:rsidP="00DF027C">
      <w:pPr>
        <w:rPr>
          <w:rFonts w:asciiTheme="majorHAnsi" w:hAnsiTheme="majorHAnsi" w:cstheme="majorHAnsi"/>
          <w:b w:val="0"/>
          <w:bCs/>
          <w:sz w:val="22"/>
        </w:rPr>
      </w:pPr>
    </w:p>
    <w:p w14:paraId="7ABD3B4D" w14:textId="4898F4AE" w:rsidR="00FC53D4" w:rsidRPr="007D5FB0" w:rsidRDefault="00FC53D4" w:rsidP="00DF027C">
      <w:pPr>
        <w:rPr>
          <w:rFonts w:asciiTheme="majorHAnsi" w:hAnsiTheme="majorHAnsi" w:cstheme="majorHAnsi"/>
          <w:b w:val="0"/>
          <w:bCs/>
          <w:sz w:val="22"/>
        </w:rPr>
      </w:pPr>
    </w:p>
    <w:p w14:paraId="2EEF8CDB" w14:textId="36FB78A3" w:rsidR="00FC53D4" w:rsidRPr="007D5FB0" w:rsidRDefault="00FC53D4" w:rsidP="00DF027C">
      <w:pPr>
        <w:rPr>
          <w:rFonts w:asciiTheme="majorHAnsi" w:hAnsiTheme="majorHAnsi" w:cstheme="majorHAnsi"/>
          <w:b w:val="0"/>
          <w:bCs/>
          <w:sz w:val="22"/>
        </w:rPr>
      </w:pPr>
    </w:p>
    <w:p w14:paraId="684FDF34" w14:textId="5B32AD7F" w:rsidR="00FC53D4" w:rsidRPr="007D5FB0" w:rsidRDefault="00FC53D4" w:rsidP="00DF027C">
      <w:pPr>
        <w:rPr>
          <w:rFonts w:asciiTheme="majorHAnsi" w:hAnsiTheme="majorHAnsi" w:cstheme="majorHAnsi"/>
          <w:b w:val="0"/>
          <w:bCs/>
          <w:sz w:val="22"/>
        </w:rPr>
      </w:pPr>
    </w:p>
    <w:p w14:paraId="4236D8A6" w14:textId="4D222747" w:rsidR="00FC53D4" w:rsidRPr="007D5FB0" w:rsidRDefault="00FC53D4" w:rsidP="00DF027C">
      <w:pPr>
        <w:rPr>
          <w:rFonts w:asciiTheme="majorHAnsi" w:hAnsiTheme="majorHAnsi" w:cstheme="majorHAnsi"/>
          <w:b w:val="0"/>
          <w:bCs/>
          <w:sz w:val="22"/>
        </w:rPr>
      </w:pPr>
    </w:p>
    <w:p w14:paraId="3249B9DE" w14:textId="516C42C7" w:rsidR="00FC53D4" w:rsidRPr="007D5FB0" w:rsidRDefault="00FC53D4" w:rsidP="00DF027C">
      <w:pPr>
        <w:rPr>
          <w:rFonts w:asciiTheme="majorHAnsi" w:hAnsiTheme="majorHAnsi" w:cstheme="majorHAnsi"/>
          <w:b w:val="0"/>
          <w:bCs/>
          <w:sz w:val="22"/>
        </w:rPr>
      </w:pPr>
    </w:p>
    <w:p w14:paraId="414AB0EC" w14:textId="69722566" w:rsidR="00FC53D4" w:rsidRPr="007D5FB0" w:rsidRDefault="00FC53D4" w:rsidP="00DF027C">
      <w:pPr>
        <w:rPr>
          <w:rFonts w:asciiTheme="majorHAnsi" w:hAnsiTheme="majorHAnsi" w:cstheme="majorHAnsi"/>
          <w:b w:val="0"/>
          <w:bCs/>
          <w:sz w:val="22"/>
        </w:rPr>
      </w:pPr>
    </w:p>
    <w:p w14:paraId="5B11A7D3" w14:textId="149D8C99" w:rsidR="00FC53D4" w:rsidRDefault="00FC53D4" w:rsidP="00DF027C">
      <w:pPr>
        <w:rPr>
          <w:rFonts w:asciiTheme="majorHAnsi" w:hAnsiTheme="majorHAnsi" w:cstheme="majorHAnsi"/>
          <w:b w:val="0"/>
          <w:bCs/>
          <w:sz w:val="22"/>
        </w:rPr>
      </w:pPr>
    </w:p>
    <w:p w14:paraId="7B27976E" w14:textId="38E94C99" w:rsidR="00CB14F4" w:rsidRDefault="00CB14F4" w:rsidP="00DF027C">
      <w:pPr>
        <w:rPr>
          <w:rFonts w:asciiTheme="majorHAnsi" w:hAnsiTheme="majorHAnsi" w:cstheme="majorHAnsi"/>
          <w:b w:val="0"/>
          <w:bCs/>
          <w:sz w:val="22"/>
        </w:rPr>
      </w:pPr>
    </w:p>
    <w:p w14:paraId="692C6A50" w14:textId="67F76C02" w:rsidR="00CB14F4" w:rsidRDefault="00CB14F4" w:rsidP="00DF027C">
      <w:pPr>
        <w:rPr>
          <w:rFonts w:asciiTheme="majorHAnsi" w:hAnsiTheme="majorHAnsi" w:cstheme="majorHAnsi"/>
          <w:b w:val="0"/>
          <w:bCs/>
          <w:sz w:val="22"/>
        </w:rPr>
      </w:pPr>
    </w:p>
    <w:p w14:paraId="19F7669D" w14:textId="43285F5D" w:rsidR="00CB14F4" w:rsidRDefault="00CB14F4" w:rsidP="00DF027C">
      <w:pPr>
        <w:rPr>
          <w:rFonts w:asciiTheme="majorHAnsi" w:hAnsiTheme="majorHAnsi" w:cstheme="majorHAnsi"/>
          <w:b w:val="0"/>
          <w:bCs/>
          <w:sz w:val="22"/>
        </w:rPr>
      </w:pPr>
    </w:p>
    <w:p w14:paraId="7EDF53D0" w14:textId="589F5B61" w:rsidR="00CB14F4" w:rsidRDefault="00CB14F4" w:rsidP="00DF027C">
      <w:pPr>
        <w:rPr>
          <w:rFonts w:asciiTheme="majorHAnsi" w:hAnsiTheme="majorHAnsi" w:cstheme="majorHAnsi"/>
          <w:b w:val="0"/>
          <w:bCs/>
          <w:sz w:val="22"/>
        </w:rPr>
      </w:pPr>
    </w:p>
    <w:p w14:paraId="74818C26" w14:textId="28EA8DEF" w:rsidR="00CB14F4" w:rsidRDefault="00CB14F4" w:rsidP="00DF027C">
      <w:pPr>
        <w:rPr>
          <w:rFonts w:asciiTheme="majorHAnsi" w:hAnsiTheme="majorHAnsi" w:cstheme="majorHAnsi"/>
          <w:b w:val="0"/>
          <w:bCs/>
          <w:sz w:val="22"/>
        </w:rPr>
      </w:pPr>
    </w:p>
    <w:p w14:paraId="4953D4AD" w14:textId="3012DC4C" w:rsidR="00CB14F4" w:rsidRDefault="00CB14F4" w:rsidP="00DF027C">
      <w:pPr>
        <w:rPr>
          <w:rFonts w:asciiTheme="majorHAnsi" w:hAnsiTheme="majorHAnsi" w:cstheme="majorHAnsi"/>
          <w:b w:val="0"/>
          <w:bCs/>
          <w:sz w:val="22"/>
        </w:rPr>
      </w:pPr>
    </w:p>
    <w:p w14:paraId="5E9A1537" w14:textId="582CD55E" w:rsidR="00CB14F4" w:rsidRDefault="00CB14F4" w:rsidP="00DF027C">
      <w:pPr>
        <w:rPr>
          <w:rFonts w:asciiTheme="majorHAnsi" w:hAnsiTheme="majorHAnsi" w:cstheme="majorHAnsi"/>
          <w:b w:val="0"/>
          <w:bCs/>
          <w:sz w:val="22"/>
        </w:rPr>
      </w:pPr>
    </w:p>
    <w:p w14:paraId="4B0250B0" w14:textId="32DE4C1A" w:rsidR="00CB14F4" w:rsidRDefault="00CB14F4" w:rsidP="00DF027C">
      <w:pPr>
        <w:rPr>
          <w:rFonts w:asciiTheme="majorHAnsi" w:hAnsiTheme="majorHAnsi" w:cstheme="majorHAnsi"/>
          <w:b w:val="0"/>
          <w:bCs/>
          <w:sz w:val="22"/>
        </w:rPr>
      </w:pPr>
    </w:p>
    <w:p w14:paraId="151A44F5" w14:textId="2BD437BB" w:rsidR="00CB14F4" w:rsidRDefault="00CB14F4" w:rsidP="00DF027C">
      <w:pPr>
        <w:rPr>
          <w:rFonts w:asciiTheme="majorHAnsi" w:hAnsiTheme="majorHAnsi" w:cstheme="majorHAnsi"/>
          <w:b w:val="0"/>
          <w:bCs/>
          <w:sz w:val="22"/>
        </w:rPr>
      </w:pPr>
    </w:p>
    <w:p w14:paraId="076ADAC7" w14:textId="2957AF9A" w:rsidR="00CB14F4" w:rsidRDefault="00CB14F4" w:rsidP="00DF027C">
      <w:pPr>
        <w:rPr>
          <w:rFonts w:asciiTheme="majorHAnsi" w:hAnsiTheme="majorHAnsi" w:cstheme="majorHAnsi"/>
          <w:b w:val="0"/>
          <w:bCs/>
          <w:sz w:val="22"/>
        </w:rPr>
      </w:pPr>
    </w:p>
    <w:p w14:paraId="23F88056" w14:textId="0F603178" w:rsidR="00CB14F4" w:rsidRDefault="00CB14F4" w:rsidP="00DF027C">
      <w:pPr>
        <w:rPr>
          <w:rFonts w:asciiTheme="majorHAnsi" w:hAnsiTheme="majorHAnsi" w:cstheme="majorHAnsi"/>
          <w:b w:val="0"/>
          <w:bCs/>
          <w:sz w:val="22"/>
        </w:rPr>
      </w:pPr>
    </w:p>
    <w:p w14:paraId="78569458" w14:textId="2C85E650" w:rsidR="00CB14F4" w:rsidRDefault="00CB14F4" w:rsidP="00DF027C">
      <w:pPr>
        <w:rPr>
          <w:rFonts w:asciiTheme="majorHAnsi" w:hAnsiTheme="majorHAnsi" w:cstheme="majorHAnsi"/>
          <w:b w:val="0"/>
          <w:bCs/>
          <w:sz w:val="22"/>
        </w:rPr>
      </w:pPr>
    </w:p>
    <w:p w14:paraId="27E145BC" w14:textId="083CF965" w:rsidR="00CB14F4" w:rsidRDefault="00CB14F4" w:rsidP="00DF027C">
      <w:pPr>
        <w:rPr>
          <w:rFonts w:asciiTheme="majorHAnsi" w:hAnsiTheme="majorHAnsi" w:cstheme="majorHAnsi"/>
          <w:b w:val="0"/>
          <w:bCs/>
          <w:sz w:val="22"/>
        </w:rPr>
      </w:pPr>
    </w:p>
    <w:p w14:paraId="26383EBB" w14:textId="56CB57C3" w:rsidR="00CB14F4" w:rsidRDefault="00CB14F4" w:rsidP="00DF027C">
      <w:pPr>
        <w:rPr>
          <w:rFonts w:asciiTheme="majorHAnsi" w:hAnsiTheme="majorHAnsi" w:cstheme="majorHAnsi"/>
          <w:b w:val="0"/>
          <w:bCs/>
          <w:sz w:val="22"/>
        </w:rPr>
      </w:pPr>
    </w:p>
    <w:p w14:paraId="51F2A6C9" w14:textId="64F549C7" w:rsidR="00CB14F4" w:rsidRDefault="00CB14F4" w:rsidP="00DF027C">
      <w:pPr>
        <w:rPr>
          <w:rFonts w:asciiTheme="majorHAnsi" w:hAnsiTheme="majorHAnsi" w:cstheme="majorHAnsi"/>
          <w:b w:val="0"/>
          <w:bCs/>
          <w:sz w:val="22"/>
        </w:rPr>
      </w:pPr>
    </w:p>
    <w:p w14:paraId="311C528D" w14:textId="2697BD59" w:rsidR="00CB14F4" w:rsidRDefault="00CB14F4" w:rsidP="00DF027C">
      <w:pPr>
        <w:rPr>
          <w:rFonts w:asciiTheme="majorHAnsi" w:hAnsiTheme="majorHAnsi" w:cstheme="majorHAnsi"/>
          <w:b w:val="0"/>
          <w:bCs/>
          <w:sz w:val="22"/>
        </w:rPr>
      </w:pPr>
    </w:p>
    <w:p w14:paraId="2647B5CF" w14:textId="28167BB3" w:rsidR="00CB14F4" w:rsidRDefault="00CB14F4" w:rsidP="00DF027C">
      <w:pPr>
        <w:rPr>
          <w:rFonts w:asciiTheme="majorHAnsi" w:hAnsiTheme="majorHAnsi" w:cstheme="majorHAnsi"/>
          <w:b w:val="0"/>
          <w:bCs/>
          <w:sz w:val="22"/>
        </w:rPr>
      </w:pPr>
    </w:p>
    <w:p w14:paraId="01945008" w14:textId="31CEF9C1" w:rsidR="00CB14F4" w:rsidRDefault="00CB14F4" w:rsidP="00DF027C">
      <w:pPr>
        <w:rPr>
          <w:rFonts w:asciiTheme="majorHAnsi" w:hAnsiTheme="majorHAnsi" w:cstheme="majorHAnsi"/>
          <w:b w:val="0"/>
          <w:bCs/>
          <w:sz w:val="22"/>
        </w:rPr>
      </w:pPr>
    </w:p>
    <w:p w14:paraId="6C503974" w14:textId="5CB90266" w:rsidR="00CB14F4" w:rsidRDefault="00CB14F4" w:rsidP="00DF027C">
      <w:pPr>
        <w:rPr>
          <w:rFonts w:asciiTheme="majorHAnsi" w:hAnsiTheme="majorHAnsi" w:cstheme="majorHAnsi"/>
          <w:b w:val="0"/>
          <w:bCs/>
          <w:sz w:val="22"/>
        </w:rPr>
      </w:pPr>
    </w:p>
    <w:p w14:paraId="409DF0D3" w14:textId="7F8A60F0" w:rsidR="00CB14F4" w:rsidRDefault="00CB14F4" w:rsidP="00DF027C">
      <w:pPr>
        <w:rPr>
          <w:rFonts w:asciiTheme="majorHAnsi" w:hAnsiTheme="majorHAnsi" w:cstheme="majorHAnsi"/>
          <w:b w:val="0"/>
          <w:bCs/>
          <w:sz w:val="22"/>
        </w:rPr>
      </w:pPr>
    </w:p>
    <w:p w14:paraId="7AB5CFD2" w14:textId="2BF29637" w:rsidR="00FE4FE2" w:rsidRDefault="00FE4FE2" w:rsidP="00DF027C">
      <w:pPr>
        <w:rPr>
          <w:rFonts w:asciiTheme="majorHAnsi" w:hAnsiTheme="majorHAnsi" w:cstheme="majorHAnsi"/>
          <w:b w:val="0"/>
          <w:bCs/>
          <w:sz w:val="22"/>
        </w:rPr>
      </w:pPr>
    </w:p>
    <w:p w14:paraId="14797740" w14:textId="77777777" w:rsidR="00FE4FE2" w:rsidRPr="007D5FB0" w:rsidRDefault="00FE4FE2" w:rsidP="00DF027C">
      <w:pPr>
        <w:rPr>
          <w:rFonts w:asciiTheme="majorHAnsi" w:hAnsiTheme="majorHAnsi" w:cstheme="majorHAnsi"/>
          <w:b w:val="0"/>
          <w:bCs/>
          <w:sz w:val="22"/>
        </w:rPr>
      </w:pPr>
    </w:p>
    <w:p w14:paraId="2DDE213D" w14:textId="5699477C" w:rsidR="00FC53D4" w:rsidRPr="00CB14F4" w:rsidRDefault="00FC53D4" w:rsidP="00FC53D4">
      <w:pPr>
        <w:jc w:val="center"/>
        <w:rPr>
          <w:rFonts w:asciiTheme="majorHAnsi" w:hAnsiTheme="majorHAnsi" w:cstheme="majorHAnsi"/>
          <w:bCs/>
          <w:color w:val="013A57" w:themeColor="accent1" w:themeShade="BF"/>
          <w:szCs w:val="28"/>
        </w:rPr>
      </w:pPr>
      <w:r w:rsidRPr="00CB14F4">
        <w:rPr>
          <w:rFonts w:asciiTheme="majorHAnsi" w:hAnsiTheme="majorHAnsi" w:cstheme="majorHAnsi"/>
          <w:bCs/>
          <w:color w:val="013A57" w:themeColor="accent1" w:themeShade="BF"/>
          <w:szCs w:val="28"/>
        </w:rPr>
        <w:lastRenderedPageBreak/>
        <w:t>Year (11B) Spring Revision for (Combined Science Biology)</w:t>
      </w:r>
    </w:p>
    <w:p w14:paraId="51583EFB" w14:textId="77777777" w:rsidR="006C37C3" w:rsidRPr="007D5FB0" w:rsidRDefault="006C37C3" w:rsidP="00FC53D4">
      <w:pPr>
        <w:jc w:val="center"/>
        <w:rPr>
          <w:rFonts w:asciiTheme="majorHAnsi" w:hAnsiTheme="majorHAnsi" w:cstheme="majorHAnsi"/>
          <w:b w:val="0"/>
          <w:bCs/>
          <w:color w:val="013A57" w:themeColor="accent1" w:themeShade="BF"/>
          <w:sz w:val="22"/>
        </w:rPr>
      </w:pPr>
    </w:p>
    <w:tbl>
      <w:tblPr>
        <w:tblStyle w:val="TableGrid"/>
        <w:tblW w:w="0" w:type="auto"/>
        <w:tblLook w:val="04A0" w:firstRow="1" w:lastRow="0" w:firstColumn="1" w:lastColumn="0" w:noHBand="0" w:noVBand="1"/>
      </w:tblPr>
      <w:tblGrid>
        <w:gridCol w:w="9016"/>
      </w:tblGrid>
      <w:tr w:rsidR="00FC53D4" w:rsidRPr="007D5FB0" w14:paraId="5446FA68" w14:textId="77777777" w:rsidTr="00807DCB">
        <w:tc>
          <w:tcPr>
            <w:tcW w:w="9016" w:type="dxa"/>
            <w:shd w:val="clear" w:color="auto" w:fill="CCFFCC"/>
          </w:tcPr>
          <w:p w14:paraId="3DADEC17"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FC53D4" w:rsidRPr="007D5FB0" w14:paraId="479F2C82" w14:textId="77777777" w:rsidTr="00807DCB">
        <w:tc>
          <w:tcPr>
            <w:tcW w:w="9016" w:type="dxa"/>
            <w:shd w:val="clear" w:color="auto" w:fill="auto"/>
          </w:tcPr>
          <w:p w14:paraId="42014FA2"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End of term assessment on:</w:t>
            </w:r>
          </w:p>
          <w:p w14:paraId="4758CA40" w14:textId="77777777" w:rsidR="00FC53D4" w:rsidRPr="007D5FB0" w:rsidRDefault="00FC53D4" w:rsidP="00807DCB">
            <w:pPr>
              <w:rPr>
                <w:rFonts w:asciiTheme="majorHAnsi" w:hAnsiTheme="majorHAnsi" w:cstheme="majorHAnsi"/>
                <w:sz w:val="22"/>
              </w:rPr>
            </w:pPr>
          </w:p>
          <w:p w14:paraId="3453CF45" w14:textId="77777777" w:rsidR="00FC53D4" w:rsidRPr="007D5FB0" w:rsidRDefault="00FC53D4" w:rsidP="00807DCB">
            <w:pPr>
              <w:pStyle w:val="Heading1"/>
              <w:shd w:val="clear" w:color="auto" w:fill="FFFFFF"/>
              <w:spacing w:before="0"/>
              <w:textAlignment w:val="top"/>
              <w:outlineLvl w:val="0"/>
              <w:rPr>
                <w:rFonts w:cstheme="majorHAnsi"/>
                <w:color w:val="0F0D29" w:themeColor="text1"/>
                <w:sz w:val="22"/>
                <w:szCs w:val="22"/>
              </w:rPr>
            </w:pPr>
            <w:r w:rsidRPr="007D5FB0">
              <w:rPr>
                <w:rFonts w:cstheme="majorHAnsi"/>
                <w:color w:val="0F0D29" w:themeColor="text1"/>
                <w:sz w:val="22"/>
                <w:szCs w:val="22"/>
              </w:rPr>
              <w:t xml:space="preserve">Topic 6: - Inheritance, variation, and evolution </w:t>
            </w:r>
          </w:p>
          <w:p w14:paraId="0E4351A0" w14:textId="77777777" w:rsidR="00FC53D4" w:rsidRPr="007D5FB0" w:rsidRDefault="00FC53D4" w:rsidP="00807DCB">
            <w:pPr>
              <w:rPr>
                <w:rFonts w:asciiTheme="majorHAnsi" w:hAnsiTheme="majorHAnsi" w:cstheme="majorHAnsi"/>
                <w:sz w:val="22"/>
              </w:rPr>
            </w:pPr>
          </w:p>
        </w:tc>
      </w:tr>
      <w:tr w:rsidR="00FC53D4" w:rsidRPr="007D5FB0" w14:paraId="423DF112" w14:textId="77777777" w:rsidTr="00807DCB">
        <w:tc>
          <w:tcPr>
            <w:tcW w:w="9016" w:type="dxa"/>
            <w:shd w:val="clear" w:color="auto" w:fill="B1E4FD" w:themeFill="accent1" w:themeFillTint="33"/>
          </w:tcPr>
          <w:p w14:paraId="407B58B5"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do I need to revise?</w:t>
            </w:r>
          </w:p>
          <w:p w14:paraId="5706FDA8" w14:textId="77777777" w:rsidR="00FC53D4" w:rsidRPr="007D5FB0" w:rsidRDefault="00FC53D4" w:rsidP="00807DCB">
            <w:pPr>
              <w:pStyle w:val="ListParagraph"/>
              <w:rPr>
                <w:rFonts w:asciiTheme="majorHAnsi" w:hAnsiTheme="majorHAnsi" w:cstheme="majorHAnsi"/>
              </w:rPr>
            </w:pPr>
          </w:p>
        </w:tc>
      </w:tr>
      <w:tr w:rsidR="00FC53D4" w:rsidRPr="007D5FB0" w14:paraId="4810764E" w14:textId="77777777" w:rsidTr="00807DCB">
        <w:tc>
          <w:tcPr>
            <w:tcW w:w="9016" w:type="dxa"/>
          </w:tcPr>
          <w:p w14:paraId="5D560D9D" w14:textId="77777777" w:rsidR="00FC53D4" w:rsidRPr="007D5FB0" w:rsidRDefault="00FC53D4" w:rsidP="00807DCB">
            <w:pPr>
              <w:rPr>
                <w:rFonts w:asciiTheme="majorHAnsi" w:hAnsiTheme="majorHAnsi" w:cstheme="majorHAnsi"/>
                <w:b w:val="0"/>
                <w:bCs/>
                <w:sz w:val="22"/>
              </w:rPr>
            </w:pPr>
            <w:r w:rsidRPr="007D5FB0">
              <w:rPr>
                <w:rFonts w:asciiTheme="majorHAnsi" w:hAnsiTheme="majorHAnsi" w:cstheme="majorHAnsi"/>
                <w:sz w:val="22"/>
              </w:rPr>
              <w:t xml:space="preserve">Topic 6 – </w:t>
            </w:r>
            <w:r w:rsidRPr="007D5FB0">
              <w:rPr>
                <w:rFonts w:asciiTheme="majorHAnsi" w:hAnsiTheme="majorHAnsi" w:cstheme="majorHAnsi"/>
                <w:bCs/>
                <w:sz w:val="22"/>
              </w:rPr>
              <w:t xml:space="preserve">Inheritance, variation, and evolution </w:t>
            </w:r>
          </w:p>
          <w:p w14:paraId="49552437" w14:textId="77777777" w:rsidR="00FC53D4" w:rsidRPr="007D5FB0" w:rsidRDefault="00FC53D4" w:rsidP="00807DCB">
            <w:pPr>
              <w:rPr>
                <w:rFonts w:asciiTheme="majorHAnsi" w:hAnsiTheme="majorHAnsi" w:cstheme="majorHAnsi"/>
                <w:sz w:val="22"/>
              </w:rPr>
            </w:pPr>
          </w:p>
          <w:p w14:paraId="625B2633" w14:textId="77777777" w:rsidR="00FC53D4" w:rsidRPr="007D5FB0" w:rsidRDefault="00FC53D4" w:rsidP="006C37C3">
            <w:pPr>
              <w:pStyle w:val="ListParagraph"/>
              <w:numPr>
                <w:ilvl w:val="0"/>
                <w:numId w:val="108"/>
              </w:numPr>
              <w:spacing w:after="0" w:line="240" w:lineRule="auto"/>
              <w:rPr>
                <w:rFonts w:asciiTheme="majorHAnsi" w:hAnsiTheme="majorHAnsi" w:cstheme="majorHAnsi"/>
                <w:u w:val="single"/>
              </w:rPr>
            </w:pPr>
            <w:r w:rsidRPr="007D5FB0">
              <w:rPr>
                <w:rFonts w:asciiTheme="majorHAnsi" w:hAnsiTheme="majorHAnsi" w:cstheme="majorHAnsi"/>
                <w:u w:val="single"/>
              </w:rPr>
              <w:t>Reproduction</w:t>
            </w:r>
          </w:p>
          <w:p w14:paraId="5DD552A9"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Sexual and asexual reproduction</w:t>
            </w:r>
          </w:p>
          <w:p w14:paraId="5BD0F8F5"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Meiosis</w:t>
            </w:r>
          </w:p>
          <w:p w14:paraId="7AEBA77E"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DNA and the genome</w:t>
            </w:r>
          </w:p>
          <w:p w14:paraId="3D857A78"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Genetic inheritance</w:t>
            </w:r>
          </w:p>
          <w:p w14:paraId="44B82470"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Inherited disorders</w:t>
            </w:r>
          </w:p>
          <w:p w14:paraId="675AA42B"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Sex determination</w:t>
            </w:r>
          </w:p>
          <w:p w14:paraId="1B58EA67" w14:textId="77777777" w:rsidR="00FC53D4" w:rsidRPr="007D5FB0" w:rsidRDefault="00FC53D4" w:rsidP="00807DCB">
            <w:pPr>
              <w:pStyle w:val="ListParagraph"/>
              <w:rPr>
                <w:rFonts w:asciiTheme="majorHAnsi" w:hAnsiTheme="majorHAnsi" w:cstheme="majorHAnsi"/>
                <w:u w:val="single"/>
              </w:rPr>
            </w:pPr>
          </w:p>
          <w:p w14:paraId="3D2530A8" w14:textId="77777777" w:rsidR="00FC53D4" w:rsidRPr="007D5FB0" w:rsidRDefault="00FC53D4" w:rsidP="006C37C3">
            <w:pPr>
              <w:pStyle w:val="ListParagraph"/>
              <w:numPr>
                <w:ilvl w:val="0"/>
                <w:numId w:val="108"/>
              </w:numPr>
              <w:spacing w:after="0" w:line="240" w:lineRule="auto"/>
              <w:rPr>
                <w:rFonts w:asciiTheme="majorHAnsi" w:hAnsiTheme="majorHAnsi" w:cstheme="majorHAnsi"/>
                <w:u w:val="single"/>
              </w:rPr>
            </w:pPr>
            <w:r w:rsidRPr="007D5FB0">
              <w:rPr>
                <w:rFonts w:asciiTheme="majorHAnsi" w:hAnsiTheme="majorHAnsi" w:cstheme="majorHAnsi"/>
                <w:u w:val="single"/>
              </w:rPr>
              <w:t>Variation and evolution</w:t>
            </w:r>
          </w:p>
          <w:p w14:paraId="56C8828F"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Variation</w:t>
            </w:r>
          </w:p>
          <w:p w14:paraId="65458682"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Evolution</w:t>
            </w:r>
          </w:p>
          <w:p w14:paraId="37460BE8"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Selective breeding</w:t>
            </w:r>
          </w:p>
          <w:p w14:paraId="1543A597"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Genetic engineering</w:t>
            </w:r>
          </w:p>
          <w:p w14:paraId="5F345151" w14:textId="77777777" w:rsidR="00FC53D4" w:rsidRPr="007D5FB0" w:rsidRDefault="00FC53D4" w:rsidP="00807DCB">
            <w:pPr>
              <w:rPr>
                <w:rFonts w:asciiTheme="majorHAnsi" w:hAnsiTheme="majorHAnsi" w:cstheme="majorHAnsi"/>
                <w:sz w:val="22"/>
                <w:u w:val="single"/>
              </w:rPr>
            </w:pPr>
          </w:p>
          <w:p w14:paraId="75208ADB" w14:textId="77777777" w:rsidR="00FC53D4" w:rsidRPr="007D5FB0" w:rsidRDefault="00FC53D4" w:rsidP="006C37C3">
            <w:pPr>
              <w:pStyle w:val="ListParagraph"/>
              <w:numPr>
                <w:ilvl w:val="0"/>
                <w:numId w:val="108"/>
              </w:numPr>
              <w:spacing w:after="0" w:line="240" w:lineRule="auto"/>
              <w:rPr>
                <w:rFonts w:asciiTheme="majorHAnsi" w:hAnsiTheme="majorHAnsi" w:cstheme="majorHAnsi"/>
                <w:u w:val="single"/>
              </w:rPr>
            </w:pPr>
            <w:r w:rsidRPr="007D5FB0">
              <w:rPr>
                <w:rFonts w:asciiTheme="majorHAnsi" w:hAnsiTheme="majorHAnsi" w:cstheme="majorHAnsi"/>
                <w:u w:val="single"/>
              </w:rPr>
              <w:t>The development of understanding of genetics and evolution</w:t>
            </w:r>
          </w:p>
          <w:p w14:paraId="7C7BEC1D"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Evidence for evolution</w:t>
            </w:r>
          </w:p>
          <w:p w14:paraId="391E1EC7"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Fossils</w:t>
            </w:r>
          </w:p>
          <w:p w14:paraId="538F9714"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Extinction</w:t>
            </w:r>
          </w:p>
          <w:p w14:paraId="46A3AB7D"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Resistant bacteria</w:t>
            </w:r>
          </w:p>
          <w:p w14:paraId="0FF6B05B" w14:textId="77777777" w:rsidR="00FC53D4" w:rsidRPr="007D5FB0" w:rsidRDefault="00FC53D4" w:rsidP="00807DCB">
            <w:pPr>
              <w:ind w:left="360"/>
              <w:rPr>
                <w:rFonts w:asciiTheme="majorHAnsi" w:hAnsiTheme="majorHAnsi" w:cstheme="majorHAnsi"/>
                <w:sz w:val="22"/>
              </w:rPr>
            </w:pPr>
          </w:p>
          <w:p w14:paraId="7AE11496" w14:textId="77777777" w:rsidR="00FC53D4" w:rsidRDefault="00FC53D4" w:rsidP="006C37C3">
            <w:pPr>
              <w:pStyle w:val="ListParagraph"/>
              <w:numPr>
                <w:ilvl w:val="0"/>
                <w:numId w:val="108"/>
              </w:numPr>
              <w:spacing w:after="0" w:line="240" w:lineRule="auto"/>
              <w:rPr>
                <w:rFonts w:asciiTheme="majorHAnsi" w:hAnsiTheme="majorHAnsi" w:cstheme="majorHAnsi"/>
                <w:u w:val="single"/>
              </w:rPr>
            </w:pPr>
            <w:r w:rsidRPr="007D5FB0">
              <w:rPr>
                <w:rFonts w:asciiTheme="majorHAnsi" w:hAnsiTheme="majorHAnsi" w:cstheme="majorHAnsi"/>
                <w:u w:val="single"/>
              </w:rPr>
              <w:t>Classification of living organisms</w:t>
            </w:r>
          </w:p>
          <w:p w14:paraId="570DD0CF" w14:textId="062CAC77" w:rsidR="00CB14F4" w:rsidRPr="007D5FB0" w:rsidRDefault="00CB14F4" w:rsidP="00CB14F4">
            <w:pPr>
              <w:pStyle w:val="ListParagraph"/>
              <w:spacing w:after="0" w:line="240" w:lineRule="auto"/>
              <w:ind w:left="1080"/>
              <w:rPr>
                <w:rFonts w:asciiTheme="majorHAnsi" w:hAnsiTheme="majorHAnsi" w:cstheme="majorHAnsi"/>
                <w:u w:val="single"/>
              </w:rPr>
            </w:pPr>
          </w:p>
        </w:tc>
      </w:tr>
      <w:tr w:rsidR="00FC53D4" w:rsidRPr="007D5FB0" w14:paraId="52679A77" w14:textId="77777777" w:rsidTr="00807DCB">
        <w:tc>
          <w:tcPr>
            <w:tcW w:w="9016" w:type="dxa"/>
            <w:shd w:val="clear" w:color="auto" w:fill="E0EFF4" w:themeFill="accent4" w:themeFillTint="33"/>
          </w:tcPr>
          <w:p w14:paraId="3A9777C3"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(Biology)</w:t>
            </w:r>
            <w:r w:rsidRPr="007D5FB0">
              <w:rPr>
                <w:rFonts w:asciiTheme="majorHAnsi" w:hAnsiTheme="majorHAnsi" w:cstheme="majorHAnsi"/>
                <w:sz w:val="22"/>
              </w:rPr>
              <w:t>?</w:t>
            </w:r>
          </w:p>
          <w:p w14:paraId="5FDA3D1E" w14:textId="77777777" w:rsidR="00FC53D4" w:rsidRPr="007D5FB0" w:rsidRDefault="00FC53D4" w:rsidP="00807DCB">
            <w:pPr>
              <w:rPr>
                <w:rFonts w:asciiTheme="majorHAnsi" w:hAnsiTheme="majorHAnsi" w:cstheme="majorHAnsi"/>
                <w:sz w:val="22"/>
              </w:rPr>
            </w:pPr>
          </w:p>
        </w:tc>
      </w:tr>
      <w:tr w:rsidR="00FC53D4" w:rsidRPr="007D5FB0" w14:paraId="79CCE4E6" w14:textId="77777777" w:rsidTr="00807DCB">
        <w:tc>
          <w:tcPr>
            <w:tcW w:w="9016" w:type="dxa"/>
          </w:tcPr>
          <w:p w14:paraId="6B9D96A7"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Class notes/lab book</w:t>
            </w:r>
          </w:p>
          <w:p w14:paraId="17A97331"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Learning outcomes</w:t>
            </w:r>
          </w:p>
          <w:p w14:paraId="5AB4CF47"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 xml:space="preserve">End of topic questions </w:t>
            </w:r>
          </w:p>
          <w:p w14:paraId="6580C4A3"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Extended response questions/exam style questions</w:t>
            </w:r>
          </w:p>
          <w:p w14:paraId="4F5590F5" w14:textId="77777777" w:rsidR="00FC53D4"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 xml:space="preserve">Revision mats </w:t>
            </w:r>
          </w:p>
          <w:p w14:paraId="009546E1" w14:textId="27DFCA03" w:rsidR="00CB14F4" w:rsidRPr="007D5FB0" w:rsidRDefault="00CB14F4" w:rsidP="00CB14F4">
            <w:pPr>
              <w:pStyle w:val="ListParagraph"/>
              <w:spacing w:after="0" w:line="240" w:lineRule="auto"/>
              <w:rPr>
                <w:rFonts w:asciiTheme="majorHAnsi" w:hAnsiTheme="majorHAnsi" w:cstheme="majorHAnsi"/>
              </w:rPr>
            </w:pPr>
          </w:p>
        </w:tc>
      </w:tr>
      <w:tr w:rsidR="00FC53D4" w:rsidRPr="007D5FB0" w14:paraId="6170FD63" w14:textId="77777777" w:rsidTr="00807DCB">
        <w:tc>
          <w:tcPr>
            <w:tcW w:w="9016" w:type="dxa"/>
            <w:shd w:val="clear" w:color="auto" w:fill="D2F1EF" w:themeFill="accent6" w:themeFillTint="33"/>
          </w:tcPr>
          <w:p w14:paraId="4476507B"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resources I can use:</w:t>
            </w:r>
          </w:p>
          <w:p w14:paraId="09FA468B" w14:textId="77777777" w:rsidR="00FC53D4" w:rsidRPr="007D5FB0" w:rsidRDefault="00FC53D4" w:rsidP="00807DCB">
            <w:pPr>
              <w:rPr>
                <w:rFonts w:asciiTheme="majorHAnsi" w:hAnsiTheme="majorHAnsi" w:cstheme="majorHAnsi"/>
                <w:sz w:val="22"/>
              </w:rPr>
            </w:pPr>
          </w:p>
        </w:tc>
      </w:tr>
      <w:tr w:rsidR="00FC53D4" w:rsidRPr="007D5FB0" w14:paraId="6F5C6842" w14:textId="77777777" w:rsidTr="00807DCB">
        <w:tc>
          <w:tcPr>
            <w:tcW w:w="9016" w:type="dxa"/>
          </w:tcPr>
          <w:p w14:paraId="46B5B653"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Educake</w:t>
            </w:r>
          </w:p>
          <w:p w14:paraId="4420758E"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Kerboodle</w:t>
            </w:r>
          </w:p>
          <w:p w14:paraId="2C4A958A" w14:textId="20A6E5DE" w:rsidR="00FC53D4" w:rsidRDefault="00FC53D4" w:rsidP="00807DCB">
            <w:pPr>
              <w:rPr>
                <w:rFonts w:asciiTheme="majorHAnsi" w:hAnsiTheme="majorHAnsi" w:cstheme="majorHAnsi"/>
                <w:sz w:val="22"/>
              </w:rPr>
            </w:pPr>
            <w:r w:rsidRPr="007D5FB0">
              <w:rPr>
                <w:rFonts w:asciiTheme="majorHAnsi" w:hAnsiTheme="majorHAnsi" w:cstheme="majorHAnsi"/>
                <w:sz w:val="22"/>
              </w:rPr>
              <w:t>Revision cards</w:t>
            </w:r>
          </w:p>
          <w:p w14:paraId="3DCD277A" w14:textId="02704525" w:rsidR="00CB14F4" w:rsidRDefault="00CB14F4" w:rsidP="00807DCB">
            <w:pPr>
              <w:rPr>
                <w:rFonts w:asciiTheme="majorHAnsi" w:hAnsiTheme="majorHAnsi" w:cstheme="majorHAnsi"/>
                <w:sz w:val="22"/>
              </w:rPr>
            </w:pPr>
          </w:p>
          <w:p w14:paraId="28195D68" w14:textId="702124C4" w:rsidR="00CB14F4" w:rsidRDefault="00CB14F4" w:rsidP="00807DCB">
            <w:pPr>
              <w:rPr>
                <w:rFonts w:asciiTheme="majorHAnsi" w:hAnsiTheme="majorHAnsi" w:cstheme="majorHAnsi"/>
                <w:sz w:val="22"/>
              </w:rPr>
            </w:pPr>
          </w:p>
          <w:p w14:paraId="428C56B5" w14:textId="1CE73FFD" w:rsidR="00CB14F4" w:rsidRDefault="00CB14F4" w:rsidP="00807DCB">
            <w:pPr>
              <w:rPr>
                <w:rFonts w:asciiTheme="majorHAnsi" w:hAnsiTheme="majorHAnsi" w:cstheme="majorHAnsi"/>
                <w:sz w:val="22"/>
              </w:rPr>
            </w:pPr>
          </w:p>
          <w:p w14:paraId="6E8E8567" w14:textId="77777777" w:rsidR="00CB14F4" w:rsidRPr="007D5FB0" w:rsidRDefault="00CB14F4" w:rsidP="00807DCB">
            <w:pPr>
              <w:rPr>
                <w:rFonts w:asciiTheme="majorHAnsi" w:hAnsiTheme="majorHAnsi" w:cstheme="majorHAnsi"/>
                <w:sz w:val="22"/>
              </w:rPr>
            </w:pPr>
          </w:p>
          <w:p w14:paraId="44579783" w14:textId="77777777" w:rsidR="00FC53D4" w:rsidRPr="007D5FB0" w:rsidRDefault="00FC53D4" w:rsidP="00807DCB">
            <w:pPr>
              <w:rPr>
                <w:rFonts w:asciiTheme="majorHAnsi" w:hAnsiTheme="majorHAnsi" w:cstheme="majorHAnsi"/>
                <w:sz w:val="22"/>
              </w:rPr>
            </w:pPr>
          </w:p>
        </w:tc>
      </w:tr>
      <w:tr w:rsidR="00FC53D4" w:rsidRPr="007D5FB0" w14:paraId="1C1D6C02" w14:textId="77777777" w:rsidTr="00807DCB">
        <w:tc>
          <w:tcPr>
            <w:tcW w:w="9016" w:type="dxa"/>
            <w:shd w:val="clear" w:color="auto" w:fill="FFCCFF"/>
          </w:tcPr>
          <w:p w14:paraId="4718ACDA"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lastRenderedPageBreak/>
              <w:t>Useful websites I can use:</w:t>
            </w:r>
          </w:p>
          <w:p w14:paraId="18AC1139" w14:textId="77777777" w:rsidR="00FC53D4" w:rsidRPr="007D5FB0" w:rsidRDefault="00FC53D4" w:rsidP="00807DCB">
            <w:pPr>
              <w:rPr>
                <w:rFonts w:asciiTheme="majorHAnsi" w:hAnsiTheme="majorHAnsi" w:cstheme="majorHAnsi"/>
                <w:sz w:val="22"/>
              </w:rPr>
            </w:pPr>
          </w:p>
        </w:tc>
      </w:tr>
      <w:tr w:rsidR="00FC53D4" w:rsidRPr="007D5FB0" w14:paraId="3F17F189" w14:textId="77777777" w:rsidTr="00807DCB">
        <w:tc>
          <w:tcPr>
            <w:tcW w:w="9016" w:type="dxa"/>
          </w:tcPr>
          <w:p w14:paraId="2FC55A53" w14:textId="77777777" w:rsidR="00FC53D4" w:rsidRPr="007D5FB0" w:rsidRDefault="00FC53D4" w:rsidP="00807DCB">
            <w:pPr>
              <w:rPr>
                <w:rFonts w:asciiTheme="majorHAnsi" w:hAnsiTheme="majorHAnsi" w:cstheme="majorHAnsi"/>
                <w:sz w:val="22"/>
              </w:rPr>
            </w:pPr>
          </w:p>
          <w:p w14:paraId="4126F493" w14:textId="77777777" w:rsidR="00FC53D4" w:rsidRPr="007D5FB0" w:rsidRDefault="00000000" w:rsidP="00807DCB">
            <w:pPr>
              <w:rPr>
                <w:rFonts w:asciiTheme="majorHAnsi" w:hAnsiTheme="majorHAnsi" w:cstheme="majorHAnsi"/>
                <w:sz w:val="22"/>
              </w:rPr>
            </w:pPr>
            <w:hyperlink r:id="rId375" w:history="1">
              <w:r w:rsidR="00FC53D4" w:rsidRPr="007D5FB0">
                <w:rPr>
                  <w:rFonts w:asciiTheme="majorHAnsi" w:hAnsiTheme="majorHAnsi" w:cstheme="majorHAnsi"/>
                  <w:color w:val="0000FF"/>
                  <w:sz w:val="22"/>
                  <w:u w:val="single"/>
                </w:rPr>
                <w:t>Mutation and variation - Inheritance - OCR Gateway - GCSE Combined Science Revision - OCR Gateway - BBC Bitesize</w:t>
              </w:r>
            </w:hyperlink>
          </w:p>
          <w:p w14:paraId="0E817DC0" w14:textId="77777777" w:rsidR="00FC53D4" w:rsidRPr="007D5FB0" w:rsidRDefault="00FC53D4" w:rsidP="00807DCB">
            <w:pPr>
              <w:rPr>
                <w:rFonts w:asciiTheme="majorHAnsi" w:hAnsiTheme="majorHAnsi" w:cstheme="majorHAnsi"/>
                <w:sz w:val="22"/>
              </w:rPr>
            </w:pPr>
          </w:p>
          <w:p w14:paraId="18C1FA21" w14:textId="77777777" w:rsidR="00FC53D4" w:rsidRPr="007D5FB0" w:rsidRDefault="00000000" w:rsidP="00807DCB">
            <w:pPr>
              <w:rPr>
                <w:rFonts w:asciiTheme="majorHAnsi" w:hAnsiTheme="majorHAnsi" w:cstheme="majorHAnsi"/>
                <w:sz w:val="22"/>
              </w:rPr>
            </w:pPr>
            <w:hyperlink r:id="rId376" w:history="1">
              <w:r w:rsidR="00FC53D4" w:rsidRPr="007D5FB0">
                <w:rPr>
                  <w:rFonts w:asciiTheme="majorHAnsi" w:hAnsiTheme="majorHAnsi" w:cstheme="majorHAnsi"/>
                  <w:color w:val="0000FF"/>
                  <w:sz w:val="22"/>
                  <w:u w:val="single"/>
                </w:rPr>
                <w:t>GCSE Science Revision Biology "Sexual and Asexual Reproduction" - YouTube</w:t>
              </w:r>
            </w:hyperlink>
          </w:p>
          <w:p w14:paraId="64A5937C" w14:textId="77777777" w:rsidR="00FC53D4" w:rsidRPr="007D5FB0" w:rsidRDefault="00FC53D4" w:rsidP="00807DCB">
            <w:pPr>
              <w:rPr>
                <w:rFonts w:asciiTheme="majorHAnsi" w:hAnsiTheme="majorHAnsi" w:cstheme="majorHAnsi"/>
                <w:sz w:val="22"/>
              </w:rPr>
            </w:pPr>
          </w:p>
        </w:tc>
      </w:tr>
      <w:tr w:rsidR="00FC53D4" w:rsidRPr="007D5FB0" w14:paraId="5FD65BDA" w14:textId="77777777" w:rsidTr="00807DCB">
        <w:tc>
          <w:tcPr>
            <w:tcW w:w="9016" w:type="dxa"/>
            <w:shd w:val="clear" w:color="auto" w:fill="CCFFFF"/>
          </w:tcPr>
          <w:p w14:paraId="1499E76B"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6F4FB4C2" w14:textId="77777777" w:rsidR="00FC53D4" w:rsidRPr="007D5FB0" w:rsidRDefault="00FC53D4" w:rsidP="00807DCB">
            <w:pPr>
              <w:rPr>
                <w:rFonts w:asciiTheme="majorHAnsi" w:hAnsiTheme="majorHAnsi" w:cstheme="majorHAnsi"/>
                <w:sz w:val="22"/>
              </w:rPr>
            </w:pPr>
          </w:p>
        </w:tc>
      </w:tr>
      <w:tr w:rsidR="00FC53D4" w:rsidRPr="007D5FB0" w14:paraId="41F98AD9" w14:textId="77777777" w:rsidTr="00807DCB">
        <w:trPr>
          <w:trHeight w:val="165"/>
        </w:trPr>
        <w:tc>
          <w:tcPr>
            <w:tcW w:w="9016" w:type="dxa"/>
          </w:tcPr>
          <w:p w14:paraId="3D8EB142" w14:textId="77777777" w:rsidR="00FC53D4" w:rsidRPr="007D5FB0" w:rsidRDefault="00FC53D4" w:rsidP="00807DCB">
            <w:pPr>
              <w:rPr>
                <w:rFonts w:asciiTheme="majorHAnsi" w:hAnsiTheme="majorHAnsi" w:cstheme="majorHAnsi"/>
                <w:sz w:val="22"/>
              </w:rPr>
            </w:pPr>
          </w:p>
          <w:p w14:paraId="2632FC82" w14:textId="77777777" w:rsidR="00FC53D4" w:rsidRPr="007D5FB0" w:rsidRDefault="00000000" w:rsidP="00807DCB">
            <w:pPr>
              <w:rPr>
                <w:rFonts w:asciiTheme="majorHAnsi" w:hAnsiTheme="majorHAnsi" w:cstheme="majorHAnsi"/>
                <w:sz w:val="22"/>
              </w:rPr>
            </w:pPr>
            <w:hyperlink r:id="rId377" w:history="1">
              <w:r w:rsidR="00FC53D4" w:rsidRPr="007D5FB0">
                <w:rPr>
                  <w:rFonts w:asciiTheme="majorHAnsi" w:hAnsiTheme="majorHAnsi" w:cstheme="majorHAnsi"/>
                  <w:color w:val="0000FF"/>
                  <w:sz w:val="22"/>
                  <w:u w:val="single"/>
                </w:rPr>
                <w:t>11 Facts about Genetic Engineering and Why It's Important (interestingengineering.com)</w:t>
              </w:r>
            </w:hyperlink>
          </w:p>
          <w:p w14:paraId="0D0DBE4D" w14:textId="77777777" w:rsidR="00FC53D4" w:rsidRPr="007D5FB0" w:rsidRDefault="00FC53D4" w:rsidP="00807DCB">
            <w:pPr>
              <w:rPr>
                <w:rFonts w:asciiTheme="majorHAnsi" w:hAnsiTheme="majorHAnsi" w:cstheme="majorHAnsi"/>
                <w:sz w:val="22"/>
              </w:rPr>
            </w:pPr>
          </w:p>
          <w:p w14:paraId="634A56DA" w14:textId="77777777" w:rsidR="00FC53D4" w:rsidRPr="007D5FB0" w:rsidRDefault="00000000" w:rsidP="00807DCB">
            <w:pPr>
              <w:rPr>
                <w:rFonts w:asciiTheme="majorHAnsi" w:hAnsiTheme="majorHAnsi" w:cstheme="majorHAnsi"/>
                <w:sz w:val="22"/>
              </w:rPr>
            </w:pPr>
            <w:hyperlink r:id="rId378" w:history="1">
              <w:r w:rsidR="00FC53D4" w:rsidRPr="007D5FB0">
                <w:rPr>
                  <w:rFonts w:asciiTheme="majorHAnsi" w:hAnsiTheme="majorHAnsi" w:cstheme="majorHAnsi"/>
                  <w:color w:val="0000FF"/>
                  <w:sz w:val="22"/>
                  <w:u w:val="single"/>
                </w:rPr>
                <w:t>Genetic Disorders (genome.gov)</w:t>
              </w:r>
            </w:hyperlink>
          </w:p>
          <w:p w14:paraId="35F2E2F4" w14:textId="77777777" w:rsidR="00FC53D4" w:rsidRPr="007D5FB0" w:rsidRDefault="00FC53D4" w:rsidP="00807DCB">
            <w:pPr>
              <w:rPr>
                <w:rFonts w:asciiTheme="majorHAnsi" w:hAnsiTheme="majorHAnsi" w:cstheme="majorHAnsi"/>
                <w:sz w:val="22"/>
              </w:rPr>
            </w:pPr>
          </w:p>
        </w:tc>
      </w:tr>
    </w:tbl>
    <w:p w14:paraId="36D6C398" w14:textId="60F3FA24" w:rsidR="00FC53D4" w:rsidRPr="007D5FB0" w:rsidRDefault="00FC53D4" w:rsidP="00DF027C">
      <w:pPr>
        <w:rPr>
          <w:rFonts w:asciiTheme="majorHAnsi" w:hAnsiTheme="majorHAnsi" w:cstheme="majorHAnsi"/>
          <w:b w:val="0"/>
          <w:bCs/>
          <w:sz w:val="22"/>
        </w:rPr>
      </w:pPr>
    </w:p>
    <w:p w14:paraId="0AD0157E" w14:textId="6BD53127" w:rsidR="00FC53D4" w:rsidRPr="007D5FB0" w:rsidRDefault="00FC53D4" w:rsidP="00DF027C">
      <w:pPr>
        <w:rPr>
          <w:rFonts w:asciiTheme="majorHAnsi" w:hAnsiTheme="majorHAnsi" w:cstheme="majorHAnsi"/>
          <w:b w:val="0"/>
          <w:bCs/>
          <w:sz w:val="22"/>
        </w:rPr>
      </w:pPr>
    </w:p>
    <w:p w14:paraId="6CCB8FB7" w14:textId="585544B5" w:rsidR="00FC53D4" w:rsidRPr="007D5FB0" w:rsidRDefault="00FC53D4" w:rsidP="00DF027C">
      <w:pPr>
        <w:rPr>
          <w:rFonts w:asciiTheme="majorHAnsi" w:hAnsiTheme="majorHAnsi" w:cstheme="majorHAnsi"/>
          <w:b w:val="0"/>
          <w:bCs/>
          <w:sz w:val="22"/>
        </w:rPr>
      </w:pPr>
    </w:p>
    <w:p w14:paraId="5A39BCE1" w14:textId="740FD781" w:rsidR="00FC53D4" w:rsidRPr="007D5FB0" w:rsidRDefault="00FC53D4" w:rsidP="00DF027C">
      <w:pPr>
        <w:rPr>
          <w:rFonts w:asciiTheme="majorHAnsi" w:hAnsiTheme="majorHAnsi" w:cstheme="majorHAnsi"/>
          <w:b w:val="0"/>
          <w:bCs/>
          <w:sz w:val="22"/>
        </w:rPr>
      </w:pPr>
    </w:p>
    <w:p w14:paraId="1ECB72EA" w14:textId="7E044901" w:rsidR="00FC53D4" w:rsidRPr="007D5FB0" w:rsidRDefault="00FC53D4" w:rsidP="00DF027C">
      <w:pPr>
        <w:rPr>
          <w:rFonts w:asciiTheme="majorHAnsi" w:hAnsiTheme="majorHAnsi" w:cstheme="majorHAnsi"/>
          <w:b w:val="0"/>
          <w:bCs/>
          <w:sz w:val="22"/>
        </w:rPr>
      </w:pPr>
    </w:p>
    <w:p w14:paraId="0571AEF1" w14:textId="75510586" w:rsidR="00FC53D4" w:rsidRPr="007D5FB0" w:rsidRDefault="00FC53D4" w:rsidP="00DF027C">
      <w:pPr>
        <w:rPr>
          <w:rFonts w:asciiTheme="majorHAnsi" w:hAnsiTheme="majorHAnsi" w:cstheme="majorHAnsi"/>
          <w:b w:val="0"/>
          <w:bCs/>
          <w:sz w:val="22"/>
        </w:rPr>
      </w:pPr>
    </w:p>
    <w:p w14:paraId="404DEBCD" w14:textId="085BF6B6" w:rsidR="00FC53D4" w:rsidRPr="007D5FB0" w:rsidRDefault="00FC53D4" w:rsidP="00DF027C">
      <w:pPr>
        <w:rPr>
          <w:rFonts w:asciiTheme="majorHAnsi" w:hAnsiTheme="majorHAnsi" w:cstheme="majorHAnsi"/>
          <w:b w:val="0"/>
          <w:bCs/>
          <w:sz w:val="22"/>
        </w:rPr>
      </w:pPr>
    </w:p>
    <w:p w14:paraId="4B14526C" w14:textId="65AADCD0" w:rsidR="00FC53D4" w:rsidRPr="007D5FB0" w:rsidRDefault="00FC53D4" w:rsidP="00DF027C">
      <w:pPr>
        <w:rPr>
          <w:rFonts w:asciiTheme="majorHAnsi" w:hAnsiTheme="majorHAnsi" w:cstheme="majorHAnsi"/>
          <w:b w:val="0"/>
          <w:bCs/>
          <w:sz w:val="22"/>
        </w:rPr>
      </w:pPr>
    </w:p>
    <w:p w14:paraId="66E600C3" w14:textId="20B81395" w:rsidR="00FC53D4" w:rsidRPr="007D5FB0" w:rsidRDefault="00FC53D4" w:rsidP="00DF027C">
      <w:pPr>
        <w:rPr>
          <w:rFonts w:asciiTheme="majorHAnsi" w:hAnsiTheme="majorHAnsi" w:cstheme="majorHAnsi"/>
          <w:b w:val="0"/>
          <w:bCs/>
          <w:sz w:val="22"/>
        </w:rPr>
      </w:pPr>
    </w:p>
    <w:p w14:paraId="50D3ED55" w14:textId="6D44A42D" w:rsidR="00FC53D4" w:rsidRPr="007D5FB0" w:rsidRDefault="00FC53D4" w:rsidP="00DF027C">
      <w:pPr>
        <w:rPr>
          <w:rFonts w:asciiTheme="majorHAnsi" w:hAnsiTheme="majorHAnsi" w:cstheme="majorHAnsi"/>
          <w:b w:val="0"/>
          <w:bCs/>
          <w:sz w:val="22"/>
        </w:rPr>
      </w:pPr>
    </w:p>
    <w:p w14:paraId="7D5B4B6E" w14:textId="3269A92E" w:rsidR="00FC53D4" w:rsidRPr="007D5FB0" w:rsidRDefault="00FC53D4" w:rsidP="00DF027C">
      <w:pPr>
        <w:rPr>
          <w:rFonts w:asciiTheme="majorHAnsi" w:hAnsiTheme="majorHAnsi" w:cstheme="majorHAnsi"/>
          <w:b w:val="0"/>
          <w:bCs/>
          <w:sz w:val="22"/>
        </w:rPr>
      </w:pPr>
    </w:p>
    <w:p w14:paraId="1A8C2B0C" w14:textId="0E5C1CF7" w:rsidR="00FC53D4" w:rsidRPr="007D5FB0" w:rsidRDefault="00FC53D4" w:rsidP="00DF027C">
      <w:pPr>
        <w:rPr>
          <w:rFonts w:asciiTheme="majorHAnsi" w:hAnsiTheme="majorHAnsi" w:cstheme="majorHAnsi"/>
          <w:b w:val="0"/>
          <w:bCs/>
          <w:sz w:val="22"/>
        </w:rPr>
      </w:pPr>
    </w:p>
    <w:p w14:paraId="7ECFECA5" w14:textId="09B669A2" w:rsidR="00FC53D4" w:rsidRPr="007D5FB0" w:rsidRDefault="00FC53D4" w:rsidP="00DF027C">
      <w:pPr>
        <w:rPr>
          <w:rFonts w:asciiTheme="majorHAnsi" w:hAnsiTheme="majorHAnsi" w:cstheme="majorHAnsi"/>
          <w:b w:val="0"/>
          <w:bCs/>
          <w:sz w:val="22"/>
        </w:rPr>
      </w:pPr>
    </w:p>
    <w:p w14:paraId="35FF30B6" w14:textId="19FC8D30" w:rsidR="00FC53D4" w:rsidRPr="007D5FB0" w:rsidRDefault="00FC53D4" w:rsidP="00DF027C">
      <w:pPr>
        <w:rPr>
          <w:rFonts w:asciiTheme="majorHAnsi" w:hAnsiTheme="majorHAnsi" w:cstheme="majorHAnsi"/>
          <w:b w:val="0"/>
          <w:bCs/>
          <w:sz w:val="22"/>
        </w:rPr>
      </w:pPr>
    </w:p>
    <w:p w14:paraId="08C12077" w14:textId="74072748" w:rsidR="00FC53D4" w:rsidRPr="007D5FB0" w:rsidRDefault="00FC53D4" w:rsidP="00DF027C">
      <w:pPr>
        <w:rPr>
          <w:rFonts w:asciiTheme="majorHAnsi" w:hAnsiTheme="majorHAnsi" w:cstheme="majorHAnsi"/>
          <w:b w:val="0"/>
          <w:bCs/>
          <w:sz w:val="22"/>
        </w:rPr>
      </w:pPr>
    </w:p>
    <w:p w14:paraId="517ADBE2" w14:textId="6CA0BEF8" w:rsidR="00FC53D4" w:rsidRDefault="00FC53D4" w:rsidP="00DF027C">
      <w:pPr>
        <w:rPr>
          <w:rFonts w:asciiTheme="majorHAnsi" w:hAnsiTheme="majorHAnsi" w:cstheme="majorHAnsi"/>
          <w:b w:val="0"/>
          <w:bCs/>
          <w:sz w:val="22"/>
        </w:rPr>
      </w:pPr>
    </w:p>
    <w:p w14:paraId="6DCB285A" w14:textId="25D7F311" w:rsidR="00CB14F4" w:rsidRDefault="00CB14F4" w:rsidP="00DF027C">
      <w:pPr>
        <w:rPr>
          <w:rFonts w:asciiTheme="majorHAnsi" w:hAnsiTheme="majorHAnsi" w:cstheme="majorHAnsi"/>
          <w:b w:val="0"/>
          <w:bCs/>
          <w:sz w:val="22"/>
        </w:rPr>
      </w:pPr>
    </w:p>
    <w:p w14:paraId="68949C14" w14:textId="2834A15B" w:rsidR="00CB14F4" w:rsidRDefault="00CB14F4" w:rsidP="00DF027C">
      <w:pPr>
        <w:rPr>
          <w:rFonts w:asciiTheme="majorHAnsi" w:hAnsiTheme="majorHAnsi" w:cstheme="majorHAnsi"/>
          <w:b w:val="0"/>
          <w:bCs/>
          <w:sz w:val="22"/>
        </w:rPr>
      </w:pPr>
    </w:p>
    <w:p w14:paraId="061EDDBA" w14:textId="692CEEDA" w:rsidR="00CB14F4" w:rsidRDefault="00CB14F4" w:rsidP="00DF027C">
      <w:pPr>
        <w:rPr>
          <w:rFonts w:asciiTheme="majorHAnsi" w:hAnsiTheme="majorHAnsi" w:cstheme="majorHAnsi"/>
          <w:b w:val="0"/>
          <w:bCs/>
          <w:sz w:val="22"/>
        </w:rPr>
      </w:pPr>
    </w:p>
    <w:p w14:paraId="7BD40991" w14:textId="108000DB" w:rsidR="00CB14F4" w:rsidRDefault="00CB14F4" w:rsidP="00DF027C">
      <w:pPr>
        <w:rPr>
          <w:rFonts w:asciiTheme="majorHAnsi" w:hAnsiTheme="majorHAnsi" w:cstheme="majorHAnsi"/>
          <w:b w:val="0"/>
          <w:bCs/>
          <w:sz w:val="22"/>
        </w:rPr>
      </w:pPr>
    </w:p>
    <w:p w14:paraId="19AD8ABB" w14:textId="31AFF21D" w:rsidR="00CB14F4" w:rsidRDefault="00CB14F4" w:rsidP="00DF027C">
      <w:pPr>
        <w:rPr>
          <w:rFonts w:asciiTheme="majorHAnsi" w:hAnsiTheme="majorHAnsi" w:cstheme="majorHAnsi"/>
          <w:b w:val="0"/>
          <w:bCs/>
          <w:sz w:val="22"/>
        </w:rPr>
      </w:pPr>
    </w:p>
    <w:p w14:paraId="45E815A1" w14:textId="7392AC2F" w:rsidR="00CB14F4" w:rsidRDefault="00CB14F4" w:rsidP="00DF027C">
      <w:pPr>
        <w:rPr>
          <w:rFonts w:asciiTheme="majorHAnsi" w:hAnsiTheme="majorHAnsi" w:cstheme="majorHAnsi"/>
          <w:b w:val="0"/>
          <w:bCs/>
          <w:sz w:val="22"/>
        </w:rPr>
      </w:pPr>
    </w:p>
    <w:p w14:paraId="5CE47A16" w14:textId="442C974D" w:rsidR="00CB14F4" w:rsidRDefault="00CB14F4" w:rsidP="00DF027C">
      <w:pPr>
        <w:rPr>
          <w:rFonts w:asciiTheme="majorHAnsi" w:hAnsiTheme="majorHAnsi" w:cstheme="majorHAnsi"/>
          <w:b w:val="0"/>
          <w:bCs/>
          <w:sz w:val="22"/>
        </w:rPr>
      </w:pPr>
    </w:p>
    <w:p w14:paraId="7DB541BB" w14:textId="2DA79E31" w:rsidR="00CB14F4" w:rsidRDefault="00CB14F4" w:rsidP="00DF027C">
      <w:pPr>
        <w:rPr>
          <w:rFonts w:asciiTheme="majorHAnsi" w:hAnsiTheme="majorHAnsi" w:cstheme="majorHAnsi"/>
          <w:b w:val="0"/>
          <w:bCs/>
          <w:sz w:val="22"/>
        </w:rPr>
      </w:pPr>
    </w:p>
    <w:p w14:paraId="126C9000" w14:textId="69DD0D70" w:rsidR="00CB14F4" w:rsidRDefault="00CB14F4" w:rsidP="00DF027C">
      <w:pPr>
        <w:rPr>
          <w:rFonts w:asciiTheme="majorHAnsi" w:hAnsiTheme="majorHAnsi" w:cstheme="majorHAnsi"/>
          <w:b w:val="0"/>
          <w:bCs/>
          <w:sz w:val="22"/>
        </w:rPr>
      </w:pPr>
    </w:p>
    <w:p w14:paraId="60597FCA" w14:textId="64885D1F" w:rsidR="00CB14F4" w:rsidRDefault="00CB14F4" w:rsidP="00DF027C">
      <w:pPr>
        <w:rPr>
          <w:rFonts w:asciiTheme="majorHAnsi" w:hAnsiTheme="majorHAnsi" w:cstheme="majorHAnsi"/>
          <w:b w:val="0"/>
          <w:bCs/>
          <w:sz w:val="22"/>
        </w:rPr>
      </w:pPr>
    </w:p>
    <w:p w14:paraId="5E6947F3" w14:textId="07FA1F61" w:rsidR="00CB14F4" w:rsidRDefault="00CB14F4" w:rsidP="00DF027C">
      <w:pPr>
        <w:rPr>
          <w:rFonts w:asciiTheme="majorHAnsi" w:hAnsiTheme="majorHAnsi" w:cstheme="majorHAnsi"/>
          <w:b w:val="0"/>
          <w:bCs/>
          <w:sz w:val="22"/>
        </w:rPr>
      </w:pPr>
    </w:p>
    <w:p w14:paraId="21928782" w14:textId="0D6553B5" w:rsidR="00CB14F4" w:rsidRDefault="00CB14F4" w:rsidP="00DF027C">
      <w:pPr>
        <w:rPr>
          <w:rFonts w:asciiTheme="majorHAnsi" w:hAnsiTheme="majorHAnsi" w:cstheme="majorHAnsi"/>
          <w:b w:val="0"/>
          <w:bCs/>
          <w:sz w:val="22"/>
        </w:rPr>
      </w:pPr>
    </w:p>
    <w:p w14:paraId="0348F331" w14:textId="20A64744" w:rsidR="00CB14F4" w:rsidRDefault="00CB14F4" w:rsidP="00DF027C">
      <w:pPr>
        <w:rPr>
          <w:rFonts w:asciiTheme="majorHAnsi" w:hAnsiTheme="majorHAnsi" w:cstheme="majorHAnsi"/>
          <w:b w:val="0"/>
          <w:bCs/>
          <w:sz w:val="22"/>
        </w:rPr>
      </w:pPr>
    </w:p>
    <w:p w14:paraId="2608B27B" w14:textId="36B3DAB2" w:rsidR="00CB14F4" w:rsidRDefault="00CB14F4" w:rsidP="00DF027C">
      <w:pPr>
        <w:rPr>
          <w:rFonts w:asciiTheme="majorHAnsi" w:hAnsiTheme="majorHAnsi" w:cstheme="majorHAnsi"/>
          <w:b w:val="0"/>
          <w:bCs/>
          <w:sz w:val="22"/>
        </w:rPr>
      </w:pPr>
    </w:p>
    <w:p w14:paraId="2CD9B97B" w14:textId="37AD5CDB" w:rsidR="00CB14F4" w:rsidRDefault="00CB14F4" w:rsidP="00DF027C">
      <w:pPr>
        <w:rPr>
          <w:rFonts w:asciiTheme="majorHAnsi" w:hAnsiTheme="majorHAnsi" w:cstheme="majorHAnsi"/>
          <w:b w:val="0"/>
          <w:bCs/>
          <w:sz w:val="22"/>
        </w:rPr>
      </w:pPr>
    </w:p>
    <w:p w14:paraId="10D007BE" w14:textId="77777777" w:rsidR="00CB14F4" w:rsidRPr="007D5FB0" w:rsidRDefault="00CB14F4" w:rsidP="00DF027C">
      <w:pPr>
        <w:rPr>
          <w:rFonts w:asciiTheme="majorHAnsi" w:hAnsiTheme="majorHAnsi" w:cstheme="majorHAnsi"/>
          <w:b w:val="0"/>
          <w:bCs/>
          <w:sz w:val="22"/>
        </w:rPr>
      </w:pPr>
    </w:p>
    <w:p w14:paraId="5BC2BEDD" w14:textId="41750258" w:rsidR="00FC53D4" w:rsidRPr="00CB14F4" w:rsidRDefault="00FC53D4" w:rsidP="00FC53D4">
      <w:pPr>
        <w:jc w:val="center"/>
        <w:rPr>
          <w:rFonts w:asciiTheme="majorHAnsi" w:hAnsiTheme="majorHAnsi" w:cstheme="majorHAnsi"/>
          <w:bCs/>
          <w:color w:val="013A57" w:themeColor="accent1" w:themeShade="BF"/>
          <w:szCs w:val="28"/>
        </w:rPr>
      </w:pPr>
      <w:r w:rsidRPr="00CB14F4">
        <w:rPr>
          <w:rFonts w:asciiTheme="majorHAnsi" w:hAnsiTheme="majorHAnsi" w:cstheme="majorHAnsi"/>
          <w:bCs/>
          <w:color w:val="013A57" w:themeColor="accent1" w:themeShade="BF"/>
          <w:szCs w:val="28"/>
        </w:rPr>
        <w:lastRenderedPageBreak/>
        <w:t>Year (11C) Spring Revision for (Combined Science Biology)</w:t>
      </w:r>
    </w:p>
    <w:p w14:paraId="40E7B7AB" w14:textId="77777777" w:rsidR="006C37C3" w:rsidRPr="007D5FB0" w:rsidRDefault="006C37C3" w:rsidP="00FC53D4">
      <w:pPr>
        <w:jc w:val="center"/>
        <w:rPr>
          <w:rFonts w:asciiTheme="majorHAnsi" w:hAnsiTheme="majorHAnsi" w:cstheme="majorHAnsi"/>
          <w:b w:val="0"/>
          <w:bCs/>
          <w:color w:val="013A57" w:themeColor="accent1" w:themeShade="BF"/>
          <w:sz w:val="22"/>
        </w:rPr>
      </w:pPr>
    </w:p>
    <w:tbl>
      <w:tblPr>
        <w:tblStyle w:val="TableGrid"/>
        <w:tblW w:w="0" w:type="auto"/>
        <w:tblLook w:val="04A0" w:firstRow="1" w:lastRow="0" w:firstColumn="1" w:lastColumn="0" w:noHBand="0" w:noVBand="1"/>
      </w:tblPr>
      <w:tblGrid>
        <w:gridCol w:w="9016"/>
      </w:tblGrid>
      <w:tr w:rsidR="00FC53D4" w:rsidRPr="007D5FB0" w14:paraId="64908E6D" w14:textId="77777777" w:rsidTr="00807DCB">
        <w:tc>
          <w:tcPr>
            <w:tcW w:w="9016" w:type="dxa"/>
            <w:shd w:val="clear" w:color="auto" w:fill="CCFFCC"/>
          </w:tcPr>
          <w:p w14:paraId="592110DB"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FC53D4" w:rsidRPr="007D5FB0" w14:paraId="2C8D3C7D" w14:textId="77777777" w:rsidTr="00807DCB">
        <w:tc>
          <w:tcPr>
            <w:tcW w:w="9016" w:type="dxa"/>
            <w:shd w:val="clear" w:color="auto" w:fill="auto"/>
          </w:tcPr>
          <w:p w14:paraId="18B4E8E1"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End of term assessment on:</w:t>
            </w:r>
          </w:p>
          <w:p w14:paraId="6F56CE30" w14:textId="77777777" w:rsidR="00FC53D4" w:rsidRPr="007D5FB0" w:rsidRDefault="00FC53D4" w:rsidP="00807DCB">
            <w:pPr>
              <w:rPr>
                <w:rFonts w:asciiTheme="majorHAnsi" w:hAnsiTheme="majorHAnsi" w:cstheme="majorHAnsi"/>
                <w:sz w:val="22"/>
              </w:rPr>
            </w:pPr>
          </w:p>
          <w:p w14:paraId="7030E818" w14:textId="77777777" w:rsidR="00FC53D4" w:rsidRPr="007D5FB0" w:rsidRDefault="00FC53D4" w:rsidP="00807DCB">
            <w:pPr>
              <w:pStyle w:val="Heading1"/>
              <w:shd w:val="clear" w:color="auto" w:fill="FFFFFF"/>
              <w:spacing w:before="0"/>
              <w:textAlignment w:val="top"/>
              <w:outlineLvl w:val="0"/>
              <w:rPr>
                <w:rFonts w:cstheme="majorHAnsi"/>
                <w:color w:val="0F0D29" w:themeColor="text1"/>
                <w:sz w:val="22"/>
                <w:szCs w:val="22"/>
              </w:rPr>
            </w:pPr>
            <w:r w:rsidRPr="007D5FB0">
              <w:rPr>
                <w:rFonts w:cstheme="majorHAnsi"/>
                <w:color w:val="0F0D29" w:themeColor="text1"/>
                <w:sz w:val="22"/>
                <w:szCs w:val="22"/>
              </w:rPr>
              <w:t xml:space="preserve">Topic 6: - Inheritance, variation, and evolution </w:t>
            </w:r>
          </w:p>
          <w:p w14:paraId="1F44C6D9" w14:textId="77777777" w:rsidR="00FC53D4" w:rsidRPr="007D5FB0" w:rsidRDefault="00FC53D4" w:rsidP="00807DCB">
            <w:pPr>
              <w:rPr>
                <w:rFonts w:asciiTheme="majorHAnsi" w:hAnsiTheme="majorHAnsi" w:cstheme="majorHAnsi"/>
                <w:sz w:val="22"/>
              </w:rPr>
            </w:pPr>
          </w:p>
        </w:tc>
      </w:tr>
      <w:tr w:rsidR="00FC53D4" w:rsidRPr="007D5FB0" w14:paraId="12366F2A" w14:textId="77777777" w:rsidTr="00807DCB">
        <w:tc>
          <w:tcPr>
            <w:tcW w:w="9016" w:type="dxa"/>
            <w:shd w:val="clear" w:color="auto" w:fill="B1E4FD" w:themeFill="accent1" w:themeFillTint="33"/>
          </w:tcPr>
          <w:p w14:paraId="41565017"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do I need to revise?</w:t>
            </w:r>
          </w:p>
          <w:p w14:paraId="274B638A" w14:textId="77777777" w:rsidR="00FC53D4" w:rsidRPr="007D5FB0" w:rsidRDefault="00FC53D4" w:rsidP="00807DCB">
            <w:pPr>
              <w:pStyle w:val="ListParagraph"/>
              <w:rPr>
                <w:rFonts w:asciiTheme="majorHAnsi" w:hAnsiTheme="majorHAnsi" w:cstheme="majorHAnsi"/>
              </w:rPr>
            </w:pPr>
          </w:p>
        </w:tc>
      </w:tr>
      <w:tr w:rsidR="00FC53D4" w:rsidRPr="007D5FB0" w14:paraId="40D389DE" w14:textId="77777777" w:rsidTr="00807DCB">
        <w:tc>
          <w:tcPr>
            <w:tcW w:w="9016" w:type="dxa"/>
          </w:tcPr>
          <w:p w14:paraId="4D53636B" w14:textId="77777777" w:rsidR="00FC53D4" w:rsidRPr="007D5FB0" w:rsidRDefault="00FC53D4" w:rsidP="00807DCB">
            <w:pPr>
              <w:rPr>
                <w:rFonts w:asciiTheme="majorHAnsi" w:hAnsiTheme="majorHAnsi" w:cstheme="majorHAnsi"/>
                <w:b w:val="0"/>
                <w:bCs/>
                <w:sz w:val="22"/>
              </w:rPr>
            </w:pPr>
            <w:r w:rsidRPr="007D5FB0">
              <w:rPr>
                <w:rFonts w:asciiTheme="majorHAnsi" w:hAnsiTheme="majorHAnsi" w:cstheme="majorHAnsi"/>
                <w:sz w:val="22"/>
              </w:rPr>
              <w:t xml:space="preserve">Topic 6 – </w:t>
            </w:r>
            <w:r w:rsidRPr="007D5FB0">
              <w:rPr>
                <w:rFonts w:asciiTheme="majorHAnsi" w:hAnsiTheme="majorHAnsi" w:cstheme="majorHAnsi"/>
                <w:bCs/>
                <w:sz w:val="22"/>
              </w:rPr>
              <w:t xml:space="preserve">Inheritance, variation, and evolution </w:t>
            </w:r>
          </w:p>
          <w:p w14:paraId="1319CC73" w14:textId="77777777" w:rsidR="00FC53D4" w:rsidRPr="007D5FB0" w:rsidRDefault="00FC53D4" w:rsidP="00807DCB">
            <w:pPr>
              <w:rPr>
                <w:rFonts w:asciiTheme="majorHAnsi" w:hAnsiTheme="majorHAnsi" w:cstheme="majorHAnsi"/>
                <w:sz w:val="22"/>
              </w:rPr>
            </w:pPr>
          </w:p>
          <w:p w14:paraId="5FC523AE" w14:textId="77777777" w:rsidR="00FC53D4" w:rsidRPr="007D5FB0" w:rsidRDefault="00FC53D4" w:rsidP="006C37C3">
            <w:pPr>
              <w:pStyle w:val="ListParagraph"/>
              <w:numPr>
                <w:ilvl w:val="0"/>
                <w:numId w:val="108"/>
              </w:numPr>
              <w:spacing w:after="0" w:line="240" w:lineRule="auto"/>
              <w:rPr>
                <w:rFonts w:asciiTheme="majorHAnsi" w:hAnsiTheme="majorHAnsi" w:cstheme="majorHAnsi"/>
                <w:u w:val="single"/>
              </w:rPr>
            </w:pPr>
            <w:r w:rsidRPr="007D5FB0">
              <w:rPr>
                <w:rFonts w:asciiTheme="majorHAnsi" w:hAnsiTheme="majorHAnsi" w:cstheme="majorHAnsi"/>
                <w:u w:val="single"/>
              </w:rPr>
              <w:t>Reproduction</w:t>
            </w:r>
          </w:p>
          <w:p w14:paraId="28F6A420"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Sexual and asexual reproduction</w:t>
            </w:r>
          </w:p>
          <w:p w14:paraId="19033845"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Meiosis</w:t>
            </w:r>
          </w:p>
          <w:p w14:paraId="2B925DF9"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DNA and the genome</w:t>
            </w:r>
          </w:p>
          <w:p w14:paraId="292BE80F"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Genetic inheritance</w:t>
            </w:r>
          </w:p>
          <w:p w14:paraId="14724FAF"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Inherited disorders</w:t>
            </w:r>
          </w:p>
          <w:p w14:paraId="0067A3F3" w14:textId="77777777" w:rsidR="00FC53D4" w:rsidRPr="007D5FB0" w:rsidRDefault="00FC53D4" w:rsidP="006C37C3">
            <w:pPr>
              <w:pStyle w:val="ListParagraph"/>
              <w:numPr>
                <w:ilvl w:val="0"/>
                <w:numId w:val="109"/>
              </w:numPr>
              <w:spacing w:after="0" w:line="240" w:lineRule="auto"/>
              <w:rPr>
                <w:rFonts w:asciiTheme="majorHAnsi" w:hAnsiTheme="majorHAnsi" w:cstheme="majorHAnsi"/>
                <w:u w:val="single"/>
              </w:rPr>
            </w:pPr>
            <w:r w:rsidRPr="007D5FB0">
              <w:rPr>
                <w:rFonts w:asciiTheme="majorHAnsi" w:hAnsiTheme="majorHAnsi" w:cstheme="majorHAnsi"/>
              </w:rPr>
              <w:t>Sex determination</w:t>
            </w:r>
          </w:p>
          <w:p w14:paraId="23095DAC" w14:textId="77777777" w:rsidR="00FC53D4" w:rsidRPr="007D5FB0" w:rsidRDefault="00FC53D4" w:rsidP="00807DCB">
            <w:pPr>
              <w:pStyle w:val="ListParagraph"/>
              <w:rPr>
                <w:rFonts w:asciiTheme="majorHAnsi" w:hAnsiTheme="majorHAnsi" w:cstheme="majorHAnsi"/>
                <w:u w:val="single"/>
              </w:rPr>
            </w:pPr>
          </w:p>
          <w:p w14:paraId="395B5266" w14:textId="77777777" w:rsidR="00FC53D4" w:rsidRPr="007D5FB0" w:rsidRDefault="00FC53D4" w:rsidP="006C37C3">
            <w:pPr>
              <w:pStyle w:val="ListParagraph"/>
              <w:numPr>
                <w:ilvl w:val="0"/>
                <w:numId w:val="108"/>
              </w:numPr>
              <w:spacing w:after="0" w:line="240" w:lineRule="auto"/>
              <w:rPr>
                <w:rFonts w:asciiTheme="majorHAnsi" w:hAnsiTheme="majorHAnsi" w:cstheme="majorHAnsi"/>
                <w:u w:val="single"/>
              </w:rPr>
            </w:pPr>
            <w:r w:rsidRPr="007D5FB0">
              <w:rPr>
                <w:rFonts w:asciiTheme="majorHAnsi" w:hAnsiTheme="majorHAnsi" w:cstheme="majorHAnsi"/>
                <w:u w:val="single"/>
              </w:rPr>
              <w:t>Variation and evolution</w:t>
            </w:r>
          </w:p>
          <w:p w14:paraId="7F74DCC8"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Variation</w:t>
            </w:r>
          </w:p>
          <w:p w14:paraId="4146DAAB"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Evolution</w:t>
            </w:r>
          </w:p>
          <w:p w14:paraId="563FAF42"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Selective breeding</w:t>
            </w:r>
          </w:p>
          <w:p w14:paraId="64334859" w14:textId="77777777" w:rsidR="00FC53D4" w:rsidRPr="007D5FB0" w:rsidRDefault="00FC53D4" w:rsidP="006C37C3">
            <w:pPr>
              <w:pStyle w:val="ListParagraph"/>
              <w:numPr>
                <w:ilvl w:val="0"/>
                <w:numId w:val="110"/>
              </w:numPr>
              <w:spacing w:after="0" w:line="240" w:lineRule="auto"/>
              <w:rPr>
                <w:rFonts w:asciiTheme="majorHAnsi" w:hAnsiTheme="majorHAnsi" w:cstheme="majorHAnsi"/>
                <w:u w:val="single"/>
              </w:rPr>
            </w:pPr>
            <w:r w:rsidRPr="007D5FB0">
              <w:rPr>
                <w:rFonts w:asciiTheme="majorHAnsi" w:hAnsiTheme="majorHAnsi" w:cstheme="majorHAnsi"/>
              </w:rPr>
              <w:t>Genetic engineering</w:t>
            </w:r>
          </w:p>
          <w:p w14:paraId="1E6B6237" w14:textId="77777777" w:rsidR="00FC53D4" w:rsidRPr="007D5FB0" w:rsidRDefault="00FC53D4" w:rsidP="00807DCB">
            <w:pPr>
              <w:rPr>
                <w:rFonts w:asciiTheme="majorHAnsi" w:hAnsiTheme="majorHAnsi" w:cstheme="majorHAnsi"/>
                <w:sz w:val="22"/>
                <w:u w:val="single"/>
              </w:rPr>
            </w:pPr>
          </w:p>
          <w:p w14:paraId="18A39054" w14:textId="77777777" w:rsidR="00FC53D4" w:rsidRPr="007D5FB0" w:rsidRDefault="00FC53D4" w:rsidP="006C37C3">
            <w:pPr>
              <w:pStyle w:val="ListParagraph"/>
              <w:numPr>
                <w:ilvl w:val="0"/>
                <w:numId w:val="108"/>
              </w:numPr>
              <w:spacing w:after="0" w:line="240" w:lineRule="auto"/>
              <w:rPr>
                <w:rFonts w:asciiTheme="majorHAnsi" w:hAnsiTheme="majorHAnsi" w:cstheme="majorHAnsi"/>
                <w:u w:val="single"/>
              </w:rPr>
            </w:pPr>
            <w:r w:rsidRPr="007D5FB0">
              <w:rPr>
                <w:rFonts w:asciiTheme="majorHAnsi" w:hAnsiTheme="majorHAnsi" w:cstheme="majorHAnsi"/>
                <w:u w:val="single"/>
              </w:rPr>
              <w:t>The development of understanding of genetics and evolution</w:t>
            </w:r>
          </w:p>
          <w:p w14:paraId="55E4B0C5"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Evidence for evolution</w:t>
            </w:r>
          </w:p>
          <w:p w14:paraId="415E4FA1"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Fossils</w:t>
            </w:r>
          </w:p>
          <w:p w14:paraId="5A21BA10"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Extinction</w:t>
            </w:r>
          </w:p>
          <w:p w14:paraId="5AEBEB33" w14:textId="77777777" w:rsidR="00FC53D4" w:rsidRPr="007D5FB0" w:rsidRDefault="00FC53D4" w:rsidP="006C37C3">
            <w:pPr>
              <w:pStyle w:val="ListParagraph"/>
              <w:numPr>
                <w:ilvl w:val="0"/>
                <w:numId w:val="111"/>
              </w:numPr>
              <w:spacing w:after="0" w:line="240" w:lineRule="auto"/>
              <w:rPr>
                <w:rFonts w:asciiTheme="majorHAnsi" w:hAnsiTheme="majorHAnsi" w:cstheme="majorHAnsi"/>
                <w:u w:val="single"/>
              </w:rPr>
            </w:pPr>
            <w:r w:rsidRPr="007D5FB0">
              <w:rPr>
                <w:rFonts w:asciiTheme="majorHAnsi" w:hAnsiTheme="majorHAnsi" w:cstheme="majorHAnsi"/>
              </w:rPr>
              <w:t>Resistant bacteria</w:t>
            </w:r>
          </w:p>
          <w:p w14:paraId="27AAF93E" w14:textId="77777777" w:rsidR="00FC53D4" w:rsidRPr="007D5FB0" w:rsidRDefault="00FC53D4" w:rsidP="00807DCB">
            <w:pPr>
              <w:ind w:left="360"/>
              <w:rPr>
                <w:rFonts w:asciiTheme="majorHAnsi" w:hAnsiTheme="majorHAnsi" w:cstheme="majorHAnsi"/>
                <w:sz w:val="22"/>
              </w:rPr>
            </w:pPr>
          </w:p>
          <w:p w14:paraId="652880B6" w14:textId="77777777" w:rsidR="00FC53D4" w:rsidRPr="007D5FB0" w:rsidRDefault="00FC53D4" w:rsidP="006C37C3">
            <w:pPr>
              <w:pStyle w:val="ListParagraph"/>
              <w:numPr>
                <w:ilvl w:val="0"/>
                <w:numId w:val="108"/>
              </w:numPr>
              <w:spacing w:after="0" w:line="240" w:lineRule="auto"/>
              <w:rPr>
                <w:rFonts w:asciiTheme="majorHAnsi" w:hAnsiTheme="majorHAnsi" w:cstheme="majorHAnsi"/>
                <w:u w:val="single"/>
              </w:rPr>
            </w:pPr>
            <w:r w:rsidRPr="007D5FB0">
              <w:rPr>
                <w:rFonts w:asciiTheme="majorHAnsi" w:hAnsiTheme="majorHAnsi" w:cstheme="majorHAnsi"/>
                <w:u w:val="single"/>
              </w:rPr>
              <w:t>Classification of living organisms</w:t>
            </w:r>
          </w:p>
          <w:p w14:paraId="5DDEA101" w14:textId="77777777" w:rsidR="00FC53D4" w:rsidRPr="007D5FB0" w:rsidRDefault="00FC53D4" w:rsidP="00807DCB">
            <w:pPr>
              <w:rPr>
                <w:rFonts w:asciiTheme="majorHAnsi" w:hAnsiTheme="majorHAnsi" w:cstheme="majorHAnsi"/>
                <w:sz w:val="22"/>
              </w:rPr>
            </w:pPr>
          </w:p>
        </w:tc>
      </w:tr>
      <w:tr w:rsidR="00FC53D4" w:rsidRPr="007D5FB0" w14:paraId="235C3FE3" w14:textId="77777777" w:rsidTr="00807DCB">
        <w:tc>
          <w:tcPr>
            <w:tcW w:w="9016" w:type="dxa"/>
            <w:shd w:val="clear" w:color="auto" w:fill="E0EFF4" w:themeFill="accent4" w:themeFillTint="33"/>
          </w:tcPr>
          <w:p w14:paraId="0E5CCFB6"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(Biology)</w:t>
            </w:r>
            <w:r w:rsidRPr="007D5FB0">
              <w:rPr>
                <w:rFonts w:asciiTheme="majorHAnsi" w:hAnsiTheme="majorHAnsi" w:cstheme="majorHAnsi"/>
                <w:sz w:val="22"/>
              </w:rPr>
              <w:t>?</w:t>
            </w:r>
          </w:p>
          <w:p w14:paraId="1999263A" w14:textId="77777777" w:rsidR="00FC53D4" w:rsidRPr="007D5FB0" w:rsidRDefault="00FC53D4" w:rsidP="00807DCB">
            <w:pPr>
              <w:rPr>
                <w:rFonts w:asciiTheme="majorHAnsi" w:hAnsiTheme="majorHAnsi" w:cstheme="majorHAnsi"/>
                <w:sz w:val="22"/>
              </w:rPr>
            </w:pPr>
          </w:p>
        </w:tc>
      </w:tr>
      <w:tr w:rsidR="00FC53D4" w:rsidRPr="007D5FB0" w14:paraId="16FFC335" w14:textId="77777777" w:rsidTr="00807DCB">
        <w:tc>
          <w:tcPr>
            <w:tcW w:w="9016" w:type="dxa"/>
          </w:tcPr>
          <w:p w14:paraId="250B9F83"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Class notes/lab book</w:t>
            </w:r>
          </w:p>
          <w:p w14:paraId="49F33955"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Learning outcomes</w:t>
            </w:r>
          </w:p>
          <w:p w14:paraId="12EB5C6E"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 xml:space="preserve">End of topic questions </w:t>
            </w:r>
          </w:p>
          <w:p w14:paraId="6A45A6AC"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Extended response questions/exam style questions</w:t>
            </w:r>
          </w:p>
          <w:p w14:paraId="0D1815F7" w14:textId="77777777" w:rsidR="00FC53D4" w:rsidRPr="007D5FB0" w:rsidRDefault="00FC53D4" w:rsidP="006C37C3">
            <w:pPr>
              <w:pStyle w:val="ListParagraph"/>
              <w:numPr>
                <w:ilvl w:val="0"/>
                <w:numId w:val="89"/>
              </w:numPr>
              <w:spacing w:after="0" w:line="240" w:lineRule="auto"/>
              <w:rPr>
                <w:rFonts w:asciiTheme="majorHAnsi" w:hAnsiTheme="majorHAnsi" w:cstheme="majorHAnsi"/>
              </w:rPr>
            </w:pPr>
            <w:r w:rsidRPr="007D5FB0">
              <w:rPr>
                <w:rFonts w:asciiTheme="majorHAnsi" w:hAnsiTheme="majorHAnsi" w:cstheme="majorHAnsi"/>
              </w:rPr>
              <w:t xml:space="preserve">Revision mats </w:t>
            </w:r>
          </w:p>
          <w:p w14:paraId="700F5368" w14:textId="77777777" w:rsidR="00FC53D4" w:rsidRPr="007D5FB0" w:rsidRDefault="00FC53D4" w:rsidP="00807DCB">
            <w:pPr>
              <w:rPr>
                <w:rFonts w:asciiTheme="majorHAnsi" w:hAnsiTheme="majorHAnsi" w:cstheme="majorHAnsi"/>
                <w:sz w:val="22"/>
              </w:rPr>
            </w:pPr>
          </w:p>
        </w:tc>
      </w:tr>
      <w:tr w:rsidR="00FC53D4" w:rsidRPr="007D5FB0" w14:paraId="16CFA149" w14:textId="77777777" w:rsidTr="00807DCB">
        <w:tc>
          <w:tcPr>
            <w:tcW w:w="9016" w:type="dxa"/>
            <w:shd w:val="clear" w:color="auto" w:fill="D2F1EF" w:themeFill="accent6" w:themeFillTint="33"/>
          </w:tcPr>
          <w:p w14:paraId="6CF076A2"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resources I can use:</w:t>
            </w:r>
          </w:p>
          <w:p w14:paraId="60040F66" w14:textId="77777777" w:rsidR="00FC53D4" w:rsidRPr="007D5FB0" w:rsidRDefault="00FC53D4" w:rsidP="00807DCB">
            <w:pPr>
              <w:rPr>
                <w:rFonts w:asciiTheme="majorHAnsi" w:hAnsiTheme="majorHAnsi" w:cstheme="majorHAnsi"/>
                <w:sz w:val="22"/>
              </w:rPr>
            </w:pPr>
          </w:p>
        </w:tc>
      </w:tr>
      <w:tr w:rsidR="00FC53D4" w:rsidRPr="007D5FB0" w14:paraId="5BBCB1BE" w14:textId="77777777" w:rsidTr="00807DCB">
        <w:tc>
          <w:tcPr>
            <w:tcW w:w="9016" w:type="dxa"/>
          </w:tcPr>
          <w:p w14:paraId="366B3035" w14:textId="77777777" w:rsidR="00FC53D4" w:rsidRPr="00FE4FE2" w:rsidRDefault="00FC53D4" w:rsidP="00807DCB">
            <w:pPr>
              <w:rPr>
                <w:rFonts w:asciiTheme="majorHAnsi" w:hAnsiTheme="majorHAnsi" w:cstheme="majorHAnsi"/>
                <w:b w:val="0"/>
                <w:bCs/>
                <w:sz w:val="22"/>
              </w:rPr>
            </w:pPr>
            <w:r w:rsidRPr="00FE4FE2">
              <w:rPr>
                <w:rFonts w:asciiTheme="majorHAnsi" w:hAnsiTheme="majorHAnsi" w:cstheme="majorHAnsi"/>
                <w:b w:val="0"/>
                <w:bCs/>
                <w:sz w:val="22"/>
              </w:rPr>
              <w:t>Educake</w:t>
            </w:r>
          </w:p>
          <w:p w14:paraId="49252E0E" w14:textId="77777777" w:rsidR="00FC53D4" w:rsidRPr="00FE4FE2" w:rsidRDefault="00FC53D4" w:rsidP="00807DCB">
            <w:pPr>
              <w:rPr>
                <w:rFonts w:asciiTheme="majorHAnsi" w:hAnsiTheme="majorHAnsi" w:cstheme="majorHAnsi"/>
                <w:b w:val="0"/>
                <w:bCs/>
                <w:sz w:val="22"/>
              </w:rPr>
            </w:pPr>
            <w:r w:rsidRPr="00FE4FE2">
              <w:rPr>
                <w:rFonts w:asciiTheme="majorHAnsi" w:hAnsiTheme="majorHAnsi" w:cstheme="majorHAnsi"/>
                <w:b w:val="0"/>
                <w:bCs/>
                <w:sz w:val="22"/>
              </w:rPr>
              <w:t>Kerboodle</w:t>
            </w:r>
          </w:p>
          <w:p w14:paraId="161AC6D0" w14:textId="77777777" w:rsidR="00FC53D4" w:rsidRPr="00FE4FE2" w:rsidRDefault="00FC53D4" w:rsidP="00807DCB">
            <w:pPr>
              <w:rPr>
                <w:rFonts w:asciiTheme="majorHAnsi" w:hAnsiTheme="majorHAnsi" w:cstheme="majorHAnsi"/>
                <w:b w:val="0"/>
                <w:bCs/>
                <w:sz w:val="22"/>
              </w:rPr>
            </w:pPr>
            <w:r w:rsidRPr="00FE4FE2">
              <w:rPr>
                <w:rFonts w:asciiTheme="majorHAnsi" w:hAnsiTheme="majorHAnsi" w:cstheme="majorHAnsi"/>
                <w:b w:val="0"/>
                <w:bCs/>
                <w:sz w:val="22"/>
              </w:rPr>
              <w:t>Revision cards</w:t>
            </w:r>
          </w:p>
          <w:p w14:paraId="5A119EDA" w14:textId="77777777" w:rsidR="00CB14F4" w:rsidRDefault="00CB14F4" w:rsidP="00807DCB">
            <w:pPr>
              <w:rPr>
                <w:rFonts w:asciiTheme="majorHAnsi" w:hAnsiTheme="majorHAnsi" w:cstheme="majorHAnsi"/>
                <w:sz w:val="22"/>
              </w:rPr>
            </w:pPr>
          </w:p>
          <w:p w14:paraId="573550ED" w14:textId="77777777" w:rsidR="00CB14F4" w:rsidRDefault="00CB14F4" w:rsidP="00807DCB">
            <w:pPr>
              <w:rPr>
                <w:rFonts w:asciiTheme="majorHAnsi" w:hAnsiTheme="majorHAnsi" w:cstheme="majorHAnsi"/>
                <w:sz w:val="22"/>
              </w:rPr>
            </w:pPr>
          </w:p>
          <w:p w14:paraId="2D45EFD4" w14:textId="77777777" w:rsidR="00CB14F4" w:rsidRDefault="00CB14F4" w:rsidP="00807DCB">
            <w:pPr>
              <w:rPr>
                <w:rFonts w:asciiTheme="majorHAnsi" w:hAnsiTheme="majorHAnsi" w:cstheme="majorHAnsi"/>
                <w:sz w:val="22"/>
              </w:rPr>
            </w:pPr>
          </w:p>
          <w:p w14:paraId="15D70B64" w14:textId="77777777" w:rsidR="00CB14F4" w:rsidRDefault="00CB14F4" w:rsidP="00807DCB">
            <w:pPr>
              <w:rPr>
                <w:rFonts w:asciiTheme="majorHAnsi" w:hAnsiTheme="majorHAnsi" w:cstheme="majorHAnsi"/>
                <w:sz w:val="22"/>
              </w:rPr>
            </w:pPr>
          </w:p>
          <w:p w14:paraId="3264AFE5" w14:textId="6F0E621E" w:rsidR="00CB14F4" w:rsidRPr="007D5FB0" w:rsidRDefault="00CB14F4" w:rsidP="00807DCB">
            <w:pPr>
              <w:rPr>
                <w:rFonts w:asciiTheme="majorHAnsi" w:hAnsiTheme="majorHAnsi" w:cstheme="majorHAnsi"/>
                <w:sz w:val="22"/>
              </w:rPr>
            </w:pPr>
          </w:p>
        </w:tc>
      </w:tr>
      <w:tr w:rsidR="00FC53D4" w:rsidRPr="007D5FB0" w14:paraId="7907D093" w14:textId="77777777" w:rsidTr="00807DCB">
        <w:tc>
          <w:tcPr>
            <w:tcW w:w="9016" w:type="dxa"/>
            <w:shd w:val="clear" w:color="auto" w:fill="FFCCFF"/>
          </w:tcPr>
          <w:p w14:paraId="70FB9FC9"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lastRenderedPageBreak/>
              <w:t>Useful websites I can use:</w:t>
            </w:r>
          </w:p>
          <w:p w14:paraId="002DD317" w14:textId="77777777" w:rsidR="00FC53D4" w:rsidRPr="007D5FB0" w:rsidRDefault="00FC53D4" w:rsidP="00807DCB">
            <w:pPr>
              <w:rPr>
                <w:rFonts w:asciiTheme="majorHAnsi" w:hAnsiTheme="majorHAnsi" w:cstheme="majorHAnsi"/>
                <w:sz w:val="22"/>
              </w:rPr>
            </w:pPr>
          </w:p>
        </w:tc>
      </w:tr>
      <w:tr w:rsidR="00FC53D4" w:rsidRPr="007D5FB0" w14:paraId="7D5B279D" w14:textId="77777777" w:rsidTr="00807DCB">
        <w:tc>
          <w:tcPr>
            <w:tcW w:w="9016" w:type="dxa"/>
          </w:tcPr>
          <w:p w14:paraId="3BD99296" w14:textId="77777777" w:rsidR="00FC53D4" w:rsidRPr="007D5FB0" w:rsidRDefault="00FC53D4" w:rsidP="00807DCB">
            <w:pPr>
              <w:rPr>
                <w:rFonts w:asciiTheme="majorHAnsi" w:hAnsiTheme="majorHAnsi" w:cstheme="majorHAnsi"/>
                <w:sz w:val="22"/>
              </w:rPr>
            </w:pPr>
          </w:p>
          <w:p w14:paraId="24D95E09" w14:textId="77777777" w:rsidR="00FC53D4" w:rsidRPr="007D5FB0" w:rsidRDefault="00000000" w:rsidP="00807DCB">
            <w:pPr>
              <w:rPr>
                <w:rFonts w:asciiTheme="majorHAnsi" w:hAnsiTheme="majorHAnsi" w:cstheme="majorHAnsi"/>
                <w:sz w:val="22"/>
              </w:rPr>
            </w:pPr>
            <w:hyperlink r:id="rId379" w:history="1">
              <w:r w:rsidR="00FC53D4" w:rsidRPr="007D5FB0">
                <w:rPr>
                  <w:rFonts w:asciiTheme="majorHAnsi" w:hAnsiTheme="majorHAnsi" w:cstheme="majorHAnsi"/>
                  <w:color w:val="0000FF"/>
                  <w:sz w:val="22"/>
                  <w:u w:val="single"/>
                </w:rPr>
                <w:t>Mutation and variation - Inheritance - OCR Gateway - GCSE Combined Science Revision - OCR Gateway - BBC Bitesize</w:t>
              </w:r>
            </w:hyperlink>
          </w:p>
          <w:p w14:paraId="41F93511" w14:textId="77777777" w:rsidR="00FC53D4" w:rsidRPr="007D5FB0" w:rsidRDefault="00FC53D4" w:rsidP="00807DCB">
            <w:pPr>
              <w:rPr>
                <w:rFonts w:asciiTheme="majorHAnsi" w:hAnsiTheme="majorHAnsi" w:cstheme="majorHAnsi"/>
                <w:sz w:val="22"/>
              </w:rPr>
            </w:pPr>
          </w:p>
          <w:p w14:paraId="1075B70D" w14:textId="77777777" w:rsidR="00FC53D4" w:rsidRPr="007D5FB0" w:rsidRDefault="00000000" w:rsidP="00807DCB">
            <w:pPr>
              <w:rPr>
                <w:rFonts w:asciiTheme="majorHAnsi" w:hAnsiTheme="majorHAnsi" w:cstheme="majorHAnsi"/>
                <w:sz w:val="22"/>
              </w:rPr>
            </w:pPr>
            <w:hyperlink r:id="rId380" w:history="1">
              <w:r w:rsidR="00FC53D4" w:rsidRPr="007D5FB0">
                <w:rPr>
                  <w:rFonts w:asciiTheme="majorHAnsi" w:hAnsiTheme="majorHAnsi" w:cstheme="majorHAnsi"/>
                  <w:color w:val="0000FF"/>
                  <w:sz w:val="22"/>
                  <w:u w:val="single"/>
                </w:rPr>
                <w:t>GCSE Science Revision Biology "Sexual and Asexual Reproduction" - YouTube</w:t>
              </w:r>
            </w:hyperlink>
          </w:p>
          <w:p w14:paraId="0EFC3A74" w14:textId="77777777" w:rsidR="00FC53D4" w:rsidRPr="007D5FB0" w:rsidRDefault="00FC53D4" w:rsidP="00807DCB">
            <w:pPr>
              <w:rPr>
                <w:rFonts w:asciiTheme="majorHAnsi" w:hAnsiTheme="majorHAnsi" w:cstheme="majorHAnsi"/>
                <w:sz w:val="22"/>
              </w:rPr>
            </w:pPr>
          </w:p>
        </w:tc>
      </w:tr>
      <w:tr w:rsidR="00FC53D4" w:rsidRPr="007D5FB0" w14:paraId="0F28316E" w14:textId="77777777" w:rsidTr="00807DCB">
        <w:tc>
          <w:tcPr>
            <w:tcW w:w="9016" w:type="dxa"/>
            <w:shd w:val="clear" w:color="auto" w:fill="CCFFFF"/>
          </w:tcPr>
          <w:p w14:paraId="2D0BAA12"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33884E14" w14:textId="77777777" w:rsidR="00FC53D4" w:rsidRPr="007D5FB0" w:rsidRDefault="00FC53D4" w:rsidP="00807DCB">
            <w:pPr>
              <w:rPr>
                <w:rFonts w:asciiTheme="majorHAnsi" w:hAnsiTheme="majorHAnsi" w:cstheme="majorHAnsi"/>
                <w:sz w:val="22"/>
              </w:rPr>
            </w:pPr>
          </w:p>
        </w:tc>
      </w:tr>
      <w:tr w:rsidR="00FC53D4" w:rsidRPr="007D5FB0" w14:paraId="1FD640B7" w14:textId="77777777" w:rsidTr="00807DCB">
        <w:trPr>
          <w:trHeight w:val="165"/>
        </w:trPr>
        <w:tc>
          <w:tcPr>
            <w:tcW w:w="9016" w:type="dxa"/>
          </w:tcPr>
          <w:p w14:paraId="13FD0C79" w14:textId="77777777" w:rsidR="00FC53D4" w:rsidRPr="007D5FB0" w:rsidRDefault="00FC53D4" w:rsidP="00807DCB">
            <w:pPr>
              <w:rPr>
                <w:rFonts w:asciiTheme="majorHAnsi" w:hAnsiTheme="majorHAnsi" w:cstheme="majorHAnsi"/>
                <w:sz w:val="22"/>
              </w:rPr>
            </w:pPr>
          </w:p>
          <w:p w14:paraId="6DD44AAE" w14:textId="77777777" w:rsidR="00FC53D4" w:rsidRPr="007D5FB0" w:rsidRDefault="00000000" w:rsidP="00807DCB">
            <w:pPr>
              <w:rPr>
                <w:rFonts w:asciiTheme="majorHAnsi" w:hAnsiTheme="majorHAnsi" w:cstheme="majorHAnsi"/>
                <w:sz w:val="22"/>
              </w:rPr>
            </w:pPr>
            <w:hyperlink r:id="rId381" w:history="1">
              <w:r w:rsidR="00FC53D4" w:rsidRPr="007D5FB0">
                <w:rPr>
                  <w:rFonts w:asciiTheme="majorHAnsi" w:hAnsiTheme="majorHAnsi" w:cstheme="majorHAnsi"/>
                  <w:color w:val="0000FF"/>
                  <w:sz w:val="22"/>
                  <w:u w:val="single"/>
                </w:rPr>
                <w:t>11 Facts about Genetic Engineering and Why It's Important (interestingengineering.com)</w:t>
              </w:r>
            </w:hyperlink>
          </w:p>
          <w:p w14:paraId="0441F56B" w14:textId="77777777" w:rsidR="00FC53D4" w:rsidRPr="007D5FB0" w:rsidRDefault="00FC53D4" w:rsidP="00807DCB">
            <w:pPr>
              <w:rPr>
                <w:rFonts w:asciiTheme="majorHAnsi" w:hAnsiTheme="majorHAnsi" w:cstheme="majorHAnsi"/>
                <w:sz w:val="22"/>
              </w:rPr>
            </w:pPr>
          </w:p>
          <w:p w14:paraId="7170B540" w14:textId="77777777" w:rsidR="00FC53D4" w:rsidRPr="007D5FB0" w:rsidRDefault="00000000" w:rsidP="00807DCB">
            <w:pPr>
              <w:rPr>
                <w:rFonts w:asciiTheme="majorHAnsi" w:hAnsiTheme="majorHAnsi" w:cstheme="majorHAnsi"/>
                <w:sz w:val="22"/>
              </w:rPr>
            </w:pPr>
            <w:hyperlink r:id="rId382" w:history="1">
              <w:r w:rsidR="00FC53D4" w:rsidRPr="007D5FB0">
                <w:rPr>
                  <w:rFonts w:asciiTheme="majorHAnsi" w:hAnsiTheme="majorHAnsi" w:cstheme="majorHAnsi"/>
                  <w:color w:val="0000FF"/>
                  <w:sz w:val="22"/>
                  <w:u w:val="single"/>
                </w:rPr>
                <w:t>Genetic Disorders (genome.gov)</w:t>
              </w:r>
            </w:hyperlink>
          </w:p>
          <w:p w14:paraId="0BE65EF9" w14:textId="77777777" w:rsidR="00FC53D4" w:rsidRPr="007D5FB0" w:rsidRDefault="00FC53D4" w:rsidP="00807DCB">
            <w:pPr>
              <w:rPr>
                <w:rFonts w:asciiTheme="majorHAnsi" w:hAnsiTheme="majorHAnsi" w:cstheme="majorHAnsi"/>
                <w:sz w:val="22"/>
              </w:rPr>
            </w:pPr>
          </w:p>
        </w:tc>
      </w:tr>
    </w:tbl>
    <w:p w14:paraId="7CA65B26" w14:textId="6ED4CBB5" w:rsidR="00FC53D4" w:rsidRPr="007D5FB0" w:rsidRDefault="00FC53D4" w:rsidP="00DF027C">
      <w:pPr>
        <w:rPr>
          <w:rFonts w:asciiTheme="majorHAnsi" w:hAnsiTheme="majorHAnsi" w:cstheme="majorHAnsi"/>
          <w:b w:val="0"/>
          <w:bCs/>
          <w:sz w:val="22"/>
        </w:rPr>
      </w:pPr>
    </w:p>
    <w:p w14:paraId="7497D8A9" w14:textId="005FB99E" w:rsidR="00FC53D4" w:rsidRPr="007D5FB0" w:rsidRDefault="00FC53D4" w:rsidP="00DF027C">
      <w:pPr>
        <w:rPr>
          <w:rFonts w:asciiTheme="majorHAnsi" w:hAnsiTheme="majorHAnsi" w:cstheme="majorHAnsi"/>
          <w:b w:val="0"/>
          <w:bCs/>
          <w:sz w:val="22"/>
        </w:rPr>
      </w:pPr>
    </w:p>
    <w:p w14:paraId="73609D5D" w14:textId="5C81F71D" w:rsidR="00FC53D4" w:rsidRPr="007D5FB0" w:rsidRDefault="00FC53D4" w:rsidP="00DF027C">
      <w:pPr>
        <w:rPr>
          <w:rFonts w:asciiTheme="majorHAnsi" w:hAnsiTheme="majorHAnsi" w:cstheme="majorHAnsi"/>
          <w:b w:val="0"/>
          <w:bCs/>
          <w:sz w:val="22"/>
        </w:rPr>
      </w:pPr>
    </w:p>
    <w:p w14:paraId="00F20535" w14:textId="5FBE646B" w:rsidR="00FC53D4" w:rsidRPr="007D5FB0" w:rsidRDefault="00FC53D4" w:rsidP="00DF027C">
      <w:pPr>
        <w:rPr>
          <w:rFonts w:asciiTheme="majorHAnsi" w:hAnsiTheme="majorHAnsi" w:cstheme="majorHAnsi"/>
          <w:b w:val="0"/>
          <w:bCs/>
          <w:sz w:val="22"/>
        </w:rPr>
      </w:pPr>
    </w:p>
    <w:p w14:paraId="261F567C" w14:textId="1B458A6C" w:rsidR="00FC53D4" w:rsidRPr="007D5FB0" w:rsidRDefault="00FC53D4" w:rsidP="00DF027C">
      <w:pPr>
        <w:rPr>
          <w:rFonts w:asciiTheme="majorHAnsi" w:hAnsiTheme="majorHAnsi" w:cstheme="majorHAnsi"/>
          <w:b w:val="0"/>
          <w:bCs/>
          <w:sz w:val="22"/>
        </w:rPr>
      </w:pPr>
    </w:p>
    <w:p w14:paraId="55DC0DA0" w14:textId="76039C65" w:rsidR="00FC53D4" w:rsidRPr="007D5FB0" w:rsidRDefault="00FC53D4" w:rsidP="00DF027C">
      <w:pPr>
        <w:rPr>
          <w:rFonts w:asciiTheme="majorHAnsi" w:hAnsiTheme="majorHAnsi" w:cstheme="majorHAnsi"/>
          <w:b w:val="0"/>
          <w:bCs/>
          <w:sz w:val="22"/>
        </w:rPr>
      </w:pPr>
    </w:p>
    <w:p w14:paraId="0393D6C4" w14:textId="59A2CB48" w:rsidR="00FC53D4" w:rsidRPr="007D5FB0" w:rsidRDefault="00FC53D4" w:rsidP="00DF027C">
      <w:pPr>
        <w:rPr>
          <w:rFonts w:asciiTheme="majorHAnsi" w:hAnsiTheme="majorHAnsi" w:cstheme="majorHAnsi"/>
          <w:b w:val="0"/>
          <w:bCs/>
          <w:sz w:val="22"/>
        </w:rPr>
      </w:pPr>
    </w:p>
    <w:p w14:paraId="555D7E31" w14:textId="7EBF135C" w:rsidR="00FC53D4" w:rsidRPr="007D5FB0" w:rsidRDefault="00FC53D4" w:rsidP="00DF027C">
      <w:pPr>
        <w:rPr>
          <w:rFonts w:asciiTheme="majorHAnsi" w:hAnsiTheme="majorHAnsi" w:cstheme="majorHAnsi"/>
          <w:b w:val="0"/>
          <w:bCs/>
          <w:sz w:val="22"/>
        </w:rPr>
      </w:pPr>
    </w:p>
    <w:p w14:paraId="0356B067" w14:textId="2FBA1C30" w:rsidR="00FC53D4" w:rsidRPr="007D5FB0" w:rsidRDefault="00FC53D4" w:rsidP="00DF027C">
      <w:pPr>
        <w:rPr>
          <w:rFonts w:asciiTheme="majorHAnsi" w:hAnsiTheme="majorHAnsi" w:cstheme="majorHAnsi"/>
          <w:b w:val="0"/>
          <w:bCs/>
          <w:sz w:val="22"/>
        </w:rPr>
      </w:pPr>
    </w:p>
    <w:p w14:paraId="11D81CD4" w14:textId="2AD6BE1E" w:rsidR="00FC53D4" w:rsidRPr="007D5FB0" w:rsidRDefault="00FC53D4" w:rsidP="00DF027C">
      <w:pPr>
        <w:rPr>
          <w:rFonts w:asciiTheme="majorHAnsi" w:hAnsiTheme="majorHAnsi" w:cstheme="majorHAnsi"/>
          <w:b w:val="0"/>
          <w:bCs/>
          <w:sz w:val="22"/>
        </w:rPr>
      </w:pPr>
    </w:p>
    <w:p w14:paraId="0B485B38" w14:textId="71E03068" w:rsidR="00FC53D4" w:rsidRPr="007D5FB0" w:rsidRDefault="00FC53D4" w:rsidP="00DF027C">
      <w:pPr>
        <w:rPr>
          <w:rFonts w:asciiTheme="majorHAnsi" w:hAnsiTheme="majorHAnsi" w:cstheme="majorHAnsi"/>
          <w:b w:val="0"/>
          <w:bCs/>
          <w:sz w:val="22"/>
        </w:rPr>
      </w:pPr>
    </w:p>
    <w:p w14:paraId="40AE0768" w14:textId="6F5F03E9" w:rsidR="00FC53D4" w:rsidRPr="007D5FB0" w:rsidRDefault="00FC53D4" w:rsidP="00DF027C">
      <w:pPr>
        <w:rPr>
          <w:rFonts w:asciiTheme="majorHAnsi" w:hAnsiTheme="majorHAnsi" w:cstheme="majorHAnsi"/>
          <w:b w:val="0"/>
          <w:bCs/>
          <w:sz w:val="22"/>
        </w:rPr>
      </w:pPr>
    </w:p>
    <w:p w14:paraId="2B25E766" w14:textId="75DCC3C8" w:rsidR="00FC53D4" w:rsidRDefault="00FC53D4" w:rsidP="00DF027C">
      <w:pPr>
        <w:rPr>
          <w:rFonts w:asciiTheme="majorHAnsi" w:hAnsiTheme="majorHAnsi" w:cstheme="majorHAnsi"/>
          <w:b w:val="0"/>
          <w:bCs/>
          <w:sz w:val="22"/>
        </w:rPr>
      </w:pPr>
    </w:p>
    <w:p w14:paraId="314FC24C" w14:textId="5BDDB426" w:rsidR="00CB14F4" w:rsidRDefault="00CB14F4" w:rsidP="00DF027C">
      <w:pPr>
        <w:rPr>
          <w:rFonts w:asciiTheme="majorHAnsi" w:hAnsiTheme="majorHAnsi" w:cstheme="majorHAnsi"/>
          <w:b w:val="0"/>
          <w:bCs/>
          <w:sz w:val="22"/>
        </w:rPr>
      </w:pPr>
    </w:p>
    <w:p w14:paraId="63550E23" w14:textId="510C49FA" w:rsidR="00CB14F4" w:rsidRDefault="00CB14F4" w:rsidP="00DF027C">
      <w:pPr>
        <w:rPr>
          <w:rFonts w:asciiTheme="majorHAnsi" w:hAnsiTheme="majorHAnsi" w:cstheme="majorHAnsi"/>
          <w:b w:val="0"/>
          <w:bCs/>
          <w:sz w:val="22"/>
        </w:rPr>
      </w:pPr>
    </w:p>
    <w:p w14:paraId="5F7EDFEC" w14:textId="2161545A" w:rsidR="00CB14F4" w:rsidRDefault="00CB14F4" w:rsidP="00DF027C">
      <w:pPr>
        <w:rPr>
          <w:rFonts w:asciiTheme="majorHAnsi" w:hAnsiTheme="majorHAnsi" w:cstheme="majorHAnsi"/>
          <w:b w:val="0"/>
          <w:bCs/>
          <w:sz w:val="22"/>
        </w:rPr>
      </w:pPr>
    </w:p>
    <w:p w14:paraId="2DEDBE96" w14:textId="14B55BAF" w:rsidR="00CB14F4" w:rsidRDefault="00CB14F4" w:rsidP="00DF027C">
      <w:pPr>
        <w:rPr>
          <w:rFonts w:asciiTheme="majorHAnsi" w:hAnsiTheme="majorHAnsi" w:cstheme="majorHAnsi"/>
          <w:b w:val="0"/>
          <w:bCs/>
          <w:sz w:val="22"/>
        </w:rPr>
      </w:pPr>
    </w:p>
    <w:p w14:paraId="0C8AFE3A" w14:textId="4B47ACA5" w:rsidR="00CB14F4" w:rsidRDefault="00CB14F4" w:rsidP="00DF027C">
      <w:pPr>
        <w:rPr>
          <w:rFonts w:asciiTheme="majorHAnsi" w:hAnsiTheme="majorHAnsi" w:cstheme="majorHAnsi"/>
          <w:b w:val="0"/>
          <w:bCs/>
          <w:sz w:val="22"/>
        </w:rPr>
      </w:pPr>
    </w:p>
    <w:p w14:paraId="17B70AEA" w14:textId="642A65BB" w:rsidR="00CB14F4" w:rsidRDefault="00CB14F4" w:rsidP="00DF027C">
      <w:pPr>
        <w:rPr>
          <w:rFonts w:asciiTheme="majorHAnsi" w:hAnsiTheme="majorHAnsi" w:cstheme="majorHAnsi"/>
          <w:b w:val="0"/>
          <w:bCs/>
          <w:sz w:val="22"/>
        </w:rPr>
      </w:pPr>
    </w:p>
    <w:p w14:paraId="498DB603" w14:textId="5C8C6D53" w:rsidR="00CB14F4" w:rsidRDefault="00CB14F4" w:rsidP="00DF027C">
      <w:pPr>
        <w:rPr>
          <w:rFonts w:asciiTheme="majorHAnsi" w:hAnsiTheme="majorHAnsi" w:cstheme="majorHAnsi"/>
          <w:b w:val="0"/>
          <w:bCs/>
          <w:sz w:val="22"/>
        </w:rPr>
      </w:pPr>
    </w:p>
    <w:p w14:paraId="124AF9FF" w14:textId="6165743E" w:rsidR="00CB14F4" w:rsidRDefault="00CB14F4" w:rsidP="00DF027C">
      <w:pPr>
        <w:rPr>
          <w:rFonts w:asciiTheme="majorHAnsi" w:hAnsiTheme="majorHAnsi" w:cstheme="majorHAnsi"/>
          <w:b w:val="0"/>
          <w:bCs/>
          <w:sz w:val="22"/>
        </w:rPr>
      </w:pPr>
    </w:p>
    <w:p w14:paraId="0C2948BE" w14:textId="26D848D0" w:rsidR="00CB14F4" w:rsidRDefault="00CB14F4" w:rsidP="00DF027C">
      <w:pPr>
        <w:rPr>
          <w:rFonts w:asciiTheme="majorHAnsi" w:hAnsiTheme="majorHAnsi" w:cstheme="majorHAnsi"/>
          <w:b w:val="0"/>
          <w:bCs/>
          <w:sz w:val="22"/>
        </w:rPr>
      </w:pPr>
    </w:p>
    <w:p w14:paraId="526E1859" w14:textId="64A8DE6E" w:rsidR="00CB14F4" w:rsidRDefault="00CB14F4" w:rsidP="00DF027C">
      <w:pPr>
        <w:rPr>
          <w:rFonts w:asciiTheme="majorHAnsi" w:hAnsiTheme="majorHAnsi" w:cstheme="majorHAnsi"/>
          <w:b w:val="0"/>
          <w:bCs/>
          <w:sz w:val="22"/>
        </w:rPr>
      </w:pPr>
    </w:p>
    <w:p w14:paraId="3D6A0278" w14:textId="26ED8DA3" w:rsidR="00CB14F4" w:rsidRDefault="00CB14F4" w:rsidP="00DF027C">
      <w:pPr>
        <w:rPr>
          <w:rFonts w:asciiTheme="majorHAnsi" w:hAnsiTheme="majorHAnsi" w:cstheme="majorHAnsi"/>
          <w:b w:val="0"/>
          <w:bCs/>
          <w:sz w:val="22"/>
        </w:rPr>
      </w:pPr>
    </w:p>
    <w:p w14:paraId="025F6A1B" w14:textId="217630A7" w:rsidR="00CB14F4" w:rsidRDefault="00CB14F4" w:rsidP="00DF027C">
      <w:pPr>
        <w:rPr>
          <w:rFonts w:asciiTheme="majorHAnsi" w:hAnsiTheme="majorHAnsi" w:cstheme="majorHAnsi"/>
          <w:b w:val="0"/>
          <w:bCs/>
          <w:sz w:val="22"/>
        </w:rPr>
      </w:pPr>
    </w:p>
    <w:p w14:paraId="4E353BE7" w14:textId="6B47F777" w:rsidR="00CB14F4" w:rsidRDefault="00CB14F4" w:rsidP="00DF027C">
      <w:pPr>
        <w:rPr>
          <w:rFonts w:asciiTheme="majorHAnsi" w:hAnsiTheme="majorHAnsi" w:cstheme="majorHAnsi"/>
          <w:b w:val="0"/>
          <w:bCs/>
          <w:sz w:val="22"/>
        </w:rPr>
      </w:pPr>
    </w:p>
    <w:p w14:paraId="42ED754F" w14:textId="2ABA32E3" w:rsidR="00CB14F4" w:rsidRDefault="00CB14F4" w:rsidP="00DF027C">
      <w:pPr>
        <w:rPr>
          <w:rFonts w:asciiTheme="majorHAnsi" w:hAnsiTheme="majorHAnsi" w:cstheme="majorHAnsi"/>
          <w:b w:val="0"/>
          <w:bCs/>
          <w:sz w:val="22"/>
        </w:rPr>
      </w:pPr>
    </w:p>
    <w:p w14:paraId="443F0A7A" w14:textId="4181C642" w:rsidR="00CB14F4" w:rsidRDefault="00CB14F4" w:rsidP="00DF027C">
      <w:pPr>
        <w:rPr>
          <w:rFonts w:asciiTheme="majorHAnsi" w:hAnsiTheme="majorHAnsi" w:cstheme="majorHAnsi"/>
          <w:b w:val="0"/>
          <w:bCs/>
          <w:sz w:val="22"/>
        </w:rPr>
      </w:pPr>
    </w:p>
    <w:p w14:paraId="2A9FA6F2" w14:textId="49D46B01" w:rsidR="00CB14F4" w:rsidRDefault="00CB14F4" w:rsidP="00DF027C">
      <w:pPr>
        <w:rPr>
          <w:rFonts w:asciiTheme="majorHAnsi" w:hAnsiTheme="majorHAnsi" w:cstheme="majorHAnsi"/>
          <w:b w:val="0"/>
          <w:bCs/>
          <w:sz w:val="22"/>
        </w:rPr>
      </w:pPr>
    </w:p>
    <w:p w14:paraId="7519DE13" w14:textId="7C698180" w:rsidR="00CB14F4" w:rsidRDefault="00CB14F4" w:rsidP="00DF027C">
      <w:pPr>
        <w:rPr>
          <w:rFonts w:asciiTheme="majorHAnsi" w:hAnsiTheme="majorHAnsi" w:cstheme="majorHAnsi"/>
          <w:b w:val="0"/>
          <w:bCs/>
          <w:sz w:val="22"/>
        </w:rPr>
      </w:pPr>
    </w:p>
    <w:p w14:paraId="7699FC6A" w14:textId="77777777" w:rsidR="00CB14F4" w:rsidRPr="007D5FB0" w:rsidRDefault="00CB14F4" w:rsidP="00DF027C">
      <w:pPr>
        <w:rPr>
          <w:rFonts w:asciiTheme="majorHAnsi" w:hAnsiTheme="majorHAnsi" w:cstheme="majorHAnsi"/>
          <w:b w:val="0"/>
          <w:bCs/>
          <w:sz w:val="22"/>
        </w:rPr>
      </w:pPr>
    </w:p>
    <w:p w14:paraId="54DDF197" w14:textId="618A090B" w:rsidR="00FC53D4" w:rsidRPr="007D5FB0" w:rsidRDefault="00FC53D4" w:rsidP="00DF027C">
      <w:pPr>
        <w:rPr>
          <w:rFonts w:asciiTheme="majorHAnsi" w:hAnsiTheme="majorHAnsi" w:cstheme="majorHAnsi"/>
          <w:b w:val="0"/>
          <w:bCs/>
          <w:sz w:val="22"/>
        </w:rPr>
      </w:pPr>
    </w:p>
    <w:p w14:paraId="4BA473AA" w14:textId="147E02D3" w:rsidR="00FC53D4" w:rsidRPr="00CB14F4" w:rsidRDefault="00FC53D4" w:rsidP="00FC53D4">
      <w:pPr>
        <w:jc w:val="center"/>
        <w:rPr>
          <w:rFonts w:asciiTheme="majorHAnsi" w:hAnsiTheme="majorHAnsi" w:cstheme="majorHAnsi"/>
          <w:bCs/>
          <w:color w:val="013A57" w:themeColor="accent1" w:themeShade="BF"/>
          <w:szCs w:val="28"/>
        </w:rPr>
      </w:pPr>
      <w:r w:rsidRPr="00CB14F4">
        <w:rPr>
          <w:rFonts w:asciiTheme="majorHAnsi" w:hAnsiTheme="majorHAnsi" w:cstheme="majorHAnsi"/>
          <w:bCs/>
          <w:color w:val="013A57" w:themeColor="accent1" w:themeShade="BF"/>
          <w:szCs w:val="28"/>
        </w:rPr>
        <w:lastRenderedPageBreak/>
        <w:t>Year 11D Spring Revision for AQA Combined Science.</w:t>
      </w:r>
    </w:p>
    <w:p w14:paraId="413F1B1D" w14:textId="77777777" w:rsidR="006C37C3" w:rsidRPr="007D5FB0" w:rsidRDefault="006C37C3" w:rsidP="00FC53D4">
      <w:pPr>
        <w:jc w:val="center"/>
        <w:rPr>
          <w:rFonts w:asciiTheme="majorHAnsi" w:hAnsiTheme="majorHAnsi" w:cstheme="majorHAnsi"/>
          <w:b w:val="0"/>
          <w:bCs/>
          <w:color w:val="013A57" w:themeColor="accent1" w:themeShade="BF"/>
          <w:sz w:val="22"/>
        </w:rPr>
      </w:pPr>
    </w:p>
    <w:tbl>
      <w:tblPr>
        <w:tblStyle w:val="TableGrid"/>
        <w:tblW w:w="0" w:type="auto"/>
        <w:tblLook w:val="04A0" w:firstRow="1" w:lastRow="0" w:firstColumn="1" w:lastColumn="0" w:noHBand="0" w:noVBand="1"/>
      </w:tblPr>
      <w:tblGrid>
        <w:gridCol w:w="9016"/>
      </w:tblGrid>
      <w:tr w:rsidR="00FC53D4" w:rsidRPr="007D5FB0" w14:paraId="41AC59A9" w14:textId="77777777" w:rsidTr="00807DCB">
        <w:tc>
          <w:tcPr>
            <w:tcW w:w="9016" w:type="dxa"/>
            <w:shd w:val="clear" w:color="auto" w:fill="CCFFCC"/>
          </w:tcPr>
          <w:p w14:paraId="7EF615B9"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FC53D4" w:rsidRPr="007D5FB0" w14:paraId="4D2D2F88" w14:textId="77777777" w:rsidTr="00807DCB">
        <w:tc>
          <w:tcPr>
            <w:tcW w:w="9016" w:type="dxa"/>
            <w:shd w:val="clear" w:color="auto" w:fill="auto"/>
          </w:tcPr>
          <w:p w14:paraId="0BF88130" w14:textId="77777777" w:rsidR="00FC53D4" w:rsidRPr="007D5FB0" w:rsidRDefault="00FC53D4" w:rsidP="00807DCB">
            <w:pPr>
              <w:rPr>
                <w:rFonts w:asciiTheme="majorHAnsi" w:hAnsiTheme="majorHAnsi" w:cstheme="majorHAnsi"/>
                <w:b w:val="0"/>
                <w:bCs/>
                <w:sz w:val="22"/>
              </w:rPr>
            </w:pPr>
            <w:r w:rsidRPr="007D5FB0">
              <w:rPr>
                <w:rFonts w:asciiTheme="majorHAnsi" w:hAnsiTheme="majorHAnsi" w:cstheme="majorHAnsi"/>
                <w:bCs/>
                <w:sz w:val="22"/>
              </w:rPr>
              <w:t>Biology</w:t>
            </w:r>
          </w:p>
          <w:p w14:paraId="5780CB47" w14:textId="77777777" w:rsidR="00FC53D4" w:rsidRPr="007D5FB0" w:rsidRDefault="00FC53D4" w:rsidP="006C37C3">
            <w:pPr>
              <w:pStyle w:val="ListParagraph"/>
              <w:numPr>
                <w:ilvl w:val="0"/>
                <w:numId w:val="99"/>
              </w:numPr>
              <w:spacing w:after="0" w:line="240" w:lineRule="auto"/>
              <w:rPr>
                <w:rFonts w:asciiTheme="majorHAnsi" w:hAnsiTheme="majorHAnsi" w:cstheme="majorHAnsi"/>
              </w:rPr>
            </w:pPr>
            <w:r w:rsidRPr="007D5FB0">
              <w:rPr>
                <w:rFonts w:asciiTheme="majorHAnsi" w:hAnsiTheme="majorHAnsi" w:cstheme="majorHAnsi"/>
              </w:rPr>
              <w:t xml:space="preserve">Inheritance, variation, and evolution </w:t>
            </w:r>
          </w:p>
          <w:p w14:paraId="03034F85" w14:textId="77777777" w:rsidR="00FC53D4" w:rsidRPr="007D5FB0" w:rsidRDefault="00FC53D4" w:rsidP="006C37C3">
            <w:pPr>
              <w:pStyle w:val="ListParagraph"/>
              <w:numPr>
                <w:ilvl w:val="0"/>
                <w:numId w:val="99"/>
              </w:numPr>
              <w:spacing w:after="0" w:line="240" w:lineRule="auto"/>
              <w:rPr>
                <w:rFonts w:asciiTheme="majorHAnsi" w:hAnsiTheme="majorHAnsi" w:cstheme="majorHAnsi"/>
              </w:rPr>
            </w:pPr>
            <w:r w:rsidRPr="007D5FB0">
              <w:rPr>
                <w:rFonts w:asciiTheme="majorHAnsi" w:hAnsiTheme="majorHAnsi" w:cstheme="majorHAnsi"/>
              </w:rPr>
              <w:t>Ecology</w:t>
            </w:r>
          </w:p>
          <w:p w14:paraId="310E43EF" w14:textId="77777777" w:rsidR="00FC53D4" w:rsidRPr="007D5FB0" w:rsidRDefault="00FC53D4" w:rsidP="00807DCB">
            <w:pPr>
              <w:pStyle w:val="ListParagraph"/>
              <w:rPr>
                <w:rFonts w:asciiTheme="majorHAnsi" w:hAnsiTheme="majorHAnsi" w:cstheme="majorHAnsi"/>
              </w:rPr>
            </w:pPr>
          </w:p>
          <w:p w14:paraId="0B50FE86" w14:textId="77777777" w:rsidR="00FC53D4" w:rsidRPr="007D5FB0" w:rsidRDefault="00FC53D4" w:rsidP="00807DCB">
            <w:pPr>
              <w:rPr>
                <w:rFonts w:asciiTheme="majorHAnsi" w:hAnsiTheme="majorHAnsi" w:cstheme="majorHAnsi"/>
                <w:b w:val="0"/>
                <w:bCs/>
                <w:sz w:val="22"/>
              </w:rPr>
            </w:pPr>
            <w:r w:rsidRPr="007D5FB0">
              <w:rPr>
                <w:rFonts w:asciiTheme="majorHAnsi" w:hAnsiTheme="majorHAnsi" w:cstheme="majorHAnsi"/>
                <w:bCs/>
                <w:sz w:val="22"/>
              </w:rPr>
              <w:t>Chemistry</w:t>
            </w:r>
          </w:p>
          <w:p w14:paraId="3D4104DD" w14:textId="77777777" w:rsidR="00FC53D4" w:rsidRPr="007D5FB0" w:rsidRDefault="00FC53D4" w:rsidP="006C37C3">
            <w:pPr>
              <w:pStyle w:val="ListParagraph"/>
              <w:numPr>
                <w:ilvl w:val="0"/>
                <w:numId w:val="99"/>
              </w:numPr>
              <w:spacing w:after="0" w:line="240" w:lineRule="auto"/>
              <w:rPr>
                <w:rFonts w:asciiTheme="majorHAnsi" w:hAnsiTheme="majorHAnsi" w:cstheme="majorHAnsi"/>
              </w:rPr>
            </w:pPr>
            <w:r w:rsidRPr="007D5FB0">
              <w:rPr>
                <w:rFonts w:asciiTheme="majorHAnsi" w:hAnsiTheme="majorHAnsi" w:cstheme="majorHAnsi"/>
              </w:rPr>
              <w:t xml:space="preserve">Organic Chemistry </w:t>
            </w:r>
          </w:p>
          <w:p w14:paraId="0264763E" w14:textId="77777777" w:rsidR="00FC53D4" w:rsidRPr="007D5FB0" w:rsidRDefault="00FC53D4" w:rsidP="006C37C3">
            <w:pPr>
              <w:pStyle w:val="ListParagraph"/>
              <w:numPr>
                <w:ilvl w:val="0"/>
                <w:numId w:val="99"/>
              </w:numPr>
              <w:spacing w:after="0" w:line="240" w:lineRule="auto"/>
              <w:rPr>
                <w:rFonts w:asciiTheme="majorHAnsi" w:hAnsiTheme="majorHAnsi" w:cstheme="majorHAnsi"/>
              </w:rPr>
            </w:pPr>
            <w:r w:rsidRPr="007D5FB0">
              <w:rPr>
                <w:rFonts w:asciiTheme="majorHAnsi" w:hAnsiTheme="majorHAnsi" w:cstheme="majorHAnsi"/>
              </w:rPr>
              <w:t>Chemical analysis</w:t>
            </w:r>
          </w:p>
          <w:p w14:paraId="6318E7D6" w14:textId="77777777" w:rsidR="00FC53D4" w:rsidRPr="007D5FB0" w:rsidRDefault="00FC53D4" w:rsidP="006C37C3">
            <w:pPr>
              <w:pStyle w:val="ListParagraph"/>
              <w:numPr>
                <w:ilvl w:val="0"/>
                <w:numId w:val="99"/>
              </w:numPr>
              <w:spacing w:after="0" w:line="240" w:lineRule="auto"/>
              <w:rPr>
                <w:rFonts w:asciiTheme="majorHAnsi" w:hAnsiTheme="majorHAnsi" w:cstheme="majorHAnsi"/>
              </w:rPr>
            </w:pPr>
            <w:r w:rsidRPr="007D5FB0">
              <w:rPr>
                <w:rFonts w:asciiTheme="majorHAnsi" w:hAnsiTheme="majorHAnsi" w:cstheme="majorHAnsi"/>
              </w:rPr>
              <w:t xml:space="preserve">Chemistry of the atmosphere </w:t>
            </w:r>
          </w:p>
          <w:p w14:paraId="4D82E93D" w14:textId="77777777" w:rsidR="00FC53D4" w:rsidRPr="007D5FB0" w:rsidRDefault="00FC53D4" w:rsidP="00807DCB">
            <w:pPr>
              <w:rPr>
                <w:rFonts w:asciiTheme="majorHAnsi" w:hAnsiTheme="majorHAnsi" w:cstheme="majorHAnsi"/>
                <w:sz w:val="22"/>
              </w:rPr>
            </w:pPr>
          </w:p>
          <w:p w14:paraId="323ABA9A" w14:textId="77777777" w:rsidR="00FC53D4" w:rsidRPr="007D5FB0" w:rsidRDefault="00FC53D4" w:rsidP="00807DCB">
            <w:pPr>
              <w:rPr>
                <w:rFonts w:asciiTheme="majorHAnsi" w:hAnsiTheme="majorHAnsi" w:cstheme="majorHAnsi"/>
                <w:b w:val="0"/>
                <w:bCs/>
                <w:sz w:val="22"/>
              </w:rPr>
            </w:pPr>
            <w:r w:rsidRPr="007D5FB0">
              <w:rPr>
                <w:rFonts w:asciiTheme="majorHAnsi" w:hAnsiTheme="majorHAnsi" w:cstheme="majorHAnsi"/>
                <w:bCs/>
                <w:sz w:val="22"/>
              </w:rPr>
              <w:t>Physics</w:t>
            </w:r>
            <w:r w:rsidRPr="007D5FB0">
              <w:rPr>
                <w:rFonts w:asciiTheme="majorHAnsi" w:hAnsiTheme="majorHAnsi" w:cstheme="majorHAnsi"/>
                <w:sz w:val="22"/>
              </w:rPr>
              <w:t xml:space="preserve"> </w:t>
            </w:r>
          </w:p>
          <w:p w14:paraId="12157FF0" w14:textId="77777777" w:rsidR="00FC53D4" w:rsidRPr="007D5FB0" w:rsidRDefault="00FC53D4" w:rsidP="006C37C3">
            <w:pPr>
              <w:pStyle w:val="ListParagraph"/>
              <w:numPr>
                <w:ilvl w:val="0"/>
                <w:numId w:val="112"/>
              </w:numPr>
              <w:spacing w:after="0" w:line="240" w:lineRule="auto"/>
              <w:rPr>
                <w:rFonts w:asciiTheme="majorHAnsi" w:hAnsiTheme="majorHAnsi" w:cstheme="majorHAnsi"/>
              </w:rPr>
            </w:pPr>
            <w:r w:rsidRPr="007D5FB0">
              <w:rPr>
                <w:rFonts w:asciiTheme="majorHAnsi" w:hAnsiTheme="majorHAnsi" w:cstheme="majorHAnsi"/>
              </w:rPr>
              <w:t>Forces</w:t>
            </w:r>
          </w:p>
          <w:p w14:paraId="5DD9D36E" w14:textId="77777777" w:rsidR="00FC53D4" w:rsidRPr="007D5FB0" w:rsidRDefault="00FC53D4" w:rsidP="006C37C3">
            <w:pPr>
              <w:pStyle w:val="ListParagraph"/>
              <w:numPr>
                <w:ilvl w:val="0"/>
                <w:numId w:val="112"/>
              </w:numPr>
              <w:spacing w:after="0" w:line="240" w:lineRule="auto"/>
              <w:rPr>
                <w:rFonts w:asciiTheme="majorHAnsi" w:hAnsiTheme="majorHAnsi" w:cstheme="majorHAnsi"/>
              </w:rPr>
            </w:pPr>
            <w:r w:rsidRPr="007D5FB0">
              <w:rPr>
                <w:rFonts w:asciiTheme="majorHAnsi" w:hAnsiTheme="majorHAnsi" w:cstheme="majorHAnsi"/>
              </w:rPr>
              <w:t>Waves</w:t>
            </w:r>
          </w:p>
          <w:p w14:paraId="08911A7A" w14:textId="77777777" w:rsidR="00FC53D4" w:rsidRPr="007D5FB0" w:rsidRDefault="00FC53D4" w:rsidP="006C37C3">
            <w:pPr>
              <w:pStyle w:val="ListParagraph"/>
              <w:numPr>
                <w:ilvl w:val="0"/>
                <w:numId w:val="112"/>
              </w:numPr>
              <w:spacing w:after="0" w:line="240" w:lineRule="auto"/>
              <w:rPr>
                <w:rFonts w:asciiTheme="majorHAnsi" w:hAnsiTheme="majorHAnsi" w:cstheme="majorHAnsi"/>
              </w:rPr>
            </w:pPr>
            <w:r w:rsidRPr="007D5FB0">
              <w:rPr>
                <w:rFonts w:asciiTheme="majorHAnsi" w:hAnsiTheme="majorHAnsi" w:cstheme="majorHAnsi"/>
              </w:rPr>
              <w:t xml:space="preserve">Electromagnetism </w:t>
            </w:r>
          </w:p>
          <w:p w14:paraId="41B162EF" w14:textId="77777777" w:rsidR="00FC53D4" w:rsidRPr="007D5FB0" w:rsidRDefault="00FC53D4" w:rsidP="006C37C3">
            <w:pPr>
              <w:pStyle w:val="ListParagraph"/>
              <w:numPr>
                <w:ilvl w:val="0"/>
                <w:numId w:val="112"/>
              </w:numPr>
              <w:spacing w:after="0" w:line="240" w:lineRule="auto"/>
              <w:rPr>
                <w:rFonts w:asciiTheme="majorHAnsi" w:hAnsiTheme="majorHAnsi" w:cstheme="majorHAnsi"/>
              </w:rPr>
            </w:pPr>
          </w:p>
        </w:tc>
      </w:tr>
      <w:tr w:rsidR="00FC53D4" w:rsidRPr="007D5FB0" w14:paraId="23C209BE" w14:textId="77777777" w:rsidTr="00807DCB">
        <w:tc>
          <w:tcPr>
            <w:tcW w:w="9016" w:type="dxa"/>
            <w:shd w:val="clear" w:color="auto" w:fill="B1E4FD" w:themeFill="accent1" w:themeFillTint="33"/>
          </w:tcPr>
          <w:p w14:paraId="598563E6"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do I need to revise?</w:t>
            </w:r>
          </w:p>
          <w:p w14:paraId="6D56532E" w14:textId="77777777" w:rsidR="00FC53D4" w:rsidRPr="007D5FB0" w:rsidRDefault="00FC53D4" w:rsidP="00807DCB">
            <w:pPr>
              <w:pStyle w:val="ListParagraph"/>
              <w:rPr>
                <w:rFonts w:asciiTheme="majorHAnsi" w:hAnsiTheme="majorHAnsi" w:cstheme="majorHAnsi"/>
              </w:rPr>
            </w:pPr>
          </w:p>
        </w:tc>
      </w:tr>
      <w:tr w:rsidR="00FC53D4" w:rsidRPr="007D5FB0" w14:paraId="429A246C" w14:textId="77777777" w:rsidTr="00807DCB">
        <w:tc>
          <w:tcPr>
            <w:tcW w:w="9016" w:type="dxa"/>
          </w:tcPr>
          <w:p w14:paraId="65FC8594" w14:textId="77777777" w:rsidR="00FC53D4" w:rsidRPr="007D5FB0" w:rsidRDefault="00FC53D4" w:rsidP="00807DCB">
            <w:pPr>
              <w:rPr>
                <w:rFonts w:asciiTheme="majorHAnsi" w:hAnsiTheme="majorHAnsi" w:cstheme="majorHAnsi"/>
                <w:b w:val="0"/>
                <w:bCs/>
                <w:sz w:val="22"/>
                <w:u w:val="single"/>
              </w:rPr>
            </w:pPr>
            <w:r w:rsidRPr="007D5FB0">
              <w:rPr>
                <w:rFonts w:asciiTheme="majorHAnsi" w:hAnsiTheme="majorHAnsi" w:cstheme="majorHAnsi"/>
                <w:bCs/>
                <w:sz w:val="22"/>
                <w:u w:val="single"/>
              </w:rPr>
              <w:t>Biology</w:t>
            </w:r>
          </w:p>
          <w:p w14:paraId="239D6A84" w14:textId="77777777" w:rsidR="00FC53D4" w:rsidRPr="007D5FB0" w:rsidRDefault="00FC53D4" w:rsidP="00807DCB">
            <w:pPr>
              <w:pStyle w:val="ListParagraph"/>
              <w:rPr>
                <w:rFonts w:asciiTheme="majorHAnsi" w:hAnsiTheme="majorHAnsi" w:cstheme="majorHAnsi"/>
              </w:rPr>
            </w:pPr>
          </w:p>
          <w:p w14:paraId="690C0512" w14:textId="77777777" w:rsidR="00FC53D4" w:rsidRPr="007D5FB0" w:rsidRDefault="00FC53D4" w:rsidP="006C37C3">
            <w:pPr>
              <w:pStyle w:val="ListParagraph"/>
              <w:numPr>
                <w:ilvl w:val="0"/>
                <w:numId w:val="113"/>
              </w:numPr>
              <w:spacing w:after="0" w:line="240" w:lineRule="auto"/>
              <w:rPr>
                <w:rFonts w:asciiTheme="majorHAnsi" w:hAnsiTheme="majorHAnsi" w:cstheme="majorHAnsi"/>
                <w:b/>
                <w:bCs/>
                <w:u w:val="single"/>
              </w:rPr>
            </w:pPr>
            <w:r w:rsidRPr="007D5FB0">
              <w:rPr>
                <w:rFonts w:asciiTheme="majorHAnsi" w:hAnsiTheme="majorHAnsi" w:cstheme="majorHAnsi"/>
              </w:rPr>
              <w:t>Variation</w:t>
            </w:r>
          </w:p>
          <w:p w14:paraId="0D2B6972"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Selective Breeding</w:t>
            </w:r>
          </w:p>
          <w:p w14:paraId="5578EF16"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Genetic Engineering</w:t>
            </w:r>
          </w:p>
          <w:p w14:paraId="1B79136F"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Evolution</w:t>
            </w:r>
          </w:p>
          <w:p w14:paraId="0EEB4725"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Evidence for Evolution</w:t>
            </w:r>
          </w:p>
          <w:p w14:paraId="7315044B"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Fossils</w:t>
            </w:r>
          </w:p>
          <w:p w14:paraId="0852B7BF"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Extinction</w:t>
            </w:r>
          </w:p>
          <w:p w14:paraId="685FCFA9"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Resistant Bacteria</w:t>
            </w:r>
          </w:p>
          <w:p w14:paraId="3EAE65DB"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 xml:space="preserve">Deforestation </w:t>
            </w:r>
          </w:p>
          <w:p w14:paraId="438645C5"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 xml:space="preserve">Global warming </w:t>
            </w:r>
          </w:p>
          <w:p w14:paraId="112F6DC9" w14:textId="77777777" w:rsidR="00FC53D4" w:rsidRPr="007D5FB0" w:rsidRDefault="00FC53D4" w:rsidP="00807DCB">
            <w:pPr>
              <w:pStyle w:val="ListParagraph"/>
              <w:rPr>
                <w:rFonts w:asciiTheme="majorHAnsi" w:hAnsiTheme="majorHAnsi" w:cstheme="majorHAnsi"/>
                <w:bCs/>
              </w:rPr>
            </w:pPr>
          </w:p>
          <w:p w14:paraId="63937BFA" w14:textId="77777777" w:rsidR="00FC53D4" w:rsidRPr="007D5FB0" w:rsidRDefault="00FC53D4" w:rsidP="00807DCB">
            <w:pPr>
              <w:rPr>
                <w:rFonts w:asciiTheme="majorHAnsi" w:hAnsiTheme="majorHAnsi" w:cstheme="majorHAnsi"/>
                <w:b w:val="0"/>
                <w:bCs/>
                <w:sz w:val="22"/>
                <w:u w:val="single"/>
              </w:rPr>
            </w:pPr>
            <w:r w:rsidRPr="007D5FB0">
              <w:rPr>
                <w:rFonts w:asciiTheme="majorHAnsi" w:hAnsiTheme="majorHAnsi" w:cstheme="majorHAnsi"/>
                <w:bCs/>
                <w:sz w:val="22"/>
                <w:u w:val="single"/>
              </w:rPr>
              <w:t>Chemistry</w:t>
            </w:r>
          </w:p>
          <w:p w14:paraId="2C081C5C" w14:textId="77777777" w:rsidR="00FC53D4" w:rsidRPr="007D5FB0" w:rsidRDefault="00FC53D4" w:rsidP="00807DCB">
            <w:pPr>
              <w:pStyle w:val="ListParagraph"/>
              <w:rPr>
                <w:rFonts w:asciiTheme="majorHAnsi" w:hAnsiTheme="majorHAnsi" w:cstheme="majorHAnsi"/>
                <w:b/>
                <w:bCs/>
                <w:u w:val="single"/>
              </w:rPr>
            </w:pPr>
          </w:p>
          <w:p w14:paraId="4E34B689" w14:textId="77777777" w:rsidR="00FC53D4" w:rsidRPr="007D5FB0" w:rsidRDefault="00FC53D4" w:rsidP="006C37C3">
            <w:pPr>
              <w:pStyle w:val="ListParagraph"/>
              <w:numPr>
                <w:ilvl w:val="0"/>
                <w:numId w:val="113"/>
              </w:numPr>
              <w:spacing w:after="0" w:line="240" w:lineRule="auto"/>
              <w:rPr>
                <w:rFonts w:asciiTheme="majorHAnsi" w:hAnsiTheme="majorHAnsi" w:cstheme="majorHAnsi"/>
                <w:bCs/>
              </w:rPr>
            </w:pPr>
            <w:r w:rsidRPr="007D5FB0">
              <w:rPr>
                <w:rFonts w:asciiTheme="majorHAnsi" w:hAnsiTheme="majorHAnsi" w:cstheme="majorHAnsi"/>
                <w:bCs/>
              </w:rPr>
              <w:t>Carbon compounds</w:t>
            </w:r>
          </w:p>
          <w:p w14:paraId="574B79B0" w14:textId="77777777" w:rsidR="00FC53D4" w:rsidRPr="007D5FB0" w:rsidRDefault="00FC53D4" w:rsidP="006C37C3">
            <w:pPr>
              <w:pStyle w:val="ListParagraph"/>
              <w:numPr>
                <w:ilvl w:val="0"/>
                <w:numId w:val="113"/>
              </w:numPr>
              <w:spacing w:after="0" w:line="240" w:lineRule="auto"/>
              <w:rPr>
                <w:rFonts w:asciiTheme="majorHAnsi" w:hAnsiTheme="majorHAnsi" w:cstheme="majorHAnsi"/>
                <w:bCs/>
              </w:rPr>
            </w:pPr>
            <w:r w:rsidRPr="007D5FB0">
              <w:rPr>
                <w:rFonts w:asciiTheme="majorHAnsi" w:hAnsiTheme="majorHAnsi" w:cstheme="majorHAnsi"/>
                <w:bCs/>
              </w:rPr>
              <w:t xml:space="preserve">Purity and chromatography </w:t>
            </w:r>
          </w:p>
          <w:p w14:paraId="05883F90" w14:textId="77777777" w:rsidR="00FC53D4" w:rsidRPr="007D5FB0" w:rsidRDefault="00FC53D4" w:rsidP="006C37C3">
            <w:pPr>
              <w:pStyle w:val="ListParagraph"/>
              <w:numPr>
                <w:ilvl w:val="0"/>
                <w:numId w:val="113"/>
              </w:numPr>
              <w:spacing w:after="0" w:line="240" w:lineRule="auto"/>
              <w:rPr>
                <w:rFonts w:asciiTheme="majorHAnsi" w:hAnsiTheme="majorHAnsi" w:cstheme="majorHAnsi"/>
                <w:bCs/>
              </w:rPr>
            </w:pPr>
            <w:r w:rsidRPr="007D5FB0">
              <w:rPr>
                <w:rFonts w:asciiTheme="majorHAnsi" w:hAnsiTheme="majorHAnsi" w:cstheme="majorHAnsi"/>
                <w:bCs/>
              </w:rPr>
              <w:t xml:space="preserve">Identifying common gases </w:t>
            </w:r>
          </w:p>
          <w:p w14:paraId="56FB3CFF" w14:textId="77777777" w:rsidR="00FC53D4" w:rsidRPr="007D5FB0" w:rsidRDefault="00FC53D4" w:rsidP="006C37C3">
            <w:pPr>
              <w:pStyle w:val="ListParagraph"/>
              <w:numPr>
                <w:ilvl w:val="0"/>
                <w:numId w:val="113"/>
              </w:numPr>
              <w:spacing w:after="0" w:line="240" w:lineRule="auto"/>
              <w:rPr>
                <w:rFonts w:asciiTheme="majorHAnsi" w:hAnsiTheme="majorHAnsi" w:cstheme="majorHAnsi"/>
                <w:bCs/>
              </w:rPr>
            </w:pPr>
            <w:r w:rsidRPr="007D5FB0">
              <w:rPr>
                <w:rFonts w:asciiTheme="majorHAnsi" w:hAnsiTheme="majorHAnsi" w:cstheme="majorHAnsi"/>
                <w:bCs/>
              </w:rPr>
              <w:t xml:space="preserve">Evolution of earths atmosphere </w:t>
            </w:r>
          </w:p>
          <w:p w14:paraId="7F5FD9A0" w14:textId="77777777" w:rsidR="00FC53D4" w:rsidRPr="007D5FB0" w:rsidRDefault="00FC53D4" w:rsidP="00807DCB">
            <w:pPr>
              <w:pStyle w:val="ListParagraph"/>
              <w:rPr>
                <w:rFonts w:asciiTheme="majorHAnsi" w:hAnsiTheme="majorHAnsi" w:cstheme="majorHAnsi"/>
              </w:rPr>
            </w:pPr>
          </w:p>
          <w:p w14:paraId="1B2CCAE9" w14:textId="77777777" w:rsidR="00FC53D4" w:rsidRPr="007D5FB0" w:rsidRDefault="00FC53D4" w:rsidP="00807DCB">
            <w:pPr>
              <w:rPr>
                <w:rFonts w:asciiTheme="majorHAnsi" w:hAnsiTheme="majorHAnsi" w:cstheme="majorHAnsi"/>
                <w:b w:val="0"/>
                <w:bCs/>
                <w:sz w:val="22"/>
                <w:u w:val="single"/>
              </w:rPr>
            </w:pPr>
            <w:r w:rsidRPr="007D5FB0">
              <w:rPr>
                <w:rFonts w:asciiTheme="majorHAnsi" w:hAnsiTheme="majorHAnsi" w:cstheme="majorHAnsi"/>
                <w:bCs/>
                <w:sz w:val="22"/>
                <w:u w:val="single"/>
              </w:rPr>
              <w:t>Physics</w:t>
            </w:r>
          </w:p>
          <w:p w14:paraId="207102D2" w14:textId="77777777" w:rsidR="00FC53D4" w:rsidRPr="007D5FB0" w:rsidRDefault="00FC53D4" w:rsidP="00807DCB">
            <w:pPr>
              <w:rPr>
                <w:rFonts w:asciiTheme="majorHAnsi" w:hAnsiTheme="majorHAnsi" w:cstheme="majorHAnsi"/>
                <w:b w:val="0"/>
                <w:bCs/>
                <w:sz w:val="22"/>
                <w:u w:val="single"/>
              </w:rPr>
            </w:pPr>
          </w:p>
          <w:p w14:paraId="2A85F248"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Newton’s Laws</w:t>
            </w:r>
          </w:p>
          <w:p w14:paraId="6FAC6C46"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Forces and Braking</w:t>
            </w:r>
          </w:p>
          <w:p w14:paraId="44C2BB81"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Waves in air, fluids and solids</w:t>
            </w:r>
          </w:p>
          <w:p w14:paraId="7DA02A49"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 xml:space="preserve">Electromagnetic waves </w:t>
            </w:r>
          </w:p>
          <w:p w14:paraId="04833E57"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Magnetism and electromagnetism</w:t>
            </w:r>
          </w:p>
          <w:p w14:paraId="39FB40FC" w14:textId="77777777" w:rsidR="00FC53D4" w:rsidRPr="007D5FB0" w:rsidRDefault="00FC53D4" w:rsidP="006C37C3">
            <w:pPr>
              <w:pStyle w:val="ListParagraph"/>
              <w:numPr>
                <w:ilvl w:val="0"/>
                <w:numId w:val="113"/>
              </w:numPr>
              <w:spacing w:after="0" w:line="240" w:lineRule="auto"/>
              <w:rPr>
                <w:rFonts w:asciiTheme="majorHAnsi" w:hAnsiTheme="majorHAnsi" w:cstheme="majorHAnsi"/>
              </w:rPr>
            </w:pPr>
            <w:r w:rsidRPr="007D5FB0">
              <w:rPr>
                <w:rFonts w:asciiTheme="majorHAnsi" w:hAnsiTheme="majorHAnsi" w:cstheme="majorHAnsi"/>
              </w:rPr>
              <w:t xml:space="preserve">Motor effect </w:t>
            </w:r>
          </w:p>
          <w:p w14:paraId="76F8D1EB" w14:textId="77777777" w:rsidR="00FC53D4" w:rsidRPr="00CB14F4" w:rsidRDefault="00FC53D4" w:rsidP="00CB14F4">
            <w:pPr>
              <w:ind w:left="360"/>
              <w:rPr>
                <w:rFonts w:asciiTheme="majorHAnsi" w:hAnsiTheme="majorHAnsi" w:cstheme="majorHAnsi"/>
              </w:rPr>
            </w:pPr>
          </w:p>
        </w:tc>
      </w:tr>
      <w:tr w:rsidR="00FC53D4" w:rsidRPr="007D5FB0" w14:paraId="009993F6" w14:textId="77777777" w:rsidTr="00807DCB">
        <w:tc>
          <w:tcPr>
            <w:tcW w:w="9016" w:type="dxa"/>
            <w:shd w:val="clear" w:color="auto" w:fill="E0EFF4" w:themeFill="accent4" w:themeFillTint="33"/>
          </w:tcPr>
          <w:p w14:paraId="2E742D69"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lastRenderedPageBreak/>
              <w:t xml:space="preserve">How can I revise for </w:t>
            </w:r>
            <w:r w:rsidRPr="007D5FB0">
              <w:rPr>
                <w:rFonts w:asciiTheme="majorHAnsi" w:hAnsiTheme="majorHAnsi" w:cstheme="majorHAnsi"/>
                <w:bCs/>
                <w:sz w:val="22"/>
              </w:rPr>
              <w:t>Science</w:t>
            </w:r>
            <w:r w:rsidRPr="007D5FB0">
              <w:rPr>
                <w:rFonts w:asciiTheme="majorHAnsi" w:hAnsiTheme="majorHAnsi" w:cstheme="majorHAnsi"/>
                <w:sz w:val="22"/>
              </w:rPr>
              <w:t>?</w:t>
            </w:r>
          </w:p>
          <w:p w14:paraId="39FED762" w14:textId="77777777" w:rsidR="00FC53D4" w:rsidRPr="007D5FB0" w:rsidRDefault="00FC53D4" w:rsidP="00807DCB">
            <w:pPr>
              <w:rPr>
                <w:rFonts w:asciiTheme="majorHAnsi" w:hAnsiTheme="majorHAnsi" w:cstheme="majorHAnsi"/>
                <w:sz w:val="22"/>
              </w:rPr>
            </w:pPr>
          </w:p>
        </w:tc>
      </w:tr>
      <w:tr w:rsidR="00FC53D4" w:rsidRPr="007D5FB0" w14:paraId="41DEBE6C" w14:textId="77777777" w:rsidTr="00807DCB">
        <w:tc>
          <w:tcPr>
            <w:tcW w:w="9016" w:type="dxa"/>
          </w:tcPr>
          <w:p w14:paraId="1ECDF12D" w14:textId="77777777" w:rsidR="00FC53D4" w:rsidRPr="007D5FB0" w:rsidRDefault="00FC53D4" w:rsidP="00807DCB">
            <w:pPr>
              <w:ind w:left="745"/>
              <w:rPr>
                <w:rFonts w:asciiTheme="majorHAnsi" w:hAnsiTheme="majorHAnsi" w:cstheme="majorHAnsi"/>
                <w:sz w:val="22"/>
              </w:rPr>
            </w:pPr>
            <w:r w:rsidRPr="007D5FB0">
              <w:rPr>
                <w:rFonts w:asciiTheme="majorHAnsi" w:hAnsiTheme="majorHAnsi" w:cstheme="majorHAnsi"/>
                <w:sz w:val="22"/>
              </w:rPr>
              <w:t>Workbook</w:t>
            </w:r>
          </w:p>
          <w:p w14:paraId="5DAA16A6"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Past exam questions</w:t>
            </w:r>
          </w:p>
          <w:p w14:paraId="6133D8B3"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 xml:space="preserve">Knowledge organisers </w:t>
            </w:r>
          </w:p>
          <w:p w14:paraId="1D0D2CE3"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 xml:space="preserve">Revision guides </w:t>
            </w:r>
          </w:p>
          <w:p w14:paraId="1D7FBC7C"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 xml:space="preserve">Exercise books </w:t>
            </w:r>
          </w:p>
          <w:p w14:paraId="581BE9A2" w14:textId="0BE6648C" w:rsidR="00FC53D4" w:rsidRPr="007D5FB0" w:rsidRDefault="00FC53D4" w:rsidP="006C37C3">
            <w:pPr>
              <w:pStyle w:val="ListParagraph"/>
              <w:rPr>
                <w:rFonts w:asciiTheme="majorHAnsi" w:hAnsiTheme="majorHAnsi" w:cstheme="majorHAnsi"/>
              </w:rPr>
            </w:pPr>
            <w:r w:rsidRPr="007D5FB0">
              <w:rPr>
                <w:rFonts w:asciiTheme="majorHAnsi" w:hAnsiTheme="majorHAnsi" w:cstheme="majorHAnsi"/>
              </w:rPr>
              <w:t xml:space="preserve">Week by week revision timetable </w:t>
            </w:r>
          </w:p>
        </w:tc>
      </w:tr>
      <w:tr w:rsidR="00FC53D4" w:rsidRPr="007D5FB0" w14:paraId="26F1FC64" w14:textId="77777777" w:rsidTr="00807DCB">
        <w:tc>
          <w:tcPr>
            <w:tcW w:w="9016" w:type="dxa"/>
            <w:shd w:val="clear" w:color="auto" w:fill="D2F1EF" w:themeFill="accent6" w:themeFillTint="33"/>
          </w:tcPr>
          <w:p w14:paraId="193C1585"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resources I can use:</w:t>
            </w:r>
          </w:p>
          <w:p w14:paraId="31125274" w14:textId="77777777" w:rsidR="00FC53D4" w:rsidRPr="007D5FB0" w:rsidRDefault="00FC53D4" w:rsidP="00807DCB">
            <w:pPr>
              <w:rPr>
                <w:rFonts w:asciiTheme="majorHAnsi" w:hAnsiTheme="majorHAnsi" w:cstheme="majorHAnsi"/>
                <w:sz w:val="22"/>
              </w:rPr>
            </w:pPr>
          </w:p>
        </w:tc>
      </w:tr>
      <w:tr w:rsidR="00FC53D4" w:rsidRPr="007D5FB0" w14:paraId="335879FD" w14:textId="77777777" w:rsidTr="00807DCB">
        <w:tc>
          <w:tcPr>
            <w:tcW w:w="9016" w:type="dxa"/>
          </w:tcPr>
          <w:p w14:paraId="52559BF1" w14:textId="05A7A80B" w:rsidR="00FC53D4" w:rsidRPr="007D5FB0" w:rsidRDefault="006C37C3" w:rsidP="006C37C3">
            <w:pPr>
              <w:rPr>
                <w:rFonts w:asciiTheme="majorHAnsi" w:hAnsiTheme="majorHAnsi" w:cstheme="majorHAnsi"/>
                <w:sz w:val="22"/>
              </w:rPr>
            </w:pPr>
            <w:r w:rsidRPr="007D5FB0">
              <w:rPr>
                <w:rFonts w:asciiTheme="majorHAnsi" w:hAnsiTheme="majorHAnsi" w:cstheme="majorHAnsi"/>
                <w:sz w:val="22"/>
              </w:rPr>
              <w:t xml:space="preserve">           </w:t>
            </w:r>
            <w:r w:rsidR="00FC53D4" w:rsidRPr="007D5FB0">
              <w:rPr>
                <w:rFonts w:asciiTheme="majorHAnsi" w:hAnsiTheme="majorHAnsi" w:cstheme="majorHAnsi"/>
                <w:sz w:val="22"/>
              </w:rPr>
              <w:t>Educake</w:t>
            </w:r>
          </w:p>
          <w:p w14:paraId="394C578D"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Revision guide</w:t>
            </w:r>
          </w:p>
          <w:p w14:paraId="40C77E62"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 xml:space="preserve">Seneca learning </w:t>
            </w:r>
          </w:p>
          <w:p w14:paraId="40485E5A" w14:textId="77777777" w:rsidR="00FC53D4" w:rsidRPr="007D5FB0" w:rsidRDefault="00FC53D4" w:rsidP="00807DCB">
            <w:pPr>
              <w:pStyle w:val="ListParagraph"/>
              <w:rPr>
                <w:rFonts w:asciiTheme="majorHAnsi" w:hAnsiTheme="majorHAnsi" w:cstheme="majorHAnsi"/>
              </w:rPr>
            </w:pPr>
            <w:r w:rsidRPr="007D5FB0">
              <w:rPr>
                <w:rFonts w:asciiTheme="majorHAnsi" w:hAnsiTheme="majorHAnsi" w:cstheme="majorHAnsi"/>
              </w:rPr>
              <w:t xml:space="preserve">Exam questions booklets </w:t>
            </w:r>
          </w:p>
        </w:tc>
      </w:tr>
      <w:tr w:rsidR="00FC53D4" w:rsidRPr="007D5FB0" w14:paraId="18FB0B62" w14:textId="77777777" w:rsidTr="00807DCB">
        <w:tc>
          <w:tcPr>
            <w:tcW w:w="9016" w:type="dxa"/>
            <w:shd w:val="clear" w:color="auto" w:fill="FFCCFF"/>
          </w:tcPr>
          <w:p w14:paraId="644CA9D6"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websites I can use:</w:t>
            </w:r>
          </w:p>
          <w:p w14:paraId="6C1C6928" w14:textId="77777777" w:rsidR="00FC53D4" w:rsidRPr="007D5FB0" w:rsidRDefault="00FC53D4" w:rsidP="00807DCB">
            <w:pPr>
              <w:rPr>
                <w:rFonts w:asciiTheme="majorHAnsi" w:hAnsiTheme="majorHAnsi" w:cstheme="majorHAnsi"/>
                <w:sz w:val="22"/>
              </w:rPr>
            </w:pPr>
          </w:p>
        </w:tc>
      </w:tr>
      <w:tr w:rsidR="00FC53D4" w:rsidRPr="007D5FB0" w14:paraId="6021395D" w14:textId="77777777" w:rsidTr="00807DCB">
        <w:tc>
          <w:tcPr>
            <w:tcW w:w="9016" w:type="dxa"/>
          </w:tcPr>
          <w:p w14:paraId="71F07F26" w14:textId="77777777" w:rsidR="00FC53D4" w:rsidRPr="007D5FB0" w:rsidRDefault="00FC53D4" w:rsidP="00807DCB">
            <w:pPr>
              <w:rPr>
                <w:rFonts w:asciiTheme="majorHAnsi" w:hAnsiTheme="majorHAnsi" w:cstheme="majorHAnsi"/>
                <w:sz w:val="22"/>
              </w:rPr>
            </w:pPr>
          </w:p>
          <w:p w14:paraId="324AB8C3" w14:textId="77777777" w:rsidR="00FC53D4" w:rsidRPr="007D5FB0" w:rsidRDefault="00000000" w:rsidP="00807DCB">
            <w:pPr>
              <w:rPr>
                <w:rFonts w:asciiTheme="majorHAnsi" w:hAnsiTheme="majorHAnsi" w:cstheme="majorHAnsi"/>
                <w:sz w:val="22"/>
              </w:rPr>
            </w:pPr>
            <w:hyperlink r:id="rId383" w:history="1">
              <w:r w:rsidR="00FC53D4" w:rsidRPr="007D5FB0">
                <w:rPr>
                  <w:rStyle w:val="Hyperlink"/>
                  <w:rFonts w:asciiTheme="majorHAnsi" w:hAnsiTheme="majorHAnsi" w:cstheme="majorHAnsi"/>
                  <w:sz w:val="22"/>
                </w:rPr>
                <w:t>https://www.bbc.co.uk/bitesize/subjects/zng4d2p</w:t>
              </w:r>
            </w:hyperlink>
          </w:p>
          <w:p w14:paraId="779ED04D"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 xml:space="preserve">Footprints science website </w:t>
            </w:r>
          </w:p>
          <w:p w14:paraId="22AA1468"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 xml:space="preserve">Seneca Learning </w:t>
            </w:r>
          </w:p>
          <w:p w14:paraId="3F2CE5EB" w14:textId="77777777" w:rsidR="00FC53D4" w:rsidRDefault="00FC53D4" w:rsidP="00807DCB">
            <w:pPr>
              <w:rPr>
                <w:rFonts w:asciiTheme="majorHAnsi" w:hAnsiTheme="majorHAnsi" w:cstheme="majorHAnsi"/>
                <w:sz w:val="22"/>
              </w:rPr>
            </w:pPr>
            <w:r w:rsidRPr="007D5FB0">
              <w:rPr>
                <w:rFonts w:asciiTheme="majorHAnsi" w:hAnsiTheme="majorHAnsi" w:cstheme="majorHAnsi"/>
                <w:sz w:val="22"/>
              </w:rPr>
              <w:t xml:space="preserve">Educake </w:t>
            </w:r>
          </w:p>
          <w:p w14:paraId="71DDAC20" w14:textId="29626797" w:rsidR="00CB14F4" w:rsidRPr="007D5FB0" w:rsidRDefault="00CB14F4" w:rsidP="00807DCB">
            <w:pPr>
              <w:rPr>
                <w:rFonts w:asciiTheme="majorHAnsi" w:hAnsiTheme="majorHAnsi" w:cstheme="majorHAnsi"/>
                <w:sz w:val="22"/>
              </w:rPr>
            </w:pPr>
          </w:p>
        </w:tc>
      </w:tr>
      <w:tr w:rsidR="00FC53D4" w:rsidRPr="007D5FB0" w14:paraId="3AB19F8A" w14:textId="77777777" w:rsidTr="00807DCB">
        <w:tc>
          <w:tcPr>
            <w:tcW w:w="9016" w:type="dxa"/>
            <w:shd w:val="clear" w:color="auto" w:fill="CCFFFF"/>
          </w:tcPr>
          <w:p w14:paraId="75A29ACB"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7A19612B" w14:textId="77777777" w:rsidR="00FC53D4" w:rsidRPr="007D5FB0" w:rsidRDefault="00FC53D4" w:rsidP="00807DCB">
            <w:pPr>
              <w:rPr>
                <w:rFonts w:asciiTheme="majorHAnsi" w:hAnsiTheme="majorHAnsi" w:cstheme="majorHAnsi"/>
                <w:sz w:val="22"/>
              </w:rPr>
            </w:pPr>
          </w:p>
        </w:tc>
      </w:tr>
      <w:tr w:rsidR="00FC53D4" w:rsidRPr="007D5FB0" w14:paraId="5A08B1AB" w14:textId="77777777" w:rsidTr="00807DCB">
        <w:trPr>
          <w:trHeight w:val="165"/>
        </w:trPr>
        <w:tc>
          <w:tcPr>
            <w:tcW w:w="9016" w:type="dxa"/>
          </w:tcPr>
          <w:p w14:paraId="4B4240C8" w14:textId="77777777" w:rsidR="00FC53D4" w:rsidRPr="007D5FB0" w:rsidRDefault="00FC53D4" w:rsidP="00807DCB">
            <w:pPr>
              <w:rPr>
                <w:rFonts w:asciiTheme="majorHAnsi" w:hAnsiTheme="majorHAnsi" w:cstheme="majorHAnsi"/>
                <w:sz w:val="22"/>
              </w:rPr>
            </w:pPr>
          </w:p>
          <w:p w14:paraId="47BC15B8" w14:textId="77777777" w:rsidR="00FC53D4" w:rsidRPr="007D5FB0" w:rsidRDefault="00000000" w:rsidP="006C37C3">
            <w:pPr>
              <w:pStyle w:val="ListParagraph"/>
              <w:numPr>
                <w:ilvl w:val="0"/>
                <w:numId w:val="114"/>
              </w:numPr>
              <w:spacing w:after="0" w:line="240" w:lineRule="auto"/>
              <w:ind w:left="275" w:hanging="284"/>
              <w:rPr>
                <w:rFonts w:asciiTheme="majorHAnsi" w:eastAsia="Times New Roman" w:hAnsiTheme="majorHAnsi" w:cstheme="majorHAnsi"/>
                <w:color w:val="0F0D29" w:themeColor="text1"/>
                <w:lang w:eastAsia="en-GB"/>
              </w:rPr>
            </w:pPr>
            <w:hyperlink r:id="rId384" w:history="1">
              <w:r w:rsidR="00FC53D4" w:rsidRPr="007D5FB0">
                <w:rPr>
                  <w:rStyle w:val="Hyperlink"/>
                  <w:rFonts w:asciiTheme="majorHAnsi" w:eastAsia="Times New Roman" w:hAnsiTheme="majorHAnsi" w:cstheme="majorHAnsi"/>
                  <w:color w:val="0F0D29" w:themeColor="text1"/>
                  <w:lang w:eastAsia="en-GB"/>
                </w:rPr>
                <w:t>www.genome.gov/human-genome-project</w:t>
              </w:r>
            </w:hyperlink>
          </w:p>
          <w:p w14:paraId="1599FE40" w14:textId="77777777" w:rsidR="00FC53D4" w:rsidRPr="007D5FB0" w:rsidRDefault="00000000" w:rsidP="006C37C3">
            <w:pPr>
              <w:pStyle w:val="ListParagraph"/>
              <w:numPr>
                <w:ilvl w:val="0"/>
                <w:numId w:val="114"/>
              </w:numPr>
              <w:spacing w:after="0" w:line="240" w:lineRule="auto"/>
              <w:ind w:left="275" w:hanging="284"/>
              <w:rPr>
                <w:rStyle w:val="Hyperlink"/>
                <w:rFonts w:asciiTheme="majorHAnsi" w:eastAsia="Times New Roman" w:hAnsiTheme="majorHAnsi" w:cstheme="majorHAnsi"/>
                <w:color w:val="0F0D29" w:themeColor="text1"/>
                <w:lang w:eastAsia="en-GB"/>
              </w:rPr>
            </w:pPr>
            <w:hyperlink r:id="rId385" w:history="1">
              <w:r w:rsidR="00FC53D4" w:rsidRPr="007D5FB0">
                <w:rPr>
                  <w:rStyle w:val="Hyperlink"/>
                  <w:rFonts w:asciiTheme="majorHAnsi" w:eastAsia="Times New Roman" w:hAnsiTheme="majorHAnsi" w:cstheme="majorHAnsi"/>
                  <w:color w:val="0F0D29" w:themeColor="text1"/>
                  <w:lang w:eastAsia="en-GB"/>
                </w:rPr>
                <w:t>https://www.youtube.com/watch?v=TQ_iCf8mzMA</w:t>
              </w:r>
            </w:hyperlink>
          </w:p>
          <w:p w14:paraId="4FBB9EE3" w14:textId="77777777" w:rsidR="00FC53D4" w:rsidRPr="007D5FB0" w:rsidRDefault="00000000" w:rsidP="006C37C3">
            <w:pPr>
              <w:pStyle w:val="ListParagraph"/>
              <w:numPr>
                <w:ilvl w:val="0"/>
                <w:numId w:val="114"/>
              </w:numPr>
              <w:spacing w:after="0" w:line="240" w:lineRule="auto"/>
              <w:ind w:left="275" w:hanging="284"/>
              <w:rPr>
                <w:rFonts w:asciiTheme="majorHAnsi" w:eastAsia="Times New Roman" w:hAnsiTheme="majorHAnsi" w:cstheme="majorHAnsi"/>
                <w:color w:val="0F0D29" w:themeColor="text1"/>
                <w:lang w:eastAsia="en-GB"/>
              </w:rPr>
            </w:pPr>
            <w:hyperlink r:id="rId386" w:history="1">
              <w:r w:rsidR="00FC53D4" w:rsidRPr="007D5FB0">
                <w:rPr>
                  <w:rStyle w:val="Hyperlink"/>
                  <w:rFonts w:asciiTheme="majorHAnsi" w:hAnsiTheme="majorHAnsi" w:cstheme="majorHAnsi"/>
                  <w:color w:val="0F0D29" w:themeColor="text1"/>
                </w:rPr>
                <w:t>http://news.bbc.co.uk/1/hi/uk/5405470.stm</w:t>
              </w:r>
            </w:hyperlink>
            <w:r w:rsidR="00FC53D4" w:rsidRPr="007D5FB0">
              <w:rPr>
                <w:rFonts w:asciiTheme="majorHAnsi" w:hAnsiTheme="majorHAnsi" w:cstheme="majorHAnsi"/>
                <w:color w:val="0F0D29" w:themeColor="text1"/>
              </w:rPr>
              <w:t xml:space="preserve"> - DNA solves crime.</w:t>
            </w:r>
          </w:p>
          <w:p w14:paraId="6BCB48CC" w14:textId="77777777" w:rsidR="00FC53D4" w:rsidRPr="007D5FB0" w:rsidRDefault="00000000" w:rsidP="006C37C3">
            <w:pPr>
              <w:pStyle w:val="ListParagraph"/>
              <w:numPr>
                <w:ilvl w:val="0"/>
                <w:numId w:val="114"/>
              </w:numPr>
              <w:spacing w:after="0" w:line="240" w:lineRule="auto"/>
              <w:ind w:left="275" w:hanging="284"/>
              <w:rPr>
                <w:rFonts w:asciiTheme="majorHAnsi" w:eastAsia="Times New Roman" w:hAnsiTheme="majorHAnsi" w:cstheme="majorHAnsi"/>
                <w:color w:val="0F0D29" w:themeColor="text1"/>
                <w:lang w:eastAsia="en-GB"/>
              </w:rPr>
            </w:pPr>
            <w:hyperlink r:id="rId387" w:history="1">
              <w:r w:rsidR="00FC53D4" w:rsidRPr="007D5FB0">
                <w:rPr>
                  <w:rStyle w:val="Hyperlink"/>
                  <w:rFonts w:asciiTheme="majorHAnsi" w:eastAsia="Times New Roman" w:hAnsiTheme="majorHAnsi" w:cstheme="majorHAnsi"/>
                  <w:lang w:eastAsia="en-GB"/>
                </w:rPr>
                <w:t>https://www.britannica.com/science/DNA-fingerprinting</w:t>
              </w:r>
            </w:hyperlink>
            <w:r w:rsidR="00FC53D4" w:rsidRPr="007D5FB0">
              <w:rPr>
                <w:rFonts w:asciiTheme="majorHAnsi" w:eastAsia="Times New Roman" w:hAnsiTheme="majorHAnsi" w:cstheme="majorHAnsi"/>
                <w:color w:val="0F0D29" w:themeColor="text1"/>
                <w:lang w:eastAsia="en-GB"/>
              </w:rPr>
              <w:t xml:space="preserve"> </w:t>
            </w:r>
          </w:p>
          <w:p w14:paraId="70B4AE3F" w14:textId="77777777" w:rsidR="00FC53D4" w:rsidRPr="007D5FB0" w:rsidRDefault="00FC53D4" w:rsidP="006C37C3">
            <w:pPr>
              <w:pStyle w:val="ListParagraph"/>
              <w:numPr>
                <w:ilvl w:val="0"/>
                <w:numId w:val="114"/>
              </w:numPr>
              <w:spacing w:after="0" w:line="240" w:lineRule="auto"/>
              <w:ind w:left="275" w:hanging="284"/>
              <w:rPr>
                <w:rFonts w:asciiTheme="majorHAnsi" w:eastAsia="Times New Roman" w:hAnsiTheme="majorHAnsi" w:cstheme="majorHAnsi"/>
                <w:color w:val="0F0D29" w:themeColor="text1"/>
                <w:lang w:eastAsia="en-GB"/>
              </w:rPr>
            </w:pPr>
            <w:r w:rsidRPr="007D5FB0">
              <w:rPr>
                <w:rFonts w:asciiTheme="majorHAnsi" w:eastAsia="Times New Roman" w:hAnsiTheme="majorHAnsi" w:cstheme="majorHAnsi"/>
                <w:color w:val="0F0D29" w:themeColor="text1"/>
                <w:lang w:eastAsia="en-GB"/>
              </w:rPr>
              <w:t>Show episode of CSI to show real life work of forensics</w:t>
            </w:r>
          </w:p>
          <w:p w14:paraId="5E8D95B4" w14:textId="77777777" w:rsidR="00FC53D4" w:rsidRPr="007D5FB0" w:rsidRDefault="00FC53D4" w:rsidP="006C37C3">
            <w:pPr>
              <w:pStyle w:val="ListParagraph"/>
              <w:numPr>
                <w:ilvl w:val="0"/>
                <w:numId w:val="114"/>
              </w:numPr>
              <w:spacing w:after="0" w:line="240" w:lineRule="auto"/>
              <w:ind w:left="275" w:hanging="284"/>
              <w:rPr>
                <w:rFonts w:asciiTheme="majorHAnsi" w:eastAsia="Times New Roman" w:hAnsiTheme="majorHAnsi" w:cstheme="majorHAnsi"/>
                <w:color w:val="0F0D29" w:themeColor="text1"/>
                <w:lang w:eastAsia="en-GB"/>
              </w:rPr>
            </w:pPr>
            <w:r w:rsidRPr="007D5FB0">
              <w:rPr>
                <w:rFonts w:asciiTheme="majorHAnsi" w:eastAsia="Times New Roman" w:hAnsiTheme="majorHAnsi" w:cstheme="majorHAnsi"/>
                <w:color w:val="0F0D29" w:themeColor="text1"/>
                <w:lang w:eastAsia="en-GB"/>
              </w:rPr>
              <w:t xml:space="preserve">Watch David Attenborough to enhance knowledge on deforestation and global warming </w:t>
            </w:r>
          </w:p>
          <w:p w14:paraId="78B50D1A" w14:textId="77777777" w:rsidR="00FC53D4" w:rsidRPr="007D5FB0" w:rsidRDefault="00FC53D4" w:rsidP="00807DCB">
            <w:pPr>
              <w:rPr>
                <w:rFonts w:asciiTheme="majorHAnsi" w:eastAsia="Times New Roman" w:hAnsiTheme="majorHAnsi" w:cstheme="majorHAnsi"/>
                <w:color w:val="0F0D29" w:themeColor="text1"/>
                <w:sz w:val="22"/>
                <w:lang w:eastAsia="en-GB"/>
              </w:rPr>
            </w:pPr>
          </w:p>
          <w:p w14:paraId="54C4A22B" w14:textId="77777777" w:rsidR="00FC53D4" w:rsidRPr="007D5FB0" w:rsidRDefault="00FC53D4" w:rsidP="006C37C3">
            <w:pPr>
              <w:pStyle w:val="ListParagraph"/>
              <w:numPr>
                <w:ilvl w:val="0"/>
                <w:numId w:val="114"/>
              </w:numPr>
              <w:spacing w:after="0" w:line="240" w:lineRule="auto"/>
              <w:rPr>
                <w:rFonts w:asciiTheme="majorHAnsi" w:hAnsiTheme="majorHAnsi" w:cstheme="majorHAnsi"/>
              </w:rPr>
            </w:pPr>
            <w:r w:rsidRPr="007D5FB0">
              <w:rPr>
                <w:rFonts w:asciiTheme="majorHAnsi" w:hAnsiTheme="majorHAnsi" w:cstheme="majorHAnsi"/>
              </w:rPr>
              <w:t>Increase awareness of the effect of human activity on the environment, the emission of greenhouse gases and the consequences of global warming.</w:t>
            </w:r>
          </w:p>
          <w:p w14:paraId="168E320D" w14:textId="77777777" w:rsidR="00FC53D4" w:rsidRPr="007D5FB0" w:rsidRDefault="00FC53D4" w:rsidP="006C37C3">
            <w:pPr>
              <w:pStyle w:val="ListParagraph"/>
              <w:numPr>
                <w:ilvl w:val="0"/>
                <w:numId w:val="114"/>
              </w:numPr>
              <w:spacing w:after="0" w:line="240" w:lineRule="auto"/>
              <w:rPr>
                <w:rFonts w:asciiTheme="majorHAnsi" w:hAnsiTheme="majorHAnsi" w:cstheme="majorHAnsi"/>
              </w:rPr>
            </w:pPr>
            <w:r w:rsidRPr="007D5FB0">
              <w:rPr>
                <w:rFonts w:asciiTheme="majorHAnsi" w:hAnsiTheme="majorHAnsi" w:cstheme="majorHAnsi"/>
              </w:rPr>
              <w:t>Islamic Perspective – Looking after God’s earth, it is an Amaanah from him.</w:t>
            </w:r>
          </w:p>
          <w:p w14:paraId="6822DBCF" w14:textId="77777777" w:rsidR="00FC53D4" w:rsidRPr="007D5FB0" w:rsidRDefault="00FC53D4" w:rsidP="006C37C3">
            <w:pPr>
              <w:pStyle w:val="ListParagraph"/>
              <w:numPr>
                <w:ilvl w:val="0"/>
                <w:numId w:val="114"/>
              </w:numPr>
              <w:spacing w:after="0" w:line="240" w:lineRule="auto"/>
              <w:rPr>
                <w:rFonts w:asciiTheme="majorHAnsi" w:hAnsiTheme="majorHAnsi" w:cstheme="majorHAnsi"/>
              </w:rPr>
            </w:pPr>
            <w:r w:rsidRPr="007D5FB0">
              <w:rPr>
                <w:rFonts w:asciiTheme="majorHAnsi" w:hAnsiTheme="majorHAnsi" w:cstheme="majorHAnsi"/>
              </w:rPr>
              <w:t>Appreciate the responsibility of humans to look after the Earth.</w:t>
            </w:r>
          </w:p>
          <w:p w14:paraId="1C579228" w14:textId="77777777" w:rsidR="00FC53D4" w:rsidRPr="007D5FB0" w:rsidRDefault="00FC53D4" w:rsidP="006C37C3">
            <w:pPr>
              <w:pStyle w:val="ListParagraph"/>
              <w:numPr>
                <w:ilvl w:val="0"/>
                <w:numId w:val="114"/>
              </w:numPr>
              <w:spacing w:after="0" w:line="240" w:lineRule="auto"/>
              <w:rPr>
                <w:rFonts w:asciiTheme="majorHAnsi" w:hAnsiTheme="majorHAnsi" w:cstheme="majorHAnsi"/>
              </w:rPr>
            </w:pPr>
            <w:r w:rsidRPr="007D5FB0">
              <w:rPr>
                <w:rFonts w:asciiTheme="majorHAnsi" w:hAnsiTheme="majorHAnsi" w:cstheme="majorHAnsi"/>
              </w:rPr>
              <w:t>Look at current individuals/groups effecting change – Greta Thunberg/ Extinction Rebellion</w:t>
            </w:r>
          </w:p>
          <w:p w14:paraId="668EC8F8" w14:textId="77777777" w:rsidR="00FC53D4" w:rsidRPr="007D5FB0" w:rsidRDefault="00000000" w:rsidP="006C37C3">
            <w:pPr>
              <w:pStyle w:val="ListParagraph"/>
              <w:numPr>
                <w:ilvl w:val="0"/>
                <w:numId w:val="114"/>
              </w:numPr>
              <w:spacing w:after="0" w:line="240" w:lineRule="auto"/>
              <w:rPr>
                <w:rFonts w:asciiTheme="majorHAnsi" w:hAnsiTheme="majorHAnsi" w:cstheme="majorHAnsi"/>
              </w:rPr>
            </w:pPr>
            <w:hyperlink r:id="rId388" w:history="1">
              <w:r w:rsidR="00FC53D4" w:rsidRPr="007D5FB0">
                <w:rPr>
                  <w:rStyle w:val="Hyperlink"/>
                  <w:rFonts w:asciiTheme="majorHAnsi" w:hAnsiTheme="majorHAnsi" w:cstheme="majorHAnsi"/>
                </w:rPr>
                <w:t>https://www.bbc.co.uk/news/world-europe-58145465</w:t>
              </w:r>
            </w:hyperlink>
          </w:p>
          <w:p w14:paraId="0EC0B407" w14:textId="77777777" w:rsidR="00FC53D4" w:rsidRPr="007D5FB0" w:rsidRDefault="00FC53D4" w:rsidP="00807DCB">
            <w:pPr>
              <w:rPr>
                <w:rFonts w:asciiTheme="majorHAnsi" w:hAnsiTheme="majorHAnsi" w:cstheme="majorHAnsi"/>
                <w:sz w:val="22"/>
              </w:rPr>
            </w:pPr>
          </w:p>
          <w:p w14:paraId="11C73388" w14:textId="77777777" w:rsidR="00FC53D4" w:rsidRPr="007D5FB0" w:rsidRDefault="00FC53D4" w:rsidP="006C37C3">
            <w:pPr>
              <w:pStyle w:val="ListParagraph"/>
              <w:numPr>
                <w:ilvl w:val="0"/>
                <w:numId w:val="114"/>
              </w:numPr>
              <w:spacing w:after="0" w:line="240" w:lineRule="auto"/>
              <w:rPr>
                <w:rFonts w:asciiTheme="majorHAnsi" w:hAnsiTheme="majorHAnsi" w:cstheme="majorHAnsi"/>
              </w:rPr>
            </w:pPr>
            <w:r w:rsidRPr="007D5FB0">
              <w:rPr>
                <w:rFonts w:asciiTheme="majorHAnsi" w:hAnsiTheme="majorHAnsi" w:cstheme="majorHAnsi"/>
              </w:rPr>
              <w:t>Risks and consequences of exposure to radiation – mutations of genes and cancer.</w:t>
            </w:r>
          </w:p>
          <w:p w14:paraId="2210AAB8" w14:textId="77777777" w:rsidR="00FC53D4" w:rsidRPr="007D5FB0" w:rsidRDefault="00FC53D4" w:rsidP="006C37C3">
            <w:pPr>
              <w:pStyle w:val="ListParagraph"/>
              <w:numPr>
                <w:ilvl w:val="0"/>
                <w:numId w:val="114"/>
              </w:numPr>
              <w:spacing w:after="0" w:line="240" w:lineRule="auto"/>
              <w:rPr>
                <w:rStyle w:val="Hyperlink"/>
                <w:rFonts w:asciiTheme="majorHAnsi" w:hAnsiTheme="majorHAnsi" w:cstheme="majorHAnsi"/>
              </w:rPr>
            </w:pPr>
            <w:r w:rsidRPr="007D5FB0">
              <w:rPr>
                <w:rFonts w:asciiTheme="majorHAnsi" w:hAnsiTheme="majorHAnsi" w:cstheme="majorHAnsi"/>
              </w:rPr>
              <w:t xml:space="preserve">Chernobyl disaster and effects of radiation - </w:t>
            </w:r>
            <w:hyperlink r:id="rId389" w:history="1">
              <w:r w:rsidRPr="007D5FB0">
                <w:rPr>
                  <w:rStyle w:val="Hyperlink"/>
                  <w:rFonts w:asciiTheme="majorHAnsi" w:hAnsiTheme="majorHAnsi" w:cstheme="majorHAnsi"/>
                </w:rPr>
                <w:t>https://www.emergency-live.com/stories/chernobyl-35-years-later-what-remains-of-that-tragic-experience/</w:t>
              </w:r>
            </w:hyperlink>
          </w:p>
          <w:p w14:paraId="3A4A8D4E" w14:textId="77777777" w:rsidR="00FC53D4" w:rsidRPr="00CB14F4" w:rsidRDefault="00FC53D4" w:rsidP="006C37C3">
            <w:pPr>
              <w:pStyle w:val="ListParagraph"/>
              <w:numPr>
                <w:ilvl w:val="0"/>
                <w:numId w:val="114"/>
              </w:numPr>
              <w:spacing w:after="0" w:line="240" w:lineRule="auto"/>
              <w:rPr>
                <w:rStyle w:val="Hyperlink"/>
                <w:rFonts w:asciiTheme="majorHAnsi" w:hAnsiTheme="majorHAnsi" w:cstheme="majorHAnsi"/>
                <w:color w:val="auto"/>
                <w:u w:val="none"/>
              </w:rPr>
            </w:pPr>
            <w:r w:rsidRPr="007D5FB0">
              <w:rPr>
                <w:rFonts w:asciiTheme="majorHAnsi" w:hAnsiTheme="majorHAnsi" w:cstheme="majorHAnsi"/>
              </w:rPr>
              <w:t xml:space="preserve">Electromagnetic hypersensitivity - </w:t>
            </w:r>
            <w:hyperlink r:id="rId390" w:history="1">
              <w:r w:rsidRPr="007D5FB0">
                <w:rPr>
                  <w:rStyle w:val="Hyperlink"/>
                  <w:rFonts w:asciiTheme="majorHAnsi" w:hAnsiTheme="majorHAnsi" w:cstheme="majorHAnsi"/>
                </w:rPr>
                <w:t>https://whyy.org/segments/science-vs-science-the-contradictory-fight-over-whether-electromagnetic-hypersensitivity-is-real/</w:t>
              </w:r>
            </w:hyperlink>
          </w:p>
          <w:p w14:paraId="7472252A" w14:textId="387D4EF3" w:rsidR="00CB14F4" w:rsidRPr="007D5FB0" w:rsidRDefault="00CB14F4" w:rsidP="00CB14F4">
            <w:pPr>
              <w:pStyle w:val="ListParagraph"/>
              <w:spacing w:after="0" w:line="240" w:lineRule="auto"/>
              <w:ind w:left="360"/>
              <w:rPr>
                <w:rFonts w:asciiTheme="majorHAnsi" w:hAnsiTheme="majorHAnsi" w:cstheme="majorHAnsi"/>
              </w:rPr>
            </w:pPr>
          </w:p>
        </w:tc>
      </w:tr>
    </w:tbl>
    <w:p w14:paraId="0789C703" w14:textId="5C306699" w:rsidR="00FC53D4" w:rsidRPr="007D5FB0" w:rsidRDefault="00FC53D4" w:rsidP="00DF027C">
      <w:pPr>
        <w:rPr>
          <w:rFonts w:asciiTheme="majorHAnsi" w:hAnsiTheme="majorHAnsi" w:cstheme="majorHAnsi"/>
          <w:b w:val="0"/>
          <w:bCs/>
          <w:sz w:val="22"/>
        </w:rPr>
      </w:pPr>
    </w:p>
    <w:p w14:paraId="47DCD01A" w14:textId="7D284B16" w:rsidR="00FC53D4" w:rsidRPr="007D5FB0" w:rsidRDefault="00FC53D4" w:rsidP="00DF027C">
      <w:pPr>
        <w:rPr>
          <w:rFonts w:asciiTheme="majorHAnsi" w:hAnsiTheme="majorHAnsi" w:cstheme="majorHAnsi"/>
          <w:b w:val="0"/>
          <w:bCs/>
          <w:sz w:val="22"/>
        </w:rPr>
      </w:pPr>
    </w:p>
    <w:p w14:paraId="033B5F66" w14:textId="77777777" w:rsidR="006C37C3" w:rsidRPr="007D5FB0" w:rsidRDefault="006C37C3" w:rsidP="00CB14F4">
      <w:pPr>
        <w:rPr>
          <w:rFonts w:asciiTheme="majorHAnsi" w:hAnsiTheme="majorHAnsi" w:cstheme="majorHAnsi"/>
          <w:bCs/>
          <w:color w:val="01273A" w:themeColor="accent1" w:themeShade="80"/>
          <w:sz w:val="22"/>
        </w:rPr>
      </w:pPr>
    </w:p>
    <w:p w14:paraId="55AE91A3" w14:textId="20AC0B54" w:rsidR="00FC53D4" w:rsidRPr="00CB14F4" w:rsidRDefault="00FC53D4" w:rsidP="00FC53D4">
      <w:pPr>
        <w:jc w:val="center"/>
        <w:rPr>
          <w:rFonts w:asciiTheme="majorHAnsi" w:hAnsiTheme="majorHAnsi" w:cstheme="majorHAnsi"/>
          <w:b w:val="0"/>
          <w:bCs/>
          <w:color w:val="013A57" w:themeColor="accent1" w:themeShade="BF"/>
          <w:szCs w:val="28"/>
        </w:rPr>
      </w:pPr>
      <w:r w:rsidRPr="00CB14F4">
        <w:rPr>
          <w:rFonts w:asciiTheme="majorHAnsi" w:hAnsiTheme="majorHAnsi" w:cstheme="majorHAnsi"/>
          <w:bCs/>
          <w:color w:val="013A57" w:themeColor="accent1" w:themeShade="BF"/>
          <w:szCs w:val="28"/>
        </w:rPr>
        <w:lastRenderedPageBreak/>
        <w:t>Year 11E Spring Revision for Edexcel Biology.</w:t>
      </w:r>
    </w:p>
    <w:p w14:paraId="2515EB84" w14:textId="77777777" w:rsidR="00FC53D4" w:rsidRPr="007D5FB0" w:rsidRDefault="00FC53D4" w:rsidP="00FC53D4">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FC53D4" w:rsidRPr="007D5FB0" w14:paraId="6A565A54" w14:textId="77777777" w:rsidTr="00807DCB">
        <w:tc>
          <w:tcPr>
            <w:tcW w:w="9016" w:type="dxa"/>
            <w:shd w:val="clear" w:color="auto" w:fill="CCFFCC"/>
          </w:tcPr>
          <w:p w14:paraId="54F8DD80"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FC53D4" w:rsidRPr="007D5FB0" w14:paraId="03E362A3" w14:textId="77777777" w:rsidTr="00807DCB">
        <w:tc>
          <w:tcPr>
            <w:tcW w:w="9016" w:type="dxa"/>
            <w:shd w:val="clear" w:color="auto" w:fill="auto"/>
          </w:tcPr>
          <w:p w14:paraId="0DD438C3"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 xml:space="preserve">Mock Paper 1 </w:t>
            </w:r>
          </w:p>
          <w:p w14:paraId="21924810" w14:textId="77777777" w:rsidR="00FC53D4" w:rsidRPr="007D5FB0" w:rsidRDefault="00FC53D4" w:rsidP="00807DCB">
            <w:pPr>
              <w:rPr>
                <w:rFonts w:asciiTheme="majorHAnsi" w:hAnsiTheme="majorHAnsi" w:cstheme="majorHAnsi"/>
                <w:sz w:val="22"/>
              </w:rPr>
            </w:pPr>
          </w:p>
        </w:tc>
      </w:tr>
      <w:tr w:rsidR="00FC53D4" w:rsidRPr="007D5FB0" w14:paraId="7844BC46" w14:textId="77777777" w:rsidTr="00807DCB">
        <w:tc>
          <w:tcPr>
            <w:tcW w:w="9016" w:type="dxa"/>
            <w:shd w:val="clear" w:color="auto" w:fill="B1E4FD" w:themeFill="accent1" w:themeFillTint="33"/>
          </w:tcPr>
          <w:p w14:paraId="454BAC01"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What do I need to revise?</w:t>
            </w:r>
          </w:p>
          <w:p w14:paraId="03128353" w14:textId="77777777" w:rsidR="00FC53D4" w:rsidRPr="007D5FB0" w:rsidRDefault="00FC53D4" w:rsidP="00807DCB">
            <w:pPr>
              <w:pStyle w:val="ListParagraph"/>
              <w:rPr>
                <w:rFonts w:asciiTheme="majorHAnsi" w:hAnsiTheme="majorHAnsi" w:cstheme="majorHAnsi"/>
              </w:rPr>
            </w:pPr>
          </w:p>
        </w:tc>
      </w:tr>
      <w:tr w:rsidR="00FC53D4" w:rsidRPr="007D5FB0" w14:paraId="6424A0D1" w14:textId="77777777" w:rsidTr="00807DCB">
        <w:tc>
          <w:tcPr>
            <w:tcW w:w="9016" w:type="dxa"/>
          </w:tcPr>
          <w:p w14:paraId="7FF7C150"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Topic 1 – Key concepts in biology</w:t>
            </w:r>
          </w:p>
          <w:p w14:paraId="5EC022F4" w14:textId="77777777" w:rsidR="00FC53D4" w:rsidRPr="007D5FB0" w:rsidRDefault="00FC53D4" w:rsidP="006C37C3">
            <w:pPr>
              <w:pStyle w:val="ListParagraph"/>
              <w:numPr>
                <w:ilvl w:val="0"/>
                <w:numId w:val="115"/>
              </w:numPr>
              <w:spacing w:after="0" w:line="240" w:lineRule="auto"/>
              <w:rPr>
                <w:rFonts w:asciiTheme="majorHAnsi" w:hAnsiTheme="majorHAnsi" w:cstheme="majorHAnsi"/>
              </w:rPr>
            </w:pPr>
            <w:r w:rsidRPr="007D5FB0">
              <w:rPr>
                <w:rFonts w:asciiTheme="majorHAnsi" w:hAnsiTheme="majorHAnsi" w:cstheme="majorHAnsi"/>
              </w:rPr>
              <w:t>Microscopes</w:t>
            </w:r>
          </w:p>
          <w:p w14:paraId="0C09E574" w14:textId="77777777" w:rsidR="00FC53D4" w:rsidRPr="007D5FB0" w:rsidRDefault="00FC53D4" w:rsidP="006C37C3">
            <w:pPr>
              <w:pStyle w:val="ListParagraph"/>
              <w:numPr>
                <w:ilvl w:val="0"/>
                <w:numId w:val="115"/>
              </w:numPr>
              <w:spacing w:after="0" w:line="240" w:lineRule="auto"/>
              <w:rPr>
                <w:rFonts w:asciiTheme="majorHAnsi" w:hAnsiTheme="majorHAnsi" w:cstheme="majorHAnsi"/>
              </w:rPr>
            </w:pPr>
            <w:r w:rsidRPr="007D5FB0">
              <w:rPr>
                <w:rFonts w:asciiTheme="majorHAnsi" w:hAnsiTheme="majorHAnsi" w:cstheme="majorHAnsi"/>
              </w:rPr>
              <w:t>Plant and animal cells</w:t>
            </w:r>
          </w:p>
          <w:p w14:paraId="72B43B73" w14:textId="77777777" w:rsidR="00FC53D4" w:rsidRPr="007D5FB0" w:rsidRDefault="00FC53D4" w:rsidP="006C37C3">
            <w:pPr>
              <w:pStyle w:val="ListParagraph"/>
              <w:numPr>
                <w:ilvl w:val="0"/>
                <w:numId w:val="115"/>
              </w:numPr>
              <w:spacing w:after="0" w:line="240" w:lineRule="auto"/>
              <w:rPr>
                <w:rFonts w:asciiTheme="majorHAnsi" w:hAnsiTheme="majorHAnsi" w:cstheme="majorHAnsi"/>
              </w:rPr>
            </w:pPr>
            <w:r w:rsidRPr="007D5FB0">
              <w:rPr>
                <w:rFonts w:asciiTheme="majorHAnsi" w:hAnsiTheme="majorHAnsi" w:cstheme="majorHAnsi"/>
              </w:rPr>
              <w:t>Specialised cells</w:t>
            </w:r>
          </w:p>
          <w:p w14:paraId="0759A058" w14:textId="77777777" w:rsidR="00FC53D4" w:rsidRPr="007D5FB0" w:rsidRDefault="00FC53D4" w:rsidP="006C37C3">
            <w:pPr>
              <w:pStyle w:val="ListParagraph"/>
              <w:numPr>
                <w:ilvl w:val="0"/>
                <w:numId w:val="115"/>
              </w:numPr>
              <w:spacing w:after="0" w:line="240" w:lineRule="auto"/>
              <w:rPr>
                <w:rFonts w:asciiTheme="majorHAnsi" w:hAnsiTheme="majorHAnsi" w:cstheme="majorHAnsi"/>
              </w:rPr>
            </w:pPr>
            <w:r w:rsidRPr="007D5FB0">
              <w:rPr>
                <w:rFonts w:asciiTheme="majorHAnsi" w:hAnsiTheme="majorHAnsi" w:cstheme="majorHAnsi"/>
              </w:rPr>
              <w:t>Inside bacteria</w:t>
            </w:r>
          </w:p>
          <w:p w14:paraId="1469034C" w14:textId="77777777" w:rsidR="00FC53D4" w:rsidRPr="007D5FB0" w:rsidRDefault="00FC53D4" w:rsidP="006C37C3">
            <w:pPr>
              <w:pStyle w:val="ListParagraph"/>
              <w:numPr>
                <w:ilvl w:val="0"/>
                <w:numId w:val="115"/>
              </w:numPr>
              <w:spacing w:after="0" w:line="240" w:lineRule="auto"/>
              <w:rPr>
                <w:rFonts w:asciiTheme="majorHAnsi" w:hAnsiTheme="majorHAnsi" w:cstheme="majorHAnsi"/>
              </w:rPr>
            </w:pPr>
            <w:r w:rsidRPr="007D5FB0">
              <w:rPr>
                <w:rFonts w:asciiTheme="majorHAnsi" w:hAnsiTheme="majorHAnsi" w:cstheme="majorHAnsi"/>
              </w:rPr>
              <w:t>Enzymes and nutrition</w:t>
            </w:r>
          </w:p>
          <w:p w14:paraId="1BB03E59" w14:textId="77777777" w:rsidR="00FC53D4" w:rsidRPr="007D5FB0" w:rsidRDefault="00FC53D4" w:rsidP="006C37C3">
            <w:pPr>
              <w:pStyle w:val="ListParagraph"/>
              <w:numPr>
                <w:ilvl w:val="0"/>
                <w:numId w:val="115"/>
              </w:numPr>
              <w:spacing w:after="0" w:line="240" w:lineRule="auto"/>
              <w:rPr>
                <w:rFonts w:asciiTheme="majorHAnsi" w:hAnsiTheme="majorHAnsi" w:cstheme="majorHAnsi"/>
              </w:rPr>
            </w:pPr>
            <w:r w:rsidRPr="007D5FB0">
              <w:rPr>
                <w:rFonts w:asciiTheme="majorHAnsi" w:hAnsiTheme="majorHAnsi" w:cstheme="majorHAnsi"/>
              </w:rPr>
              <w:t>Enzyme and action</w:t>
            </w:r>
          </w:p>
          <w:p w14:paraId="53549799" w14:textId="77777777" w:rsidR="00FC53D4" w:rsidRPr="007D5FB0" w:rsidRDefault="00FC53D4" w:rsidP="006C37C3">
            <w:pPr>
              <w:pStyle w:val="ListParagraph"/>
              <w:numPr>
                <w:ilvl w:val="0"/>
                <w:numId w:val="115"/>
              </w:numPr>
              <w:spacing w:after="0" w:line="240" w:lineRule="auto"/>
              <w:rPr>
                <w:rFonts w:asciiTheme="majorHAnsi" w:hAnsiTheme="majorHAnsi" w:cstheme="majorHAnsi"/>
              </w:rPr>
            </w:pPr>
            <w:r w:rsidRPr="007D5FB0">
              <w:rPr>
                <w:rFonts w:asciiTheme="majorHAnsi" w:hAnsiTheme="majorHAnsi" w:cstheme="majorHAnsi"/>
              </w:rPr>
              <w:t>Enzyme activity</w:t>
            </w:r>
          </w:p>
          <w:p w14:paraId="6F48BC6B" w14:textId="77777777" w:rsidR="00FC53D4" w:rsidRPr="007D5FB0" w:rsidRDefault="00FC53D4" w:rsidP="006C37C3">
            <w:pPr>
              <w:pStyle w:val="ListParagraph"/>
              <w:numPr>
                <w:ilvl w:val="0"/>
                <w:numId w:val="115"/>
              </w:numPr>
              <w:spacing w:after="0" w:line="240" w:lineRule="auto"/>
              <w:rPr>
                <w:rFonts w:asciiTheme="majorHAnsi" w:hAnsiTheme="majorHAnsi" w:cstheme="majorHAnsi"/>
              </w:rPr>
            </w:pPr>
            <w:r w:rsidRPr="007D5FB0">
              <w:rPr>
                <w:rFonts w:asciiTheme="majorHAnsi" w:hAnsiTheme="majorHAnsi" w:cstheme="majorHAnsi"/>
              </w:rPr>
              <w:t>Transporting substances – osmosis, active transport, diffusion</w:t>
            </w:r>
          </w:p>
          <w:p w14:paraId="54714E07" w14:textId="77777777" w:rsidR="00FC53D4" w:rsidRPr="007D5FB0" w:rsidRDefault="00FC53D4" w:rsidP="006C37C3">
            <w:pPr>
              <w:pStyle w:val="ListParagraph"/>
              <w:numPr>
                <w:ilvl w:val="0"/>
                <w:numId w:val="115"/>
              </w:numPr>
              <w:spacing w:after="0" w:line="240" w:lineRule="auto"/>
              <w:rPr>
                <w:rFonts w:asciiTheme="majorHAnsi" w:hAnsiTheme="majorHAnsi" w:cstheme="majorHAnsi"/>
              </w:rPr>
            </w:pPr>
            <w:r w:rsidRPr="007D5FB0">
              <w:rPr>
                <w:rFonts w:asciiTheme="majorHAnsi" w:hAnsiTheme="majorHAnsi" w:cstheme="majorHAnsi"/>
              </w:rPr>
              <w:t>Core practical: osmosis in potatoes</w:t>
            </w:r>
          </w:p>
          <w:p w14:paraId="19CB57CF" w14:textId="77777777" w:rsidR="00FC53D4" w:rsidRPr="007D5FB0" w:rsidRDefault="00FC53D4" w:rsidP="006C37C3">
            <w:pPr>
              <w:pStyle w:val="ListParagraph"/>
              <w:numPr>
                <w:ilvl w:val="0"/>
                <w:numId w:val="115"/>
              </w:numPr>
              <w:spacing w:after="0" w:line="240" w:lineRule="auto"/>
              <w:rPr>
                <w:rFonts w:asciiTheme="majorHAnsi" w:hAnsiTheme="majorHAnsi" w:cstheme="majorHAnsi"/>
              </w:rPr>
            </w:pPr>
            <w:r w:rsidRPr="007D5FB0">
              <w:rPr>
                <w:rFonts w:asciiTheme="majorHAnsi" w:hAnsiTheme="majorHAnsi" w:cstheme="majorHAnsi"/>
              </w:rPr>
              <w:t>Core Practical: using microscope</w:t>
            </w:r>
          </w:p>
          <w:p w14:paraId="28F45DF1" w14:textId="77777777" w:rsidR="00FC53D4" w:rsidRPr="007D5FB0" w:rsidRDefault="00FC53D4" w:rsidP="00807DCB">
            <w:pPr>
              <w:pStyle w:val="ListParagraph"/>
              <w:rPr>
                <w:rFonts w:asciiTheme="majorHAnsi" w:hAnsiTheme="majorHAnsi" w:cstheme="majorHAnsi"/>
              </w:rPr>
            </w:pPr>
          </w:p>
          <w:p w14:paraId="41C4B3CD"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 xml:space="preserve">Topic 2 – Cells and control </w:t>
            </w:r>
          </w:p>
          <w:p w14:paraId="3232A3BA" w14:textId="77777777" w:rsidR="00FC53D4" w:rsidRPr="007D5FB0" w:rsidRDefault="00FC53D4" w:rsidP="006C37C3">
            <w:pPr>
              <w:pStyle w:val="ListParagraph"/>
              <w:numPr>
                <w:ilvl w:val="0"/>
                <w:numId w:val="116"/>
              </w:numPr>
              <w:spacing w:after="0" w:line="240" w:lineRule="auto"/>
              <w:rPr>
                <w:rFonts w:asciiTheme="majorHAnsi" w:hAnsiTheme="majorHAnsi" w:cstheme="majorHAnsi"/>
              </w:rPr>
            </w:pPr>
            <w:r w:rsidRPr="007D5FB0">
              <w:rPr>
                <w:rFonts w:asciiTheme="majorHAnsi" w:hAnsiTheme="majorHAnsi" w:cstheme="majorHAnsi"/>
              </w:rPr>
              <w:t>Mitosis</w:t>
            </w:r>
          </w:p>
          <w:p w14:paraId="5BBFF1C2" w14:textId="77777777" w:rsidR="00FC53D4" w:rsidRPr="007D5FB0" w:rsidRDefault="00FC53D4" w:rsidP="006C37C3">
            <w:pPr>
              <w:pStyle w:val="ListParagraph"/>
              <w:numPr>
                <w:ilvl w:val="0"/>
                <w:numId w:val="116"/>
              </w:numPr>
              <w:spacing w:after="0" w:line="240" w:lineRule="auto"/>
              <w:rPr>
                <w:rFonts w:asciiTheme="majorHAnsi" w:hAnsiTheme="majorHAnsi" w:cstheme="majorHAnsi"/>
              </w:rPr>
            </w:pPr>
            <w:r w:rsidRPr="007D5FB0">
              <w:rPr>
                <w:rFonts w:asciiTheme="majorHAnsi" w:hAnsiTheme="majorHAnsi" w:cstheme="majorHAnsi"/>
              </w:rPr>
              <w:t>Growth in animals</w:t>
            </w:r>
          </w:p>
          <w:p w14:paraId="6DAA7B7C" w14:textId="77777777" w:rsidR="00FC53D4" w:rsidRPr="007D5FB0" w:rsidRDefault="00FC53D4" w:rsidP="006C37C3">
            <w:pPr>
              <w:pStyle w:val="ListParagraph"/>
              <w:numPr>
                <w:ilvl w:val="0"/>
                <w:numId w:val="116"/>
              </w:numPr>
              <w:spacing w:after="0" w:line="240" w:lineRule="auto"/>
              <w:rPr>
                <w:rFonts w:asciiTheme="majorHAnsi" w:hAnsiTheme="majorHAnsi" w:cstheme="majorHAnsi"/>
              </w:rPr>
            </w:pPr>
            <w:r w:rsidRPr="007D5FB0">
              <w:rPr>
                <w:rFonts w:asciiTheme="majorHAnsi" w:hAnsiTheme="majorHAnsi" w:cstheme="majorHAnsi"/>
              </w:rPr>
              <w:t>Growth in plants</w:t>
            </w:r>
          </w:p>
          <w:p w14:paraId="40504659" w14:textId="77777777" w:rsidR="00FC53D4" w:rsidRPr="007D5FB0" w:rsidRDefault="00FC53D4" w:rsidP="006C37C3">
            <w:pPr>
              <w:pStyle w:val="ListParagraph"/>
              <w:numPr>
                <w:ilvl w:val="0"/>
                <w:numId w:val="116"/>
              </w:numPr>
              <w:spacing w:after="0" w:line="240" w:lineRule="auto"/>
              <w:rPr>
                <w:rFonts w:asciiTheme="majorHAnsi" w:hAnsiTheme="majorHAnsi" w:cstheme="majorHAnsi"/>
              </w:rPr>
            </w:pPr>
            <w:r w:rsidRPr="007D5FB0">
              <w:rPr>
                <w:rFonts w:asciiTheme="majorHAnsi" w:hAnsiTheme="majorHAnsi" w:cstheme="majorHAnsi"/>
              </w:rPr>
              <w:t>Stem cells</w:t>
            </w:r>
          </w:p>
          <w:p w14:paraId="62A79960" w14:textId="77777777" w:rsidR="00FC53D4" w:rsidRPr="007D5FB0" w:rsidRDefault="00FC53D4" w:rsidP="006C37C3">
            <w:pPr>
              <w:pStyle w:val="ListParagraph"/>
              <w:numPr>
                <w:ilvl w:val="0"/>
                <w:numId w:val="116"/>
              </w:numPr>
              <w:spacing w:after="0" w:line="240" w:lineRule="auto"/>
              <w:rPr>
                <w:rFonts w:asciiTheme="majorHAnsi" w:hAnsiTheme="majorHAnsi" w:cstheme="majorHAnsi"/>
              </w:rPr>
            </w:pPr>
            <w:r w:rsidRPr="007D5FB0">
              <w:rPr>
                <w:rFonts w:asciiTheme="majorHAnsi" w:hAnsiTheme="majorHAnsi" w:cstheme="majorHAnsi"/>
              </w:rPr>
              <w:t>The nervous system</w:t>
            </w:r>
          </w:p>
          <w:p w14:paraId="52B3D7EF" w14:textId="77777777" w:rsidR="00FC53D4" w:rsidRPr="007D5FB0" w:rsidRDefault="00FC53D4" w:rsidP="006C37C3">
            <w:pPr>
              <w:pStyle w:val="ListParagraph"/>
              <w:numPr>
                <w:ilvl w:val="0"/>
                <w:numId w:val="116"/>
              </w:numPr>
              <w:spacing w:after="0" w:line="240" w:lineRule="auto"/>
              <w:rPr>
                <w:rFonts w:asciiTheme="majorHAnsi" w:hAnsiTheme="majorHAnsi" w:cstheme="majorHAnsi"/>
              </w:rPr>
            </w:pPr>
            <w:r w:rsidRPr="007D5FB0">
              <w:rPr>
                <w:rFonts w:asciiTheme="majorHAnsi" w:hAnsiTheme="majorHAnsi" w:cstheme="majorHAnsi"/>
              </w:rPr>
              <w:t>Neurotransmitter speeds</w:t>
            </w:r>
          </w:p>
          <w:p w14:paraId="586FC06B" w14:textId="77777777" w:rsidR="00FC53D4" w:rsidRPr="007D5FB0" w:rsidRDefault="00FC53D4" w:rsidP="00807DCB">
            <w:pPr>
              <w:pStyle w:val="ListParagraph"/>
              <w:rPr>
                <w:rFonts w:asciiTheme="majorHAnsi" w:hAnsiTheme="majorHAnsi" w:cstheme="majorHAnsi"/>
              </w:rPr>
            </w:pPr>
          </w:p>
          <w:p w14:paraId="5235A57B"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Topic 3 – Genetics</w:t>
            </w:r>
          </w:p>
          <w:p w14:paraId="6F1A4D00" w14:textId="77777777" w:rsidR="00FC53D4" w:rsidRPr="007D5FB0" w:rsidRDefault="00FC53D4" w:rsidP="006C37C3">
            <w:pPr>
              <w:pStyle w:val="ListParagraph"/>
              <w:numPr>
                <w:ilvl w:val="0"/>
                <w:numId w:val="117"/>
              </w:numPr>
              <w:spacing w:after="0" w:line="240" w:lineRule="auto"/>
              <w:rPr>
                <w:rFonts w:asciiTheme="majorHAnsi" w:hAnsiTheme="majorHAnsi" w:cstheme="majorHAnsi"/>
              </w:rPr>
            </w:pPr>
            <w:r w:rsidRPr="007D5FB0">
              <w:rPr>
                <w:rFonts w:asciiTheme="majorHAnsi" w:hAnsiTheme="majorHAnsi" w:cstheme="majorHAnsi"/>
              </w:rPr>
              <w:t>Meiosis</w:t>
            </w:r>
          </w:p>
          <w:p w14:paraId="5F08F9BA" w14:textId="77777777" w:rsidR="00FC53D4" w:rsidRPr="007D5FB0" w:rsidRDefault="00FC53D4" w:rsidP="006C37C3">
            <w:pPr>
              <w:pStyle w:val="ListParagraph"/>
              <w:numPr>
                <w:ilvl w:val="0"/>
                <w:numId w:val="117"/>
              </w:numPr>
              <w:spacing w:after="0" w:line="240" w:lineRule="auto"/>
              <w:rPr>
                <w:rFonts w:asciiTheme="majorHAnsi" w:hAnsiTheme="majorHAnsi" w:cstheme="majorHAnsi"/>
              </w:rPr>
            </w:pPr>
            <w:r w:rsidRPr="007D5FB0">
              <w:rPr>
                <w:rFonts w:asciiTheme="majorHAnsi" w:hAnsiTheme="majorHAnsi" w:cstheme="majorHAnsi"/>
              </w:rPr>
              <w:t>DNA</w:t>
            </w:r>
          </w:p>
          <w:p w14:paraId="766130CE" w14:textId="77777777" w:rsidR="00FC53D4" w:rsidRPr="007D5FB0" w:rsidRDefault="00FC53D4" w:rsidP="006C37C3">
            <w:pPr>
              <w:pStyle w:val="ListParagraph"/>
              <w:numPr>
                <w:ilvl w:val="0"/>
                <w:numId w:val="117"/>
              </w:numPr>
              <w:spacing w:after="0" w:line="240" w:lineRule="auto"/>
              <w:rPr>
                <w:rFonts w:asciiTheme="majorHAnsi" w:hAnsiTheme="majorHAnsi" w:cstheme="majorHAnsi"/>
              </w:rPr>
            </w:pPr>
            <w:r w:rsidRPr="007D5FB0">
              <w:rPr>
                <w:rFonts w:asciiTheme="majorHAnsi" w:hAnsiTheme="majorHAnsi" w:cstheme="majorHAnsi"/>
              </w:rPr>
              <w:t>DNA extraction</w:t>
            </w:r>
          </w:p>
          <w:p w14:paraId="099A3FAE" w14:textId="77777777" w:rsidR="00FC53D4" w:rsidRPr="007D5FB0" w:rsidRDefault="00FC53D4" w:rsidP="006C37C3">
            <w:pPr>
              <w:pStyle w:val="ListParagraph"/>
              <w:numPr>
                <w:ilvl w:val="0"/>
                <w:numId w:val="117"/>
              </w:numPr>
              <w:spacing w:after="0" w:line="240" w:lineRule="auto"/>
              <w:rPr>
                <w:rFonts w:asciiTheme="majorHAnsi" w:hAnsiTheme="majorHAnsi" w:cstheme="majorHAnsi"/>
              </w:rPr>
            </w:pPr>
            <w:r w:rsidRPr="007D5FB0">
              <w:rPr>
                <w:rFonts w:asciiTheme="majorHAnsi" w:hAnsiTheme="majorHAnsi" w:cstheme="majorHAnsi"/>
              </w:rPr>
              <w:t>Inheritance</w:t>
            </w:r>
          </w:p>
          <w:p w14:paraId="7D89BEF6" w14:textId="77777777" w:rsidR="00FC53D4" w:rsidRPr="007D5FB0" w:rsidRDefault="00FC53D4" w:rsidP="006C37C3">
            <w:pPr>
              <w:pStyle w:val="ListParagraph"/>
              <w:numPr>
                <w:ilvl w:val="0"/>
                <w:numId w:val="117"/>
              </w:numPr>
              <w:spacing w:after="0" w:line="240" w:lineRule="auto"/>
              <w:rPr>
                <w:rFonts w:asciiTheme="majorHAnsi" w:hAnsiTheme="majorHAnsi" w:cstheme="majorHAnsi"/>
              </w:rPr>
            </w:pPr>
            <w:r w:rsidRPr="007D5FB0">
              <w:rPr>
                <w:rFonts w:asciiTheme="majorHAnsi" w:hAnsiTheme="majorHAnsi" w:cstheme="majorHAnsi"/>
              </w:rPr>
              <w:t>Gene mutation</w:t>
            </w:r>
          </w:p>
          <w:p w14:paraId="286FF1E2" w14:textId="77777777" w:rsidR="00FC53D4" w:rsidRPr="007D5FB0" w:rsidRDefault="00FC53D4" w:rsidP="006C37C3">
            <w:pPr>
              <w:pStyle w:val="ListParagraph"/>
              <w:numPr>
                <w:ilvl w:val="0"/>
                <w:numId w:val="117"/>
              </w:numPr>
              <w:spacing w:after="0" w:line="240" w:lineRule="auto"/>
              <w:rPr>
                <w:rFonts w:asciiTheme="majorHAnsi" w:hAnsiTheme="majorHAnsi" w:cstheme="majorHAnsi"/>
              </w:rPr>
            </w:pPr>
            <w:r w:rsidRPr="007D5FB0">
              <w:rPr>
                <w:rFonts w:asciiTheme="majorHAnsi" w:hAnsiTheme="majorHAnsi" w:cstheme="majorHAnsi"/>
              </w:rPr>
              <w:t>Variation</w:t>
            </w:r>
          </w:p>
          <w:p w14:paraId="699F3128" w14:textId="77777777" w:rsidR="00FC53D4" w:rsidRPr="007D5FB0" w:rsidRDefault="00FC53D4" w:rsidP="00807DCB">
            <w:pPr>
              <w:pStyle w:val="ListParagraph"/>
              <w:rPr>
                <w:rFonts w:asciiTheme="majorHAnsi" w:hAnsiTheme="majorHAnsi" w:cstheme="majorHAnsi"/>
              </w:rPr>
            </w:pPr>
          </w:p>
          <w:p w14:paraId="1B2DC55E"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Topic 4 – Natural selection and genetic modification</w:t>
            </w:r>
          </w:p>
          <w:p w14:paraId="45F967F6" w14:textId="77777777" w:rsidR="00FC53D4" w:rsidRPr="007D5FB0" w:rsidRDefault="00FC53D4" w:rsidP="006C37C3">
            <w:pPr>
              <w:pStyle w:val="ListParagraph"/>
              <w:numPr>
                <w:ilvl w:val="0"/>
                <w:numId w:val="118"/>
              </w:numPr>
              <w:spacing w:after="0" w:line="240" w:lineRule="auto"/>
              <w:rPr>
                <w:rFonts w:asciiTheme="majorHAnsi" w:hAnsiTheme="majorHAnsi" w:cstheme="majorHAnsi"/>
              </w:rPr>
            </w:pPr>
            <w:r w:rsidRPr="007D5FB0">
              <w:rPr>
                <w:rFonts w:asciiTheme="majorHAnsi" w:hAnsiTheme="majorHAnsi" w:cstheme="majorHAnsi"/>
              </w:rPr>
              <w:t>Evidence of human evolution</w:t>
            </w:r>
          </w:p>
          <w:p w14:paraId="0C1626C8" w14:textId="77777777" w:rsidR="00FC53D4" w:rsidRPr="007D5FB0" w:rsidRDefault="00FC53D4" w:rsidP="006C37C3">
            <w:pPr>
              <w:pStyle w:val="ListParagraph"/>
              <w:numPr>
                <w:ilvl w:val="0"/>
                <w:numId w:val="118"/>
              </w:numPr>
              <w:spacing w:after="0" w:line="240" w:lineRule="auto"/>
              <w:rPr>
                <w:rFonts w:asciiTheme="majorHAnsi" w:hAnsiTheme="majorHAnsi" w:cstheme="majorHAnsi"/>
              </w:rPr>
            </w:pPr>
            <w:r w:rsidRPr="007D5FB0">
              <w:rPr>
                <w:rFonts w:asciiTheme="majorHAnsi" w:hAnsiTheme="majorHAnsi" w:cstheme="majorHAnsi"/>
              </w:rPr>
              <w:t>Darwin’s theory</w:t>
            </w:r>
          </w:p>
          <w:p w14:paraId="48DA7509" w14:textId="77777777" w:rsidR="00FC53D4" w:rsidRPr="007D5FB0" w:rsidRDefault="00FC53D4" w:rsidP="006C37C3">
            <w:pPr>
              <w:pStyle w:val="ListParagraph"/>
              <w:numPr>
                <w:ilvl w:val="0"/>
                <w:numId w:val="118"/>
              </w:numPr>
              <w:spacing w:after="0" w:line="240" w:lineRule="auto"/>
              <w:rPr>
                <w:rFonts w:asciiTheme="majorHAnsi" w:hAnsiTheme="majorHAnsi" w:cstheme="majorHAnsi"/>
              </w:rPr>
            </w:pPr>
            <w:r w:rsidRPr="007D5FB0">
              <w:rPr>
                <w:rFonts w:asciiTheme="majorHAnsi" w:hAnsiTheme="majorHAnsi" w:cstheme="majorHAnsi"/>
              </w:rPr>
              <w:t>Classification</w:t>
            </w:r>
          </w:p>
          <w:p w14:paraId="7FC8C4D0" w14:textId="77777777" w:rsidR="00FC53D4" w:rsidRPr="007D5FB0" w:rsidRDefault="00FC53D4" w:rsidP="006C37C3">
            <w:pPr>
              <w:pStyle w:val="ListParagraph"/>
              <w:numPr>
                <w:ilvl w:val="0"/>
                <w:numId w:val="118"/>
              </w:numPr>
              <w:spacing w:after="0" w:line="240" w:lineRule="auto"/>
              <w:rPr>
                <w:rFonts w:asciiTheme="majorHAnsi" w:hAnsiTheme="majorHAnsi" w:cstheme="majorHAnsi"/>
              </w:rPr>
            </w:pPr>
            <w:r w:rsidRPr="007D5FB0">
              <w:rPr>
                <w:rFonts w:asciiTheme="majorHAnsi" w:hAnsiTheme="majorHAnsi" w:cstheme="majorHAnsi"/>
              </w:rPr>
              <w:t>Breeds and varieties</w:t>
            </w:r>
          </w:p>
          <w:p w14:paraId="54336B01" w14:textId="77777777" w:rsidR="00FC53D4" w:rsidRPr="007D5FB0" w:rsidRDefault="00FC53D4" w:rsidP="006C37C3">
            <w:pPr>
              <w:pStyle w:val="ListParagraph"/>
              <w:numPr>
                <w:ilvl w:val="0"/>
                <w:numId w:val="118"/>
              </w:numPr>
              <w:spacing w:after="0" w:line="240" w:lineRule="auto"/>
              <w:rPr>
                <w:rFonts w:asciiTheme="majorHAnsi" w:hAnsiTheme="majorHAnsi" w:cstheme="majorHAnsi"/>
              </w:rPr>
            </w:pPr>
            <w:r w:rsidRPr="007D5FB0">
              <w:rPr>
                <w:rFonts w:asciiTheme="majorHAnsi" w:hAnsiTheme="majorHAnsi" w:cstheme="majorHAnsi"/>
              </w:rPr>
              <w:t>Genes in agriculture and medicine</w:t>
            </w:r>
          </w:p>
          <w:p w14:paraId="539CE08D" w14:textId="77777777" w:rsidR="00FC53D4" w:rsidRPr="007D5FB0" w:rsidRDefault="00FC53D4" w:rsidP="00807DCB">
            <w:pPr>
              <w:pStyle w:val="ListParagraph"/>
              <w:rPr>
                <w:rFonts w:asciiTheme="majorHAnsi" w:hAnsiTheme="majorHAnsi" w:cstheme="majorHAnsi"/>
              </w:rPr>
            </w:pPr>
          </w:p>
          <w:p w14:paraId="445F5D3C"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Topic 5 – Health, disease and development of medicines</w:t>
            </w:r>
          </w:p>
          <w:p w14:paraId="1988A2BD" w14:textId="77777777" w:rsidR="00FC53D4" w:rsidRPr="007D5FB0" w:rsidRDefault="00FC53D4" w:rsidP="006C37C3">
            <w:pPr>
              <w:pStyle w:val="ListParagraph"/>
              <w:numPr>
                <w:ilvl w:val="0"/>
                <w:numId w:val="119"/>
              </w:numPr>
              <w:spacing w:after="0" w:line="240" w:lineRule="auto"/>
              <w:rPr>
                <w:rFonts w:asciiTheme="majorHAnsi" w:hAnsiTheme="majorHAnsi" w:cstheme="majorHAnsi"/>
              </w:rPr>
            </w:pPr>
            <w:r w:rsidRPr="007D5FB0">
              <w:rPr>
                <w:rFonts w:asciiTheme="majorHAnsi" w:hAnsiTheme="majorHAnsi" w:cstheme="majorHAnsi"/>
              </w:rPr>
              <w:t>Health and disease</w:t>
            </w:r>
          </w:p>
          <w:p w14:paraId="29D7DB44" w14:textId="77777777" w:rsidR="00FC53D4" w:rsidRPr="007D5FB0" w:rsidRDefault="00FC53D4" w:rsidP="006C37C3">
            <w:pPr>
              <w:pStyle w:val="ListParagraph"/>
              <w:numPr>
                <w:ilvl w:val="0"/>
                <w:numId w:val="119"/>
              </w:numPr>
              <w:spacing w:after="0" w:line="240" w:lineRule="auto"/>
              <w:rPr>
                <w:rFonts w:asciiTheme="majorHAnsi" w:hAnsiTheme="majorHAnsi" w:cstheme="majorHAnsi"/>
              </w:rPr>
            </w:pPr>
            <w:r w:rsidRPr="007D5FB0">
              <w:rPr>
                <w:rFonts w:asciiTheme="majorHAnsi" w:hAnsiTheme="majorHAnsi" w:cstheme="majorHAnsi"/>
              </w:rPr>
              <w:t>Non communicable disease</w:t>
            </w:r>
          </w:p>
          <w:p w14:paraId="590398CB" w14:textId="77777777" w:rsidR="00FC53D4" w:rsidRPr="007D5FB0" w:rsidRDefault="00FC53D4" w:rsidP="006C37C3">
            <w:pPr>
              <w:pStyle w:val="ListParagraph"/>
              <w:numPr>
                <w:ilvl w:val="0"/>
                <w:numId w:val="119"/>
              </w:numPr>
              <w:spacing w:after="0" w:line="240" w:lineRule="auto"/>
              <w:rPr>
                <w:rFonts w:asciiTheme="majorHAnsi" w:hAnsiTheme="majorHAnsi" w:cstheme="majorHAnsi"/>
              </w:rPr>
            </w:pPr>
            <w:r w:rsidRPr="007D5FB0">
              <w:rPr>
                <w:rFonts w:asciiTheme="majorHAnsi" w:hAnsiTheme="majorHAnsi" w:cstheme="majorHAnsi"/>
              </w:rPr>
              <w:t>Cardiovascular disease</w:t>
            </w:r>
          </w:p>
          <w:p w14:paraId="7A097C75" w14:textId="77777777" w:rsidR="00FC53D4" w:rsidRPr="007D5FB0" w:rsidRDefault="00FC53D4" w:rsidP="006C37C3">
            <w:pPr>
              <w:pStyle w:val="ListParagraph"/>
              <w:numPr>
                <w:ilvl w:val="0"/>
                <w:numId w:val="119"/>
              </w:numPr>
              <w:spacing w:after="0" w:line="240" w:lineRule="auto"/>
              <w:rPr>
                <w:rFonts w:asciiTheme="majorHAnsi" w:hAnsiTheme="majorHAnsi" w:cstheme="majorHAnsi"/>
              </w:rPr>
            </w:pPr>
            <w:r w:rsidRPr="007D5FB0">
              <w:rPr>
                <w:rFonts w:asciiTheme="majorHAnsi" w:hAnsiTheme="majorHAnsi" w:cstheme="majorHAnsi"/>
              </w:rPr>
              <w:t>Pathogens</w:t>
            </w:r>
          </w:p>
          <w:p w14:paraId="58F8971A" w14:textId="77777777" w:rsidR="00FC53D4" w:rsidRPr="007D5FB0" w:rsidRDefault="00FC53D4" w:rsidP="006C37C3">
            <w:pPr>
              <w:pStyle w:val="ListParagraph"/>
              <w:numPr>
                <w:ilvl w:val="0"/>
                <w:numId w:val="119"/>
              </w:numPr>
              <w:spacing w:after="0" w:line="240" w:lineRule="auto"/>
              <w:rPr>
                <w:rFonts w:asciiTheme="majorHAnsi" w:hAnsiTheme="majorHAnsi" w:cstheme="majorHAnsi"/>
              </w:rPr>
            </w:pPr>
            <w:r w:rsidRPr="007D5FB0">
              <w:rPr>
                <w:rFonts w:asciiTheme="majorHAnsi" w:hAnsiTheme="majorHAnsi" w:cstheme="majorHAnsi"/>
              </w:rPr>
              <w:lastRenderedPageBreak/>
              <w:t>Spreading pathogens</w:t>
            </w:r>
          </w:p>
          <w:p w14:paraId="53C9B15D" w14:textId="77777777" w:rsidR="00FC53D4" w:rsidRPr="007D5FB0" w:rsidRDefault="00FC53D4" w:rsidP="006C37C3">
            <w:pPr>
              <w:pStyle w:val="ListParagraph"/>
              <w:numPr>
                <w:ilvl w:val="0"/>
                <w:numId w:val="119"/>
              </w:numPr>
              <w:spacing w:after="0" w:line="240" w:lineRule="auto"/>
              <w:rPr>
                <w:rFonts w:asciiTheme="majorHAnsi" w:hAnsiTheme="majorHAnsi" w:cstheme="majorHAnsi"/>
              </w:rPr>
            </w:pPr>
            <w:r w:rsidRPr="007D5FB0">
              <w:rPr>
                <w:rFonts w:asciiTheme="majorHAnsi" w:hAnsiTheme="majorHAnsi" w:cstheme="majorHAnsi"/>
              </w:rPr>
              <w:t>Physical and chemical barriers</w:t>
            </w:r>
          </w:p>
          <w:p w14:paraId="7BA60C5B" w14:textId="77777777" w:rsidR="00FC53D4" w:rsidRPr="007D5FB0" w:rsidRDefault="00FC53D4" w:rsidP="006C37C3">
            <w:pPr>
              <w:pStyle w:val="ListParagraph"/>
              <w:numPr>
                <w:ilvl w:val="0"/>
                <w:numId w:val="119"/>
              </w:numPr>
              <w:spacing w:after="0" w:line="240" w:lineRule="auto"/>
              <w:rPr>
                <w:rFonts w:asciiTheme="majorHAnsi" w:hAnsiTheme="majorHAnsi" w:cstheme="majorHAnsi"/>
              </w:rPr>
            </w:pPr>
            <w:r w:rsidRPr="007D5FB0">
              <w:rPr>
                <w:rFonts w:asciiTheme="majorHAnsi" w:hAnsiTheme="majorHAnsi" w:cstheme="majorHAnsi"/>
              </w:rPr>
              <w:t>The immune system</w:t>
            </w:r>
          </w:p>
          <w:p w14:paraId="2C34FB84" w14:textId="77777777" w:rsidR="00FC53D4" w:rsidRPr="007D5FB0" w:rsidRDefault="00FC53D4" w:rsidP="006C37C3">
            <w:pPr>
              <w:pStyle w:val="ListParagraph"/>
              <w:numPr>
                <w:ilvl w:val="0"/>
                <w:numId w:val="119"/>
              </w:numPr>
              <w:spacing w:after="0" w:line="240" w:lineRule="auto"/>
              <w:rPr>
                <w:rFonts w:asciiTheme="majorHAnsi" w:hAnsiTheme="majorHAnsi" w:cstheme="majorHAnsi"/>
              </w:rPr>
            </w:pPr>
            <w:r w:rsidRPr="007D5FB0">
              <w:rPr>
                <w:rFonts w:asciiTheme="majorHAnsi" w:hAnsiTheme="majorHAnsi" w:cstheme="majorHAnsi"/>
              </w:rPr>
              <w:t>Antibiotics</w:t>
            </w:r>
          </w:p>
          <w:p w14:paraId="07A1C58F" w14:textId="77777777" w:rsidR="00FC53D4" w:rsidRPr="007D5FB0" w:rsidRDefault="00FC53D4" w:rsidP="00807DCB">
            <w:pPr>
              <w:rPr>
                <w:rFonts w:asciiTheme="majorHAnsi" w:hAnsiTheme="majorHAnsi" w:cstheme="majorHAnsi"/>
                <w:sz w:val="22"/>
              </w:rPr>
            </w:pPr>
          </w:p>
        </w:tc>
      </w:tr>
      <w:tr w:rsidR="00FC53D4" w:rsidRPr="007D5FB0" w14:paraId="1B13403B" w14:textId="77777777" w:rsidTr="00807DCB">
        <w:tc>
          <w:tcPr>
            <w:tcW w:w="9016" w:type="dxa"/>
            <w:shd w:val="clear" w:color="auto" w:fill="E0EFF4" w:themeFill="accent4" w:themeFillTint="33"/>
          </w:tcPr>
          <w:p w14:paraId="6C3A4FA9"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lastRenderedPageBreak/>
              <w:t>How can I revise for Biology?</w:t>
            </w:r>
          </w:p>
          <w:p w14:paraId="140EE927" w14:textId="77777777" w:rsidR="00FC53D4" w:rsidRPr="007D5FB0" w:rsidRDefault="00FC53D4" w:rsidP="00807DCB">
            <w:pPr>
              <w:rPr>
                <w:rFonts w:asciiTheme="majorHAnsi" w:hAnsiTheme="majorHAnsi" w:cstheme="majorHAnsi"/>
                <w:sz w:val="22"/>
              </w:rPr>
            </w:pPr>
          </w:p>
        </w:tc>
      </w:tr>
      <w:tr w:rsidR="00FC53D4" w:rsidRPr="007D5FB0" w14:paraId="55FF4A24" w14:textId="77777777" w:rsidTr="00807DCB">
        <w:tc>
          <w:tcPr>
            <w:tcW w:w="9016" w:type="dxa"/>
          </w:tcPr>
          <w:p w14:paraId="4C93E0B7"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Use your booklets</w:t>
            </w:r>
          </w:p>
          <w:p w14:paraId="602098AE"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Work through exam question booklets</w:t>
            </w:r>
          </w:p>
          <w:p w14:paraId="5D8E40FF"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Study the mark scheme</w:t>
            </w:r>
          </w:p>
          <w:p w14:paraId="35606528"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Practice retrieval questions on Educake</w:t>
            </w:r>
          </w:p>
          <w:p w14:paraId="3AC295F2" w14:textId="77777777" w:rsidR="00FC53D4" w:rsidRPr="00CF083B" w:rsidRDefault="00FC53D4" w:rsidP="00CF083B">
            <w:pPr>
              <w:rPr>
                <w:rFonts w:asciiTheme="majorHAnsi" w:hAnsiTheme="majorHAnsi" w:cstheme="majorHAnsi"/>
              </w:rPr>
            </w:pPr>
          </w:p>
        </w:tc>
      </w:tr>
      <w:tr w:rsidR="00FC53D4" w:rsidRPr="007D5FB0" w14:paraId="2792DC31" w14:textId="77777777" w:rsidTr="00807DCB">
        <w:tc>
          <w:tcPr>
            <w:tcW w:w="9016" w:type="dxa"/>
            <w:shd w:val="clear" w:color="auto" w:fill="D2F1EF" w:themeFill="accent6" w:themeFillTint="33"/>
          </w:tcPr>
          <w:p w14:paraId="3DCC3021"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resources I can use:</w:t>
            </w:r>
          </w:p>
          <w:p w14:paraId="5D5F2ECA" w14:textId="77777777" w:rsidR="00FC53D4" w:rsidRPr="007D5FB0" w:rsidRDefault="00FC53D4" w:rsidP="00807DCB">
            <w:pPr>
              <w:rPr>
                <w:rFonts w:asciiTheme="majorHAnsi" w:hAnsiTheme="majorHAnsi" w:cstheme="majorHAnsi"/>
                <w:sz w:val="22"/>
              </w:rPr>
            </w:pPr>
          </w:p>
        </w:tc>
      </w:tr>
      <w:tr w:rsidR="00FC53D4" w:rsidRPr="007D5FB0" w14:paraId="6AFA13EE" w14:textId="77777777" w:rsidTr="00807DCB">
        <w:tc>
          <w:tcPr>
            <w:tcW w:w="9016" w:type="dxa"/>
          </w:tcPr>
          <w:p w14:paraId="4816115A"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Knowledge organisers</w:t>
            </w:r>
          </w:p>
          <w:p w14:paraId="11A48376"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Exam booklets</w:t>
            </w:r>
          </w:p>
          <w:p w14:paraId="6F541091"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Retrieval Booklets</w:t>
            </w:r>
          </w:p>
          <w:p w14:paraId="070C8E8E"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Core practical Booklet</w:t>
            </w:r>
          </w:p>
          <w:p w14:paraId="3F8EF92D" w14:textId="77777777" w:rsidR="00FC53D4" w:rsidRPr="00CF083B" w:rsidRDefault="00FC53D4" w:rsidP="00CF083B">
            <w:pPr>
              <w:rPr>
                <w:rFonts w:asciiTheme="majorHAnsi" w:hAnsiTheme="majorHAnsi" w:cstheme="majorHAnsi"/>
              </w:rPr>
            </w:pPr>
          </w:p>
        </w:tc>
      </w:tr>
      <w:tr w:rsidR="00FC53D4" w:rsidRPr="007D5FB0" w14:paraId="0EC12FCA" w14:textId="77777777" w:rsidTr="00807DCB">
        <w:tc>
          <w:tcPr>
            <w:tcW w:w="9016" w:type="dxa"/>
            <w:shd w:val="clear" w:color="auto" w:fill="FFCCFF"/>
          </w:tcPr>
          <w:p w14:paraId="16DB7079"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Useful websites I can use:</w:t>
            </w:r>
          </w:p>
          <w:p w14:paraId="7B7691B8" w14:textId="77777777" w:rsidR="00FC53D4" w:rsidRPr="007D5FB0" w:rsidRDefault="00FC53D4" w:rsidP="00807DCB">
            <w:pPr>
              <w:rPr>
                <w:rFonts w:asciiTheme="majorHAnsi" w:hAnsiTheme="majorHAnsi" w:cstheme="majorHAnsi"/>
                <w:sz w:val="22"/>
              </w:rPr>
            </w:pPr>
          </w:p>
        </w:tc>
      </w:tr>
      <w:tr w:rsidR="00FC53D4" w:rsidRPr="007D5FB0" w14:paraId="7A70EE41" w14:textId="77777777" w:rsidTr="00807DCB">
        <w:tc>
          <w:tcPr>
            <w:tcW w:w="9016" w:type="dxa"/>
          </w:tcPr>
          <w:p w14:paraId="24531A3F"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Seneca Learning</w:t>
            </w:r>
          </w:p>
          <w:p w14:paraId="2322AFC4"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BBC Bitesize Edexcel 9-1</w:t>
            </w:r>
          </w:p>
          <w:p w14:paraId="04BDB39F"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Educake</w:t>
            </w:r>
          </w:p>
          <w:p w14:paraId="7CA07DD3" w14:textId="77777777" w:rsidR="00FC53D4" w:rsidRPr="00CF083B" w:rsidRDefault="00FC53D4" w:rsidP="00807DCB">
            <w:pPr>
              <w:rPr>
                <w:rFonts w:asciiTheme="majorHAnsi" w:hAnsiTheme="majorHAnsi" w:cstheme="majorHAnsi"/>
                <w:b w:val="0"/>
                <w:bCs/>
                <w:color w:val="auto"/>
                <w:sz w:val="22"/>
              </w:rPr>
            </w:pPr>
            <w:r w:rsidRPr="00CF083B">
              <w:rPr>
                <w:rFonts w:asciiTheme="majorHAnsi" w:hAnsiTheme="majorHAnsi" w:cstheme="majorHAnsi"/>
                <w:b w:val="0"/>
                <w:bCs/>
                <w:color w:val="auto"/>
                <w:sz w:val="22"/>
              </w:rPr>
              <w:t>Free science lessons YouTube</w:t>
            </w:r>
          </w:p>
          <w:p w14:paraId="34080828" w14:textId="77777777" w:rsidR="00FC53D4" w:rsidRPr="007D5FB0" w:rsidRDefault="00FC53D4" w:rsidP="00807DCB">
            <w:pPr>
              <w:rPr>
                <w:rFonts w:asciiTheme="majorHAnsi" w:hAnsiTheme="majorHAnsi" w:cstheme="majorHAnsi"/>
                <w:sz w:val="22"/>
              </w:rPr>
            </w:pPr>
          </w:p>
          <w:p w14:paraId="332DADCA" w14:textId="77777777" w:rsidR="00FC53D4" w:rsidRPr="007D5FB0" w:rsidRDefault="00FC53D4" w:rsidP="00807DCB">
            <w:pPr>
              <w:rPr>
                <w:rFonts w:asciiTheme="majorHAnsi" w:hAnsiTheme="majorHAnsi" w:cstheme="majorHAnsi"/>
                <w:sz w:val="22"/>
              </w:rPr>
            </w:pPr>
          </w:p>
        </w:tc>
      </w:tr>
      <w:tr w:rsidR="00FC53D4" w:rsidRPr="007D5FB0" w14:paraId="08A6D19F" w14:textId="77777777" w:rsidTr="00807DCB">
        <w:tc>
          <w:tcPr>
            <w:tcW w:w="9016" w:type="dxa"/>
            <w:shd w:val="clear" w:color="auto" w:fill="CCFFFF"/>
          </w:tcPr>
          <w:p w14:paraId="59712594" w14:textId="77777777" w:rsidR="00FC53D4" w:rsidRPr="007D5FB0" w:rsidRDefault="00FC53D4"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64BB833E" w14:textId="77777777" w:rsidR="00FC53D4" w:rsidRPr="007D5FB0" w:rsidRDefault="00FC53D4" w:rsidP="00807DCB">
            <w:pPr>
              <w:rPr>
                <w:rFonts w:asciiTheme="majorHAnsi" w:hAnsiTheme="majorHAnsi" w:cstheme="majorHAnsi"/>
                <w:sz w:val="22"/>
              </w:rPr>
            </w:pPr>
          </w:p>
        </w:tc>
      </w:tr>
      <w:tr w:rsidR="00FC53D4" w:rsidRPr="007D5FB0" w14:paraId="20A30B73" w14:textId="77777777" w:rsidTr="00807DCB">
        <w:trPr>
          <w:trHeight w:val="165"/>
        </w:trPr>
        <w:tc>
          <w:tcPr>
            <w:tcW w:w="9016" w:type="dxa"/>
          </w:tcPr>
          <w:p w14:paraId="02C46A0D" w14:textId="77777777" w:rsidR="00FC53D4" w:rsidRPr="007D5FB0" w:rsidRDefault="00000000" w:rsidP="00807DCB">
            <w:pPr>
              <w:rPr>
                <w:rFonts w:asciiTheme="majorHAnsi" w:hAnsiTheme="majorHAnsi" w:cstheme="majorHAnsi"/>
                <w:color w:val="0F0D29" w:themeColor="text1"/>
                <w:sz w:val="22"/>
              </w:rPr>
            </w:pPr>
            <w:hyperlink r:id="rId391" w:anchor=":~:text=Exam%20Preparation%3A%20Ten%20Study%20Tips%201%20Give%20yourself,your%20brain%20to%20work%20at%20its%20best.%20" w:history="1">
              <w:r w:rsidR="00FC53D4" w:rsidRPr="007D5FB0">
                <w:rPr>
                  <w:rStyle w:val="Hyperlink"/>
                  <w:rFonts w:asciiTheme="majorHAnsi" w:hAnsiTheme="majorHAnsi" w:cstheme="majorHAnsi"/>
                  <w:color w:val="0F0D29" w:themeColor="text1"/>
                  <w:sz w:val="22"/>
                </w:rPr>
                <w:t>Exam Preparation: Ten Study Tips | Top Universities</w:t>
              </w:r>
            </w:hyperlink>
          </w:p>
          <w:p w14:paraId="44252B6C" w14:textId="77777777" w:rsidR="00FC53D4" w:rsidRPr="007D5FB0" w:rsidRDefault="00000000" w:rsidP="00807DCB">
            <w:pPr>
              <w:rPr>
                <w:rFonts w:asciiTheme="majorHAnsi" w:hAnsiTheme="majorHAnsi" w:cstheme="majorHAnsi"/>
                <w:color w:val="0F0D29" w:themeColor="text1"/>
                <w:sz w:val="22"/>
              </w:rPr>
            </w:pPr>
            <w:hyperlink r:id="rId392" w:history="1">
              <w:r w:rsidR="00FC53D4" w:rsidRPr="007D5FB0">
                <w:rPr>
                  <w:rStyle w:val="Hyperlink"/>
                  <w:rFonts w:asciiTheme="majorHAnsi" w:hAnsiTheme="majorHAnsi" w:cstheme="majorHAnsi"/>
                  <w:color w:val="0F0D29" w:themeColor="text1"/>
                  <w:sz w:val="22"/>
                </w:rPr>
                <w:t>https://youtu.be/8MmF6uB80ZM</w:t>
              </w:r>
            </w:hyperlink>
            <w:r w:rsidR="00FC53D4" w:rsidRPr="007D5FB0">
              <w:rPr>
                <w:rFonts w:asciiTheme="majorHAnsi" w:hAnsiTheme="majorHAnsi" w:cstheme="majorHAnsi"/>
                <w:color w:val="0F0D29" w:themeColor="text1"/>
                <w:sz w:val="22"/>
              </w:rPr>
              <w:t xml:space="preserve"> - mindfulness before an exam</w:t>
            </w:r>
          </w:p>
          <w:p w14:paraId="499BCD9D" w14:textId="77777777" w:rsidR="00FC53D4" w:rsidRPr="007D5FB0" w:rsidRDefault="00FC53D4" w:rsidP="00807DCB">
            <w:pPr>
              <w:rPr>
                <w:rFonts w:asciiTheme="majorHAnsi" w:hAnsiTheme="majorHAnsi" w:cstheme="majorHAnsi"/>
                <w:color w:val="0F0D29" w:themeColor="text1"/>
                <w:sz w:val="22"/>
              </w:rPr>
            </w:pPr>
          </w:p>
          <w:p w14:paraId="792BCEA2" w14:textId="77777777" w:rsidR="00FC53D4" w:rsidRPr="007D5FB0" w:rsidRDefault="00FC53D4" w:rsidP="00807DCB">
            <w:pPr>
              <w:rPr>
                <w:rFonts w:asciiTheme="majorHAnsi" w:hAnsiTheme="majorHAnsi" w:cstheme="majorHAnsi"/>
                <w:color w:val="0F0D29" w:themeColor="text1"/>
                <w:sz w:val="22"/>
              </w:rPr>
            </w:pPr>
          </w:p>
        </w:tc>
      </w:tr>
    </w:tbl>
    <w:p w14:paraId="6154BD42" w14:textId="7B8C1D38" w:rsidR="00FC53D4" w:rsidRPr="007D5FB0" w:rsidRDefault="00FC53D4" w:rsidP="00DF027C">
      <w:pPr>
        <w:rPr>
          <w:rFonts w:asciiTheme="majorHAnsi" w:hAnsiTheme="majorHAnsi" w:cstheme="majorHAnsi"/>
          <w:b w:val="0"/>
          <w:bCs/>
          <w:sz w:val="22"/>
        </w:rPr>
      </w:pPr>
    </w:p>
    <w:p w14:paraId="1788F921" w14:textId="77777777" w:rsidR="00CB14F4" w:rsidRDefault="00CB14F4" w:rsidP="00807DCB">
      <w:pPr>
        <w:jc w:val="center"/>
        <w:rPr>
          <w:rFonts w:asciiTheme="majorHAnsi" w:hAnsiTheme="majorHAnsi" w:cstheme="majorHAnsi"/>
          <w:bCs/>
          <w:color w:val="013A57" w:themeColor="accent1" w:themeShade="BF"/>
          <w:sz w:val="22"/>
        </w:rPr>
      </w:pPr>
    </w:p>
    <w:p w14:paraId="708E5717" w14:textId="77777777" w:rsidR="00CB14F4" w:rsidRDefault="00CB14F4" w:rsidP="00807DCB">
      <w:pPr>
        <w:jc w:val="center"/>
        <w:rPr>
          <w:rFonts w:asciiTheme="majorHAnsi" w:hAnsiTheme="majorHAnsi" w:cstheme="majorHAnsi"/>
          <w:bCs/>
          <w:color w:val="013A57" w:themeColor="accent1" w:themeShade="BF"/>
          <w:sz w:val="22"/>
        </w:rPr>
      </w:pPr>
    </w:p>
    <w:p w14:paraId="3D0E1AD7" w14:textId="77777777" w:rsidR="00CB14F4" w:rsidRDefault="00CB14F4" w:rsidP="00807DCB">
      <w:pPr>
        <w:jc w:val="center"/>
        <w:rPr>
          <w:rFonts w:asciiTheme="majorHAnsi" w:hAnsiTheme="majorHAnsi" w:cstheme="majorHAnsi"/>
          <w:bCs/>
          <w:color w:val="013A57" w:themeColor="accent1" w:themeShade="BF"/>
          <w:sz w:val="22"/>
        </w:rPr>
      </w:pPr>
    </w:p>
    <w:p w14:paraId="67A5EBC0" w14:textId="77777777" w:rsidR="00CB14F4" w:rsidRDefault="00CB14F4" w:rsidP="00807DCB">
      <w:pPr>
        <w:jc w:val="center"/>
        <w:rPr>
          <w:rFonts w:asciiTheme="majorHAnsi" w:hAnsiTheme="majorHAnsi" w:cstheme="majorHAnsi"/>
          <w:bCs/>
          <w:color w:val="013A57" w:themeColor="accent1" w:themeShade="BF"/>
          <w:sz w:val="22"/>
        </w:rPr>
      </w:pPr>
    </w:p>
    <w:p w14:paraId="60AB5E75" w14:textId="77777777" w:rsidR="00CB14F4" w:rsidRDefault="00CB14F4" w:rsidP="00807DCB">
      <w:pPr>
        <w:jc w:val="center"/>
        <w:rPr>
          <w:rFonts w:asciiTheme="majorHAnsi" w:hAnsiTheme="majorHAnsi" w:cstheme="majorHAnsi"/>
          <w:bCs/>
          <w:color w:val="013A57" w:themeColor="accent1" w:themeShade="BF"/>
          <w:sz w:val="22"/>
        </w:rPr>
      </w:pPr>
    </w:p>
    <w:p w14:paraId="08FAD798" w14:textId="77777777" w:rsidR="00CB14F4" w:rsidRDefault="00CB14F4" w:rsidP="00807DCB">
      <w:pPr>
        <w:jc w:val="center"/>
        <w:rPr>
          <w:rFonts w:asciiTheme="majorHAnsi" w:hAnsiTheme="majorHAnsi" w:cstheme="majorHAnsi"/>
          <w:bCs/>
          <w:color w:val="013A57" w:themeColor="accent1" w:themeShade="BF"/>
          <w:sz w:val="22"/>
        </w:rPr>
      </w:pPr>
    </w:p>
    <w:p w14:paraId="6438E3CA" w14:textId="77777777" w:rsidR="00CB14F4" w:rsidRDefault="00CB14F4" w:rsidP="00807DCB">
      <w:pPr>
        <w:jc w:val="center"/>
        <w:rPr>
          <w:rFonts w:asciiTheme="majorHAnsi" w:hAnsiTheme="majorHAnsi" w:cstheme="majorHAnsi"/>
          <w:bCs/>
          <w:color w:val="013A57" w:themeColor="accent1" w:themeShade="BF"/>
          <w:sz w:val="22"/>
        </w:rPr>
      </w:pPr>
    </w:p>
    <w:p w14:paraId="6E38F343" w14:textId="77777777" w:rsidR="00CB14F4" w:rsidRDefault="00CB14F4" w:rsidP="00807DCB">
      <w:pPr>
        <w:jc w:val="center"/>
        <w:rPr>
          <w:rFonts w:asciiTheme="majorHAnsi" w:hAnsiTheme="majorHAnsi" w:cstheme="majorHAnsi"/>
          <w:bCs/>
          <w:color w:val="013A57" w:themeColor="accent1" w:themeShade="BF"/>
          <w:sz w:val="22"/>
        </w:rPr>
      </w:pPr>
    </w:p>
    <w:p w14:paraId="02505822" w14:textId="3DE25879" w:rsidR="00CB14F4" w:rsidRDefault="00CB14F4" w:rsidP="00CF083B">
      <w:pPr>
        <w:rPr>
          <w:rFonts w:asciiTheme="majorHAnsi" w:hAnsiTheme="majorHAnsi" w:cstheme="majorHAnsi"/>
          <w:bCs/>
          <w:color w:val="013A57" w:themeColor="accent1" w:themeShade="BF"/>
          <w:sz w:val="22"/>
        </w:rPr>
      </w:pPr>
    </w:p>
    <w:p w14:paraId="2F68E76F" w14:textId="6683601E" w:rsidR="00CF083B" w:rsidRDefault="00CF083B" w:rsidP="00CF083B">
      <w:pPr>
        <w:rPr>
          <w:rFonts w:asciiTheme="majorHAnsi" w:hAnsiTheme="majorHAnsi" w:cstheme="majorHAnsi"/>
          <w:bCs/>
          <w:color w:val="013A57" w:themeColor="accent1" w:themeShade="BF"/>
          <w:sz w:val="22"/>
        </w:rPr>
      </w:pPr>
    </w:p>
    <w:p w14:paraId="590B5416" w14:textId="22A5AD21" w:rsidR="00CF083B" w:rsidRDefault="00CF083B" w:rsidP="00CF083B">
      <w:pPr>
        <w:rPr>
          <w:rFonts w:asciiTheme="majorHAnsi" w:hAnsiTheme="majorHAnsi" w:cstheme="majorHAnsi"/>
          <w:bCs/>
          <w:color w:val="013A57" w:themeColor="accent1" w:themeShade="BF"/>
          <w:sz w:val="22"/>
        </w:rPr>
      </w:pPr>
    </w:p>
    <w:p w14:paraId="48EF9C5C" w14:textId="2B4E594E" w:rsidR="00CF083B" w:rsidRDefault="00CF083B" w:rsidP="00CF083B">
      <w:pPr>
        <w:rPr>
          <w:rFonts w:asciiTheme="majorHAnsi" w:hAnsiTheme="majorHAnsi" w:cstheme="majorHAnsi"/>
          <w:bCs/>
          <w:color w:val="013A57" w:themeColor="accent1" w:themeShade="BF"/>
          <w:sz w:val="22"/>
        </w:rPr>
      </w:pPr>
    </w:p>
    <w:p w14:paraId="77C4BDAE" w14:textId="51ADACD4" w:rsidR="00CF083B" w:rsidRDefault="00CF083B" w:rsidP="00CF083B">
      <w:pPr>
        <w:rPr>
          <w:rFonts w:asciiTheme="majorHAnsi" w:hAnsiTheme="majorHAnsi" w:cstheme="majorHAnsi"/>
          <w:bCs/>
          <w:color w:val="013A57" w:themeColor="accent1" w:themeShade="BF"/>
          <w:sz w:val="22"/>
        </w:rPr>
      </w:pPr>
    </w:p>
    <w:p w14:paraId="0ECC1B28" w14:textId="473A94B7" w:rsidR="00CF083B" w:rsidRDefault="00CF083B" w:rsidP="00CF083B">
      <w:pPr>
        <w:rPr>
          <w:rFonts w:asciiTheme="majorHAnsi" w:hAnsiTheme="majorHAnsi" w:cstheme="majorHAnsi"/>
          <w:bCs/>
          <w:color w:val="013A57" w:themeColor="accent1" w:themeShade="BF"/>
          <w:sz w:val="22"/>
        </w:rPr>
      </w:pPr>
    </w:p>
    <w:p w14:paraId="2D67F963" w14:textId="77777777" w:rsidR="00CF083B" w:rsidRDefault="00CF083B" w:rsidP="00CF083B">
      <w:pPr>
        <w:rPr>
          <w:rFonts w:asciiTheme="majorHAnsi" w:hAnsiTheme="majorHAnsi" w:cstheme="majorHAnsi"/>
          <w:bCs/>
          <w:color w:val="013A57" w:themeColor="accent1" w:themeShade="BF"/>
          <w:sz w:val="22"/>
        </w:rPr>
      </w:pPr>
    </w:p>
    <w:p w14:paraId="1CA7E9CE" w14:textId="3A2589C7" w:rsidR="00807DCB" w:rsidRPr="00CB14F4" w:rsidRDefault="00807DCB" w:rsidP="00807DCB">
      <w:pPr>
        <w:jc w:val="center"/>
        <w:rPr>
          <w:rFonts w:asciiTheme="majorHAnsi" w:hAnsiTheme="majorHAnsi" w:cstheme="majorHAnsi"/>
          <w:b w:val="0"/>
          <w:bCs/>
          <w:color w:val="013A57" w:themeColor="accent1" w:themeShade="BF"/>
          <w:szCs w:val="28"/>
        </w:rPr>
      </w:pPr>
      <w:r w:rsidRPr="00CB14F4">
        <w:rPr>
          <w:rFonts w:asciiTheme="majorHAnsi" w:hAnsiTheme="majorHAnsi" w:cstheme="majorHAnsi"/>
          <w:bCs/>
          <w:color w:val="013A57" w:themeColor="accent1" w:themeShade="BF"/>
          <w:szCs w:val="28"/>
        </w:rPr>
        <w:lastRenderedPageBreak/>
        <w:t>Year 11E Spring Revision for Chemistry</w:t>
      </w:r>
    </w:p>
    <w:p w14:paraId="70C13D9A" w14:textId="77777777" w:rsidR="00807DCB" w:rsidRPr="007D5FB0" w:rsidRDefault="00807DCB" w:rsidP="00807DCB">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807DCB" w:rsidRPr="007D5FB0" w14:paraId="0729C9A8" w14:textId="77777777" w:rsidTr="00807DCB">
        <w:tc>
          <w:tcPr>
            <w:tcW w:w="9016" w:type="dxa"/>
            <w:shd w:val="clear" w:color="auto" w:fill="CCFFCC"/>
          </w:tcPr>
          <w:p w14:paraId="40653EDF"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807DCB" w:rsidRPr="007D5FB0" w14:paraId="55617E9D" w14:textId="77777777" w:rsidTr="00807DCB">
        <w:tc>
          <w:tcPr>
            <w:tcW w:w="9016" w:type="dxa"/>
            <w:shd w:val="clear" w:color="auto" w:fill="auto"/>
          </w:tcPr>
          <w:p w14:paraId="6929E0EF"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 xml:space="preserve">Mock Paper 1 </w:t>
            </w:r>
          </w:p>
          <w:p w14:paraId="06A725CB" w14:textId="77777777" w:rsidR="00807DCB" w:rsidRPr="007D5FB0" w:rsidRDefault="00807DCB" w:rsidP="00807DCB">
            <w:pPr>
              <w:rPr>
                <w:rFonts w:asciiTheme="majorHAnsi" w:hAnsiTheme="majorHAnsi" w:cstheme="majorHAnsi"/>
                <w:sz w:val="22"/>
              </w:rPr>
            </w:pPr>
          </w:p>
        </w:tc>
      </w:tr>
      <w:tr w:rsidR="00807DCB" w:rsidRPr="007D5FB0" w14:paraId="3DAEF510" w14:textId="77777777" w:rsidTr="00807DCB">
        <w:tc>
          <w:tcPr>
            <w:tcW w:w="9016" w:type="dxa"/>
            <w:shd w:val="clear" w:color="auto" w:fill="B1E4FD" w:themeFill="accent1" w:themeFillTint="33"/>
          </w:tcPr>
          <w:p w14:paraId="18432AC6"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What do I need to revise?</w:t>
            </w:r>
          </w:p>
          <w:p w14:paraId="63CCAA52" w14:textId="77777777" w:rsidR="00807DCB" w:rsidRPr="007D5FB0" w:rsidRDefault="00807DCB" w:rsidP="00807DCB">
            <w:pPr>
              <w:pStyle w:val="ListParagraph"/>
              <w:rPr>
                <w:rFonts w:asciiTheme="majorHAnsi" w:hAnsiTheme="majorHAnsi" w:cstheme="majorHAnsi"/>
              </w:rPr>
            </w:pPr>
          </w:p>
        </w:tc>
      </w:tr>
      <w:tr w:rsidR="00807DCB" w:rsidRPr="007D5FB0" w14:paraId="4F029331" w14:textId="77777777" w:rsidTr="00807DCB">
        <w:tc>
          <w:tcPr>
            <w:tcW w:w="9016" w:type="dxa"/>
          </w:tcPr>
          <w:p w14:paraId="7BFC4884" w14:textId="77777777" w:rsidR="00807DCB" w:rsidRPr="007D5FB0" w:rsidRDefault="00807DCB" w:rsidP="00807DCB">
            <w:pPr>
              <w:rPr>
                <w:rFonts w:asciiTheme="majorHAnsi" w:hAnsiTheme="majorHAnsi" w:cstheme="majorHAnsi"/>
                <w:sz w:val="22"/>
              </w:rPr>
            </w:pPr>
          </w:p>
          <w:p w14:paraId="1876EAC3"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Topic 1 – Key concepts in chemistry</w:t>
            </w:r>
          </w:p>
          <w:p w14:paraId="25190997"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Structure of the atom</w:t>
            </w:r>
          </w:p>
          <w:p w14:paraId="4C91BC06"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Atomic and mass number</w:t>
            </w:r>
          </w:p>
          <w:p w14:paraId="0DE707AD"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Isotopes</w:t>
            </w:r>
          </w:p>
          <w:p w14:paraId="731E34FD"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Elements and the periodic table</w:t>
            </w:r>
          </w:p>
          <w:p w14:paraId="68E3B024"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Electronic config and the periodic table</w:t>
            </w:r>
          </w:p>
          <w:p w14:paraId="01E93404"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Ionic bonds</w:t>
            </w:r>
          </w:p>
          <w:p w14:paraId="6A7D363F"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Ionic lattices</w:t>
            </w:r>
          </w:p>
          <w:p w14:paraId="609702F4"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Covalent bonds</w:t>
            </w:r>
          </w:p>
          <w:p w14:paraId="1C5922FC"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Molecular compounds</w:t>
            </w:r>
          </w:p>
          <w:p w14:paraId="229FD6F2"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Allotropes of carbon</w:t>
            </w:r>
          </w:p>
          <w:p w14:paraId="6905BAA2"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Properties of metals</w:t>
            </w:r>
          </w:p>
          <w:p w14:paraId="1BD5C5F3" w14:textId="77777777" w:rsidR="00807DCB" w:rsidRPr="007D5FB0" w:rsidRDefault="00807DCB" w:rsidP="006C37C3">
            <w:pPr>
              <w:pStyle w:val="ListParagraph"/>
              <w:numPr>
                <w:ilvl w:val="0"/>
                <w:numId w:val="120"/>
              </w:numPr>
              <w:spacing w:after="0" w:line="240" w:lineRule="auto"/>
              <w:rPr>
                <w:rFonts w:asciiTheme="majorHAnsi" w:hAnsiTheme="majorHAnsi" w:cstheme="majorHAnsi"/>
              </w:rPr>
            </w:pPr>
            <w:r w:rsidRPr="007D5FB0">
              <w:rPr>
                <w:rFonts w:asciiTheme="majorHAnsi" w:hAnsiTheme="majorHAnsi" w:cstheme="majorHAnsi"/>
              </w:rPr>
              <w:t>Bonding models</w:t>
            </w:r>
          </w:p>
          <w:p w14:paraId="7317C0BC" w14:textId="77777777" w:rsidR="00807DCB" w:rsidRPr="007D5FB0" w:rsidRDefault="00807DCB" w:rsidP="00807DCB">
            <w:pPr>
              <w:pStyle w:val="ListParagraph"/>
              <w:rPr>
                <w:rFonts w:asciiTheme="majorHAnsi" w:hAnsiTheme="majorHAnsi" w:cstheme="majorHAnsi"/>
              </w:rPr>
            </w:pPr>
          </w:p>
          <w:p w14:paraId="7149D4BF"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Topic 2 – States of Matter and mixtures</w:t>
            </w:r>
          </w:p>
          <w:p w14:paraId="38738552" w14:textId="77777777" w:rsidR="00807DCB" w:rsidRPr="007D5FB0" w:rsidRDefault="00807DCB" w:rsidP="006C37C3">
            <w:pPr>
              <w:pStyle w:val="ListParagraph"/>
              <w:numPr>
                <w:ilvl w:val="0"/>
                <w:numId w:val="121"/>
              </w:numPr>
              <w:spacing w:after="0" w:line="240" w:lineRule="auto"/>
              <w:rPr>
                <w:rFonts w:asciiTheme="majorHAnsi" w:hAnsiTheme="majorHAnsi" w:cstheme="majorHAnsi"/>
              </w:rPr>
            </w:pPr>
            <w:r w:rsidRPr="007D5FB0">
              <w:rPr>
                <w:rFonts w:asciiTheme="majorHAnsi" w:hAnsiTheme="majorHAnsi" w:cstheme="majorHAnsi"/>
              </w:rPr>
              <w:t>States of matter</w:t>
            </w:r>
          </w:p>
          <w:p w14:paraId="42CE5DDA" w14:textId="77777777" w:rsidR="00807DCB" w:rsidRPr="007D5FB0" w:rsidRDefault="00807DCB" w:rsidP="006C37C3">
            <w:pPr>
              <w:pStyle w:val="ListParagraph"/>
              <w:numPr>
                <w:ilvl w:val="0"/>
                <w:numId w:val="121"/>
              </w:numPr>
              <w:spacing w:after="0" w:line="240" w:lineRule="auto"/>
              <w:rPr>
                <w:rFonts w:asciiTheme="majorHAnsi" w:hAnsiTheme="majorHAnsi" w:cstheme="majorHAnsi"/>
              </w:rPr>
            </w:pPr>
            <w:r w:rsidRPr="007D5FB0">
              <w:rPr>
                <w:rFonts w:asciiTheme="majorHAnsi" w:hAnsiTheme="majorHAnsi" w:cstheme="majorHAnsi"/>
              </w:rPr>
              <w:t>Mixture</w:t>
            </w:r>
          </w:p>
          <w:p w14:paraId="01F33D7B" w14:textId="77777777" w:rsidR="00807DCB" w:rsidRPr="007D5FB0" w:rsidRDefault="00807DCB" w:rsidP="006C37C3">
            <w:pPr>
              <w:pStyle w:val="ListParagraph"/>
              <w:numPr>
                <w:ilvl w:val="0"/>
                <w:numId w:val="121"/>
              </w:numPr>
              <w:spacing w:after="0" w:line="240" w:lineRule="auto"/>
              <w:rPr>
                <w:rFonts w:asciiTheme="majorHAnsi" w:hAnsiTheme="majorHAnsi" w:cstheme="majorHAnsi"/>
              </w:rPr>
            </w:pPr>
            <w:r w:rsidRPr="007D5FB0">
              <w:rPr>
                <w:rFonts w:asciiTheme="majorHAnsi" w:hAnsiTheme="majorHAnsi" w:cstheme="majorHAnsi"/>
              </w:rPr>
              <w:t>Filtration and crystallisation</w:t>
            </w:r>
          </w:p>
          <w:p w14:paraId="6B8A3D85" w14:textId="77777777" w:rsidR="00807DCB" w:rsidRPr="007D5FB0" w:rsidRDefault="00807DCB" w:rsidP="006C37C3">
            <w:pPr>
              <w:pStyle w:val="ListParagraph"/>
              <w:numPr>
                <w:ilvl w:val="0"/>
                <w:numId w:val="121"/>
              </w:numPr>
              <w:spacing w:after="0" w:line="240" w:lineRule="auto"/>
              <w:rPr>
                <w:rFonts w:asciiTheme="majorHAnsi" w:hAnsiTheme="majorHAnsi" w:cstheme="majorHAnsi"/>
              </w:rPr>
            </w:pPr>
            <w:r w:rsidRPr="007D5FB0">
              <w:rPr>
                <w:rFonts w:asciiTheme="majorHAnsi" w:hAnsiTheme="majorHAnsi" w:cstheme="majorHAnsi"/>
              </w:rPr>
              <w:t>Chromatography</w:t>
            </w:r>
          </w:p>
          <w:p w14:paraId="31670D1B" w14:textId="77777777" w:rsidR="00807DCB" w:rsidRPr="007D5FB0" w:rsidRDefault="00807DCB" w:rsidP="006C37C3">
            <w:pPr>
              <w:pStyle w:val="ListParagraph"/>
              <w:numPr>
                <w:ilvl w:val="0"/>
                <w:numId w:val="121"/>
              </w:numPr>
              <w:spacing w:after="0" w:line="240" w:lineRule="auto"/>
              <w:rPr>
                <w:rFonts w:asciiTheme="majorHAnsi" w:hAnsiTheme="majorHAnsi" w:cstheme="majorHAnsi"/>
              </w:rPr>
            </w:pPr>
            <w:r w:rsidRPr="007D5FB0">
              <w:rPr>
                <w:rFonts w:asciiTheme="majorHAnsi" w:hAnsiTheme="majorHAnsi" w:cstheme="majorHAnsi"/>
              </w:rPr>
              <w:t>Distillation</w:t>
            </w:r>
          </w:p>
          <w:p w14:paraId="596EA40B" w14:textId="77777777" w:rsidR="00807DCB" w:rsidRPr="007D5FB0" w:rsidRDefault="00807DCB" w:rsidP="006C37C3">
            <w:pPr>
              <w:pStyle w:val="ListParagraph"/>
              <w:numPr>
                <w:ilvl w:val="0"/>
                <w:numId w:val="121"/>
              </w:numPr>
              <w:spacing w:after="0" w:line="240" w:lineRule="auto"/>
              <w:rPr>
                <w:rFonts w:asciiTheme="majorHAnsi" w:hAnsiTheme="majorHAnsi" w:cstheme="majorHAnsi"/>
              </w:rPr>
            </w:pPr>
            <w:r w:rsidRPr="007D5FB0">
              <w:rPr>
                <w:rFonts w:asciiTheme="majorHAnsi" w:hAnsiTheme="majorHAnsi" w:cstheme="majorHAnsi"/>
              </w:rPr>
              <w:t>Drinking water</w:t>
            </w:r>
          </w:p>
          <w:p w14:paraId="04980EAB" w14:textId="77777777" w:rsidR="00807DCB" w:rsidRPr="007D5FB0" w:rsidRDefault="00807DCB" w:rsidP="006C37C3">
            <w:pPr>
              <w:pStyle w:val="ListParagraph"/>
              <w:numPr>
                <w:ilvl w:val="0"/>
                <w:numId w:val="121"/>
              </w:numPr>
              <w:spacing w:after="0" w:line="240" w:lineRule="auto"/>
              <w:rPr>
                <w:rFonts w:asciiTheme="majorHAnsi" w:hAnsiTheme="majorHAnsi" w:cstheme="majorHAnsi"/>
              </w:rPr>
            </w:pPr>
            <w:r w:rsidRPr="007D5FB0">
              <w:rPr>
                <w:rFonts w:asciiTheme="majorHAnsi" w:hAnsiTheme="majorHAnsi" w:cstheme="majorHAnsi"/>
              </w:rPr>
              <w:t>Core Practical: investigating inks</w:t>
            </w:r>
          </w:p>
          <w:p w14:paraId="58777356" w14:textId="77777777" w:rsidR="00807DCB" w:rsidRPr="007D5FB0" w:rsidRDefault="00807DCB" w:rsidP="00807DCB">
            <w:pPr>
              <w:pStyle w:val="ListParagraph"/>
              <w:rPr>
                <w:rFonts w:asciiTheme="majorHAnsi" w:hAnsiTheme="majorHAnsi" w:cstheme="majorHAnsi"/>
              </w:rPr>
            </w:pPr>
          </w:p>
          <w:p w14:paraId="79909370"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Topic 3 – Chemical changes</w:t>
            </w:r>
          </w:p>
          <w:p w14:paraId="3A7530CA" w14:textId="77777777" w:rsidR="00807DCB" w:rsidRPr="007D5FB0" w:rsidRDefault="00807DCB" w:rsidP="006C37C3">
            <w:pPr>
              <w:pStyle w:val="ListParagraph"/>
              <w:numPr>
                <w:ilvl w:val="0"/>
                <w:numId w:val="122"/>
              </w:numPr>
              <w:spacing w:after="0" w:line="240" w:lineRule="auto"/>
              <w:rPr>
                <w:rFonts w:asciiTheme="majorHAnsi" w:hAnsiTheme="majorHAnsi" w:cstheme="majorHAnsi"/>
              </w:rPr>
            </w:pPr>
            <w:r w:rsidRPr="007D5FB0">
              <w:rPr>
                <w:rFonts w:asciiTheme="majorHAnsi" w:hAnsiTheme="majorHAnsi" w:cstheme="majorHAnsi"/>
              </w:rPr>
              <w:t>Acids, alkalis, indicators</w:t>
            </w:r>
          </w:p>
          <w:p w14:paraId="3CDD8E06" w14:textId="77777777" w:rsidR="00807DCB" w:rsidRPr="007D5FB0" w:rsidRDefault="00807DCB" w:rsidP="006C37C3">
            <w:pPr>
              <w:pStyle w:val="ListParagraph"/>
              <w:numPr>
                <w:ilvl w:val="0"/>
                <w:numId w:val="122"/>
              </w:numPr>
              <w:spacing w:after="0" w:line="240" w:lineRule="auto"/>
              <w:rPr>
                <w:rFonts w:asciiTheme="majorHAnsi" w:hAnsiTheme="majorHAnsi" w:cstheme="majorHAnsi"/>
              </w:rPr>
            </w:pPr>
            <w:r w:rsidRPr="007D5FB0">
              <w:rPr>
                <w:rFonts w:asciiTheme="majorHAnsi" w:hAnsiTheme="majorHAnsi" w:cstheme="majorHAnsi"/>
              </w:rPr>
              <w:t>Bases and salts</w:t>
            </w:r>
          </w:p>
          <w:p w14:paraId="1A9E5173" w14:textId="77777777" w:rsidR="00807DCB" w:rsidRPr="007D5FB0" w:rsidRDefault="00807DCB" w:rsidP="006C37C3">
            <w:pPr>
              <w:pStyle w:val="ListParagraph"/>
              <w:numPr>
                <w:ilvl w:val="0"/>
                <w:numId w:val="122"/>
              </w:numPr>
              <w:spacing w:after="0" w:line="240" w:lineRule="auto"/>
              <w:rPr>
                <w:rFonts w:asciiTheme="majorHAnsi" w:hAnsiTheme="majorHAnsi" w:cstheme="majorHAnsi"/>
              </w:rPr>
            </w:pPr>
            <w:r w:rsidRPr="007D5FB0">
              <w:rPr>
                <w:rFonts w:asciiTheme="majorHAnsi" w:hAnsiTheme="majorHAnsi" w:cstheme="majorHAnsi"/>
              </w:rPr>
              <w:t>Alkalis and balancing equations</w:t>
            </w:r>
          </w:p>
          <w:p w14:paraId="46A77761" w14:textId="77777777" w:rsidR="00807DCB" w:rsidRPr="007D5FB0" w:rsidRDefault="00807DCB" w:rsidP="006C37C3">
            <w:pPr>
              <w:pStyle w:val="ListParagraph"/>
              <w:numPr>
                <w:ilvl w:val="0"/>
                <w:numId w:val="122"/>
              </w:numPr>
              <w:spacing w:after="0" w:line="240" w:lineRule="auto"/>
              <w:rPr>
                <w:rFonts w:asciiTheme="majorHAnsi" w:hAnsiTheme="majorHAnsi" w:cstheme="majorHAnsi"/>
              </w:rPr>
            </w:pPr>
            <w:r w:rsidRPr="007D5FB0">
              <w:rPr>
                <w:rFonts w:asciiTheme="majorHAnsi" w:hAnsiTheme="majorHAnsi" w:cstheme="majorHAnsi"/>
              </w:rPr>
              <w:t>Alkalis and neutralisation - titration</w:t>
            </w:r>
          </w:p>
          <w:p w14:paraId="219B8C79" w14:textId="77777777" w:rsidR="00807DCB" w:rsidRPr="007D5FB0" w:rsidRDefault="00807DCB" w:rsidP="006C37C3">
            <w:pPr>
              <w:pStyle w:val="ListParagraph"/>
              <w:numPr>
                <w:ilvl w:val="0"/>
                <w:numId w:val="122"/>
              </w:numPr>
              <w:spacing w:after="0" w:line="240" w:lineRule="auto"/>
              <w:rPr>
                <w:rFonts w:asciiTheme="majorHAnsi" w:hAnsiTheme="majorHAnsi" w:cstheme="majorHAnsi"/>
              </w:rPr>
            </w:pPr>
            <w:r w:rsidRPr="007D5FB0">
              <w:rPr>
                <w:rFonts w:asciiTheme="majorHAnsi" w:hAnsiTheme="majorHAnsi" w:cstheme="majorHAnsi"/>
              </w:rPr>
              <w:t>Reaction of acids with metals and carbonates</w:t>
            </w:r>
          </w:p>
          <w:p w14:paraId="6768B554" w14:textId="77777777" w:rsidR="00807DCB" w:rsidRPr="007D5FB0" w:rsidRDefault="00807DCB" w:rsidP="006C37C3">
            <w:pPr>
              <w:pStyle w:val="ListParagraph"/>
              <w:numPr>
                <w:ilvl w:val="0"/>
                <w:numId w:val="122"/>
              </w:numPr>
              <w:spacing w:after="0" w:line="240" w:lineRule="auto"/>
              <w:rPr>
                <w:rFonts w:asciiTheme="majorHAnsi" w:hAnsiTheme="majorHAnsi" w:cstheme="majorHAnsi"/>
              </w:rPr>
            </w:pPr>
            <w:r w:rsidRPr="007D5FB0">
              <w:rPr>
                <w:rFonts w:asciiTheme="majorHAnsi" w:hAnsiTheme="majorHAnsi" w:cstheme="majorHAnsi"/>
              </w:rPr>
              <w:t>Solubility</w:t>
            </w:r>
          </w:p>
          <w:p w14:paraId="37013A46" w14:textId="77777777" w:rsidR="00807DCB" w:rsidRPr="007D5FB0" w:rsidRDefault="00807DCB" w:rsidP="006C37C3">
            <w:pPr>
              <w:pStyle w:val="ListParagraph"/>
              <w:numPr>
                <w:ilvl w:val="0"/>
                <w:numId w:val="122"/>
              </w:numPr>
              <w:spacing w:after="0" w:line="240" w:lineRule="auto"/>
              <w:rPr>
                <w:rFonts w:asciiTheme="majorHAnsi" w:hAnsiTheme="majorHAnsi" w:cstheme="majorHAnsi"/>
              </w:rPr>
            </w:pPr>
            <w:r w:rsidRPr="007D5FB0">
              <w:rPr>
                <w:rFonts w:asciiTheme="majorHAnsi" w:hAnsiTheme="majorHAnsi" w:cstheme="majorHAnsi"/>
              </w:rPr>
              <w:t>Core practical: making copper sulphate</w:t>
            </w:r>
          </w:p>
          <w:p w14:paraId="45255257" w14:textId="77777777" w:rsidR="00807DCB" w:rsidRPr="007D5FB0" w:rsidRDefault="00807DCB" w:rsidP="006C37C3">
            <w:pPr>
              <w:pStyle w:val="ListParagraph"/>
              <w:numPr>
                <w:ilvl w:val="0"/>
                <w:numId w:val="122"/>
              </w:numPr>
              <w:spacing w:after="0" w:line="240" w:lineRule="auto"/>
              <w:rPr>
                <w:rFonts w:asciiTheme="majorHAnsi" w:hAnsiTheme="majorHAnsi" w:cstheme="majorHAnsi"/>
              </w:rPr>
            </w:pPr>
            <w:r w:rsidRPr="007D5FB0">
              <w:rPr>
                <w:rFonts w:asciiTheme="majorHAnsi" w:hAnsiTheme="majorHAnsi" w:cstheme="majorHAnsi"/>
              </w:rPr>
              <w:t>Core practical – investigating neutralisation</w:t>
            </w:r>
          </w:p>
          <w:p w14:paraId="43D4B550" w14:textId="77777777" w:rsidR="00807DCB" w:rsidRPr="007D5FB0" w:rsidRDefault="00807DCB" w:rsidP="00807DCB">
            <w:pPr>
              <w:pStyle w:val="ListParagraph"/>
              <w:rPr>
                <w:rFonts w:asciiTheme="majorHAnsi" w:hAnsiTheme="majorHAnsi" w:cstheme="majorHAnsi"/>
              </w:rPr>
            </w:pPr>
          </w:p>
          <w:p w14:paraId="523C9282"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 xml:space="preserve">Topic 4 – Extracting metals and equilibria </w:t>
            </w:r>
          </w:p>
          <w:p w14:paraId="78CD53E6" w14:textId="77777777" w:rsidR="00807DCB" w:rsidRPr="007D5FB0" w:rsidRDefault="00807DCB" w:rsidP="006C37C3">
            <w:pPr>
              <w:pStyle w:val="ListParagraph"/>
              <w:numPr>
                <w:ilvl w:val="0"/>
                <w:numId w:val="123"/>
              </w:numPr>
              <w:spacing w:after="0" w:line="240" w:lineRule="auto"/>
              <w:rPr>
                <w:rFonts w:asciiTheme="majorHAnsi" w:hAnsiTheme="majorHAnsi" w:cstheme="majorHAnsi"/>
              </w:rPr>
            </w:pPr>
            <w:r w:rsidRPr="007D5FB0">
              <w:rPr>
                <w:rFonts w:asciiTheme="majorHAnsi" w:hAnsiTheme="majorHAnsi" w:cstheme="majorHAnsi"/>
              </w:rPr>
              <w:t>Electrolysis</w:t>
            </w:r>
          </w:p>
          <w:p w14:paraId="7818941D" w14:textId="77777777" w:rsidR="00807DCB" w:rsidRPr="007D5FB0" w:rsidRDefault="00807DCB" w:rsidP="006C37C3">
            <w:pPr>
              <w:pStyle w:val="ListParagraph"/>
              <w:numPr>
                <w:ilvl w:val="0"/>
                <w:numId w:val="123"/>
              </w:numPr>
              <w:spacing w:after="0" w:line="240" w:lineRule="auto"/>
              <w:rPr>
                <w:rFonts w:asciiTheme="majorHAnsi" w:hAnsiTheme="majorHAnsi" w:cstheme="majorHAnsi"/>
              </w:rPr>
            </w:pPr>
            <w:r w:rsidRPr="007D5FB0">
              <w:rPr>
                <w:rFonts w:asciiTheme="majorHAnsi" w:hAnsiTheme="majorHAnsi" w:cstheme="majorHAnsi"/>
              </w:rPr>
              <w:t>Products of electrolysis</w:t>
            </w:r>
          </w:p>
          <w:p w14:paraId="61F71C96" w14:textId="77777777" w:rsidR="00807DCB" w:rsidRPr="007D5FB0" w:rsidRDefault="00807DCB" w:rsidP="006C37C3">
            <w:pPr>
              <w:pStyle w:val="ListParagraph"/>
              <w:numPr>
                <w:ilvl w:val="0"/>
                <w:numId w:val="123"/>
              </w:numPr>
              <w:spacing w:after="0" w:line="240" w:lineRule="auto"/>
              <w:rPr>
                <w:rFonts w:asciiTheme="majorHAnsi" w:hAnsiTheme="majorHAnsi" w:cstheme="majorHAnsi"/>
              </w:rPr>
            </w:pPr>
            <w:r w:rsidRPr="007D5FB0">
              <w:rPr>
                <w:rFonts w:asciiTheme="majorHAnsi" w:hAnsiTheme="majorHAnsi" w:cstheme="majorHAnsi"/>
              </w:rPr>
              <w:t>Reactivity</w:t>
            </w:r>
          </w:p>
          <w:p w14:paraId="601090AA" w14:textId="77777777" w:rsidR="00807DCB" w:rsidRPr="007D5FB0" w:rsidRDefault="00807DCB" w:rsidP="006C37C3">
            <w:pPr>
              <w:pStyle w:val="ListParagraph"/>
              <w:numPr>
                <w:ilvl w:val="0"/>
                <w:numId w:val="123"/>
              </w:numPr>
              <w:spacing w:after="0" w:line="240" w:lineRule="auto"/>
              <w:rPr>
                <w:rFonts w:asciiTheme="majorHAnsi" w:hAnsiTheme="majorHAnsi" w:cstheme="majorHAnsi"/>
              </w:rPr>
            </w:pPr>
            <w:r w:rsidRPr="007D5FB0">
              <w:rPr>
                <w:rFonts w:asciiTheme="majorHAnsi" w:hAnsiTheme="majorHAnsi" w:cstheme="majorHAnsi"/>
              </w:rPr>
              <w:t>Ores</w:t>
            </w:r>
          </w:p>
          <w:p w14:paraId="768AB25B" w14:textId="77777777" w:rsidR="00807DCB" w:rsidRPr="007D5FB0" w:rsidRDefault="00807DCB" w:rsidP="006C37C3">
            <w:pPr>
              <w:pStyle w:val="ListParagraph"/>
              <w:numPr>
                <w:ilvl w:val="0"/>
                <w:numId w:val="123"/>
              </w:numPr>
              <w:spacing w:after="0" w:line="240" w:lineRule="auto"/>
              <w:rPr>
                <w:rFonts w:asciiTheme="majorHAnsi" w:hAnsiTheme="majorHAnsi" w:cstheme="majorHAnsi"/>
              </w:rPr>
            </w:pPr>
            <w:r w:rsidRPr="007D5FB0">
              <w:rPr>
                <w:rFonts w:asciiTheme="majorHAnsi" w:hAnsiTheme="majorHAnsi" w:cstheme="majorHAnsi"/>
              </w:rPr>
              <w:t>Oxidation and reduction</w:t>
            </w:r>
          </w:p>
          <w:p w14:paraId="41E93CC7" w14:textId="77777777" w:rsidR="00807DCB" w:rsidRPr="007D5FB0" w:rsidRDefault="00807DCB" w:rsidP="006C37C3">
            <w:pPr>
              <w:pStyle w:val="ListParagraph"/>
              <w:numPr>
                <w:ilvl w:val="0"/>
                <w:numId w:val="123"/>
              </w:numPr>
              <w:spacing w:after="0" w:line="240" w:lineRule="auto"/>
              <w:rPr>
                <w:rFonts w:asciiTheme="majorHAnsi" w:hAnsiTheme="majorHAnsi" w:cstheme="majorHAnsi"/>
              </w:rPr>
            </w:pPr>
            <w:r w:rsidRPr="007D5FB0">
              <w:rPr>
                <w:rFonts w:asciiTheme="majorHAnsi" w:hAnsiTheme="majorHAnsi" w:cstheme="majorHAnsi"/>
              </w:rPr>
              <w:t>Life cycle assessment</w:t>
            </w:r>
          </w:p>
          <w:p w14:paraId="2BCD718A" w14:textId="77777777" w:rsidR="00807DCB" w:rsidRPr="007D5FB0" w:rsidRDefault="00807DCB" w:rsidP="006C37C3">
            <w:pPr>
              <w:pStyle w:val="ListParagraph"/>
              <w:numPr>
                <w:ilvl w:val="0"/>
                <w:numId w:val="123"/>
              </w:numPr>
              <w:spacing w:after="0" w:line="240" w:lineRule="auto"/>
              <w:rPr>
                <w:rFonts w:asciiTheme="majorHAnsi" w:hAnsiTheme="majorHAnsi" w:cstheme="majorHAnsi"/>
              </w:rPr>
            </w:pPr>
            <w:r w:rsidRPr="007D5FB0">
              <w:rPr>
                <w:rFonts w:asciiTheme="majorHAnsi" w:hAnsiTheme="majorHAnsi" w:cstheme="majorHAnsi"/>
              </w:rPr>
              <w:lastRenderedPageBreak/>
              <w:t>Dynamic equilibrium</w:t>
            </w:r>
          </w:p>
          <w:p w14:paraId="5D14E1BC" w14:textId="77777777" w:rsidR="00807DCB" w:rsidRDefault="00807DCB" w:rsidP="006C37C3">
            <w:pPr>
              <w:pStyle w:val="ListParagraph"/>
              <w:numPr>
                <w:ilvl w:val="0"/>
                <w:numId w:val="123"/>
              </w:numPr>
              <w:spacing w:after="0" w:line="240" w:lineRule="auto"/>
              <w:rPr>
                <w:rFonts w:asciiTheme="majorHAnsi" w:hAnsiTheme="majorHAnsi" w:cstheme="majorHAnsi"/>
              </w:rPr>
            </w:pPr>
            <w:r w:rsidRPr="007D5FB0">
              <w:rPr>
                <w:rFonts w:asciiTheme="majorHAnsi" w:hAnsiTheme="majorHAnsi" w:cstheme="majorHAnsi"/>
              </w:rPr>
              <w:t>Core practical: electrolysis of copper sulphate</w:t>
            </w:r>
          </w:p>
          <w:p w14:paraId="03898D68" w14:textId="5F51B836" w:rsidR="00CB14F4" w:rsidRPr="007D5FB0" w:rsidRDefault="00CB14F4" w:rsidP="006C37C3">
            <w:pPr>
              <w:pStyle w:val="ListParagraph"/>
              <w:numPr>
                <w:ilvl w:val="0"/>
                <w:numId w:val="123"/>
              </w:numPr>
              <w:spacing w:after="0" w:line="240" w:lineRule="auto"/>
              <w:rPr>
                <w:rFonts w:asciiTheme="majorHAnsi" w:hAnsiTheme="majorHAnsi" w:cstheme="majorHAnsi"/>
              </w:rPr>
            </w:pPr>
          </w:p>
        </w:tc>
      </w:tr>
      <w:tr w:rsidR="00807DCB" w:rsidRPr="007D5FB0" w14:paraId="34C224B7" w14:textId="77777777" w:rsidTr="00807DCB">
        <w:tc>
          <w:tcPr>
            <w:tcW w:w="9016" w:type="dxa"/>
            <w:shd w:val="clear" w:color="auto" w:fill="E0EFF4" w:themeFill="accent4" w:themeFillTint="33"/>
          </w:tcPr>
          <w:p w14:paraId="30D5926C"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lastRenderedPageBreak/>
              <w:t>How can I revise for Chemistry?</w:t>
            </w:r>
          </w:p>
          <w:p w14:paraId="0C5F07FD" w14:textId="77777777" w:rsidR="00807DCB" w:rsidRPr="007D5FB0" w:rsidRDefault="00807DCB" w:rsidP="00807DCB">
            <w:pPr>
              <w:rPr>
                <w:rFonts w:asciiTheme="majorHAnsi" w:hAnsiTheme="majorHAnsi" w:cstheme="majorHAnsi"/>
                <w:sz w:val="22"/>
              </w:rPr>
            </w:pPr>
          </w:p>
        </w:tc>
      </w:tr>
      <w:tr w:rsidR="00807DCB" w:rsidRPr="007D5FB0" w14:paraId="4BDCB698" w14:textId="77777777" w:rsidTr="00807DCB">
        <w:tc>
          <w:tcPr>
            <w:tcW w:w="9016" w:type="dxa"/>
          </w:tcPr>
          <w:p w14:paraId="170755FA"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Use your booklets</w:t>
            </w:r>
          </w:p>
          <w:p w14:paraId="0F7A14F7"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Work through exam question booklets</w:t>
            </w:r>
          </w:p>
          <w:p w14:paraId="59830399"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Study the mark scheme</w:t>
            </w:r>
          </w:p>
          <w:p w14:paraId="122DE372"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Practice retrieval questions on Educake</w:t>
            </w:r>
          </w:p>
          <w:p w14:paraId="46D3F14B" w14:textId="77777777" w:rsidR="00807DCB" w:rsidRPr="00CB14F4" w:rsidRDefault="00807DCB" w:rsidP="00CB14F4">
            <w:pPr>
              <w:rPr>
                <w:rFonts w:asciiTheme="majorHAnsi" w:hAnsiTheme="majorHAnsi" w:cstheme="majorHAnsi"/>
              </w:rPr>
            </w:pPr>
          </w:p>
        </w:tc>
      </w:tr>
      <w:tr w:rsidR="00807DCB" w:rsidRPr="007D5FB0" w14:paraId="2671021D" w14:textId="77777777" w:rsidTr="00807DCB">
        <w:tc>
          <w:tcPr>
            <w:tcW w:w="9016" w:type="dxa"/>
            <w:shd w:val="clear" w:color="auto" w:fill="D2F1EF" w:themeFill="accent6" w:themeFillTint="33"/>
          </w:tcPr>
          <w:p w14:paraId="6D55B1B8"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Useful resources I can use:</w:t>
            </w:r>
          </w:p>
          <w:p w14:paraId="0B8FCB25" w14:textId="77777777" w:rsidR="00807DCB" w:rsidRPr="007D5FB0" w:rsidRDefault="00807DCB" w:rsidP="00807DCB">
            <w:pPr>
              <w:rPr>
                <w:rFonts w:asciiTheme="majorHAnsi" w:hAnsiTheme="majorHAnsi" w:cstheme="majorHAnsi"/>
                <w:sz w:val="22"/>
              </w:rPr>
            </w:pPr>
          </w:p>
        </w:tc>
      </w:tr>
      <w:tr w:rsidR="00807DCB" w:rsidRPr="007D5FB0" w14:paraId="637E5A60" w14:textId="77777777" w:rsidTr="00807DCB">
        <w:tc>
          <w:tcPr>
            <w:tcW w:w="9016" w:type="dxa"/>
          </w:tcPr>
          <w:p w14:paraId="586AEACD"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Knowledge organisers</w:t>
            </w:r>
          </w:p>
          <w:p w14:paraId="18BE9344"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Exam booklets</w:t>
            </w:r>
          </w:p>
          <w:p w14:paraId="6224548B"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Retrieval Booklets</w:t>
            </w:r>
          </w:p>
          <w:p w14:paraId="26CC4538"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Core practical Booklet</w:t>
            </w:r>
          </w:p>
          <w:p w14:paraId="56CBCCD8" w14:textId="77777777" w:rsidR="00807DCB" w:rsidRPr="00CB14F4" w:rsidRDefault="00807DCB" w:rsidP="00CB14F4">
            <w:pPr>
              <w:rPr>
                <w:rFonts w:asciiTheme="majorHAnsi" w:hAnsiTheme="majorHAnsi" w:cstheme="majorHAnsi"/>
              </w:rPr>
            </w:pPr>
          </w:p>
        </w:tc>
      </w:tr>
      <w:tr w:rsidR="00807DCB" w:rsidRPr="007D5FB0" w14:paraId="35C4F992" w14:textId="77777777" w:rsidTr="00807DCB">
        <w:tc>
          <w:tcPr>
            <w:tcW w:w="9016" w:type="dxa"/>
            <w:shd w:val="clear" w:color="auto" w:fill="FFCCFF"/>
          </w:tcPr>
          <w:p w14:paraId="015E01E6"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Useful websites I can use:</w:t>
            </w:r>
          </w:p>
          <w:p w14:paraId="0E7B930C" w14:textId="77777777" w:rsidR="00807DCB" w:rsidRPr="007D5FB0" w:rsidRDefault="00807DCB" w:rsidP="00807DCB">
            <w:pPr>
              <w:rPr>
                <w:rFonts w:asciiTheme="majorHAnsi" w:hAnsiTheme="majorHAnsi" w:cstheme="majorHAnsi"/>
                <w:sz w:val="22"/>
              </w:rPr>
            </w:pPr>
          </w:p>
        </w:tc>
      </w:tr>
      <w:tr w:rsidR="00807DCB" w:rsidRPr="007D5FB0" w14:paraId="2D601BFE" w14:textId="77777777" w:rsidTr="00807DCB">
        <w:tc>
          <w:tcPr>
            <w:tcW w:w="9016" w:type="dxa"/>
          </w:tcPr>
          <w:p w14:paraId="60A71C95"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Seneca Learning</w:t>
            </w:r>
          </w:p>
          <w:p w14:paraId="06006DAE"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BBC Bitesize Edexcel 9-1</w:t>
            </w:r>
          </w:p>
          <w:p w14:paraId="597C4EC0"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Educake</w:t>
            </w:r>
          </w:p>
          <w:p w14:paraId="10E611D7"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Free science lessons YouTube</w:t>
            </w:r>
          </w:p>
          <w:p w14:paraId="750DCC36" w14:textId="29AAE71E" w:rsidR="00807DCB" w:rsidRPr="007D5FB0" w:rsidRDefault="00807DCB" w:rsidP="00807DCB">
            <w:pPr>
              <w:rPr>
                <w:rFonts w:asciiTheme="majorHAnsi" w:hAnsiTheme="majorHAnsi" w:cstheme="majorHAnsi"/>
                <w:sz w:val="22"/>
              </w:rPr>
            </w:pPr>
          </w:p>
        </w:tc>
      </w:tr>
      <w:tr w:rsidR="00807DCB" w:rsidRPr="007D5FB0" w14:paraId="451B181D" w14:textId="77777777" w:rsidTr="00807DCB">
        <w:tc>
          <w:tcPr>
            <w:tcW w:w="9016" w:type="dxa"/>
            <w:shd w:val="clear" w:color="auto" w:fill="CCFFFF"/>
          </w:tcPr>
          <w:p w14:paraId="5B1EBA29"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44D89D65" w14:textId="77777777" w:rsidR="00807DCB" w:rsidRPr="007D5FB0" w:rsidRDefault="00807DCB" w:rsidP="00807DCB">
            <w:pPr>
              <w:rPr>
                <w:rFonts w:asciiTheme="majorHAnsi" w:hAnsiTheme="majorHAnsi" w:cstheme="majorHAnsi"/>
                <w:sz w:val="22"/>
              </w:rPr>
            </w:pPr>
          </w:p>
        </w:tc>
      </w:tr>
      <w:tr w:rsidR="00807DCB" w:rsidRPr="007D5FB0" w14:paraId="5BBA18B4" w14:textId="77777777" w:rsidTr="00807DCB">
        <w:trPr>
          <w:trHeight w:val="165"/>
        </w:trPr>
        <w:tc>
          <w:tcPr>
            <w:tcW w:w="9016" w:type="dxa"/>
          </w:tcPr>
          <w:p w14:paraId="3B78E402" w14:textId="77777777" w:rsidR="00807DCB" w:rsidRPr="007D5FB0" w:rsidRDefault="00000000" w:rsidP="00807DCB">
            <w:pPr>
              <w:rPr>
                <w:rFonts w:asciiTheme="majorHAnsi" w:hAnsiTheme="majorHAnsi" w:cstheme="majorHAnsi"/>
                <w:color w:val="0F0D29" w:themeColor="text1"/>
                <w:sz w:val="22"/>
              </w:rPr>
            </w:pPr>
            <w:hyperlink r:id="rId393" w:anchor=":~:text=Exam%20Preparation%3A%20Ten%20Study%20Tips%201%20Give%20yourself,your%20brain%20to%20work%20at%20its%20best.%20" w:history="1">
              <w:r w:rsidR="00807DCB" w:rsidRPr="007D5FB0">
                <w:rPr>
                  <w:rStyle w:val="Hyperlink"/>
                  <w:rFonts w:asciiTheme="majorHAnsi" w:hAnsiTheme="majorHAnsi" w:cstheme="majorHAnsi"/>
                  <w:color w:val="0F0D29" w:themeColor="text1"/>
                  <w:sz w:val="22"/>
                </w:rPr>
                <w:t>Exam Preparation: Ten Study Tips | Top Universities</w:t>
              </w:r>
            </w:hyperlink>
          </w:p>
          <w:p w14:paraId="0B6E2E3E" w14:textId="1C713E0C" w:rsidR="00807DCB" w:rsidRPr="007D5FB0" w:rsidRDefault="00000000" w:rsidP="00807DCB">
            <w:pPr>
              <w:rPr>
                <w:rFonts w:asciiTheme="majorHAnsi" w:hAnsiTheme="majorHAnsi" w:cstheme="majorHAnsi"/>
                <w:sz w:val="22"/>
              </w:rPr>
            </w:pPr>
            <w:hyperlink r:id="rId394" w:history="1">
              <w:r w:rsidR="00807DCB" w:rsidRPr="007D5FB0">
                <w:rPr>
                  <w:rStyle w:val="Hyperlink"/>
                  <w:rFonts w:asciiTheme="majorHAnsi" w:hAnsiTheme="majorHAnsi" w:cstheme="majorHAnsi"/>
                  <w:color w:val="0F0D29" w:themeColor="text1"/>
                  <w:sz w:val="22"/>
                </w:rPr>
                <w:t>https://youtu.be/8MmF6uB80ZM</w:t>
              </w:r>
            </w:hyperlink>
            <w:r w:rsidR="00807DCB" w:rsidRPr="007D5FB0">
              <w:rPr>
                <w:rFonts w:asciiTheme="majorHAnsi" w:hAnsiTheme="majorHAnsi" w:cstheme="majorHAnsi"/>
                <w:color w:val="0F0D29" w:themeColor="text1"/>
                <w:sz w:val="22"/>
              </w:rPr>
              <w:t xml:space="preserve"> - mindfulness before an exam</w:t>
            </w:r>
          </w:p>
          <w:p w14:paraId="1CF0C4C9" w14:textId="77777777" w:rsidR="00807DCB" w:rsidRPr="007D5FB0" w:rsidRDefault="00807DCB" w:rsidP="00807DCB">
            <w:pPr>
              <w:rPr>
                <w:rFonts w:asciiTheme="majorHAnsi" w:hAnsiTheme="majorHAnsi" w:cstheme="majorHAnsi"/>
                <w:sz w:val="22"/>
              </w:rPr>
            </w:pPr>
          </w:p>
        </w:tc>
      </w:tr>
    </w:tbl>
    <w:p w14:paraId="4949F56A" w14:textId="65FFB55A" w:rsidR="00FC53D4" w:rsidRPr="007D5FB0" w:rsidRDefault="00FC53D4" w:rsidP="00DF027C">
      <w:pPr>
        <w:rPr>
          <w:rFonts w:asciiTheme="majorHAnsi" w:hAnsiTheme="majorHAnsi" w:cstheme="majorHAnsi"/>
          <w:b w:val="0"/>
          <w:bCs/>
          <w:sz w:val="22"/>
        </w:rPr>
      </w:pPr>
    </w:p>
    <w:p w14:paraId="1DDD240D" w14:textId="47BCBED8" w:rsidR="00807DCB" w:rsidRPr="007D5FB0" w:rsidRDefault="00807DCB" w:rsidP="00DF027C">
      <w:pPr>
        <w:rPr>
          <w:rFonts w:asciiTheme="majorHAnsi" w:hAnsiTheme="majorHAnsi" w:cstheme="majorHAnsi"/>
          <w:b w:val="0"/>
          <w:bCs/>
          <w:sz w:val="22"/>
        </w:rPr>
      </w:pPr>
    </w:p>
    <w:p w14:paraId="47E0D594" w14:textId="77777777" w:rsidR="00CB14F4" w:rsidRDefault="00CB14F4" w:rsidP="00807DCB">
      <w:pPr>
        <w:jc w:val="center"/>
        <w:rPr>
          <w:rFonts w:asciiTheme="majorHAnsi" w:hAnsiTheme="majorHAnsi" w:cstheme="majorHAnsi"/>
          <w:bCs/>
          <w:color w:val="013A57" w:themeColor="accent1" w:themeShade="BF"/>
          <w:sz w:val="22"/>
        </w:rPr>
      </w:pPr>
    </w:p>
    <w:p w14:paraId="016DB6F6" w14:textId="77777777" w:rsidR="00CB14F4" w:rsidRDefault="00CB14F4" w:rsidP="00807DCB">
      <w:pPr>
        <w:jc w:val="center"/>
        <w:rPr>
          <w:rFonts w:asciiTheme="majorHAnsi" w:hAnsiTheme="majorHAnsi" w:cstheme="majorHAnsi"/>
          <w:bCs/>
          <w:color w:val="013A57" w:themeColor="accent1" w:themeShade="BF"/>
          <w:sz w:val="22"/>
        </w:rPr>
      </w:pPr>
    </w:p>
    <w:p w14:paraId="3CF429F7" w14:textId="77777777" w:rsidR="00CB14F4" w:rsidRDefault="00CB14F4" w:rsidP="00807DCB">
      <w:pPr>
        <w:jc w:val="center"/>
        <w:rPr>
          <w:rFonts w:asciiTheme="majorHAnsi" w:hAnsiTheme="majorHAnsi" w:cstheme="majorHAnsi"/>
          <w:bCs/>
          <w:color w:val="013A57" w:themeColor="accent1" w:themeShade="BF"/>
          <w:sz w:val="22"/>
        </w:rPr>
      </w:pPr>
    </w:p>
    <w:p w14:paraId="184669DE" w14:textId="77777777" w:rsidR="00CB14F4" w:rsidRDefault="00CB14F4" w:rsidP="00807DCB">
      <w:pPr>
        <w:jc w:val="center"/>
        <w:rPr>
          <w:rFonts w:asciiTheme="majorHAnsi" w:hAnsiTheme="majorHAnsi" w:cstheme="majorHAnsi"/>
          <w:bCs/>
          <w:color w:val="013A57" w:themeColor="accent1" w:themeShade="BF"/>
          <w:sz w:val="22"/>
        </w:rPr>
      </w:pPr>
    </w:p>
    <w:p w14:paraId="32F9FCEA" w14:textId="77777777" w:rsidR="00CB14F4" w:rsidRDefault="00CB14F4" w:rsidP="00807DCB">
      <w:pPr>
        <w:jc w:val="center"/>
        <w:rPr>
          <w:rFonts w:asciiTheme="majorHAnsi" w:hAnsiTheme="majorHAnsi" w:cstheme="majorHAnsi"/>
          <w:bCs/>
          <w:color w:val="013A57" w:themeColor="accent1" w:themeShade="BF"/>
          <w:sz w:val="22"/>
        </w:rPr>
      </w:pPr>
    </w:p>
    <w:p w14:paraId="2F6B0E1D" w14:textId="77777777" w:rsidR="00CB14F4" w:rsidRDefault="00CB14F4" w:rsidP="00807DCB">
      <w:pPr>
        <w:jc w:val="center"/>
        <w:rPr>
          <w:rFonts w:asciiTheme="majorHAnsi" w:hAnsiTheme="majorHAnsi" w:cstheme="majorHAnsi"/>
          <w:bCs/>
          <w:color w:val="013A57" w:themeColor="accent1" w:themeShade="BF"/>
          <w:sz w:val="22"/>
        </w:rPr>
      </w:pPr>
    </w:p>
    <w:p w14:paraId="2FE60DB1" w14:textId="77777777" w:rsidR="00CB14F4" w:rsidRDefault="00CB14F4" w:rsidP="00807DCB">
      <w:pPr>
        <w:jc w:val="center"/>
        <w:rPr>
          <w:rFonts w:asciiTheme="majorHAnsi" w:hAnsiTheme="majorHAnsi" w:cstheme="majorHAnsi"/>
          <w:bCs/>
          <w:color w:val="013A57" w:themeColor="accent1" w:themeShade="BF"/>
          <w:sz w:val="22"/>
        </w:rPr>
      </w:pPr>
    </w:p>
    <w:p w14:paraId="75BF986C" w14:textId="77777777" w:rsidR="00CB14F4" w:rsidRDefault="00CB14F4" w:rsidP="00807DCB">
      <w:pPr>
        <w:jc w:val="center"/>
        <w:rPr>
          <w:rFonts w:asciiTheme="majorHAnsi" w:hAnsiTheme="majorHAnsi" w:cstheme="majorHAnsi"/>
          <w:bCs/>
          <w:color w:val="013A57" w:themeColor="accent1" w:themeShade="BF"/>
          <w:sz w:val="22"/>
        </w:rPr>
      </w:pPr>
    </w:p>
    <w:p w14:paraId="158F2583" w14:textId="77777777" w:rsidR="00CB14F4" w:rsidRDefault="00CB14F4" w:rsidP="00807DCB">
      <w:pPr>
        <w:jc w:val="center"/>
        <w:rPr>
          <w:rFonts w:asciiTheme="majorHAnsi" w:hAnsiTheme="majorHAnsi" w:cstheme="majorHAnsi"/>
          <w:bCs/>
          <w:color w:val="013A57" w:themeColor="accent1" w:themeShade="BF"/>
          <w:sz w:val="22"/>
        </w:rPr>
      </w:pPr>
    </w:p>
    <w:p w14:paraId="780A7864" w14:textId="77777777" w:rsidR="00CB14F4" w:rsidRDefault="00CB14F4" w:rsidP="00807DCB">
      <w:pPr>
        <w:jc w:val="center"/>
        <w:rPr>
          <w:rFonts w:asciiTheme="majorHAnsi" w:hAnsiTheme="majorHAnsi" w:cstheme="majorHAnsi"/>
          <w:bCs/>
          <w:color w:val="013A57" w:themeColor="accent1" w:themeShade="BF"/>
          <w:sz w:val="22"/>
        </w:rPr>
      </w:pPr>
    </w:p>
    <w:p w14:paraId="1B1CFE44" w14:textId="77777777" w:rsidR="00CB14F4" w:rsidRDefault="00CB14F4" w:rsidP="00807DCB">
      <w:pPr>
        <w:jc w:val="center"/>
        <w:rPr>
          <w:rFonts w:asciiTheme="majorHAnsi" w:hAnsiTheme="majorHAnsi" w:cstheme="majorHAnsi"/>
          <w:bCs/>
          <w:color w:val="013A57" w:themeColor="accent1" w:themeShade="BF"/>
          <w:sz w:val="22"/>
        </w:rPr>
      </w:pPr>
    </w:p>
    <w:p w14:paraId="0E9C74D2" w14:textId="77777777" w:rsidR="00CB14F4" w:rsidRDefault="00CB14F4" w:rsidP="00807DCB">
      <w:pPr>
        <w:jc w:val="center"/>
        <w:rPr>
          <w:rFonts w:asciiTheme="majorHAnsi" w:hAnsiTheme="majorHAnsi" w:cstheme="majorHAnsi"/>
          <w:bCs/>
          <w:color w:val="013A57" w:themeColor="accent1" w:themeShade="BF"/>
          <w:sz w:val="22"/>
        </w:rPr>
      </w:pPr>
    </w:p>
    <w:p w14:paraId="11A52643" w14:textId="77777777" w:rsidR="00CB14F4" w:rsidRDefault="00CB14F4" w:rsidP="00807DCB">
      <w:pPr>
        <w:jc w:val="center"/>
        <w:rPr>
          <w:rFonts w:asciiTheme="majorHAnsi" w:hAnsiTheme="majorHAnsi" w:cstheme="majorHAnsi"/>
          <w:bCs/>
          <w:color w:val="013A57" w:themeColor="accent1" w:themeShade="BF"/>
          <w:sz w:val="22"/>
        </w:rPr>
      </w:pPr>
    </w:p>
    <w:p w14:paraId="7671A8DC" w14:textId="77777777" w:rsidR="00CB14F4" w:rsidRDefault="00CB14F4" w:rsidP="00807DCB">
      <w:pPr>
        <w:jc w:val="center"/>
        <w:rPr>
          <w:rFonts w:asciiTheme="majorHAnsi" w:hAnsiTheme="majorHAnsi" w:cstheme="majorHAnsi"/>
          <w:bCs/>
          <w:color w:val="013A57" w:themeColor="accent1" w:themeShade="BF"/>
          <w:sz w:val="22"/>
        </w:rPr>
      </w:pPr>
    </w:p>
    <w:p w14:paraId="0B9D9709" w14:textId="77777777" w:rsidR="00CB14F4" w:rsidRDefault="00CB14F4" w:rsidP="00807DCB">
      <w:pPr>
        <w:jc w:val="center"/>
        <w:rPr>
          <w:rFonts w:asciiTheme="majorHAnsi" w:hAnsiTheme="majorHAnsi" w:cstheme="majorHAnsi"/>
          <w:bCs/>
          <w:color w:val="013A57" w:themeColor="accent1" w:themeShade="BF"/>
          <w:sz w:val="22"/>
        </w:rPr>
      </w:pPr>
    </w:p>
    <w:p w14:paraId="275BEF61" w14:textId="77777777" w:rsidR="00CB14F4" w:rsidRDefault="00CB14F4" w:rsidP="00807DCB">
      <w:pPr>
        <w:jc w:val="center"/>
        <w:rPr>
          <w:rFonts w:asciiTheme="majorHAnsi" w:hAnsiTheme="majorHAnsi" w:cstheme="majorHAnsi"/>
          <w:bCs/>
          <w:color w:val="013A57" w:themeColor="accent1" w:themeShade="BF"/>
          <w:sz w:val="22"/>
        </w:rPr>
      </w:pPr>
    </w:p>
    <w:p w14:paraId="18377E67" w14:textId="77777777" w:rsidR="00CB14F4" w:rsidRDefault="00CB14F4" w:rsidP="00807DCB">
      <w:pPr>
        <w:jc w:val="center"/>
        <w:rPr>
          <w:rFonts w:asciiTheme="majorHAnsi" w:hAnsiTheme="majorHAnsi" w:cstheme="majorHAnsi"/>
          <w:bCs/>
          <w:color w:val="013A57" w:themeColor="accent1" w:themeShade="BF"/>
          <w:sz w:val="22"/>
        </w:rPr>
      </w:pPr>
    </w:p>
    <w:p w14:paraId="2169EF94" w14:textId="77777777" w:rsidR="00CB14F4" w:rsidRDefault="00CB14F4" w:rsidP="00807DCB">
      <w:pPr>
        <w:jc w:val="center"/>
        <w:rPr>
          <w:rFonts w:asciiTheme="majorHAnsi" w:hAnsiTheme="majorHAnsi" w:cstheme="majorHAnsi"/>
          <w:bCs/>
          <w:color w:val="013A57" w:themeColor="accent1" w:themeShade="BF"/>
          <w:sz w:val="22"/>
        </w:rPr>
      </w:pPr>
    </w:p>
    <w:p w14:paraId="68A1CADB" w14:textId="77777777" w:rsidR="00CB14F4" w:rsidRDefault="00CB14F4" w:rsidP="00807DCB">
      <w:pPr>
        <w:jc w:val="center"/>
        <w:rPr>
          <w:rFonts w:asciiTheme="majorHAnsi" w:hAnsiTheme="majorHAnsi" w:cstheme="majorHAnsi"/>
          <w:bCs/>
          <w:color w:val="013A57" w:themeColor="accent1" w:themeShade="BF"/>
          <w:sz w:val="22"/>
        </w:rPr>
      </w:pPr>
    </w:p>
    <w:p w14:paraId="12C5C224" w14:textId="77777777" w:rsidR="00CB14F4" w:rsidRDefault="00CB14F4" w:rsidP="00807DCB">
      <w:pPr>
        <w:jc w:val="center"/>
        <w:rPr>
          <w:rFonts w:asciiTheme="majorHAnsi" w:hAnsiTheme="majorHAnsi" w:cstheme="majorHAnsi"/>
          <w:bCs/>
          <w:color w:val="013A57" w:themeColor="accent1" w:themeShade="BF"/>
          <w:sz w:val="22"/>
        </w:rPr>
      </w:pPr>
    </w:p>
    <w:p w14:paraId="4596B67D" w14:textId="47E1BD3C" w:rsidR="00807DCB" w:rsidRPr="00CB14F4" w:rsidRDefault="00807DCB" w:rsidP="00807DCB">
      <w:pPr>
        <w:jc w:val="center"/>
        <w:rPr>
          <w:rFonts w:asciiTheme="majorHAnsi" w:hAnsiTheme="majorHAnsi" w:cstheme="majorHAnsi"/>
          <w:b w:val="0"/>
          <w:bCs/>
          <w:color w:val="01273A" w:themeColor="accent1" w:themeShade="80"/>
          <w:szCs w:val="28"/>
        </w:rPr>
      </w:pPr>
      <w:r w:rsidRPr="00CB14F4">
        <w:rPr>
          <w:rFonts w:asciiTheme="majorHAnsi" w:hAnsiTheme="majorHAnsi" w:cstheme="majorHAnsi"/>
          <w:bCs/>
          <w:color w:val="013A57" w:themeColor="accent1" w:themeShade="BF"/>
          <w:szCs w:val="28"/>
        </w:rPr>
        <w:t>Year 11E Spring Revision for Edexcel Physics</w:t>
      </w:r>
    </w:p>
    <w:p w14:paraId="41E3B1C0" w14:textId="77777777" w:rsidR="00807DCB" w:rsidRPr="007D5FB0" w:rsidRDefault="00807DCB" w:rsidP="00807DCB">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807DCB" w:rsidRPr="007D5FB0" w14:paraId="0C324450" w14:textId="77777777" w:rsidTr="00807DCB">
        <w:tc>
          <w:tcPr>
            <w:tcW w:w="9016" w:type="dxa"/>
            <w:shd w:val="clear" w:color="auto" w:fill="CCFFCC"/>
          </w:tcPr>
          <w:p w14:paraId="5726F282"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807DCB" w:rsidRPr="007D5FB0" w14:paraId="1F576648" w14:textId="77777777" w:rsidTr="00807DCB">
        <w:tc>
          <w:tcPr>
            <w:tcW w:w="9016" w:type="dxa"/>
            <w:shd w:val="clear" w:color="auto" w:fill="auto"/>
          </w:tcPr>
          <w:p w14:paraId="7F7377CB"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 xml:space="preserve">Mock Paper 1 </w:t>
            </w:r>
          </w:p>
          <w:p w14:paraId="024EAD34" w14:textId="77777777" w:rsidR="00807DCB" w:rsidRPr="007D5FB0" w:rsidRDefault="00807DCB" w:rsidP="00807DCB">
            <w:pPr>
              <w:rPr>
                <w:rFonts w:asciiTheme="majorHAnsi" w:hAnsiTheme="majorHAnsi" w:cstheme="majorHAnsi"/>
                <w:sz w:val="22"/>
              </w:rPr>
            </w:pPr>
          </w:p>
        </w:tc>
      </w:tr>
      <w:tr w:rsidR="00807DCB" w:rsidRPr="007D5FB0" w14:paraId="2D623129" w14:textId="77777777" w:rsidTr="00807DCB">
        <w:tc>
          <w:tcPr>
            <w:tcW w:w="9016" w:type="dxa"/>
            <w:shd w:val="clear" w:color="auto" w:fill="B1E4FD" w:themeFill="accent1" w:themeFillTint="33"/>
          </w:tcPr>
          <w:p w14:paraId="76FB8915"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What do I need to revise?</w:t>
            </w:r>
          </w:p>
          <w:p w14:paraId="2AC6F2ED" w14:textId="77777777" w:rsidR="00807DCB" w:rsidRPr="007D5FB0" w:rsidRDefault="00807DCB" w:rsidP="00807DCB">
            <w:pPr>
              <w:pStyle w:val="ListParagraph"/>
              <w:rPr>
                <w:rFonts w:asciiTheme="majorHAnsi" w:hAnsiTheme="majorHAnsi" w:cstheme="majorHAnsi"/>
              </w:rPr>
            </w:pPr>
          </w:p>
        </w:tc>
      </w:tr>
      <w:tr w:rsidR="00807DCB" w:rsidRPr="007D5FB0" w14:paraId="61A95044" w14:textId="77777777" w:rsidTr="00807DCB">
        <w:tc>
          <w:tcPr>
            <w:tcW w:w="9016" w:type="dxa"/>
          </w:tcPr>
          <w:p w14:paraId="2B04BB2D"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Topic 1 – Key concepts of physics</w:t>
            </w:r>
          </w:p>
          <w:p w14:paraId="6F8D798C" w14:textId="77777777" w:rsidR="00807DCB" w:rsidRPr="007D5FB0" w:rsidRDefault="00807DCB" w:rsidP="00807DCB">
            <w:pPr>
              <w:rPr>
                <w:rFonts w:asciiTheme="majorHAnsi" w:hAnsiTheme="majorHAnsi" w:cstheme="majorHAnsi"/>
                <w:b w:val="0"/>
                <w:bCs/>
                <w:sz w:val="22"/>
              </w:rPr>
            </w:pPr>
            <w:r w:rsidRPr="007D5FB0">
              <w:rPr>
                <w:rFonts w:asciiTheme="majorHAnsi" w:hAnsiTheme="majorHAnsi" w:cstheme="majorHAnsi"/>
                <w:bCs/>
                <w:sz w:val="22"/>
              </w:rPr>
              <w:t xml:space="preserve">Topic 2 – Forces and Motion </w:t>
            </w:r>
          </w:p>
          <w:p w14:paraId="217CE5A6" w14:textId="77777777" w:rsidR="00807DCB" w:rsidRPr="007D5FB0" w:rsidRDefault="00807DCB" w:rsidP="006C37C3">
            <w:pPr>
              <w:pStyle w:val="ListParagraph"/>
              <w:numPr>
                <w:ilvl w:val="0"/>
                <w:numId w:val="129"/>
              </w:numPr>
              <w:spacing w:after="0" w:line="240" w:lineRule="auto"/>
              <w:rPr>
                <w:rFonts w:asciiTheme="majorHAnsi" w:hAnsiTheme="majorHAnsi" w:cstheme="majorHAnsi"/>
              </w:rPr>
            </w:pPr>
            <w:r w:rsidRPr="007D5FB0">
              <w:rPr>
                <w:rFonts w:asciiTheme="majorHAnsi" w:hAnsiTheme="majorHAnsi" w:cstheme="majorHAnsi"/>
              </w:rPr>
              <w:t>Scalar and vector</w:t>
            </w:r>
          </w:p>
          <w:p w14:paraId="4F82D976" w14:textId="77777777" w:rsidR="00807DCB" w:rsidRPr="007D5FB0" w:rsidRDefault="00807DCB" w:rsidP="006C37C3">
            <w:pPr>
              <w:pStyle w:val="ListParagraph"/>
              <w:numPr>
                <w:ilvl w:val="0"/>
                <w:numId w:val="129"/>
              </w:numPr>
              <w:spacing w:after="0" w:line="240" w:lineRule="auto"/>
              <w:rPr>
                <w:rFonts w:asciiTheme="majorHAnsi" w:hAnsiTheme="majorHAnsi" w:cstheme="majorHAnsi"/>
              </w:rPr>
            </w:pPr>
            <w:r w:rsidRPr="007D5FB0">
              <w:rPr>
                <w:rFonts w:asciiTheme="majorHAnsi" w:hAnsiTheme="majorHAnsi" w:cstheme="majorHAnsi"/>
              </w:rPr>
              <w:t>Equation for speed</w:t>
            </w:r>
          </w:p>
          <w:p w14:paraId="69DD5AA2" w14:textId="77777777" w:rsidR="00807DCB" w:rsidRPr="007D5FB0" w:rsidRDefault="00807DCB" w:rsidP="006C37C3">
            <w:pPr>
              <w:pStyle w:val="ListParagraph"/>
              <w:numPr>
                <w:ilvl w:val="0"/>
                <w:numId w:val="129"/>
              </w:numPr>
              <w:spacing w:after="0" w:line="240" w:lineRule="auto"/>
              <w:rPr>
                <w:rFonts w:asciiTheme="majorHAnsi" w:hAnsiTheme="majorHAnsi" w:cstheme="majorHAnsi"/>
              </w:rPr>
            </w:pPr>
            <w:r w:rsidRPr="007D5FB0">
              <w:rPr>
                <w:rFonts w:asciiTheme="majorHAnsi" w:hAnsiTheme="majorHAnsi" w:cstheme="majorHAnsi"/>
              </w:rPr>
              <w:t>Distance time graph – motion and calculating speed from the gradient</w:t>
            </w:r>
          </w:p>
          <w:p w14:paraId="6BEADFBA" w14:textId="77777777" w:rsidR="00807DCB" w:rsidRPr="007D5FB0" w:rsidRDefault="00807DCB" w:rsidP="006C37C3">
            <w:pPr>
              <w:pStyle w:val="ListParagraph"/>
              <w:numPr>
                <w:ilvl w:val="0"/>
                <w:numId w:val="129"/>
              </w:numPr>
              <w:spacing w:after="0" w:line="240" w:lineRule="auto"/>
              <w:rPr>
                <w:rFonts w:asciiTheme="majorHAnsi" w:hAnsiTheme="majorHAnsi" w:cstheme="majorHAnsi"/>
              </w:rPr>
            </w:pPr>
            <w:r w:rsidRPr="007D5FB0">
              <w:rPr>
                <w:rFonts w:asciiTheme="majorHAnsi" w:hAnsiTheme="majorHAnsi" w:cstheme="majorHAnsi"/>
              </w:rPr>
              <w:t>Equation for acceleration</w:t>
            </w:r>
          </w:p>
          <w:p w14:paraId="2C95CB79" w14:textId="77777777" w:rsidR="00807DCB" w:rsidRPr="007D5FB0" w:rsidRDefault="00807DCB" w:rsidP="006C37C3">
            <w:pPr>
              <w:pStyle w:val="ListParagraph"/>
              <w:numPr>
                <w:ilvl w:val="0"/>
                <w:numId w:val="129"/>
              </w:numPr>
              <w:spacing w:after="0" w:line="240" w:lineRule="auto"/>
              <w:rPr>
                <w:rFonts w:asciiTheme="majorHAnsi" w:hAnsiTheme="majorHAnsi" w:cstheme="majorHAnsi"/>
              </w:rPr>
            </w:pPr>
            <w:r w:rsidRPr="007D5FB0">
              <w:rPr>
                <w:rFonts w:asciiTheme="majorHAnsi" w:hAnsiTheme="majorHAnsi" w:cstheme="majorHAnsi"/>
              </w:rPr>
              <w:t>Velocity time graph – motion, calculating the acceleration from the gradient and distance from the area under the curve</w:t>
            </w:r>
          </w:p>
          <w:p w14:paraId="09AB9FD3" w14:textId="77777777" w:rsidR="00807DCB" w:rsidRPr="007D5FB0" w:rsidRDefault="00807DCB" w:rsidP="00807DCB">
            <w:pPr>
              <w:rPr>
                <w:rFonts w:asciiTheme="majorHAnsi" w:hAnsiTheme="majorHAnsi" w:cstheme="majorHAnsi"/>
                <w:b w:val="0"/>
                <w:bCs/>
                <w:sz w:val="22"/>
              </w:rPr>
            </w:pPr>
          </w:p>
          <w:p w14:paraId="181F2457" w14:textId="77777777" w:rsidR="00807DCB" w:rsidRPr="007D5FB0" w:rsidRDefault="00807DCB" w:rsidP="00807DCB">
            <w:pPr>
              <w:rPr>
                <w:rFonts w:asciiTheme="majorHAnsi" w:hAnsiTheme="majorHAnsi" w:cstheme="majorHAnsi"/>
                <w:b w:val="0"/>
                <w:bCs/>
                <w:sz w:val="22"/>
              </w:rPr>
            </w:pPr>
            <w:r w:rsidRPr="007D5FB0">
              <w:rPr>
                <w:rFonts w:asciiTheme="majorHAnsi" w:hAnsiTheme="majorHAnsi" w:cstheme="majorHAnsi"/>
                <w:bCs/>
                <w:sz w:val="22"/>
              </w:rPr>
              <w:t>Forces and Action</w:t>
            </w:r>
          </w:p>
          <w:p w14:paraId="7DC1EA67" w14:textId="77777777" w:rsidR="00807DCB" w:rsidRPr="007D5FB0" w:rsidRDefault="00807DCB" w:rsidP="006C37C3">
            <w:pPr>
              <w:pStyle w:val="ListParagraph"/>
              <w:numPr>
                <w:ilvl w:val="0"/>
                <w:numId w:val="124"/>
              </w:numPr>
              <w:spacing w:after="0" w:line="240" w:lineRule="auto"/>
              <w:rPr>
                <w:rFonts w:asciiTheme="majorHAnsi" w:hAnsiTheme="majorHAnsi" w:cstheme="majorHAnsi"/>
              </w:rPr>
            </w:pPr>
            <w:r w:rsidRPr="007D5FB0">
              <w:rPr>
                <w:rFonts w:asciiTheme="majorHAnsi" w:hAnsiTheme="majorHAnsi" w:cstheme="majorHAnsi"/>
              </w:rPr>
              <w:t>Contact and non-contact forces</w:t>
            </w:r>
          </w:p>
          <w:p w14:paraId="134A7897" w14:textId="77777777" w:rsidR="00807DCB" w:rsidRPr="007D5FB0" w:rsidRDefault="00807DCB" w:rsidP="006C37C3">
            <w:pPr>
              <w:pStyle w:val="ListParagraph"/>
              <w:numPr>
                <w:ilvl w:val="0"/>
                <w:numId w:val="124"/>
              </w:numPr>
              <w:spacing w:after="0" w:line="240" w:lineRule="auto"/>
              <w:rPr>
                <w:rFonts w:asciiTheme="majorHAnsi" w:hAnsiTheme="majorHAnsi" w:cstheme="majorHAnsi"/>
              </w:rPr>
            </w:pPr>
            <w:r w:rsidRPr="007D5FB0">
              <w:rPr>
                <w:rFonts w:asciiTheme="majorHAnsi" w:hAnsiTheme="majorHAnsi" w:cstheme="majorHAnsi"/>
              </w:rPr>
              <w:t>Resultant forces</w:t>
            </w:r>
          </w:p>
          <w:p w14:paraId="2B010668" w14:textId="77777777" w:rsidR="00807DCB" w:rsidRPr="007D5FB0" w:rsidRDefault="00807DCB" w:rsidP="006C37C3">
            <w:pPr>
              <w:pStyle w:val="ListParagraph"/>
              <w:numPr>
                <w:ilvl w:val="0"/>
                <w:numId w:val="124"/>
              </w:numPr>
              <w:spacing w:after="0" w:line="240" w:lineRule="auto"/>
              <w:rPr>
                <w:rFonts w:asciiTheme="majorHAnsi" w:hAnsiTheme="majorHAnsi" w:cstheme="majorHAnsi"/>
              </w:rPr>
            </w:pPr>
            <w:r w:rsidRPr="007D5FB0">
              <w:rPr>
                <w:rFonts w:asciiTheme="majorHAnsi" w:hAnsiTheme="majorHAnsi" w:cstheme="majorHAnsi"/>
              </w:rPr>
              <w:t>Newton’s First law</w:t>
            </w:r>
          </w:p>
          <w:p w14:paraId="615F9D8B" w14:textId="77777777" w:rsidR="00807DCB" w:rsidRPr="007D5FB0" w:rsidRDefault="00807DCB" w:rsidP="006C37C3">
            <w:pPr>
              <w:pStyle w:val="ListParagraph"/>
              <w:numPr>
                <w:ilvl w:val="0"/>
                <w:numId w:val="124"/>
              </w:numPr>
              <w:spacing w:after="0" w:line="240" w:lineRule="auto"/>
              <w:rPr>
                <w:rFonts w:asciiTheme="majorHAnsi" w:hAnsiTheme="majorHAnsi" w:cstheme="majorHAnsi"/>
              </w:rPr>
            </w:pPr>
            <w:r w:rsidRPr="007D5FB0">
              <w:rPr>
                <w:rFonts w:asciiTheme="majorHAnsi" w:hAnsiTheme="majorHAnsi" w:cstheme="majorHAnsi"/>
              </w:rPr>
              <w:t>Mass and weight</w:t>
            </w:r>
          </w:p>
          <w:p w14:paraId="2C2BCE90" w14:textId="77777777" w:rsidR="00807DCB" w:rsidRPr="007D5FB0" w:rsidRDefault="00807DCB" w:rsidP="006C37C3">
            <w:pPr>
              <w:pStyle w:val="ListParagraph"/>
              <w:numPr>
                <w:ilvl w:val="0"/>
                <w:numId w:val="124"/>
              </w:numPr>
              <w:spacing w:after="0" w:line="240" w:lineRule="auto"/>
              <w:rPr>
                <w:rFonts w:asciiTheme="majorHAnsi" w:hAnsiTheme="majorHAnsi" w:cstheme="majorHAnsi"/>
              </w:rPr>
            </w:pPr>
            <w:r w:rsidRPr="007D5FB0">
              <w:rPr>
                <w:rFonts w:asciiTheme="majorHAnsi" w:hAnsiTheme="majorHAnsi" w:cstheme="majorHAnsi"/>
              </w:rPr>
              <w:t>Newton’s second law</w:t>
            </w:r>
          </w:p>
          <w:p w14:paraId="27A047D3" w14:textId="77777777" w:rsidR="00807DCB" w:rsidRPr="007D5FB0" w:rsidRDefault="00807DCB" w:rsidP="006C37C3">
            <w:pPr>
              <w:pStyle w:val="ListParagraph"/>
              <w:numPr>
                <w:ilvl w:val="0"/>
                <w:numId w:val="124"/>
              </w:numPr>
              <w:spacing w:after="0" w:line="240" w:lineRule="auto"/>
              <w:rPr>
                <w:rFonts w:asciiTheme="majorHAnsi" w:hAnsiTheme="majorHAnsi" w:cstheme="majorHAnsi"/>
              </w:rPr>
            </w:pPr>
            <w:r w:rsidRPr="007D5FB0">
              <w:rPr>
                <w:rFonts w:asciiTheme="majorHAnsi" w:hAnsiTheme="majorHAnsi" w:cstheme="majorHAnsi"/>
              </w:rPr>
              <w:t>Core prac – investigating acceleration</w:t>
            </w:r>
          </w:p>
          <w:p w14:paraId="4AF03781" w14:textId="77777777" w:rsidR="00807DCB" w:rsidRPr="007D5FB0" w:rsidRDefault="00807DCB" w:rsidP="006C37C3">
            <w:pPr>
              <w:pStyle w:val="ListParagraph"/>
              <w:numPr>
                <w:ilvl w:val="0"/>
                <w:numId w:val="124"/>
              </w:numPr>
              <w:spacing w:after="0" w:line="240" w:lineRule="auto"/>
              <w:rPr>
                <w:rFonts w:asciiTheme="majorHAnsi" w:hAnsiTheme="majorHAnsi" w:cstheme="majorHAnsi"/>
              </w:rPr>
            </w:pPr>
            <w:r w:rsidRPr="007D5FB0">
              <w:rPr>
                <w:rFonts w:asciiTheme="majorHAnsi" w:hAnsiTheme="majorHAnsi" w:cstheme="majorHAnsi"/>
              </w:rPr>
              <w:t>Newton’s third law</w:t>
            </w:r>
          </w:p>
          <w:p w14:paraId="7C8E1F22" w14:textId="77777777" w:rsidR="00807DCB" w:rsidRPr="007D5FB0" w:rsidRDefault="00807DCB" w:rsidP="006C37C3">
            <w:pPr>
              <w:pStyle w:val="ListParagraph"/>
              <w:numPr>
                <w:ilvl w:val="0"/>
                <w:numId w:val="124"/>
              </w:numPr>
              <w:spacing w:after="0" w:line="240" w:lineRule="auto"/>
              <w:rPr>
                <w:rFonts w:asciiTheme="majorHAnsi" w:hAnsiTheme="majorHAnsi" w:cstheme="majorHAnsi"/>
              </w:rPr>
            </w:pPr>
            <w:r w:rsidRPr="007D5FB0">
              <w:rPr>
                <w:rFonts w:asciiTheme="majorHAnsi" w:hAnsiTheme="majorHAnsi" w:cstheme="majorHAnsi"/>
              </w:rPr>
              <w:t>Stopping distances</w:t>
            </w:r>
          </w:p>
          <w:p w14:paraId="734D624B" w14:textId="77777777" w:rsidR="00807DCB" w:rsidRPr="007D5FB0" w:rsidRDefault="00807DCB" w:rsidP="006C37C3">
            <w:pPr>
              <w:pStyle w:val="ListParagraph"/>
              <w:numPr>
                <w:ilvl w:val="0"/>
                <w:numId w:val="124"/>
              </w:numPr>
              <w:spacing w:after="0" w:line="240" w:lineRule="auto"/>
              <w:rPr>
                <w:rFonts w:asciiTheme="majorHAnsi" w:hAnsiTheme="majorHAnsi" w:cstheme="majorHAnsi"/>
              </w:rPr>
            </w:pPr>
            <w:r w:rsidRPr="007D5FB0">
              <w:rPr>
                <w:rFonts w:asciiTheme="majorHAnsi" w:hAnsiTheme="majorHAnsi" w:cstheme="majorHAnsi"/>
              </w:rPr>
              <w:t>Crash hazards</w:t>
            </w:r>
          </w:p>
          <w:p w14:paraId="7AC0DCB1" w14:textId="77777777" w:rsidR="00807DCB" w:rsidRPr="007D5FB0" w:rsidRDefault="00807DCB" w:rsidP="00807DCB">
            <w:pPr>
              <w:pStyle w:val="ListParagraph"/>
              <w:rPr>
                <w:rFonts w:asciiTheme="majorHAnsi" w:hAnsiTheme="majorHAnsi" w:cstheme="majorHAnsi"/>
              </w:rPr>
            </w:pPr>
          </w:p>
          <w:p w14:paraId="53DF5F78" w14:textId="77777777" w:rsidR="00807DCB" w:rsidRPr="007D5FB0" w:rsidRDefault="00807DCB" w:rsidP="00807DCB">
            <w:pPr>
              <w:rPr>
                <w:rFonts w:asciiTheme="majorHAnsi" w:hAnsiTheme="majorHAnsi" w:cstheme="majorHAnsi"/>
                <w:b w:val="0"/>
                <w:bCs/>
                <w:sz w:val="22"/>
              </w:rPr>
            </w:pPr>
            <w:r w:rsidRPr="007D5FB0">
              <w:rPr>
                <w:rFonts w:asciiTheme="majorHAnsi" w:hAnsiTheme="majorHAnsi" w:cstheme="majorHAnsi"/>
                <w:bCs/>
                <w:sz w:val="22"/>
              </w:rPr>
              <w:t>Topic 3 – Conservation of energy</w:t>
            </w:r>
          </w:p>
          <w:p w14:paraId="3B5E7176" w14:textId="77777777" w:rsidR="00807DCB" w:rsidRPr="007D5FB0" w:rsidRDefault="00807DCB" w:rsidP="006C37C3">
            <w:pPr>
              <w:pStyle w:val="ListParagraph"/>
              <w:numPr>
                <w:ilvl w:val="0"/>
                <w:numId w:val="125"/>
              </w:numPr>
              <w:spacing w:after="0" w:line="240" w:lineRule="auto"/>
              <w:rPr>
                <w:rFonts w:asciiTheme="majorHAnsi" w:hAnsiTheme="majorHAnsi" w:cstheme="majorHAnsi"/>
              </w:rPr>
            </w:pPr>
            <w:r w:rsidRPr="007D5FB0">
              <w:rPr>
                <w:rFonts w:asciiTheme="majorHAnsi" w:hAnsiTheme="majorHAnsi" w:cstheme="majorHAnsi"/>
              </w:rPr>
              <w:t>Energy stores and transfers</w:t>
            </w:r>
          </w:p>
          <w:p w14:paraId="313380CD" w14:textId="77777777" w:rsidR="00807DCB" w:rsidRPr="007D5FB0" w:rsidRDefault="00807DCB" w:rsidP="006C37C3">
            <w:pPr>
              <w:pStyle w:val="ListParagraph"/>
              <w:numPr>
                <w:ilvl w:val="0"/>
                <w:numId w:val="125"/>
              </w:numPr>
              <w:spacing w:after="0" w:line="240" w:lineRule="auto"/>
              <w:rPr>
                <w:rFonts w:asciiTheme="majorHAnsi" w:hAnsiTheme="majorHAnsi" w:cstheme="majorHAnsi"/>
              </w:rPr>
            </w:pPr>
            <w:r w:rsidRPr="007D5FB0">
              <w:rPr>
                <w:rFonts w:asciiTheme="majorHAnsi" w:hAnsiTheme="majorHAnsi" w:cstheme="majorHAnsi"/>
              </w:rPr>
              <w:t>Energy efficiency</w:t>
            </w:r>
          </w:p>
          <w:p w14:paraId="1FE11683" w14:textId="77777777" w:rsidR="00807DCB" w:rsidRPr="007D5FB0" w:rsidRDefault="00807DCB" w:rsidP="006C37C3">
            <w:pPr>
              <w:pStyle w:val="ListParagraph"/>
              <w:numPr>
                <w:ilvl w:val="0"/>
                <w:numId w:val="125"/>
              </w:numPr>
              <w:spacing w:after="0" w:line="240" w:lineRule="auto"/>
              <w:rPr>
                <w:rFonts w:asciiTheme="majorHAnsi" w:hAnsiTheme="majorHAnsi" w:cstheme="majorHAnsi"/>
              </w:rPr>
            </w:pPr>
            <w:r w:rsidRPr="007D5FB0">
              <w:rPr>
                <w:rFonts w:asciiTheme="majorHAnsi" w:hAnsiTheme="majorHAnsi" w:cstheme="majorHAnsi"/>
              </w:rPr>
              <w:t>Keeping warm</w:t>
            </w:r>
          </w:p>
          <w:p w14:paraId="1929517F" w14:textId="77777777" w:rsidR="00807DCB" w:rsidRPr="007D5FB0" w:rsidRDefault="00807DCB" w:rsidP="006C37C3">
            <w:pPr>
              <w:pStyle w:val="ListParagraph"/>
              <w:numPr>
                <w:ilvl w:val="0"/>
                <w:numId w:val="125"/>
              </w:numPr>
              <w:spacing w:after="0" w:line="240" w:lineRule="auto"/>
              <w:rPr>
                <w:rFonts w:asciiTheme="majorHAnsi" w:hAnsiTheme="majorHAnsi" w:cstheme="majorHAnsi"/>
              </w:rPr>
            </w:pPr>
            <w:r w:rsidRPr="007D5FB0">
              <w:rPr>
                <w:rFonts w:asciiTheme="majorHAnsi" w:hAnsiTheme="majorHAnsi" w:cstheme="majorHAnsi"/>
              </w:rPr>
              <w:t>Stored energies</w:t>
            </w:r>
          </w:p>
          <w:p w14:paraId="61282790" w14:textId="77777777" w:rsidR="00807DCB" w:rsidRPr="007D5FB0" w:rsidRDefault="00807DCB" w:rsidP="006C37C3">
            <w:pPr>
              <w:pStyle w:val="ListParagraph"/>
              <w:numPr>
                <w:ilvl w:val="0"/>
                <w:numId w:val="125"/>
              </w:numPr>
              <w:spacing w:after="0" w:line="240" w:lineRule="auto"/>
              <w:rPr>
                <w:rFonts w:asciiTheme="majorHAnsi" w:hAnsiTheme="majorHAnsi" w:cstheme="majorHAnsi"/>
              </w:rPr>
            </w:pPr>
            <w:r w:rsidRPr="007D5FB0">
              <w:rPr>
                <w:rFonts w:asciiTheme="majorHAnsi" w:hAnsiTheme="majorHAnsi" w:cstheme="majorHAnsi"/>
              </w:rPr>
              <w:t>Non-renewable energy resources</w:t>
            </w:r>
          </w:p>
          <w:p w14:paraId="5C82A284" w14:textId="77777777" w:rsidR="00807DCB" w:rsidRPr="007D5FB0" w:rsidRDefault="00807DCB" w:rsidP="006C37C3">
            <w:pPr>
              <w:pStyle w:val="ListParagraph"/>
              <w:numPr>
                <w:ilvl w:val="0"/>
                <w:numId w:val="125"/>
              </w:numPr>
              <w:spacing w:after="0" w:line="240" w:lineRule="auto"/>
              <w:rPr>
                <w:rFonts w:asciiTheme="majorHAnsi" w:hAnsiTheme="majorHAnsi" w:cstheme="majorHAnsi"/>
              </w:rPr>
            </w:pPr>
            <w:r w:rsidRPr="007D5FB0">
              <w:rPr>
                <w:rFonts w:asciiTheme="majorHAnsi" w:hAnsiTheme="majorHAnsi" w:cstheme="majorHAnsi"/>
              </w:rPr>
              <w:t>Renewable energy resources</w:t>
            </w:r>
          </w:p>
          <w:p w14:paraId="1AA18EAD" w14:textId="77777777" w:rsidR="00807DCB" w:rsidRPr="007D5FB0" w:rsidRDefault="00807DCB" w:rsidP="00807DCB">
            <w:pPr>
              <w:pStyle w:val="ListParagraph"/>
              <w:rPr>
                <w:rFonts w:asciiTheme="majorHAnsi" w:hAnsiTheme="majorHAnsi" w:cstheme="majorHAnsi"/>
              </w:rPr>
            </w:pPr>
          </w:p>
          <w:p w14:paraId="42EB4BD4" w14:textId="77777777" w:rsidR="00807DCB" w:rsidRPr="007D5FB0" w:rsidRDefault="00807DCB" w:rsidP="00807DCB">
            <w:pPr>
              <w:rPr>
                <w:rFonts w:asciiTheme="majorHAnsi" w:hAnsiTheme="majorHAnsi" w:cstheme="majorHAnsi"/>
                <w:b w:val="0"/>
                <w:bCs/>
                <w:sz w:val="22"/>
              </w:rPr>
            </w:pPr>
            <w:r w:rsidRPr="007D5FB0">
              <w:rPr>
                <w:rFonts w:asciiTheme="majorHAnsi" w:hAnsiTheme="majorHAnsi" w:cstheme="majorHAnsi"/>
                <w:bCs/>
                <w:sz w:val="22"/>
              </w:rPr>
              <w:t xml:space="preserve">Topic 4 – Waves </w:t>
            </w:r>
          </w:p>
          <w:p w14:paraId="57C8DAB5" w14:textId="77777777" w:rsidR="00807DCB" w:rsidRPr="007D5FB0" w:rsidRDefault="00807DCB" w:rsidP="006C37C3">
            <w:pPr>
              <w:pStyle w:val="ListParagraph"/>
              <w:numPr>
                <w:ilvl w:val="0"/>
                <w:numId w:val="126"/>
              </w:numPr>
              <w:spacing w:after="0" w:line="240" w:lineRule="auto"/>
              <w:rPr>
                <w:rFonts w:asciiTheme="majorHAnsi" w:hAnsiTheme="majorHAnsi" w:cstheme="majorHAnsi"/>
              </w:rPr>
            </w:pPr>
            <w:r w:rsidRPr="007D5FB0">
              <w:rPr>
                <w:rFonts w:asciiTheme="majorHAnsi" w:hAnsiTheme="majorHAnsi" w:cstheme="majorHAnsi"/>
              </w:rPr>
              <w:t>Describing waves- longitudinal and transverse and labels</w:t>
            </w:r>
          </w:p>
          <w:p w14:paraId="4F7B31A9" w14:textId="77777777" w:rsidR="00807DCB" w:rsidRPr="007D5FB0" w:rsidRDefault="00807DCB" w:rsidP="006C37C3">
            <w:pPr>
              <w:pStyle w:val="ListParagraph"/>
              <w:numPr>
                <w:ilvl w:val="0"/>
                <w:numId w:val="126"/>
              </w:numPr>
              <w:spacing w:after="0" w:line="240" w:lineRule="auto"/>
              <w:rPr>
                <w:rFonts w:asciiTheme="majorHAnsi" w:hAnsiTheme="majorHAnsi" w:cstheme="majorHAnsi"/>
              </w:rPr>
            </w:pPr>
            <w:r w:rsidRPr="007D5FB0">
              <w:rPr>
                <w:rFonts w:asciiTheme="majorHAnsi" w:hAnsiTheme="majorHAnsi" w:cstheme="majorHAnsi"/>
              </w:rPr>
              <w:t>Wave speed and equation</w:t>
            </w:r>
          </w:p>
          <w:p w14:paraId="442D0D6A" w14:textId="77777777" w:rsidR="00807DCB" w:rsidRPr="007D5FB0" w:rsidRDefault="00807DCB" w:rsidP="006C37C3">
            <w:pPr>
              <w:pStyle w:val="ListParagraph"/>
              <w:numPr>
                <w:ilvl w:val="0"/>
                <w:numId w:val="126"/>
              </w:numPr>
              <w:spacing w:after="0" w:line="240" w:lineRule="auto"/>
              <w:rPr>
                <w:rFonts w:asciiTheme="majorHAnsi" w:hAnsiTheme="majorHAnsi" w:cstheme="majorHAnsi"/>
              </w:rPr>
            </w:pPr>
            <w:r w:rsidRPr="007D5FB0">
              <w:rPr>
                <w:rFonts w:asciiTheme="majorHAnsi" w:hAnsiTheme="majorHAnsi" w:cstheme="majorHAnsi"/>
              </w:rPr>
              <w:t>Refraction</w:t>
            </w:r>
          </w:p>
          <w:p w14:paraId="371135FE" w14:textId="77777777" w:rsidR="00807DCB" w:rsidRPr="007D5FB0" w:rsidRDefault="00807DCB" w:rsidP="00807DCB">
            <w:pPr>
              <w:rPr>
                <w:rFonts w:asciiTheme="majorHAnsi" w:hAnsiTheme="majorHAnsi" w:cstheme="majorHAnsi"/>
                <w:b w:val="0"/>
                <w:bCs/>
                <w:sz w:val="22"/>
              </w:rPr>
            </w:pPr>
            <w:r w:rsidRPr="007D5FB0">
              <w:rPr>
                <w:rFonts w:asciiTheme="majorHAnsi" w:hAnsiTheme="majorHAnsi" w:cstheme="majorHAnsi"/>
                <w:bCs/>
                <w:sz w:val="22"/>
              </w:rPr>
              <w:t>Topic 5 – Light and the electromagnetic spectrum</w:t>
            </w:r>
          </w:p>
          <w:p w14:paraId="2A5132AF" w14:textId="77777777" w:rsidR="00807DCB" w:rsidRPr="007D5FB0" w:rsidRDefault="00807DCB" w:rsidP="006C37C3">
            <w:pPr>
              <w:pStyle w:val="ListParagraph"/>
              <w:numPr>
                <w:ilvl w:val="0"/>
                <w:numId w:val="127"/>
              </w:numPr>
              <w:spacing w:after="0" w:line="240" w:lineRule="auto"/>
              <w:rPr>
                <w:rFonts w:asciiTheme="majorHAnsi" w:hAnsiTheme="majorHAnsi" w:cstheme="majorHAnsi"/>
              </w:rPr>
            </w:pPr>
            <w:r w:rsidRPr="007D5FB0">
              <w:rPr>
                <w:rFonts w:asciiTheme="majorHAnsi" w:hAnsiTheme="majorHAnsi" w:cstheme="majorHAnsi"/>
              </w:rPr>
              <w:t>Electromagnetic waves</w:t>
            </w:r>
          </w:p>
          <w:p w14:paraId="08121C26" w14:textId="77777777" w:rsidR="00807DCB" w:rsidRPr="007D5FB0" w:rsidRDefault="00807DCB" w:rsidP="006C37C3">
            <w:pPr>
              <w:pStyle w:val="ListParagraph"/>
              <w:numPr>
                <w:ilvl w:val="0"/>
                <w:numId w:val="127"/>
              </w:numPr>
              <w:spacing w:after="0" w:line="240" w:lineRule="auto"/>
              <w:rPr>
                <w:rFonts w:asciiTheme="majorHAnsi" w:hAnsiTheme="majorHAnsi" w:cstheme="majorHAnsi"/>
              </w:rPr>
            </w:pPr>
            <w:r w:rsidRPr="007D5FB0">
              <w:rPr>
                <w:rFonts w:asciiTheme="majorHAnsi" w:hAnsiTheme="majorHAnsi" w:cstheme="majorHAnsi"/>
              </w:rPr>
              <w:t>Refraction</w:t>
            </w:r>
          </w:p>
          <w:p w14:paraId="39CE969A" w14:textId="77777777" w:rsidR="00807DCB" w:rsidRPr="007D5FB0" w:rsidRDefault="00807DCB" w:rsidP="006C37C3">
            <w:pPr>
              <w:pStyle w:val="ListParagraph"/>
              <w:numPr>
                <w:ilvl w:val="0"/>
                <w:numId w:val="127"/>
              </w:numPr>
              <w:spacing w:after="0" w:line="240" w:lineRule="auto"/>
              <w:rPr>
                <w:rFonts w:asciiTheme="majorHAnsi" w:hAnsiTheme="majorHAnsi" w:cstheme="majorHAnsi"/>
              </w:rPr>
            </w:pPr>
            <w:r w:rsidRPr="007D5FB0">
              <w:rPr>
                <w:rFonts w:asciiTheme="majorHAnsi" w:hAnsiTheme="majorHAnsi" w:cstheme="majorHAnsi"/>
              </w:rPr>
              <w:t>The EM spectrum</w:t>
            </w:r>
          </w:p>
          <w:p w14:paraId="45745FA5" w14:textId="77777777" w:rsidR="00807DCB" w:rsidRPr="007D5FB0" w:rsidRDefault="00807DCB" w:rsidP="006C37C3">
            <w:pPr>
              <w:pStyle w:val="ListParagraph"/>
              <w:numPr>
                <w:ilvl w:val="0"/>
                <w:numId w:val="127"/>
              </w:numPr>
              <w:spacing w:after="0" w:line="240" w:lineRule="auto"/>
              <w:rPr>
                <w:rFonts w:asciiTheme="majorHAnsi" w:hAnsiTheme="majorHAnsi" w:cstheme="majorHAnsi"/>
              </w:rPr>
            </w:pPr>
            <w:r w:rsidRPr="007D5FB0">
              <w:rPr>
                <w:rFonts w:asciiTheme="majorHAnsi" w:hAnsiTheme="majorHAnsi" w:cstheme="majorHAnsi"/>
              </w:rPr>
              <w:t>Using long wavelengths</w:t>
            </w:r>
          </w:p>
          <w:p w14:paraId="1C8624A5" w14:textId="77777777" w:rsidR="00807DCB" w:rsidRPr="007D5FB0" w:rsidRDefault="00807DCB" w:rsidP="006C37C3">
            <w:pPr>
              <w:pStyle w:val="ListParagraph"/>
              <w:numPr>
                <w:ilvl w:val="0"/>
                <w:numId w:val="127"/>
              </w:numPr>
              <w:spacing w:after="0" w:line="240" w:lineRule="auto"/>
              <w:rPr>
                <w:rFonts w:asciiTheme="majorHAnsi" w:hAnsiTheme="majorHAnsi" w:cstheme="majorHAnsi"/>
              </w:rPr>
            </w:pPr>
            <w:r w:rsidRPr="007D5FB0">
              <w:rPr>
                <w:rFonts w:asciiTheme="majorHAnsi" w:hAnsiTheme="majorHAnsi" w:cstheme="majorHAnsi"/>
              </w:rPr>
              <w:t>Using short wavelengths</w:t>
            </w:r>
          </w:p>
          <w:p w14:paraId="61389067" w14:textId="77777777" w:rsidR="00807DCB" w:rsidRPr="007D5FB0" w:rsidRDefault="00807DCB" w:rsidP="006C37C3">
            <w:pPr>
              <w:pStyle w:val="ListParagraph"/>
              <w:numPr>
                <w:ilvl w:val="0"/>
                <w:numId w:val="127"/>
              </w:numPr>
              <w:spacing w:after="0" w:line="240" w:lineRule="auto"/>
              <w:rPr>
                <w:rFonts w:asciiTheme="majorHAnsi" w:hAnsiTheme="majorHAnsi" w:cstheme="majorHAnsi"/>
              </w:rPr>
            </w:pPr>
            <w:r w:rsidRPr="007D5FB0">
              <w:rPr>
                <w:rFonts w:asciiTheme="majorHAnsi" w:hAnsiTheme="majorHAnsi" w:cstheme="majorHAnsi"/>
              </w:rPr>
              <w:t>EM radiation dangers</w:t>
            </w:r>
          </w:p>
          <w:p w14:paraId="4E5C755E" w14:textId="77777777" w:rsidR="00FE4FE2" w:rsidRDefault="00FE4FE2" w:rsidP="00807DCB">
            <w:pPr>
              <w:rPr>
                <w:rFonts w:asciiTheme="majorHAnsi" w:hAnsiTheme="majorHAnsi" w:cstheme="majorHAnsi"/>
                <w:bCs/>
                <w:sz w:val="22"/>
              </w:rPr>
            </w:pPr>
          </w:p>
          <w:p w14:paraId="2F95E305" w14:textId="12E09FBB" w:rsidR="00807DCB" w:rsidRPr="007D5FB0" w:rsidRDefault="00807DCB" w:rsidP="00807DCB">
            <w:pPr>
              <w:rPr>
                <w:rFonts w:asciiTheme="majorHAnsi" w:hAnsiTheme="majorHAnsi" w:cstheme="majorHAnsi"/>
                <w:b w:val="0"/>
                <w:bCs/>
                <w:sz w:val="22"/>
              </w:rPr>
            </w:pPr>
            <w:r w:rsidRPr="007D5FB0">
              <w:rPr>
                <w:rFonts w:asciiTheme="majorHAnsi" w:hAnsiTheme="majorHAnsi" w:cstheme="majorHAnsi"/>
                <w:bCs/>
                <w:sz w:val="22"/>
              </w:rPr>
              <w:lastRenderedPageBreak/>
              <w:t>Topic 6 – Radioactivity</w:t>
            </w:r>
          </w:p>
          <w:p w14:paraId="2433033F" w14:textId="77777777" w:rsidR="00807DCB" w:rsidRPr="007D5FB0" w:rsidRDefault="00807DCB" w:rsidP="006C37C3">
            <w:pPr>
              <w:pStyle w:val="ListParagraph"/>
              <w:numPr>
                <w:ilvl w:val="0"/>
                <w:numId w:val="128"/>
              </w:numPr>
              <w:spacing w:after="0" w:line="240" w:lineRule="auto"/>
              <w:rPr>
                <w:rFonts w:asciiTheme="majorHAnsi" w:hAnsiTheme="majorHAnsi" w:cstheme="majorHAnsi"/>
              </w:rPr>
            </w:pPr>
            <w:r w:rsidRPr="007D5FB0">
              <w:rPr>
                <w:rFonts w:asciiTheme="majorHAnsi" w:hAnsiTheme="majorHAnsi" w:cstheme="majorHAnsi"/>
              </w:rPr>
              <w:t>Atomic models – plum pudding, JJ Thompson, Bohr</w:t>
            </w:r>
          </w:p>
          <w:p w14:paraId="541045DA" w14:textId="77777777" w:rsidR="00807DCB" w:rsidRPr="007D5FB0" w:rsidRDefault="00807DCB" w:rsidP="006C37C3">
            <w:pPr>
              <w:pStyle w:val="ListParagraph"/>
              <w:numPr>
                <w:ilvl w:val="0"/>
                <w:numId w:val="128"/>
              </w:numPr>
              <w:spacing w:after="0" w:line="240" w:lineRule="auto"/>
              <w:rPr>
                <w:rFonts w:asciiTheme="majorHAnsi" w:hAnsiTheme="majorHAnsi" w:cstheme="majorHAnsi"/>
              </w:rPr>
            </w:pPr>
            <w:r w:rsidRPr="007D5FB0">
              <w:rPr>
                <w:rFonts w:asciiTheme="majorHAnsi" w:hAnsiTheme="majorHAnsi" w:cstheme="majorHAnsi"/>
              </w:rPr>
              <w:t>Inside atoms</w:t>
            </w:r>
          </w:p>
          <w:p w14:paraId="0F549E5B" w14:textId="77777777" w:rsidR="00807DCB" w:rsidRPr="007D5FB0" w:rsidRDefault="00807DCB" w:rsidP="006C37C3">
            <w:pPr>
              <w:pStyle w:val="ListParagraph"/>
              <w:numPr>
                <w:ilvl w:val="0"/>
                <w:numId w:val="128"/>
              </w:numPr>
              <w:spacing w:after="0" w:line="240" w:lineRule="auto"/>
              <w:rPr>
                <w:rFonts w:asciiTheme="majorHAnsi" w:hAnsiTheme="majorHAnsi" w:cstheme="majorHAnsi"/>
              </w:rPr>
            </w:pPr>
            <w:r w:rsidRPr="007D5FB0">
              <w:rPr>
                <w:rFonts w:asciiTheme="majorHAnsi" w:hAnsiTheme="majorHAnsi" w:cstheme="majorHAnsi"/>
              </w:rPr>
              <w:t>Electrons and orbits, isotopes</w:t>
            </w:r>
          </w:p>
          <w:p w14:paraId="3C4BBA96" w14:textId="77777777" w:rsidR="00807DCB" w:rsidRPr="007D5FB0" w:rsidRDefault="00807DCB" w:rsidP="006C37C3">
            <w:pPr>
              <w:pStyle w:val="ListParagraph"/>
              <w:numPr>
                <w:ilvl w:val="0"/>
                <w:numId w:val="128"/>
              </w:numPr>
              <w:spacing w:after="0" w:line="240" w:lineRule="auto"/>
              <w:rPr>
                <w:rFonts w:asciiTheme="majorHAnsi" w:hAnsiTheme="majorHAnsi" w:cstheme="majorHAnsi"/>
              </w:rPr>
            </w:pPr>
            <w:r w:rsidRPr="007D5FB0">
              <w:rPr>
                <w:rFonts w:asciiTheme="majorHAnsi" w:hAnsiTheme="majorHAnsi" w:cstheme="majorHAnsi"/>
              </w:rPr>
              <w:t>Background radiation</w:t>
            </w:r>
          </w:p>
          <w:p w14:paraId="4041E8CE" w14:textId="77777777" w:rsidR="00807DCB" w:rsidRPr="007D5FB0" w:rsidRDefault="00807DCB" w:rsidP="006C37C3">
            <w:pPr>
              <w:pStyle w:val="ListParagraph"/>
              <w:numPr>
                <w:ilvl w:val="0"/>
                <w:numId w:val="128"/>
              </w:numPr>
              <w:spacing w:after="0" w:line="240" w:lineRule="auto"/>
              <w:rPr>
                <w:rFonts w:asciiTheme="majorHAnsi" w:hAnsiTheme="majorHAnsi" w:cstheme="majorHAnsi"/>
              </w:rPr>
            </w:pPr>
            <w:r w:rsidRPr="007D5FB0">
              <w:rPr>
                <w:rFonts w:asciiTheme="majorHAnsi" w:hAnsiTheme="majorHAnsi" w:cstheme="majorHAnsi"/>
              </w:rPr>
              <w:t>Types of radiation, alpha, beta and gamma and properties</w:t>
            </w:r>
          </w:p>
          <w:p w14:paraId="3B8CF849" w14:textId="77777777" w:rsidR="00807DCB" w:rsidRPr="007D5FB0" w:rsidRDefault="00807DCB" w:rsidP="006C37C3">
            <w:pPr>
              <w:pStyle w:val="ListParagraph"/>
              <w:numPr>
                <w:ilvl w:val="0"/>
                <w:numId w:val="128"/>
              </w:numPr>
              <w:spacing w:after="0" w:line="240" w:lineRule="auto"/>
              <w:rPr>
                <w:rFonts w:asciiTheme="majorHAnsi" w:hAnsiTheme="majorHAnsi" w:cstheme="majorHAnsi"/>
              </w:rPr>
            </w:pPr>
            <w:r w:rsidRPr="007D5FB0">
              <w:rPr>
                <w:rFonts w:asciiTheme="majorHAnsi" w:hAnsiTheme="majorHAnsi" w:cstheme="majorHAnsi"/>
              </w:rPr>
              <w:t>Radioactive decay – alpha and beta equations</w:t>
            </w:r>
          </w:p>
          <w:p w14:paraId="2A1DCD01" w14:textId="77777777" w:rsidR="00807DCB" w:rsidRPr="007D5FB0" w:rsidRDefault="00807DCB" w:rsidP="006C37C3">
            <w:pPr>
              <w:pStyle w:val="ListParagraph"/>
              <w:numPr>
                <w:ilvl w:val="0"/>
                <w:numId w:val="128"/>
              </w:numPr>
              <w:spacing w:after="0" w:line="240" w:lineRule="auto"/>
              <w:rPr>
                <w:rFonts w:asciiTheme="majorHAnsi" w:hAnsiTheme="majorHAnsi" w:cstheme="majorHAnsi"/>
              </w:rPr>
            </w:pPr>
            <w:r w:rsidRPr="007D5FB0">
              <w:rPr>
                <w:rFonts w:asciiTheme="majorHAnsi" w:hAnsiTheme="majorHAnsi" w:cstheme="majorHAnsi"/>
              </w:rPr>
              <w:t>Half life</w:t>
            </w:r>
          </w:p>
          <w:p w14:paraId="544E79F3" w14:textId="77777777" w:rsidR="00807DCB" w:rsidRPr="007D5FB0" w:rsidRDefault="00807DCB" w:rsidP="00807DCB">
            <w:pPr>
              <w:rPr>
                <w:rFonts w:asciiTheme="majorHAnsi" w:hAnsiTheme="majorHAnsi" w:cstheme="majorHAnsi"/>
                <w:sz w:val="22"/>
              </w:rPr>
            </w:pPr>
          </w:p>
        </w:tc>
      </w:tr>
      <w:tr w:rsidR="00807DCB" w:rsidRPr="007D5FB0" w14:paraId="69F197D7" w14:textId="77777777" w:rsidTr="00807DCB">
        <w:tc>
          <w:tcPr>
            <w:tcW w:w="9016" w:type="dxa"/>
            <w:shd w:val="clear" w:color="auto" w:fill="E0EFF4" w:themeFill="accent4" w:themeFillTint="33"/>
          </w:tcPr>
          <w:p w14:paraId="37793D9C"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lastRenderedPageBreak/>
              <w:t>How can I revise for Physics?</w:t>
            </w:r>
          </w:p>
          <w:p w14:paraId="413D5BA5" w14:textId="77777777" w:rsidR="00807DCB" w:rsidRPr="007D5FB0" w:rsidRDefault="00807DCB" w:rsidP="00807DCB">
            <w:pPr>
              <w:rPr>
                <w:rFonts w:asciiTheme="majorHAnsi" w:hAnsiTheme="majorHAnsi" w:cstheme="majorHAnsi"/>
                <w:sz w:val="22"/>
              </w:rPr>
            </w:pPr>
          </w:p>
        </w:tc>
      </w:tr>
      <w:tr w:rsidR="00807DCB" w:rsidRPr="007D5FB0" w14:paraId="234E18A2" w14:textId="77777777" w:rsidTr="00807DCB">
        <w:tc>
          <w:tcPr>
            <w:tcW w:w="9016" w:type="dxa"/>
          </w:tcPr>
          <w:p w14:paraId="745AF735"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Use your booklets</w:t>
            </w:r>
          </w:p>
          <w:p w14:paraId="60CA9FDE"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Work through exam question booklets</w:t>
            </w:r>
          </w:p>
          <w:p w14:paraId="5863EBFA"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Study the mark scheme</w:t>
            </w:r>
          </w:p>
          <w:p w14:paraId="0C60B7FB"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Practice retrieval questions on Educake</w:t>
            </w:r>
          </w:p>
          <w:p w14:paraId="3FAE7869" w14:textId="77777777" w:rsidR="00807DCB" w:rsidRPr="007D5FB0" w:rsidRDefault="00807DCB" w:rsidP="00807DCB">
            <w:pPr>
              <w:rPr>
                <w:rFonts w:asciiTheme="majorHAnsi" w:hAnsiTheme="majorHAnsi" w:cstheme="majorHAnsi"/>
                <w:sz w:val="22"/>
              </w:rPr>
            </w:pPr>
          </w:p>
        </w:tc>
      </w:tr>
      <w:tr w:rsidR="00807DCB" w:rsidRPr="007D5FB0" w14:paraId="255FB7BC" w14:textId="77777777" w:rsidTr="00807DCB">
        <w:tc>
          <w:tcPr>
            <w:tcW w:w="9016" w:type="dxa"/>
            <w:shd w:val="clear" w:color="auto" w:fill="D2F1EF" w:themeFill="accent6" w:themeFillTint="33"/>
          </w:tcPr>
          <w:p w14:paraId="0613B315"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Useful resources I can use:</w:t>
            </w:r>
          </w:p>
          <w:p w14:paraId="3CC9D0E5" w14:textId="77777777" w:rsidR="00807DCB" w:rsidRPr="007D5FB0" w:rsidRDefault="00807DCB" w:rsidP="00807DCB">
            <w:pPr>
              <w:rPr>
                <w:rFonts w:asciiTheme="majorHAnsi" w:hAnsiTheme="majorHAnsi" w:cstheme="majorHAnsi"/>
                <w:sz w:val="22"/>
              </w:rPr>
            </w:pPr>
          </w:p>
        </w:tc>
      </w:tr>
      <w:tr w:rsidR="00807DCB" w:rsidRPr="007D5FB0" w14:paraId="5AD04485" w14:textId="77777777" w:rsidTr="00807DCB">
        <w:tc>
          <w:tcPr>
            <w:tcW w:w="9016" w:type="dxa"/>
          </w:tcPr>
          <w:p w14:paraId="64187944"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Knowledge organisers</w:t>
            </w:r>
          </w:p>
          <w:p w14:paraId="19F11AF8"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Exam booklets</w:t>
            </w:r>
          </w:p>
          <w:p w14:paraId="51A459D5"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Retrieval Booklets</w:t>
            </w:r>
          </w:p>
          <w:p w14:paraId="291733FF"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Core practical Booklet</w:t>
            </w:r>
          </w:p>
          <w:p w14:paraId="7DB9C53A" w14:textId="77777777" w:rsidR="00807DCB" w:rsidRPr="007D5FB0" w:rsidRDefault="00807DCB" w:rsidP="00807DCB">
            <w:pPr>
              <w:rPr>
                <w:rFonts w:asciiTheme="majorHAnsi" w:hAnsiTheme="majorHAnsi" w:cstheme="majorHAnsi"/>
                <w:sz w:val="22"/>
              </w:rPr>
            </w:pPr>
          </w:p>
        </w:tc>
      </w:tr>
      <w:tr w:rsidR="00807DCB" w:rsidRPr="007D5FB0" w14:paraId="08EF06F2" w14:textId="77777777" w:rsidTr="00807DCB">
        <w:tc>
          <w:tcPr>
            <w:tcW w:w="9016" w:type="dxa"/>
            <w:shd w:val="clear" w:color="auto" w:fill="FFCCFF"/>
          </w:tcPr>
          <w:p w14:paraId="02E1854D"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Useful websites I can use:</w:t>
            </w:r>
          </w:p>
          <w:p w14:paraId="20C38C6D" w14:textId="77777777" w:rsidR="00807DCB" w:rsidRPr="007D5FB0" w:rsidRDefault="00807DCB" w:rsidP="00807DCB">
            <w:pPr>
              <w:rPr>
                <w:rFonts w:asciiTheme="majorHAnsi" w:hAnsiTheme="majorHAnsi" w:cstheme="majorHAnsi"/>
                <w:sz w:val="22"/>
              </w:rPr>
            </w:pPr>
          </w:p>
        </w:tc>
      </w:tr>
      <w:tr w:rsidR="00807DCB" w:rsidRPr="007D5FB0" w14:paraId="044995A1" w14:textId="77777777" w:rsidTr="00807DCB">
        <w:tc>
          <w:tcPr>
            <w:tcW w:w="9016" w:type="dxa"/>
          </w:tcPr>
          <w:p w14:paraId="54EA381F"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Seneca Learning</w:t>
            </w:r>
          </w:p>
          <w:p w14:paraId="3877DEAB"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BBC Bitesize Edexcel 9-1</w:t>
            </w:r>
          </w:p>
          <w:p w14:paraId="69A6250E"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Educake</w:t>
            </w:r>
          </w:p>
          <w:p w14:paraId="25E8693F" w14:textId="77777777" w:rsidR="00807DCB" w:rsidRPr="00FE4FE2" w:rsidRDefault="00807DCB" w:rsidP="00807DCB">
            <w:pPr>
              <w:rPr>
                <w:rFonts w:asciiTheme="majorHAnsi" w:hAnsiTheme="majorHAnsi" w:cstheme="majorHAnsi"/>
                <w:b w:val="0"/>
                <w:bCs/>
                <w:color w:val="auto"/>
                <w:sz w:val="22"/>
              </w:rPr>
            </w:pPr>
            <w:r w:rsidRPr="00FE4FE2">
              <w:rPr>
                <w:rFonts w:asciiTheme="majorHAnsi" w:hAnsiTheme="majorHAnsi" w:cstheme="majorHAnsi"/>
                <w:b w:val="0"/>
                <w:bCs/>
                <w:color w:val="auto"/>
                <w:sz w:val="22"/>
              </w:rPr>
              <w:t>Free science lessons YouTube</w:t>
            </w:r>
          </w:p>
          <w:p w14:paraId="601A6396" w14:textId="77777777" w:rsidR="00807DCB" w:rsidRPr="007D5FB0" w:rsidRDefault="00807DCB" w:rsidP="00807DCB">
            <w:pPr>
              <w:rPr>
                <w:rFonts w:asciiTheme="majorHAnsi" w:hAnsiTheme="majorHAnsi" w:cstheme="majorHAnsi"/>
                <w:sz w:val="22"/>
              </w:rPr>
            </w:pPr>
          </w:p>
          <w:p w14:paraId="6F6B5931" w14:textId="77777777" w:rsidR="00807DCB" w:rsidRPr="007D5FB0" w:rsidRDefault="00807DCB" w:rsidP="00807DCB">
            <w:pPr>
              <w:rPr>
                <w:rFonts w:asciiTheme="majorHAnsi" w:hAnsiTheme="majorHAnsi" w:cstheme="majorHAnsi"/>
                <w:sz w:val="22"/>
              </w:rPr>
            </w:pPr>
          </w:p>
        </w:tc>
      </w:tr>
      <w:tr w:rsidR="00807DCB" w:rsidRPr="007D5FB0" w14:paraId="07DE0F40" w14:textId="77777777" w:rsidTr="00807DCB">
        <w:tc>
          <w:tcPr>
            <w:tcW w:w="9016" w:type="dxa"/>
            <w:shd w:val="clear" w:color="auto" w:fill="CCFFFF"/>
          </w:tcPr>
          <w:p w14:paraId="15FDF976" w14:textId="77777777" w:rsidR="00807DCB" w:rsidRPr="007D5FB0" w:rsidRDefault="00807DCB" w:rsidP="00807DCB">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4B57F1A4" w14:textId="77777777" w:rsidR="00807DCB" w:rsidRPr="007D5FB0" w:rsidRDefault="00807DCB" w:rsidP="00807DCB">
            <w:pPr>
              <w:rPr>
                <w:rFonts w:asciiTheme="majorHAnsi" w:hAnsiTheme="majorHAnsi" w:cstheme="majorHAnsi"/>
                <w:sz w:val="22"/>
              </w:rPr>
            </w:pPr>
          </w:p>
        </w:tc>
      </w:tr>
      <w:tr w:rsidR="00807DCB" w:rsidRPr="007D5FB0" w14:paraId="19DB8D82" w14:textId="77777777" w:rsidTr="00807DCB">
        <w:trPr>
          <w:trHeight w:val="165"/>
        </w:trPr>
        <w:tc>
          <w:tcPr>
            <w:tcW w:w="9016" w:type="dxa"/>
          </w:tcPr>
          <w:p w14:paraId="6CFBC897" w14:textId="77777777" w:rsidR="00807DCB" w:rsidRPr="007D5FB0" w:rsidRDefault="00000000" w:rsidP="00807DCB">
            <w:pPr>
              <w:rPr>
                <w:rFonts w:asciiTheme="majorHAnsi" w:hAnsiTheme="majorHAnsi" w:cstheme="majorHAnsi"/>
                <w:color w:val="0F0D29" w:themeColor="text1"/>
                <w:sz w:val="22"/>
              </w:rPr>
            </w:pPr>
            <w:hyperlink r:id="rId395" w:anchor=":~:text=Exam%20Preparation%3A%20Ten%20Study%20Tips%201%20Give%20yourself,your%20brain%20to%20work%20at%20its%20best.%20" w:history="1">
              <w:r w:rsidR="00807DCB" w:rsidRPr="007D5FB0">
                <w:rPr>
                  <w:rStyle w:val="Hyperlink"/>
                  <w:rFonts w:asciiTheme="majorHAnsi" w:hAnsiTheme="majorHAnsi" w:cstheme="majorHAnsi"/>
                  <w:color w:val="0F0D29" w:themeColor="text1"/>
                  <w:sz w:val="22"/>
                </w:rPr>
                <w:t>Exam Preparation: Ten Study Tips | Top Universities</w:t>
              </w:r>
            </w:hyperlink>
          </w:p>
          <w:p w14:paraId="1DF1CA2C" w14:textId="77777777" w:rsidR="00807DCB" w:rsidRDefault="00000000" w:rsidP="00807DCB">
            <w:pPr>
              <w:rPr>
                <w:rFonts w:asciiTheme="majorHAnsi" w:hAnsiTheme="majorHAnsi" w:cstheme="majorHAnsi"/>
                <w:color w:val="0F0D29" w:themeColor="text1"/>
                <w:sz w:val="22"/>
              </w:rPr>
            </w:pPr>
            <w:hyperlink r:id="rId396" w:history="1">
              <w:r w:rsidR="00807DCB" w:rsidRPr="007D5FB0">
                <w:rPr>
                  <w:rStyle w:val="Hyperlink"/>
                  <w:rFonts w:asciiTheme="majorHAnsi" w:hAnsiTheme="majorHAnsi" w:cstheme="majorHAnsi"/>
                  <w:color w:val="0F0D29" w:themeColor="text1"/>
                  <w:sz w:val="22"/>
                </w:rPr>
                <w:t>https://youtu.be/8MmF6uB80ZM</w:t>
              </w:r>
            </w:hyperlink>
            <w:r w:rsidR="00807DCB" w:rsidRPr="007D5FB0">
              <w:rPr>
                <w:rFonts w:asciiTheme="majorHAnsi" w:hAnsiTheme="majorHAnsi" w:cstheme="majorHAnsi"/>
                <w:color w:val="0F0D29" w:themeColor="text1"/>
                <w:sz w:val="22"/>
              </w:rPr>
              <w:t xml:space="preserve"> - mindfulness before an exam</w:t>
            </w:r>
          </w:p>
          <w:p w14:paraId="6836D022" w14:textId="47B5A117" w:rsidR="00CB14F4" w:rsidRPr="007D5FB0" w:rsidRDefault="00CB14F4" w:rsidP="00807DCB">
            <w:pPr>
              <w:rPr>
                <w:rFonts w:asciiTheme="majorHAnsi" w:hAnsiTheme="majorHAnsi" w:cstheme="majorHAnsi"/>
                <w:sz w:val="22"/>
              </w:rPr>
            </w:pPr>
          </w:p>
        </w:tc>
      </w:tr>
    </w:tbl>
    <w:p w14:paraId="0A16CFB7" w14:textId="77777777" w:rsidR="00CB14F4" w:rsidRDefault="00CB14F4" w:rsidP="00E64CD8">
      <w:pPr>
        <w:jc w:val="center"/>
        <w:rPr>
          <w:rFonts w:asciiTheme="majorHAnsi" w:hAnsiTheme="majorHAnsi" w:cstheme="majorHAnsi"/>
          <w:bCs/>
          <w:color w:val="013A57" w:themeColor="accent1" w:themeShade="BF"/>
          <w:sz w:val="22"/>
        </w:rPr>
      </w:pPr>
    </w:p>
    <w:p w14:paraId="20179E51" w14:textId="77777777" w:rsidR="00CB14F4" w:rsidRDefault="00CB14F4" w:rsidP="00E64CD8">
      <w:pPr>
        <w:jc w:val="center"/>
        <w:rPr>
          <w:rFonts w:asciiTheme="majorHAnsi" w:hAnsiTheme="majorHAnsi" w:cstheme="majorHAnsi"/>
          <w:bCs/>
          <w:color w:val="013A57" w:themeColor="accent1" w:themeShade="BF"/>
          <w:sz w:val="22"/>
        </w:rPr>
      </w:pPr>
    </w:p>
    <w:p w14:paraId="2AF01023" w14:textId="77777777" w:rsidR="00CB14F4" w:rsidRDefault="00CB14F4" w:rsidP="00E64CD8">
      <w:pPr>
        <w:jc w:val="center"/>
        <w:rPr>
          <w:rFonts w:asciiTheme="majorHAnsi" w:hAnsiTheme="majorHAnsi" w:cstheme="majorHAnsi"/>
          <w:bCs/>
          <w:color w:val="013A57" w:themeColor="accent1" w:themeShade="BF"/>
          <w:sz w:val="22"/>
        </w:rPr>
      </w:pPr>
    </w:p>
    <w:p w14:paraId="01F6283F" w14:textId="77777777" w:rsidR="00CB14F4" w:rsidRDefault="00CB14F4" w:rsidP="00E64CD8">
      <w:pPr>
        <w:jc w:val="center"/>
        <w:rPr>
          <w:rFonts w:asciiTheme="majorHAnsi" w:hAnsiTheme="majorHAnsi" w:cstheme="majorHAnsi"/>
          <w:bCs/>
          <w:color w:val="013A57" w:themeColor="accent1" w:themeShade="BF"/>
          <w:sz w:val="22"/>
        </w:rPr>
      </w:pPr>
    </w:p>
    <w:p w14:paraId="5814CB6D" w14:textId="77777777" w:rsidR="00CB14F4" w:rsidRDefault="00CB14F4" w:rsidP="00E64CD8">
      <w:pPr>
        <w:jc w:val="center"/>
        <w:rPr>
          <w:rFonts w:asciiTheme="majorHAnsi" w:hAnsiTheme="majorHAnsi" w:cstheme="majorHAnsi"/>
          <w:bCs/>
          <w:color w:val="013A57" w:themeColor="accent1" w:themeShade="BF"/>
          <w:sz w:val="22"/>
        </w:rPr>
      </w:pPr>
    </w:p>
    <w:p w14:paraId="41FAE3D1" w14:textId="77777777" w:rsidR="00CB14F4" w:rsidRDefault="00CB14F4" w:rsidP="00E64CD8">
      <w:pPr>
        <w:jc w:val="center"/>
        <w:rPr>
          <w:rFonts w:asciiTheme="majorHAnsi" w:hAnsiTheme="majorHAnsi" w:cstheme="majorHAnsi"/>
          <w:bCs/>
          <w:color w:val="013A57" w:themeColor="accent1" w:themeShade="BF"/>
          <w:sz w:val="22"/>
        </w:rPr>
      </w:pPr>
    </w:p>
    <w:p w14:paraId="6AAFC774" w14:textId="77777777" w:rsidR="00CB14F4" w:rsidRDefault="00CB14F4" w:rsidP="00E64CD8">
      <w:pPr>
        <w:jc w:val="center"/>
        <w:rPr>
          <w:rFonts w:asciiTheme="majorHAnsi" w:hAnsiTheme="majorHAnsi" w:cstheme="majorHAnsi"/>
          <w:bCs/>
          <w:color w:val="013A57" w:themeColor="accent1" w:themeShade="BF"/>
          <w:sz w:val="22"/>
        </w:rPr>
      </w:pPr>
    </w:p>
    <w:p w14:paraId="790E4C9D" w14:textId="77777777" w:rsidR="00CB14F4" w:rsidRDefault="00CB14F4" w:rsidP="00E64CD8">
      <w:pPr>
        <w:jc w:val="center"/>
        <w:rPr>
          <w:rFonts w:asciiTheme="majorHAnsi" w:hAnsiTheme="majorHAnsi" w:cstheme="majorHAnsi"/>
          <w:bCs/>
          <w:color w:val="013A57" w:themeColor="accent1" w:themeShade="BF"/>
          <w:sz w:val="22"/>
        </w:rPr>
      </w:pPr>
    </w:p>
    <w:p w14:paraId="3147B215" w14:textId="77777777" w:rsidR="00CB14F4" w:rsidRDefault="00CB14F4" w:rsidP="00E64CD8">
      <w:pPr>
        <w:jc w:val="center"/>
        <w:rPr>
          <w:rFonts w:asciiTheme="majorHAnsi" w:hAnsiTheme="majorHAnsi" w:cstheme="majorHAnsi"/>
          <w:bCs/>
          <w:color w:val="013A57" w:themeColor="accent1" w:themeShade="BF"/>
          <w:sz w:val="22"/>
        </w:rPr>
      </w:pPr>
    </w:p>
    <w:p w14:paraId="3A6C7592" w14:textId="77777777" w:rsidR="00CB14F4" w:rsidRDefault="00CB14F4" w:rsidP="00E64CD8">
      <w:pPr>
        <w:jc w:val="center"/>
        <w:rPr>
          <w:rFonts w:asciiTheme="majorHAnsi" w:hAnsiTheme="majorHAnsi" w:cstheme="majorHAnsi"/>
          <w:bCs/>
          <w:color w:val="013A57" w:themeColor="accent1" w:themeShade="BF"/>
          <w:sz w:val="22"/>
        </w:rPr>
      </w:pPr>
    </w:p>
    <w:p w14:paraId="5CBFC396" w14:textId="643DD309" w:rsidR="00CB14F4" w:rsidRDefault="00CB14F4" w:rsidP="00E64CD8">
      <w:pPr>
        <w:jc w:val="center"/>
        <w:rPr>
          <w:rFonts w:asciiTheme="majorHAnsi" w:hAnsiTheme="majorHAnsi" w:cstheme="majorHAnsi"/>
          <w:bCs/>
          <w:color w:val="013A57" w:themeColor="accent1" w:themeShade="BF"/>
          <w:sz w:val="22"/>
        </w:rPr>
      </w:pPr>
    </w:p>
    <w:p w14:paraId="32D5DB9C" w14:textId="5156B342" w:rsidR="00197FEC" w:rsidRDefault="00197FEC" w:rsidP="00E64CD8">
      <w:pPr>
        <w:jc w:val="center"/>
        <w:rPr>
          <w:rFonts w:asciiTheme="majorHAnsi" w:hAnsiTheme="majorHAnsi" w:cstheme="majorHAnsi"/>
          <w:bCs/>
          <w:color w:val="013A57" w:themeColor="accent1" w:themeShade="BF"/>
          <w:sz w:val="22"/>
        </w:rPr>
      </w:pPr>
    </w:p>
    <w:p w14:paraId="0627BEAD" w14:textId="77777777" w:rsidR="00197FEC" w:rsidRDefault="00197FEC" w:rsidP="00E64CD8">
      <w:pPr>
        <w:jc w:val="center"/>
        <w:rPr>
          <w:rFonts w:asciiTheme="majorHAnsi" w:hAnsiTheme="majorHAnsi" w:cstheme="majorHAnsi"/>
          <w:bCs/>
          <w:color w:val="013A57" w:themeColor="accent1" w:themeShade="BF"/>
          <w:sz w:val="22"/>
        </w:rPr>
      </w:pPr>
    </w:p>
    <w:p w14:paraId="5669E771" w14:textId="6DE747F0" w:rsidR="00E64CD8" w:rsidRPr="00CB14F4" w:rsidRDefault="00E64CD8" w:rsidP="00E64CD8">
      <w:pPr>
        <w:jc w:val="center"/>
        <w:rPr>
          <w:rFonts w:asciiTheme="majorHAnsi" w:hAnsiTheme="majorHAnsi" w:cstheme="majorHAnsi"/>
          <w:bCs/>
          <w:color w:val="013A57" w:themeColor="accent1" w:themeShade="BF"/>
          <w:szCs w:val="28"/>
        </w:rPr>
      </w:pPr>
      <w:r w:rsidRPr="00CB14F4">
        <w:rPr>
          <w:rFonts w:asciiTheme="majorHAnsi" w:hAnsiTheme="majorHAnsi" w:cstheme="majorHAnsi"/>
          <w:bCs/>
          <w:color w:val="013A57" w:themeColor="accent1" w:themeShade="BF"/>
          <w:szCs w:val="28"/>
        </w:rPr>
        <w:lastRenderedPageBreak/>
        <w:t>Year 10 Spring Revision for Arabic</w:t>
      </w:r>
    </w:p>
    <w:p w14:paraId="5C040F9D" w14:textId="77777777" w:rsidR="006C37C3" w:rsidRPr="007D5FB0" w:rsidRDefault="006C37C3" w:rsidP="00E64CD8">
      <w:pPr>
        <w:jc w:val="center"/>
        <w:rPr>
          <w:rFonts w:asciiTheme="majorHAnsi" w:hAnsiTheme="majorHAnsi" w:cstheme="majorHAnsi"/>
          <w:b w:val="0"/>
          <w:bCs/>
          <w:color w:val="013A57" w:themeColor="accent1" w:themeShade="BF"/>
          <w:sz w:val="22"/>
        </w:rPr>
      </w:pPr>
    </w:p>
    <w:tbl>
      <w:tblPr>
        <w:tblStyle w:val="TableGrid"/>
        <w:tblW w:w="0" w:type="auto"/>
        <w:tblLook w:val="04A0" w:firstRow="1" w:lastRow="0" w:firstColumn="1" w:lastColumn="0" w:noHBand="0" w:noVBand="1"/>
      </w:tblPr>
      <w:tblGrid>
        <w:gridCol w:w="9016"/>
      </w:tblGrid>
      <w:tr w:rsidR="00E64CD8" w:rsidRPr="007D5FB0" w14:paraId="41A16C2A" w14:textId="77777777" w:rsidTr="00556BF4">
        <w:tc>
          <w:tcPr>
            <w:tcW w:w="9016" w:type="dxa"/>
            <w:shd w:val="clear" w:color="auto" w:fill="CCFFCC"/>
          </w:tcPr>
          <w:p w14:paraId="37E0AEDF"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E64CD8" w:rsidRPr="007D5FB0" w14:paraId="52B26C5A" w14:textId="77777777" w:rsidTr="00556BF4">
        <w:tc>
          <w:tcPr>
            <w:tcW w:w="9016" w:type="dxa"/>
            <w:shd w:val="clear" w:color="auto" w:fill="auto"/>
          </w:tcPr>
          <w:p w14:paraId="68BF6836" w14:textId="77777777" w:rsidR="00E64CD8" w:rsidRPr="00CB14F4" w:rsidRDefault="00E64CD8" w:rsidP="00556BF4">
            <w:pPr>
              <w:rPr>
                <w:rFonts w:asciiTheme="majorHAnsi" w:eastAsia="Times New Roman" w:hAnsiTheme="majorHAnsi" w:cstheme="majorHAnsi"/>
                <w:b w:val="0"/>
                <w:bCs/>
                <w:color w:val="auto"/>
                <w:sz w:val="22"/>
                <w:lang w:eastAsia="en-GB"/>
              </w:rPr>
            </w:pPr>
            <w:r w:rsidRPr="00CB14F4">
              <w:rPr>
                <w:rFonts w:asciiTheme="majorHAnsi" w:eastAsia="Times New Roman" w:hAnsiTheme="majorHAnsi" w:cstheme="majorHAnsi"/>
                <w:b w:val="0"/>
                <w:bCs/>
                <w:color w:val="auto"/>
                <w:sz w:val="22"/>
                <w:lang w:eastAsia="en-GB"/>
              </w:rPr>
              <w:t xml:space="preserve">Additionally, all exercises from the 4 skill sets will be marked. </w:t>
            </w:r>
          </w:p>
          <w:p w14:paraId="120DE179" w14:textId="77777777" w:rsidR="00E64CD8" w:rsidRPr="00CB14F4" w:rsidRDefault="00E64CD8" w:rsidP="00556BF4">
            <w:pPr>
              <w:rPr>
                <w:rFonts w:asciiTheme="majorHAnsi" w:hAnsiTheme="majorHAnsi" w:cstheme="majorHAnsi"/>
                <w:b w:val="0"/>
                <w:bCs/>
                <w:color w:val="auto"/>
                <w:sz w:val="22"/>
              </w:rPr>
            </w:pPr>
            <w:r w:rsidRPr="00CB14F4">
              <w:rPr>
                <w:rFonts w:asciiTheme="majorHAnsi" w:hAnsiTheme="majorHAnsi" w:cstheme="majorHAnsi"/>
                <w:b w:val="0"/>
                <w:bCs/>
                <w:color w:val="auto"/>
                <w:sz w:val="22"/>
              </w:rPr>
              <w:t xml:space="preserve">Pupils will be assessed on an oral presentation about their hobbies and pastime activities.  </w:t>
            </w:r>
          </w:p>
          <w:p w14:paraId="398F8A1E" w14:textId="77777777" w:rsidR="00E64CD8" w:rsidRPr="007D5FB0" w:rsidRDefault="00E64CD8" w:rsidP="00556BF4">
            <w:pPr>
              <w:rPr>
                <w:rFonts w:asciiTheme="majorHAnsi" w:hAnsiTheme="majorHAnsi" w:cstheme="majorHAnsi"/>
                <w:sz w:val="22"/>
              </w:rPr>
            </w:pPr>
          </w:p>
        </w:tc>
      </w:tr>
      <w:tr w:rsidR="00E64CD8" w:rsidRPr="007D5FB0" w14:paraId="7018225C" w14:textId="77777777" w:rsidTr="00556BF4">
        <w:tc>
          <w:tcPr>
            <w:tcW w:w="9016" w:type="dxa"/>
            <w:shd w:val="clear" w:color="auto" w:fill="B1E4FD" w:themeFill="accent1" w:themeFillTint="33"/>
          </w:tcPr>
          <w:p w14:paraId="21F38F2A"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What do I need to revise?</w:t>
            </w:r>
          </w:p>
          <w:p w14:paraId="17C80944" w14:textId="77777777" w:rsidR="00E64CD8" w:rsidRPr="007D5FB0" w:rsidRDefault="00E64CD8" w:rsidP="00556BF4">
            <w:pPr>
              <w:pStyle w:val="ListParagraph"/>
              <w:rPr>
                <w:rFonts w:asciiTheme="majorHAnsi" w:hAnsiTheme="majorHAnsi" w:cstheme="majorHAnsi"/>
              </w:rPr>
            </w:pPr>
          </w:p>
        </w:tc>
      </w:tr>
      <w:tr w:rsidR="00E64CD8" w:rsidRPr="007D5FB0" w14:paraId="0F748B16" w14:textId="77777777" w:rsidTr="00556BF4">
        <w:tc>
          <w:tcPr>
            <w:tcW w:w="9016" w:type="dxa"/>
          </w:tcPr>
          <w:p w14:paraId="1B7E3405" w14:textId="77777777" w:rsidR="00E64CD8" w:rsidRPr="00CB14F4" w:rsidRDefault="00E64CD8" w:rsidP="00556BF4">
            <w:pPr>
              <w:rPr>
                <w:rFonts w:asciiTheme="majorHAnsi" w:hAnsiTheme="majorHAnsi" w:cstheme="majorHAnsi"/>
                <w:b w:val="0"/>
                <w:bCs/>
                <w:color w:val="auto"/>
                <w:sz w:val="22"/>
              </w:rPr>
            </w:pPr>
            <w:r w:rsidRPr="00CB14F4">
              <w:rPr>
                <w:rFonts w:asciiTheme="majorHAnsi" w:hAnsiTheme="majorHAnsi" w:cstheme="majorHAnsi"/>
                <w:b w:val="0"/>
                <w:bCs/>
                <w:color w:val="auto"/>
                <w:sz w:val="22"/>
              </w:rPr>
              <w:t xml:space="preserve">Lifestyle-daily sustenance. </w:t>
            </w:r>
          </w:p>
          <w:p w14:paraId="539E56EB" w14:textId="77777777" w:rsidR="00E64CD8" w:rsidRPr="00CB14F4" w:rsidRDefault="00E64CD8" w:rsidP="00556BF4">
            <w:pPr>
              <w:rPr>
                <w:rFonts w:asciiTheme="majorHAnsi" w:hAnsiTheme="majorHAnsi" w:cstheme="majorHAnsi"/>
                <w:b w:val="0"/>
                <w:bCs/>
                <w:color w:val="auto"/>
                <w:sz w:val="22"/>
              </w:rPr>
            </w:pPr>
            <w:r w:rsidRPr="00CB14F4">
              <w:rPr>
                <w:rFonts w:asciiTheme="majorHAnsi" w:hAnsiTheme="majorHAnsi" w:cstheme="majorHAnsi"/>
                <w:b w:val="0"/>
                <w:bCs/>
                <w:color w:val="auto"/>
                <w:sz w:val="22"/>
              </w:rPr>
              <w:t>Healthy food choices</w:t>
            </w:r>
          </w:p>
          <w:p w14:paraId="7C794A90" w14:textId="77777777" w:rsidR="00E64CD8" w:rsidRPr="00CB14F4" w:rsidRDefault="00E64CD8" w:rsidP="00556BF4">
            <w:pPr>
              <w:rPr>
                <w:rFonts w:asciiTheme="majorHAnsi" w:hAnsiTheme="majorHAnsi" w:cstheme="majorHAnsi"/>
                <w:b w:val="0"/>
                <w:bCs/>
                <w:color w:val="auto"/>
                <w:sz w:val="22"/>
              </w:rPr>
            </w:pPr>
            <w:r w:rsidRPr="00CB14F4">
              <w:rPr>
                <w:rFonts w:asciiTheme="majorHAnsi" w:hAnsiTheme="majorHAnsi" w:cstheme="majorHAnsi"/>
                <w:b w:val="0"/>
                <w:bCs/>
                <w:color w:val="auto"/>
                <w:sz w:val="22"/>
              </w:rPr>
              <w:t xml:space="preserve">Exercise </w:t>
            </w:r>
          </w:p>
          <w:p w14:paraId="542E644E" w14:textId="77777777" w:rsidR="00E64CD8" w:rsidRPr="00CB14F4" w:rsidRDefault="00E64CD8" w:rsidP="00556BF4">
            <w:pPr>
              <w:rPr>
                <w:rFonts w:asciiTheme="majorHAnsi" w:hAnsiTheme="majorHAnsi" w:cstheme="majorHAnsi"/>
                <w:b w:val="0"/>
                <w:bCs/>
                <w:color w:val="auto"/>
                <w:sz w:val="22"/>
              </w:rPr>
            </w:pPr>
            <w:r w:rsidRPr="00CB14F4">
              <w:rPr>
                <w:rFonts w:asciiTheme="majorHAnsi" w:hAnsiTheme="majorHAnsi" w:cstheme="majorHAnsi"/>
                <w:b w:val="0"/>
                <w:bCs/>
                <w:color w:val="auto"/>
                <w:sz w:val="22"/>
              </w:rPr>
              <w:t>Ailments and sicknesses.</w:t>
            </w:r>
          </w:p>
          <w:p w14:paraId="12CAF70E" w14:textId="77777777" w:rsidR="00E64CD8" w:rsidRPr="007D5FB0" w:rsidRDefault="00E64CD8" w:rsidP="00556BF4">
            <w:pPr>
              <w:rPr>
                <w:rFonts w:asciiTheme="majorHAnsi" w:hAnsiTheme="majorHAnsi" w:cstheme="majorHAnsi"/>
                <w:sz w:val="22"/>
              </w:rPr>
            </w:pPr>
          </w:p>
        </w:tc>
      </w:tr>
      <w:tr w:rsidR="00E64CD8" w:rsidRPr="007D5FB0" w14:paraId="440F1AF1" w14:textId="77777777" w:rsidTr="00556BF4">
        <w:tc>
          <w:tcPr>
            <w:tcW w:w="9016" w:type="dxa"/>
            <w:shd w:val="clear" w:color="auto" w:fill="E0EFF4" w:themeFill="accent4" w:themeFillTint="33"/>
          </w:tcPr>
          <w:p w14:paraId="05088AE9"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Arabic?</w:t>
            </w:r>
          </w:p>
          <w:p w14:paraId="33C5BDCC" w14:textId="77777777" w:rsidR="00E64CD8" w:rsidRPr="007D5FB0" w:rsidRDefault="00E64CD8" w:rsidP="00556BF4">
            <w:pPr>
              <w:rPr>
                <w:rFonts w:asciiTheme="majorHAnsi" w:hAnsiTheme="majorHAnsi" w:cstheme="majorHAnsi"/>
                <w:sz w:val="22"/>
              </w:rPr>
            </w:pPr>
          </w:p>
        </w:tc>
      </w:tr>
      <w:tr w:rsidR="00E64CD8" w:rsidRPr="007D5FB0" w14:paraId="02D3B67D" w14:textId="77777777" w:rsidTr="00556BF4">
        <w:tc>
          <w:tcPr>
            <w:tcW w:w="9016" w:type="dxa"/>
          </w:tcPr>
          <w:p w14:paraId="1289759B" w14:textId="77777777" w:rsidR="00E64CD8" w:rsidRPr="007D5FB0" w:rsidRDefault="00E64CD8" w:rsidP="00556BF4">
            <w:pPr>
              <w:pStyle w:val="ListParagraph"/>
              <w:rPr>
                <w:rFonts w:asciiTheme="majorHAnsi" w:hAnsiTheme="majorHAnsi" w:cstheme="majorHAnsi"/>
              </w:rPr>
            </w:pPr>
            <w:r w:rsidRPr="007D5FB0">
              <w:rPr>
                <w:rFonts w:asciiTheme="majorHAnsi" w:hAnsiTheme="majorHAnsi" w:cstheme="majorHAnsi"/>
              </w:rPr>
              <w:t xml:space="preserve"> </w:t>
            </w:r>
          </w:p>
          <w:p w14:paraId="3E717DEC" w14:textId="77777777" w:rsidR="00E64CD8" w:rsidRPr="007D5FB0" w:rsidRDefault="00E64CD8" w:rsidP="00556BF4">
            <w:pPr>
              <w:pStyle w:val="ListParagraph"/>
              <w:rPr>
                <w:rFonts w:asciiTheme="majorHAnsi" w:hAnsiTheme="majorHAnsi" w:cstheme="majorHAnsi"/>
              </w:rPr>
            </w:pPr>
            <w:r w:rsidRPr="007D5FB0">
              <w:rPr>
                <w:rFonts w:asciiTheme="majorHAnsi" w:hAnsiTheme="majorHAnsi" w:cstheme="majorHAnsi"/>
              </w:rPr>
              <w:t>Information Unavailable</w:t>
            </w:r>
          </w:p>
          <w:p w14:paraId="22F88C92" w14:textId="77777777" w:rsidR="00E64CD8" w:rsidRPr="007D5FB0" w:rsidRDefault="00E64CD8" w:rsidP="00E64CD8">
            <w:pPr>
              <w:rPr>
                <w:rFonts w:asciiTheme="majorHAnsi" w:hAnsiTheme="majorHAnsi" w:cstheme="majorHAnsi"/>
                <w:sz w:val="22"/>
              </w:rPr>
            </w:pPr>
          </w:p>
          <w:p w14:paraId="34357B9B" w14:textId="77777777" w:rsidR="00E64CD8" w:rsidRPr="007D5FB0" w:rsidRDefault="00E64CD8" w:rsidP="00556BF4">
            <w:pPr>
              <w:pStyle w:val="ListParagraph"/>
              <w:rPr>
                <w:rFonts w:asciiTheme="majorHAnsi" w:hAnsiTheme="majorHAnsi" w:cstheme="majorHAnsi"/>
              </w:rPr>
            </w:pPr>
          </w:p>
        </w:tc>
      </w:tr>
      <w:tr w:rsidR="00E64CD8" w:rsidRPr="007D5FB0" w14:paraId="47B6E014" w14:textId="77777777" w:rsidTr="00556BF4">
        <w:tc>
          <w:tcPr>
            <w:tcW w:w="9016" w:type="dxa"/>
            <w:shd w:val="clear" w:color="auto" w:fill="D2F1EF" w:themeFill="accent6" w:themeFillTint="33"/>
          </w:tcPr>
          <w:p w14:paraId="0F0C9056"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Useful resources I can use:</w:t>
            </w:r>
          </w:p>
          <w:p w14:paraId="7009EC30" w14:textId="77777777" w:rsidR="00E64CD8" w:rsidRPr="007D5FB0" w:rsidRDefault="00E64CD8" w:rsidP="00556BF4">
            <w:pPr>
              <w:rPr>
                <w:rFonts w:asciiTheme="majorHAnsi" w:hAnsiTheme="majorHAnsi" w:cstheme="majorHAnsi"/>
                <w:sz w:val="22"/>
              </w:rPr>
            </w:pPr>
          </w:p>
        </w:tc>
      </w:tr>
      <w:tr w:rsidR="00E64CD8" w:rsidRPr="007D5FB0" w14:paraId="295B8516" w14:textId="77777777" w:rsidTr="00556BF4">
        <w:tc>
          <w:tcPr>
            <w:tcW w:w="9016" w:type="dxa"/>
          </w:tcPr>
          <w:p w14:paraId="4DBF35CF" w14:textId="77777777" w:rsidR="00E64CD8" w:rsidRPr="007D5FB0" w:rsidRDefault="00E64CD8" w:rsidP="00556BF4">
            <w:pPr>
              <w:pStyle w:val="ListParagraph"/>
              <w:rPr>
                <w:rFonts w:asciiTheme="majorHAnsi" w:hAnsiTheme="majorHAnsi" w:cstheme="majorHAnsi"/>
              </w:rPr>
            </w:pPr>
          </w:p>
          <w:p w14:paraId="1EA6C682" w14:textId="45DAB0C3" w:rsidR="00E64CD8" w:rsidRPr="007D5FB0" w:rsidRDefault="00E64CD8" w:rsidP="00E64CD8">
            <w:pPr>
              <w:pStyle w:val="ListParagraph"/>
              <w:rPr>
                <w:rFonts w:asciiTheme="majorHAnsi" w:hAnsiTheme="majorHAnsi" w:cstheme="majorHAnsi"/>
              </w:rPr>
            </w:pPr>
            <w:r w:rsidRPr="007D5FB0">
              <w:rPr>
                <w:rFonts w:asciiTheme="majorHAnsi" w:hAnsiTheme="majorHAnsi" w:cstheme="majorHAnsi"/>
              </w:rPr>
              <w:t>Information Unavailable</w:t>
            </w:r>
          </w:p>
          <w:p w14:paraId="7F1A271D" w14:textId="77777777" w:rsidR="00E64CD8" w:rsidRPr="007D5FB0" w:rsidRDefault="00E64CD8" w:rsidP="00556BF4">
            <w:pPr>
              <w:pStyle w:val="ListParagraph"/>
              <w:rPr>
                <w:rFonts w:asciiTheme="majorHAnsi" w:hAnsiTheme="majorHAnsi" w:cstheme="majorHAnsi"/>
              </w:rPr>
            </w:pPr>
          </w:p>
        </w:tc>
      </w:tr>
      <w:tr w:rsidR="00E64CD8" w:rsidRPr="007D5FB0" w14:paraId="3E4D83D5" w14:textId="77777777" w:rsidTr="00556BF4">
        <w:tc>
          <w:tcPr>
            <w:tcW w:w="9016" w:type="dxa"/>
            <w:shd w:val="clear" w:color="auto" w:fill="FFCCFF"/>
          </w:tcPr>
          <w:p w14:paraId="370D7914"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Useful websites I can use:</w:t>
            </w:r>
          </w:p>
          <w:p w14:paraId="1AEAD72C" w14:textId="77777777" w:rsidR="00E64CD8" w:rsidRPr="007D5FB0" w:rsidRDefault="00E64CD8" w:rsidP="00556BF4">
            <w:pPr>
              <w:rPr>
                <w:rFonts w:asciiTheme="majorHAnsi" w:hAnsiTheme="majorHAnsi" w:cstheme="majorHAnsi"/>
                <w:sz w:val="22"/>
              </w:rPr>
            </w:pPr>
          </w:p>
        </w:tc>
      </w:tr>
      <w:tr w:rsidR="00E64CD8" w:rsidRPr="007D5FB0" w14:paraId="616F626D" w14:textId="77777777" w:rsidTr="00556BF4">
        <w:tc>
          <w:tcPr>
            <w:tcW w:w="9016" w:type="dxa"/>
          </w:tcPr>
          <w:p w14:paraId="3EC75BD8" w14:textId="77777777" w:rsidR="00E64CD8" w:rsidRPr="007D5FB0" w:rsidRDefault="00E64CD8" w:rsidP="00556BF4">
            <w:pPr>
              <w:rPr>
                <w:rFonts w:asciiTheme="majorHAnsi" w:hAnsiTheme="majorHAnsi" w:cstheme="majorHAnsi"/>
                <w:sz w:val="22"/>
              </w:rPr>
            </w:pPr>
          </w:p>
          <w:p w14:paraId="011B42AB" w14:textId="77777777" w:rsidR="00E64CD8" w:rsidRPr="007D5FB0" w:rsidRDefault="00E64CD8" w:rsidP="00556BF4">
            <w:pPr>
              <w:rPr>
                <w:rFonts w:asciiTheme="majorHAnsi" w:hAnsiTheme="majorHAnsi" w:cstheme="majorHAnsi"/>
                <w:sz w:val="22"/>
              </w:rPr>
            </w:pPr>
          </w:p>
          <w:p w14:paraId="61C837AE" w14:textId="1AA47339" w:rsidR="00E64CD8" w:rsidRPr="007D5FB0" w:rsidRDefault="00E64CD8" w:rsidP="00E64CD8">
            <w:pPr>
              <w:pStyle w:val="ListParagraph"/>
              <w:rPr>
                <w:rFonts w:asciiTheme="majorHAnsi" w:hAnsiTheme="majorHAnsi" w:cstheme="majorHAnsi"/>
              </w:rPr>
            </w:pPr>
            <w:r w:rsidRPr="007D5FB0">
              <w:rPr>
                <w:rFonts w:asciiTheme="majorHAnsi" w:hAnsiTheme="majorHAnsi" w:cstheme="majorHAnsi"/>
              </w:rPr>
              <w:t xml:space="preserve"> Information Unavailable</w:t>
            </w:r>
          </w:p>
          <w:p w14:paraId="590CF712" w14:textId="77777777" w:rsidR="00E64CD8" w:rsidRPr="007D5FB0" w:rsidRDefault="00E64CD8" w:rsidP="00556BF4">
            <w:pPr>
              <w:rPr>
                <w:rFonts w:asciiTheme="majorHAnsi" w:hAnsiTheme="majorHAnsi" w:cstheme="majorHAnsi"/>
                <w:sz w:val="22"/>
              </w:rPr>
            </w:pPr>
          </w:p>
        </w:tc>
      </w:tr>
      <w:tr w:rsidR="00E64CD8" w:rsidRPr="007D5FB0" w14:paraId="34AD81B2" w14:textId="77777777" w:rsidTr="00556BF4">
        <w:tc>
          <w:tcPr>
            <w:tcW w:w="9016" w:type="dxa"/>
            <w:shd w:val="clear" w:color="auto" w:fill="CCFFFF"/>
          </w:tcPr>
          <w:p w14:paraId="091FD73A"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25908791" w14:textId="77777777" w:rsidR="00E64CD8" w:rsidRPr="007D5FB0" w:rsidRDefault="00E64CD8" w:rsidP="00556BF4">
            <w:pPr>
              <w:rPr>
                <w:rFonts w:asciiTheme="majorHAnsi" w:hAnsiTheme="majorHAnsi" w:cstheme="majorHAnsi"/>
                <w:sz w:val="22"/>
              </w:rPr>
            </w:pPr>
          </w:p>
        </w:tc>
      </w:tr>
      <w:tr w:rsidR="00E64CD8" w:rsidRPr="007D5FB0" w14:paraId="1B006EDE" w14:textId="77777777" w:rsidTr="00556BF4">
        <w:trPr>
          <w:trHeight w:val="165"/>
        </w:trPr>
        <w:tc>
          <w:tcPr>
            <w:tcW w:w="9016" w:type="dxa"/>
          </w:tcPr>
          <w:p w14:paraId="7F555018" w14:textId="77777777" w:rsidR="00E64CD8" w:rsidRPr="007D5FB0" w:rsidRDefault="00E64CD8" w:rsidP="00556BF4">
            <w:pPr>
              <w:rPr>
                <w:rFonts w:asciiTheme="majorHAnsi" w:hAnsiTheme="majorHAnsi" w:cstheme="majorHAnsi"/>
                <w:sz w:val="22"/>
              </w:rPr>
            </w:pPr>
          </w:p>
          <w:p w14:paraId="723FF755" w14:textId="22D7DC31" w:rsidR="00E64CD8" w:rsidRPr="007D5FB0" w:rsidRDefault="00E64CD8" w:rsidP="006C37C3">
            <w:pPr>
              <w:pStyle w:val="ListParagraph"/>
              <w:rPr>
                <w:rFonts w:asciiTheme="majorHAnsi" w:hAnsiTheme="majorHAnsi" w:cstheme="majorHAnsi"/>
              </w:rPr>
            </w:pPr>
            <w:r w:rsidRPr="007D5FB0">
              <w:rPr>
                <w:rFonts w:asciiTheme="majorHAnsi" w:hAnsiTheme="majorHAnsi" w:cstheme="majorHAnsi"/>
              </w:rPr>
              <w:t>Information Unavailable</w:t>
            </w:r>
          </w:p>
        </w:tc>
      </w:tr>
    </w:tbl>
    <w:p w14:paraId="1BED7F83" w14:textId="77777777" w:rsidR="00CB14F4" w:rsidRDefault="00CB14F4" w:rsidP="00E64CD8">
      <w:pPr>
        <w:jc w:val="center"/>
        <w:rPr>
          <w:rFonts w:asciiTheme="majorHAnsi" w:hAnsiTheme="majorHAnsi" w:cstheme="majorHAnsi"/>
          <w:bCs/>
          <w:color w:val="013A57" w:themeColor="accent1" w:themeShade="BF"/>
          <w:sz w:val="22"/>
        </w:rPr>
      </w:pPr>
    </w:p>
    <w:p w14:paraId="4BF20472" w14:textId="77777777" w:rsidR="00CB14F4" w:rsidRDefault="00CB14F4" w:rsidP="00E64CD8">
      <w:pPr>
        <w:jc w:val="center"/>
        <w:rPr>
          <w:rFonts w:asciiTheme="majorHAnsi" w:hAnsiTheme="majorHAnsi" w:cstheme="majorHAnsi"/>
          <w:bCs/>
          <w:color w:val="013A57" w:themeColor="accent1" w:themeShade="BF"/>
          <w:sz w:val="22"/>
        </w:rPr>
      </w:pPr>
    </w:p>
    <w:p w14:paraId="302494DB" w14:textId="77777777" w:rsidR="00CB14F4" w:rsidRDefault="00CB14F4" w:rsidP="00E64CD8">
      <w:pPr>
        <w:jc w:val="center"/>
        <w:rPr>
          <w:rFonts w:asciiTheme="majorHAnsi" w:hAnsiTheme="majorHAnsi" w:cstheme="majorHAnsi"/>
          <w:bCs/>
          <w:color w:val="013A57" w:themeColor="accent1" w:themeShade="BF"/>
          <w:sz w:val="22"/>
        </w:rPr>
      </w:pPr>
    </w:p>
    <w:p w14:paraId="785FB846" w14:textId="77777777" w:rsidR="00CB14F4" w:rsidRDefault="00CB14F4" w:rsidP="00E64CD8">
      <w:pPr>
        <w:jc w:val="center"/>
        <w:rPr>
          <w:rFonts w:asciiTheme="majorHAnsi" w:hAnsiTheme="majorHAnsi" w:cstheme="majorHAnsi"/>
          <w:bCs/>
          <w:color w:val="013A57" w:themeColor="accent1" w:themeShade="BF"/>
          <w:sz w:val="22"/>
        </w:rPr>
      </w:pPr>
    </w:p>
    <w:p w14:paraId="616105E1" w14:textId="77777777" w:rsidR="00CB14F4" w:rsidRDefault="00CB14F4" w:rsidP="00E64CD8">
      <w:pPr>
        <w:jc w:val="center"/>
        <w:rPr>
          <w:rFonts w:asciiTheme="majorHAnsi" w:hAnsiTheme="majorHAnsi" w:cstheme="majorHAnsi"/>
          <w:bCs/>
          <w:color w:val="013A57" w:themeColor="accent1" w:themeShade="BF"/>
          <w:sz w:val="22"/>
        </w:rPr>
      </w:pPr>
    </w:p>
    <w:p w14:paraId="3A3D0237" w14:textId="77777777" w:rsidR="00CB14F4" w:rsidRDefault="00CB14F4" w:rsidP="00E64CD8">
      <w:pPr>
        <w:jc w:val="center"/>
        <w:rPr>
          <w:rFonts w:asciiTheme="majorHAnsi" w:hAnsiTheme="majorHAnsi" w:cstheme="majorHAnsi"/>
          <w:bCs/>
          <w:color w:val="013A57" w:themeColor="accent1" w:themeShade="BF"/>
          <w:sz w:val="22"/>
        </w:rPr>
      </w:pPr>
    </w:p>
    <w:p w14:paraId="564F8F12" w14:textId="77777777" w:rsidR="00CB14F4" w:rsidRDefault="00CB14F4" w:rsidP="00E64CD8">
      <w:pPr>
        <w:jc w:val="center"/>
        <w:rPr>
          <w:rFonts w:asciiTheme="majorHAnsi" w:hAnsiTheme="majorHAnsi" w:cstheme="majorHAnsi"/>
          <w:bCs/>
          <w:color w:val="013A57" w:themeColor="accent1" w:themeShade="BF"/>
          <w:sz w:val="22"/>
        </w:rPr>
      </w:pPr>
    </w:p>
    <w:p w14:paraId="73148111" w14:textId="77777777" w:rsidR="00CB14F4" w:rsidRDefault="00CB14F4" w:rsidP="00E64CD8">
      <w:pPr>
        <w:jc w:val="center"/>
        <w:rPr>
          <w:rFonts w:asciiTheme="majorHAnsi" w:hAnsiTheme="majorHAnsi" w:cstheme="majorHAnsi"/>
          <w:bCs/>
          <w:color w:val="013A57" w:themeColor="accent1" w:themeShade="BF"/>
          <w:sz w:val="22"/>
        </w:rPr>
      </w:pPr>
    </w:p>
    <w:p w14:paraId="7C105DB5" w14:textId="77777777" w:rsidR="00CB14F4" w:rsidRDefault="00CB14F4" w:rsidP="00E64CD8">
      <w:pPr>
        <w:jc w:val="center"/>
        <w:rPr>
          <w:rFonts w:asciiTheme="majorHAnsi" w:hAnsiTheme="majorHAnsi" w:cstheme="majorHAnsi"/>
          <w:bCs/>
          <w:color w:val="013A57" w:themeColor="accent1" w:themeShade="BF"/>
          <w:sz w:val="22"/>
        </w:rPr>
      </w:pPr>
    </w:p>
    <w:p w14:paraId="4ED245E3" w14:textId="77777777" w:rsidR="00CB14F4" w:rsidRDefault="00CB14F4" w:rsidP="00E64CD8">
      <w:pPr>
        <w:jc w:val="center"/>
        <w:rPr>
          <w:rFonts w:asciiTheme="majorHAnsi" w:hAnsiTheme="majorHAnsi" w:cstheme="majorHAnsi"/>
          <w:bCs/>
          <w:color w:val="013A57" w:themeColor="accent1" w:themeShade="BF"/>
          <w:sz w:val="22"/>
        </w:rPr>
      </w:pPr>
    </w:p>
    <w:p w14:paraId="0BF3EB50" w14:textId="77777777" w:rsidR="00CB14F4" w:rsidRDefault="00CB14F4" w:rsidP="00E64CD8">
      <w:pPr>
        <w:jc w:val="center"/>
        <w:rPr>
          <w:rFonts w:asciiTheme="majorHAnsi" w:hAnsiTheme="majorHAnsi" w:cstheme="majorHAnsi"/>
          <w:bCs/>
          <w:color w:val="013A57" w:themeColor="accent1" w:themeShade="BF"/>
          <w:sz w:val="22"/>
        </w:rPr>
      </w:pPr>
    </w:p>
    <w:p w14:paraId="6DE1185F" w14:textId="168491F2" w:rsidR="00E64CD8" w:rsidRPr="00CB14F4" w:rsidRDefault="00E64CD8" w:rsidP="00E64CD8">
      <w:pPr>
        <w:jc w:val="center"/>
        <w:rPr>
          <w:rFonts w:asciiTheme="majorHAnsi" w:hAnsiTheme="majorHAnsi" w:cstheme="majorHAnsi"/>
          <w:b w:val="0"/>
          <w:bCs/>
          <w:color w:val="013A57" w:themeColor="accent1" w:themeShade="BF"/>
          <w:szCs w:val="28"/>
        </w:rPr>
      </w:pPr>
      <w:r w:rsidRPr="00CB14F4">
        <w:rPr>
          <w:rFonts w:asciiTheme="majorHAnsi" w:hAnsiTheme="majorHAnsi" w:cstheme="majorHAnsi"/>
          <w:bCs/>
          <w:color w:val="013A57" w:themeColor="accent1" w:themeShade="BF"/>
          <w:szCs w:val="28"/>
        </w:rPr>
        <w:lastRenderedPageBreak/>
        <w:t>Year 11 Spring Revision for Arabic</w:t>
      </w:r>
    </w:p>
    <w:p w14:paraId="6F70DBD6" w14:textId="77777777" w:rsidR="00E64CD8" w:rsidRPr="007D5FB0" w:rsidRDefault="00E64CD8" w:rsidP="00E64CD8">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E64CD8" w:rsidRPr="007D5FB0" w14:paraId="5E6A57CD" w14:textId="77777777" w:rsidTr="00556BF4">
        <w:tc>
          <w:tcPr>
            <w:tcW w:w="9016" w:type="dxa"/>
            <w:shd w:val="clear" w:color="auto" w:fill="CCFFCC"/>
          </w:tcPr>
          <w:p w14:paraId="57AE8D2A"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E64CD8" w:rsidRPr="007D5FB0" w14:paraId="6F5F859F" w14:textId="77777777" w:rsidTr="00556BF4">
        <w:tc>
          <w:tcPr>
            <w:tcW w:w="9016" w:type="dxa"/>
            <w:shd w:val="clear" w:color="auto" w:fill="auto"/>
          </w:tcPr>
          <w:p w14:paraId="30B7419E" w14:textId="77777777" w:rsidR="00E64CD8" w:rsidRPr="007D5FB0" w:rsidRDefault="00E64CD8" w:rsidP="00556BF4">
            <w:pPr>
              <w:rPr>
                <w:rFonts w:asciiTheme="majorHAnsi" w:eastAsia="Times New Roman" w:hAnsiTheme="majorHAnsi" w:cstheme="majorHAnsi"/>
                <w:sz w:val="22"/>
                <w:lang w:eastAsia="en-GB"/>
              </w:rPr>
            </w:pPr>
            <w:r w:rsidRPr="007D5FB0">
              <w:rPr>
                <w:rFonts w:asciiTheme="majorHAnsi" w:eastAsia="Times New Roman" w:hAnsiTheme="majorHAnsi" w:cstheme="majorHAnsi"/>
                <w:sz w:val="22"/>
                <w:lang w:eastAsia="en-GB"/>
              </w:rPr>
              <w:t>Internally assessed exams in all 3 skill sets.</w:t>
            </w:r>
          </w:p>
          <w:p w14:paraId="015D24B1" w14:textId="77777777" w:rsidR="00E64CD8" w:rsidRPr="007D5FB0" w:rsidRDefault="00E64CD8" w:rsidP="00556BF4">
            <w:pPr>
              <w:rPr>
                <w:rFonts w:asciiTheme="majorHAnsi" w:eastAsia="Times New Roman" w:hAnsiTheme="majorHAnsi" w:cstheme="majorHAnsi"/>
                <w:sz w:val="22"/>
                <w:lang w:eastAsia="en-GB"/>
              </w:rPr>
            </w:pPr>
          </w:p>
          <w:p w14:paraId="6D55490E" w14:textId="77777777" w:rsidR="00E64CD8" w:rsidRPr="007D5FB0" w:rsidRDefault="00E64CD8" w:rsidP="00556BF4">
            <w:pPr>
              <w:rPr>
                <w:rFonts w:asciiTheme="majorHAnsi" w:eastAsia="Times New Roman" w:hAnsiTheme="majorHAnsi" w:cstheme="majorHAnsi"/>
                <w:sz w:val="22"/>
                <w:lang w:eastAsia="en-GB"/>
              </w:rPr>
            </w:pPr>
            <w:r w:rsidRPr="007D5FB0">
              <w:rPr>
                <w:rFonts w:asciiTheme="majorHAnsi" w:eastAsia="Times New Roman" w:hAnsiTheme="majorHAnsi" w:cstheme="majorHAnsi"/>
                <w:sz w:val="22"/>
                <w:lang w:eastAsia="en-GB"/>
              </w:rPr>
              <w:t>Mock exams.</w:t>
            </w:r>
          </w:p>
          <w:p w14:paraId="7BE0851C" w14:textId="77777777" w:rsidR="00E64CD8" w:rsidRPr="007D5FB0" w:rsidRDefault="00E64CD8" w:rsidP="00556BF4">
            <w:pPr>
              <w:rPr>
                <w:rFonts w:asciiTheme="majorHAnsi" w:hAnsiTheme="majorHAnsi" w:cstheme="majorHAnsi"/>
                <w:sz w:val="22"/>
              </w:rPr>
            </w:pPr>
          </w:p>
        </w:tc>
      </w:tr>
      <w:tr w:rsidR="00E64CD8" w:rsidRPr="007D5FB0" w14:paraId="3B087C52" w14:textId="77777777" w:rsidTr="00556BF4">
        <w:tc>
          <w:tcPr>
            <w:tcW w:w="9016" w:type="dxa"/>
            <w:shd w:val="clear" w:color="auto" w:fill="B1E4FD" w:themeFill="accent1" w:themeFillTint="33"/>
          </w:tcPr>
          <w:p w14:paraId="3E9607BE"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What do I need to revise?</w:t>
            </w:r>
          </w:p>
          <w:p w14:paraId="1CB3DBEB" w14:textId="77777777" w:rsidR="00E64CD8" w:rsidRPr="007D5FB0" w:rsidRDefault="00E64CD8" w:rsidP="00556BF4">
            <w:pPr>
              <w:pStyle w:val="ListParagraph"/>
              <w:rPr>
                <w:rFonts w:asciiTheme="majorHAnsi" w:hAnsiTheme="majorHAnsi" w:cstheme="majorHAnsi"/>
              </w:rPr>
            </w:pPr>
          </w:p>
        </w:tc>
      </w:tr>
      <w:tr w:rsidR="00E64CD8" w:rsidRPr="007D5FB0" w14:paraId="29C16DD2" w14:textId="77777777" w:rsidTr="00556BF4">
        <w:tc>
          <w:tcPr>
            <w:tcW w:w="9016" w:type="dxa"/>
          </w:tcPr>
          <w:p w14:paraId="4F96273C" w14:textId="77777777" w:rsidR="00E64CD8" w:rsidRPr="007D5FB0" w:rsidRDefault="00E64CD8" w:rsidP="00556BF4">
            <w:pPr>
              <w:rPr>
                <w:rFonts w:asciiTheme="majorHAnsi" w:eastAsia="Times New Roman" w:hAnsiTheme="majorHAnsi" w:cstheme="majorHAnsi"/>
                <w:sz w:val="22"/>
                <w:lang w:eastAsia="en-GB"/>
              </w:rPr>
            </w:pPr>
          </w:p>
          <w:p w14:paraId="4E6C13A5"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My School</w:t>
            </w:r>
          </w:p>
          <w:p w14:paraId="233A7B88" w14:textId="77777777" w:rsidR="00E64CD8" w:rsidRPr="007D5FB0" w:rsidRDefault="00E64CD8" w:rsidP="00556BF4">
            <w:pPr>
              <w:rPr>
                <w:rFonts w:asciiTheme="majorHAnsi" w:hAnsiTheme="majorHAnsi" w:cstheme="majorHAnsi"/>
                <w:sz w:val="22"/>
              </w:rPr>
            </w:pPr>
          </w:p>
          <w:p w14:paraId="15A1DB0A"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My Daily Routine at School</w:t>
            </w:r>
          </w:p>
          <w:p w14:paraId="7D5CBECF" w14:textId="77777777" w:rsidR="00E64CD8" w:rsidRPr="007D5FB0" w:rsidRDefault="00E64CD8" w:rsidP="00556BF4">
            <w:pPr>
              <w:rPr>
                <w:rFonts w:asciiTheme="majorHAnsi" w:hAnsiTheme="majorHAnsi" w:cstheme="majorHAnsi"/>
                <w:sz w:val="22"/>
              </w:rPr>
            </w:pPr>
          </w:p>
          <w:p w14:paraId="6FD5CD04" w14:textId="77777777" w:rsidR="00E64CD8" w:rsidRDefault="00E64CD8" w:rsidP="00556BF4">
            <w:pPr>
              <w:rPr>
                <w:rFonts w:asciiTheme="majorHAnsi" w:hAnsiTheme="majorHAnsi" w:cstheme="majorHAnsi"/>
                <w:sz w:val="22"/>
              </w:rPr>
            </w:pPr>
            <w:r w:rsidRPr="007D5FB0">
              <w:rPr>
                <w:rFonts w:asciiTheme="majorHAnsi" w:hAnsiTheme="majorHAnsi" w:cstheme="majorHAnsi"/>
                <w:sz w:val="22"/>
              </w:rPr>
              <w:t>Job Applications and Careers.</w:t>
            </w:r>
          </w:p>
          <w:p w14:paraId="6A110388" w14:textId="7ECBE9D0" w:rsidR="00CB14F4" w:rsidRPr="007D5FB0" w:rsidRDefault="00CB14F4" w:rsidP="00556BF4">
            <w:pPr>
              <w:rPr>
                <w:rFonts w:asciiTheme="majorHAnsi" w:hAnsiTheme="majorHAnsi" w:cstheme="majorHAnsi"/>
                <w:sz w:val="22"/>
              </w:rPr>
            </w:pPr>
          </w:p>
        </w:tc>
      </w:tr>
      <w:tr w:rsidR="00E64CD8" w:rsidRPr="007D5FB0" w14:paraId="2AD55986" w14:textId="77777777" w:rsidTr="00556BF4">
        <w:tc>
          <w:tcPr>
            <w:tcW w:w="9016" w:type="dxa"/>
            <w:shd w:val="clear" w:color="auto" w:fill="E0EFF4" w:themeFill="accent4" w:themeFillTint="33"/>
          </w:tcPr>
          <w:p w14:paraId="7C9EDCF7"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 xml:space="preserve">How can I revise for </w:t>
            </w:r>
            <w:r w:rsidRPr="007D5FB0">
              <w:rPr>
                <w:rFonts w:asciiTheme="majorHAnsi" w:hAnsiTheme="majorHAnsi" w:cstheme="majorHAnsi"/>
                <w:bCs/>
                <w:sz w:val="22"/>
              </w:rPr>
              <w:t>Arabic?</w:t>
            </w:r>
          </w:p>
          <w:p w14:paraId="758FDB1A" w14:textId="77777777" w:rsidR="00E64CD8" w:rsidRPr="007D5FB0" w:rsidRDefault="00E64CD8" w:rsidP="00556BF4">
            <w:pPr>
              <w:rPr>
                <w:rFonts w:asciiTheme="majorHAnsi" w:hAnsiTheme="majorHAnsi" w:cstheme="majorHAnsi"/>
                <w:sz w:val="22"/>
              </w:rPr>
            </w:pPr>
          </w:p>
        </w:tc>
      </w:tr>
      <w:tr w:rsidR="00E64CD8" w:rsidRPr="007D5FB0" w14:paraId="5B7D15EC" w14:textId="77777777" w:rsidTr="00556BF4">
        <w:tc>
          <w:tcPr>
            <w:tcW w:w="9016" w:type="dxa"/>
          </w:tcPr>
          <w:p w14:paraId="55D844DE" w14:textId="77777777" w:rsidR="00E64CD8" w:rsidRPr="007D5FB0" w:rsidRDefault="00E64CD8" w:rsidP="00556BF4">
            <w:pPr>
              <w:pStyle w:val="ListParagraph"/>
              <w:rPr>
                <w:rFonts w:asciiTheme="majorHAnsi" w:hAnsiTheme="majorHAnsi" w:cstheme="majorHAnsi"/>
              </w:rPr>
            </w:pPr>
            <w:r w:rsidRPr="007D5FB0">
              <w:rPr>
                <w:rFonts w:asciiTheme="majorHAnsi" w:hAnsiTheme="majorHAnsi" w:cstheme="majorHAnsi"/>
              </w:rPr>
              <w:t xml:space="preserve"> </w:t>
            </w:r>
          </w:p>
          <w:p w14:paraId="64D6D4A9" w14:textId="77777777" w:rsidR="00E64CD8" w:rsidRPr="007D5FB0" w:rsidRDefault="00E64CD8" w:rsidP="00556BF4">
            <w:pPr>
              <w:pStyle w:val="ListParagraph"/>
              <w:rPr>
                <w:rFonts w:asciiTheme="majorHAnsi" w:hAnsiTheme="majorHAnsi" w:cstheme="majorHAnsi"/>
              </w:rPr>
            </w:pPr>
            <w:r w:rsidRPr="007D5FB0">
              <w:rPr>
                <w:rFonts w:asciiTheme="majorHAnsi" w:hAnsiTheme="majorHAnsi" w:cstheme="majorHAnsi"/>
              </w:rPr>
              <w:t>Information Unavailable</w:t>
            </w:r>
          </w:p>
          <w:p w14:paraId="20A93355" w14:textId="77777777" w:rsidR="00E64CD8" w:rsidRPr="007D5FB0" w:rsidRDefault="00E64CD8" w:rsidP="00556BF4">
            <w:pPr>
              <w:pStyle w:val="ListParagraph"/>
              <w:rPr>
                <w:rFonts w:asciiTheme="majorHAnsi" w:hAnsiTheme="majorHAnsi" w:cstheme="majorHAnsi"/>
              </w:rPr>
            </w:pPr>
          </w:p>
          <w:p w14:paraId="162318DA" w14:textId="77777777" w:rsidR="00E64CD8" w:rsidRPr="007D5FB0" w:rsidRDefault="00E64CD8" w:rsidP="00556BF4">
            <w:pPr>
              <w:pStyle w:val="ListParagraph"/>
              <w:rPr>
                <w:rFonts w:asciiTheme="majorHAnsi" w:hAnsiTheme="majorHAnsi" w:cstheme="majorHAnsi"/>
              </w:rPr>
            </w:pPr>
          </w:p>
        </w:tc>
      </w:tr>
      <w:tr w:rsidR="00E64CD8" w:rsidRPr="007D5FB0" w14:paraId="781DEAEE" w14:textId="77777777" w:rsidTr="00556BF4">
        <w:tc>
          <w:tcPr>
            <w:tcW w:w="9016" w:type="dxa"/>
            <w:shd w:val="clear" w:color="auto" w:fill="D2F1EF" w:themeFill="accent6" w:themeFillTint="33"/>
          </w:tcPr>
          <w:p w14:paraId="68BED773"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Useful resources I can use:</w:t>
            </w:r>
          </w:p>
          <w:p w14:paraId="7C5C3303" w14:textId="77777777" w:rsidR="00E64CD8" w:rsidRPr="007D5FB0" w:rsidRDefault="00E64CD8" w:rsidP="00556BF4">
            <w:pPr>
              <w:rPr>
                <w:rFonts w:asciiTheme="majorHAnsi" w:hAnsiTheme="majorHAnsi" w:cstheme="majorHAnsi"/>
                <w:sz w:val="22"/>
              </w:rPr>
            </w:pPr>
          </w:p>
        </w:tc>
      </w:tr>
      <w:tr w:rsidR="00E64CD8" w:rsidRPr="007D5FB0" w14:paraId="16E3E717" w14:textId="77777777" w:rsidTr="00556BF4">
        <w:tc>
          <w:tcPr>
            <w:tcW w:w="9016" w:type="dxa"/>
          </w:tcPr>
          <w:p w14:paraId="2ECA9B95" w14:textId="77777777" w:rsidR="00E64CD8" w:rsidRPr="007D5FB0" w:rsidRDefault="00E64CD8" w:rsidP="00556BF4">
            <w:pPr>
              <w:pStyle w:val="ListParagraph"/>
              <w:rPr>
                <w:rFonts w:asciiTheme="majorHAnsi" w:hAnsiTheme="majorHAnsi" w:cstheme="majorHAnsi"/>
              </w:rPr>
            </w:pPr>
          </w:p>
          <w:p w14:paraId="2DBF64FE" w14:textId="77777777" w:rsidR="00E64CD8" w:rsidRPr="007D5FB0" w:rsidRDefault="00E64CD8" w:rsidP="00556BF4">
            <w:pPr>
              <w:pStyle w:val="ListParagraph"/>
              <w:rPr>
                <w:rFonts w:asciiTheme="majorHAnsi" w:hAnsiTheme="majorHAnsi" w:cstheme="majorHAnsi"/>
              </w:rPr>
            </w:pPr>
            <w:r w:rsidRPr="007D5FB0">
              <w:rPr>
                <w:rFonts w:asciiTheme="majorHAnsi" w:hAnsiTheme="majorHAnsi" w:cstheme="majorHAnsi"/>
              </w:rPr>
              <w:t>Information Unavailable</w:t>
            </w:r>
          </w:p>
          <w:p w14:paraId="22923127" w14:textId="77777777" w:rsidR="00E64CD8" w:rsidRPr="007D5FB0" w:rsidRDefault="00E64CD8" w:rsidP="00556BF4">
            <w:pPr>
              <w:pStyle w:val="ListParagraph"/>
              <w:rPr>
                <w:rFonts w:asciiTheme="majorHAnsi" w:hAnsiTheme="majorHAnsi" w:cstheme="majorHAnsi"/>
              </w:rPr>
            </w:pPr>
          </w:p>
          <w:p w14:paraId="55902B8F" w14:textId="77777777" w:rsidR="00E64CD8" w:rsidRPr="007D5FB0" w:rsidRDefault="00E64CD8" w:rsidP="00E64CD8">
            <w:pPr>
              <w:rPr>
                <w:rFonts w:asciiTheme="majorHAnsi" w:hAnsiTheme="majorHAnsi" w:cstheme="majorHAnsi"/>
                <w:sz w:val="22"/>
              </w:rPr>
            </w:pPr>
          </w:p>
        </w:tc>
      </w:tr>
      <w:tr w:rsidR="00E64CD8" w:rsidRPr="007D5FB0" w14:paraId="129DCE5C" w14:textId="77777777" w:rsidTr="00556BF4">
        <w:tc>
          <w:tcPr>
            <w:tcW w:w="9016" w:type="dxa"/>
            <w:shd w:val="clear" w:color="auto" w:fill="FFCCFF"/>
          </w:tcPr>
          <w:p w14:paraId="4025248A"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Useful websites I can use:</w:t>
            </w:r>
          </w:p>
          <w:p w14:paraId="6BF78B09" w14:textId="77777777" w:rsidR="00E64CD8" w:rsidRPr="007D5FB0" w:rsidRDefault="00E64CD8" w:rsidP="00556BF4">
            <w:pPr>
              <w:rPr>
                <w:rFonts w:asciiTheme="majorHAnsi" w:hAnsiTheme="majorHAnsi" w:cstheme="majorHAnsi"/>
                <w:sz w:val="22"/>
              </w:rPr>
            </w:pPr>
          </w:p>
        </w:tc>
      </w:tr>
      <w:tr w:rsidR="00E64CD8" w:rsidRPr="007D5FB0" w14:paraId="31C6F0A8" w14:textId="77777777" w:rsidTr="00556BF4">
        <w:tc>
          <w:tcPr>
            <w:tcW w:w="9016" w:type="dxa"/>
          </w:tcPr>
          <w:p w14:paraId="4B025D16" w14:textId="77777777" w:rsidR="00E64CD8" w:rsidRPr="007D5FB0" w:rsidRDefault="00E64CD8" w:rsidP="00556BF4">
            <w:pPr>
              <w:rPr>
                <w:rFonts w:asciiTheme="majorHAnsi" w:hAnsiTheme="majorHAnsi" w:cstheme="majorHAnsi"/>
                <w:sz w:val="22"/>
              </w:rPr>
            </w:pPr>
          </w:p>
          <w:p w14:paraId="5EDDB297" w14:textId="206EF51B" w:rsidR="00E64CD8" w:rsidRPr="007D5FB0" w:rsidRDefault="00E64CD8" w:rsidP="00E64CD8">
            <w:pPr>
              <w:pStyle w:val="ListParagraph"/>
              <w:rPr>
                <w:rFonts w:asciiTheme="majorHAnsi" w:hAnsiTheme="majorHAnsi" w:cstheme="majorHAnsi"/>
              </w:rPr>
            </w:pPr>
            <w:r w:rsidRPr="007D5FB0">
              <w:rPr>
                <w:rFonts w:asciiTheme="majorHAnsi" w:hAnsiTheme="majorHAnsi" w:cstheme="majorHAnsi"/>
              </w:rPr>
              <w:t>Information Unavailable</w:t>
            </w:r>
          </w:p>
          <w:p w14:paraId="7A1925AA" w14:textId="77777777" w:rsidR="00E64CD8" w:rsidRPr="007D5FB0" w:rsidRDefault="00E64CD8" w:rsidP="00556BF4">
            <w:pPr>
              <w:rPr>
                <w:rFonts w:asciiTheme="majorHAnsi" w:hAnsiTheme="majorHAnsi" w:cstheme="majorHAnsi"/>
                <w:sz w:val="22"/>
              </w:rPr>
            </w:pPr>
          </w:p>
        </w:tc>
      </w:tr>
      <w:tr w:rsidR="00E64CD8" w:rsidRPr="007D5FB0" w14:paraId="50503BB4" w14:textId="77777777" w:rsidTr="00556BF4">
        <w:tc>
          <w:tcPr>
            <w:tcW w:w="9016" w:type="dxa"/>
            <w:shd w:val="clear" w:color="auto" w:fill="CCFFFF"/>
          </w:tcPr>
          <w:p w14:paraId="380B2749"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1EEEF596" w14:textId="77777777" w:rsidR="00E64CD8" w:rsidRPr="007D5FB0" w:rsidRDefault="00E64CD8" w:rsidP="00556BF4">
            <w:pPr>
              <w:rPr>
                <w:rFonts w:asciiTheme="majorHAnsi" w:hAnsiTheme="majorHAnsi" w:cstheme="majorHAnsi"/>
                <w:sz w:val="22"/>
              </w:rPr>
            </w:pPr>
          </w:p>
        </w:tc>
      </w:tr>
      <w:tr w:rsidR="00E64CD8" w:rsidRPr="007D5FB0" w14:paraId="128DFEB2" w14:textId="77777777" w:rsidTr="00556BF4">
        <w:trPr>
          <w:trHeight w:val="165"/>
        </w:trPr>
        <w:tc>
          <w:tcPr>
            <w:tcW w:w="9016" w:type="dxa"/>
          </w:tcPr>
          <w:p w14:paraId="310F5BC8" w14:textId="77777777" w:rsidR="00E64CD8" w:rsidRPr="007D5FB0" w:rsidRDefault="00E64CD8" w:rsidP="00556BF4">
            <w:pPr>
              <w:rPr>
                <w:rFonts w:asciiTheme="majorHAnsi" w:hAnsiTheme="majorHAnsi" w:cstheme="majorHAnsi"/>
                <w:sz w:val="22"/>
              </w:rPr>
            </w:pPr>
          </w:p>
          <w:p w14:paraId="3540D702" w14:textId="77777777" w:rsidR="00E64CD8" w:rsidRPr="007D5FB0" w:rsidRDefault="00E64CD8" w:rsidP="00556BF4">
            <w:pPr>
              <w:pStyle w:val="ListParagraph"/>
              <w:rPr>
                <w:rFonts w:asciiTheme="majorHAnsi" w:hAnsiTheme="majorHAnsi" w:cstheme="majorHAnsi"/>
              </w:rPr>
            </w:pPr>
            <w:r w:rsidRPr="007D5FB0">
              <w:rPr>
                <w:rFonts w:asciiTheme="majorHAnsi" w:hAnsiTheme="majorHAnsi" w:cstheme="majorHAnsi"/>
              </w:rPr>
              <w:t>Information Unavailable</w:t>
            </w:r>
          </w:p>
          <w:p w14:paraId="767F73E5" w14:textId="77777777" w:rsidR="00E64CD8" w:rsidRPr="007D5FB0" w:rsidRDefault="00E64CD8" w:rsidP="00556BF4">
            <w:pPr>
              <w:rPr>
                <w:rFonts w:asciiTheme="majorHAnsi" w:hAnsiTheme="majorHAnsi" w:cstheme="majorHAnsi"/>
                <w:sz w:val="22"/>
              </w:rPr>
            </w:pPr>
          </w:p>
        </w:tc>
      </w:tr>
    </w:tbl>
    <w:p w14:paraId="0C545C2E" w14:textId="77777777" w:rsidR="00CB14F4" w:rsidRDefault="00CB14F4" w:rsidP="00E64CD8">
      <w:pPr>
        <w:jc w:val="center"/>
        <w:rPr>
          <w:rFonts w:asciiTheme="majorHAnsi" w:hAnsiTheme="majorHAnsi" w:cstheme="majorHAnsi"/>
          <w:color w:val="013A57" w:themeColor="accent1" w:themeShade="BF"/>
          <w:sz w:val="22"/>
        </w:rPr>
      </w:pPr>
    </w:p>
    <w:p w14:paraId="758E243A" w14:textId="77777777" w:rsidR="00CB14F4" w:rsidRDefault="00CB14F4" w:rsidP="00E64CD8">
      <w:pPr>
        <w:jc w:val="center"/>
        <w:rPr>
          <w:rFonts w:asciiTheme="majorHAnsi" w:hAnsiTheme="majorHAnsi" w:cstheme="majorHAnsi"/>
          <w:color w:val="013A57" w:themeColor="accent1" w:themeShade="BF"/>
          <w:sz w:val="22"/>
        </w:rPr>
      </w:pPr>
    </w:p>
    <w:p w14:paraId="3F6D8E38" w14:textId="77777777" w:rsidR="00CB14F4" w:rsidRDefault="00CB14F4" w:rsidP="00E64CD8">
      <w:pPr>
        <w:jc w:val="center"/>
        <w:rPr>
          <w:rFonts w:asciiTheme="majorHAnsi" w:hAnsiTheme="majorHAnsi" w:cstheme="majorHAnsi"/>
          <w:color w:val="013A57" w:themeColor="accent1" w:themeShade="BF"/>
          <w:sz w:val="22"/>
        </w:rPr>
      </w:pPr>
    </w:p>
    <w:p w14:paraId="3678A7AD" w14:textId="77777777" w:rsidR="00CB14F4" w:rsidRDefault="00CB14F4" w:rsidP="00E64CD8">
      <w:pPr>
        <w:jc w:val="center"/>
        <w:rPr>
          <w:rFonts w:asciiTheme="majorHAnsi" w:hAnsiTheme="majorHAnsi" w:cstheme="majorHAnsi"/>
          <w:color w:val="013A57" w:themeColor="accent1" w:themeShade="BF"/>
          <w:sz w:val="22"/>
        </w:rPr>
      </w:pPr>
    </w:p>
    <w:p w14:paraId="26C1CB7D" w14:textId="77777777" w:rsidR="00CB14F4" w:rsidRDefault="00CB14F4" w:rsidP="00E64CD8">
      <w:pPr>
        <w:jc w:val="center"/>
        <w:rPr>
          <w:rFonts w:asciiTheme="majorHAnsi" w:hAnsiTheme="majorHAnsi" w:cstheme="majorHAnsi"/>
          <w:color w:val="013A57" w:themeColor="accent1" w:themeShade="BF"/>
          <w:sz w:val="22"/>
        </w:rPr>
      </w:pPr>
    </w:p>
    <w:p w14:paraId="17793DAE" w14:textId="77777777" w:rsidR="00CB14F4" w:rsidRDefault="00CB14F4" w:rsidP="00E64CD8">
      <w:pPr>
        <w:jc w:val="center"/>
        <w:rPr>
          <w:rFonts w:asciiTheme="majorHAnsi" w:hAnsiTheme="majorHAnsi" w:cstheme="majorHAnsi"/>
          <w:color w:val="013A57" w:themeColor="accent1" w:themeShade="BF"/>
          <w:sz w:val="22"/>
        </w:rPr>
      </w:pPr>
    </w:p>
    <w:p w14:paraId="2FA9A447" w14:textId="77777777" w:rsidR="00CB14F4" w:rsidRDefault="00CB14F4" w:rsidP="00E64CD8">
      <w:pPr>
        <w:jc w:val="center"/>
        <w:rPr>
          <w:rFonts w:asciiTheme="majorHAnsi" w:hAnsiTheme="majorHAnsi" w:cstheme="majorHAnsi"/>
          <w:color w:val="013A57" w:themeColor="accent1" w:themeShade="BF"/>
          <w:sz w:val="22"/>
        </w:rPr>
      </w:pPr>
    </w:p>
    <w:p w14:paraId="7644BCBA" w14:textId="77777777" w:rsidR="00CB14F4" w:rsidRDefault="00CB14F4" w:rsidP="00E64CD8">
      <w:pPr>
        <w:jc w:val="center"/>
        <w:rPr>
          <w:rFonts w:asciiTheme="majorHAnsi" w:hAnsiTheme="majorHAnsi" w:cstheme="majorHAnsi"/>
          <w:color w:val="013A57" w:themeColor="accent1" w:themeShade="BF"/>
          <w:sz w:val="22"/>
        </w:rPr>
      </w:pPr>
    </w:p>
    <w:p w14:paraId="7A25D7F5" w14:textId="1A1016BB" w:rsidR="00E64CD8" w:rsidRPr="007D5FB0" w:rsidRDefault="00E64CD8" w:rsidP="00E64CD8">
      <w:pPr>
        <w:jc w:val="center"/>
        <w:rPr>
          <w:rFonts w:asciiTheme="majorHAnsi" w:hAnsiTheme="majorHAnsi" w:cstheme="majorHAnsi"/>
          <w:color w:val="013A57" w:themeColor="accent1" w:themeShade="BF"/>
          <w:sz w:val="22"/>
        </w:rPr>
      </w:pPr>
      <w:r w:rsidRPr="00CB14F4">
        <w:rPr>
          <w:rFonts w:asciiTheme="majorHAnsi" w:hAnsiTheme="majorHAnsi" w:cstheme="majorHAnsi"/>
          <w:color w:val="013A57" w:themeColor="accent1" w:themeShade="BF"/>
          <w:szCs w:val="28"/>
        </w:rPr>
        <w:lastRenderedPageBreak/>
        <w:t>Year 10 Spring Revision for French</w:t>
      </w:r>
      <w:r w:rsidRPr="007D5FB0">
        <w:rPr>
          <w:rFonts w:asciiTheme="majorHAnsi" w:hAnsiTheme="majorHAnsi" w:cstheme="majorHAnsi"/>
          <w:color w:val="013A57" w:themeColor="accent1" w:themeShade="BF"/>
          <w:sz w:val="22"/>
        </w:rPr>
        <w:t>.</w:t>
      </w:r>
    </w:p>
    <w:p w14:paraId="18DABFED" w14:textId="77777777" w:rsidR="00E64CD8" w:rsidRPr="007D5FB0" w:rsidRDefault="00E64CD8" w:rsidP="00E64CD8">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E64CD8" w:rsidRPr="007D5FB0" w14:paraId="2A45AC0A" w14:textId="77777777" w:rsidTr="00556BF4">
        <w:tc>
          <w:tcPr>
            <w:tcW w:w="9016" w:type="dxa"/>
            <w:shd w:val="clear" w:color="auto" w:fill="CCFFCC"/>
          </w:tcPr>
          <w:p w14:paraId="1B01AC8F"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E64CD8" w:rsidRPr="007D5FB0" w14:paraId="7265C135" w14:textId="77777777" w:rsidTr="00556BF4">
        <w:tc>
          <w:tcPr>
            <w:tcW w:w="9016" w:type="dxa"/>
            <w:shd w:val="clear" w:color="auto" w:fill="auto"/>
          </w:tcPr>
          <w:p w14:paraId="4DE5B70D" w14:textId="77777777" w:rsidR="00E64CD8" w:rsidRPr="00197FEC" w:rsidRDefault="00E64CD8" w:rsidP="00556BF4">
            <w:pPr>
              <w:rPr>
                <w:rFonts w:asciiTheme="majorHAnsi" w:hAnsiTheme="majorHAnsi" w:cstheme="majorHAnsi"/>
                <w:b w:val="0"/>
                <w:bCs/>
                <w:color w:val="auto"/>
                <w:sz w:val="22"/>
              </w:rPr>
            </w:pPr>
            <w:r w:rsidRPr="00197FEC">
              <w:rPr>
                <w:rFonts w:asciiTheme="majorHAnsi" w:hAnsiTheme="majorHAnsi" w:cstheme="majorHAnsi"/>
                <w:b w:val="0"/>
                <w:bCs/>
                <w:color w:val="auto"/>
                <w:sz w:val="22"/>
              </w:rPr>
              <w:t>Current and future study choices.</w:t>
            </w:r>
          </w:p>
          <w:p w14:paraId="00AC4924" w14:textId="77777777" w:rsidR="00E64CD8" w:rsidRPr="00197FEC" w:rsidRDefault="00E64CD8" w:rsidP="00556BF4">
            <w:pPr>
              <w:rPr>
                <w:rFonts w:asciiTheme="majorHAnsi" w:hAnsiTheme="majorHAnsi" w:cstheme="majorHAnsi"/>
                <w:b w:val="0"/>
                <w:bCs/>
                <w:color w:val="auto"/>
                <w:sz w:val="22"/>
              </w:rPr>
            </w:pPr>
            <w:r w:rsidRPr="00197FEC">
              <w:rPr>
                <w:rFonts w:asciiTheme="majorHAnsi" w:hAnsiTheme="majorHAnsi" w:cstheme="majorHAnsi"/>
                <w:b w:val="0"/>
                <w:bCs/>
                <w:color w:val="auto"/>
                <w:sz w:val="22"/>
              </w:rPr>
              <w:t>Jobs you or others may choose in the future.</w:t>
            </w:r>
          </w:p>
          <w:p w14:paraId="6C7E8E44" w14:textId="77777777" w:rsidR="00E64CD8" w:rsidRPr="007D5FB0" w:rsidRDefault="00E64CD8" w:rsidP="00556BF4">
            <w:pPr>
              <w:rPr>
                <w:rFonts w:asciiTheme="majorHAnsi" w:hAnsiTheme="majorHAnsi" w:cstheme="majorHAnsi"/>
                <w:sz w:val="22"/>
              </w:rPr>
            </w:pPr>
          </w:p>
          <w:p w14:paraId="4E24BCA4" w14:textId="77777777" w:rsidR="00E64CD8" w:rsidRPr="007D5FB0" w:rsidRDefault="00E64CD8" w:rsidP="00556BF4">
            <w:pPr>
              <w:rPr>
                <w:rFonts w:asciiTheme="majorHAnsi" w:hAnsiTheme="majorHAnsi" w:cstheme="majorHAnsi"/>
                <w:sz w:val="22"/>
              </w:rPr>
            </w:pPr>
          </w:p>
        </w:tc>
      </w:tr>
      <w:tr w:rsidR="00E64CD8" w:rsidRPr="007D5FB0" w14:paraId="393CC785" w14:textId="77777777" w:rsidTr="00556BF4">
        <w:tc>
          <w:tcPr>
            <w:tcW w:w="9016" w:type="dxa"/>
            <w:shd w:val="clear" w:color="auto" w:fill="B1E4FD" w:themeFill="accent1" w:themeFillTint="33"/>
          </w:tcPr>
          <w:p w14:paraId="44B20218"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What do I need to revise?</w:t>
            </w:r>
          </w:p>
          <w:p w14:paraId="7C0725A9" w14:textId="77777777" w:rsidR="00E64CD8" w:rsidRPr="007D5FB0" w:rsidRDefault="00E64CD8" w:rsidP="00556BF4">
            <w:pPr>
              <w:pStyle w:val="ListParagraph"/>
              <w:rPr>
                <w:rFonts w:asciiTheme="majorHAnsi" w:hAnsiTheme="majorHAnsi" w:cstheme="majorHAnsi"/>
              </w:rPr>
            </w:pPr>
          </w:p>
        </w:tc>
      </w:tr>
      <w:tr w:rsidR="00E64CD8" w:rsidRPr="007D5FB0" w14:paraId="655F0685" w14:textId="77777777" w:rsidTr="00556BF4">
        <w:tc>
          <w:tcPr>
            <w:tcW w:w="9016" w:type="dxa"/>
          </w:tcPr>
          <w:p w14:paraId="6BBF0E5C" w14:textId="77777777" w:rsidR="00E64CD8" w:rsidRPr="00197FEC" w:rsidRDefault="00E64CD8" w:rsidP="00556BF4">
            <w:pPr>
              <w:rPr>
                <w:rFonts w:asciiTheme="majorHAnsi" w:hAnsiTheme="majorHAnsi" w:cstheme="majorHAnsi"/>
                <w:b w:val="0"/>
                <w:bCs/>
                <w:color w:val="auto"/>
                <w:sz w:val="22"/>
              </w:rPr>
            </w:pPr>
            <w:r w:rsidRPr="00197FEC">
              <w:rPr>
                <w:rFonts w:asciiTheme="majorHAnsi" w:hAnsiTheme="majorHAnsi" w:cstheme="majorHAnsi"/>
                <w:b w:val="0"/>
                <w:bCs/>
                <w:color w:val="auto"/>
                <w:sz w:val="22"/>
              </w:rPr>
              <w:t>School subjects and reasons for your choice</w:t>
            </w:r>
          </w:p>
          <w:p w14:paraId="1B96BF7C" w14:textId="77777777" w:rsidR="00E64CD8" w:rsidRPr="00197FEC" w:rsidRDefault="00E64CD8" w:rsidP="00556BF4">
            <w:pPr>
              <w:rPr>
                <w:rFonts w:asciiTheme="majorHAnsi" w:hAnsiTheme="majorHAnsi" w:cstheme="majorHAnsi"/>
                <w:b w:val="0"/>
                <w:bCs/>
                <w:color w:val="auto"/>
                <w:sz w:val="22"/>
              </w:rPr>
            </w:pPr>
            <w:r w:rsidRPr="00197FEC">
              <w:rPr>
                <w:rFonts w:asciiTheme="majorHAnsi" w:hAnsiTheme="majorHAnsi" w:cstheme="majorHAnsi"/>
                <w:b w:val="0"/>
                <w:bCs/>
                <w:color w:val="auto"/>
                <w:sz w:val="22"/>
              </w:rPr>
              <w:t>Future tense of linked verbs: continuer, étudier, faire.</w:t>
            </w:r>
          </w:p>
          <w:p w14:paraId="013CA66F" w14:textId="77777777" w:rsidR="00E64CD8" w:rsidRPr="00197FEC" w:rsidRDefault="00E64CD8" w:rsidP="00556BF4">
            <w:pPr>
              <w:rPr>
                <w:rFonts w:asciiTheme="majorHAnsi" w:hAnsiTheme="majorHAnsi" w:cstheme="majorHAnsi"/>
                <w:b w:val="0"/>
                <w:bCs/>
                <w:color w:val="auto"/>
                <w:sz w:val="22"/>
                <w:lang w:val="fr-FR"/>
              </w:rPr>
            </w:pPr>
            <w:r w:rsidRPr="00197FEC">
              <w:rPr>
                <w:rFonts w:asciiTheme="majorHAnsi" w:hAnsiTheme="majorHAnsi" w:cstheme="majorHAnsi"/>
                <w:b w:val="0"/>
                <w:bCs/>
                <w:color w:val="auto"/>
                <w:sz w:val="22"/>
                <w:lang w:val="fr-FR"/>
              </w:rPr>
              <w:t>Vocabulary on jobs and linked verbs: je voudrais être, je serai, je travaillerai.</w:t>
            </w:r>
          </w:p>
          <w:p w14:paraId="0EC98E26" w14:textId="77777777" w:rsidR="00E64CD8" w:rsidRPr="007D5FB0" w:rsidRDefault="00E64CD8" w:rsidP="00556BF4">
            <w:pPr>
              <w:pStyle w:val="ListParagraph"/>
              <w:rPr>
                <w:rFonts w:asciiTheme="majorHAnsi" w:hAnsiTheme="majorHAnsi" w:cstheme="majorHAnsi"/>
                <w:lang w:val="fr-FR"/>
              </w:rPr>
            </w:pPr>
          </w:p>
        </w:tc>
      </w:tr>
      <w:tr w:rsidR="00E64CD8" w:rsidRPr="007D5FB0" w14:paraId="0F9E70B5" w14:textId="77777777" w:rsidTr="00556BF4">
        <w:tc>
          <w:tcPr>
            <w:tcW w:w="9016" w:type="dxa"/>
            <w:shd w:val="clear" w:color="auto" w:fill="E0EFF4" w:themeFill="accent4" w:themeFillTint="33"/>
          </w:tcPr>
          <w:p w14:paraId="098A02EF"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How can I revise for French?</w:t>
            </w:r>
          </w:p>
          <w:p w14:paraId="0E9F481E" w14:textId="77777777" w:rsidR="00E64CD8" w:rsidRPr="007D5FB0" w:rsidRDefault="00E64CD8" w:rsidP="00556BF4">
            <w:pPr>
              <w:rPr>
                <w:rFonts w:asciiTheme="majorHAnsi" w:hAnsiTheme="majorHAnsi" w:cstheme="majorHAnsi"/>
                <w:sz w:val="22"/>
              </w:rPr>
            </w:pPr>
          </w:p>
        </w:tc>
      </w:tr>
      <w:tr w:rsidR="00E64CD8" w:rsidRPr="007D5FB0" w14:paraId="4A336B09" w14:textId="77777777" w:rsidTr="00556BF4">
        <w:tc>
          <w:tcPr>
            <w:tcW w:w="9016" w:type="dxa"/>
          </w:tcPr>
          <w:p w14:paraId="4C568002" w14:textId="77777777" w:rsidR="00E64CD8" w:rsidRPr="00197FEC" w:rsidRDefault="00E64CD8" w:rsidP="00556BF4">
            <w:pPr>
              <w:rPr>
                <w:rFonts w:asciiTheme="majorHAnsi" w:hAnsiTheme="majorHAnsi" w:cstheme="majorHAnsi"/>
                <w:b w:val="0"/>
                <w:bCs/>
                <w:color w:val="auto"/>
                <w:sz w:val="22"/>
              </w:rPr>
            </w:pPr>
            <w:r w:rsidRPr="00197FEC">
              <w:rPr>
                <w:rFonts w:asciiTheme="majorHAnsi" w:hAnsiTheme="majorHAnsi" w:cstheme="majorHAnsi"/>
                <w:b w:val="0"/>
                <w:bCs/>
                <w:color w:val="auto"/>
                <w:sz w:val="22"/>
              </w:rPr>
              <w:t xml:space="preserve">Test yourself often on tenses; create mnemonics to recall endings. </w:t>
            </w:r>
          </w:p>
          <w:p w14:paraId="2D79A5AB" w14:textId="77777777" w:rsidR="00E64CD8" w:rsidRPr="00197FEC" w:rsidRDefault="00E64CD8" w:rsidP="00556BF4">
            <w:pPr>
              <w:rPr>
                <w:rFonts w:asciiTheme="majorHAnsi" w:hAnsiTheme="majorHAnsi" w:cstheme="majorHAnsi"/>
                <w:b w:val="0"/>
                <w:bCs/>
                <w:color w:val="auto"/>
                <w:sz w:val="22"/>
              </w:rPr>
            </w:pPr>
            <w:r w:rsidRPr="00197FEC">
              <w:rPr>
                <w:rFonts w:asciiTheme="majorHAnsi" w:hAnsiTheme="majorHAnsi" w:cstheme="majorHAnsi"/>
                <w:b w:val="0"/>
                <w:bCs/>
                <w:color w:val="auto"/>
                <w:sz w:val="22"/>
              </w:rPr>
              <w:t>Revisit vocabulary regularly; little and often.</w:t>
            </w:r>
          </w:p>
          <w:p w14:paraId="2ED55BE7" w14:textId="77777777" w:rsidR="00E64CD8" w:rsidRPr="007D5FB0" w:rsidRDefault="00E64CD8" w:rsidP="00556BF4">
            <w:pPr>
              <w:pStyle w:val="ListParagraph"/>
              <w:rPr>
                <w:rFonts w:asciiTheme="majorHAnsi" w:hAnsiTheme="majorHAnsi" w:cstheme="majorHAnsi"/>
              </w:rPr>
            </w:pPr>
          </w:p>
        </w:tc>
      </w:tr>
      <w:tr w:rsidR="00E64CD8" w:rsidRPr="007D5FB0" w14:paraId="7010825D" w14:textId="77777777" w:rsidTr="00556BF4">
        <w:tc>
          <w:tcPr>
            <w:tcW w:w="9016" w:type="dxa"/>
            <w:shd w:val="clear" w:color="auto" w:fill="D2F1EF" w:themeFill="accent6" w:themeFillTint="33"/>
          </w:tcPr>
          <w:p w14:paraId="319E0200"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Useful resources I can use:</w:t>
            </w:r>
          </w:p>
          <w:p w14:paraId="15BF89A7" w14:textId="77777777" w:rsidR="00E64CD8" w:rsidRPr="007D5FB0" w:rsidRDefault="00E64CD8" w:rsidP="00556BF4">
            <w:pPr>
              <w:rPr>
                <w:rFonts w:asciiTheme="majorHAnsi" w:hAnsiTheme="majorHAnsi" w:cstheme="majorHAnsi"/>
                <w:sz w:val="22"/>
              </w:rPr>
            </w:pPr>
          </w:p>
        </w:tc>
      </w:tr>
      <w:tr w:rsidR="00E64CD8" w:rsidRPr="007D5FB0" w14:paraId="36A06384" w14:textId="77777777" w:rsidTr="00556BF4">
        <w:tc>
          <w:tcPr>
            <w:tcW w:w="9016" w:type="dxa"/>
          </w:tcPr>
          <w:p w14:paraId="44661A8D" w14:textId="77777777" w:rsidR="00E64CD8" w:rsidRPr="00197FEC" w:rsidRDefault="00E64CD8" w:rsidP="00556BF4">
            <w:pPr>
              <w:rPr>
                <w:rFonts w:asciiTheme="majorHAnsi" w:hAnsiTheme="majorHAnsi" w:cstheme="majorHAnsi"/>
                <w:b w:val="0"/>
                <w:bCs/>
                <w:color w:val="auto"/>
                <w:sz w:val="22"/>
              </w:rPr>
            </w:pPr>
            <w:r w:rsidRPr="00197FEC">
              <w:rPr>
                <w:rFonts w:asciiTheme="majorHAnsi" w:hAnsiTheme="majorHAnsi" w:cstheme="majorHAnsi"/>
                <w:b w:val="0"/>
                <w:bCs/>
                <w:color w:val="auto"/>
                <w:sz w:val="22"/>
              </w:rPr>
              <w:t>Booklets on topics.</w:t>
            </w:r>
          </w:p>
          <w:p w14:paraId="1C157B4D" w14:textId="77777777" w:rsidR="00E64CD8" w:rsidRPr="00197FEC" w:rsidRDefault="00E64CD8" w:rsidP="00556BF4">
            <w:pPr>
              <w:rPr>
                <w:rFonts w:asciiTheme="majorHAnsi" w:hAnsiTheme="majorHAnsi" w:cstheme="majorHAnsi"/>
                <w:b w:val="0"/>
                <w:bCs/>
                <w:color w:val="auto"/>
                <w:sz w:val="22"/>
              </w:rPr>
            </w:pPr>
            <w:r w:rsidRPr="00197FEC">
              <w:rPr>
                <w:rFonts w:asciiTheme="majorHAnsi" w:hAnsiTheme="majorHAnsi" w:cstheme="majorHAnsi"/>
                <w:b w:val="0"/>
                <w:bCs/>
                <w:color w:val="auto"/>
                <w:sz w:val="22"/>
              </w:rPr>
              <w:t>Verb tables.</w:t>
            </w:r>
          </w:p>
          <w:p w14:paraId="3B5E95AA" w14:textId="77777777" w:rsidR="00E64CD8" w:rsidRPr="00CB14F4" w:rsidRDefault="00E64CD8" w:rsidP="00CB14F4">
            <w:pPr>
              <w:rPr>
                <w:rFonts w:asciiTheme="majorHAnsi" w:hAnsiTheme="majorHAnsi" w:cstheme="majorHAnsi"/>
              </w:rPr>
            </w:pPr>
          </w:p>
        </w:tc>
      </w:tr>
      <w:tr w:rsidR="00E64CD8" w:rsidRPr="007D5FB0" w14:paraId="188A9C5C" w14:textId="77777777" w:rsidTr="00556BF4">
        <w:tc>
          <w:tcPr>
            <w:tcW w:w="9016" w:type="dxa"/>
            <w:shd w:val="clear" w:color="auto" w:fill="FFCCFF"/>
          </w:tcPr>
          <w:p w14:paraId="421680BE"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Useful websites I can use:</w:t>
            </w:r>
          </w:p>
          <w:p w14:paraId="7455BEEE" w14:textId="77777777" w:rsidR="00E64CD8" w:rsidRPr="007D5FB0" w:rsidRDefault="00E64CD8" w:rsidP="00556BF4">
            <w:pPr>
              <w:rPr>
                <w:rFonts w:asciiTheme="majorHAnsi" w:hAnsiTheme="majorHAnsi" w:cstheme="majorHAnsi"/>
                <w:sz w:val="22"/>
              </w:rPr>
            </w:pPr>
          </w:p>
        </w:tc>
      </w:tr>
      <w:tr w:rsidR="00E64CD8" w:rsidRPr="007D5FB0" w14:paraId="08C986BF" w14:textId="77777777" w:rsidTr="00556BF4">
        <w:tc>
          <w:tcPr>
            <w:tcW w:w="9016" w:type="dxa"/>
          </w:tcPr>
          <w:p w14:paraId="189D3E7B" w14:textId="77777777" w:rsidR="00E64CD8" w:rsidRPr="00197FEC" w:rsidRDefault="00E64CD8" w:rsidP="00556BF4">
            <w:pPr>
              <w:rPr>
                <w:rFonts w:asciiTheme="majorHAnsi" w:hAnsiTheme="majorHAnsi" w:cstheme="majorHAnsi"/>
                <w:b w:val="0"/>
                <w:bCs/>
                <w:color w:val="auto"/>
                <w:sz w:val="22"/>
              </w:rPr>
            </w:pPr>
            <w:r w:rsidRPr="00197FEC">
              <w:rPr>
                <w:rFonts w:asciiTheme="majorHAnsi" w:hAnsiTheme="majorHAnsi" w:cstheme="majorHAnsi"/>
                <w:b w:val="0"/>
                <w:bCs/>
                <w:color w:val="auto"/>
                <w:sz w:val="22"/>
              </w:rPr>
              <w:t>Word Reference.</w:t>
            </w:r>
          </w:p>
          <w:p w14:paraId="4C9EF27D" w14:textId="77777777" w:rsidR="00E64CD8" w:rsidRPr="007D5FB0" w:rsidRDefault="00E64CD8" w:rsidP="00556BF4">
            <w:pPr>
              <w:rPr>
                <w:rFonts w:asciiTheme="majorHAnsi" w:hAnsiTheme="majorHAnsi" w:cstheme="majorHAnsi"/>
                <w:sz w:val="22"/>
              </w:rPr>
            </w:pPr>
          </w:p>
        </w:tc>
      </w:tr>
      <w:tr w:rsidR="00E64CD8" w:rsidRPr="007D5FB0" w14:paraId="19160C21" w14:textId="77777777" w:rsidTr="00556BF4">
        <w:tc>
          <w:tcPr>
            <w:tcW w:w="9016" w:type="dxa"/>
            <w:shd w:val="clear" w:color="auto" w:fill="CCFFFF"/>
          </w:tcPr>
          <w:p w14:paraId="3642FEFD"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433D1331" w14:textId="77777777" w:rsidR="00E64CD8" w:rsidRPr="007D5FB0" w:rsidRDefault="00E64CD8" w:rsidP="00556BF4">
            <w:pPr>
              <w:rPr>
                <w:rFonts w:asciiTheme="majorHAnsi" w:hAnsiTheme="majorHAnsi" w:cstheme="majorHAnsi"/>
                <w:sz w:val="22"/>
              </w:rPr>
            </w:pPr>
          </w:p>
        </w:tc>
      </w:tr>
      <w:tr w:rsidR="00E64CD8" w:rsidRPr="007D5FB0" w14:paraId="563B432F" w14:textId="77777777" w:rsidTr="00556BF4">
        <w:trPr>
          <w:trHeight w:val="165"/>
        </w:trPr>
        <w:tc>
          <w:tcPr>
            <w:tcW w:w="9016" w:type="dxa"/>
          </w:tcPr>
          <w:p w14:paraId="7DDC12D8" w14:textId="77777777" w:rsidR="00E64CD8" w:rsidRPr="00197FEC" w:rsidRDefault="00E64CD8" w:rsidP="00556BF4">
            <w:pPr>
              <w:rPr>
                <w:rFonts w:asciiTheme="majorHAnsi" w:hAnsiTheme="majorHAnsi" w:cstheme="majorHAnsi"/>
                <w:color w:val="auto"/>
                <w:sz w:val="22"/>
                <w:lang w:val="fr-FR"/>
              </w:rPr>
            </w:pPr>
            <w:r w:rsidRPr="00197FEC">
              <w:rPr>
                <w:rFonts w:asciiTheme="majorHAnsi" w:hAnsiTheme="majorHAnsi" w:cstheme="majorHAnsi"/>
                <w:color w:val="auto"/>
                <w:sz w:val="22"/>
                <w:lang w:val="fr-FR"/>
              </w:rPr>
              <w:t>French films, e.g. Les Choristes, La Gloire de mon Père.</w:t>
            </w:r>
          </w:p>
          <w:p w14:paraId="72E1A9C8" w14:textId="77777777" w:rsidR="00E64CD8" w:rsidRPr="007D5FB0" w:rsidRDefault="00E64CD8" w:rsidP="00556BF4">
            <w:pPr>
              <w:rPr>
                <w:rFonts w:asciiTheme="majorHAnsi" w:hAnsiTheme="majorHAnsi" w:cstheme="majorHAnsi"/>
                <w:sz w:val="22"/>
                <w:lang w:val="fr-FR"/>
              </w:rPr>
            </w:pPr>
          </w:p>
        </w:tc>
      </w:tr>
    </w:tbl>
    <w:p w14:paraId="48DA9D9F" w14:textId="77777777" w:rsidR="007D616B" w:rsidRDefault="007D616B" w:rsidP="00E64CD8">
      <w:pPr>
        <w:jc w:val="center"/>
        <w:rPr>
          <w:rFonts w:asciiTheme="majorHAnsi" w:hAnsiTheme="majorHAnsi" w:cstheme="majorHAnsi"/>
          <w:bCs/>
          <w:color w:val="013A57" w:themeColor="accent1" w:themeShade="BF"/>
          <w:sz w:val="22"/>
        </w:rPr>
      </w:pPr>
    </w:p>
    <w:p w14:paraId="27E0B5FE" w14:textId="77777777" w:rsidR="007D616B" w:rsidRDefault="007D616B" w:rsidP="00E64CD8">
      <w:pPr>
        <w:jc w:val="center"/>
        <w:rPr>
          <w:rFonts w:asciiTheme="majorHAnsi" w:hAnsiTheme="majorHAnsi" w:cstheme="majorHAnsi"/>
          <w:bCs/>
          <w:color w:val="013A57" w:themeColor="accent1" w:themeShade="BF"/>
          <w:sz w:val="22"/>
        </w:rPr>
      </w:pPr>
    </w:p>
    <w:p w14:paraId="4B022D37" w14:textId="77777777" w:rsidR="007D616B" w:rsidRDefault="007D616B" w:rsidP="00E64CD8">
      <w:pPr>
        <w:jc w:val="center"/>
        <w:rPr>
          <w:rFonts w:asciiTheme="majorHAnsi" w:hAnsiTheme="majorHAnsi" w:cstheme="majorHAnsi"/>
          <w:bCs/>
          <w:color w:val="013A57" w:themeColor="accent1" w:themeShade="BF"/>
          <w:sz w:val="22"/>
        </w:rPr>
      </w:pPr>
    </w:p>
    <w:p w14:paraId="280564C1" w14:textId="77777777" w:rsidR="007D616B" w:rsidRDefault="007D616B" w:rsidP="00E64CD8">
      <w:pPr>
        <w:jc w:val="center"/>
        <w:rPr>
          <w:rFonts w:asciiTheme="majorHAnsi" w:hAnsiTheme="majorHAnsi" w:cstheme="majorHAnsi"/>
          <w:bCs/>
          <w:color w:val="013A57" w:themeColor="accent1" w:themeShade="BF"/>
          <w:sz w:val="22"/>
        </w:rPr>
      </w:pPr>
    </w:p>
    <w:p w14:paraId="2C0DE0F5" w14:textId="77777777" w:rsidR="007D616B" w:rsidRDefault="007D616B" w:rsidP="00E64CD8">
      <w:pPr>
        <w:jc w:val="center"/>
        <w:rPr>
          <w:rFonts w:asciiTheme="majorHAnsi" w:hAnsiTheme="majorHAnsi" w:cstheme="majorHAnsi"/>
          <w:bCs/>
          <w:color w:val="013A57" w:themeColor="accent1" w:themeShade="BF"/>
          <w:sz w:val="22"/>
        </w:rPr>
      </w:pPr>
    </w:p>
    <w:p w14:paraId="4A667C13" w14:textId="77777777" w:rsidR="007D616B" w:rsidRDefault="007D616B" w:rsidP="00E64CD8">
      <w:pPr>
        <w:jc w:val="center"/>
        <w:rPr>
          <w:rFonts w:asciiTheme="majorHAnsi" w:hAnsiTheme="majorHAnsi" w:cstheme="majorHAnsi"/>
          <w:bCs/>
          <w:color w:val="013A57" w:themeColor="accent1" w:themeShade="BF"/>
          <w:sz w:val="22"/>
        </w:rPr>
      </w:pPr>
    </w:p>
    <w:p w14:paraId="5D660405" w14:textId="77777777" w:rsidR="007D616B" w:rsidRDefault="007D616B" w:rsidP="00E64CD8">
      <w:pPr>
        <w:jc w:val="center"/>
        <w:rPr>
          <w:rFonts w:asciiTheme="majorHAnsi" w:hAnsiTheme="majorHAnsi" w:cstheme="majorHAnsi"/>
          <w:bCs/>
          <w:color w:val="013A57" w:themeColor="accent1" w:themeShade="BF"/>
          <w:sz w:val="22"/>
        </w:rPr>
      </w:pPr>
    </w:p>
    <w:p w14:paraId="1880192F" w14:textId="77777777" w:rsidR="007D616B" w:rsidRDefault="007D616B" w:rsidP="00E64CD8">
      <w:pPr>
        <w:jc w:val="center"/>
        <w:rPr>
          <w:rFonts w:asciiTheme="majorHAnsi" w:hAnsiTheme="majorHAnsi" w:cstheme="majorHAnsi"/>
          <w:bCs/>
          <w:color w:val="013A57" w:themeColor="accent1" w:themeShade="BF"/>
          <w:sz w:val="22"/>
        </w:rPr>
      </w:pPr>
    </w:p>
    <w:p w14:paraId="5933AFBC" w14:textId="77777777" w:rsidR="007D616B" w:rsidRDefault="007D616B" w:rsidP="00E64CD8">
      <w:pPr>
        <w:jc w:val="center"/>
        <w:rPr>
          <w:rFonts w:asciiTheme="majorHAnsi" w:hAnsiTheme="majorHAnsi" w:cstheme="majorHAnsi"/>
          <w:bCs/>
          <w:color w:val="013A57" w:themeColor="accent1" w:themeShade="BF"/>
          <w:sz w:val="22"/>
        </w:rPr>
      </w:pPr>
    </w:p>
    <w:p w14:paraId="5276A775" w14:textId="77777777" w:rsidR="007D616B" w:rsidRDefault="007D616B" w:rsidP="00E64CD8">
      <w:pPr>
        <w:jc w:val="center"/>
        <w:rPr>
          <w:rFonts w:asciiTheme="majorHAnsi" w:hAnsiTheme="majorHAnsi" w:cstheme="majorHAnsi"/>
          <w:bCs/>
          <w:color w:val="013A57" w:themeColor="accent1" w:themeShade="BF"/>
          <w:sz w:val="22"/>
        </w:rPr>
      </w:pPr>
    </w:p>
    <w:p w14:paraId="67748E0A" w14:textId="77777777" w:rsidR="007D616B" w:rsidRDefault="007D616B" w:rsidP="00E64CD8">
      <w:pPr>
        <w:jc w:val="center"/>
        <w:rPr>
          <w:rFonts w:asciiTheme="majorHAnsi" w:hAnsiTheme="majorHAnsi" w:cstheme="majorHAnsi"/>
          <w:bCs/>
          <w:color w:val="013A57" w:themeColor="accent1" w:themeShade="BF"/>
          <w:sz w:val="22"/>
        </w:rPr>
      </w:pPr>
    </w:p>
    <w:p w14:paraId="4A7A3FE7" w14:textId="77777777" w:rsidR="007D616B" w:rsidRDefault="007D616B" w:rsidP="00E64CD8">
      <w:pPr>
        <w:jc w:val="center"/>
        <w:rPr>
          <w:rFonts w:asciiTheme="majorHAnsi" w:hAnsiTheme="majorHAnsi" w:cstheme="majorHAnsi"/>
          <w:bCs/>
          <w:color w:val="013A57" w:themeColor="accent1" w:themeShade="BF"/>
          <w:sz w:val="22"/>
        </w:rPr>
      </w:pPr>
    </w:p>
    <w:p w14:paraId="44E67B40" w14:textId="77777777" w:rsidR="007D616B" w:rsidRDefault="007D616B" w:rsidP="00E64CD8">
      <w:pPr>
        <w:jc w:val="center"/>
        <w:rPr>
          <w:rFonts w:asciiTheme="majorHAnsi" w:hAnsiTheme="majorHAnsi" w:cstheme="majorHAnsi"/>
          <w:bCs/>
          <w:color w:val="013A57" w:themeColor="accent1" w:themeShade="BF"/>
          <w:sz w:val="22"/>
        </w:rPr>
      </w:pPr>
    </w:p>
    <w:p w14:paraId="4BB7BB90" w14:textId="77777777" w:rsidR="007D616B" w:rsidRDefault="007D616B" w:rsidP="00E64CD8">
      <w:pPr>
        <w:jc w:val="center"/>
        <w:rPr>
          <w:rFonts w:asciiTheme="majorHAnsi" w:hAnsiTheme="majorHAnsi" w:cstheme="majorHAnsi"/>
          <w:bCs/>
          <w:color w:val="013A57" w:themeColor="accent1" w:themeShade="BF"/>
          <w:sz w:val="22"/>
        </w:rPr>
      </w:pPr>
    </w:p>
    <w:p w14:paraId="3352CF26" w14:textId="77777777" w:rsidR="007D616B" w:rsidRDefault="007D616B" w:rsidP="00E64CD8">
      <w:pPr>
        <w:jc w:val="center"/>
        <w:rPr>
          <w:rFonts w:asciiTheme="majorHAnsi" w:hAnsiTheme="majorHAnsi" w:cstheme="majorHAnsi"/>
          <w:bCs/>
          <w:color w:val="013A57" w:themeColor="accent1" w:themeShade="BF"/>
          <w:sz w:val="22"/>
        </w:rPr>
      </w:pPr>
    </w:p>
    <w:p w14:paraId="0D8FFD54" w14:textId="77777777" w:rsidR="007D616B" w:rsidRDefault="007D616B" w:rsidP="00E64CD8">
      <w:pPr>
        <w:jc w:val="center"/>
        <w:rPr>
          <w:rFonts w:asciiTheme="majorHAnsi" w:hAnsiTheme="majorHAnsi" w:cstheme="majorHAnsi"/>
          <w:bCs/>
          <w:color w:val="013A57" w:themeColor="accent1" w:themeShade="BF"/>
          <w:sz w:val="22"/>
        </w:rPr>
      </w:pPr>
    </w:p>
    <w:p w14:paraId="1443A437" w14:textId="05A9384E" w:rsidR="00E64CD8" w:rsidRPr="007D616B" w:rsidRDefault="00E64CD8" w:rsidP="00E64CD8">
      <w:pPr>
        <w:jc w:val="center"/>
        <w:rPr>
          <w:rFonts w:asciiTheme="majorHAnsi" w:hAnsiTheme="majorHAnsi" w:cstheme="majorHAnsi"/>
          <w:b w:val="0"/>
          <w:bCs/>
          <w:color w:val="013A57" w:themeColor="accent1" w:themeShade="BF"/>
          <w:szCs w:val="28"/>
        </w:rPr>
      </w:pPr>
      <w:r w:rsidRPr="007D616B">
        <w:rPr>
          <w:rFonts w:asciiTheme="majorHAnsi" w:hAnsiTheme="majorHAnsi" w:cstheme="majorHAnsi"/>
          <w:bCs/>
          <w:color w:val="013A57" w:themeColor="accent1" w:themeShade="BF"/>
          <w:szCs w:val="28"/>
        </w:rPr>
        <w:lastRenderedPageBreak/>
        <w:t>Year 11 Spring Revision for French</w:t>
      </w:r>
    </w:p>
    <w:p w14:paraId="01FF94F8" w14:textId="77777777" w:rsidR="00E64CD8" w:rsidRPr="007D5FB0" w:rsidRDefault="00E64CD8" w:rsidP="00E64CD8">
      <w:pPr>
        <w:jc w:val="center"/>
        <w:rPr>
          <w:rFonts w:asciiTheme="majorHAnsi" w:hAnsiTheme="majorHAnsi" w:cstheme="majorHAnsi"/>
          <w:b w:val="0"/>
          <w:bCs/>
          <w:color w:val="01273A" w:themeColor="accent1" w:themeShade="80"/>
          <w:sz w:val="22"/>
        </w:rPr>
      </w:pPr>
    </w:p>
    <w:tbl>
      <w:tblPr>
        <w:tblStyle w:val="TableGrid"/>
        <w:tblW w:w="0" w:type="auto"/>
        <w:tblLook w:val="04A0" w:firstRow="1" w:lastRow="0" w:firstColumn="1" w:lastColumn="0" w:noHBand="0" w:noVBand="1"/>
      </w:tblPr>
      <w:tblGrid>
        <w:gridCol w:w="9016"/>
      </w:tblGrid>
      <w:tr w:rsidR="00E64CD8" w:rsidRPr="007D5FB0" w14:paraId="1336561C" w14:textId="77777777" w:rsidTr="00556BF4">
        <w:tc>
          <w:tcPr>
            <w:tcW w:w="9016" w:type="dxa"/>
            <w:shd w:val="clear" w:color="auto" w:fill="CCFFCC"/>
          </w:tcPr>
          <w:p w14:paraId="4502B068"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What assessments will I have in the Spring Term?</w:t>
            </w:r>
          </w:p>
        </w:tc>
      </w:tr>
      <w:tr w:rsidR="00E64CD8" w:rsidRPr="007D5FB0" w14:paraId="064AAEE6" w14:textId="77777777" w:rsidTr="00556BF4">
        <w:tc>
          <w:tcPr>
            <w:tcW w:w="9016" w:type="dxa"/>
            <w:shd w:val="clear" w:color="auto" w:fill="auto"/>
          </w:tcPr>
          <w:p w14:paraId="26922FDD" w14:textId="77777777" w:rsidR="00E64CD8" w:rsidRPr="007D616B" w:rsidRDefault="00E64CD8" w:rsidP="00556BF4">
            <w:pPr>
              <w:rPr>
                <w:rFonts w:asciiTheme="majorHAnsi" w:hAnsiTheme="majorHAnsi" w:cstheme="majorHAnsi"/>
                <w:b w:val="0"/>
                <w:bCs/>
                <w:color w:val="auto"/>
                <w:sz w:val="22"/>
              </w:rPr>
            </w:pPr>
            <w:r w:rsidRPr="007D616B">
              <w:rPr>
                <w:rFonts w:asciiTheme="majorHAnsi" w:hAnsiTheme="majorHAnsi" w:cstheme="majorHAnsi"/>
                <w:b w:val="0"/>
                <w:bCs/>
                <w:color w:val="auto"/>
                <w:sz w:val="22"/>
              </w:rPr>
              <w:t>Post-16 education: identify subject choices and reasons why.</w:t>
            </w:r>
          </w:p>
          <w:p w14:paraId="5142F3E5" w14:textId="77777777" w:rsidR="00E64CD8" w:rsidRPr="007D616B" w:rsidRDefault="00E64CD8" w:rsidP="00556BF4">
            <w:pPr>
              <w:rPr>
                <w:rFonts w:asciiTheme="majorHAnsi" w:hAnsiTheme="majorHAnsi" w:cstheme="majorHAnsi"/>
                <w:b w:val="0"/>
                <w:bCs/>
                <w:color w:val="auto"/>
                <w:sz w:val="22"/>
              </w:rPr>
            </w:pPr>
            <w:r w:rsidRPr="007D616B">
              <w:rPr>
                <w:rFonts w:asciiTheme="majorHAnsi" w:hAnsiTheme="majorHAnsi" w:cstheme="majorHAnsi"/>
                <w:b w:val="0"/>
                <w:bCs/>
                <w:color w:val="auto"/>
                <w:sz w:val="22"/>
              </w:rPr>
              <w:t>Healthy and unhealthy living: recognise good and bad habits.</w:t>
            </w:r>
          </w:p>
          <w:p w14:paraId="10938464" w14:textId="77777777" w:rsidR="00E64CD8" w:rsidRPr="007D5FB0" w:rsidRDefault="00E64CD8" w:rsidP="00556BF4">
            <w:pPr>
              <w:rPr>
                <w:rFonts w:asciiTheme="majorHAnsi" w:hAnsiTheme="majorHAnsi" w:cstheme="majorHAnsi"/>
                <w:sz w:val="22"/>
              </w:rPr>
            </w:pPr>
          </w:p>
        </w:tc>
      </w:tr>
      <w:tr w:rsidR="00E64CD8" w:rsidRPr="007D5FB0" w14:paraId="5883BCB5" w14:textId="77777777" w:rsidTr="00556BF4">
        <w:tc>
          <w:tcPr>
            <w:tcW w:w="9016" w:type="dxa"/>
            <w:shd w:val="clear" w:color="auto" w:fill="B1E4FD" w:themeFill="accent1" w:themeFillTint="33"/>
          </w:tcPr>
          <w:p w14:paraId="7A24545D"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What do I need to revise?</w:t>
            </w:r>
          </w:p>
          <w:p w14:paraId="5EC5776F" w14:textId="77777777" w:rsidR="00E64CD8" w:rsidRPr="007D5FB0" w:rsidRDefault="00E64CD8" w:rsidP="00556BF4">
            <w:pPr>
              <w:pStyle w:val="ListParagraph"/>
              <w:rPr>
                <w:rFonts w:asciiTheme="majorHAnsi" w:hAnsiTheme="majorHAnsi" w:cstheme="majorHAnsi"/>
              </w:rPr>
            </w:pPr>
          </w:p>
        </w:tc>
      </w:tr>
      <w:tr w:rsidR="00E64CD8" w:rsidRPr="007D5FB0" w14:paraId="4A64C691" w14:textId="77777777" w:rsidTr="00556BF4">
        <w:tc>
          <w:tcPr>
            <w:tcW w:w="9016" w:type="dxa"/>
          </w:tcPr>
          <w:p w14:paraId="50EB4E5C" w14:textId="77777777" w:rsidR="00E64CD8" w:rsidRPr="007D616B" w:rsidRDefault="00E64CD8" w:rsidP="00556BF4">
            <w:pPr>
              <w:rPr>
                <w:rFonts w:asciiTheme="majorHAnsi" w:hAnsiTheme="majorHAnsi" w:cstheme="majorHAnsi"/>
                <w:b w:val="0"/>
                <w:bCs/>
                <w:color w:val="auto"/>
                <w:sz w:val="22"/>
              </w:rPr>
            </w:pPr>
            <w:r w:rsidRPr="007D616B">
              <w:rPr>
                <w:rFonts w:asciiTheme="majorHAnsi" w:hAnsiTheme="majorHAnsi" w:cstheme="majorHAnsi"/>
                <w:b w:val="0"/>
                <w:bCs/>
                <w:color w:val="auto"/>
                <w:sz w:val="22"/>
              </w:rPr>
              <w:t>School subjects and future tense: je continuerai, je ferai, j’étudierai.</w:t>
            </w:r>
          </w:p>
          <w:p w14:paraId="6E29FAC2" w14:textId="77777777" w:rsidR="00E64CD8" w:rsidRPr="007D616B" w:rsidRDefault="00E64CD8" w:rsidP="00556BF4">
            <w:pPr>
              <w:rPr>
                <w:rFonts w:asciiTheme="majorHAnsi" w:hAnsiTheme="majorHAnsi" w:cstheme="majorHAnsi"/>
                <w:b w:val="0"/>
                <w:bCs/>
                <w:color w:val="auto"/>
                <w:sz w:val="22"/>
              </w:rPr>
            </w:pPr>
            <w:r w:rsidRPr="007D616B">
              <w:rPr>
                <w:rFonts w:asciiTheme="majorHAnsi" w:hAnsiTheme="majorHAnsi" w:cstheme="majorHAnsi"/>
                <w:b w:val="0"/>
                <w:bCs/>
                <w:color w:val="auto"/>
                <w:sz w:val="22"/>
              </w:rPr>
              <w:t>Reasons for choosing a school subject.</w:t>
            </w:r>
          </w:p>
          <w:p w14:paraId="5B85CE6C" w14:textId="77777777" w:rsidR="00E64CD8" w:rsidRPr="007D616B" w:rsidRDefault="00E64CD8" w:rsidP="00556BF4">
            <w:pPr>
              <w:rPr>
                <w:rFonts w:asciiTheme="majorHAnsi" w:hAnsiTheme="majorHAnsi" w:cstheme="majorHAnsi"/>
                <w:b w:val="0"/>
                <w:bCs/>
                <w:color w:val="auto"/>
                <w:sz w:val="22"/>
                <w:lang w:val="fr-FR"/>
              </w:rPr>
            </w:pPr>
            <w:r w:rsidRPr="007D616B">
              <w:rPr>
                <w:rFonts w:asciiTheme="majorHAnsi" w:hAnsiTheme="majorHAnsi" w:cstheme="majorHAnsi"/>
                <w:b w:val="0"/>
                <w:bCs/>
                <w:color w:val="auto"/>
                <w:sz w:val="22"/>
                <w:lang w:val="fr-FR"/>
              </w:rPr>
              <w:t>Vocabulary linked to good habits: faire du sport, manger équilibré, bien dormir, se détendrer.</w:t>
            </w:r>
          </w:p>
          <w:p w14:paraId="1FF075B5" w14:textId="7B5DD5D2" w:rsidR="00E64CD8" w:rsidRPr="007D616B" w:rsidRDefault="00E64CD8" w:rsidP="007D616B">
            <w:pPr>
              <w:rPr>
                <w:rFonts w:asciiTheme="majorHAnsi" w:hAnsiTheme="majorHAnsi" w:cstheme="majorHAnsi"/>
                <w:b w:val="0"/>
                <w:bCs/>
                <w:color w:val="auto"/>
                <w:sz w:val="22"/>
                <w:lang w:val="fr-FR"/>
              </w:rPr>
            </w:pPr>
            <w:r w:rsidRPr="007D616B">
              <w:rPr>
                <w:rFonts w:asciiTheme="majorHAnsi" w:hAnsiTheme="majorHAnsi" w:cstheme="majorHAnsi"/>
                <w:b w:val="0"/>
                <w:bCs/>
                <w:color w:val="auto"/>
                <w:sz w:val="22"/>
                <w:lang w:val="fr-FR"/>
              </w:rPr>
              <w:t>Vocabulary linked to bad habits: fumer, se droguer, boire de l’alcool, manger des sucreries / du fast-food, se coucher tard, jouer avec son portable.</w:t>
            </w:r>
          </w:p>
          <w:p w14:paraId="66E06A8E" w14:textId="77777777" w:rsidR="00E64CD8" w:rsidRPr="007D5FB0" w:rsidRDefault="00E64CD8" w:rsidP="00556BF4">
            <w:pPr>
              <w:rPr>
                <w:rFonts w:asciiTheme="majorHAnsi" w:hAnsiTheme="majorHAnsi" w:cstheme="majorHAnsi"/>
                <w:sz w:val="22"/>
                <w:lang w:val="fr-FR"/>
              </w:rPr>
            </w:pPr>
          </w:p>
        </w:tc>
      </w:tr>
      <w:tr w:rsidR="00E64CD8" w:rsidRPr="007D5FB0" w14:paraId="437783D4" w14:textId="77777777" w:rsidTr="00556BF4">
        <w:tc>
          <w:tcPr>
            <w:tcW w:w="9016" w:type="dxa"/>
            <w:shd w:val="clear" w:color="auto" w:fill="E0EFF4" w:themeFill="accent4" w:themeFillTint="33"/>
          </w:tcPr>
          <w:p w14:paraId="1722819E"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How can I revise for French?</w:t>
            </w:r>
          </w:p>
          <w:p w14:paraId="21D3552E" w14:textId="77777777" w:rsidR="00E64CD8" w:rsidRPr="007D5FB0" w:rsidRDefault="00E64CD8" w:rsidP="00556BF4">
            <w:pPr>
              <w:rPr>
                <w:rFonts w:asciiTheme="majorHAnsi" w:hAnsiTheme="majorHAnsi" w:cstheme="majorHAnsi"/>
                <w:sz w:val="22"/>
              </w:rPr>
            </w:pPr>
          </w:p>
        </w:tc>
      </w:tr>
      <w:tr w:rsidR="00E64CD8" w:rsidRPr="007D5FB0" w14:paraId="31D80549" w14:textId="77777777" w:rsidTr="00556BF4">
        <w:tc>
          <w:tcPr>
            <w:tcW w:w="9016" w:type="dxa"/>
          </w:tcPr>
          <w:p w14:paraId="5B0925BE" w14:textId="77777777" w:rsidR="00E64CD8" w:rsidRPr="007D616B" w:rsidRDefault="00E64CD8" w:rsidP="00556BF4">
            <w:pPr>
              <w:rPr>
                <w:rFonts w:asciiTheme="majorHAnsi" w:hAnsiTheme="majorHAnsi" w:cstheme="majorHAnsi"/>
                <w:b w:val="0"/>
                <w:bCs/>
                <w:color w:val="auto"/>
                <w:sz w:val="22"/>
              </w:rPr>
            </w:pPr>
            <w:r w:rsidRPr="007D616B">
              <w:rPr>
                <w:rFonts w:asciiTheme="majorHAnsi" w:hAnsiTheme="majorHAnsi" w:cstheme="majorHAnsi"/>
                <w:b w:val="0"/>
                <w:bCs/>
                <w:color w:val="auto"/>
                <w:sz w:val="22"/>
              </w:rPr>
              <w:t xml:space="preserve">Test yourself often on tenses. </w:t>
            </w:r>
          </w:p>
          <w:p w14:paraId="08F9E00A" w14:textId="77777777" w:rsidR="00E64CD8" w:rsidRPr="007D616B" w:rsidRDefault="00E64CD8" w:rsidP="00556BF4">
            <w:pPr>
              <w:rPr>
                <w:rFonts w:asciiTheme="majorHAnsi" w:hAnsiTheme="majorHAnsi" w:cstheme="majorHAnsi"/>
                <w:b w:val="0"/>
                <w:bCs/>
                <w:color w:val="auto"/>
                <w:sz w:val="22"/>
              </w:rPr>
            </w:pPr>
            <w:r w:rsidRPr="007D616B">
              <w:rPr>
                <w:rFonts w:asciiTheme="majorHAnsi" w:hAnsiTheme="majorHAnsi" w:cstheme="majorHAnsi"/>
                <w:b w:val="0"/>
                <w:bCs/>
                <w:color w:val="auto"/>
                <w:sz w:val="22"/>
              </w:rPr>
              <w:t>Revisit vocabulary regularly; little and often.</w:t>
            </w:r>
          </w:p>
          <w:p w14:paraId="1FCE4213" w14:textId="77777777" w:rsidR="00E64CD8" w:rsidRDefault="00E64CD8" w:rsidP="00556BF4">
            <w:pPr>
              <w:rPr>
                <w:rFonts w:asciiTheme="majorHAnsi" w:hAnsiTheme="majorHAnsi" w:cstheme="majorHAnsi"/>
                <w:b w:val="0"/>
                <w:bCs/>
                <w:color w:val="auto"/>
                <w:sz w:val="22"/>
              </w:rPr>
            </w:pPr>
            <w:r w:rsidRPr="007D616B">
              <w:rPr>
                <w:rFonts w:asciiTheme="majorHAnsi" w:hAnsiTheme="majorHAnsi" w:cstheme="majorHAnsi"/>
                <w:b w:val="0"/>
                <w:bCs/>
                <w:color w:val="auto"/>
                <w:sz w:val="22"/>
              </w:rPr>
              <w:t>Continue to create mnemonics for both vocabulary and verb endings.</w:t>
            </w:r>
          </w:p>
          <w:p w14:paraId="75149654" w14:textId="59E0CABB" w:rsidR="007D616B" w:rsidRPr="007D5FB0" w:rsidRDefault="007D616B" w:rsidP="00556BF4">
            <w:pPr>
              <w:rPr>
                <w:rFonts w:asciiTheme="majorHAnsi" w:hAnsiTheme="majorHAnsi" w:cstheme="majorHAnsi"/>
                <w:sz w:val="22"/>
              </w:rPr>
            </w:pPr>
          </w:p>
        </w:tc>
      </w:tr>
      <w:tr w:rsidR="00E64CD8" w:rsidRPr="007D5FB0" w14:paraId="1A1B4351" w14:textId="77777777" w:rsidTr="00556BF4">
        <w:tc>
          <w:tcPr>
            <w:tcW w:w="9016" w:type="dxa"/>
            <w:shd w:val="clear" w:color="auto" w:fill="D2F1EF" w:themeFill="accent6" w:themeFillTint="33"/>
          </w:tcPr>
          <w:p w14:paraId="474F833B"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Useful resources I can use:</w:t>
            </w:r>
          </w:p>
          <w:p w14:paraId="506A53BC" w14:textId="77777777" w:rsidR="00E64CD8" w:rsidRPr="007D5FB0" w:rsidRDefault="00E64CD8" w:rsidP="00556BF4">
            <w:pPr>
              <w:rPr>
                <w:rFonts w:asciiTheme="majorHAnsi" w:hAnsiTheme="majorHAnsi" w:cstheme="majorHAnsi"/>
                <w:sz w:val="22"/>
              </w:rPr>
            </w:pPr>
          </w:p>
        </w:tc>
      </w:tr>
      <w:tr w:rsidR="00E64CD8" w:rsidRPr="007D5FB0" w14:paraId="07864280" w14:textId="77777777" w:rsidTr="00556BF4">
        <w:tc>
          <w:tcPr>
            <w:tcW w:w="9016" w:type="dxa"/>
          </w:tcPr>
          <w:p w14:paraId="22F2431C" w14:textId="77777777" w:rsidR="00E64CD8" w:rsidRPr="007D616B" w:rsidRDefault="00E64CD8" w:rsidP="00556BF4">
            <w:pPr>
              <w:rPr>
                <w:rFonts w:asciiTheme="majorHAnsi" w:hAnsiTheme="majorHAnsi" w:cstheme="majorHAnsi"/>
                <w:b w:val="0"/>
                <w:bCs/>
                <w:color w:val="auto"/>
                <w:sz w:val="22"/>
              </w:rPr>
            </w:pPr>
            <w:r w:rsidRPr="007D616B">
              <w:rPr>
                <w:rFonts w:asciiTheme="majorHAnsi" w:hAnsiTheme="majorHAnsi" w:cstheme="majorHAnsi"/>
                <w:b w:val="0"/>
                <w:bCs/>
                <w:color w:val="auto"/>
                <w:sz w:val="22"/>
              </w:rPr>
              <w:t>Booklets on topics.</w:t>
            </w:r>
          </w:p>
          <w:p w14:paraId="430543FE" w14:textId="77777777" w:rsidR="00E64CD8" w:rsidRPr="007D616B" w:rsidRDefault="00E64CD8" w:rsidP="00556BF4">
            <w:pPr>
              <w:rPr>
                <w:rFonts w:asciiTheme="majorHAnsi" w:hAnsiTheme="majorHAnsi" w:cstheme="majorHAnsi"/>
                <w:b w:val="0"/>
                <w:bCs/>
                <w:color w:val="auto"/>
                <w:sz w:val="22"/>
              </w:rPr>
            </w:pPr>
            <w:r w:rsidRPr="007D616B">
              <w:rPr>
                <w:rFonts w:asciiTheme="majorHAnsi" w:hAnsiTheme="majorHAnsi" w:cstheme="majorHAnsi"/>
                <w:b w:val="0"/>
                <w:bCs/>
                <w:color w:val="auto"/>
                <w:sz w:val="22"/>
              </w:rPr>
              <w:t>Verb tables.</w:t>
            </w:r>
          </w:p>
          <w:p w14:paraId="3C0E314E" w14:textId="77777777" w:rsidR="00E64CD8" w:rsidRPr="007D5FB0" w:rsidRDefault="00E64CD8" w:rsidP="00556BF4">
            <w:pPr>
              <w:rPr>
                <w:rFonts w:asciiTheme="majorHAnsi" w:hAnsiTheme="majorHAnsi" w:cstheme="majorHAnsi"/>
                <w:sz w:val="22"/>
              </w:rPr>
            </w:pPr>
          </w:p>
        </w:tc>
      </w:tr>
      <w:tr w:rsidR="00E64CD8" w:rsidRPr="007D5FB0" w14:paraId="57B89F84" w14:textId="77777777" w:rsidTr="00556BF4">
        <w:tc>
          <w:tcPr>
            <w:tcW w:w="9016" w:type="dxa"/>
            <w:shd w:val="clear" w:color="auto" w:fill="FFCCFF"/>
          </w:tcPr>
          <w:p w14:paraId="44B1CEB7"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Useful websites I can use:</w:t>
            </w:r>
          </w:p>
          <w:p w14:paraId="74540E61" w14:textId="77777777" w:rsidR="00E64CD8" w:rsidRPr="007D5FB0" w:rsidRDefault="00E64CD8" w:rsidP="00556BF4">
            <w:pPr>
              <w:rPr>
                <w:rFonts w:asciiTheme="majorHAnsi" w:hAnsiTheme="majorHAnsi" w:cstheme="majorHAnsi"/>
                <w:sz w:val="22"/>
              </w:rPr>
            </w:pPr>
          </w:p>
        </w:tc>
      </w:tr>
      <w:tr w:rsidR="00E64CD8" w:rsidRPr="007D5FB0" w14:paraId="4B75C852" w14:textId="77777777" w:rsidTr="00556BF4">
        <w:tc>
          <w:tcPr>
            <w:tcW w:w="9016" w:type="dxa"/>
          </w:tcPr>
          <w:p w14:paraId="60CC6397" w14:textId="77777777" w:rsidR="00E64CD8" w:rsidRPr="007D616B" w:rsidRDefault="00E64CD8" w:rsidP="00556BF4">
            <w:pPr>
              <w:rPr>
                <w:rFonts w:asciiTheme="majorHAnsi" w:hAnsiTheme="majorHAnsi" w:cstheme="majorHAnsi"/>
                <w:b w:val="0"/>
                <w:bCs/>
                <w:color w:val="auto"/>
                <w:sz w:val="22"/>
              </w:rPr>
            </w:pPr>
            <w:r w:rsidRPr="007D616B">
              <w:rPr>
                <w:rFonts w:asciiTheme="majorHAnsi" w:hAnsiTheme="majorHAnsi" w:cstheme="majorHAnsi"/>
                <w:b w:val="0"/>
                <w:bCs/>
                <w:color w:val="auto"/>
                <w:sz w:val="22"/>
              </w:rPr>
              <w:t>Word Reference.</w:t>
            </w:r>
          </w:p>
          <w:p w14:paraId="1C15937D" w14:textId="77777777" w:rsidR="00E64CD8" w:rsidRPr="007D5FB0" w:rsidRDefault="00E64CD8" w:rsidP="00556BF4">
            <w:pPr>
              <w:rPr>
                <w:rFonts w:asciiTheme="majorHAnsi" w:hAnsiTheme="majorHAnsi" w:cstheme="majorHAnsi"/>
                <w:sz w:val="22"/>
              </w:rPr>
            </w:pPr>
          </w:p>
          <w:p w14:paraId="02C7F104" w14:textId="77777777" w:rsidR="00E64CD8" w:rsidRPr="007D5FB0" w:rsidRDefault="00E64CD8" w:rsidP="00556BF4">
            <w:pPr>
              <w:rPr>
                <w:rFonts w:asciiTheme="majorHAnsi" w:hAnsiTheme="majorHAnsi" w:cstheme="majorHAnsi"/>
                <w:sz w:val="22"/>
              </w:rPr>
            </w:pPr>
          </w:p>
        </w:tc>
      </w:tr>
      <w:tr w:rsidR="00E64CD8" w:rsidRPr="007D5FB0" w14:paraId="254B45E6" w14:textId="77777777" w:rsidTr="00556BF4">
        <w:tc>
          <w:tcPr>
            <w:tcW w:w="9016" w:type="dxa"/>
            <w:shd w:val="clear" w:color="auto" w:fill="CCFFFF"/>
          </w:tcPr>
          <w:p w14:paraId="0092CF88" w14:textId="77777777" w:rsidR="00E64CD8" w:rsidRPr="007D5FB0" w:rsidRDefault="00E64CD8" w:rsidP="00556BF4">
            <w:pPr>
              <w:rPr>
                <w:rFonts w:asciiTheme="majorHAnsi" w:hAnsiTheme="majorHAnsi" w:cstheme="majorHAnsi"/>
                <w:sz w:val="22"/>
              </w:rPr>
            </w:pPr>
            <w:r w:rsidRPr="007D5FB0">
              <w:rPr>
                <w:rFonts w:asciiTheme="majorHAnsi" w:hAnsiTheme="majorHAnsi" w:cstheme="majorHAnsi"/>
                <w:sz w:val="22"/>
              </w:rPr>
              <w:t>Enrichment Experiences which will help to develop and broaden my knowledge and skills further (including reading):</w:t>
            </w:r>
          </w:p>
          <w:p w14:paraId="1B304171" w14:textId="77777777" w:rsidR="00E64CD8" w:rsidRPr="007D5FB0" w:rsidRDefault="00E64CD8" w:rsidP="00556BF4">
            <w:pPr>
              <w:rPr>
                <w:rFonts w:asciiTheme="majorHAnsi" w:hAnsiTheme="majorHAnsi" w:cstheme="majorHAnsi"/>
                <w:sz w:val="22"/>
              </w:rPr>
            </w:pPr>
          </w:p>
        </w:tc>
      </w:tr>
      <w:tr w:rsidR="00E64CD8" w:rsidRPr="007D5FB0" w14:paraId="235AA678" w14:textId="77777777" w:rsidTr="00556BF4">
        <w:trPr>
          <w:trHeight w:val="165"/>
        </w:trPr>
        <w:tc>
          <w:tcPr>
            <w:tcW w:w="9016" w:type="dxa"/>
          </w:tcPr>
          <w:p w14:paraId="53C55039" w14:textId="77777777" w:rsidR="00E64CD8" w:rsidRPr="007D616B" w:rsidRDefault="00E64CD8" w:rsidP="00556BF4">
            <w:pPr>
              <w:rPr>
                <w:rFonts w:asciiTheme="majorHAnsi" w:hAnsiTheme="majorHAnsi" w:cstheme="majorHAnsi"/>
                <w:b w:val="0"/>
                <w:bCs/>
                <w:color w:val="auto"/>
                <w:sz w:val="22"/>
                <w:lang w:val="fr-FR"/>
              </w:rPr>
            </w:pPr>
            <w:r w:rsidRPr="007D616B">
              <w:rPr>
                <w:rFonts w:asciiTheme="majorHAnsi" w:hAnsiTheme="majorHAnsi" w:cstheme="majorHAnsi"/>
                <w:b w:val="0"/>
                <w:bCs/>
                <w:color w:val="auto"/>
                <w:sz w:val="22"/>
                <w:lang w:val="fr-FR"/>
              </w:rPr>
              <w:t>French films, e.g. Les Choristes, La Gloire de mon Père.</w:t>
            </w:r>
          </w:p>
          <w:p w14:paraId="421B10A7" w14:textId="77777777" w:rsidR="00E64CD8" w:rsidRPr="007D616B" w:rsidRDefault="00E64CD8" w:rsidP="00556BF4">
            <w:pPr>
              <w:rPr>
                <w:rFonts w:asciiTheme="majorHAnsi" w:hAnsiTheme="majorHAnsi" w:cstheme="majorHAnsi"/>
                <w:b w:val="0"/>
                <w:bCs/>
                <w:color w:val="auto"/>
                <w:sz w:val="22"/>
                <w:lang w:val="fr-FR"/>
              </w:rPr>
            </w:pPr>
          </w:p>
        </w:tc>
      </w:tr>
    </w:tbl>
    <w:p w14:paraId="2EF2402F" w14:textId="77777777" w:rsidR="00807DCB" w:rsidRPr="007D5FB0" w:rsidRDefault="00807DCB" w:rsidP="00DF027C">
      <w:pPr>
        <w:rPr>
          <w:rFonts w:asciiTheme="majorHAnsi" w:hAnsiTheme="majorHAnsi" w:cstheme="majorHAnsi"/>
          <w:b w:val="0"/>
          <w:bCs/>
          <w:sz w:val="22"/>
        </w:rPr>
      </w:pPr>
    </w:p>
    <w:sectPr w:rsidR="00807DCB" w:rsidRPr="007D5FB0" w:rsidSect="00E909B2">
      <w:footerReference w:type="default" r:id="rId397"/>
      <w:pgSz w:w="12240" w:h="15840"/>
      <w:pgMar w:top="720" w:right="1152" w:bottom="720" w:left="1152" w:header="0" w:footer="288"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61C4D" w14:textId="77777777" w:rsidR="00D43EFC" w:rsidRDefault="00D43EFC">
      <w:r>
        <w:separator/>
      </w:r>
    </w:p>
    <w:p w14:paraId="52A88373" w14:textId="77777777" w:rsidR="00D43EFC" w:rsidRDefault="00D43EFC"/>
    <w:p w14:paraId="25C7A593" w14:textId="77777777" w:rsidR="00D43EFC" w:rsidRDefault="00D43EFC"/>
  </w:endnote>
  <w:endnote w:type="continuationSeparator" w:id="0">
    <w:p w14:paraId="4C12D935" w14:textId="77777777" w:rsidR="00D43EFC" w:rsidRDefault="00D43EFC">
      <w:r>
        <w:continuationSeparator/>
      </w:r>
    </w:p>
    <w:p w14:paraId="0A2397B4" w14:textId="77777777" w:rsidR="00D43EFC" w:rsidRDefault="00D43EFC"/>
    <w:p w14:paraId="127F98E1" w14:textId="77777777" w:rsidR="00D43EFC" w:rsidRDefault="00D43E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MT">
    <w:altName w:val="Heiti TC Light"/>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231423"/>
      <w:docPartObj>
        <w:docPartGallery w:val="Page Numbers (Bottom of Page)"/>
        <w:docPartUnique/>
      </w:docPartObj>
    </w:sdtPr>
    <w:sdtEndPr>
      <w:rPr>
        <w:noProof/>
      </w:rPr>
    </w:sdtEndPr>
    <w:sdtContent>
      <w:p w14:paraId="26B51986" w14:textId="182AB5D4" w:rsidR="000E38C5" w:rsidRDefault="000E38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3F7366" w14:textId="77777777" w:rsidR="000E38C5" w:rsidRDefault="000E38C5">
    <w:pPr>
      <w:pStyle w:val="Footer"/>
    </w:pPr>
  </w:p>
  <w:p w14:paraId="6FCBBBE6" w14:textId="77777777" w:rsidR="000E38C5" w:rsidRDefault="000E38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50AD2" w14:textId="77777777" w:rsidR="00D43EFC" w:rsidRDefault="00D43EFC">
      <w:r>
        <w:separator/>
      </w:r>
    </w:p>
    <w:p w14:paraId="21FCCFA4" w14:textId="77777777" w:rsidR="00D43EFC" w:rsidRDefault="00D43EFC"/>
    <w:p w14:paraId="7AB686A3" w14:textId="77777777" w:rsidR="00D43EFC" w:rsidRDefault="00D43EFC"/>
  </w:footnote>
  <w:footnote w:type="continuationSeparator" w:id="0">
    <w:p w14:paraId="1BDE35A6" w14:textId="77777777" w:rsidR="00D43EFC" w:rsidRDefault="00D43EFC">
      <w:r>
        <w:continuationSeparator/>
      </w:r>
    </w:p>
    <w:p w14:paraId="36BCEFAE" w14:textId="77777777" w:rsidR="00D43EFC" w:rsidRDefault="00D43EFC"/>
    <w:p w14:paraId="0943BFE7" w14:textId="77777777" w:rsidR="00D43EFC" w:rsidRDefault="00D43EF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0C32"/>
    <w:multiLevelType w:val="hybridMultilevel"/>
    <w:tmpl w:val="81007C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193860"/>
    <w:multiLevelType w:val="hybridMultilevel"/>
    <w:tmpl w:val="D9C280F8"/>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2" w15:restartNumberingAfterBreak="0">
    <w:nsid w:val="02540D89"/>
    <w:multiLevelType w:val="hybridMultilevel"/>
    <w:tmpl w:val="C1FC7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13416"/>
    <w:multiLevelType w:val="hybridMultilevel"/>
    <w:tmpl w:val="006A4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C76BFE"/>
    <w:multiLevelType w:val="hybridMultilevel"/>
    <w:tmpl w:val="5232D21E"/>
    <w:lvl w:ilvl="0" w:tplc="A3E074E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746D5C"/>
    <w:multiLevelType w:val="hybridMultilevel"/>
    <w:tmpl w:val="4002E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1247CD"/>
    <w:multiLevelType w:val="hybridMultilevel"/>
    <w:tmpl w:val="AFEC95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8CE6838"/>
    <w:multiLevelType w:val="hybridMultilevel"/>
    <w:tmpl w:val="FADA23F4"/>
    <w:lvl w:ilvl="0" w:tplc="3B50B4D2">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8D213DC"/>
    <w:multiLevelType w:val="hybridMultilevel"/>
    <w:tmpl w:val="2D580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DF0CEF"/>
    <w:multiLevelType w:val="hybridMultilevel"/>
    <w:tmpl w:val="98F44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2177B6"/>
    <w:multiLevelType w:val="hybridMultilevel"/>
    <w:tmpl w:val="90BE2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970265"/>
    <w:multiLevelType w:val="hybridMultilevel"/>
    <w:tmpl w:val="300A5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524A77"/>
    <w:multiLevelType w:val="hybridMultilevel"/>
    <w:tmpl w:val="E3D87B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0CE61088"/>
    <w:multiLevelType w:val="hybridMultilevel"/>
    <w:tmpl w:val="B2201C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0DEB2FD6"/>
    <w:multiLevelType w:val="hybridMultilevel"/>
    <w:tmpl w:val="79BA4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366C89"/>
    <w:multiLevelType w:val="hybridMultilevel"/>
    <w:tmpl w:val="72FCC0E4"/>
    <w:lvl w:ilvl="0" w:tplc="E47CEC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0F5F627F"/>
    <w:multiLevelType w:val="multilevel"/>
    <w:tmpl w:val="F046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DD490D"/>
    <w:multiLevelType w:val="multilevel"/>
    <w:tmpl w:val="91F4A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06643E7"/>
    <w:multiLevelType w:val="hybridMultilevel"/>
    <w:tmpl w:val="61E29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AE05BA"/>
    <w:multiLevelType w:val="hybridMultilevel"/>
    <w:tmpl w:val="9BEAC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185AC0"/>
    <w:multiLevelType w:val="hybridMultilevel"/>
    <w:tmpl w:val="70C0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6C6719"/>
    <w:multiLevelType w:val="hybridMultilevel"/>
    <w:tmpl w:val="44D862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2E93A95"/>
    <w:multiLevelType w:val="hybridMultilevel"/>
    <w:tmpl w:val="51189C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137D4523"/>
    <w:multiLevelType w:val="hybridMultilevel"/>
    <w:tmpl w:val="EFCE7978"/>
    <w:lvl w:ilvl="0" w:tplc="E97E089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39020CA"/>
    <w:multiLevelType w:val="hybridMultilevel"/>
    <w:tmpl w:val="17544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3C35397"/>
    <w:multiLevelType w:val="hybridMultilevel"/>
    <w:tmpl w:val="F8A80170"/>
    <w:lvl w:ilvl="0" w:tplc="08090001">
      <w:start w:val="1"/>
      <w:numFmt w:val="bullet"/>
      <w:lvlText w:val=""/>
      <w:lvlJc w:val="left"/>
      <w:pPr>
        <w:ind w:left="2254" w:hanging="360"/>
      </w:pPr>
      <w:rPr>
        <w:rFonts w:ascii="Symbol" w:hAnsi="Symbol" w:hint="default"/>
      </w:rPr>
    </w:lvl>
    <w:lvl w:ilvl="1" w:tplc="08090003" w:tentative="1">
      <w:start w:val="1"/>
      <w:numFmt w:val="bullet"/>
      <w:lvlText w:val="o"/>
      <w:lvlJc w:val="left"/>
      <w:pPr>
        <w:ind w:left="2974" w:hanging="360"/>
      </w:pPr>
      <w:rPr>
        <w:rFonts w:ascii="Courier New" w:hAnsi="Courier New" w:cs="Courier New" w:hint="default"/>
      </w:rPr>
    </w:lvl>
    <w:lvl w:ilvl="2" w:tplc="08090005" w:tentative="1">
      <w:start w:val="1"/>
      <w:numFmt w:val="bullet"/>
      <w:lvlText w:val=""/>
      <w:lvlJc w:val="left"/>
      <w:pPr>
        <w:ind w:left="3694" w:hanging="360"/>
      </w:pPr>
      <w:rPr>
        <w:rFonts w:ascii="Wingdings" w:hAnsi="Wingdings" w:hint="default"/>
      </w:rPr>
    </w:lvl>
    <w:lvl w:ilvl="3" w:tplc="08090001" w:tentative="1">
      <w:start w:val="1"/>
      <w:numFmt w:val="bullet"/>
      <w:lvlText w:val=""/>
      <w:lvlJc w:val="left"/>
      <w:pPr>
        <w:ind w:left="4414" w:hanging="360"/>
      </w:pPr>
      <w:rPr>
        <w:rFonts w:ascii="Symbol" w:hAnsi="Symbol" w:hint="default"/>
      </w:rPr>
    </w:lvl>
    <w:lvl w:ilvl="4" w:tplc="08090003" w:tentative="1">
      <w:start w:val="1"/>
      <w:numFmt w:val="bullet"/>
      <w:lvlText w:val="o"/>
      <w:lvlJc w:val="left"/>
      <w:pPr>
        <w:ind w:left="5134" w:hanging="360"/>
      </w:pPr>
      <w:rPr>
        <w:rFonts w:ascii="Courier New" w:hAnsi="Courier New" w:cs="Courier New" w:hint="default"/>
      </w:rPr>
    </w:lvl>
    <w:lvl w:ilvl="5" w:tplc="08090005" w:tentative="1">
      <w:start w:val="1"/>
      <w:numFmt w:val="bullet"/>
      <w:lvlText w:val=""/>
      <w:lvlJc w:val="left"/>
      <w:pPr>
        <w:ind w:left="5854" w:hanging="360"/>
      </w:pPr>
      <w:rPr>
        <w:rFonts w:ascii="Wingdings" w:hAnsi="Wingdings" w:hint="default"/>
      </w:rPr>
    </w:lvl>
    <w:lvl w:ilvl="6" w:tplc="08090001" w:tentative="1">
      <w:start w:val="1"/>
      <w:numFmt w:val="bullet"/>
      <w:lvlText w:val=""/>
      <w:lvlJc w:val="left"/>
      <w:pPr>
        <w:ind w:left="6574" w:hanging="360"/>
      </w:pPr>
      <w:rPr>
        <w:rFonts w:ascii="Symbol" w:hAnsi="Symbol" w:hint="default"/>
      </w:rPr>
    </w:lvl>
    <w:lvl w:ilvl="7" w:tplc="08090003" w:tentative="1">
      <w:start w:val="1"/>
      <w:numFmt w:val="bullet"/>
      <w:lvlText w:val="o"/>
      <w:lvlJc w:val="left"/>
      <w:pPr>
        <w:ind w:left="7294" w:hanging="360"/>
      </w:pPr>
      <w:rPr>
        <w:rFonts w:ascii="Courier New" w:hAnsi="Courier New" w:cs="Courier New" w:hint="default"/>
      </w:rPr>
    </w:lvl>
    <w:lvl w:ilvl="8" w:tplc="08090005" w:tentative="1">
      <w:start w:val="1"/>
      <w:numFmt w:val="bullet"/>
      <w:lvlText w:val=""/>
      <w:lvlJc w:val="left"/>
      <w:pPr>
        <w:ind w:left="8014" w:hanging="360"/>
      </w:pPr>
      <w:rPr>
        <w:rFonts w:ascii="Wingdings" w:hAnsi="Wingdings" w:hint="default"/>
      </w:rPr>
    </w:lvl>
  </w:abstractNum>
  <w:abstractNum w:abstractNumId="26" w15:restartNumberingAfterBreak="0">
    <w:nsid w:val="14DC704E"/>
    <w:multiLevelType w:val="hybridMultilevel"/>
    <w:tmpl w:val="7B68C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4FB17BD"/>
    <w:multiLevelType w:val="hybridMultilevel"/>
    <w:tmpl w:val="0A8C00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60B47BB"/>
    <w:multiLevelType w:val="hybridMultilevel"/>
    <w:tmpl w:val="17BE4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62D5F71"/>
    <w:multiLevelType w:val="hybridMultilevel"/>
    <w:tmpl w:val="FE887062"/>
    <w:lvl w:ilvl="0" w:tplc="CCDA468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16A3154F"/>
    <w:multiLevelType w:val="hybridMultilevel"/>
    <w:tmpl w:val="603C55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16DA5A75"/>
    <w:multiLevelType w:val="hybridMultilevel"/>
    <w:tmpl w:val="F28E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7F429E1"/>
    <w:multiLevelType w:val="multilevel"/>
    <w:tmpl w:val="A5CC0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84C477B"/>
    <w:multiLevelType w:val="hybridMultilevel"/>
    <w:tmpl w:val="10E46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8A82577"/>
    <w:multiLevelType w:val="hybridMultilevel"/>
    <w:tmpl w:val="0F523E86"/>
    <w:lvl w:ilvl="0" w:tplc="EC6A50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CC2818"/>
    <w:multiLevelType w:val="hybridMultilevel"/>
    <w:tmpl w:val="AADC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D63A93"/>
    <w:multiLevelType w:val="hybridMultilevel"/>
    <w:tmpl w:val="BA8C3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B7A4B78"/>
    <w:multiLevelType w:val="hybridMultilevel"/>
    <w:tmpl w:val="0C6CE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E653514"/>
    <w:multiLevelType w:val="hybridMultilevel"/>
    <w:tmpl w:val="22D0D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E803BC6"/>
    <w:multiLevelType w:val="hybridMultilevel"/>
    <w:tmpl w:val="CA581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EB83F4A"/>
    <w:multiLevelType w:val="hybridMultilevel"/>
    <w:tmpl w:val="6BBC9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100249D"/>
    <w:multiLevelType w:val="hybridMultilevel"/>
    <w:tmpl w:val="BCF0E2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221F358D"/>
    <w:multiLevelType w:val="hybridMultilevel"/>
    <w:tmpl w:val="411091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22CD5506"/>
    <w:multiLevelType w:val="hybridMultilevel"/>
    <w:tmpl w:val="0EC4D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5FA1632"/>
    <w:multiLevelType w:val="hybridMultilevel"/>
    <w:tmpl w:val="7C626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6A95C1B"/>
    <w:multiLevelType w:val="hybridMultilevel"/>
    <w:tmpl w:val="9D509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7D71971"/>
    <w:multiLevelType w:val="multilevel"/>
    <w:tmpl w:val="844A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7E65CB9"/>
    <w:multiLevelType w:val="hybridMultilevel"/>
    <w:tmpl w:val="BB74CF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2950264D"/>
    <w:multiLevelType w:val="hybridMultilevel"/>
    <w:tmpl w:val="25E66438"/>
    <w:lvl w:ilvl="0" w:tplc="4D7024F2">
      <w:start w:val="1"/>
      <w:numFmt w:val="bullet"/>
      <w:lvlText w:val="•"/>
      <w:lvlJc w:val="left"/>
      <w:pPr>
        <w:tabs>
          <w:tab w:val="num" w:pos="720"/>
        </w:tabs>
        <w:ind w:left="720" w:hanging="360"/>
      </w:pPr>
      <w:rPr>
        <w:rFonts w:ascii="Arial" w:hAnsi="Arial" w:hint="default"/>
      </w:rPr>
    </w:lvl>
    <w:lvl w:ilvl="1" w:tplc="C53E70F2" w:tentative="1">
      <w:start w:val="1"/>
      <w:numFmt w:val="bullet"/>
      <w:lvlText w:val="•"/>
      <w:lvlJc w:val="left"/>
      <w:pPr>
        <w:tabs>
          <w:tab w:val="num" w:pos="1440"/>
        </w:tabs>
        <w:ind w:left="1440" w:hanging="360"/>
      </w:pPr>
      <w:rPr>
        <w:rFonts w:ascii="Arial" w:hAnsi="Arial" w:hint="default"/>
      </w:rPr>
    </w:lvl>
    <w:lvl w:ilvl="2" w:tplc="5C78C2D2" w:tentative="1">
      <w:start w:val="1"/>
      <w:numFmt w:val="bullet"/>
      <w:lvlText w:val="•"/>
      <w:lvlJc w:val="left"/>
      <w:pPr>
        <w:tabs>
          <w:tab w:val="num" w:pos="2160"/>
        </w:tabs>
        <w:ind w:left="2160" w:hanging="360"/>
      </w:pPr>
      <w:rPr>
        <w:rFonts w:ascii="Arial" w:hAnsi="Arial" w:hint="default"/>
      </w:rPr>
    </w:lvl>
    <w:lvl w:ilvl="3" w:tplc="8C1C95F6" w:tentative="1">
      <w:start w:val="1"/>
      <w:numFmt w:val="bullet"/>
      <w:lvlText w:val="•"/>
      <w:lvlJc w:val="left"/>
      <w:pPr>
        <w:tabs>
          <w:tab w:val="num" w:pos="2880"/>
        </w:tabs>
        <w:ind w:left="2880" w:hanging="360"/>
      </w:pPr>
      <w:rPr>
        <w:rFonts w:ascii="Arial" w:hAnsi="Arial" w:hint="default"/>
      </w:rPr>
    </w:lvl>
    <w:lvl w:ilvl="4" w:tplc="7B1ECEBE" w:tentative="1">
      <w:start w:val="1"/>
      <w:numFmt w:val="bullet"/>
      <w:lvlText w:val="•"/>
      <w:lvlJc w:val="left"/>
      <w:pPr>
        <w:tabs>
          <w:tab w:val="num" w:pos="3600"/>
        </w:tabs>
        <w:ind w:left="3600" w:hanging="360"/>
      </w:pPr>
      <w:rPr>
        <w:rFonts w:ascii="Arial" w:hAnsi="Arial" w:hint="default"/>
      </w:rPr>
    </w:lvl>
    <w:lvl w:ilvl="5" w:tplc="FAF2D720" w:tentative="1">
      <w:start w:val="1"/>
      <w:numFmt w:val="bullet"/>
      <w:lvlText w:val="•"/>
      <w:lvlJc w:val="left"/>
      <w:pPr>
        <w:tabs>
          <w:tab w:val="num" w:pos="4320"/>
        </w:tabs>
        <w:ind w:left="4320" w:hanging="360"/>
      </w:pPr>
      <w:rPr>
        <w:rFonts w:ascii="Arial" w:hAnsi="Arial" w:hint="default"/>
      </w:rPr>
    </w:lvl>
    <w:lvl w:ilvl="6" w:tplc="694CF3D8" w:tentative="1">
      <w:start w:val="1"/>
      <w:numFmt w:val="bullet"/>
      <w:lvlText w:val="•"/>
      <w:lvlJc w:val="left"/>
      <w:pPr>
        <w:tabs>
          <w:tab w:val="num" w:pos="5040"/>
        </w:tabs>
        <w:ind w:left="5040" w:hanging="360"/>
      </w:pPr>
      <w:rPr>
        <w:rFonts w:ascii="Arial" w:hAnsi="Arial" w:hint="default"/>
      </w:rPr>
    </w:lvl>
    <w:lvl w:ilvl="7" w:tplc="7038AC3C" w:tentative="1">
      <w:start w:val="1"/>
      <w:numFmt w:val="bullet"/>
      <w:lvlText w:val="•"/>
      <w:lvlJc w:val="left"/>
      <w:pPr>
        <w:tabs>
          <w:tab w:val="num" w:pos="5760"/>
        </w:tabs>
        <w:ind w:left="5760" w:hanging="360"/>
      </w:pPr>
      <w:rPr>
        <w:rFonts w:ascii="Arial" w:hAnsi="Arial" w:hint="default"/>
      </w:rPr>
    </w:lvl>
    <w:lvl w:ilvl="8" w:tplc="FE942180"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2B8F4A01"/>
    <w:multiLevelType w:val="hybridMultilevel"/>
    <w:tmpl w:val="9826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CA32CB1"/>
    <w:multiLevelType w:val="hybridMultilevel"/>
    <w:tmpl w:val="6F20A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F2E3C18"/>
    <w:multiLevelType w:val="hybridMultilevel"/>
    <w:tmpl w:val="6B004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FFF093B"/>
    <w:multiLevelType w:val="hybridMultilevel"/>
    <w:tmpl w:val="A9DA9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0E21439"/>
    <w:multiLevelType w:val="hybridMultilevel"/>
    <w:tmpl w:val="D4CE8F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15015A3"/>
    <w:multiLevelType w:val="hybridMultilevel"/>
    <w:tmpl w:val="77BC0D9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18B6009"/>
    <w:multiLevelType w:val="hybridMultilevel"/>
    <w:tmpl w:val="FC5C0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1FB228E"/>
    <w:multiLevelType w:val="hybridMultilevel"/>
    <w:tmpl w:val="ACD03E24"/>
    <w:lvl w:ilvl="0" w:tplc="08090001">
      <w:start w:val="1"/>
      <w:numFmt w:val="bullet"/>
      <w:lvlText w:val=""/>
      <w:lvlJc w:val="left"/>
      <w:pPr>
        <w:ind w:left="798" w:hanging="360"/>
      </w:pPr>
      <w:rPr>
        <w:rFonts w:ascii="Symbol" w:hAnsi="Symbol" w:hint="default"/>
      </w:rPr>
    </w:lvl>
    <w:lvl w:ilvl="1" w:tplc="08090003" w:tentative="1">
      <w:start w:val="1"/>
      <w:numFmt w:val="bullet"/>
      <w:lvlText w:val="o"/>
      <w:lvlJc w:val="left"/>
      <w:pPr>
        <w:ind w:left="1518" w:hanging="360"/>
      </w:pPr>
      <w:rPr>
        <w:rFonts w:ascii="Courier New" w:hAnsi="Courier New" w:cs="Courier New" w:hint="default"/>
      </w:rPr>
    </w:lvl>
    <w:lvl w:ilvl="2" w:tplc="08090005" w:tentative="1">
      <w:start w:val="1"/>
      <w:numFmt w:val="bullet"/>
      <w:lvlText w:val=""/>
      <w:lvlJc w:val="left"/>
      <w:pPr>
        <w:ind w:left="2238" w:hanging="360"/>
      </w:pPr>
      <w:rPr>
        <w:rFonts w:ascii="Wingdings" w:hAnsi="Wingdings" w:hint="default"/>
      </w:rPr>
    </w:lvl>
    <w:lvl w:ilvl="3" w:tplc="08090001" w:tentative="1">
      <w:start w:val="1"/>
      <w:numFmt w:val="bullet"/>
      <w:lvlText w:val=""/>
      <w:lvlJc w:val="left"/>
      <w:pPr>
        <w:ind w:left="2958" w:hanging="360"/>
      </w:pPr>
      <w:rPr>
        <w:rFonts w:ascii="Symbol" w:hAnsi="Symbol" w:hint="default"/>
      </w:rPr>
    </w:lvl>
    <w:lvl w:ilvl="4" w:tplc="08090003" w:tentative="1">
      <w:start w:val="1"/>
      <w:numFmt w:val="bullet"/>
      <w:lvlText w:val="o"/>
      <w:lvlJc w:val="left"/>
      <w:pPr>
        <w:ind w:left="3678" w:hanging="360"/>
      </w:pPr>
      <w:rPr>
        <w:rFonts w:ascii="Courier New" w:hAnsi="Courier New" w:cs="Courier New" w:hint="default"/>
      </w:rPr>
    </w:lvl>
    <w:lvl w:ilvl="5" w:tplc="08090005" w:tentative="1">
      <w:start w:val="1"/>
      <w:numFmt w:val="bullet"/>
      <w:lvlText w:val=""/>
      <w:lvlJc w:val="left"/>
      <w:pPr>
        <w:ind w:left="4398" w:hanging="360"/>
      </w:pPr>
      <w:rPr>
        <w:rFonts w:ascii="Wingdings" w:hAnsi="Wingdings" w:hint="default"/>
      </w:rPr>
    </w:lvl>
    <w:lvl w:ilvl="6" w:tplc="08090001" w:tentative="1">
      <w:start w:val="1"/>
      <w:numFmt w:val="bullet"/>
      <w:lvlText w:val=""/>
      <w:lvlJc w:val="left"/>
      <w:pPr>
        <w:ind w:left="5118" w:hanging="360"/>
      </w:pPr>
      <w:rPr>
        <w:rFonts w:ascii="Symbol" w:hAnsi="Symbol" w:hint="default"/>
      </w:rPr>
    </w:lvl>
    <w:lvl w:ilvl="7" w:tplc="08090003" w:tentative="1">
      <w:start w:val="1"/>
      <w:numFmt w:val="bullet"/>
      <w:lvlText w:val="o"/>
      <w:lvlJc w:val="left"/>
      <w:pPr>
        <w:ind w:left="5838" w:hanging="360"/>
      </w:pPr>
      <w:rPr>
        <w:rFonts w:ascii="Courier New" w:hAnsi="Courier New" w:cs="Courier New" w:hint="default"/>
      </w:rPr>
    </w:lvl>
    <w:lvl w:ilvl="8" w:tplc="08090005" w:tentative="1">
      <w:start w:val="1"/>
      <w:numFmt w:val="bullet"/>
      <w:lvlText w:val=""/>
      <w:lvlJc w:val="left"/>
      <w:pPr>
        <w:ind w:left="6558" w:hanging="360"/>
      </w:pPr>
      <w:rPr>
        <w:rFonts w:ascii="Wingdings" w:hAnsi="Wingdings" w:hint="default"/>
      </w:rPr>
    </w:lvl>
  </w:abstractNum>
  <w:abstractNum w:abstractNumId="57" w15:restartNumberingAfterBreak="0">
    <w:nsid w:val="33103881"/>
    <w:multiLevelType w:val="hybridMultilevel"/>
    <w:tmpl w:val="C88665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332D111E"/>
    <w:multiLevelType w:val="hybridMultilevel"/>
    <w:tmpl w:val="C8E23C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34542CC7"/>
    <w:multiLevelType w:val="hybridMultilevel"/>
    <w:tmpl w:val="3050E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4DD52C1"/>
    <w:multiLevelType w:val="hybridMultilevel"/>
    <w:tmpl w:val="E7986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5466F1B"/>
    <w:multiLevelType w:val="hybridMultilevel"/>
    <w:tmpl w:val="3A9C0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AE402DD"/>
    <w:multiLevelType w:val="hybridMultilevel"/>
    <w:tmpl w:val="317CA7A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3" w15:restartNumberingAfterBreak="0">
    <w:nsid w:val="3BD81C50"/>
    <w:multiLevelType w:val="hybridMultilevel"/>
    <w:tmpl w:val="D49CEB24"/>
    <w:lvl w:ilvl="0" w:tplc="08090001">
      <w:start w:val="1"/>
      <w:numFmt w:val="bullet"/>
      <w:lvlText w:val=""/>
      <w:lvlJc w:val="left"/>
      <w:pPr>
        <w:ind w:left="1728" w:hanging="360"/>
      </w:pPr>
      <w:rPr>
        <w:rFonts w:ascii="Symbol" w:hAnsi="Symbol" w:hint="default"/>
      </w:rPr>
    </w:lvl>
    <w:lvl w:ilvl="1" w:tplc="08090003" w:tentative="1">
      <w:start w:val="1"/>
      <w:numFmt w:val="bullet"/>
      <w:lvlText w:val="o"/>
      <w:lvlJc w:val="left"/>
      <w:pPr>
        <w:ind w:left="2448" w:hanging="360"/>
      </w:pPr>
      <w:rPr>
        <w:rFonts w:ascii="Courier New" w:hAnsi="Courier New" w:cs="Courier New" w:hint="default"/>
      </w:rPr>
    </w:lvl>
    <w:lvl w:ilvl="2" w:tplc="08090005" w:tentative="1">
      <w:start w:val="1"/>
      <w:numFmt w:val="bullet"/>
      <w:lvlText w:val=""/>
      <w:lvlJc w:val="left"/>
      <w:pPr>
        <w:ind w:left="3168" w:hanging="360"/>
      </w:pPr>
      <w:rPr>
        <w:rFonts w:ascii="Wingdings" w:hAnsi="Wingdings" w:hint="default"/>
      </w:rPr>
    </w:lvl>
    <w:lvl w:ilvl="3" w:tplc="08090001" w:tentative="1">
      <w:start w:val="1"/>
      <w:numFmt w:val="bullet"/>
      <w:lvlText w:val=""/>
      <w:lvlJc w:val="left"/>
      <w:pPr>
        <w:ind w:left="3888" w:hanging="360"/>
      </w:pPr>
      <w:rPr>
        <w:rFonts w:ascii="Symbol" w:hAnsi="Symbol" w:hint="default"/>
      </w:rPr>
    </w:lvl>
    <w:lvl w:ilvl="4" w:tplc="08090003" w:tentative="1">
      <w:start w:val="1"/>
      <w:numFmt w:val="bullet"/>
      <w:lvlText w:val="o"/>
      <w:lvlJc w:val="left"/>
      <w:pPr>
        <w:ind w:left="4608" w:hanging="360"/>
      </w:pPr>
      <w:rPr>
        <w:rFonts w:ascii="Courier New" w:hAnsi="Courier New" w:cs="Courier New" w:hint="default"/>
      </w:rPr>
    </w:lvl>
    <w:lvl w:ilvl="5" w:tplc="08090005" w:tentative="1">
      <w:start w:val="1"/>
      <w:numFmt w:val="bullet"/>
      <w:lvlText w:val=""/>
      <w:lvlJc w:val="left"/>
      <w:pPr>
        <w:ind w:left="5328" w:hanging="360"/>
      </w:pPr>
      <w:rPr>
        <w:rFonts w:ascii="Wingdings" w:hAnsi="Wingdings" w:hint="default"/>
      </w:rPr>
    </w:lvl>
    <w:lvl w:ilvl="6" w:tplc="08090001" w:tentative="1">
      <w:start w:val="1"/>
      <w:numFmt w:val="bullet"/>
      <w:lvlText w:val=""/>
      <w:lvlJc w:val="left"/>
      <w:pPr>
        <w:ind w:left="6048" w:hanging="360"/>
      </w:pPr>
      <w:rPr>
        <w:rFonts w:ascii="Symbol" w:hAnsi="Symbol" w:hint="default"/>
      </w:rPr>
    </w:lvl>
    <w:lvl w:ilvl="7" w:tplc="08090003" w:tentative="1">
      <w:start w:val="1"/>
      <w:numFmt w:val="bullet"/>
      <w:lvlText w:val="o"/>
      <w:lvlJc w:val="left"/>
      <w:pPr>
        <w:ind w:left="6768" w:hanging="360"/>
      </w:pPr>
      <w:rPr>
        <w:rFonts w:ascii="Courier New" w:hAnsi="Courier New" w:cs="Courier New" w:hint="default"/>
      </w:rPr>
    </w:lvl>
    <w:lvl w:ilvl="8" w:tplc="08090005" w:tentative="1">
      <w:start w:val="1"/>
      <w:numFmt w:val="bullet"/>
      <w:lvlText w:val=""/>
      <w:lvlJc w:val="left"/>
      <w:pPr>
        <w:ind w:left="7488" w:hanging="360"/>
      </w:pPr>
      <w:rPr>
        <w:rFonts w:ascii="Wingdings" w:hAnsi="Wingdings" w:hint="default"/>
      </w:rPr>
    </w:lvl>
  </w:abstractNum>
  <w:abstractNum w:abstractNumId="64" w15:restartNumberingAfterBreak="0">
    <w:nsid w:val="3C2C1BAF"/>
    <w:multiLevelType w:val="hybridMultilevel"/>
    <w:tmpl w:val="5CAE1982"/>
    <w:lvl w:ilvl="0" w:tplc="3B50B4D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C6F250D"/>
    <w:multiLevelType w:val="hybridMultilevel"/>
    <w:tmpl w:val="2CE83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C9850EF"/>
    <w:multiLevelType w:val="hybridMultilevel"/>
    <w:tmpl w:val="DA20BEE8"/>
    <w:lvl w:ilvl="0" w:tplc="A8A6851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D7503C2"/>
    <w:multiLevelType w:val="hybridMultilevel"/>
    <w:tmpl w:val="B98A9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DA52D02"/>
    <w:multiLevelType w:val="hybridMultilevel"/>
    <w:tmpl w:val="B2E20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08609B8"/>
    <w:multiLevelType w:val="hybridMultilevel"/>
    <w:tmpl w:val="06428D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1D554FB"/>
    <w:multiLevelType w:val="hybridMultilevel"/>
    <w:tmpl w:val="EA984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30F5194"/>
    <w:multiLevelType w:val="hybridMultilevel"/>
    <w:tmpl w:val="E4841F22"/>
    <w:lvl w:ilvl="0" w:tplc="EC6A50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34144A3"/>
    <w:multiLevelType w:val="hybridMultilevel"/>
    <w:tmpl w:val="B3426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5A465ED"/>
    <w:multiLevelType w:val="hybridMultilevel"/>
    <w:tmpl w:val="DF52E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61E2BED"/>
    <w:multiLevelType w:val="hybridMultilevel"/>
    <w:tmpl w:val="D4708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70417DD"/>
    <w:multiLevelType w:val="hybridMultilevel"/>
    <w:tmpl w:val="3FD2A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8825DAA"/>
    <w:multiLevelType w:val="hybridMultilevel"/>
    <w:tmpl w:val="FC529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8F64DBF"/>
    <w:multiLevelType w:val="hybridMultilevel"/>
    <w:tmpl w:val="A1B63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90B7B81"/>
    <w:multiLevelType w:val="hybridMultilevel"/>
    <w:tmpl w:val="C8666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9435A3A"/>
    <w:multiLevelType w:val="hybridMultilevel"/>
    <w:tmpl w:val="DCD80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947643E"/>
    <w:multiLevelType w:val="hybridMultilevel"/>
    <w:tmpl w:val="D1321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9835E39"/>
    <w:multiLevelType w:val="hybridMultilevel"/>
    <w:tmpl w:val="DA5C87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2" w15:restartNumberingAfterBreak="0">
    <w:nsid w:val="49A45F88"/>
    <w:multiLevelType w:val="hybridMultilevel"/>
    <w:tmpl w:val="3A40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A70011C"/>
    <w:multiLevelType w:val="hybridMultilevel"/>
    <w:tmpl w:val="7BDAC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AE32472"/>
    <w:multiLevelType w:val="hybridMultilevel"/>
    <w:tmpl w:val="E8AA4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B412E48"/>
    <w:multiLevelType w:val="hybridMultilevel"/>
    <w:tmpl w:val="9F48059C"/>
    <w:lvl w:ilvl="0" w:tplc="ED66F11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C447F47"/>
    <w:multiLevelType w:val="hybridMultilevel"/>
    <w:tmpl w:val="18722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CA4030E"/>
    <w:multiLevelType w:val="hybridMultilevel"/>
    <w:tmpl w:val="C8D40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CE0648C"/>
    <w:multiLevelType w:val="hybridMultilevel"/>
    <w:tmpl w:val="4F084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DA03FBB"/>
    <w:multiLevelType w:val="hybridMultilevel"/>
    <w:tmpl w:val="32DEF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E154F51"/>
    <w:multiLevelType w:val="hybridMultilevel"/>
    <w:tmpl w:val="2BC8FF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1" w15:restartNumberingAfterBreak="0">
    <w:nsid w:val="4F4666DE"/>
    <w:multiLevelType w:val="hybridMultilevel"/>
    <w:tmpl w:val="2FAA0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FC50709"/>
    <w:multiLevelType w:val="hybridMultilevel"/>
    <w:tmpl w:val="6BF4D46E"/>
    <w:lvl w:ilvl="0" w:tplc="08090001">
      <w:start w:val="1"/>
      <w:numFmt w:val="bullet"/>
      <w:lvlText w:val=""/>
      <w:lvlJc w:val="left"/>
      <w:pPr>
        <w:ind w:left="130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10327F7"/>
    <w:multiLevelType w:val="hybridMultilevel"/>
    <w:tmpl w:val="222A0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4" w15:restartNumberingAfterBreak="0">
    <w:nsid w:val="528043E6"/>
    <w:multiLevelType w:val="hybridMultilevel"/>
    <w:tmpl w:val="08529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31A4488"/>
    <w:multiLevelType w:val="hybridMultilevel"/>
    <w:tmpl w:val="1C927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38C632B"/>
    <w:multiLevelType w:val="hybridMultilevel"/>
    <w:tmpl w:val="781C6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3CD3413"/>
    <w:multiLevelType w:val="hybridMultilevel"/>
    <w:tmpl w:val="0EF42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4CC5E7D"/>
    <w:multiLevelType w:val="hybridMultilevel"/>
    <w:tmpl w:val="3356B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4E06DED"/>
    <w:multiLevelType w:val="hybridMultilevel"/>
    <w:tmpl w:val="E5E2BF64"/>
    <w:lvl w:ilvl="0" w:tplc="35CE72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6CF0443"/>
    <w:multiLevelType w:val="hybridMultilevel"/>
    <w:tmpl w:val="744E2F1C"/>
    <w:lvl w:ilvl="0" w:tplc="183C1D2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6CF084D"/>
    <w:multiLevelType w:val="hybridMultilevel"/>
    <w:tmpl w:val="3B30F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B853E60"/>
    <w:multiLevelType w:val="hybridMultilevel"/>
    <w:tmpl w:val="72E88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D8A3EB2"/>
    <w:multiLevelType w:val="hybridMultilevel"/>
    <w:tmpl w:val="FFF4C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E6F16CA"/>
    <w:multiLevelType w:val="hybridMultilevel"/>
    <w:tmpl w:val="8D046B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5" w15:restartNumberingAfterBreak="0">
    <w:nsid w:val="5E855518"/>
    <w:multiLevelType w:val="hybridMultilevel"/>
    <w:tmpl w:val="797E3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F9C2D57"/>
    <w:multiLevelType w:val="hybridMultilevel"/>
    <w:tmpl w:val="25769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1EC6F65"/>
    <w:multiLevelType w:val="hybridMultilevel"/>
    <w:tmpl w:val="9E828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2326801"/>
    <w:multiLevelType w:val="hybridMultilevel"/>
    <w:tmpl w:val="CB24C9B0"/>
    <w:lvl w:ilvl="0" w:tplc="030E843E">
      <w:start w:val="1"/>
      <w:numFmt w:val="decimal"/>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2981EDA"/>
    <w:multiLevelType w:val="hybridMultilevel"/>
    <w:tmpl w:val="92B0F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2CE41D7"/>
    <w:multiLevelType w:val="hybridMultilevel"/>
    <w:tmpl w:val="9536D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4460EBD"/>
    <w:multiLevelType w:val="hybridMultilevel"/>
    <w:tmpl w:val="329E2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49D18CA"/>
    <w:multiLevelType w:val="hybridMultilevel"/>
    <w:tmpl w:val="5EB84C12"/>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13" w15:restartNumberingAfterBreak="0">
    <w:nsid w:val="64F14457"/>
    <w:multiLevelType w:val="hybridMultilevel"/>
    <w:tmpl w:val="DE1C8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57639D4"/>
    <w:multiLevelType w:val="hybridMultilevel"/>
    <w:tmpl w:val="91A8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60217E3"/>
    <w:multiLevelType w:val="hybridMultilevel"/>
    <w:tmpl w:val="28AA6C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6" w15:restartNumberingAfterBreak="0">
    <w:nsid w:val="660F0CA2"/>
    <w:multiLevelType w:val="hybridMultilevel"/>
    <w:tmpl w:val="99E0B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6687497"/>
    <w:multiLevelType w:val="hybridMultilevel"/>
    <w:tmpl w:val="F6828394"/>
    <w:lvl w:ilvl="0" w:tplc="29609F5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7614E5A"/>
    <w:multiLevelType w:val="hybridMultilevel"/>
    <w:tmpl w:val="16343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77D628B"/>
    <w:multiLevelType w:val="hybridMultilevel"/>
    <w:tmpl w:val="75AE1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80565E7"/>
    <w:multiLevelType w:val="multilevel"/>
    <w:tmpl w:val="4F14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81D629C"/>
    <w:multiLevelType w:val="hybridMultilevel"/>
    <w:tmpl w:val="23C23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9680AEB"/>
    <w:multiLevelType w:val="hybridMultilevel"/>
    <w:tmpl w:val="1E085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BB30D87"/>
    <w:multiLevelType w:val="hybridMultilevel"/>
    <w:tmpl w:val="4350DD1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6DC57B2D"/>
    <w:multiLevelType w:val="multilevel"/>
    <w:tmpl w:val="5AF8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6DFA4FF7"/>
    <w:multiLevelType w:val="hybridMultilevel"/>
    <w:tmpl w:val="FEDCC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E336D44"/>
    <w:multiLevelType w:val="hybridMultilevel"/>
    <w:tmpl w:val="2178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E4B13D1"/>
    <w:multiLevelType w:val="hybridMultilevel"/>
    <w:tmpl w:val="EDB49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E742D01"/>
    <w:multiLevelType w:val="hybridMultilevel"/>
    <w:tmpl w:val="7452D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1B322EC"/>
    <w:multiLevelType w:val="multilevel"/>
    <w:tmpl w:val="F064B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2F74ECC"/>
    <w:multiLevelType w:val="hybridMultilevel"/>
    <w:tmpl w:val="7590B4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1" w15:restartNumberingAfterBreak="0">
    <w:nsid w:val="7341575E"/>
    <w:multiLevelType w:val="hybridMultilevel"/>
    <w:tmpl w:val="12BC0C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2" w15:restartNumberingAfterBreak="0">
    <w:nsid w:val="73E6094B"/>
    <w:multiLevelType w:val="hybridMultilevel"/>
    <w:tmpl w:val="83CA4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4635841"/>
    <w:multiLevelType w:val="hybridMultilevel"/>
    <w:tmpl w:val="DEC82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4B77044"/>
    <w:multiLevelType w:val="hybridMultilevel"/>
    <w:tmpl w:val="66EE44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5" w15:restartNumberingAfterBreak="0">
    <w:nsid w:val="74EE2A99"/>
    <w:multiLevelType w:val="hybridMultilevel"/>
    <w:tmpl w:val="B28E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89F4D85"/>
    <w:multiLevelType w:val="hybridMultilevel"/>
    <w:tmpl w:val="46BAA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A0310D6"/>
    <w:multiLevelType w:val="hybridMultilevel"/>
    <w:tmpl w:val="41ACBD7E"/>
    <w:lvl w:ilvl="0" w:tplc="006A2C7A">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7B651924"/>
    <w:multiLevelType w:val="hybridMultilevel"/>
    <w:tmpl w:val="80BC2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C064A45"/>
    <w:multiLevelType w:val="hybridMultilevel"/>
    <w:tmpl w:val="13F2A7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0" w15:restartNumberingAfterBreak="0">
    <w:nsid w:val="7CFC3156"/>
    <w:multiLevelType w:val="hybridMultilevel"/>
    <w:tmpl w:val="5AC6CE8E"/>
    <w:lvl w:ilvl="0" w:tplc="048CAAB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D3651AD"/>
    <w:multiLevelType w:val="hybridMultilevel"/>
    <w:tmpl w:val="477CE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D520C6A"/>
    <w:multiLevelType w:val="hybridMultilevel"/>
    <w:tmpl w:val="FAFC3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DBA0CFD"/>
    <w:multiLevelType w:val="hybridMultilevel"/>
    <w:tmpl w:val="0E5C4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E443E15"/>
    <w:multiLevelType w:val="hybridMultilevel"/>
    <w:tmpl w:val="CBAAE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E9D1D64"/>
    <w:multiLevelType w:val="hybridMultilevel"/>
    <w:tmpl w:val="83C0B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EAD77D2"/>
    <w:multiLevelType w:val="hybridMultilevel"/>
    <w:tmpl w:val="FF1EA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FD730EE"/>
    <w:multiLevelType w:val="hybridMultilevel"/>
    <w:tmpl w:val="A62A1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0871881">
    <w:abstractNumId w:val="121"/>
  </w:num>
  <w:num w:numId="2" w16cid:durableId="1697777077">
    <w:abstractNumId w:val="40"/>
  </w:num>
  <w:num w:numId="3" w16cid:durableId="1333415395">
    <w:abstractNumId w:val="68"/>
  </w:num>
  <w:num w:numId="4" w16cid:durableId="382294348">
    <w:abstractNumId w:val="74"/>
  </w:num>
  <w:num w:numId="5" w16cid:durableId="1286961132">
    <w:abstractNumId w:val="113"/>
  </w:num>
  <w:num w:numId="6" w16cid:durableId="1585912275">
    <w:abstractNumId w:val="106"/>
  </w:num>
  <w:num w:numId="7" w16cid:durableId="455756731">
    <w:abstractNumId w:val="73"/>
  </w:num>
  <w:num w:numId="8" w16cid:durableId="931622468">
    <w:abstractNumId w:val="61"/>
  </w:num>
  <w:num w:numId="9" w16cid:durableId="472597429">
    <w:abstractNumId w:val="72"/>
  </w:num>
  <w:num w:numId="10" w16cid:durableId="1402405373">
    <w:abstractNumId w:val="114"/>
  </w:num>
  <w:num w:numId="11" w16cid:durableId="1375082906">
    <w:abstractNumId w:val="97"/>
  </w:num>
  <w:num w:numId="12" w16cid:durableId="1384450720">
    <w:abstractNumId w:val="126"/>
  </w:num>
  <w:num w:numId="13" w16cid:durableId="2087145476">
    <w:abstractNumId w:val="105"/>
  </w:num>
  <w:num w:numId="14" w16cid:durableId="2021929549">
    <w:abstractNumId w:val="124"/>
  </w:num>
  <w:num w:numId="15" w16cid:durableId="135463265">
    <w:abstractNumId w:val="129"/>
  </w:num>
  <w:num w:numId="16" w16cid:durableId="1123840291">
    <w:abstractNumId w:val="46"/>
  </w:num>
  <w:num w:numId="17" w16cid:durableId="1933004849">
    <w:abstractNumId w:val="17"/>
  </w:num>
  <w:num w:numId="18" w16cid:durableId="147864564">
    <w:abstractNumId w:val="32"/>
  </w:num>
  <w:num w:numId="19" w16cid:durableId="1990283520">
    <w:abstractNumId w:val="131"/>
  </w:num>
  <w:num w:numId="20" w16cid:durableId="1320425798">
    <w:abstractNumId w:val="93"/>
  </w:num>
  <w:num w:numId="21" w16cid:durableId="1630551857">
    <w:abstractNumId w:val="3"/>
  </w:num>
  <w:num w:numId="22" w16cid:durableId="320625570">
    <w:abstractNumId w:val="33"/>
  </w:num>
  <w:num w:numId="23" w16cid:durableId="947001901">
    <w:abstractNumId w:val="107"/>
  </w:num>
  <w:num w:numId="24" w16cid:durableId="861161854">
    <w:abstractNumId w:val="35"/>
  </w:num>
  <w:num w:numId="25" w16cid:durableId="1857189000">
    <w:abstractNumId w:val="67"/>
  </w:num>
  <w:num w:numId="26" w16cid:durableId="840513656">
    <w:abstractNumId w:val="52"/>
  </w:num>
  <w:num w:numId="27" w16cid:durableId="1359040765">
    <w:abstractNumId w:val="50"/>
  </w:num>
  <w:num w:numId="28" w16cid:durableId="192807246">
    <w:abstractNumId w:val="19"/>
  </w:num>
  <w:num w:numId="29" w16cid:durableId="1419715192">
    <w:abstractNumId w:val="18"/>
  </w:num>
  <w:num w:numId="30" w16cid:durableId="1522628295">
    <w:abstractNumId w:val="85"/>
  </w:num>
  <w:num w:numId="31" w16cid:durableId="292298100">
    <w:abstractNumId w:val="146"/>
  </w:num>
  <w:num w:numId="32" w16cid:durableId="1409182918">
    <w:abstractNumId w:val="59"/>
  </w:num>
  <w:num w:numId="33" w16cid:durableId="1794715034">
    <w:abstractNumId w:val="95"/>
  </w:num>
  <w:num w:numId="34" w16cid:durableId="1756048113">
    <w:abstractNumId w:val="111"/>
  </w:num>
  <w:num w:numId="35" w16cid:durableId="15355871">
    <w:abstractNumId w:val="88"/>
  </w:num>
  <w:num w:numId="36" w16cid:durableId="1023022010">
    <w:abstractNumId w:val="43"/>
  </w:num>
  <w:num w:numId="37" w16cid:durableId="1822431000">
    <w:abstractNumId w:val="120"/>
  </w:num>
  <w:num w:numId="38" w16cid:durableId="1716196791">
    <w:abstractNumId w:val="135"/>
  </w:num>
  <w:num w:numId="39" w16cid:durableId="2007829447">
    <w:abstractNumId w:val="47"/>
  </w:num>
  <w:num w:numId="40" w16cid:durableId="1703744431">
    <w:abstractNumId w:val="22"/>
  </w:num>
  <w:num w:numId="41" w16cid:durableId="109403012">
    <w:abstractNumId w:val="58"/>
  </w:num>
  <w:num w:numId="42" w16cid:durableId="32116872">
    <w:abstractNumId w:val="79"/>
  </w:num>
  <w:num w:numId="43" w16cid:durableId="1873806574">
    <w:abstractNumId w:val="41"/>
  </w:num>
  <w:num w:numId="44" w16cid:durableId="26758610">
    <w:abstractNumId w:val="1"/>
  </w:num>
  <w:num w:numId="45" w16cid:durableId="677461896">
    <w:abstractNumId w:val="103"/>
  </w:num>
  <w:num w:numId="46" w16cid:durableId="1538395002">
    <w:abstractNumId w:val="78"/>
  </w:num>
  <w:num w:numId="47" w16cid:durableId="1973636354">
    <w:abstractNumId w:val="145"/>
  </w:num>
  <w:num w:numId="48" w16cid:durableId="1087965319">
    <w:abstractNumId w:val="45"/>
  </w:num>
  <w:num w:numId="49" w16cid:durableId="1823812478">
    <w:abstractNumId w:val="90"/>
  </w:num>
  <w:num w:numId="50" w16cid:durableId="894003989">
    <w:abstractNumId w:val="48"/>
  </w:num>
  <w:num w:numId="51" w16cid:durableId="1674524948">
    <w:abstractNumId w:val="112"/>
  </w:num>
  <w:num w:numId="52" w16cid:durableId="1828979552">
    <w:abstractNumId w:val="99"/>
  </w:num>
  <w:num w:numId="53" w16cid:durableId="1578320521">
    <w:abstractNumId w:val="66"/>
  </w:num>
  <w:num w:numId="54" w16cid:durableId="321086587">
    <w:abstractNumId w:val="101"/>
  </w:num>
  <w:num w:numId="55" w16cid:durableId="1336112064">
    <w:abstractNumId w:val="26"/>
  </w:num>
  <w:num w:numId="56" w16cid:durableId="877930411">
    <w:abstractNumId w:val="29"/>
  </w:num>
  <w:num w:numId="57" w16cid:durableId="1321158768">
    <w:abstractNumId w:val="125"/>
  </w:num>
  <w:num w:numId="58" w16cid:durableId="1889797746">
    <w:abstractNumId w:val="0"/>
  </w:num>
  <w:num w:numId="59" w16cid:durableId="1917783122">
    <w:abstractNumId w:val="130"/>
  </w:num>
  <w:num w:numId="60" w16cid:durableId="349382857">
    <w:abstractNumId w:val="12"/>
  </w:num>
  <w:num w:numId="61" w16cid:durableId="1279140620">
    <w:abstractNumId w:val="110"/>
  </w:num>
  <w:num w:numId="62" w16cid:durableId="617225530">
    <w:abstractNumId w:val="108"/>
  </w:num>
  <w:num w:numId="63" w16cid:durableId="246235611">
    <w:abstractNumId w:val="30"/>
  </w:num>
  <w:num w:numId="64" w16cid:durableId="582372020">
    <w:abstractNumId w:val="104"/>
  </w:num>
  <w:num w:numId="65" w16cid:durableId="1717507821">
    <w:abstractNumId w:val="6"/>
  </w:num>
  <w:num w:numId="66" w16cid:durableId="970013158">
    <w:abstractNumId w:val="13"/>
  </w:num>
  <w:num w:numId="67" w16cid:durableId="1417291028">
    <w:abstractNumId w:val="115"/>
  </w:num>
  <w:num w:numId="68" w16cid:durableId="468474383">
    <w:abstractNumId w:val="92"/>
  </w:num>
  <w:num w:numId="69" w16cid:durableId="1856845790">
    <w:abstractNumId w:val="84"/>
  </w:num>
  <w:num w:numId="70" w16cid:durableId="745304117">
    <w:abstractNumId w:val="89"/>
  </w:num>
  <w:num w:numId="71" w16cid:durableId="148786970">
    <w:abstractNumId w:val="109"/>
  </w:num>
  <w:num w:numId="72" w16cid:durableId="1253515251">
    <w:abstractNumId w:val="128"/>
  </w:num>
  <w:num w:numId="73" w16cid:durableId="1169254694">
    <w:abstractNumId w:val="141"/>
  </w:num>
  <w:num w:numId="74" w16cid:durableId="180707027">
    <w:abstractNumId w:val="136"/>
  </w:num>
  <w:num w:numId="75" w16cid:durableId="420026110">
    <w:abstractNumId w:val="10"/>
  </w:num>
  <w:num w:numId="76" w16cid:durableId="714740192">
    <w:abstractNumId w:val="94"/>
  </w:num>
  <w:num w:numId="77" w16cid:durableId="951133920">
    <w:abstractNumId w:val="87"/>
  </w:num>
  <w:num w:numId="78" w16cid:durableId="14186949">
    <w:abstractNumId w:val="143"/>
  </w:num>
  <w:num w:numId="79" w16cid:durableId="1692954360">
    <w:abstractNumId w:val="65"/>
  </w:num>
  <w:num w:numId="80" w16cid:durableId="54671322">
    <w:abstractNumId w:val="23"/>
  </w:num>
  <w:num w:numId="81" w16cid:durableId="318581128">
    <w:abstractNumId w:val="140"/>
  </w:num>
  <w:num w:numId="82" w16cid:durableId="1277522731">
    <w:abstractNumId w:val="71"/>
  </w:num>
  <w:num w:numId="83" w16cid:durableId="575475139">
    <w:abstractNumId w:val="34"/>
  </w:num>
  <w:num w:numId="84" w16cid:durableId="649939741">
    <w:abstractNumId w:val="31"/>
  </w:num>
  <w:num w:numId="85" w16cid:durableId="1071462944">
    <w:abstractNumId w:val="16"/>
  </w:num>
  <w:num w:numId="86" w16cid:durableId="368190105">
    <w:abstractNumId w:val="4"/>
  </w:num>
  <w:num w:numId="87" w16cid:durableId="1397897373">
    <w:abstractNumId w:val="27"/>
  </w:num>
  <w:num w:numId="88" w16cid:durableId="339241015">
    <w:abstractNumId w:val="63"/>
  </w:num>
  <w:num w:numId="89" w16cid:durableId="1153566692">
    <w:abstractNumId w:val="100"/>
  </w:num>
  <w:num w:numId="90" w16cid:durableId="2085642243">
    <w:abstractNumId w:val="21"/>
  </w:num>
  <w:num w:numId="91" w16cid:durableId="864364900">
    <w:abstractNumId w:val="137"/>
  </w:num>
  <w:num w:numId="92" w16cid:durableId="876312403">
    <w:abstractNumId w:val="81"/>
  </w:num>
  <w:num w:numId="93" w16cid:durableId="1031807814">
    <w:abstractNumId w:val="39"/>
  </w:num>
  <w:num w:numId="94" w16cid:durableId="1641763820">
    <w:abstractNumId w:val="62"/>
  </w:num>
  <w:num w:numId="95" w16cid:durableId="506600046">
    <w:abstractNumId w:val="8"/>
  </w:num>
  <w:num w:numId="96" w16cid:durableId="455366522">
    <w:abstractNumId w:val="144"/>
  </w:num>
  <w:num w:numId="97" w16cid:durableId="1175731750">
    <w:abstractNumId w:val="57"/>
  </w:num>
  <w:num w:numId="98" w16cid:durableId="1107431973">
    <w:abstractNumId w:val="42"/>
  </w:num>
  <w:num w:numId="99" w16cid:durableId="1801729141">
    <w:abstractNumId w:val="91"/>
  </w:num>
  <w:num w:numId="100" w16cid:durableId="17898216">
    <w:abstractNumId w:val="54"/>
  </w:num>
  <w:num w:numId="101" w16cid:durableId="800417479">
    <w:abstractNumId w:val="14"/>
  </w:num>
  <w:num w:numId="102" w16cid:durableId="16467839">
    <w:abstractNumId w:val="139"/>
  </w:num>
  <w:num w:numId="103" w16cid:durableId="875848933">
    <w:abstractNumId w:val="134"/>
  </w:num>
  <w:num w:numId="104" w16cid:durableId="558977487">
    <w:abstractNumId w:val="80"/>
  </w:num>
  <w:num w:numId="105" w16cid:durableId="929698742">
    <w:abstractNumId w:val="117"/>
  </w:num>
  <w:num w:numId="106" w16cid:durableId="1216090561">
    <w:abstractNumId w:val="64"/>
  </w:num>
  <w:num w:numId="107" w16cid:durableId="566914648">
    <w:abstractNumId w:val="7"/>
  </w:num>
  <w:num w:numId="108" w16cid:durableId="114107916">
    <w:abstractNumId w:val="15"/>
  </w:num>
  <w:num w:numId="109" w16cid:durableId="215167606">
    <w:abstractNumId w:val="2"/>
  </w:num>
  <w:num w:numId="110" w16cid:durableId="767627230">
    <w:abstractNumId w:val="28"/>
  </w:num>
  <w:num w:numId="111" w16cid:durableId="1178621428">
    <w:abstractNumId w:val="142"/>
  </w:num>
  <w:num w:numId="112" w16cid:durableId="891306197">
    <w:abstractNumId w:val="122"/>
  </w:num>
  <w:num w:numId="113" w16cid:durableId="22631223">
    <w:abstractNumId w:val="123"/>
  </w:num>
  <w:num w:numId="114" w16cid:durableId="206458786">
    <w:abstractNumId w:val="53"/>
  </w:num>
  <w:num w:numId="115" w16cid:durableId="1763867679">
    <w:abstractNumId w:val="44"/>
  </w:num>
  <w:num w:numId="116" w16cid:durableId="969869884">
    <w:abstractNumId w:val="102"/>
  </w:num>
  <w:num w:numId="117" w16cid:durableId="1866940560">
    <w:abstractNumId w:val="5"/>
  </w:num>
  <w:num w:numId="118" w16cid:durableId="1169567019">
    <w:abstractNumId w:val="83"/>
  </w:num>
  <w:num w:numId="119" w16cid:durableId="18551884">
    <w:abstractNumId w:val="132"/>
  </w:num>
  <w:num w:numId="120" w16cid:durableId="497228547">
    <w:abstractNumId w:val="118"/>
  </w:num>
  <w:num w:numId="121" w16cid:durableId="285935776">
    <w:abstractNumId w:val="116"/>
  </w:num>
  <w:num w:numId="122" w16cid:durableId="1201286706">
    <w:abstractNumId w:val="76"/>
  </w:num>
  <w:num w:numId="123" w16cid:durableId="655185151">
    <w:abstractNumId w:val="133"/>
  </w:num>
  <w:num w:numId="124" w16cid:durableId="1434982278">
    <w:abstractNumId w:val="86"/>
  </w:num>
  <w:num w:numId="125" w16cid:durableId="1982299816">
    <w:abstractNumId w:val="60"/>
  </w:num>
  <w:num w:numId="126" w16cid:durableId="359091821">
    <w:abstractNumId w:val="70"/>
  </w:num>
  <w:num w:numId="127" w16cid:durableId="990059007">
    <w:abstractNumId w:val="38"/>
  </w:num>
  <w:num w:numId="128" w16cid:durableId="1530490361">
    <w:abstractNumId w:val="36"/>
  </w:num>
  <w:num w:numId="129" w16cid:durableId="922102618">
    <w:abstractNumId w:val="11"/>
  </w:num>
  <w:num w:numId="130" w16cid:durableId="1638487645">
    <w:abstractNumId w:val="77"/>
  </w:num>
  <w:num w:numId="131" w16cid:durableId="1826968994">
    <w:abstractNumId w:val="98"/>
  </w:num>
  <w:num w:numId="132" w16cid:durableId="2134785219">
    <w:abstractNumId w:val="96"/>
  </w:num>
  <w:num w:numId="133" w16cid:durableId="392318818">
    <w:abstractNumId w:val="82"/>
  </w:num>
  <w:num w:numId="134" w16cid:durableId="2044406313">
    <w:abstractNumId w:val="127"/>
  </w:num>
  <w:num w:numId="135" w16cid:durableId="790592098">
    <w:abstractNumId w:val="55"/>
  </w:num>
  <w:num w:numId="136" w16cid:durableId="1102259911">
    <w:abstractNumId w:val="37"/>
  </w:num>
  <w:num w:numId="137" w16cid:durableId="926108571">
    <w:abstractNumId w:val="147"/>
  </w:num>
  <w:num w:numId="138" w16cid:durableId="1339507509">
    <w:abstractNumId w:val="75"/>
  </w:num>
  <w:num w:numId="139" w16cid:durableId="428548845">
    <w:abstractNumId w:val="138"/>
  </w:num>
  <w:num w:numId="140" w16cid:durableId="151796568">
    <w:abstractNumId w:val="20"/>
  </w:num>
  <w:num w:numId="141" w16cid:durableId="809906038">
    <w:abstractNumId w:val="56"/>
  </w:num>
  <w:num w:numId="142" w16cid:durableId="912349785">
    <w:abstractNumId w:val="25"/>
  </w:num>
  <w:num w:numId="143" w16cid:durableId="1273054403">
    <w:abstractNumId w:val="51"/>
  </w:num>
  <w:num w:numId="144" w16cid:durableId="1986161124">
    <w:abstractNumId w:val="24"/>
  </w:num>
  <w:num w:numId="145" w16cid:durableId="323439803">
    <w:abstractNumId w:val="49"/>
  </w:num>
  <w:num w:numId="146" w16cid:durableId="353966567">
    <w:abstractNumId w:val="69"/>
  </w:num>
  <w:num w:numId="147" w16cid:durableId="70391808">
    <w:abstractNumId w:val="9"/>
  </w:num>
  <w:num w:numId="148" w16cid:durableId="920913129">
    <w:abstractNumId w:val="119"/>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0F8"/>
    <w:rsid w:val="0002482E"/>
    <w:rsid w:val="00050324"/>
    <w:rsid w:val="00055406"/>
    <w:rsid w:val="000652C0"/>
    <w:rsid w:val="000803EF"/>
    <w:rsid w:val="00087562"/>
    <w:rsid w:val="000A0150"/>
    <w:rsid w:val="000A4433"/>
    <w:rsid w:val="000E38C5"/>
    <w:rsid w:val="000E63C9"/>
    <w:rsid w:val="00130E9D"/>
    <w:rsid w:val="00150A6D"/>
    <w:rsid w:val="00185B35"/>
    <w:rsid w:val="00185E38"/>
    <w:rsid w:val="00197FEC"/>
    <w:rsid w:val="001A4B43"/>
    <w:rsid w:val="001F2BC8"/>
    <w:rsid w:val="001F5F6B"/>
    <w:rsid w:val="00243EBC"/>
    <w:rsid w:val="00246144"/>
    <w:rsid w:val="00246A35"/>
    <w:rsid w:val="00270C62"/>
    <w:rsid w:val="00284348"/>
    <w:rsid w:val="002A6AA2"/>
    <w:rsid w:val="002C0A3F"/>
    <w:rsid w:val="002D2D5D"/>
    <w:rsid w:val="002E70F8"/>
    <w:rsid w:val="002F51F5"/>
    <w:rsid w:val="00301BDC"/>
    <w:rsid w:val="00312137"/>
    <w:rsid w:val="00330359"/>
    <w:rsid w:val="0033762F"/>
    <w:rsid w:val="00362CBE"/>
    <w:rsid w:val="00366C7E"/>
    <w:rsid w:val="003815DA"/>
    <w:rsid w:val="00384EA3"/>
    <w:rsid w:val="003A1987"/>
    <w:rsid w:val="003A312F"/>
    <w:rsid w:val="003A39A1"/>
    <w:rsid w:val="003B28B0"/>
    <w:rsid w:val="003C2191"/>
    <w:rsid w:val="003C3BFF"/>
    <w:rsid w:val="003D3863"/>
    <w:rsid w:val="003E20AA"/>
    <w:rsid w:val="00406798"/>
    <w:rsid w:val="00406887"/>
    <w:rsid w:val="004110DE"/>
    <w:rsid w:val="0044085A"/>
    <w:rsid w:val="00455BCD"/>
    <w:rsid w:val="00494BA4"/>
    <w:rsid w:val="004B21A5"/>
    <w:rsid w:val="004B670E"/>
    <w:rsid w:val="005037F0"/>
    <w:rsid w:val="00516A86"/>
    <w:rsid w:val="005275F6"/>
    <w:rsid w:val="00556BF4"/>
    <w:rsid w:val="00572102"/>
    <w:rsid w:val="005A0B39"/>
    <w:rsid w:val="005B508A"/>
    <w:rsid w:val="005B7462"/>
    <w:rsid w:val="005D2868"/>
    <w:rsid w:val="005F1BB0"/>
    <w:rsid w:val="0060054C"/>
    <w:rsid w:val="00603AD3"/>
    <w:rsid w:val="00656C4D"/>
    <w:rsid w:val="0066763C"/>
    <w:rsid w:val="006845ED"/>
    <w:rsid w:val="006B2306"/>
    <w:rsid w:val="006C37C3"/>
    <w:rsid w:val="006E5716"/>
    <w:rsid w:val="0070695C"/>
    <w:rsid w:val="007302B3"/>
    <w:rsid w:val="00730733"/>
    <w:rsid w:val="00730E3A"/>
    <w:rsid w:val="00736AAF"/>
    <w:rsid w:val="0075661B"/>
    <w:rsid w:val="00762359"/>
    <w:rsid w:val="00765B2A"/>
    <w:rsid w:val="00771274"/>
    <w:rsid w:val="00783A34"/>
    <w:rsid w:val="007A0C5E"/>
    <w:rsid w:val="007A4796"/>
    <w:rsid w:val="007B01D2"/>
    <w:rsid w:val="007C6B52"/>
    <w:rsid w:val="007D16C5"/>
    <w:rsid w:val="007D5FB0"/>
    <w:rsid w:val="007D616B"/>
    <w:rsid w:val="007E5A6C"/>
    <w:rsid w:val="007E6A9A"/>
    <w:rsid w:val="00807DCB"/>
    <w:rsid w:val="00822E5B"/>
    <w:rsid w:val="00845862"/>
    <w:rsid w:val="00862FE4"/>
    <w:rsid w:val="0086389A"/>
    <w:rsid w:val="00870389"/>
    <w:rsid w:val="0087605E"/>
    <w:rsid w:val="008B1FEE"/>
    <w:rsid w:val="008B67A4"/>
    <w:rsid w:val="00903C32"/>
    <w:rsid w:val="0091121F"/>
    <w:rsid w:val="00911357"/>
    <w:rsid w:val="00916B16"/>
    <w:rsid w:val="009173B9"/>
    <w:rsid w:val="0093335D"/>
    <w:rsid w:val="0093613E"/>
    <w:rsid w:val="00943026"/>
    <w:rsid w:val="009531CA"/>
    <w:rsid w:val="00957DE3"/>
    <w:rsid w:val="00966B81"/>
    <w:rsid w:val="00972827"/>
    <w:rsid w:val="009C7720"/>
    <w:rsid w:val="009F7AFF"/>
    <w:rsid w:val="00A22368"/>
    <w:rsid w:val="00A23AFA"/>
    <w:rsid w:val="00A31B3E"/>
    <w:rsid w:val="00A532F3"/>
    <w:rsid w:val="00A60A85"/>
    <w:rsid w:val="00A8489E"/>
    <w:rsid w:val="00AC29F3"/>
    <w:rsid w:val="00B231E5"/>
    <w:rsid w:val="00B82F81"/>
    <w:rsid w:val="00B90856"/>
    <w:rsid w:val="00BD45C5"/>
    <w:rsid w:val="00BE0B19"/>
    <w:rsid w:val="00BE4EA5"/>
    <w:rsid w:val="00BF6F20"/>
    <w:rsid w:val="00C02B87"/>
    <w:rsid w:val="00C4086D"/>
    <w:rsid w:val="00CA1896"/>
    <w:rsid w:val="00CB14F4"/>
    <w:rsid w:val="00CB5B28"/>
    <w:rsid w:val="00CD6C40"/>
    <w:rsid w:val="00CD7C04"/>
    <w:rsid w:val="00CF083B"/>
    <w:rsid w:val="00CF5371"/>
    <w:rsid w:val="00D0323A"/>
    <w:rsid w:val="00D0559F"/>
    <w:rsid w:val="00D077E9"/>
    <w:rsid w:val="00D24BB3"/>
    <w:rsid w:val="00D42CB7"/>
    <w:rsid w:val="00D43EFC"/>
    <w:rsid w:val="00D5413D"/>
    <w:rsid w:val="00D570A9"/>
    <w:rsid w:val="00D60D76"/>
    <w:rsid w:val="00D70D02"/>
    <w:rsid w:val="00D770C7"/>
    <w:rsid w:val="00D86945"/>
    <w:rsid w:val="00D90290"/>
    <w:rsid w:val="00DD152F"/>
    <w:rsid w:val="00DE213F"/>
    <w:rsid w:val="00DE4CD9"/>
    <w:rsid w:val="00DF027C"/>
    <w:rsid w:val="00DF48C2"/>
    <w:rsid w:val="00DF60BD"/>
    <w:rsid w:val="00E00A32"/>
    <w:rsid w:val="00E22ACD"/>
    <w:rsid w:val="00E620B0"/>
    <w:rsid w:val="00E64CD8"/>
    <w:rsid w:val="00E81B40"/>
    <w:rsid w:val="00E909B2"/>
    <w:rsid w:val="00EA4AE4"/>
    <w:rsid w:val="00EF555B"/>
    <w:rsid w:val="00F027BB"/>
    <w:rsid w:val="00F11DCF"/>
    <w:rsid w:val="00F1614B"/>
    <w:rsid w:val="00F162EA"/>
    <w:rsid w:val="00F52D27"/>
    <w:rsid w:val="00F70A43"/>
    <w:rsid w:val="00F83527"/>
    <w:rsid w:val="00FA4E29"/>
    <w:rsid w:val="00FB722F"/>
    <w:rsid w:val="00FC53D4"/>
    <w:rsid w:val="00FD583F"/>
    <w:rsid w:val="00FD5AFB"/>
    <w:rsid w:val="00FD7488"/>
    <w:rsid w:val="00FE29A3"/>
    <w:rsid w:val="00FE4FE2"/>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F54F6"/>
  <w15:docId w15:val="{2EED9EBA-F3A8-47C4-B650-44DBB8E0F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semiHidden/>
    <w:unhideWhenUsed/>
    <w:qFormat/>
    <w:rsid w:val="006B2306"/>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semiHidden/>
    <w:unhideWhenUsed/>
    <w:qFormat/>
    <w:rsid w:val="00455BCD"/>
    <w:pPr>
      <w:keepNext/>
      <w:keepLines/>
      <w:spacing w:before="40"/>
      <w:outlineLvl w:val="3"/>
    </w:pPr>
    <w:rPr>
      <w:rFonts w:asciiTheme="majorHAnsi" w:eastAsiaTheme="majorEastAsia" w:hAnsiTheme="majorHAnsi" w:cstheme="majorBidi"/>
      <w:i/>
      <w:iCs/>
      <w:color w:val="013A5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NoSpacing">
    <w:name w:val="No Spacing"/>
    <w:link w:val="NoSpacingChar"/>
    <w:uiPriority w:val="1"/>
    <w:qFormat/>
    <w:rsid w:val="009531CA"/>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9531CA"/>
    <w:rPr>
      <w:rFonts w:eastAsiaTheme="minorEastAsia"/>
      <w:sz w:val="22"/>
      <w:szCs w:val="22"/>
    </w:rPr>
  </w:style>
  <w:style w:type="paragraph" w:styleId="ListParagraph">
    <w:name w:val="List Paragraph"/>
    <w:basedOn w:val="Normal"/>
    <w:uiPriority w:val="34"/>
    <w:qFormat/>
    <w:rsid w:val="00185E38"/>
    <w:pPr>
      <w:spacing w:after="160" w:line="259" w:lineRule="auto"/>
      <w:ind w:left="720"/>
      <w:contextualSpacing/>
    </w:pPr>
    <w:rPr>
      <w:rFonts w:eastAsiaTheme="minorHAnsi"/>
      <w:b w:val="0"/>
      <w:color w:val="auto"/>
      <w:sz w:val="22"/>
      <w:lang w:val="en-GB"/>
    </w:rPr>
  </w:style>
  <w:style w:type="character" w:styleId="Hyperlink">
    <w:name w:val="Hyperlink"/>
    <w:basedOn w:val="DefaultParagraphFont"/>
    <w:uiPriority w:val="99"/>
    <w:unhideWhenUsed/>
    <w:rsid w:val="00185E38"/>
    <w:rPr>
      <w:color w:val="3592CF" w:themeColor="hyperlink"/>
      <w:u w:val="single"/>
    </w:rPr>
  </w:style>
  <w:style w:type="character" w:customStyle="1" w:styleId="normaltextrun">
    <w:name w:val="normaltextrun"/>
    <w:basedOn w:val="DefaultParagraphFont"/>
    <w:rsid w:val="00DF48C2"/>
  </w:style>
  <w:style w:type="character" w:customStyle="1" w:styleId="eop">
    <w:name w:val="eop"/>
    <w:basedOn w:val="DefaultParagraphFont"/>
    <w:rsid w:val="00DF48C2"/>
  </w:style>
  <w:style w:type="paragraph" w:customStyle="1" w:styleId="paragraph">
    <w:name w:val="paragraph"/>
    <w:basedOn w:val="Normal"/>
    <w:rsid w:val="00DF48C2"/>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character" w:customStyle="1" w:styleId="a-size-extra-large">
    <w:name w:val="a-size-extra-large"/>
    <w:basedOn w:val="DefaultParagraphFont"/>
    <w:rsid w:val="003E20AA"/>
  </w:style>
  <w:style w:type="character" w:styleId="Strong">
    <w:name w:val="Strong"/>
    <w:basedOn w:val="DefaultParagraphFont"/>
    <w:uiPriority w:val="22"/>
    <w:qFormat/>
    <w:rsid w:val="003E20AA"/>
    <w:rPr>
      <w:b/>
      <w:bCs/>
    </w:rPr>
  </w:style>
  <w:style w:type="character" w:customStyle="1" w:styleId="Heading4Char">
    <w:name w:val="Heading 4 Char"/>
    <w:basedOn w:val="DefaultParagraphFont"/>
    <w:link w:val="Heading4"/>
    <w:uiPriority w:val="1"/>
    <w:semiHidden/>
    <w:rsid w:val="00455BCD"/>
    <w:rPr>
      <w:rFonts w:asciiTheme="majorHAnsi" w:eastAsiaTheme="majorEastAsia" w:hAnsiTheme="majorHAnsi" w:cstheme="majorBidi"/>
      <w:b/>
      <w:i/>
      <w:iCs/>
      <w:color w:val="013A57" w:themeColor="accent1" w:themeShade="BF"/>
      <w:sz w:val="28"/>
      <w:szCs w:val="22"/>
    </w:rPr>
  </w:style>
  <w:style w:type="character" w:customStyle="1" w:styleId="Heading3Char">
    <w:name w:val="Heading 3 Char"/>
    <w:basedOn w:val="DefaultParagraphFont"/>
    <w:link w:val="Heading3"/>
    <w:uiPriority w:val="5"/>
    <w:semiHidden/>
    <w:rsid w:val="006B2306"/>
    <w:rPr>
      <w:rFonts w:asciiTheme="majorHAnsi" w:eastAsiaTheme="majorEastAsia" w:hAnsiTheme="majorHAnsi" w:cstheme="majorBidi"/>
      <w:b/>
      <w:color w:val="012639" w:themeColor="accent1" w:themeShade="7F"/>
    </w:rPr>
  </w:style>
  <w:style w:type="character" w:styleId="UnresolvedMention">
    <w:name w:val="Unresolved Mention"/>
    <w:basedOn w:val="DefaultParagraphFont"/>
    <w:uiPriority w:val="99"/>
    <w:semiHidden/>
    <w:unhideWhenUsed/>
    <w:rsid w:val="00CD6C40"/>
    <w:rPr>
      <w:color w:val="605E5C"/>
      <w:shd w:val="clear" w:color="auto" w:fill="E1DFDD"/>
    </w:rPr>
  </w:style>
  <w:style w:type="character" w:styleId="FollowedHyperlink">
    <w:name w:val="FollowedHyperlink"/>
    <w:basedOn w:val="DefaultParagraphFont"/>
    <w:uiPriority w:val="99"/>
    <w:semiHidden/>
    <w:unhideWhenUsed/>
    <w:rsid w:val="00870389"/>
    <w:rPr>
      <w:color w:val="3592C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iverpoolmuseums.org.uk/international-slavery-museum" TargetMode="External"/><Relationship Id="rId299" Type="http://schemas.openxmlformats.org/officeDocument/2006/relationships/hyperlink" Target="http://www.coolgeography.co.uk" TargetMode="External"/><Relationship Id="rId21" Type="http://schemas.openxmlformats.org/officeDocument/2006/relationships/hyperlink" Target="https://mathsmadeeasy.co.uk/" TargetMode="External"/><Relationship Id="rId63" Type="http://schemas.openxmlformats.org/officeDocument/2006/relationships/hyperlink" Target="https://www.brightstarkids.com.au/blog/decorating/11-weaving-projects-for-kids/" TargetMode="External"/><Relationship Id="rId159" Type="http://schemas.openxmlformats.org/officeDocument/2006/relationships/hyperlink" Target="https://www.theguardian.com/science/" TargetMode="External"/><Relationship Id="rId324" Type="http://schemas.openxmlformats.org/officeDocument/2006/relationships/hyperlink" Target="https://www.chemistryworld.com/news/new-ordering-of-elements-could-help-find-materials-with-promising-properties/4012751.article" TargetMode="External"/><Relationship Id="rId366" Type="http://schemas.openxmlformats.org/officeDocument/2006/relationships/hyperlink" Target="https://www.educake.co.uk/" TargetMode="External"/><Relationship Id="rId170" Type="http://schemas.openxmlformats.org/officeDocument/2006/relationships/hyperlink" Target="https://online.justmaths.co.uk/" TargetMode="External"/><Relationship Id="rId226" Type="http://schemas.openxmlformats.org/officeDocument/2006/relationships/hyperlink" Target="https://www.designcouncil.org.uk/" TargetMode="External"/><Relationship Id="rId107" Type="http://schemas.openxmlformats.org/officeDocument/2006/relationships/hyperlink" Target="https://www.bbc.co.uk/bitesize/subjects/zrw76sg" TargetMode="External"/><Relationship Id="rId268" Type="http://schemas.openxmlformats.org/officeDocument/2006/relationships/hyperlink" Target="https://senecalearning.com/en-GB/" TargetMode="External"/><Relationship Id="rId289" Type="http://schemas.openxmlformats.org/officeDocument/2006/relationships/hyperlink" Target="https://www.youtube.com/watch?v=2sAEoxrushA" TargetMode="External"/><Relationship Id="rId11" Type="http://schemas.openxmlformats.org/officeDocument/2006/relationships/hyperlink" Target="http://www.bbcgoodfood.com" TargetMode="External"/><Relationship Id="rId32" Type="http://schemas.openxmlformats.org/officeDocument/2006/relationships/hyperlink" Target="http://www.mrbartonmaths.com/gcsetakeaway.htm" TargetMode="External"/><Relationship Id="rId53" Type="http://schemas.openxmlformats.org/officeDocument/2006/relationships/hyperlink" Target="http://www.mrbartonmaths.com/gcsetakeaway.htm" TargetMode="External"/><Relationship Id="rId74" Type="http://schemas.openxmlformats.org/officeDocument/2006/relationships/hyperlink" Target="https://uk.ixl.com/english/year-7" TargetMode="External"/><Relationship Id="rId128" Type="http://schemas.openxmlformats.org/officeDocument/2006/relationships/hyperlink" Target="https://www.bbc.co.uk/bitesize/topics/zyqnvcw/articles/znpq47h" TargetMode="External"/><Relationship Id="rId149" Type="http://schemas.openxmlformats.org/officeDocument/2006/relationships/hyperlink" Target="https://phet.colorado.edu/en/simulation/circuit-construction-kit-dc" TargetMode="External"/><Relationship Id="rId314" Type="http://schemas.openxmlformats.org/officeDocument/2006/relationships/hyperlink" Target="https://www.bbc.co.uk/bitesize/guides/zhnk7ty/revision/4" TargetMode="External"/><Relationship Id="rId335" Type="http://schemas.openxmlformats.org/officeDocument/2006/relationships/hyperlink" Target="https://www.youtube.com/watch?v=TQ_iCf8mzMA" TargetMode="External"/><Relationship Id="rId356" Type="http://schemas.openxmlformats.org/officeDocument/2006/relationships/hyperlink" Target="https://www.bbc.co.uk/bitesize/subjects/zs6hvcw" TargetMode="External"/><Relationship Id="rId377" Type="http://schemas.openxmlformats.org/officeDocument/2006/relationships/hyperlink" Target="https://interestingengineering.com/happy-dna-day-11-facts-about-genetic-engineering-and-why-its-important" TargetMode="External"/><Relationship Id="rId398"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books.google.co.uk/books?id" TargetMode="External"/><Relationship Id="rId160" Type="http://schemas.openxmlformats.org/officeDocument/2006/relationships/hyperlink" Target="http://www.bbcgoodfood.com" TargetMode="External"/><Relationship Id="rId181" Type="http://schemas.openxmlformats.org/officeDocument/2006/relationships/hyperlink" Target="https://mathsmadeeasy.co.uk/gcse-maths-revision/" TargetMode="External"/><Relationship Id="rId216" Type="http://schemas.openxmlformats.org/officeDocument/2006/relationships/hyperlink" Target="https://www.bbc.com/culture/columns/art" TargetMode="External"/><Relationship Id="rId237" Type="http://schemas.openxmlformats.org/officeDocument/2006/relationships/hyperlink" Target="https://wordwall.net/en-gb/community/ks4/power-and-conflict" TargetMode="External"/><Relationship Id="rId258" Type="http://schemas.openxmlformats.org/officeDocument/2006/relationships/hyperlink" Target="https://www.bbc.co.uk/bitesize/topics/zpr639q" TargetMode="External"/><Relationship Id="rId279" Type="http://schemas.openxmlformats.org/officeDocument/2006/relationships/hyperlink" Target="https://www.youtube.com/user/khanacademy/search?query=python" TargetMode="External"/><Relationship Id="rId22" Type="http://schemas.openxmlformats.org/officeDocument/2006/relationships/hyperlink" Target="http://www.mrbartonmaths.com/gcsetakeaway.htm" TargetMode="External"/><Relationship Id="rId43" Type="http://schemas.openxmlformats.org/officeDocument/2006/relationships/hyperlink" Target="http://www.mrbartonmaths.com/gcsetakeaway.htm" TargetMode="External"/><Relationship Id="rId64" Type="http://schemas.openxmlformats.org/officeDocument/2006/relationships/hyperlink" Target="https://idealme.com/20-easy-knitting-projects-every-beginner-can-do/" TargetMode="External"/><Relationship Id="rId118" Type="http://schemas.openxmlformats.org/officeDocument/2006/relationships/hyperlink" Target="https://www.bbc.co.uk/bitesize/topics/z2qj6sg" TargetMode="External"/><Relationship Id="rId139" Type="http://schemas.openxmlformats.org/officeDocument/2006/relationships/hyperlink" Target="https://www.bbc.co.uk/bitesize/guides/z27thyc/revision/1" TargetMode="External"/><Relationship Id="rId290" Type="http://schemas.openxmlformats.org/officeDocument/2006/relationships/hyperlink" Target="https://www.bing.com/videos/search?q=how+to+draw+geometrci+%5batterns&amp;qpvt=how+to+draw+geometrci+%5batterns&amp;FORM=VDRE" TargetMode="External"/><Relationship Id="rId304" Type="http://schemas.openxmlformats.org/officeDocument/2006/relationships/hyperlink" Target="https://www.bbc.co.uk/bitesize/guides/zcwxrdm/revision/1" TargetMode="External"/><Relationship Id="rId325" Type="http://schemas.openxmlformats.org/officeDocument/2006/relationships/hyperlink" Target="https://www.bbc.co.uk/news/science-environment-57234610" TargetMode="External"/><Relationship Id="rId346" Type="http://schemas.openxmlformats.org/officeDocument/2006/relationships/hyperlink" Target="https://www.britannica.com/science/DNA-fingerprinting" TargetMode="External"/><Relationship Id="rId367" Type="http://schemas.openxmlformats.org/officeDocument/2006/relationships/hyperlink" Target="https://sciencedemos.org.uk/electronics.php" TargetMode="External"/><Relationship Id="rId388" Type="http://schemas.openxmlformats.org/officeDocument/2006/relationships/hyperlink" Target="https://www.bbc.co.uk/news/world-europe-58145465" TargetMode="External"/><Relationship Id="rId85" Type="http://schemas.openxmlformats.org/officeDocument/2006/relationships/hyperlink" Target="https://www.bbc.co.uk/bitesize/guides/zfjsgk7/revision/3" TargetMode="External"/><Relationship Id="rId150" Type="http://schemas.openxmlformats.org/officeDocument/2006/relationships/hyperlink" Target="https://www.natgeokids.com/uk/discover/science/nature/what-is-cop26-glasgow/" TargetMode="External"/><Relationship Id="rId171" Type="http://schemas.openxmlformats.org/officeDocument/2006/relationships/hyperlink" Target="https://hegartymaths.com/login/learner" TargetMode="External"/><Relationship Id="rId192" Type="http://schemas.openxmlformats.org/officeDocument/2006/relationships/hyperlink" Target="https://corbettmaths.com/contents/" TargetMode="External"/><Relationship Id="rId206" Type="http://schemas.openxmlformats.org/officeDocument/2006/relationships/hyperlink" Target="https://www.bbc.co.uk/bitesize/guides/zyv397h/revision/1" TargetMode="External"/><Relationship Id="rId227" Type="http://schemas.openxmlformats.org/officeDocument/2006/relationships/hyperlink" Target="https://www.textileartist.org/" TargetMode="External"/><Relationship Id="rId248" Type="http://schemas.openxmlformats.org/officeDocument/2006/relationships/hyperlink" Target="http://WWW.SENECA.LEARNING.COM" TargetMode="External"/><Relationship Id="rId269" Type="http://schemas.openxmlformats.org/officeDocument/2006/relationships/hyperlink" Target="https://www.youtube.com/user/khanacademy/search?query=python" TargetMode="External"/><Relationship Id="rId12" Type="http://schemas.openxmlformats.org/officeDocument/2006/relationships/hyperlink" Target="http://www.foodafactoflife.org.uk" TargetMode="External"/><Relationship Id="rId33" Type="http://schemas.openxmlformats.org/officeDocument/2006/relationships/hyperlink" Target="http://www.bbc.co.uk/education" TargetMode="External"/><Relationship Id="rId108" Type="http://schemas.openxmlformats.org/officeDocument/2006/relationships/hyperlink" Target="http://www.bbc.co.uk/iplayer/categories/science-and-nature/featured" TargetMode="External"/><Relationship Id="rId129" Type="http://schemas.openxmlformats.org/officeDocument/2006/relationships/hyperlink" Target="https://www.truetube.co.uk/" TargetMode="External"/><Relationship Id="rId280" Type="http://schemas.openxmlformats.org/officeDocument/2006/relationships/hyperlink" Target="https://www.youtube.com/channel/UC0HzEBLlJxlrwBAHJ5S9JQg" TargetMode="External"/><Relationship Id="rId315" Type="http://schemas.openxmlformats.org/officeDocument/2006/relationships/hyperlink" Target="https://www.bbc.co.uk/bitesize/guides/zwqycdm/revision/1" TargetMode="External"/><Relationship Id="rId336" Type="http://schemas.openxmlformats.org/officeDocument/2006/relationships/hyperlink" Target="http://news.bbc.co.uk/1/hi/uk/5405470.stm" TargetMode="External"/><Relationship Id="rId357" Type="http://schemas.openxmlformats.org/officeDocument/2006/relationships/hyperlink" Target="http://www.Kerboodle.com" TargetMode="External"/><Relationship Id="rId54" Type="http://schemas.openxmlformats.org/officeDocument/2006/relationships/hyperlink" Target="http://www.bbc.co.uk/education" TargetMode="External"/><Relationship Id="rId75" Type="http://schemas.openxmlformats.org/officeDocument/2006/relationships/hyperlink" Target="https://funenglishgames.com/games.htm" TargetMode="External"/><Relationship Id="rId96" Type="http://schemas.openxmlformats.org/officeDocument/2006/relationships/hyperlink" Target="https://www.youtube.com/watch?v=wQ1SsZ2PaRI" TargetMode="External"/><Relationship Id="rId140" Type="http://schemas.openxmlformats.org/officeDocument/2006/relationships/hyperlink" Target="https://www.bbc.co.uk/bitesize/subjects/zng4d2p" TargetMode="External"/><Relationship Id="rId161" Type="http://schemas.openxmlformats.org/officeDocument/2006/relationships/hyperlink" Target="http://www.foodafactoflife.org" TargetMode="External"/><Relationship Id="rId182" Type="http://schemas.openxmlformats.org/officeDocument/2006/relationships/hyperlink" Target="https://vle.mathswatch.co.uk/vle/" TargetMode="External"/><Relationship Id="rId217" Type="http://schemas.openxmlformats.org/officeDocument/2006/relationships/hyperlink" Target="https://patternanddesign.com/top-design-resources-for-your-surface-pattern-designs/" TargetMode="External"/><Relationship Id="rId378" Type="http://schemas.openxmlformats.org/officeDocument/2006/relationships/hyperlink" Target="https://www.genome.gov/For-Patients-and-Families/Genetic-Disorders" TargetMode="External"/><Relationship Id="rId399"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hyperlink" Target="https://wordwall.net/en-gb/community/ks4/power-and-conflict" TargetMode="External"/><Relationship Id="rId259" Type="http://schemas.openxmlformats.org/officeDocument/2006/relationships/hyperlink" Target="http://www.clickrevision.com/beta/literature/an-inspector-calls/AIC01.html" TargetMode="External"/><Relationship Id="rId23" Type="http://schemas.openxmlformats.org/officeDocument/2006/relationships/hyperlink" Target="http://www.bbc.co.uk/education" TargetMode="External"/><Relationship Id="rId119" Type="http://schemas.openxmlformats.org/officeDocument/2006/relationships/hyperlink" Target="https://www.bbc.co.uk/bitesize/guides/zcpcwmn/revision/1" TargetMode="External"/><Relationship Id="rId270" Type="http://schemas.openxmlformats.org/officeDocument/2006/relationships/hyperlink" Target="https://www.youtube.com/channel/UC0HzEBLlJxlrwBAHJ5S9JQg" TargetMode="External"/><Relationship Id="rId291" Type="http://schemas.openxmlformats.org/officeDocument/2006/relationships/hyperlink" Target="https://www.bing.com/images/search?q=how+to+draw+arabesque+patterns&amp;qpvt=how+todraw+arabesque+patterns&amp;FORM=IGRE" TargetMode="External"/><Relationship Id="rId305" Type="http://schemas.openxmlformats.org/officeDocument/2006/relationships/hyperlink" Target="https://www.youtube.com/watch?v=YdCiwGg9MyI" TargetMode="External"/><Relationship Id="rId326" Type="http://schemas.openxmlformats.org/officeDocument/2006/relationships/hyperlink" Target="https://www.bbc.co.uk/bitesize/guides/zhnk7ty/revision/4" TargetMode="External"/><Relationship Id="rId347" Type="http://schemas.openxmlformats.org/officeDocument/2006/relationships/hyperlink" Target="https://www.bbc.co.uk/programmes/articles/2L3mmGh5hjbpXXBH1PPbd0y/charles-darwin-evolution-and-natural-selection" TargetMode="External"/><Relationship Id="rId44" Type="http://schemas.openxmlformats.org/officeDocument/2006/relationships/hyperlink" Target="http://www.bbc.co.uk/education" TargetMode="External"/><Relationship Id="rId65" Type="http://schemas.openxmlformats.org/officeDocument/2006/relationships/hyperlink" Target="https://www.youtube.com/watch?v=cdyRgsB44m8" TargetMode="External"/><Relationship Id="rId86" Type="http://schemas.openxmlformats.org/officeDocument/2006/relationships/hyperlink" Target="https://app.memrise.com/course/1084449/ks3-computing/9/" TargetMode="External"/><Relationship Id="rId130" Type="http://schemas.openxmlformats.org/officeDocument/2006/relationships/hyperlink" Target="https://www.prestonsikhsewa.co.uk/" TargetMode="External"/><Relationship Id="rId151" Type="http://schemas.openxmlformats.org/officeDocument/2006/relationships/hyperlink" Target="https://www.bbc.co.uk/bitesize/subjects/zng4d2p" TargetMode="External"/><Relationship Id="rId368" Type="http://schemas.openxmlformats.org/officeDocument/2006/relationships/hyperlink" Target="https://www.bbc.co.uk/iplayer/episodes/p06mvmmr/dynasties" TargetMode="External"/><Relationship Id="rId389" Type="http://schemas.openxmlformats.org/officeDocument/2006/relationships/hyperlink" Target="https://www.emergency-live.com/stories/chernobyl-35-years-later-what-remains-of-that-tragic-experience/" TargetMode="External"/><Relationship Id="rId172" Type="http://schemas.openxmlformats.org/officeDocument/2006/relationships/hyperlink" Target="https://mathsmadeeasy.co.uk/gcse-maths-revision/" TargetMode="External"/><Relationship Id="rId193" Type="http://schemas.openxmlformats.org/officeDocument/2006/relationships/hyperlink" Target="https://www.drfrostmaths.com/" TargetMode="External"/><Relationship Id="rId207" Type="http://schemas.openxmlformats.org/officeDocument/2006/relationships/hyperlink" Target="https://www.bbc.co.uk/bitesize/guides/zc7mng8/revision/1" TargetMode="External"/><Relationship Id="rId228" Type="http://schemas.openxmlformats.org/officeDocument/2006/relationships/hyperlink" Target="https://www.bbc.co.uk/arts" TargetMode="External"/><Relationship Id="rId249" Type="http://schemas.openxmlformats.org/officeDocument/2006/relationships/hyperlink" Target="http://gogeometry.com/english/shakespeare/romeo-juliet-characters-shakespeare-mind-map.html" TargetMode="External"/><Relationship Id="rId13" Type="http://schemas.openxmlformats.org/officeDocument/2006/relationships/hyperlink" Target="http://www.bnf.org" TargetMode="External"/><Relationship Id="rId109" Type="http://schemas.openxmlformats.org/officeDocument/2006/relationships/hyperlink" Target="https://www.bbc.co.uk/bitesize/subjects/zrw76sg" TargetMode="External"/><Relationship Id="rId260" Type="http://schemas.openxmlformats.org/officeDocument/2006/relationships/hyperlink" Target="https://www.aqaenglishrevision.com/lang-paper-2" TargetMode="External"/><Relationship Id="rId281" Type="http://schemas.openxmlformats.org/officeDocument/2006/relationships/hyperlink" Target="https://wordwall.net/en-us/community/urdu" TargetMode="External"/><Relationship Id="rId316" Type="http://schemas.openxmlformats.org/officeDocument/2006/relationships/hyperlink" Target="https://www.bbc.co.uk/bitesize/guides/zxr7ng8/revision/1" TargetMode="External"/><Relationship Id="rId337" Type="http://schemas.openxmlformats.org/officeDocument/2006/relationships/hyperlink" Target="https://www.britannica.com/science/DNA-fingerprinting" TargetMode="External"/><Relationship Id="rId34" Type="http://schemas.openxmlformats.org/officeDocument/2006/relationships/hyperlink" Target="https://online.justmaths.co.uk/" TargetMode="External"/><Relationship Id="rId55" Type="http://schemas.openxmlformats.org/officeDocument/2006/relationships/hyperlink" Target="https://online.justmaths.co.uk/" TargetMode="External"/><Relationship Id="rId76" Type="http://schemas.openxmlformats.org/officeDocument/2006/relationships/hyperlink" Target="http://WWW.SENECA.LEARNING.COM" TargetMode="External"/><Relationship Id="rId97" Type="http://schemas.openxmlformats.org/officeDocument/2006/relationships/hyperlink" Target="https://www.youtube.com/watch?v=zmRSGRyl8Xg" TargetMode="External"/><Relationship Id="rId120" Type="http://schemas.openxmlformats.org/officeDocument/2006/relationships/hyperlink" Target="https://www.liverpoolmuseums.org.uk/international-slavery-museum" TargetMode="External"/><Relationship Id="rId141" Type="http://schemas.openxmlformats.org/officeDocument/2006/relationships/hyperlink" Target="http://ypte.org.uk/factsheets/energy/types-of-energy?gclid=EAIaIQobChMIrci8z5_-7QIVG-3tCh1JYgfaEAAYAyAAEgL07fD_BwE" TargetMode="External"/><Relationship Id="rId358" Type="http://schemas.openxmlformats.org/officeDocument/2006/relationships/hyperlink" Target="https://www.youtube.com/c/Freesciencelessons" TargetMode="External"/><Relationship Id="rId379" Type="http://schemas.openxmlformats.org/officeDocument/2006/relationships/hyperlink" Target="https://www.bbc.co.uk/bitesize/guides/zshqcj6/revision/3" TargetMode="External"/><Relationship Id="rId7" Type="http://schemas.openxmlformats.org/officeDocument/2006/relationships/endnotes" Target="endnotes.xml"/><Relationship Id="rId162" Type="http://schemas.openxmlformats.org/officeDocument/2006/relationships/hyperlink" Target="http://www.bnf.org" TargetMode="External"/><Relationship Id="rId183" Type="http://schemas.openxmlformats.org/officeDocument/2006/relationships/hyperlink" Target="https://corbettmaths.com/contents/" TargetMode="External"/><Relationship Id="rId218" Type="http://schemas.openxmlformats.org/officeDocument/2006/relationships/hyperlink" Target="https://www.bbc.co.uk/bitesize/guides/z2hp3k7/revision/1" TargetMode="External"/><Relationship Id="rId239" Type="http://schemas.openxmlformats.org/officeDocument/2006/relationships/hyperlink" Target="https://www.youtube.com/channel/UC0jbf4wI1GPts6hpbKZ-7Bw" TargetMode="External"/><Relationship Id="rId390" Type="http://schemas.openxmlformats.org/officeDocument/2006/relationships/hyperlink" Target="https://whyy.org/segments/science-vs-science-the-contradictory-fight-over-whether-electromagnetic-hypersensitivity-is-real/" TargetMode="External"/><Relationship Id="rId250" Type="http://schemas.openxmlformats.org/officeDocument/2006/relationships/hyperlink" Target="https://wordwall.net/en-gb/community/romeo-and-juliet-game" TargetMode="External"/><Relationship Id="rId271" Type="http://schemas.openxmlformats.org/officeDocument/2006/relationships/hyperlink" Target="https://www.youtube.com/user/khanacademy/search?query=python" TargetMode="External"/><Relationship Id="rId292" Type="http://schemas.openxmlformats.org/officeDocument/2006/relationships/hyperlink" Target="file:///\\fs1\staffdocs$\george.hogan\timeforgeography.co.uk" TargetMode="External"/><Relationship Id="rId306" Type="http://schemas.openxmlformats.org/officeDocument/2006/relationships/hyperlink" Target="https://www.youtube.com/watch?v=lH_ZM1qIQN4" TargetMode="External"/><Relationship Id="rId24" Type="http://schemas.openxmlformats.org/officeDocument/2006/relationships/hyperlink" Target="https://online.justmaths.co.uk/" TargetMode="External"/><Relationship Id="rId45" Type="http://schemas.openxmlformats.org/officeDocument/2006/relationships/hyperlink" Target="https://online.justmaths.co.uk/" TargetMode="External"/><Relationship Id="rId66" Type="http://schemas.openxmlformats.org/officeDocument/2006/relationships/hyperlink" Target="https://www.gathered.how/arts-crafts/weaving/library-of-weaving-techniques/" TargetMode="External"/><Relationship Id="rId87" Type="http://schemas.openxmlformats.org/officeDocument/2006/relationships/hyperlink" Target="https://scratch.mit.edu/" TargetMode="External"/><Relationship Id="rId110" Type="http://schemas.openxmlformats.org/officeDocument/2006/relationships/hyperlink" Target="http://www.bbc.co.uk/iplayer/categories/science-and-nature/featured" TargetMode="External"/><Relationship Id="rId131" Type="http://schemas.openxmlformats.org/officeDocument/2006/relationships/hyperlink" Target="https://www.youtube.com/watch?v=7Tma_QZrwSk" TargetMode="External"/><Relationship Id="rId327" Type="http://schemas.openxmlformats.org/officeDocument/2006/relationships/hyperlink" Target="https://www.bbc.co.uk/bitesize/guides/zwqycdm/revision/1" TargetMode="External"/><Relationship Id="rId348" Type="http://schemas.openxmlformats.org/officeDocument/2006/relationships/hyperlink" Target="https://www.eaglealloys.com/what-are-alloys-how-are-they-made/" TargetMode="External"/><Relationship Id="rId369" Type="http://schemas.openxmlformats.org/officeDocument/2006/relationships/hyperlink" Target="https://www.who.int/" TargetMode="External"/><Relationship Id="rId152" Type="http://schemas.openxmlformats.org/officeDocument/2006/relationships/hyperlink" Target="https://www.bbc.co.uk/bitesize/guides/zxr7ng8/revision/1" TargetMode="External"/><Relationship Id="rId173" Type="http://schemas.openxmlformats.org/officeDocument/2006/relationships/hyperlink" Target="https://vle.mathswatch.co.uk/vle/" TargetMode="External"/><Relationship Id="rId194" Type="http://schemas.openxmlformats.org/officeDocument/2006/relationships/hyperlink" Target="https://mathsmadeeasy.co.uk/" TargetMode="External"/><Relationship Id="rId208" Type="http://schemas.openxmlformats.org/officeDocument/2006/relationships/hyperlink" Target="https://www.bbc.co.uk/bitesize/guides/zpcndxs/revision/1" TargetMode="External"/><Relationship Id="rId229" Type="http://schemas.openxmlformats.org/officeDocument/2006/relationships/hyperlink" Target="https://www.bbc.com/culture/columns/art" TargetMode="External"/><Relationship Id="rId380" Type="http://schemas.openxmlformats.org/officeDocument/2006/relationships/hyperlink" Target="https://www.youtube.com/watch?v=Fh9b6a-3DLQ&amp;list=PL9IouNCPbCxWt28Bifo2jK9xn-ym956sf" TargetMode="External"/><Relationship Id="rId240" Type="http://schemas.openxmlformats.org/officeDocument/2006/relationships/hyperlink" Target="http://WWW.SENECA.LEARNING.COM" TargetMode="External"/><Relationship Id="rId261" Type="http://schemas.openxmlformats.org/officeDocument/2006/relationships/hyperlink" Target="https://www.youtube.com/user/khanacademy/search?query=python" TargetMode="External"/><Relationship Id="rId14" Type="http://schemas.openxmlformats.org/officeDocument/2006/relationships/hyperlink" Target="http://www.foodafactoflife.org.uk" TargetMode="External"/><Relationship Id="rId35" Type="http://schemas.openxmlformats.org/officeDocument/2006/relationships/hyperlink" Target="https://hegartymaths.com/login/learner" TargetMode="External"/><Relationship Id="rId56" Type="http://schemas.openxmlformats.org/officeDocument/2006/relationships/hyperlink" Target="https://hegartymaths.com/login/learner" TargetMode="External"/><Relationship Id="rId77" Type="http://schemas.openxmlformats.org/officeDocument/2006/relationships/hyperlink" Target="http://WWW.BBC.CO.UK/BITESIZE" TargetMode="External"/><Relationship Id="rId100" Type="http://schemas.openxmlformats.org/officeDocument/2006/relationships/hyperlink" Target="https://www.angielewin.co.uk/" TargetMode="External"/><Relationship Id="rId282" Type="http://schemas.openxmlformats.org/officeDocument/2006/relationships/hyperlink" Target="https://books.google.co.uk/books?id" TargetMode="External"/><Relationship Id="rId317" Type="http://schemas.openxmlformats.org/officeDocument/2006/relationships/hyperlink" Target="https://www.bhf.org.uk/informationsupport/heart-matters-magazine/medical/40-years-of-uk-heart-transplant" TargetMode="External"/><Relationship Id="rId338" Type="http://schemas.openxmlformats.org/officeDocument/2006/relationships/hyperlink" Target="https://www.bbc.co.uk/programmes/articles/2L3mmGh5hjbpXXBH1PPbd0y/charles-darwin-evolution-and-natural-selection" TargetMode="External"/><Relationship Id="rId359" Type="http://schemas.openxmlformats.org/officeDocument/2006/relationships/hyperlink" Target="https://www.rsc.org/" TargetMode="External"/><Relationship Id="rId8" Type="http://schemas.openxmlformats.org/officeDocument/2006/relationships/image" Target="media/image1.jpeg"/><Relationship Id="rId98" Type="http://schemas.openxmlformats.org/officeDocument/2006/relationships/hyperlink" Target="https://www.bing.com/videos/search?q=colour+wheel&amp;FORM=HDRSC4" TargetMode="External"/><Relationship Id="rId121" Type="http://schemas.openxmlformats.org/officeDocument/2006/relationships/hyperlink" Target="https://www.bbc.co.uk/bitesize/topics/zxgvfrd" TargetMode="External"/><Relationship Id="rId142" Type="http://schemas.openxmlformats.org/officeDocument/2006/relationships/hyperlink" Target="https://www.jamesdysonfoundation.co.uk/" TargetMode="External"/><Relationship Id="rId163" Type="http://schemas.openxmlformats.org/officeDocument/2006/relationships/hyperlink" Target="https://mathsmadeeasy.co.uk/gcse-maths-revision/" TargetMode="External"/><Relationship Id="rId184" Type="http://schemas.openxmlformats.org/officeDocument/2006/relationships/hyperlink" Target="https://www.drfrostmaths.com/" TargetMode="External"/><Relationship Id="rId219" Type="http://schemas.openxmlformats.org/officeDocument/2006/relationships/hyperlink" Target="https://www.bbc.co.uk/bitesize/guides/zyv397h/revision/1" TargetMode="External"/><Relationship Id="rId370" Type="http://schemas.openxmlformats.org/officeDocument/2006/relationships/hyperlink" Target="https://www.bbc.co.uk/bitesize/guides/zshqcj6/revision/3" TargetMode="External"/><Relationship Id="rId391" Type="http://schemas.openxmlformats.org/officeDocument/2006/relationships/hyperlink" Target="https://www.topuniversities.com/student-info/health-and-support/exam-preparation-ten-study-tips" TargetMode="External"/><Relationship Id="rId230" Type="http://schemas.openxmlformats.org/officeDocument/2006/relationships/hyperlink" Target="https://patternanddesign.com/top-design-resources-for-your-surface-pattern-designs/" TargetMode="External"/><Relationship Id="rId251" Type="http://schemas.openxmlformats.org/officeDocument/2006/relationships/hyperlink" Target="https://wordwall.net/en-gb/community/ks4/poetry/unseen" TargetMode="External"/><Relationship Id="rId25" Type="http://schemas.openxmlformats.org/officeDocument/2006/relationships/hyperlink" Target="https://hegartymaths.com/login/learner" TargetMode="External"/><Relationship Id="rId46" Type="http://schemas.openxmlformats.org/officeDocument/2006/relationships/hyperlink" Target="https://hegartymaths.com/login/learner" TargetMode="External"/><Relationship Id="rId67" Type="http://schemas.openxmlformats.org/officeDocument/2006/relationships/hyperlink" Target="https://www.youtube.com/watch?v=hM5M2Fu0RtY" TargetMode="External"/><Relationship Id="rId272" Type="http://schemas.openxmlformats.org/officeDocument/2006/relationships/hyperlink" Target="https://senecalearning.com/en-GB/blog/gcse-computer-science-revision/" TargetMode="External"/><Relationship Id="rId293" Type="http://schemas.openxmlformats.org/officeDocument/2006/relationships/hyperlink" Target="http://www.coolgeography.co.uk" TargetMode="External"/><Relationship Id="rId307" Type="http://schemas.openxmlformats.org/officeDocument/2006/relationships/hyperlink" Target="https://www.youtube.com/watch?v=H7Im3cUrFDE" TargetMode="External"/><Relationship Id="rId328" Type="http://schemas.openxmlformats.org/officeDocument/2006/relationships/hyperlink" Target="https://www.bbc.co.uk/bitesize/guides/zxr7ng8/revision/1" TargetMode="External"/><Relationship Id="rId349" Type="http://schemas.openxmlformats.org/officeDocument/2006/relationships/hyperlink" Target="https://www.bbc.co.uk/bitesize/subjects/zs6hvcw" TargetMode="External"/><Relationship Id="rId88" Type="http://schemas.openxmlformats.org/officeDocument/2006/relationships/hyperlink" Target="https://www.smallpeicetrust.org.uk/coding-success" TargetMode="External"/><Relationship Id="rId111" Type="http://schemas.openxmlformats.org/officeDocument/2006/relationships/hyperlink" Target="http://www.coolgeography.co.uk" TargetMode="External"/><Relationship Id="rId132" Type="http://schemas.openxmlformats.org/officeDocument/2006/relationships/hyperlink" Target="https://www.bbc.co.uk/religion/religions/christianity/" TargetMode="External"/><Relationship Id="rId153" Type="http://schemas.openxmlformats.org/officeDocument/2006/relationships/hyperlink" Target="https://www.historyofvaccines.org/index.php/content/articles/vaccines-pandemic-threats" TargetMode="External"/><Relationship Id="rId174" Type="http://schemas.openxmlformats.org/officeDocument/2006/relationships/hyperlink" Target="https://corbettmaths.com/contents/" TargetMode="External"/><Relationship Id="rId195" Type="http://schemas.openxmlformats.org/officeDocument/2006/relationships/hyperlink" Target="http://www.mrbartonmaths.com/gcsetakeaway.htm" TargetMode="External"/><Relationship Id="rId209" Type="http://schemas.openxmlformats.org/officeDocument/2006/relationships/hyperlink" Target="https://www.bbc.co.uk/bitesize/guides/z8pfcj6/revision/1" TargetMode="External"/><Relationship Id="rId360" Type="http://schemas.openxmlformats.org/officeDocument/2006/relationships/hyperlink" Target="https://www.bbc.co.uk/bitesize/subjects/zs6hvcw" TargetMode="External"/><Relationship Id="rId381" Type="http://schemas.openxmlformats.org/officeDocument/2006/relationships/hyperlink" Target="https://interestingengineering.com/happy-dna-day-11-facts-about-genetic-engineering-and-why-its-important" TargetMode="External"/><Relationship Id="rId220" Type="http://schemas.openxmlformats.org/officeDocument/2006/relationships/hyperlink" Target="https://www.bbc.co.uk/bitesize/guides/zc7mng8/revision/1" TargetMode="External"/><Relationship Id="rId241" Type="http://schemas.openxmlformats.org/officeDocument/2006/relationships/hyperlink" Target="https://www.bbc.co.uk/bitesize/topics/zpr639q" TargetMode="External"/><Relationship Id="rId15" Type="http://schemas.openxmlformats.org/officeDocument/2006/relationships/hyperlink" Target="http://www.nhs.uk" TargetMode="External"/><Relationship Id="rId36" Type="http://schemas.openxmlformats.org/officeDocument/2006/relationships/hyperlink" Target="https://www.ukmt.org.uk/competitions/solo/junior-mathematical-challenge/archive" TargetMode="External"/><Relationship Id="rId57" Type="http://schemas.openxmlformats.org/officeDocument/2006/relationships/hyperlink" Target="https://www.ukmt.org.uk/competitions/solo/intermediate-mathematical-challenge/archive" TargetMode="External"/><Relationship Id="rId262" Type="http://schemas.openxmlformats.org/officeDocument/2006/relationships/hyperlink" Target="https://senecalearning.com/en-GB/blog/gcse-computer-science-revision/" TargetMode="External"/><Relationship Id="rId283" Type="http://schemas.openxmlformats.org/officeDocument/2006/relationships/hyperlink" Target="https://www.youtube.com/watch?v=wQ1SsZ2PaRI" TargetMode="External"/><Relationship Id="rId318" Type="http://schemas.openxmlformats.org/officeDocument/2006/relationships/hyperlink" Target="https://www.healthline.com/health/fun-facts-about-the-digestive-system" TargetMode="External"/><Relationship Id="rId339" Type="http://schemas.openxmlformats.org/officeDocument/2006/relationships/hyperlink" Target="https://evolutionnews.org/2021/07/cancel-darwin-no-but-do-recognize-how-evolution-boosted-racism-2/" TargetMode="External"/><Relationship Id="rId78" Type="http://schemas.openxmlformats.org/officeDocument/2006/relationships/hyperlink" Target="https://classroom.thenational.academy/subjects-by-key-stage/key-stage-3/subjects/english" TargetMode="External"/><Relationship Id="rId99" Type="http://schemas.openxmlformats.org/officeDocument/2006/relationships/hyperlink" Target="https://www.youtube.com/watch?v=_BHHf1-dmco" TargetMode="External"/><Relationship Id="rId101" Type="http://schemas.openxmlformats.org/officeDocument/2006/relationships/hyperlink" Target="https://www.nationaltrust.org.uk/features/who-was-william-morris" TargetMode="External"/><Relationship Id="rId122" Type="http://schemas.openxmlformats.org/officeDocument/2006/relationships/hyperlink" Target="https://www.bbc.co.uk/bitesize/guides/zyr6bk7/revision/1" TargetMode="External"/><Relationship Id="rId143" Type="http://schemas.openxmlformats.org/officeDocument/2006/relationships/hyperlink" Target="https://www.youtube.com/watch?v=YSqj1c8fBns" TargetMode="External"/><Relationship Id="rId164" Type="http://schemas.openxmlformats.org/officeDocument/2006/relationships/hyperlink" Target="https://vle.mathswatch.co.uk/vle/" TargetMode="External"/><Relationship Id="rId185" Type="http://schemas.openxmlformats.org/officeDocument/2006/relationships/hyperlink" Target="https://mathsmadeeasy.co.uk/" TargetMode="External"/><Relationship Id="rId350" Type="http://schemas.openxmlformats.org/officeDocument/2006/relationships/hyperlink" Target="http://www.Kerboodle.com" TargetMode="External"/><Relationship Id="rId371" Type="http://schemas.openxmlformats.org/officeDocument/2006/relationships/hyperlink" Target="https://www.youtube.com/watch?v=Fh9b6a-3DLQ&amp;list=PL9IouNCPbCxWt28Bifo2jK9xn-ym956sf" TargetMode="External"/><Relationship Id="rId9" Type="http://schemas.openxmlformats.org/officeDocument/2006/relationships/image" Target="media/image2.png"/><Relationship Id="rId210" Type="http://schemas.openxmlformats.org/officeDocument/2006/relationships/hyperlink" Target="https://www.bbc.co.uk/bitesize/guides/z8sv97h/revision/1" TargetMode="External"/><Relationship Id="rId392" Type="http://schemas.openxmlformats.org/officeDocument/2006/relationships/hyperlink" Target="https://youtu.be/8MmF6uB80ZM" TargetMode="External"/><Relationship Id="rId26" Type="http://schemas.openxmlformats.org/officeDocument/2006/relationships/hyperlink" Target="https://www.ukmt.org.uk/competitions/solo/junior-mathematical-challenge/archive" TargetMode="External"/><Relationship Id="rId231" Type="http://schemas.openxmlformats.org/officeDocument/2006/relationships/hyperlink" Target="http://WWW.SENECA.LEARNING.COM" TargetMode="External"/><Relationship Id="rId252" Type="http://schemas.openxmlformats.org/officeDocument/2006/relationships/hyperlink" Target="https://www.aqaenglishrevision.com/unseen-poetry" TargetMode="External"/><Relationship Id="rId273" Type="http://schemas.openxmlformats.org/officeDocument/2006/relationships/hyperlink" Target="https://www.w3schools.com/python/default.asp" TargetMode="External"/><Relationship Id="rId294" Type="http://schemas.openxmlformats.org/officeDocument/2006/relationships/hyperlink" Target="https://www.youtube.com/channel/UCPumLvJapv0Yyk5Cyqoewew" TargetMode="External"/><Relationship Id="rId308" Type="http://schemas.openxmlformats.org/officeDocument/2006/relationships/hyperlink" Target="https://www.bbc.co.uk/bitesize/subjects/zb48q6f" TargetMode="External"/><Relationship Id="rId329" Type="http://schemas.openxmlformats.org/officeDocument/2006/relationships/hyperlink" Target="https://www.bhf.org.uk/informationsupport/heart-matters-magazine/medical/40-years-of-uk-heart-transplant" TargetMode="External"/><Relationship Id="rId47" Type="http://schemas.openxmlformats.org/officeDocument/2006/relationships/hyperlink" Target="https://www.ukmt.org.uk/competitions/solo/intermediate-mathematical-challenge/archive" TargetMode="External"/><Relationship Id="rId68" Type="http://schemas.openxmlformats.org/officeDocument/2006/relationships/hyperlink" Target="https://www.gathered.how/arts-crafts/13-needle-felting-projects-for-beginners/" TargetMode="External"/><Relationship Id="rId89" Type="http://schemas.openxmlformats.org/officeDocument/2006/relationships/hyperlink" Target="https://raisingrobots.com/product-category/lego-education-spike-prime/?gclid=Cj0KCQiA15yNBhDTARIsAGnwe0U0ErQ8X2sC3tCsRPu38g5vhMOPBjqhckkvNSCwsY6ce-yIbT0M7LEaAs78EALw_wcB" TargetMode="External"/><Relationship Id="rId112" Type="http://schemas.openxmlformats.org/officeDocument/2006/relationships/hyperlink" Target="https://www.bbc.co.uk/bitesize/subjects/zrw76sg" TargetMode="External"/><Relationship Id="rId133" Type="http://schemas.openxmlformats.org/officeDocument/2006/relationships/hyperlink" Target="https://www.bbc.co.uk/bitesize/topics/ztkxpv4/articles/zvfnkmn" TargetMode="External"/><Relationship Id="rId154" Type="http://schemas.openxmlformats.org/officeDocument/2006/relationships/hyperlink" Target="https://www.kickassfacts.com/25-interesting-facts-about-diseases/" TargetMode="External"/><Relationship Id="rId175" Type="http://schemas.openxmlformats.org/officeDocument/2006/relationships/hyperlink" Target="https://www.drfrostmaths.com/" TargetMode="External"/><Relationship Id="rId340" Type="http://schemas.openxmlformats.org/officeDocument/2006/relationships/hyperlink" Target="https://www.bbc.co.uk/bitesize" TargetMode="External"/><Relationship Id="rId361" Type="http://schemas.openxmlformats.org/officeDocument/2006/relationships/hyperlink" Target="http://www.Kerboodle.com" TargetMode="External"/><Relationship Id="rId196" Type="http://schemas.openxmlformats.org/officeDocument/2006/relationships/hyperlink" Target="http://www.bbc.co.uk/education" TargetMode="External"/><Relationship Id="rId200" Type="http://schemas.openxmlformats.org/officeDocument/2006/relationships/hyperlink" Target="https://www.youtube.com/watch?v=zRxnvMJVyQ8" TargetMode="External"/><Relationship Id="rId382" Type="http://schemas.openxmlformats.org/officeDocument/2006/relationships/hyperlink" Target="https://www.genome.gov/For-Patients-and-Families/Genetic-Disorders" TargetMode="External"/><Relationship Id="rId16" Type="http://schemas.openxmlformats.org/officeDocument/2006/relationships/hyperlink" Target="http://www.soilsassociation.org" TargetMode="External"/><Relationship Id="rId221" Type="http://schemas.openxmlformats.org/officeDocument/2006/relationships/hyperlink" Target="https://www.bbc.co.uk/bitesize/guides/zpcndxs/revision/1" TargetMode="External"/><Relationship Id="rId242" Type="http://schemas.openxmlformats.org/officeDocument/2006/relationships/hyperlink" Target="https://www.bing.com/videos/search?q=an+inspector+calls+revision&amp;docid=608010225041829358&amp;mid=E49E029DF27DF267A149E49E029DF27DF267A149&amp;view=detail&amp;FORM=VIRE" TargetMode="External"/><Relationship Id="rId263" Type="http://schemas.openxmlformats.org/officeDocument/2006/relationships/hyperlink" Target="https://www.w3schools.com/python/default.asp" TargetMode="External"/><Relationship Id="rId284" Type="http://schemas.openxmlformats.org/officeDocument/2006/relationships/hyperlink" Target="https://wordwall.net/en-us/community/urdu" TargetMode="External"/><Relationship Id="rId319" Type="http://schemas.openxmlformats.org/officeDocument/2006/relationships/hyperlink" Target="https://www.youtube.com/c/Freesciencelessons" TargetMode="External"/><Relationship Id="rId37" Type="http://schemas.openxmlformats.org/officeDocument/2006/relationships/hyperlink" Target="https://www.maths.manchester.ac.uk/cryptography_competition/" TargetMode="External"/><Relationship Id="rId58" Type="http://schemas.openxmlformats.org/officeDocument/2006/relationships/hyperlink" Target="https://www.youtube.com/watch?v=TGGduQLAPwg" TargetMode="External"/><Relationship Id="rId79" Type="http://schemas.openxmlformats.org/officeDocument/2006/relationships/hyperlink" Target="https://uk.ixl.com/english/year-7" TargetMode="External"/><Relationship Id="rId102" Type="http://schemas.openxmlformats.org/officeDocument/2006/relationships/hyperlink" Target="https://www.beaumarisartgroup.org.au/a-artist/artists-that-use-geometric-shapes-in-their-art.html" TargetMode="External"/><Relationship Id="rId123" Type="http://schemas.openxmlformats.org/officeDocument/2006/relationships/hyperlink" Target="http://www.mosslands.co.uk/attachments/download.asp?file=1619&amp;type=pdf" TargetMode="External"/><Relationship Id="rId144" Type="http://schemas.openxmlformats.org/officeDocument/2006/relationships/hyperlink" Target="https://www.natgeokids.com/uk/discover/science/nature/what-is-cop26-glasgow/" TargetMode="External"/><Relationship Id="rId330" Type="http://schemas.openxmlformats.org/officeDocument/2006/relationships/hyperlink" Target="https://www.healthline.com/health/fun-facts-about-the-digestive-system" TargetMode="External"/><Relationship Id="rId90" Type="http://schemas.openxmlformats.org/officeDocument/2006/relationships/hyperlink" Target="https://www.smallpeicetrust.org.uk/coding-success" TargetMode="External"/><Relationship Id="rId165" Type="http://schemas.openxmlformats.org/officeDocument/2006/relationships/hyperlink" Target="https://corbettmaths.com/contents/" TargetMode="External"/><Relationship Id="rId186" Type="http://schemas.openxmlformats.org/officeDocument/2006/relationships/hyperlink" Target="http://www.mrbartonmaths.com/gcsetakeaway.htm" TargetMode="External"/><Relationship Id="rId351" Type="http://schemas.openxmlformats.org/officeDocument/2006/relationships/hyperlink" Target="https://www.youtube.com/c/Freesciencelessons" TargetMode="External"/><Relationship Id="rId372" Type="http://schemas.openxmlformats.org/officeDocument/2006/relationships/hyperlink" Target="https://www.animalresearch.info/en/medical-advances/medical-discovery-timeline/cloning-dolly-the-sheep/" TargetMode="External"/><Relationship Id="rId393" Type="http://schemas.openxmlformats.org/officeDocument/2006/relationships/hyperlink" Target="https://www.topuniversities.com/student-info/health-and-support/exam-preparation-ten-study-tips" TargetMode="External"/><Relationship Id="rId211" Type="http://schemas.openxmlformats.org/officeDocument/2006/relationships/hyperlink" Target="https://www.bbc.co.uk/bitesize/guides/zgtngdm/revision/1" TargetMode="External"/><Relationship Id="rId232" Type="http://schemas.openxmlformats.org/officeDocument/2006/relationships/hyperlink" Target="https://www.bbc.co.uk/bitesize/topics/zcs8qty" TargetMode="External"/><Relationship Id="rId253" Type="http://schemas.openxmlformats.org/officeDocument/2006/relationships/hyperlink" Target="http://www.aqaenglishrevision.com/lang-paper-1" TargetMode="External"/><Relationship Id="rId274" Type="http://schemas.openxmlformats.org/officeDocument/2006/relationships/hyperlink" Target="https://www.codecademy.com" TargetMode="External"/><Relationship Id="rId295" Type="http://schemas.openxmlformats.org/officeDocument/2006/relationships/hyperlink" Target="http://www.exampro.co.uk" TargetMode="External"/><Relationship Id="rId309" Type="http://schemas.openxmlformats.org/officeDocument/2006/relationships/hyperlink" Target="https://www.bbc.co.uk/bitesize/guides/zhnk7ty/revision/4" TargetMode="External"/><Relationship Id="rId27" Type="http://schemas.openxmlformats.org/officeDocument/2006/relationships/hyperlink" Target="https://mathsmadeeasy.co.uk/gcse-maths-revision/" TargetMode="External"/><Relationship Id="rId48" Type="http://schemas.openxmlformats.org/officeDocument/2006/relationships/hyperlink" Target="https://mathsmadeeasy.co.uk/gcse-maths-revision/" TargetMode="External"/><Relationship Id="rId69" Type="http://schemas.openxmlformats.org/officeDocument/2006/relationships/hyperlink" Target="https://www.brightstarkids.com.au/blog/decorating/11-weaving-projects-for-kids/" TargetMode="External"/><Relationship Id="rId113" Type="http://schemas.openxmlformats.org/officeDocument/2006/relationships/hyperlink" Target="http://www.bbc.co.uk/iplayer/categories/science-and-nature/featured" TargetMode="External"/><Relationship Id="rId134" Type="http://schemas.openxmlformats.org/officeDocument/2006/relationships/hyperlink" Target="https://www.bbc.co.uk/programmes/b05p6sp4" TargetMode="External"/><Relationship Id="rId320" Type="http://schemas.openxmlformats.org/officeDocument/2006/relationships/hyperlink" Target="https://www.bbc.co.uk/bitesize/topics/zcckk2p" TargetMode="External"/><Relationship Id="rId80" Type="http://schemas.openxmlformats.org/officeDocument/2006/relationships/hyperlink" Target="http://WWW.SENECA.LEARNING.COM" TargetMode="External"/><Relationship Id="rId155" Type="http://schemas.openxmlformats.org/officeDocument/2006/relationships/hyperlink" Target="https://thesustainabilityalliance.us/" TargetMode="External"/><Relationship Id="rId176" Type="http://schemas.openxmlformats.org/officeDocument/2006/relationships/hyperlink" Target="https://mathsmadeeasy.co.uk/" TargetMode="External"/><Relationship Id="rId197" Type="http://schemas.openxmlformats.org/officeDocument/2006/relationships/hyperlink" Target="https://online.justmaths.co.uk/" TargetMode="External"/><Relationship Id="rId341" Type="http://schemas.openxmlformats.org/officeDocument/2006/relationships/hyperlink" Target="https://www.freesciencelessons.co.uk/" TargetMode="External"/><Relationship Id="rId362" Type="http://schemas.openxmlformats.org/officeDocument/2006/relationships/hyperlink" Target="https://www.youtube.com/c/Freesciencelessons" TargetMode="External"/><Relationship Id="rId383" Type="http://schemas.openxmlformats.org/officeDocument/2006/relationships/hyperlink" Target="https://www.bbc.co.uk/bitesize/subjects/zng4d2p" TargetMode="External"/><Relationship Id="rId201" Type="http://schemas.openxmlformats.org/officeDocument/2006/relationships/hyperlink" Target="https://www.hoddereducation.co.uk/subjects/media-studies/products/general/cambridge-national-level-1-2-creative-imedia" TargetMode="External"/><Relationship Id="rId222" Type="http://schemas.openxmlformats.org/officeDocument/2006/relationships/hyperlink" Target="https://www.bbc.co.uk/bitesize/guides/z8pfcj6/revision/1" TargetMode="External"/><Relationship Id="rId243" Type="http://schemas.openxmlformats.org/officeDocument/2006/relationships/hyperlink" Target="https://www.aqaenglishrevision.com/an-inspector-calls/games" TargetMode="External"/><Relationship Id="rId264" Type="http://schemas.openxmlformats.org/officeDocument/2006/relationships/hyperlink" Target="https://www.codecademy.com" TargetMode="External"/><Relationship Id="rId285" Type="http://schemas.openxmlformats.org/officeDocument/2006/relationships/hyperlink" Target="https://books.google.co.uk/books?id" TargetMode="External"/><Relationship Id="rId17" Type="http://schemas.openxmlformats.org/officeDocument/2006/relationships/hyperlink" Target="https://www.theexplorer" TargetMode="External"/><Relationship Id="rId38" Type="http://schemas.openxmlformats.org/officeDocument/2006/relationships/hyperlink" Target="https://mathsmadeeasy.co.uk/gcse-maths-revision/" TargetMode="External"/><Relationship Id="rId59" Type="http://schemas.openxmlformats.org/officeDocument/2006/relationships/hyperlink" Target="https://www.youtube.com/watch?v=cdyRgsB44m8" TargetMode="External"/><Relationship Id="rId103" Type="http://schemas.openxmlformats.org/officeDocument/2006/relationships/hyperlink" Target="https://www.youtube.com/watch?v=a5P1jdhx4Rw" TargetMode="External"/><Relationship Id="rId124" Type="http://schemas.openxmlformats.org/officeDocument/2006/relationships/hyperlink" Target="https://www.bbc.co.uk/iplayer/categories/documentaries-history/a-z" TargetMode="External"/><Relationship Id="rId310" Type="http://schemas.openxmlformats.org/officeDocument/2006/relationships/hyperlink" Target="https://www.bbc.co.uk/bitesize/guides/zwqycdm/revision/1" TargetMode="External"/><Relationship Id="rId70" Type="http://schemas.openxmlformats.org/officeDocument/2006/relationships/hyperlink" Target="https://idealme.com/20-easy-knitting-projects-every-beginner-can-do/" TargetMode="External"/><Relationship Id="rId91" Type="http://schemas.openxmlformats.org/officeDocument/2006/relationships/hyperlink" Target="https://raisingrobots.com/product-category/lego-education-spike-prime/?gclid=Cj0KCQiA15yNBhDTARIsAGnwe0U0ErQ8X2sC3tCsRPu38g5vhMOPBjqhckkvNSCwsY6ce-yIbT0M7LEaAs78EALw_wcB" TargetMode="External"/><Relationship Id="rId145" Type="http://schemas.openxmlformats.org/officeDocument/2006/relationships/hyperlink" Target="https://www.bbc.co.uk/bitesize/subjects/zng4d2p" TargetMode="External"/><Relationship Id="rId166" Type="http://schemas.openxmlformats.org/officeDocument/2006/relationships/hyperlink" Target="https://www.drfrostmaths.com/" TargetMode="External"/><Relationship Id="rId187" Type="http://schemas.openxmlformats.org/officeDocument/2006/relationships/hyperlink" Target="http://www.bbc.co.uk/education" TargetMode="External"/><Relationship Id="rId331" Type="http://schemas.openxmlformats.org/officeDocument/2006/relationships/hyperlink" Target="https://uk.accessit.online/prs08/?serviceId=ExternalEvent&amp;brSn=2325&amp;brKey=857450110" TargetMode="External"/><Relationship Id="rId352" Type="http://schemas.openxmlformats.org/officeDocument/2006/relationships/hyperlink" Target="https://www.rsc.org/periodic-table/history" TargetMode="External"/><Relationship Id="rId373" Type="http://schemas.openxmlformats.org/officeDocument/2006/relationships/hyperlink" Target="https://interestingengineering.com/happy-dna-day-11-facts-about-genetic-engineering-and-why-its-important" TargetMode="External"/><Relationship Id="rId394" Type="http://schemas.openxmlformats.org/officeDocument/2006/relationships/hyperlink" Target="https://youtu.be/8MmF6uB80ZM" TargetMode="External"/><Relationship Id="rId1" Type="http://schemas.openxmlformats.org/officeDocument/2006/relationships/customXml" Target="../customXml/item1.xml"/><Relationship Id="rId212" Type="http://schemas.openxmlformats.org/officeDocument/2006/relationships/hyperlink" Target="https://artuk.org/" TargetMode="External"/><Relationship Id="rId233" Type="http://schemas.openxmlformats.org/officeDocument/2006/relationships/hyperlink" Target="https://wordwall.net/en-gb/community/ks4/a-christmas-carol" TargetMode="External"/><Relationship Id="rId254" Type="http://schemas.openxmlformats.org/officeDocument/2006/relationships/hyperlink" Target="http://WWW.SENECA.LEARNING.COM" TargetMode="External"/><Relationship Id="rId28" Type="http://schemas.openxmlformats.org/officeDocument/2006/relationships/hyperlink" Target="https://vle.mathswatch.co.uk/vle/" TargetMode="External"/><Relationship Id="rId49" Type="http://schemas.openxmlformats.org/officeDocument/2006/relationships/hyperlink" Target="https://vle.mathswatch.co.uk/vle/" TargetMode="External"/><Relationship Id="rId114" Type="http://schemas.openxmlformats.org/officeDocument/2006/relationships/hyperlink" Target="https://www.bbc.co.uk/bitesize/guides/zjbj6sg/revision/2" TargetMode="External"/><Relationship Id="rId275" Type="http://schemas.openxmlformats.org/officeDocument/2006/relationships/hyperlink" Target="https://www.bbc.co.uk/bitesize/examspecs/zmtchbk" TargetMode="External"/><Relationship Id="rId296" Type="http://schemas.openxmlformats.org/officeDocument/2006/relationships/hyperlink" Target="http://www.bbc.co.uk/bitesize/examspecs/zy3ptyc" TargetMode="External"/><Relationship Id="rId300" Type="http://schemas.openxmlformats.org/officeDocument/2006/relationships/hyperlink" Target="https://www.youtube.com/channel/UCPumLvJapv0Yyk5Cyqoewew" TargetMode="External"/><Relationship Id="rId60" Type="http://schemas.openxmlformats.org/officeDocument/2006/relationships/hyperlink" Target="https://www.gathered.how/arts-crafts/weaving/library-of-weaving-techniques/" TargetMode="External"/><Relationship Id="rId81" Type="http://schemas.openxmlformats.org/officeDocument/2006/relationships/hyperlink" Target="http://WWW.BBC.CO.UK/BITESIZE" TargetMode="External"/><Relationship Id="rId135" Type="http://schemas.openxmlformats.org/officeDocument/2006/relationships/hyperlink" Target="https://www.bbc.co.uk/bitesize/subjects/zb48q6f" TargetMode="External"/><Relationship Id="rId156" Type="http://schemas.openxmlformats.org/officeDocument/2006/relationships/hyperlink" Target="https://www.bbc.com/aboutthebbc/reports/policies/sustainability" TargetMode="External"/><Relationship Id="rId177" Type="http://schemas.openxmlformats.org/officeDocument/2006/relationships/hyperlink" Target="http://www.mrbartonmaths.com/gcsetakeaway.htm" TargetMode="External"/><Relationship Id="rId198" Type="http://schemas.openxmlformats.org/officeDocument/2006/relationships/hyperlink" Target="https://hegartymaths.com/login/learner" TargetMode="External"/><Relationship Id="rId321" Type="http://schemas.openxmlformats.org/officeDocument/2006/relationships/hyperlink" Target="https://www.educake.co.uk" TargetMode="External"/><Relationship Id="rId342" Type="http://schemas.openxmlformats.org/officeDocument/2006/relationships/hyperlink" Target="https://www.educake.co.uk" TargetMode="External"/><Relationship Id="rId363" Type="http://schemas.openxmlformats.org/officeDocument/2006/relationships/hyperlink" Target="https://www.rsc.org/" TargetMode="External"/><Relationship Id="rId384" Type="http://schemas.openxmlformats.org/officeDocument/2006/relationships/hyperlink" Target="http://www.genome.gov/human-genome-project" TargetMode="External"/><Relationship Id="rId202" Type="http://schemas.openxmlformats.org/officeDocument/2006/relationships/hyperlink" Target="https://www.youtube.com/watch?v=nCmjZeuoq5I" TargetMode="External"/><Relationship Id="rId223" Type="http://schemas.openxmlformats.org/officeDocument/2006/relationships/hyperlink" Target="https://www.bbc.co.uk/bitesize/guides/z8sv97h/revision/1" TargetMode="External"/><Relationship Id="rId244" Type="http://schemas.openxmlformats.org/officeDocument/2006/relationships/hyperlink" Target="https://www.youtube.com/watch?v=itfGGpFIloc" TargetMode="External"/><Relationship Id="rId18" Type="http://schemas.openxmlformats.org/officeDocument/2006/relationships/hyperlink" Target="https://vle.mathswatch.co.uk/vle/" TargetMode="External"/><Relationship Id="rId39" Type="http://schemas.openxmlformats.org/officeDocument/2006/relationships/hyperlink" Target="https://vle.mathswatch.co.uk/vle/" TargetMode="External"/><Relationship Id="rId265" Type="http://schemas.openxmlformats.org/officeDocument/2006/relationships/hyperlink" Target="https://www.bbc.co.uk/bitesize/examspecs/zmtchbk" TargetMode="External"/><Relationship Id="rId286" Type="http://schemas.openxmlformats.org/officeDocument/2006/relationships/hyperlink" Target="https://www.youtube.com/watch?v=wQ1SsZ2PaRI" TargetMode="External"/><Relationship Id="rId50" Type="http://schemas.openxmlformats.org/officeDocument/2006/relationships/hyperlink" Target="https://corbettmaths.com/contents/" TargetMode="External"/><Relationship Id="rId104" Type="http://schemas.openxmlformats.org/officeDocument/2006/relationships/hyperlink" Target="https://www.youtube.com/watch?v=-G3xkJH4KwI" TargetMode="External"/><Relationship Id="rId125" Type="http://schemas.openxmlformats.org/officeDocument/2006/relationships/hyperlink" Target="https://www.lancashirelife.co.uk/out-about/places/10-of-the-best-tudor-estates-in-the-north-west-1-3962884" TargetMode="External"/><Relationship Id="rId146" Type="http://schemas.openxmlformats.org/officeDocument/2006/relationships/hyperlink" Target="https://www.youtube.com/watch?v=VUworhvk5rw" TargetMode="External"/><Relationship Id="rId167" Type="http://schemas.openxmlformats.org/officeDocument/2006/relationships/hyperlink" Target="https://mathsmadeeasy.co.uk/" TargetMode="External"/><Relationship Id="rId188" Type="http://schemas.openxmlformats.org/officeDocument/2006/relationships/hyperlink" Target="https://online.justmaths.co.uk/" TargetMode="External"/><Relationship Id="rId311" Type="http://schemas.openxmlformats.org/officeDocument/2006/relationships/hyperlink" Target="https://www.bbc.co.uk/bitesize/guides/zxr7ng8/revision/1" TargetMode="External"/><Relationship Id="rId332" Type="http://schemas.openxmlformats.org/officeDocument/2006/relationships/hyperlink" Target="https://www.bbc.co.uk/bitesize/subjects/zng4d2p" TargetMode="External"/><Relationship Id="rId353" Type="http://schemas.openxmlformats.org/officeDocument/2006/relationships/hyperlink" Target="https://www.bbc.co.uk/bitesize/subjects/zs6hvcw" TargetMode="External"/><Relationship Id="rId374" Type="http://schemas.openxmlformats.org/officeDocument/2006/relationships/hyperlink" Target="https://www.genome.gov/For-Patients-and-Families/Genetic-Disorders" TargetMode="External"/><Relationship Id="rId395" Type="http://schemas.openxmlformats.org/officeDocument/2006/relationships/hyperlink" Target="https://www.topuniversities.com/student-info/health-and-support/exam-preparation-ten-study-tips" TargetMode="External"/><Relationship Id="rId71" Type="http://schemas.openxmlformats.org/officeDocument/2006/relationships/hyperlink" Target="http://WWW.SENECA.LEARNING.COM" TargetMode="External"/><Relationship Id="rId92" Type="http://schemas.openxmlformats.org/officeDocument/2006/relationships/hyperlink" Target="https://www.youtube.com/watch?v=7okyrRngvkE" TargetMode="External"/><Relationship Id="rId213" Type="http://schemas.openxmlformats.org/officeDocument/2006/relationships/hyperlink" Target="https://www.designcouncil.org.uk/" TargetMode="External"/><Relationship Id="rId234" Type="http://schemas.openxmlformats.org/officeDocument/2006/relationships/hyperlink" Target="https://classroom.thenational.academy/units/a-christmas-carol-fa13" TargetMode="External"/><Relationship Id="rId2" Type="http://schemas.openxmlformats.org/officeDocument/2006/relationships/numbering" Target="numbering.xml"/><Relationship Id="rId29" Type="http://schemas.openxmlformats.org/officeDocument/2006/relationships/hyperlink" Target="https://corbettmaths.com/contents/" TargetMode="External"/><Relationship Id="rId255" Type="http://schemas.openxmlformats.org/officeDocument/2006/relationships/hyperlink" Target="https://www.bbc.co.uk/iplayer/episode/m0001kwg/a-christmas-carol" TargetMode="External"/><Relationship Id="rId276" Type="http://schemas.openxmlformats.org/officeDocument/2006/relationships/hyperlink" Target="https://student.craigndave.org/" TargetMode="External"/><Relationship Id="rId297" Type="http://schemas.openxmlformats.org/officeDocument/2006/relationships/hyperlink" Target="http://www.bbc.co.uk/iplayer/categories/science-and-nature/featured" TargetMode="External"/><Relationship Id="rId40" Type="http://schemas.openxmlformats.org/officeDocument/2006/relationships/hyperlink" Target="https://corbettmaths.com/contents/" TargetMode="External"/><Relationship Id="rId115" Type="http://schemas.openxmlformats.org/officeDocument/2006/relationships/hyperlink" Target="https://www.bbc.co.uk/bitesize/topics/zwcsp4j/articles/zmst6g8" TargetMode="External"/><Relationship Id="rId136" Type="http://schemas.openxmlformats.org/officeDocument/2006/relationships/hyperlink" Target="https://revisionworld.com/gcse-revision/rs-religious-studies/" TargetMode="External"/><Relationship Id="rId157" Type="http://schemas.openxmlformats.org/officeDocument/2006/relationships/hyperlink" Target="http://www.soilsassociation.org" TargetMode="External"/><Relationship Id="rId178" Type="http://schemas.openxmlformats.org/officeDocument/2006/relationships/hyperlink" Target="http://www.bbc.co.uk/education" TargetMode="External"/><Relationship Id="rId301" Type="http://schemas.openxmlformats.org/officeDocument/2006/relationships/hyperlink" Target="http://www.exampro.co.uk" TargetMode="External"/><Relationship Id="rId322" Type="http://schemas.openxmlformats.org/officeDocument/2006/relationships/hyperlink" Target="https://www.footprints-science.co.uk" TargetMode="External"/><Relationship Id="rId343" Type="http://schemas.openxmlformats.org/officeDocument/2006/relationships/hyperlink" Target="http://www.genome.gov/human-genome-project" TargetMode="External"/><Relationship Id="rId364" Type="http://schemas.openxmlformats.org/officeDocument/2006/relationships/hyperlink" Target="https://www.bbc.co.uk/bitesize" TargetMode="External"/><Relationship Id="rId61" Type="http://schemas.openxmlformats.org/officeDocument/2006/relationships/hyperlink" Target="https://www.youtube.com/watch?v=hM5M2Fu0RtY" TargetMode="External"/><Relationship Id="rId82" Type="http://schemas.openxmlformats.org/officeDocument/2006/relationships/hyperlink" Target="https://www.bing.com/videos/search?q=how+to+analyse+an+aqa+literature+extract&amp;&amp;view=detail&amp;mid=7D735C1081453B7FF29E7D735C1081453B7FF29E&amp;&amp;FORM=VRDGAR&amp;ru=%2Fvideos%2Fsearch%3Fq%3Dhow%2520to%2520analyse%2520an%2520aqa%2520literature%2520extract%26qs%3Dn%26form%3DQBVR%26sp%3D-1%26pq%3Dhow%2520to%2520analyse%2520an%2520aqa%2520literature%2520extract%26sc%3D0-40%26sk%3D%26cvid%3D205E3C735F1B449EA7050A5602D9D90E" TargetMode="External"/><Relationship Id="rId199" Type="http://schemas.openxmlformats.org/officeDocument/2006/relationships/hyperlink" Target="https://www.hoddereducation.co.uk/subjects/media-studies/products/general/cambridge-national-level-1-2-creative-imedia" TargetMode="External"/><Relationship Id="rId203" Type="http://schemas.openxmlformats.org/officeDocument/2006/relationships/hyperlink" Target="https://www.youtube.com/watch?v=3RCXnEJNigs" TargetMode="External"/><Relationship Id="rId385" Type="http://schemas.openxmlformats.org/officeDocument/2006/relationships/hyperlink" Target="https://www.youtube.com/watch?v=TQ_iCf8mzMA" TargetMode="External"/><Relationship Id="rId19" Type="http://schemas.openxmlformats.org/officeDocument/2006/relationships/hyperlink" Target="https://corbettmaths.com/contents/" TargetMode="External"/><Relationship Id="rId224" Type="http://schemas.openxmlformats.org/officeDocument/2006/relationships/hyperlink" Target="https://www.bbc.co.uk/bitesize/guides/zgtngdm/revision/1" TargetMode="External"/><Relationship Id="rId245" Type="http://schemas.openxmlformats.org/officeDocument/2006/relationships/hyperlink" Target="https://www.bbc.co.uk/programmes/p00wwx66" TargetMode="External"/><Relationship Id="rId266" Type="http://schemas.openxmlformats.org/officeDocument/2006/relationships/hyperlink" Target="https://student.craigndave.org/" TargetMode="External"/><Relationship Id="rId287" Type="http://schemas.openxmlformats.org/officeDocument/2006/relationships/hyperlink" Target="https://www.bing.com/videos/search?q=line+drawings&amp;FORM=HDRSC4" TargetMode="External"/><Relationship Id="rId30" Type="http://schemas.openxmlformats.org/officeDocument/2006/relationships/hyperlink" Target="https://www.drfrostmaths.com/" TargetMode="External"/><Relationship Id="rId105" Type="http://schemas.openxmlformats.org/officeDocument/2006/relationships/hyperlink" Target="https://www.lissongallery.com/exhibitions/line" TargetMode="External"/><Relationship Id="rId126" Type="http://schemas.openxmlformats.org/officeDocument/2006/relationships/hyperlink" Target="https://www.bbc.co.uk/programmes/b05p6t8s/clips" TargetMode="External"/><Relationship Id="rId147" Type="http://schemas.openxmlformats.org/officeDocument/2006/relationships/hyperlink" Target="https://www.hidden-pearls.co.uk/the-hijab-diaries/periods-in-islam-get-your-facts-straight/" TargetMode="External"/><Relationship Id="rId168" Type="http://schemas.openxmlformats.org/officeDocument/2006/relationships/hyperlink" Target="http://www.mrbartonmaths.com/gcsetakeaway.htm" TargetMode="External"/><Relationship Id="rId312" Type="http://schemas.openxmlformats.org/officeDocument/2006/relationships/hyperlink" Target="https://www.bhf.org.uk/informationsupport/heart-matters-magazine/medical/40-years-of-uk-heart-transplant" TargetMode="External"/><Relationship Id="rId333" Type="http://schemas.openxmlformats.org/officeDocument/2006/relationships/hyperlink" Target="https://www.revisely.co.uk/gcse/science/edexcel" TargetMode="External"/><Relationship Id="rId354" Type="http://schemas.openxmlformats.org/officeDocument/2006/relationships/hyperlink" Target="http://www.Kerboodle.com" TargetMode="External"/><Relationship Id="rId51" Type="http://schemas.openxmlformats.org/officeDocument/2006/relationships/hyperlink" Target="https://www.drfrostmaths.com/" TargetMode="External"/><Relationship Id="rId72" Type="http://schemas.openxmlformats.org/officeDocument/2006/relationships/hyperlink" Target="http://WWW.BBC.CO.UK/BITESIZE" TargetMode="External"/><Relationship Id="rId93" Type="http://schemas.openxmlformats.org/officeDocument/2006/relationships/hyperlink" Target="https://www.youtube.com/watch?v=7okyrRngvkE" TargetMode="External"/><Relationship Id="rId189" Type="http://schemas.openxmlformats.org/officeDocument/2006/relationships/hyperlink" Target="https://hegartymaths.com/login/learner" TargetMode="External"/><Relationship Id="rId375" Type="http://schemas.openxmlformats.org/officeDocument/2006/relationships/hyperlink" Target="https://www.bbc.co.uk/bitesize/guides/zshqcj6/revision/3" TargetMode="External"/><Relationship Id="rId396" Type="http://schemas.openxmlformats.org/officeDocument/2006/relationships/hyperlink" Target="https://youtu.be/8MmF6uB80ZM" TargetMode="External"/><Relationship Id="rId3" Type="http://schemas.openxmlformats.org/officeDocument/2006/relationships/styles" Target="styles.xml"/><Relationship Id="rId214" Type="http://schemas.openxmlformats.org/officeDocument/2006/relationships/hyperlink" Target="https://www.textileartist.org/" TargetMode="External"/><Relationship Id="rId235" Type="http://schemas.openxmlformats.org/officeDocument/2006/relationships/hyperlink" Target="https://classroom.thenational.academy/units/aqa-power-and-conflict-poetry-c8d1" TargetMode="External"/><Relationship Id="rId256" Type="http://schemas.openxmlformats.org/officeDocument/2006/relationships/hyperlink" Target="https://www.bbc.co.uk/programmes/articles/4y78YB9vVMG1xYrW8CmzjPw/a-life-wasted-who-was-the-real-ebenezer-scrooge" TargetMode="External"/><Relationship Id="rId277" Type="http://schemas.openxmlformats.org/officeDocument/2006/relationships/hyperlink" Target="https://www.bbc.co.uk/bitesize/examspecs/zmtchbk" TargetMode="External"/><Relationship Id="rId298" Type="http://schemas.openxmlformats.org/officeDocument/2006/relationships/hyperlink" Target="file:///\\fs1\staffdocs$\george.hogan\timeforgeography.co.uk" TargetMode="External"/><Relationship Id="rId116" Type="http://schemas.openxmlformats.org/officeDocument/2006/relationships/hyperlink" Target="https://www.hrp.org.uk/hampton-court-palace/history-and-stories/henry-viii/" TargetMode="External"/><Relationship Id="rId137" Type="http://schemas.openxmlformats.org/officeDocument/2006/relationships/hyperlink" Target="https://www.bbc.co.uk/bitesize/topics/zbndy9q" TargetMode="External"/><Relationship Id="rId158" Type="http://schemas.openxmlformats.org/officeDocument/2006/relationships/hyperlink" Target="https://www.theexplorer" TargetMode="External"/><Relationship Id="rId302" Type="http://schemas.openxmlformats.org/officeDocument/2006/relationships/hyperlink" Target="http://www.bbc.co.uk/bitesize/examspecs/zy3ptyc" TargetMode="External"/><Relationship Id="rId323" Type="http://schemas.openxmlformats.org/officeDocument/2006/relationships/hyperlink" Target="https://www.science.org/news/2020/02/completely-new-culture-doing-research-coronavirus-outbreak-changes-how-scientists" TargetMode="External"/><Relationship Id="rId344" Type="http://schemas.openxmlformats.org/officeDocument/2006/relationships/hyperlink" Target="https://www.youtube.com/watch?v=TQ_iCf8mzMA" TargetMode="External"/><Relationship Id="rId20" Type="http://schemas.openxmlformats.org/officeDocument/2006/relationships/hyperlink" Target="https://www.drfrostmaths.com/" TargetMode="External"/><Relationship Id="rId41" Type="http://schemas.openxmlformats.org/officeDocument/2006/relationships/hyperlink" Target="https://www.drfrostmaths.com/" TargetMode="External"/><Relationship Id="rId62" Type="http://schemas.openxmlformats.org/officeDocument/2006/relationships/hyperlink" Target="https://www.gathered.how/arts-crafts/13-needle-felting-projects-for-beginners/" TargetMode="External"/><Relationship Id="rId83" Type="http://schemas.openxmlformats.org/officeDocument/2006/relationships/hyperlink" Target="http://www.aqa.org.uk" TargetMode="External"/><Relationship Id="rId179" Type="http://schemas.openxmlformats.org/officeDocument/2006/relationships/hyperlink" Target="https://online.justmaths.co.uk/" TargetMode="External"/><Relationship Id="rId365" Type="http://schemas.openxmlformats.org/officeDocument/2006/relationships/hyperlink" Target="https://www.freesciencelessons.co.uk/" TargetMode="External"/><Relationship Id="rId386" Type="http://schemas.openxmlformats.org/officeDocument/2006/relationships/hyperlink" Target="http://news.bbc.co.uk/1/hi/uk/5405470.stm" TargetMode="External"/><Relationship Id="rId190" Type="http://schemas.openxmlformats.org/officeDocument/2006/relationships/hyperlink" Target="https://mathsmadeeasy.co.uk/gcse-maths-revision/" TargetMode="External"/><Relationship Id="rId204" Type="http://schemas.openxmlformats.org/officeDocument/2006/relationships/hyperlink" Target="https://www.youtube.com/watch?v=nCmjZeuoq5I&amp;list=PL3MgmdiUW2NpJJTjq8UVb5KVbdeOxHQwN" TargetMode="External"/><Relationship Id="rId225" Type="http://schemas.openxmlformats.org/officeDocument/2006/relationships/hyperlink" Target="https://artuk.org/" TargetMode="External"/><Relationship Id="rId246" Type="http://schemas.openxmlformats.org/officeDocument/2006/relationships/hyperlink" Target="https://www.bbc.co.uk/bitesize/guides/zysnxfr/revision/2" TargetMode="External"/><Relationship Id="rId267" Type="http://schemas.openxmlformats.org/officeDocument/2006/relationships/hyperlink" Target="https://www.bbc.co.uk/bitesize/examspecs/zmtchbk" TargetMode="External"/><Relationship Id="rId288" Type="http://schemas.openxmlformats.org/officeDocument/2006/relationships/hyperlink" Target="https://www.youtube.com/watch?v=95IJUjnwUUA" TargetMode="External"/><Relationship Id="rId106" Type="http://schemas.openxmlformats.org/officeDocument/2006/relationships/hyperlink" Target="https://www.moma.org/interactives/exhibitions/2010/online/" TargetMode="External"/><Relationship Id="rId127" Type="http://schemas.openxmlformats.org/officeDocument/2006/relationships/hyperlink" Target="http://WWW.BBC.CO.UK/BITESIZE" TargetMode="External"/><Relationship Id="rId313" Type="http://schemas.openxmlformats.org/officeDocument/2006/relationships/hyperlink" Target="https://www.healthline.com/health/fun-facts-about-the-digestive-system" TargetMode="External"/><Relationship Id="rId10" Type="http://schemas.openxmlformats.org/officeDocument/2006/relationships/hyperlink" Target="http://www.bnf.org" TargetMode="External"/><Relationship Id="rId31" Type="http://schemas.openxmlformats.org/officeDocument/2006/relationships/hyperlink" Target="https://mathsmadeeasy.co.uk/" TargetMode="External"/><Relationship Id="rId52" Type="http://schemas.openxmlformats.org/officeDocument/2006/relationships/hyperlink" Target="https://mathsmadeeasy.co.uk/" TargetMode="External"/><Relationship Id="rId73" Type="http://schemas.openxmlformats.org/officeDocument/2006/relationships/hyperlink" Target="https://classroom.thenational.academy/subjects-by-key-stage/key-stage-3/subjects/english" TargetMode="External"/><Relationship Id="rId94" Type="http://schemas.openxmlformats.org/officeDocument/2006/relationships/hyperlink" Target="https://wordwall.net/en-us/community/urdu" TargetMode="External"/><Relationship Id="rId148" Type="http://schemas.openxmlformats.org/officeDocument/2006/relationships/hyperlink" Target="https://themuslimvibe.com/muslim-lifestyle-matters/women/the-ten-female-muslim-scientists-paving-the-way-to-a-better-future" TargetMode="External"/><Relationship Id="rId169" Type="http://schemas.openxmlformats.org/officeDocument/2006/relationships/hyperlink" Target="http://www.bbc.co.uk/education" TargetMode="External"/><Relationship Id="rId334" Type="http://schemas.openxmlformats.org/officeDocument/2006/relationships/hyperlink" Target="http://www.genome.gov/human-genome-project" TargetMode="External"/><Relationship Id="rId355" Type="http://schemas.openxmlformats.org/officeDocument/2006/relationships/hyperlink" Target="https://www.youtube.com/c/Freesciencelessons" TargetMode="External"/><Relationship Id="rId376" Type="http://schemas.openxmlformats.org/officeDocument/2006/relationships/hyperlink" Target="https://www.youtube.com/watch?v=Fh9b6a-3DLQ&amp;list=PL9IouNCPbCxWt28Bifo2jK9xn-ym956sf" TargetMode="External"/><Relationship Id="rId397" Type="http://schemas.openxmlformats.org/officeDocument/2006/relationships/footer" Target="footer1.xml"/><Relationship Id="rId4" Type="http://schemas.openxmlformats.org/officeDocument/2006/relationships/settings" Target="settings.xml"/><Relationship Id="rId180" Type="http://schemas.openxmlformats.org/officeDocument/2006/relationships/hyperlink" Target="https://hegartymaths.com/login/learner" TargetMode="External"/><Relationship Id="rId215" Type="http://schemas.openxmlformats.org/officeDocument/2006/relationships/hyperlink" Target="https://www.bbc.co.uk/arts" TargetMode="External"/><Relationship Id="rId236" Type="http://schemas.openxmlformats.org/officeDocument/2006/relationships/hyperlink" Target="https://www.douglaswise.co.uk/aqa-power-conflict-resources/" TargetMode="External"/><Relationship Id="rId257" Type="http://schemas.openxmlformats.org/officeDocument/2006/relationships/hyperlink" Target="https://www.bbc.co.uk/iplayer/episode/p02z80kq/an-inspector-calls" TargetMode="External"/><Relationship Id="rId278" Type="http://schemas.openxmlformats.org/officeDocument/2006/relationships/hyperlink" Target="https://senecalearning.com/en-GB/" TargetMode="External"/><Relationship Id="rId303" Type="http://schemas.openxmlformats.org/officeDocument/2006/relationships/hyperlink" Target="http://www.bbc.co.uk/iplayer/categories/science-and-nature/featured" TargetMode="External"/><Relationship Id="rId42" Type="http://schemas.openxmlformats.org/officeDocument/2006/relationships/hyperlink" Target="https://mathsmadeeasy.co.uk/" TargetMode="External"/><Relationship Id="rId84" Type="http://schemas.openxmlformats.org/officeDocument/2006/relationships/hyperlink" Target="https://scratch.mit.edu/" TargetMode="External"/><Relationship Id="rId138" Type="http://schemas.openxmlformats.org/officeDocument/2006/relationships/hyperlink" Target="https://revisionworld.com/gcse-revision/rs-religious-studies/christianity" TargetMode="External"/><Relationship Id="rId345" Type="http://schemas.openxmlformats.org/officeDocument/2006/relationships/hyperlink" Target="http://news.bbc.co.uk/1/hi/uk/5405470.stm" TargetMode="External"/><Relationship Id="rId387" Type="http://schemas.openxmlformats.org/officeDocument/2006/relationships/hyperlink" Target="https://www.britannica.com/science/DNA-fingerprinting" TargetMode="External"/><Relationship Id="rId191" Type="http://schemas.openxmlformats.org/officeDocument/2006/relationships/hyperlink" Target="https://vle.mathswatch.co.uk/vle/" TargetMode="External"/><Relationship Id="rId205" Type="http://schemas.openxmlformats.org/officeDocument/2006/relationships/hyperlink" Target="https://www.bbc.co.uk/bitesize/guides/z2hp3k7/revision/1" TargetMode="External"/><Relationship Id="rId247" Type="http://schemas.openxmlformats.org/officeDocument/2006/relationships/hyperlink" Target="http://www.clickrevision.com/beta/literature/an-inspector-calls/AIC01.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omia.ahmed\AppData\Local\Microsoft\Office\16.0\DTS\en-US%7b63BBB7C8-3458-498C-8DC2-9927A15925AA%7d\%7bBBE6A268-75B2-4497-A9DF-7BD861EBD4E0%7dtf16392850_win32.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4AD74-3279-4372-B0B9-A081C3DCC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{BBE6A268-75B2-4497-A9DF-7BD861EBD4E0}tf16392850_win32</Template>
  <TotalTime>941</TotalTime>
  <Pages>143</Pages>
  <Words>28274</Words>
  <Characters>161168</Characters>
  <Application>Microsoft Office Word</Application>
  <DocSecurity>0</DocSecurity>
  <Lines>1343</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Soomia ahmed</dc:creator>
  <cp:keywords/>
  <cp:lastModifiedBy>Khadijah Bhad</cp:lastModifiedBy>
  <cp:revision>25</cp:revision>
  <cp:lastPrinted>2021-12-17T12:02:00Z</cp:lastPrinted>
  <dcterms:created xsi:type="dcterms:W3CDTF">2021-12-16T08:43:00Z</dcterms:created>
  <dcterms:modified xsi:type="dcterms:W3CDTF">2023-03-10T08:06:00Z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