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34646897"/>
        <w:docPartObj>
          <w:docPartGallery w:val="Cover Pages"/>
          <w:docPartUnique/>
        </w:docPartObj>
      </w:sdtPr>
      <w:sdtContent>
        <w:p w14:paraId="4B2438EB" w14:textId="08ECB558" w:rsidR="009531CA" w:rsidRDefault="00762359">
          <w:r w:rsidRPr="00B82F81">
            <w:rPr>
              <w:noProof/>
              <w:sz w:val="44"/>
              <w:szCs w:val="36"/>
            </w:rPr>
            <w:drawing>
              <wp:anchor distT="0" distB="0" distL="114300" distR="114300" simplePos="0" relativeHeight="251658240" behindDoc="1" locked="0" layoutInCell="1" allowOverlap="1" wp14:anchorId="78731361" wp14:editId="12129876">
                <wp:simplePos x="0" y="0"/>
                <wp:positionH relativeFrom="column">
                  <wp:posOffset>-863504</wp:posOffset>
                </wp:positionH>
                <wp:positionV relativeFrom="page">
                  <wp:posOffset>-99491</wp:posOffset>
                </wp:positionV>
                <wp:extent cx="10296525" cy="6934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6525" cy="6934200"/>
                        </a:xfrm>
                        <a:prstGeom prst="rect">
                          <a:avLst/>
                        </a:prstGeom>
                      </pic:spPr>
                    </pic:pic>
                  </a:graphicData>
                </a:graphic>
                <wp14:sizeRelH relativeFrom="margin">
                  <wp14:pctWidth>0</wp14:pctWidth>
                </wp14:sizeRelH>
                <wp14:sizeRelV relativeFrom="margin">
                  <wp14:pctHeight>0</wp14:pctHeight>
                </wp14:sizeRelV>
              </wp:anchor>
            </w:drawing>
          </w:r>
          <w:r w:rsidR="003B28B0" w:rsidRPr="00B82F81">
            <w:rPr>
              <w:noProof/>
              <w:sz w:val="44"/>
              <w:szCs w:val="36"/>
            </w:rPr>
            <mc:AlternateContent>
              <mc:Choice Requires="wps">
                <w:drawing>
                  <wp:anchor distT="0" distB="0" distL="114300" distR="114300" simplePos="0" relativeHeight="251660288" behindDoc="1" locked="0" layoutInCell="1" allowOverlap="1" wp14:anchorId="5CF767DA" wp14:editId="531DEB80">
                    <wp:simplePos x="0" y="0"/>
                    <wp:positionH relativeFrom="column">
                      <wp:posOffset>-245745</wp:posOffset>
                    </wp:positionH>
                    <wp:positionV relativeFrom="page">
                      <wp:posOffset>600075</wp:posOffset>
                    </wp:positionV>
                    <wp:extent cx="2962275" cy="2695575"/>
                    <wp:effectExtent l="0" t="0" r="28575" b="2857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2275" cy="2695575"/>
                            </a:xfrm>
                            <a:prstGeom prst="rect">
                              <a:avLst/>
                            </a:prstGeom>
                            <a:solidFill>
                              <a:srgbClr val="FF9933"/>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1116B" w14:textId="3E8B0F73" w:rsidR="000E38C5" w:rsidRDefault="000E38C5" w:rsidP="002E70F8">
                                <w:pPr>
                                  <w:rPr>
                                    <w:sz w:val="36"/>
                                    <w:szCs w:val="28"/>
                                  </w:rPr>
                                </w:pPr>
                              </w:p>
                              <w:p w14:paraId="77DC8B63" w14:textId="77777777" w:rsidR="000E38C5" w:rsidRDefault="000E38C5" w:rsidP="002E70F8">
                                <w:pPr>
                                  <w:rPr>
                                    <w:sz w:val="36"/>
                                    <w:szCs w:val="28"/>
                                  </w:rPr>
                                </w:pPr>
                              </w:p>
                              <w:p w14:paraId="1EC2A256" w14:textId="77777777" w:rsidR="000E38C5" w:rsidRDefault="000E38C5" w:rsidP="002E70F8">
                                <w:pPr>
                                  <w:rPr>
                                    <w:sz w:val="36"/>
                                    <w:szCs w:val="28"/>
                                  </w:rPr>
                                </w:pPr>
                              </w:p>
                              <w:p w14:paraId="7628D441" w14:textId="77777777" w:rsidR="000E38C5" w:rsidRPr="00FA4E29" w:rsidRDefault="000E38C5" w:rsidP="002E70F8">
                                <w:pPr>
                                  <w:rPr>
                                    <w:color w:val="013A57" w:themeColor="accent1" w:themeShade="BF"/>
                                    <w:sz w:val="36"/>
                                    <w:szCs w:val="28"/>
                                  </w:rPr>
                                </w:pPr>
                              </w:p>
                              <w:p w14:paraId="4787FFF3" w14:textId="2BDA70DF" w:rsidR="000E38C5" w:rsidRPr="002E70F8" w:rsidRDefault="000E38C5" w:rsidP="002E70F8">
                                <w:pPr>
                                  <w:rPr>
                                    <w:sz w:val="36"/>
                                    <w:szCs w:val="28"/>
                                  </w:rPr>
                                </w:pPr>
                                <w:r w:rsidRPr="002E70F8">
                                  <w:rPr>
                                    <w:sz w:val="36"/>
                                    <w:szCs w:val="28"/>
                                  </w:rPr>
                                  <w:t>KS3</w:t>
                                </w:r>
                                <w:r>
                                  <w:rPr>
                                    <w:sz w:val="36"/>
                                    <w:szCs w:val="28"/>
                                  </w:rPr>
                                  <w:t xml:space="preserve"> – Year 7,8 &amp; 9</w:t>
                                </w:r>
                              </w:p>
                              <w:p w14:paraId="4370F30A" w14:textId="708ECA67" w:rsidR="000E38C5" w:rsidRDefault="000E38C5" w:rsidP="002E70F8">
                                <w:pPr>
                                  <w:rPr>
                                    <w:sz w:val="36"/>
                                    <w:szCs w:val="28"/>
                                  </w:rPr>
                                </w:pPr>
                                <w:r w:rsidRPr="002E70F8">
                                  <w:rPr>
                                    <w:sz w:val="36"/>
                                    <w:szCs w:val="28"/>
                                  </w:rPr>
                                  <w:t>KS4</w:t>
                                </w:r>
                                <w:r>
                                  <w:rPr>
                                    <w:sz w:val="36"/>
                                    <w:szCs w:val="28"/>
                                  </w:rPr>
                                  <w:t xml:space="preserve"> – Year 10 &amp; 11</w:t>
                                </w:r>
                              </w:p>
                              <w:p w14:paraId="4E61C068" w14:textId="56E5F12A" w:rsidR="000E38C5" w:rsidRPr="002E70F8" w:rsidRDefault="000E38C5" w:rsidP="002E70F8">
                                <w:pPr>
                                  <w:rPr>
                                    <w:sz w:val="36"/>
                                    <w:szCs w:val="28"/>
                                  </w:rPr>
                                </w:pPr>
                              </w:p>
                              <w:p w14:paraId="02041619" w14:textId="7DC29F45" w:rsidR="000E38C5" w:rsidRDefault="000E38C5" w:rsidP="00953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67DA" id="Rectangle 3" o:spid="_x0000_s1026" alt="white rectangle for text on cover" style="position:absolute;margin-left:-19.35pt;margin-top:47.25pt;width:233.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" fillcolor="#f93" strokecolor="#012639 [1604]" strokeweight="2pt">
                    <v:textbox>
                      <w:txbxContent>
                        <w:p w14:paraId="67C1116B" w14:textId="3E8B0F73" w:rsidR="000E38C5" w:rsidRDefault="000E38C5" w:rsidP="002E70F8">
                          <w:pPr>
                            <w:rPr>
                              <w:sz w:val="36"/>
                              <w:szCs w:val="28"/>
                            </w:rPr>
                          </w:pPr>
                        </w:p>
                        <w:p w14:paraId="77DC8B63" w14:textId="77777777" w:rsidR="000E38C5" w:rsidRDefault="000E38C5" w:rsidP="002E70F8">
                          <w:pPr>
                            <w:rPr>
                              <w:sz w:val="36"/>
                              <w:szCs w:val="28"/>
                            </w:rPr>
                          </w:pPr>
                        </w:p>
                        <w:p w14:paraId="1EC2A256" w14:textId="77777777" w:rsidR="000E38C5" w:rsidRDefault="000E38C5" w:rsidP="002E70F8">
                          <w:pPr>
                            <w:rPr>
                              <w:sz w:val="36"/>
                              <w:szCs w:val="28"/>
                            </w:rPr>
                          </w:pPr>
                        </w:p>
                        <w:p w14:paraId="7628D441" w14:textId="77777777" w:rsidR="000E38C5" w:rsidRPr="00FA4E29" w:rsidRDefault="000E38C5" w:rsidP="002E70F8">
                          <w:pPr>
                            <w:rPr>
                              <w:color w:val="013A57" w:themeColor="accent1" w:themeShade="BF"/>
                              <w:sz w:val="36"/>
                              <w:szCs w:val="28"/>
                            </w:rPr>
                          </w:pPr>
                        </w:p>
                        <w:p w14:paraId="4787FFF3" w14:textId="2BDA70DF" w:rsidR="000E38C5" w:rsidRPr="002E70F8" w:rsidRDefault="000E38C5" w:rsidP="002E70F8">
                          <w:pPr>
                            <w:rPr>
                              <w:sz w:val="36"/>
                              <w:szCs w:val="28"/>
                            </w:rPr>
                          </w:pPr>
                          <w:r w:rsidRPr="002E70F8">
                            <w:rPr>
                              <w:sz w:val="36"/>
                              <w:szCs w:val="28"/>
                            </w:rPr>
                            <w:t>KS3</w:t>
                          </w:r>
                          <w:r>
                            <w:rPr>
                              <w:sz w:val="36"/>
                              <w:szCs w:val="28"/>
                            </w:rPr>
                            <w:t xml:space="preserve"> – Year 7,8 &amp; 9</w:t>
                          </w:r>
                        </w:p>
                        <w:p w14:paraId="4370F30A" w14:textId="708ECA67" w:rsidR="000E38C5" w:rsidRDefault="000E38C5" w:rsidP="002E70F8">
                          <w:pPr>
                            <w:rPr>
                              <w:sz w:val="36"/>
                              <w:szCs w:val="28"/>
                            </w:rPr>
                          </w:pPr>
                          <w:r w:rsidRPr="002E70F8">
                            <w:rPr>
                              <w:sz w:val="36"/>
                              <w:szCs w:val="28"/>
                            </w:rPr>
                            <w:t>KS4</w:t>
                          </w:r>
                          <w:r>
                            <w:rPr>
                              <w:sz w:val="36"/>
                              <w:szCs w:val="28"/>
                            </w:rPr>
                            <w:t xml:space="preserve"> – Year 10 &amp; 11</w:t>
                          </w:r>
                        </w:p>
                        <w:p w14:paraId="4E61C068" w14:textId="56E5F12A" w:rsidR="000E38C5" w:rsidRPr="002E70F8" w:rsidRDefault="000E38C5" w:rsidP="002E70F8">
                          <w:pPr>
                            <w:rPr>
                              <w:sz w:val="36"/>
                              <w:szCs w:val="28"/>
                            </w:rPr>
                          </w:pPr>
                        </w:p>
                        <w:p w14:paraId="02041619" w14:textId="7DC29F45" w:rsidR="000E38C5" w:rsidRDefault="000E38C5" w:rsidP="009531CA">
                          <w:pPr>
                            <w:jc w:val="center"/>
                          </w:pPr>
                        </w:p>
                      </w:txbxContent>
                    </v:textbox>
                    <w10:wrap anchory="page"/>
                  </v:rect>
                </w:pict>
              </mc:Fallback>
            </mc:AlternateContent>
          </w:r>
        </w:p>
        <w:p w14:paraId="16688C29" w14:textId="3541E8ED" w:rsidR="003B28B0" w:rsidRDefault="009531CA" w:rsidP="009531CA">
          <w:pPr>
            <w:rPr>
              <w:sz w:val="52"/>
              <w:szCs w:val="44"/>
            </w:rPr>
          </w:pPr>
          <w:r>
            <w:rPr>
              <w:sz w:val="52"/>
              <w:szCs w:val="44"/>
            </w:rPr>
            <w:t xml:space="preserve"> </w:t>
          </w:r>
          <w:r w:rsidRPr="009531CA">
            <w:rPr>
              <w:sz w:val="52"/>
              <w:szCs w:val="44"/>
            </w:rPr>
            <w:t>Spring Ter</w:t>
          </w:r>
          <w:r>
            <w:rPr>
              <w:sz w:val="52"/>
              <w:szCs w:val="44"/>
            </w:rPr>
            <w:t>m</w:t>
          </w:r>
          <w:r w:rsidR="003A312F">
            <w:rPr>
              <w:sz w:val="52"/>
              <w:szCs w:val="44"/>
            </w:rPr>
            <w:t xml:space="preserve"> 2022</w:t>
          </w:r>
        </w:p>
        <w:p w14:paraId="20EA6F03" w14:textId="03CACEB4" w:rsidR="009531CA" w:rsidRPr="009531CA" w:rsidRDefault="009531CA" w:rsidP="009531CA">
          <w:pPr>
            <w:rPr>
              <w:sz w:val="52"/>
              <w:szCs w:val="44"/>
            </w:rPr>
          </w:pPr>
          <w:r w:rsidRPr="009531CA">
            <w:rPr>
              <w:sz w:val="52"/>
              <w:szCs w:val="44"/>
            </w:rPr>
            <w:t>Revision Guidance</w:t>
          </w:r>
        </w:p>
        <w:p w14:paraId="41A1E078" w14:textId="77777777" w:rsidR="009531CA" w:rsidRDefault="009531CA">
          <w:pPr>
            <w:spacing w:after="200"/>
            <w:rPr>
              <w:noProof/>
            </w:rPr>
          </w:pPr>
        </w:p>
        <w:p w14:paraId="33875393" w14:textId="77777777" w:rsidR="009531CA" w:rsidRDefault="009531CA">
          <w:pPr>
            <w:spacing w:after="200"/>
            <w:rPr>
              <w:noProof/>
            </w:rPr>
          </w:pPr>
        </w:p>
        <w:p w14:paraId="6D9550DE" w14:textId="77777777" w:rsidR="009531CA" w:rsidRDefault="009531CA">
          <w:pPr>
            <w:spacing w:after="200"/>
            <w:rPr>
              <w:noProof/>
            </w:rPr>
          </w:pPr>
        </w:p>
        <w:p w14:paraId="4C972104" w14:textId="77777777" w:rsidR="009531CA" w:rsidRDefault="009531CA">
          <w:pPr>
            <w:spacing w:after="200"/>
            <w:rPr>
              <w:noProof/>
            </w:rPr>
          </w:pPr>
        </w:p>
        <w:p w14:paraId="41FBEB76" w14:textId="77777777" w:rsidR="009531CA" w:rsidRDefault="009531CA">
          <w:pPr>
            <w:spacing w:after="200"/>
            <w:rPr>
              <w:noProof/>
            </w:rPr>
          </w:pPr>
        </w:p>
        <w:p w14:paraId="2012A166" w14:textId="77777777" w:rsidR="009531CA" w:rsidRDefault="009531CA">
          <w:pPr>
            <w:spacing w:after="200"/>
            <w:rPr>
              <w:noProof/>
            </w:rPr>
          </w:pPr>
        </w:p>
        <w:p w14:paraId="2D4A8463" w14:textId="77777777" w:rsidR="009531CA" w:rsidRDefault="009531CA">
          <w:pPr>
            <w:spacing w:after="200"/>
            <w:rPr>
              <w:noProof/>
            </w:rPr>
          </w:pPr>
        </w:p>
        <w:p w14:paraId="1B5E5339" w14:textId="77777777" w:rsidR="009531CA" w:rsidRDefault="009531CA">
          <w:pPr>
            <w:spacing w:after="200"/>
            <w:rPr>
              <w:noProof/>
            </w:rPr>
          </w:pPr>
        </w:p>
        <w:p w14:paraId="280A7A17" w14:textId="77777777" w:rsidR="009531CA" w:rsidRDefault="009531CA">
          <w:pPr>
            <w:spacing w:after="200"/>
            <w:rPr>
              <w:noProof/>
            </w:rPr>
          </w:pPr>
        </w:p>
        <w:p w14:paraId="0B9F8C58" w14:textId="77777777" w:rsidR="009531CA" w:rsidRDefault="009531CA">
          <w:pPr>
            <w:spacing w:after="200"/>
            <w:rPr>
              <w:noProof/>
            </w:rPr>
          </w:pPr>
        </w:p>
        <w:p w14:paraId="2800DF4C" w14:textId="77777777" w:rsidR="009531CA" w:rsidRDefault="009531CA">
          <w:pPr>
            <w:spacing w:after="200"/>
            <w:rPr>
              <w:noProof/>
            </w:rPr>
          </w:pPr>
        </w:p>
        <w:p w14:paraId="7807BE93" w14:textId="77777777" w:rsidR="009531CA" w:rsidRDefault="009531CA">
          <w:pPr>
            <w:spacing w:after="200"/>
            <w:rPr>
              <w:noProof/>
            </w:rPr>
          </w:pPr>
        </w:p>
        <w:p w14:paraId="5E1A0978" w14:textId="77777777" w:rsidR="009531CA" w:rsidRDefault="009531CA">
          <w:pPr>
            <w:spacing w:after="200"/>
            <w:rPr>
              <w:noProof/>
            </w:rPr>
          </w:pPr>
        </w:p>
        <w:p w14:paraId="5E1B626E" w14:textId="6CFB920E" w:rsidR="009531CA" w:rsidRDefault="00FA4E29">
          <w:pPr>
            <w:spacing w:after="200"/>
            <w:rPr>
              <w:noProof/>
            </w:rPr>
          </w:pPr>
          <w:r>
            <w:rPr>
              <w:noProof/>
            </w:rPr>
            <mc:AlternateContent>
              <mc:Choice Requires="wps">
                <w:drawing>
                  <wp:anchor distT="0" distB="0" distL="114300" distR="114300" simplePos="0" relativeHeight="251661312" behindDoc="0" locked="0" layoutInCell="1" allowOverlap="1" wp14:anchorId="0A1F247E" wp14:editId="6D6DDE41">
                    <wp:simplePos x="0" y="0"/>
                    <wp:positionH relativeFrom="column">
                      <wp:posOffset>-721995</wp:posOffset>
                    </wp:positionH>
                    <wp:positionV relativeFrom="paragraph">
                      <wp:posOffset>233045</wp:posOffset>
                    </wp:positionV>
                    <wp:extent cx="77343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7343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609A2" id="Rectangle 2" o:spid="_x0000_s1026" style="position:absolute;margin-left:-56.85pt;margin-top:18.35pt;width:609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" fillcolor="#024f75 [3204]" strokecolor="#012639 [1604]" strokeweight="2pt"/>
                </w:pict>
              </mc:Fallback>
            </mc:AlternateContent>
          </w:r>
        </w:p>
        <w:p w14:paraId="07EA7674" w14:textId="0AB2D9D0" w:rsidR="009531CA" w:rsidRPr="009531CA" w:rsidRDefault="009531CA" w:rsidP="009531CA">
          <w:pPr>
            <w:spacing w:after="200"/>
          </w:pPr>
          <w:r>
            <w:rPr>
              <w:noProof/>
            </w:rPr>
            <w:drawing>
              <wp:inline distT="0" distB="0" distL="0" distR="0" wp14:anchorId="04515BF7" wp14:editId="75BD4D38">
                <wp:extent cx="6309360" cy="2686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9360" cy="2686685"/>
                        </a:xfrm>
                        <a:prstGeom prst="rect">
                          <a:avLst/>
                        </a:prstGeom>
                        <a:noFill/>
                        <a:ln>
                          <a:noFill/>
                        </a:ln>
                      </pic:spPr>
                    </pic:pic>
                  </a:graphicData>
                </a:graphic>
              </wp:inline>
            </w:drawing>
          </w:r>
        </w:p>
      </w:sdtContent>
    </w:sdt>
    <w:p w14:paraId="51584ECE" w14:textId="6565E6D8" w:rsidR="009531CA" w:rsidRPr="007B01D2" w:rsidRDefault="007B01D2" w:rsidP="00845862">
      <w:pPr>
        <w:spacing w:after="200"/>
        <w:ind w:left="9072" w:hanging="9072"/>
        <w:rPr>
          <w:sz w:val="96"/>
          <w:szCs w:val="56"/>
        </w:rPr>
      </w:pPr>
      <w:bookmarkStart w:id="0" w:name="_Hlk90628242"/>
      <w:r w:rsidRPr="007B01D2">
        <w:rPr>
          <w:sz w:val="96"/>
          <w:szCs w:val="56"/>
        </w:rPr>
        <w:lastRenderedPageBreak/>
        <w:t>KS3</w:t>
      </w:r>
    </w:p>
    <w:tbl>
      <w:tblPr>
        <w:tblStyle w:val="TableGrid"/>
        <w:tblW w:w="9923" w:type="dxa"/>
        <w:tblBorders>
          <w:insideV w:val="none" w:sz="0" w:space="0" w:color="auto"/>
        </w:tblBorders>
        <w:tblLayout w:type="fixed"/>
        <w:tblLook w:val="04A0" w:firstRow="1" w:lastRow="0" w:firstColumn="1" w:lastColumn="0" w:noHBand="0" w:noVBand="1"/>
      </w:tblPr>
      <w:tblGrid>
        <w:gridCol w:w="6091"/>
        <w:gridCol w:w="3832"/>
      </w:tblGrid>
      <w:tr w:rsidR="00E909B2" w14:paraId="41022DEF" w14:textId="5341AA98" w:rsidTr="0070695C">
        <w:trPr>
          <w:trHeight w:val="778"/>
        </w:trPr>
        <w:tc>
          <w:tcPr>
            <w:tcW w:w="6091" w:type="dxa"/>
            <w:shd w:val="clear" w:color="auto" w:fill="FFCC99"/>
          </w:tcPr>
          <w:p w14:paraId="60EB6157" w14:textId="336EB823" w:rsidR="00E909B2" w:rsidRPr="007B01D2" w:rsidRDefault="00E909B2" w:rsidP="00845862">
            <w:pPr>
              <w:spacing w:after="200"/>
              <w:ind w:left="6968" w:right="1619" w:hanging="6968"/>
              <w:rPr>
                <w:sz w:val="44"/>
                <w:szCs w:val="36"/>
              </w:rPr>
            </w:pPr>
            <w:r>
              <w:rPr>
                <w:sz w:val="44"/>
                <w:szCs w:val="36"/>
              </w:rPr>
              <w:t>FPN</w:t>
            </w:r>
          </w:p>
        </w:tc>
        <w:tc>
          <w:tcPr>
            <w:tcW w:w="3832" w:type="dxa"/>
            <w:shd w:val="clear" w:color="auto" w:fill="FFCC99"/>
          </w:tcPr>
          <w:p w14:paraId="193A7006" w14:textId="344AC4DA" w:rsidR="00E909B2" w:rsidRDefault="00E909B2" w:rsidP="00845862">
            <w:pPr>
              <w:spacing w:after="200"/>
              <w:ind w:left="6968" w:right="1619" w:hanging="6968"/>
              <w:rPr>
                <w:sz w:val="44"/>
                <w:szCs w:val="36"/>
              </w:rPr>
            </w:pPr>
            <w:r>
              <w:rPr>
                <w:sz w:val="44"/>
                <w:szCs w:val="36"/>
              </w:rPr>
              <w:t>Pg. 3-5</w:t>
            </w:r>
          </w:p>
        </w:tc>
      </w:tr>
      <w:tr w:rsidR="00E909B2" w14:paraId="6B04A4B3" w14:textId="71E851BF" w:rsidTr="0070695C">
        <w:trPr>
          <w:trHeight w:val="778"/>
        </w:trPr>
        <w:tc>
          <w:tcPr>
            <w:tcW w:w="6091" w:type="dxa"/>
            <w:shd w:val="clear" w:color="auto" w:fill="CCECFF"/>
          </w:tcPr>
          <w:p w14:paraId="0BA8EFD0" w14:textId="6A43A727" w:rsidR="00E909B2" w:rsidRPr="007B01D2" w:rsidRDefault="00E909B2" w:rsidP="00270C62">
            <w:pPr>
              <w:spacing w:after="200"/>
              <w:ind w:left="6968" w:right="2127" w:hanging="6968"/>
              <w:rPr>
                <w:sz w:val="44"/>
                <w:szCs w:val="36"/>
              </w:rPr>
            </w:pPr>
            <w:r w:rsidRPr="007B01D2">
              <w:rPr>
                <w:sz w:val="44"/>
                <w:szCs w:val="36"/>
              </w:rPr>
              <w:t>Maths</w:t>
            </w:r>
            <w:r>
              <w:rPr>
                <w:sz w:val="44"/>
                <w:szCs w:val="36"/>
              </w:rPr>
              <w:t xml:space="preserve"> </w:t>
            </w:r>
          </w:p>
        </w:tc>
        <w:tc>
          <w:tcPr>
            <w:tcW w:w="3832" w:type="dxa"/>
            <w:shd w:val="clear" w:color="auto" w:fill="CCECFF"/>
          </w:tcPr>
          <w:p w14:paraId="7894F5BC" w14:textId="391D1F76" w:rsidR="00E909B2" w:rsidRPr="007B01D2" w:rsidRDefault="00E909B2" w:rsidP="00270C62">
            <w:pPr>
              <w:spacing w:after="200"/>
              <w:ind w:left="6968" w:right="2127" w:hanging="6968"/>
              <w:rPr>
                <w:sz w:val="44"/>
                <w:szCs w:val="36"/>
              </w:rPr>
            </w:pPr>
            <w:r>
              <w:rPr>
                <w:sz w:val="44"/>
                <w:szCs w:val="36"/>
              </w:rPr>
              <w:t>Pg. 6-</w:t>
            </w:r>
            <w:r w:rsidR="000E38C5">
              <w:rPr>
                <w:sz w:val="44"/>
                <w:szCs w:val="36"/>
              </w:rPr>
              <w:t>18</w:t>
            </w:r>
          </w:p>
        </w:tc>
      </w:tr>
      <w:tr w:rsidR="00E909B2" w14:paraId="2E761830" w14:textId="05A41620" w:rsidTr="0070695C">
        <w:trPr>
          <w:trHeight w:val="778"/>
        </w:trPr>
        <w:tc>
          <w:tcPr>
            <w:tcW w:w="6091" w:type="dxa"/>
            <w:shd w:val="clear" w:color="auto" w:fill="FFCC99"/>
          </w:tcPr>
          <w:p w14:paraId="2C2F5254" w14:textId="4D1A6588" w:rsidR="00E909B2" w:rsidRPr="007B01D2" w:rsidRDefault="00E909B2" w:rsidP="00845862">
            <w:pPr>
              <w:spacing w:after="200"/>
              <w:ind w:left="6968" w:right="1619" w:hanging="6968"/>
              <w:rPr>
                <w:sz w:val="44"/>
                <w:szCs w:val="36"/>
              </w:rPr>
            </w:pPr>
            <w:r w:rsidRPr="007B01D2">
              <w:rPr>
                <w:sz w:val="44"/>
                <w:szCs w:val="36"/>
              </w:rPr>
              <w:t>Creative iMedia</w:t>
            </w:r>
            <w:r>
              <w:rPr>
                <w:sz w:val="44"/>
                <w:szCs w:val="36"/>
              </w:rPr>
              <w:t xml:space="preserve"> </w:t>
            </w:r>
          </w:p>
        </w:tc>
        <w:tc>
          <w:tcPr>
            <w:tcW w:w="3832" w:type="dxa"/>
            <w:shd w:val="clear" w:color="auto" w:fill="FFCC99"/>
          </w:tcPr>
          <w:p w14:paraId="02F1819A" w14:textId="3B3FD083"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19</w:t>
            </w:r>
          </w:p>
        </w:tc>
      </w:tr>
      <w:tr w:rsidR="00E909B2" w14:paraId="7D35EF2D" w14:textId="0605985D" w:rsidTr="0070695C">
        <w:trPr>
          <w:trHeight w:val="778"/>
        </w:trPr>
        <w:tc>
          <w:tcPr>
            <w:tcW w:w="6091" w:type="dxa"/>
            <w:shd w:val="clear" w:color="auto" w:fill="CCECFF"/>
          </w:tcPr>
          <w:p w14:paraId="038AC1B5" w14:textId="2A91D682" w:rsidR="00E909B2" w:rsidRPr="007B01D2" w:rsidRDefault="00E909B2" w:rsidP="00845862">
            <w:pPr>
              <w:spacing w:after="200"/>
              <w:ind w:left="6968" w:right="1619" w:hanging="6968"/>
              <w:rPr>
                <w:sz w:val="44"/>
                <w:szCs w:val="36"/>
              </w:rPr>
            </w:pPr>
            <w:r w:rsidRPr="007B01D2">
              <w:rPr>
                <w:sz w:val="44"/>
                <w:szCs w:val="36"/>
              </w:rPr>
              <w:t>Textile</w:t>
            </w:r>
            <w:r>
              <w:rPr>
                <w:sz w:val="44"/>
                <w:szCs w:val="36"/>
              </w:rPr>
              <w:t xml:space="preserve"> </w:t>
            </w:r>
          </w:p>
        </w:tc>
        <w:tc>
          <w:tcPr>
            <w:tcW w:w="3832" w:type="dxa"/>
            <w:shd w:val="clear" w:color="auto" w:fill="CCECFF"/>
          </w:tcPr>
          <w:p w14:paraId="1FB2C9BB" w14:textId="2ED1077F" w:rsidR="00E909B2" w:rsidRPr="007B01D2" w:rsidRDefault="00E909B2" w:rsidP="00845862">
            <w:pPr>
              <w:spacing w:after="200"/>
              <w:ind w:left="6968" w:right="1619" w:hanging="6968"/>
              <w:rPr>
                <w:sz w:val="44"/>
                <w:szCs w:val="36"/>
              </w:rPr>
            </w:pPr>
            <w:r>
              <w:rPr>
                <w:sz w:val="44"/>
                <w:szCs w:val="36"/>
              </w:rPr>
              <w:t>Pg. 2</w:t>
            </w:r>
            <w:r w:rsidR="000E38C5">
              <w:rPr>
                <w:sz w:val="44"/>
                <w:szCs w:val="36"/>
              </w:rPr>
              <w:t>0</w:t>
            </w:r>
            <w:r>
              <w:rPr>
                <w:sz w:val="44"/>
                <w:szCs w:val="36"/>
              </w:rPr>
              <w:t>-2</w:t>
            </w:r>
            <w:r w:rsidR="000E38C5">
              <w:rPr>
                <w:sz w:val="44"/>
                <w:szCs w:val="36"/>
              </w:rPr>
              <w:t>2</w:t>
            </w:r>
          </w:p>
        </w:tc>
      </w:tr>
      <w:tr w:rsidR="00E909B2" w14:paraId="52B4EFBA" w14:textId="28F1E045" w:rsidTr="0070695C">
        <w:trPr>
          <w:trHeight w:val="778"/>
        </w:trPr>
        <w:tc>
          <w:tcPr>
            <w:tcW w:w="6091" w:type="dxa"/>
            <w:shd w:val="clear" w:color="auto" w:fill="FFCC99"/>
          </w:tcPr>
          <w:p w14:paraId="19259AEB" w14:textId="20FAE96C" w:rsidR="00E909B2" w:rsidRPr="007B01D2" w:rsidRDefault="00E909B2" w:rsidP="00845862">
            <w:pPr>
              <w:spacing w:after="200"/>
              <w:ind w:left="6968" w:right="1619" w:hanging="6968"/>
              <w:rPr>
                <w:sz w:val="44"/>
                <w:szCs w:val="36"/>
              </w:rPr>
            </w:pPr>
            <w:r w:rsidRPr="007B01D2">
              <w:rPr>
                <w:sz w:val="44"/>
                <w:szCs w:val="36"/>
              </w:rPr>
              <w:t>English</w:t>
            </w:r>
            <w:r>
              <w:rPr>
                <w:sz w:val="44"/>
                <w:szCs w:val="36"/>
              </w:rPr>
              <w:t xml:space="preserve"> </w:t>
            </w:r>
          </w:p>
        </w:tc>
        <w:tc>
          <w:tcPr>
            <w:tcW w:w="3832" w:type="dxa"/>
            <w:shd w:val="clear" w:color="auto" w:fill="FFCC99"/>
          </w:tcPr>
          <w:p w14:paraId="62357D63" w14:textId="24ED40D2" w:rsidR="00E909B2" w:rsidRPr="007B01D2" w:rsidRDefault="00E909B2" w:rsidP="00845862">
            <w:pPr>
              <w:spacing w:after="200"/>
              <w:ind w:left="6968" w:right="1619" w:hanging="6968"/>
              <w:rPr>
                <w:sz w:val="44"/>
                <w:szCs w:val="36"/>
              </w:rPr>
            </w:pPr>
            <w:r>
              <w:rPr>
                <w:sz w:val="44"/>
                <w:szCs w:val="36"/>
              </w:rPr>
              <w:t>Pg. 2</w:t>
            </w:r>
            <w:r w:rsidR="000E38C5">
              <w:rPr>
                <w:sz w:val="44"/>
                <w:szCs w:val="36"/>
              </w:rPr>
              <w:t>3</w:t>
            </w:r>
            <w:r>
              <w:rPr>
                <w:sz w:val="44"/>
                <w:szCs w:val="36"/>
              </w:rPr>
              <w:t>-2</w:t>
            </w:r>
            <w:r w:rsidR="000E38C5">
              <w:rPr>
                <w:sz w:val="44"/>
                <w:szCs w:val="36"/>
              </w:rPr>
              <w:t>5</w:t>
            </w:r>
          </w:p>
        </w:tc>
      </w:tr>
      <w:tr w:rsidR="00E909B2" w14:paraId="5D1964B3" w14:textId="391817A5" w:rsidTr="0070695C">
        <w:trPr>
          <w:trHeight w:val="778"/>
        </w:trPr>
        <w:tc>
          <w:tcPr>
            <w:tcW w:w="6091" w:type="dxa"/>
            <w:shd w:val="clear" w:color="auto" w:fill="CCECFF"/>
          </w:tcPr>
          <w:p w14:paraId="025DA1EB" w14:textId="2CB379C1" w:rsidR="00E909B2" w:rsidRPr="007B01D2" w:rsidRDefault="00E909B2" w:rsidP="00845862">
            <w:pPr>
              <w:spacing w:after="200"/>
              <w:ind w:left="6968" w:right="1619" w:hanging="6968"/>
              <w:rPr>
                <w:sz w:val="44"/>
                <w:szCs w:val="36"/>
              </w:rPr>
            </w:pPr>
            <w:r w:rsidRPr="007B01D2">
              <w:rPr>
                <w:sz w:val="44"/>
                <w:szCs w:val="36"/>
              </w:rPr>
              <w:t>Computer Science</w:t>
            </w:r>
            <w:r>
              <w:rPr>
                <w:sz w:val="44"/>
                <w:szCs w:val="36"/>
              </w:rPr>
              <w:t xml:space="preserve"> </w:t>
            </w:r>
          </w:p>
        </w:tc>
        <w:tc>
          <w:tcPr>
            <w:tcW w:w="3832" w:type="dxa"/>
            <w:shd w:val="clear" w:color="auto" w:fill="CCECFF"/>
          </w:tcPr>
          <w:p w14:paraId="6C4FDA79" w14:textId="1F5BDAD0" w:rsidR="00E909B2" w:rsidRPr="007B01D2" w:rsidRDefault="00E909B2" w:rsidP="00845862">
            <w:pPr>
              <w:spacing w:after="200"/>
              <w:ind w:left="6968" w:right="1619" w:hanging="6968"/>
              <w:rPr>
                <w:sz w:val="44"/>
                <w:szCs w:val="36"/>
              </w:rPr>
            </w:pPr>
            <w:r>
              <w:rPr>
                <w:sz w:val="44"/>
                <w:szCs w:val="36"/>
              </w:rPr>
              <w:t>Pg. 2</w:t>
            </w:r>
            <w:r w:rsidR="000E38C5">
              <w:rPr>
                <w:sz w:val="44"/>
                <w:szCs w:val="36"/>
              </w:rPr>
              <w:t>6</w:t>
            </w:r>
            <w:r>
              <w:rPr>
                <w:sz w:val="44"/>
                <w:szCs w:val="36"/>
              </w:rPr>
              <w:t>-</w:t>
            </w:r>
            <w:r w:rsidR="000E38C5">
              <w:rPr>
                <w:sz w:val="44"/>
                <w:szCs w:val="36"/>
              </w:rPr>
              <w:t>27</w:t>
            </w:r>
          </w:p>
        </w:tc>
      </w:tr>
      <w:tr w:rsidR="00E909B2" w14:paraId="50CC02D9" w14:textId="4E7D4360" w:rsidTr="0070695C">
        <w:trPr>
          <w:trHeight w:val="778"/>
        </w:trPr>
        <w:tc>
          <w:tcPr>
            <w:tcW w:w="6091" w:type="dxa"/>
            <w:shd w:val="clear" w:color="auto" w:fill="FFCC99"/>
          </w:tcPr>
          <w:p w14:paraId="323906F0" w14:textId="71B05AEA" w:rsidR="00E909B2" w:rsidRPr="007B01D2" w:rsidRDefault="00E909B2" w:rsidP="00845862">
            <w:pPr>
              <w:spacing w:after="200"/>
              <w:ind w:left="6968" w:right="1619" w:hanging="6968"/>
              <w:rPr>
                <w:sz w:val="44"/>
                <w:szCs w:val="36"/>
              </w:rPr>
            </w:pPr>
            <w:r>
              <w:rPr>
                <w:sz w:val="44"/>
                <w:szCs w:val="36"/>
              </w:rPr>
              <w:t xml:space="preserve">Urdu </w:t>
            </w:r>
          </w:p>
        </w:tc>
        <w:tc>
          <w:tcPr>
            <w:tcW w:w="3832" w:type="dxa"/>
            <w:shd w:val="clear" w:color="auto" w:fill="FFCC99"/>
          </w:tcPr>
          <w:p w14:paraId="368E979C" w14:textId="602387F3" w:rsidR="00E909B2" w:rsidRDefault="00E909B2" w:rsidP="00845862">
            <w:pPr>
              <w:spacing w:after="200"/>
              <w:ind w:left="6968" w:right="1619" w:hanging="6968"/>
              <w:rPr>
                <w:sz w:val="44"/>
                <w:szCs w:val="36"/>
              </w:rPr>
            </w:pPr>
            <w:r>
              <w:rPr>
                <w:sz w:val="44"/>
                <w:szCs w:val="36"/>
              </w:rPr>
              <w:t xml:space="preserve">Pg. </w:t>
            </w:r>
            <w:r w:rsidR="000E38C5">
              <w:rPr>
                <w:sz w:val="44"/>
                <w:szCs w:val="36"/>
              </w:rPr>
              <w:t>28-31</w:t>
            </w:r>
          </w:p>
        </w:tc>
      </w:tr>
      <w:tr w:rsidR="00E909B2" w14:paraId="4D0D6DB5" w14:textId="175B1E6E" w:rsidTr="0070695C">
        <w:trPr>
          <w:trHeight w:val="778"/>
        </w:trPr>
        <w:tc>
          <w:tcPr>
            <w:tcW w:w="6091" w:type="dxa"/>
            <w:shd w:val="clear" w:color="auto" w:fill="CCECFF"/>
          </w:tcPr>
          <w:p w14:paraId="3D4CF986" w14:textId="210CCE10" w:rsidR="00E909B2" w:rsidRPr="007B01D2" w:rsidRDefault="00E909B2" w:rsidP="00845862">
            <w:pPr>
              <w:spacing w:after="200"/>
              <w:ind w:left="6968" w:right="1619" w:hanging="6968"/>
              <w:rPr>
                <w:sz w:val="44"/>
                <w:szCs w:val="36"/>
              </w:rPr>
            </w:pPr>
            <w:r>
              <w:rPr>
                <w:sz w:val="44"/>
                <w:szCs w:val="36"/>
              </w:rPr>
              <w:t xml:space="preserve">ART </w:t>
            </w:r>
          </w:p>
        </w:tc>
        <w:tc>
          <w:tcPr>
            <w:tcW w:w="3832" w:type="dxa"/>
            <w:shd w:val="clear" w:color="auto" w:fill="CCECFF"/>
          </w:tcPr>
          <w:p w14:paraId="1DAB24E0" w14:textId="79363B07" w:rsidR="00E909B2" w:rsidRDefault="00E909B2" w:rsidP="00845862">
            <w:pPr>
              <w:spacing w:after="200"/>
              <w:ind w:left="6968" w:right="1619" w:hanging="6968"/>
              <w:rPr>
                <w:sz w:val="44"/>
                <w:szCs w:val="36"/>
              </w:rPr>
            </w:pPr>
            <w:r>
              <w:rPr>
                <w:sz w:val="44"/>
                <w:szCs w:val="36"/>
              </w:rPr>
              <w:t>Pg. 3</w:t>
            </w:r>
            <w:r w:rsidR="000E38C5">
              <w:rPr>
                <w:sz w:val="44"/>
                <w:szCs w:val="36"/>
              </w:rPr>
              <w:t>2-34</w:t>
            </w:r>
          </w:p>
        </w:tc>
      </w:tr>
      <w:tr w:rsidR="00E909B2" w14:paraId="381A2FDD" w14:textId="49B260B8" w:rsidTr="0070695C">
        <w:trPr>
          <w:trHeight w:val="778"/>
        </w:trPr>
        <w:tc>
          <w:tcPr>
            <w:tcW w:w="6091" w:type="dxa"/>
            <w:shd w:val="clear" w:color="auto" w:fill="FFCC99"/>
          </w:tcPr>
          <w:p w14:paraId="4C216485" w14:textId="5A41243E" w:rsidR="00E909B2" w:rsidRPr="007B01D2" w:rsidRDefault="00E909B2" w:rsidP="00845862">
            <w:pPr>
              <w:spacing w:after="200"/>
              <w:ind w:left="6968" w:right="1619" w:hanging="6968"/>
              <w:rPr>
                <w:sz w:val="44"/>
                <w:szCs w:val="36"/>
              </w:rPr>
            </w:pPr>
            <w:r w:rsidRPr="007B01D2">
              <w:rPr>
                <w:sz w:val="44"/>
                <w:szCs w:val="36"/>
              </w:rPr>
              <w:t>Geography</w:t>
            </w:r>
            <w:r>
              <w:rPr>
                <w:sz w:val="44"/>
                <w:szCs w:val="36"/>
              </w:rPr>
              <w:t xml:space="preserve"> </w:t>
            </w:r>
          </w:p>
        </w:tc>
        <w:tc>
          <w:tcPr>
            <w:tcW w:w="3832" w:type="dxa"/>
            <w:shd w:val="clear" w:color="auto" w:fill="FFCC99"/>
          </w:tcPr>
          <w:p w14:paraId="5B354749" w14:textId="63A23FD7" w:rsidR="00E909B2" w:rsidRPr="007B01D2" w:rsidRDefault="00E909B2" w:rsidP="00845862">
            <w:pPr>
              <w:spacing w:after="200"/>
              <w:ind w:left="6968" w:right="1619" w:hanging="6968"/>
              <w:rPr>
                <w:sz w:val="44"/>
                <w:szCs w:val="36"/>
              </w:rPr>
            </w:pPr>
            <w:r>
              <w:rPr>
                <w:sz w:val="44"/>
                <w:szCs w:val="36"/>
              </w:rPr>
              <w:t>Pg. 3</w:t>
            </w:r>
            <w:r w:rsidR="000E38C5">
              <w:rPr>
                <w:sz w:val="44"/>
                <w:szCs w:val="36"/>
              </w:rPr>
              <w:t>5-37</w:t>
            </w:r>
          </w:p>
        </w:tc>
      </w:tr>
      <w:tr w:rsidR="00E909B2" w14:paraId="3D6D040C" w14:textId="25FCB08F" w:rsidTr="0070695C">
        <w:trPr>
          <w:trHeight w:val="778"/>
        </w:trPr>
        <w:tc>
          <w:tcPr>
            <w:tcW w:w="6091" w:type="dxa"/>
            <w:shd w:val="clear" w:color="auto" w:fill="CCECFF"/>
          </w:tcPr>
          <w:p w14:paraId="16079F0A" w14:textId="75DF6ED0" w:rsidR="00E909B2" w:rsidRPr="007B01D2" w:rsidRDefault="00E909B2" w:rsidP="00845862">
            <w:pPr>
              <w:spacing w:after="200"/>
              <w:ind w:left="6968" w:right="1619" w:hanging="6968"/>
              <w:rPr>
                <w:sz w:val="44"/>
                <w:szCs w:val="36"/>
              </w:rPr>
            </w:pPr>
            <w:r w:rsidRPr="007B01D2">
              <w:rPr>
                <w:sz w:val="44"/>
                <w:szCs w:val="36"/>
              </w:rPr>
              <w:t>History</w:t>
            </w:r>
            <w:r>
              <w:rPr>
                <w:sz w:val="44"/>
                <w:szCs w:val="36"/>
              </w:rPr>
              <w:t xml:space="preserve"> </w:t>
            </w:r>
          </w:p>
        </w:tc>
        <w:tc>
          <w:tcPr>
            <w:tcW w:w="3832" w:type="dxa"/>
            <w:shd w:val="clear" w:color="auto" w:fill="CCECFF"/>
          </w:tcPr>
          <w:p w14:paraId="6A0E2D25" w14:textId="5CF1A991" w:rsidR="00E909B2" w:rsidRPr="007B01D2" w:rsidRDefault="00E909B2" w:rsidP="00845862">
            <w:pPr>
              <w:spacing w:after="200"/>
              <w:ind w:left="6968" w:right="1619" w:hanging="6968"/>
              <w:rPr>
                <w:sz w:val="44"/>
                <w:szCs w:val="36"/>
              </w:rPr>
            </w:pPr>
            <w:r>
              <w:rPr>
                <w:sz w:val="44"/>
                <w:szCs w:val="36"/>
              </w:rPr>
              <w:t>Pg.</w:t>
            </w:r>
            <w:r w:rsidR="00762359">
              <w:rPr>
                <w:sz w:val="44"/>
                <w:szCs w:val="36"/>
              </w:rPr>
              <w:t xml:space="preserve"> </w:t>
            </w:r>
            <w:r w:rsidR="000E38C5">
              <w:rPr>
                <w:sz w:val="44"/>
                <w:szCs w:val="36"/>
              </w:rPr>
              <w:t>38-42</w:t>
            </w:r>
          </w:p>
        </w:tc>
      </w:tr>
      <w:tr w:rsidR="00E909B2" w14:paraId="20A6CFE0" w14:textId="3CE6E46B" w:rsidTr="0070695C">
        <w:trPr>
          <w:trHeight w:val="778"/>
        </w:trPr>
        <w:tc>
          <w:tcPr>
            <w:tcW w:w="6091" w:type="dxa"/>
            <w:shd w:val="clear" w:color="auto" w:fill="FFCC99"/>
          </w:tcPr>
          <w:p w14:paraId="7315A6A4" w14:textId="193C94FD" w:rsidR="00E909B2" w:rsidRPr="007B01D2" w:rsidRDefault="0075661B" w:rsidP="00845862">
            <w:pPr>
              <w:spacing w:after="200"/>
              <w:ind w:left="6968" w:right="1619" w:hanging="6968"/>
              <w:rPr>
                <w:sz w:val="44"/>
                <w:szCs w:val="36"/>
              </w:rPr>
            </w:pPr>
            <w:r>
              <w:rPr>
                <w:sz w:val="44"/>
                <w:szCs w:val="36"/>
              </w:rPr>
              <w:t>Physical Education</w:t>
            </w:r>
          </w:p>
        </w:tc>
        <w:tc>
          <w:tcPr>
            <w:tcW w:w="3832" w:type="dxa"/>
            <w:shd w:val="clear" w:color="auto" w:fill="FFCC99"/>
          </w:tcPr>
          <w:p w14:paraId="00D5C001" w14:textId="6C643FD4" w:rsidR="00E909B2" w:rsidRPr="007B01D2" w:rsidRDefault="00E909B2" w:rsidP="00845862">
            <w:pPr>
              <w:spacing w:after="200"/>
              <w:ind w:left="6968" w:right="1619" w:hanging="6968"/>
              <w:rPr>
                <w:sz w:val="44"/>
                <w:szCs w:val="36"/>
              </w:rPr>
            </w:pPr>
            <w:r>
              <w:rPr>
                <w:sz w:val="44"/>
                <w:szCs w:val="36"/>
              </w:rPr>
              <w:t>Pg.</w:t>
            </w:r>
            <w:r w:rsidR="00762359">
              <w:rPr>
                <w:sz w:val="44"/>
                <w:szCs w:val="36"/>
              </w:rPr>
              <w:t xml:space="preserve"> </w:t>
            </w:r>
            <w:r w:rsidR="000E38C5">
              <w:rPr>
                <w:sz w:val="44"/>
                <w:szCs w:val="36"/>
              </w:rPr>
              <w:t>43-45</w:t>
            </w:r>
          </w:p>
        </w:tc>
      </w:tr>
      <w:tr w:rsidR="00E909B2" w14:paraId="7773DD93" w14:textId="2333A5C1" w:rsidTr="0070695C">
        <w:trPr>
          <w:trHeight w:val="778"/>
        </w:trPr>
        <w:tc>
          <w:tcPr>
            <w:tcW w:w="6091" w:type="dxa"/>
            <w:shd w:val="clear" w:color="auto" w:fill="CCECFF"/>
          </w:tcPr>
          <w:p w14:paraId="37B009C7" w14:textId="2B33437B" w:rsidR="00E909B2" w:rsidRPr="007B01D2" w:rsidRDefault="00E909B2" w:rsidP="00845862">
            <w:pPr>
              <w:spacing w:after="200"/>
              <w:ind w:left="6968" w:right="1619" w:hanging="6968"/>
              <w:rPr>
                <w:sz w:val="44"/>
                <w:szCs w:val="36"/>
              </w:rPr>
            </w:pPr>
            <w:r w:rsidRPr="007B01D2">
              <w:rPr>
                <w:sz w:val="44"/>
                <w:szCs w:val="36"/>
              </w:rPr>
              <w:t>Religious Studies</w:t>
            </w:r>
            <w:r>
              <w:rPr>
                <w:sz w:val="44"/>
                <w:szCs w:val="36"/>
              </w:rPr>
              <w:t xml:space="preserve"> </w:t>
            </w:r>
          </w:p>
        </w:tc>
        <w:tc>
          <w:tcPr>
            <w:tcW w:w="3832" w:type="dxa"/>
            <w:shd w:val="clear" w:color="auto" w:fill="CCECFF"/>
          </w:tcPr>
          <w:p w14:paraId="0F6AAA38" w14:textId="03948324"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46-48</w:t>
            </w:r>
          </w:p>
        </w:tc>
      </w:tr>
      <w:tr w:rsidR="00E909B2" w14:paraId="78CC885B" w14:textId="0A10E1CE" w:rsidTr="0070695C">
        <w:trPr>
          <w:trHeight w:val="778"/>
        </w:trPr>
        <w:tc>
          <w:tcPr>
            <w:tcW w:w="6091" w:type="dxa"/>
            <w:shd w:val="clear" w:color="auto" w:fill="FFCC99"/>
          </w:tcPr>
          <w:p w14:paraId="2758128E" w14:textId="46C06CDF" w:rsidR="00E909B2" w:rsidRPr="007B01D2" w:rsidRDefault="00E909B2" w:rsidP="00845862">
            <w:pPr>
              <w:spacing w:after="200"/>
              <w:ind w:left="6968" w:right="1619" w:hanging="6968"/>
              <w:rPr>
                <w:sz w:val="44"/>
                <w:szCs w:val="36"/>
              </w:rPr>
            </w:pPr>
            <w:r w:rsidRPr="007B01D2">
              <w:rPr>
                <w:sz w:val="44"/>
                <w:szCs w:val="36"/>
              </w:rPr>
              <w:t>Science</w:t>
            </w:r>
            <w:r>
              <w:rPr>
                <w:sz w:val="44"/>
                <w:szCs w:val="36"/>
              </w:rPr>
              <w:t xml:space="preserve"> </w:t>
            </w:r>
          </w:p>
        </w:tc>
        <w:tc>
          <w:tcPr>
            <w:tcW w:w="3832" w:type="dxa"/>
            <w:shd w:val="clear" w:color="auto" w:fill="FFCC99"/>
          </w:tcPr>
          <w:p w14:paraId="44B34130" w14:textId="011DAD2F"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49-53</w:t>
            </w:r>
          </w:p>
        </w:tc>
      </w:tr>
      <w:tr w:rsidR="00E909B2" w14:paraId="4F447017" w14:textId="2BD8AA1D" w:rsidTr="0070695C">
        <w:trPr>
          <w:trHeight w:val="67"/>
        </w:trPr>
        <w:tc>
          <w:tcPr>
            <w:tcW w:w="6091" w:type="dxa"/>
            <w:shd w:val="clear" w:color="auto" w:fill="CCECFF"/>
          </w:tcPr>
          <w:p w14:paraId="20B8092B" w14:textId="1A3BB6C1" w:rsidR="00E909B2" w:rsidRPr="007B01D2" w:rsidRDefault="00E909B2" w:rsidP="00845862">
            <w:pPr>
              <w:spacing w:after="200"/>
              <w:ind w:left="6968" w:right="1619" w:hanging="6968"/>
              <w:rPr>
                <w:sz w:val="44"/>
                <w:szCs w:val="36"/>
              </w:rPr>
            </w:pPr>
            <w:r w:rsidRPr="007B01D2">
              <w:rPr>
                <w:sz w:val="44"/>
                <w:szCs w:val="36"/>
              </w:rPr>
              <w:t>Arabic</w:t>
            </w:r>
            <w:r>
              <w:rPr>
                <w:sz w:val="44"/>
                <w:szCs w:val="36"/>
              </w:rPr>
              <w:t xml:space="preserve"> </w:t>
            </w:r>
          </w:p>
        </w:tc>
        <w:tc>
          <w:tcPr>
            <w:tcW w:w="3832" w:type="dxa"/>
            <w:shd w:val="clear" w:color="auto" w:fill="CCECFF"/>
          </w:tcPr>
          <w:p w14:paraId="3202EA43" w14:textId="5B4926BF"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54-56</w:t>
            </w:r>
          </w:p>
        </w:tc>
      </w:tr>
      <w:tr w:rsidR="00E909B2" w14:paraId="419732A8" w14:textId="34E1CA02" w:rsidTr="0070695C">
        <w:trPr>
          <w:trHeight w:val="67"/>
        </w:trPr>
        <w:tc>
          <w:tcPr>
            <w:tcW w:w="6091" w:type="dxa"/>
            <w:shd w:val="clear" w:color="auto" w:fill="FFCC99"/>
          </w:tcPr>
          <w:p w14:paraId="0A2ED467" w14:textId="1133FCAD" w:rsidR="00E909B2" w:rsidRPr="007B01D2" w:rsidRDefault="00E909B2" w:rsidP="00845862">
            <w:pPr>
              <w:spacing w:after="200"/>
              <w:ind w:left="6968" w:right="1619" w:hanging="6968"/>
              <w:rPr>
                <w:sz w:val="44"/>
                <w:szCs w:val="36"/>
              </w:rPr>
            </w:pPr>
            <w:r>
              <w:rPr>
                <w:sz w:val="44"/>
                <w:szCs w:val="36"/>
              </w:rPr>
              <w:t xml:space="preserve">French </w:t>
            </w:r>
          </w:p>
        </w:tc>
        <w:tc>
          <w:tcPr>
            <w:tcW w:w="3832" w:type="dxa"/>
            <w:shd w:val="clear" w:color="auto" w:fill="FFCC99"/>
          </w:tcPr>
          <w:p w14:paraId="550F7502" w14:textId="09507616" w:rsidR="00E909B2" w:rsidRDefault="00E909B2" w:rsidP="00845862">
            <w:pPr>
              <w:spacing w:after="200"/>
              <w:ind w:left="6968" w:right="1619" w:hanging="6968"/>
              <w:rPr>
                <w:sz w:val="44"/>
                <w:szCs w:val="36"/>
              </w:rPr>
            </w:pPr>
            <w:r>
              <w:rPr>
                <w:sz w:val="44"/>
                <w:szCs w:val="36"/>
              </w:rPr>
              <w:t xml:space="preserve">Pg. </w:t>
            </w:r>
            <w:r w:rsidR="000E38C5">
              <w:rPr>
                <w:sz w:val="44"/>
                <w:szCs w:val="36"/>
              </w:rPr>
              <w:t>57-59</w:t>
            </w:r>
          </w:p>
        </w:tc>
      </w:tr>
    </w:tbl>
    <w:bookmarkEnd w:id="0"/>
    <w:p w14:paraId="45CDFD3E" w14:textId="1DEAAAA3" w:rsidR="007B01D2" w:rsidRDefault="007B01D2" w:rsidP="007B01D2">
      <w:pPr>
        <w:spacing w:after="200"/>
        <w:rPr>
          <w:sz w:val="96"/>
          <w:szCs w:val="56"/>
        </w:rPr>
      </w:pPr>
      <w:r w:rsidRPr="007B01D2">
        <w:rPr>
          <w:sz w:val="96"/>
          <w:szCs w:val="56"/>
        </w:rPr>
        <w:lastRenderedPageBreak/>
        <w:t>KS</w:t>
      </w:r>
      <w:r>
        <w:rPr>
          <w:sz w:val="96"/>
          <w:szCs w:val="56"/>
        </w:rPr>
        <w:t>4</w:t>
      </w:r>
    </w:p>
    <w:tbl>
      <w:tblPr>
        <w:tblStyle w:val="TableGrid"/>
        <w:tblW w:w="9493" w:type="dxa"/>
        <w:tblBorders>
          <w:insideV w:val="none" w:sz="0" w:space="0" w:color="auto"/>
        </w:tblBorders>
        <w:tblLook w:val="04A0" w:firstRow="1" w:lastRow="0" w:firstColumn="1" w:lastColumn="0" w:noHBand="0" w:noVBand="1"/>
      </w:tblPr>
      <w:tblGrid>
        <w:gridCol w:w="6799"/>
        <w:gridCol w:w="2694"/>
      </w:tblGrid>
      <w:tr w:rsidR="00822E5B" w14:paraId="27DE3B70" w14:textId="157DA983" w:rsidTr="0070695C">
        <w:trPr>
          <w:trHeight w:val="746"/>
        </w:trPr>
        <w:tc>
          <w:tcPr>
            <w:tcW w:w="6799" w:type="dxa"/>
            <w:shd w:val="clear" w:color="auto" w:fill="FFCC99"/>
          </w:tcPr>
          <w:p w14:paraId="194930B4" w14:textId="455C0CD4" w:rsidR="00822E5B" w:rsidRPr="007B01D2" w:rsidRDefault="00822E5B" w:rsidP="00301BDC">
            <w:pPr>
              <w:spacing w:after="200"/>
              <w:rPr>
                <w:sz w:val="44"/>
                <w:szCs w:val="44"/>
              </w:rPr>
            </w:pPr>
            <w:r>
              <w:rPr>
                <w:sz w:val="44"/>
                <w:szCs w:val="44"/>
              </w:rPr>
              <w:t xml:space="preserve">FPN </w:t>
            </w:r>
          </w:p>
        </w:tc>
        <w:tc>
          <w:tcPr>
            <w:tcW w:w="2694" w:type="dxa"/>
            <w:shd w:val="clear" w:color="auto" w:fill="FFCC99"/>
          </w:tcPr>
          <w:p w14:paraId="10DCBFB0" w14:textId="4FD893D2" w:rsidR="00822E5B" w:rsidRDefault="0070695C" w:rsidP="00301BDC">
            <w:pPr>
              <w:spacing w:after="200"/>
              <w:rPr>
                <w:sz w:val="44"/>
                <w:szCs w:val="44"/>
              </w:rPr>
            </w:pPr>
            <w:r>
              <w:rPr>
                <w:sz w:val="44"/>
                <w:szCs w:val="44"/>
              </w:rPr>
              <w:t>Pg. 6</w:t>
            </w:r>
            <w:r w:rsidR="000E38C5">
              <w:rPr>
                <w:sz w:val="44"/>
                <w:szCs w:val="44"/>
              </w:rPr>
              <w:t>1-62</w:t>
            </w:r>
          </w:p>
        </w:tc>
      </w:tr>
      <w:tr w:rsidR="00822E5B" w14:paraId="3E63E092" w14:textId="7FB28625" w:rsidTr="0070695C">
        <w:trPr>
          <w:trHeight w:val="746"/>
        </w:trPr>
        <w:tc>
          <w:tcPr>
            <w:tcW w:w="6799" w:type="dxa"/>
            <w:shd w:val="clear" w:color="auto" w:fill="CCECFF"/>
          </w:tcPr>
          <w:p w14:paraId="139B0D8F" w14:textId="3A646B2B" w:rsidR="00822E5B" w:rsidRPr="007B01D2" w:rsidRDefault="00822E5B" w:rsidP="00301BDC">
            <w:pPr>
              <w:spacing w:after="200"/>
              <w:rPr>
                <w:sz w:val="44"/>
                <w:szCs w:val="44"/>
              </w:rPr>
            </w:pPr>
            <w:r>
              <w:rPr>
                <w:sz w:val="44"/>
                <w:szCs w:val="44"/>
              </w:rPr>
              <w:t xml:space="preserve">Maths </w:t>
            </w:r>
          </w:p>
        </w:tc>
        <w:tc>
          <w:tcPr>
            <w:tcW w:w="2694" w:type="dxa"/>
            <w:shd w:val="clear" w:color="auto" w:fill="CCECFF"/>
          </w:tcPr>
          <w:p w14:paraId="7ED13705" w14:textId="0605E55A" w:rsidR="00822E5B" w:rsidRDefault="0070695C" w:rsidP="00301BDC">
            <w:pPr>
              <w:spacing w:after="200"/>
              <w:rPr>
                <w:sz w:val="44"/>
                <w:szCs w:val="44"/>
              </w:rPr>
            </w:pPr>
            <w:r>
              <w:rPr>
                <w:sz w:val="44"/>
                <w:szCs w:val="44"/>
              </w:rPr>
              <w:t>Pg. 6</w:t>
            </w:r>
            <w:r w:rsidR="000E38C5">
              <w:rPr>
                <w:sz w:val="44"/>
                <w:szCs w:val="44"/>
              </w:rPr>
              <w:t>3-74</w:t>
            </w:r>
          </w:p>
        </w:tc>
      </w:tr>
      <w:tr w:rsidR="00822E5B" w14:paraId="755E707D" w14:textId="3B38A524" w:rsidTr="0070695C">
        <w:trPr>
          <w:trHeight w:val="746"/>
        </w:trPr>
        <w:tc>
          <w:tcPr>
            <w:tcW w:w="6799" w:type="dxa"/>
            <w:shd w:val="clear" w:color="auto" w:fill="FFCC99"/>
          </w:tcPr>
          <w:p w14:paraId="18AB0EAB" w14:textId="718084C9" w:rsidR="00822E5B" w:rsidRPr="007B01D2" w:rsidRDefault="00822E5B" w:rsidP="00301BDC">
            <w:pPr>
              <w:spacing w:after="200"/>
              <w:rPr>
                <w:sz w:val="44"/>
                <w:szCs w:val="44"/>
              </w:rPr>
            </w:pPr>
            <w:r w:rsidRPr="007B01D2">
              <w:rPr>
                <w:sz w:val="44"/>
                <w:szCs w:val="44"/>
              </w:rPr>
              <w:t>Creative iMedia</w:t>
            </w:r>
            <w:r>
              <w:rPr>
                <w:sz w:val="44"/>
                <w:szCs w:val="44"/>
              </w:rPr>
              <w:t xml:space="preserve"> </w:t>
            </w:r>
          </w:p>
        </w:tc>
        <w:tc>
          <w:tcPr>
            <w:tcW w:w="2694" w:type="dxa"/>
            <w:shd w:val="clear" w:color="auto" w:fill="FFCC99"/>
          </w:tcPr>
          <w:p w14:paraId="07242655" w14:textId="220E9395" w:rsidR="00822E5B" w:rsidRPr="007B01D2" w:rsidRDefault="0070695C" w:rsidP="00301BDC">
            <w:pPr>
              <w:spacing w:after="200"/>
              <w:rPr>
                <w:sz w:val="44"/>
                <w:szCs w:val="44"/>
              </w:rPr>
            </w:pPr>
            <w:r>
              <w:rPr>
                <w:sz w:val="44"/>
                <w:szCs w:val="36"/>
              </w:rPr>
              <w:t xml:space="preserve">Pg. </w:t>
            </w:r>
            <w:r w:rsidR="000E38C5">
              <w:rPr>
                <w:sz w:val="44"/>
                <w:szCs w:val="36"/>
              </w:rPr>
              <w:t>75-76</w:t>
            </w:r>
          </w:p>
        </w:tc>
      </w:tr>
      <w:tr w:rsidR="00822E5B" w14:paraId="18607919" w14:textId="10DF2C9A" w:rsidTr="0070695C">
        <w:trPr>
          <w:trHeight w:val="746"/>
        </w:trPr>
        <w:tc>
          <w:tcPr>
            <w:tcW w:w="6799" w:type="dxa"/>
            <w:shd w:val="clear" w:color="auto" w:fill="CCECFF"/>
          </w:tcPr>
          <w:p w14:paraId="430E585B" w14:textId="0ED16834" w:rsidR="00822E5B" w:rsidRPr="007B01D2" w:rsidRDefault="00822E5B" w:rsidP="00301BDC">
            <w:pPr>
              <w:spacing w:after="200"/>
              <w:rPr>
                <w:sz w:val="44"/>
                <w:szCs w:val="44"/>
              </w:rPr>
            </w:pPr>
            <w:r w:rsidRPr="007B01D2">
              <w:rPr>
                <w:sz w:val="44"/>
                <w:szCs w:val="44"/>
              </w:rPr>
              <w:t>Textile</w:t>
            </w:r>
            <w:r>
              <w:rPr>
                <w:sz w:val="44"/>
                <w:szCs w:val="44"/>
              </w:rPr>
              <w:t xml:space="preserve"> </w:t>
            </w:r>
          </w:p>
        </w:tc>
        <w:tc>
          <w:tcPr>
            <w:tcW w:w="2694" w:type="dxa"/>
            <w:shd w:val="clear" w:color="auto" w:fill="CCECFF"/>
          </w:tcPr>
          <w:p w14:paraId="5CBEB961" w14:textId="63ADC99C" w:rsidR="00822E5B" w:rsidRPr="007B01D2" w:rsidRDefault="0070695C" w:rsidP="00301BDC">
            <w:pPr>
              <w:spacing w:after="200"/>
              <w:rPr>
                <w:sz w:val="44"/>
                <w:szCs w:val="44"/>
              </w:rPr>
            </w:pPr>
            <w:r>
              <w:rPr>
                <w:sz w:val="44"/>
                <w:szCs w:val="36"/>
              </w:rPr>
              <w:t xml:space="preserve">Pg. </w:t>
            </w:r>
            <w:r w:rsidR="000E38C5">
              <w:rPr>
                <w:sz w:val="44"/>
                <w:szCs w:val="36"/>
              </w:rPr>
              <w:t>77-80</w:t>
            </w:r>
          </w:p>
        </w:tc>
      </w:tr>
      <w:tr w:rsidR="00822E5B" w14:paraId="04DF4D57" w14:textId="1BDAA93D" w:rsidTr="0070695C">
        <w:trPr>
          <w:trHeight w:val="746"/>
        </w:trPr>
        <w:tc>
          <w:tcPr>
            <w:tcW w:w="6799" w:type="dxa"/>
            <w:shd w:val="clear" w:color="auto" w:fill="FFCC99"/>
          </w:tcPr>
          <w:p w14:paraId="481265FC" w14:textId="54E4539D" w:rsidR="00822E5B" w:rsidRPr="007B01D2" w:rsidRDefault="00822E5B" w:rsidP="00301BDC">
            <w:pPr>
              <w:spacing w:after="200"/>
              <w:rPr>
                <w:sz w:val="44"/>
                <w:szCs w:val="44"/>
              </w:rPr>
            </w:pPr>
            <w:r w:rsidRPr="007B01D2">
              <w:rPr>
                <w:sz w:val="44"/>
                <w:szCs w:val="44"/>
              </w:rPr>
              <w:t>English</w:t>
            </w:r>
            <w:r>
              <w:rPr>
                <w:sz w:val="44"/>
                <w:szCs w:val="44"/>
              </w:rPr>
              <w:t xml:space="preserve"> </w:t>
            </w:r>
          </w:p>
        </w:tc>
        <w:tc>
          <w:tcPr>
            <w:tcW w:w="2694" w:type="dxa"/>
            <w:shd w:val="clear" w:color="auto" w:fill="FFCC99"/>
          </w:tcPr>
          <w:p w14:paraId="2E9B4B53" w14:textId="3A172DB4" w:rsidR="00822E5B" w:rsidRPr="007B01D2" w:rsidRDefault="0070695C" w:rsidP="00301BDC">
            <w:pPr>
              <w:spacing w:after="200"/>
              <w:rPr>
                <w:sz w:val="44"/>
                <w:szCs w:val="44"/>
              </w:rPr>
            </w:pPr>
            <w:r>
              <w:rPr>
                <w:sz w:val="44"/>
                <w:szCs w:val="36"/>
              </w:rPr>
              <w:t xml:space="preserve">Pg. </w:t>
            </w:r>
            <w:r>
              <w:rPr>
                <w:sz w:val="44"/>
                <w:szCs w:val="44"/>
              </w:rPr>
              <w:t>8</w:t>
            </w:r>
            <w:r w:rsidR="000E38C5">
              <w:rPr>
                <w:sz w:val="44"/>
                <w:szCs w:val="44"/>
              </w:rPr>
              <w:t>1-85</w:t>
            </w:r>
          </w:p>
        </w:tc>
      </w:tr>
      <w:tr w:rsidR="00822E5B" w14:paraId="690B6522" w14:textId="16A5718B" w:rsidTr="0070695C">
        <w:trPr>
          <w:trHeight w:val="746"/>
        </w:trPr>
        <w:tc>
          <w:tcPr>
            <w:tcW w:w="6799" w:type="dxa"/>
            <w:shd w:val="clear" w:color="auto" w:fill="CCECFF"/>
          </w:tcPr>
          <w:p w14:paraId="05A6BF73" w14:textId="6350512C" w:rsidR="00822E5B" w:rsidRPr="007B01D2" w:rsidRDefault="00822E5B" w:rsidP="00301BDC">
            <w:pPr>
              <w:spacing w:after="200"/>
              <w:rPr>
                <w:sz w:val="44"/>
                <w:szCs w:val="44"/>
              </w:rPr>
            </w:pPr>
            <w:r w:rsidRPr="007B01D2">
              <w:rPr>
                <w:sz w:val="44"/>
                <w:szCs w:val="36"/>
              </w:rPr>
              <w:t>Computer Science</w:t>
            </w:r>
            <w:r>
              <w:rPr>
                <w:sz w:val="44"/>
                <w:szCs w:val="36"/>
              </w:rPr>
              <w:t xml:space="preserve"> </w:t>
            </w:r>
          </w:p>
        </w:tc>
        <w:tc>
          <w:tcPr>
            <w:tcW w:w="2694" w:type="dxa"/>
            <w:shd w:val="clear" w:color="auto" w:fill="CCECFF"/>
          </w:tcPr>
          <w:p w14:paraId="6401926C" w14:textId="77BEEBD2" w:rsidR="00822E5B" w:rsidRPr="0070695C" w:rsidRDefault="0070695C" w:rsidP="00301BDC">
            <w:pPr>
              <w:spacing w:after="200"/>
              <w:rPr>
                <w:b w:val="0"/>
                <w:bCs/>
                <w:sz w:val="44"/>
                <w:szCs w:val="36"/>
              </w:rPr>
            </w:pPr>
            <w:r>
              <w:rPr>
                <w:sz w:val="44"/>
                <w:szCs w:val="36"/>
              </w:rPr>
              <w:t xml:space="preserve">Pg. </w:t>
            </w:r>
            <w:r w:rsidR="000E38C5">
              <w:rPr>
                <w:sz w:val="44"/>
                <w:szCs w:val="36"/>
              </w:rPr>
              <w:t>86-89</w:t>
            </w:r>
          </w:p>
        </w:tc>
      </w:tr>
      <w:tr w:rsidR="00822E5B" w14:paraId="77A17D9E" w14:textId="2B5B2A87" w:rsidTr="0070695C">
        <w:trPr>
          <w:trHeight w:val="746"/>
        </w:trPr>
        <w:tc>
          <w:tcPr>
            <w:tcW w:w="6799" w:type="dxa"/>
            <w:shd w:val="clear" w:color="auto" w:fill="FFCC99"/>
          </w:tcPr>
          <w:p w14:paraId="525A920A" w14:textId="78FB1AF4" w:rsidR="00822E5B" w:rsidRPr="007B01D2" w:rsidRDefault="00822E5B" w:rsidP="00301BDC">
            <w:pPr>
              <w:spacing w:after="200"/>
              <w:rPr>
                <w:sz w:val="44"/>
                <w:szCs w:val="44"/>
              </w:rPr>
            </w:pPr>
            <w:r w:rsidRPr="007B01D2">
              <w:rPr>
                <w:sz w:val="44"/>
                <w:szCs w:val="44"/>
              </w:rPr>
              <w:t>Urdu</w:t>
            </w:r>
            <w:r>
              <w:rPr>
                <w:sz w:val="44"/>
                <w:szCs w:val="44"/>
              </w:rPr>
              <w:t xml:space="preserve"> </w:t>
            </w:r>
          </w:p>
        </w:tc>
        <w:tc>
          <w:tcPr>
            <w:tcW w:w="2694" w:type="dxa"/>
            <w:shd w:val="clear" w:color="auto" w:fill="FFCC99"/>
          </w:tcPr>
          <w:p w14:paraId="637B4918" w14:textId="154C0D5C" w:rsidR="00822E5B" w:rsidRPr="007B01D2" w:rsidRDefault="0070695C" w:rsidP="00301BDC">
            <w:pPr>
              <w:spacing w:after="200"/>
              <w:rPr>
                <w:sz w:val="44"/>
                <w:szCs w:val="44"/>
              </w:rPr>
            </w:pPr>
            <w:r>
              <w:rPr>
                <w:sz w:val="44"/>
                <w:szCs w:val="36"/>
              </w:rPr>
              <w:t xml:space="preserve">Pg. </w:t>
            </w:r>
            <w:r>
              <w:rPr>
                <w:sz w:val="44"/>
                <w:szCs w:val="44"/>
              </w:rPr>
              <w:t>9</w:t>
            </w:r>
            <w:r w:rsidR="000E38C5">
              <w:rPr>
                <w:sz w:val="44"/>
                <w:szCs w:val="44"/>
              </w:rPr>
              <w:t>0-91</w:t>
            </w:r>
          </w:p>
        </w:tc>
      </w:tr>
      <w:tr w:rsidR="00822E5B" w14:paraId="544157CB" w14:textId="0BB00593" w:rsidTr="0070695C">
        <w:trPr>
          <w:trHeight w:val="746"/>
        </w:trPr>
        <w:tc>
          <w:tcPr>
            <w:tcW w:w="6799" w:type="dxa"/>
            <w:shd w:val="clear" w:color="auto" w:fill="CCECFF"/>
          </w:tcPr>
          <w:p w14:paraId="095D1D7F" w14:textId="39512EBE" w:rsidR="00822E5B" w:rsidRPr="007B01D2" w:rsidRDefault="00822E5B" w:rsidP="00301BDC">
            <w:pPr>
              <w:spacing w:after="200"/>
              <w:rPr>
                <w:sz w:val="44"/>
                <w:szCs w:val="44"/>
              </w:rPr>
            </w:pPr>
            <w:r>
              <w:rPr>
                <w:sz w:val="44"/>
                <w:szCs w:val="44"/>
              </w:rPr>
              <w:t xml:space="preserve">ART </w:t>
            </w:r>
          </w:p>
        </w:tc>
        <w:tc>
          <w:tcPr>
            <w:tcW w:w="2694" w:type="dxa"/>
            <w:shd w:val="clear" w:color="auto" w:fill="CCECFF"/>
          </w:tcPr>
          <w:p w14:paraId="7AD2826F" w14:textId="5752A130" w:rsidR="00822E5B" w:rsidRDefault="0070695C" w:rsidP="00301BDC">
            <w:pPr>
              <w:spacing w:after="200"/>
              <w:rPr>
                <w:sz w:val="44"/>
                <w:szCs w:val="44"/>
              </w:rPr>
            </w:pPr>
            <w:r>
              <w:rPr>
                <w:sz w:val="44"/>
                <w:szCs w:val="36"/>
              </w:rPr>
              <w:t xml:space="preserve">Pg. </w:t>
            </w:r>
            <w:r w:rsidR="000E38C5">
              <w:rPr>
                <w:sz w:val="44"/>
                <w:szCs w:val="36"/>
              </w:rPr>
              <w:t>92-93</w:t>
            </w:r>
          </w:p>
        </w:tc>
      </w:tr>
      <w:tr w:rsidR="00822E5B" w14:paraId="35483927" w14:textId="78E2D8B4" w:rsidTr="0070695C">
        <w:trPr>
          <w:trHeight w:val="746"/>
        </w:trPr>
        <w:tc>
          <w:tcPr>
            <w:tcW w:w="6799" w:type="dxa"/>
            <w:shd w:val="clear" w:color="auto" w:fill="FFCC99"/>
          </w:tcPr>
          <w:p w14:paraId="69D1EB99" w14:textId="39B269E9" w:rsidR="00822E5B" w:rsidRPr="007B01D2" w:rsidRDefault="00822E5B" w:rsidP="00301BDC">
            <w:pPr>
              <w:spacing w:after="200"/>
              <w:rPr>
                <w:sz w:val="44"/>
                <w:szCs w:val="44"/>
              </w:rPr>
            </w:pPr>
            <w:r w:rsidRPr="007B01D2">
              <w:rPr>
                <w:sz w:val="44"/>
                <w:szCs w:val="44"/>
              </w:rPr>
              <w:t xml:space="preserve">Geography </w:t>
            </w:r>
          </w:p>
        </w:tc>
        <w:tc>
          <w:tcPr>
            <w:tcW w:w="2694" w:type="dxa"/>
            <w:shd w:val="clear" w:color="auto" w:fill="FFCC99"/>
          </w:tcPr>
          <w:p w14:paraId="31A05F50" w14:textId="1C205FEB" w:rsidR="00822E5B" w:rsidRPr="007B01D2" w:rsidRDefault="0070695C" w:rsidP="00301BDC">
            <w:pPr>
              <w:spacing w:after="200"/>
              <w:rPr>
                <w:sz w:val="44"/>
                <w:szCs w:val="44"/>
              </w:rPr>
            </w:pPr>
            <w:r>
              <w:rPr>
                <w:sz w:val="44"/>
                <w:szCs w:val="36"/>
              </w:rPr>
              <w:t xml:space="preserve">Pg. </w:t>
            </w:r>
            <w:r w:rsidR="000E38C5">
              <w:rPr>
                <w:sz w:val="44"/>
                <w:szCs w:val="36"/>
              </w:rPr>
              <w:t>94-95</w:t>
            </w:r>
          </w:p>
        </w:tc>
      </w:tr>
      <w:tr w:rsidR="00822E5B" w14:paraId="672FDC56" w14:textId="70754585" w:rsidTr="0070695C">
        <w:trPr>
          <w:trHeight w:val="746"/>
        </w:trPr>
        <w:tc>
          <w:tcPr>
            <w:tcW w:w="6799" w:type="dxa"/>
            <w:shd w:val="clear" w:color="auto" w:fill="CCECFF"/>
          </w:tcPr>
          <w:p w14:paraId="2EC56E93" w14:textId="7530CCF8" w:rsidR="00822E5B" w:rsidRPr="007B01D2" w:rsidRDefault="00822E5B" w:rsidP="00301BDC">
            <w:pPr>
              <w:spacing w:after="200"/>
              <w:rPr>
                <w:sz w:val="44"/>
                <w:szCs w:val="44"/>
              </w:rPr>
            </w:pPr>
            <w:r w:rsidRPr="007B01D2">
              <w:rPr>
                <w:sz w:val="44"/>
                <w:szCs w:val="44"/>
              </w:rPr>
              <w:t>History</w:t>
            </w:r>
            <w:r>
              <w:rPr>
                <w:sz w:val="44"/>
                <w:szCs w:val="44"/>
              </w:rPr>
              <w:t xml:space="preserve"> </w:t>
            </w:r>
          </w:p>
        </w:tc>
        <w:tc>
          <w:tcPr>
            <w:tcW w:w="2694" w:type="dxa"/>
            <w:shd w:val="clear" w:color="auto" w:fill="CCECFF"/>
          </w:tcPr>
          <w:p w14:paraId="5DF8E7C4" w14:textId="393BB415" w:rsidR="00822E5B" w:rsidRPr="007B01D2" w:rsidRDefault="0070695C" w:rsidP="00301BDC">
            <w:pPr>
              <w:spacing w:after="200"/>
              <w:rPr>
                <w:sz w:val="44"/>
                <w:szCs w:val="44"/>
              </w:rPr>
            </w:pPr>
            <w:r>
              <w:rPr>
                <w:sz w:val="44"/>
                <w:szCs w:val="36"/>
              </w:rPr>
              <w:t xml:space="preserve">Pg. </w:t>
            </w:r>
            <w:r w:rsidR="000E38C5">
              <w:rPr>
                <w:sz w:val="44"/>
                <w:szCs w:val="36"/>
              </w:rPr>
              <w:t>96.97</w:t>
            </w:r>
          </w:p>
        </w:tc>
      </w:tr>
      <w:tr w:rsidR="00822E5B" w14:paraId="4443731E" w14:textId="30E02C23" w:rsidTr="0070695C">
        <w:trPr>
          <w:trHeight w:val="746"/>
        </w:trPr>
        <w:tc>
          <w:tcPr>
            <w:tcW w:w="6799" w:type="dxa"/>
            <w:shd w:val="clear" w:color="auto" w:fill="FFCC99"/>
          </w:tcPr>
          <w:p w14:paraId="3224AE67" w14:textId="4F113F30" w:rsidR="00822E5B" w:rsidRPr="007B01D2" w:rsidRDefault="0075661B" w:rsidP="00301BDC">
            <w:pPr>
              <w:spacing w:after="200"/>
              <w:rPr>
                <w:sz w:val="44"/>
                <w:szCs w:val="44"/>
              </w:rPr>
            </w:pPr>
            <w:r>
              <w:rPr>
                <w:sz w:val="44"/>
                <w:szCs w:val="44"/>
              </w:rPr>
              <w:t>Physical Education</w:t>
            </w:r>
          </w:p>
        </w:tc>
        <w:tc>
          <w:tcPr>
            <w:tcW w:w="2694" w:type="dxa"/>
            <w:shd w:val="clear" w:color="auto" w:fill="FFCC99"/>
          </w:tcPr>
          <w:p w14:paraId="2309FDB4" w14:textId="0AD8F7B2" w:rsidR="00822E5B" w:rsidRPr="007B01D2" w:rsidRDefault="0070695C" w:rsidP="00301BDC">
            <w:pPr>
              <w:spacing w:after="200"/>
              <w:rPr>
                <w:sz w:val="44"/>
                <w:szCs w:val="44"/>
              </w:rPr>
            </w:pPr>
            <w:r>
              <w:rPr>
                <w:sz w:val="44"/>
                <w:szCs w:val="36"/>
              </w:rPr>
              <w:t xml:space="preserve">Pg. </w:t>
            </w:r>
            <w:r w:rsidR="000E38C5">
              <w:rPr>
                <w:sz w:val="44"/>
                <w:szCs w:val="36"/>
              </w:rPr>
              <w:t>98-99</w:t>
            </w:r>
          </w:p>
        </w:tc>
      </w:tr>
      <w:tr w:rsidR="00822E5B" w14:paraId="37762F68" w14:textId="5156A4B4" w:rsidTr="0070695C">
        <w:trPr>
          <w:trHeight w:val="746"/>
        </w:trPr>
        <w:tc>
          <w:tcPr>
            <w:tcW w:w="6799" w:type="dxa"/>
            <w:shd w:val="clear" w:color="auto" w:fill="CCECFF"/>
          </w:tcPr>
          <w:p w14:paraId="6AA42D99" w14:textId="59BD11E2" w:rsidR="00822E5B" w:rsidRPr="007B01D2" w:rsidRDefault="00822E5B" w:rsidP="00301BDC">
            <w:pPr>
              <w:spacing w:after="200"/>
              <w:rPr>
                <w:sz w:val="44"/>
                <w:szCs w:val="44"/>
              </w:rPr>
            </w:pPr>
            <w:r w:rsidRPr="007B01D2">
              <w:rPr>
                <w:sz w:val="44"/>
                <w:szCs w:val="44"/>
              </w:rPr>
              <w:t xml:space="preserve">Religious Studies </w:t>
            </w:r>
          </w:p>
        </w:tc>
        <w:tc>
          <w:tcPr>
            <w:tcW w:w="2694" w:type="dxa"/>
            <w:shd w:val="clear" w:color="auto" w:fill="CCECFF"/>
          </w:tcPr>
          <w:p w14:paraId="03F95DB8" w14:textId="4AF2A8D7" w:rsidR="00822E5B" w:rsidRPr="007B01D2" w:rsidRDefault="0070695C" w:rsidP="00301BDC">
            <w:pPr>
              <w:spacing w:after="200"/>
              <w:rPr>
                <w:sz w:val="44"/>
                <w:szCs w:val="44"/>
              </w:rPr>
            </w:pPr>
            <w:r>
              <w:rPr>
                <w:sz w:val="44"/>
                <w:szCs w:val="36"/>
              </w:rPr>
              <w:t xml:space="preserve">Pg. </w:t>
            </w:r>
            <w:r>
              <w:rPr>
                <w:sz w:val="44"/>
                <w:szCs w:val="44"/>
              </w:rPr>
              <w:t>1</w:t>
            </w:r>
            <w:r w:rsidR="000E38C5">
              <w:rPr>
                <w:sz w:val="44"/>
                <w:szCs w:val="44"/>
              </w:rPr>
              <w:t>00-102</w:t>
            </w:r>
          </w:p>
        </w:tc>
      </w:tr>
      <w:tr w:rsidR="00822E5B" w14:paraId="0B1A77CF" w14:textId="108D0488" w:rsidTr="0070695C">
        <w:trPr>
          <w:trHeight w:val="746"/>
        </w:trPr>
        <w:tc>
          <w:tcPr>
            <w:tcW w:w="6799" w:type="dxa"/>
            <w:shd w:val="clear" w:color="auto" w:fill="FFCC99"/>
          </w:tcPr>
          <w:p w14:paraId="4C05870A" w14:textId="796E7EDD" w:rsidR="00822E5B" w:rsidRPr="007B01D2" w:rsidRDefault="00822E5B" w:rsidP="00301BDC">
            <w:pPr>
              <w:spacing w:after="200"/>
              <w:rPr>
                <w:sz w:val="44"/>
                <w:szCs w:val="44"/>
              </w:rPr>
            </w:pPr>
            <w:r w:rsidRPr="007B01D2">
              <w:rPr>
                <w:sz w:val="44"/>
                <w:szCs w:val="44"/>
              </w:rPr>
              <w:t>Science</w:t>
            </w:r>
          </w:p>
        </w:tc>
        <w:tc>
          <w:tcPr>
            <w:tcW w:w="2694" w:type="dxa"/>
            <w:shd w:val="clear" w:color="auto" w:fill="FFCC99"/>
          </w:tcPr>
          <w:p w14:paraId="0CF3A116" w14:textId="3C0197F5" w:rsidR="00822E5B" w:rsidRPr="007B01D2" w:rsidRDefault="0070695C" w:rsidP="00301BDC">
            <w:pPr>
              <w:spacing w:after="200"/>
              <w:rPr>
                <w:sz w:val="44"/>
                <w:szCs w:val="44"/>
              </w:rPr>
            </w:pPr>
            <w:r>
              <w:rPr>
                <w:sz w:val="44"/>
                <w:szCs w:val="36"/>
              </w:rPr>
              <w:t xml:space="preserve">Pg. </w:t>
            </w:r>
            <w:r>
              <w:rPr>
                <w:sz w:val="44"/>
                <w:szCs w:val="44"/>
              </w:rPr>
              <w:t>1</w:t>
            </w:r>
            <w:r w:rsidR="000E38C5">
              <w:rPr>
                <w:sz w:val="44"/>
                <w:szCs w:val="44"/>
              </w:rPr>
              <w:t>03-138</w:t>
            </w:r>
          </w:p>
        </w:tc>
      </w:tr>
      <w:tr w:rsidR="00822E5B" w14:paraId="7FF87CAA" w14:textId="79778DFF" w:rsidTr="0070695C">
        <w:trPr>
          <w:trHeight w:val="746"/>
        </w:trPr>
        <w:tc>
          <w:tcPr>
            <w:tcW w:w="6799" w:type="dxa"/>
            <w:shd w:val="clear" w:color="auto" w:fill="CCECFF"/>
          </w:tcPr>
          <w:p w14:paraId="1172E644" w14:textId="65C88570" w:rsidR="00822E5B" w:rsidRPr="007B01D2" w:rsidRDefault="00822E5B" w:rsidP="00301BDC">
            <w:pPr>
              <w:spacing w:after="200"/>
              <w:rPr>
                <w:sz w:val="44"/>
                <w:szCs w:val="44"/>
              </w:rPr>
            </w:pPr>
            <w:r w:rsidRPr="007B01D2">
              <w:rPr>
                <w:sz w:val="44"/>
                <w:szCs w:val="44"/>
              </w:rPr>
              <w:t>Arabic</w:t>
            </w:r>
            <w:r>
              <w:rPr>
                <w:sz w:val="44"/>
                <w:szCs w:val="44"/>
              </w:rPr>
              <w:t xml:space="preserve"> </w:t>
            </w:r>
          </w:p>
        </w:tc>
        <w:tc>
          <w:tcPr>
            <w:tcW w:w="2694" w:type="dxa"/>
            <w:shd w:val="clear" w:color="auto" w:fill="CCECFF"/>
          </w:tcPr>
          <w:p w14:paraId="7A8F7B00" w14:textId="2B8C43FD" w:rsidR="00822E5B" w:rsidRPr="007B01D2" w:rsidRDefault="0070695C" w:rsidP="00301BDC">
            <w:pPr>
              <w:spacing w:after="200"/>
              <w:rPr>
                <w:sz w:val="44"/>
                <w:szCs w:val="44"/>
              </w:rPr>
            </w:pPr>
            <w:r>
              <w:rPr>
                <w:sz w:val="44"/>
                <w:szCs w:val="36"/>
              </w:rPr>
              <w:t xml:space="preserve">Pg. </w:t>
            </w:r>
            <w:r>
              <w:rPr>
                <w:sz w:val="44"/>
                <w:szCs w:val="44"/>
              </w:rPr>
              <w:t>1</w:t>
            </w:r>
            <w:r w:rsidR="00762359">
              <w:rPr>
                <w:sz w:val="44"/>
                <w:szCs w:val="44"/>
              </w:rPr>
              <w:t>39-140</w:t>
            </w:r>
          </w:p>
        </w:tc>
      </w:tr>
      <w:tr w:rsidR="00822E5B" w14:paraId="4B9668AD" w14:textId="6D6EA981" w:rsidTr="0070695C">
        <w:trPr>
          <w:trHeight w:val="746"/>
        </w:trPr>
        <w:tc>
          <w:tcPr>
            <w:tcW w:w="6799" w:type="dxa"/>
            <w:shd w:val="clear" w:color="auto" w:fill="FFCC99"/>
          </w:tcPr>
          <w:p w14:paraId="0815E8F3" w14:textId="35D9410B" w:rsidR="00822E5B" w:rsidRPr="007B01D2" w:rsidRDefault="00822E5B" w:rsidP="00301BDC">
            <w:pPr>
              <w:spacing w:after="200"/>
              <w:rPr>
                <w:sz w:val="44"/>
                <w:szCs w:val="44"/>
              </w:rPr>
            </w:pPr>
            <w:r>
              <w:rPr>
                <w:sz w:val="44"/>
                <w:szCs w:val="44"/>
              </w:rPr>
              <w:t xml:space="preserve">French </w:t>
            </w:r>
          </w:p>
        </w:tc>
        <w:tc>
          <w:tcPr>
            <w:tcW w:w="2694" w:type="dxa"/>
            <w:shd w:val="clear" w:color="auto" w:fill="FFCC99"/>
          </w:tcPr>
          <w:p w14:paraId="4969B977" w14:textId="13CACB7A" w:rsidR="00822E5B" w:rsidRDefault="0070695C" w:rsidP="00301BDC">
            <w:pPr>
              <w:spacing w:after="200"/>
              <w:rPr>
                <w:sz w:val="44"/>
                <w:szCs w:val="44"/>
              </w:rPr>
            </w:pPr>
            <w:r>
              <w:rPr>
                <w:sz w:val="44"/>
                <w:szCs w:val="36"/>
              </w:rPr>
              <w:t xml:space="preserve">Pg. </w:t>
            </w:r>
            <w:r>
              <w:rPr>
                <w:sz w:val="44"/>
                <w:szCs w:val="44"/>
              </w:rPr>
              <w:t>14</w:t>
            </w:r>
            <w:r w:rsidR="00762359">
              <w:rPr>
                <w:sz w:val="44"/>
                <w:szCs w:val="44"/>
              </w:rPr>
              <w:t>1-142</w:t>
            </w:r>
          </w:p>
        </w:tc>
      </w:tr>
    </w:tbl>
    <w:p w14:paraId="12F69623" w14:textId="77777777" w:rsidR="00185E38" w:rsidRDefault="00185E38" w:rsidP="00185E38">
      <w:pPr>
        <w:jc w:val="center"/>
        <w:rPr>
          <w:rFonts w:ascii="Arial" w:hAnsi="Arial" w:cs="Arial"/>
          <w:bCs/>
          <w:szCs w:val="28"/>
        </w:rPr>
      </w:pPr>
    </w:p>
    <w:p w14:paraId="385A53BA" w14:textId="77777777" w:rsidR="0091121F" w:rsidRDefault="0091121F" w:rsidP="00DE4CD9">
      <w:pPr>
        <w:jc w:val="center"/>
        <w:rPr>
          <w:rFonts w:ascii="Arial" w:hAnsi="Arial" w:cs="Arial"/>
          <w:bCs/>
          <w:szCs w:val="28"/>
        </w:rPr>
      </w:pPr>
    </w:p>
    <w:p w14:paraId="14D39F68" w14:textId="76F88D86" w:rsidR="00DE4CD9" w:rsidRPr="0091121F" w:rsidRDefault="00DE4CD9" w:rsidP="00DE4CD9">
      <w:pPr>
        <w:jc w:val="center"/>
        <w:rPr>
          <w:rFonts w:asciiTheme="majorHAnsi" w:hAnsiTheme="majorHAnsi" w:cstheme="majorHAnsi"/>
          <w:bCs/>
          <w:color w:val="013A57" w:themeColor="accent1" w:themeShade="BF"/>
          <w:szCs w:val="28"/>
        </w:rPr>
      </w:pPr>
      <w:r w:rsidRPr="0091121F">
        <w:rPr>
          <w:rFonts w:asciiTheme="majorHAnsi" w:hAnsiTheme="majorHAnsi" w:cstheme="majorHAnsi"/>
          <w:bCs/>
          <w:color w:val="013A57" w:themeColor="accent1" w:themeShade="BF"/>
          <w:szCs w:val="28"/>
        </w:rPr>
        <w:lastRenderedPageBreak/>
        <w:t>Year 7 Spring Revision for Food Technology</w:t>
      </w:r>
    </w:p>
    <w:p w14:paraId="0150E861"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5F424BB3" w14:textId="77777777" w:rsidTr="00DE4CD9">
        <w:tc>
          <w:tcPr>
            <w:tcW w:w="10060" w:type="dxa"/>
            <w:shd w:val="clear" w:color="auto" w:fill="CCFFCC"/>
          </w:tcPr>
          <w:p w14:paraId="15970FB5"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158D61CC" w14:textId="77777777" w:rsidTr="00DE4CD9">
        <w:tc>
          <w:tcPr>
            <w:tcW w:w="10060" w:type="dxa"/>
            <w:shd w:val="clear" w:color="auto" w:fill="auto"/>
          </w:tcPr>
          <w:p w14:paraId="0D5EEDAB" w14:textId="5DFC5FA3" w:rsidR="00DE4CD9" w:rsidRPr="00CD7C04" w:rsidRDefault="00DE4CD9" w:rsidP="00CD7C04">
            <w:pPr>
              <w:pStyle w:val="ListParagraph"/>
              <w:numPr>
                <w:ilvl w:val="0"/>
                <w:numId w:val="1"/>
              </w:numPr>
              <w:spacing w:line="240" w:lineRule="auto"/>
              <w:rPr>
                <w:rFonts w:asciiTheme="majorHAnsi" w:hAnsiTheme="majorHAnsi" w:cstheme="majorHAnsi"/>
                <w:bCs/>
                <w:szCs w:val="18"/>
              </w:rPr>
            </w:pPr>
            <w:r w:rsidRPr="00CD7C04">
              <w:rPr>
                <w:rFonts w:asciiTheme="majorHAnsi" w:hAnsiTheme="majorHAnsi" w:cstheme="majorHAnsi"/>
                <w:bCs/>
                <w:szCs w:val="18"/>
              </w:rPr>
              <w:t>Importance of healthy eating</w:t>
            </w:r>
          </w:p>
          <w:p w14:paraId="0DD07238" w14:textId="77777777" w:rsidR="00DE4CD9" w:rsidRPr="00DF60BD"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Food Provenance</w:t>
            </w:r>
          </w:p>
          <w:p w14:paraId="10BA918F" w14:textId="77777777" w:rsidR="00DE4CD9" w:rsidRPr="00DF60BD"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35C24EE6" w14:textId="77777777" w:rsidR="00DE4CD9"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Food preparation skills- accuracy of weighing and measuring, fruit preparation, safe use of hob, ovens and electrical equipment.</w:t>
            </w:r>
          </w:p>
          <w:p w14:paraId="606ECBCD" w14:textId="1D7BE9BA"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3FB3ED9" w14:textId="77777777" w:rsidTr="00DE4CD9">
        <w:tc>
          <w:tcPr>
            <w:tcW w:w="10060" w:type="dxa"/>
            <w:shd w:val="clear" w:color="auto" w:fill="B1E4FD" w:themeFill="accent1" w:themeFillTint="33"/>
          </w:tcPr>
          <w:p w14:paraId="6BED9F4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160474A3" w14:textId="77777777" w:rsidR="00DE4CD9" w:rsidRPr="00DF60BD" w:rsidRDefault="00DE4CD9" w:rsidP="00301BDC">
            <w:pPr>
              <w:pStyle w:val="ListParagraph"/>
              <w:rPr>
                <w:rFonts w:asciiTheme="majorHAnsi" w:hAnsiTheme="majorHAnsi" w:cstheme="majorHAnsi"/>
              </w:rPr>
            </w:pPr>
          </w:p>
        </w:tc>
      </w:tr>
      <w:tr w:rsidR="00DE4CD9" w:rsidRPr="00DF60BD" w14:paraId="6592262A" w14:textId="77777777" w:rsidTr="00DE4CD9">
        <w:tc>
          <w:tcPr>
            <w:tcW w:w="10060" w:type="dxa"/>
          </w:tcPr>
          <w:p w14:paraId="18A6D610"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function and sources of nutrients.</w:t>
            </w:r>
          </w:p>
          <w:p w14:paraId="536EE560"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Eatwell Guide/Healthy Eating</w:t>
            </w:r>
          </w:p>
          <w:p w14:paraId="60626B3D"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importance of eating fruits &amp; vegetables</w:t>
            </w:r>
          </w:p>
          <w:p w14:paraId="75D296D9" w14:textId="77777777" w:rsidR="00DE4CD9"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Practice skills- bridge and claw method, weighing and measuring, ratio &amp; proportion, safe use of electrical equipment</w:t>
            </w:r>
          </w:p>
          <w:p w14:paraId="3AB8FB6C" w14:textId="2A6B6A1D"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15414B83" w14:textId="77777777" w:rsidTr="00DE4CD9">
        <w:tc>
          <w:tcPr>
            <w:tcW w:w="10060" w:type="dxa"/>
            <w:shd w:val="clear" w:color="auto" w:fill="E0EFF4" w:themeFill="accent4" w:themeFillTint="33"/>
          </w:tcPr>
          <w:p w14:paraId="32CF017C"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4A78BEEC" w14:textId="77777777" w:rsidR="00DE4CD9" w:rsidRPr="00DF60BD" w:rsidRDefault="00DE4CD9" w:rsidP="00301BDC">
            <w:pPr>
              <w:rPr>
                <w:rFonts w:asciiTheme="majorHAnsi" w:hAnsiTheme="majorHAnsi" w:cstheme="majorHAnsi"/>
                <w:sz w:val="22"/>
              </w:rPr>
            </w:pPr>
          </w:p>
        </w:tc>
      </w:tr>
      <w:tr w:rsidR="00DE4CD9" w:rsidRPr="00DF60BD" w14:paraId="42298D30" w14:textId="77777777" w:rsidTr="00DE4CD9">
        <w:tc>
          <w:tcPr>
            <w:tcW w:w="10060" w:type="dxa"/>
          </w:tcPr>
          <w:p w14:paraId="04FAAA06" w14:textId="77777777" w:rsidR="00DE4CD9" w:rsidRPr="00DF60BD" w:rsidRDefault="00DE4CD9" w:rsidP="00DE4CD9">
            <w:pPr>
              <w:pStyle w:val="ListParagraph"/>
              <w:numPr>
                <w:ilvl w:val="0"/>
                <w:numId w:val="3"/>
              </w:numPr>
              <w:spacing w:after="0" w:line="240" w:lineRule="auto"/>
              <w:rPr>
                <w:rFonts w:asciiTheme="majorHAnsi" w:hAnsiTheme="majorHAnsi" w:cstheme="majorHAnsi"/>
              </w:rPr>
            </w:pPr>
            <w:r w:rsidRPr="00DF60BD">
              <w:rPr>
                <w:rFonts w:asciiTheme="majorHAnsi" w:hAnsiTheme="majorHAnsi" w:cstheme="majorHAnsi"/>
              </w:rPr>
              <w:t>Create mind maps or make revision cards to help you revise.</w:t>
            </w:r>
          </w:p>
          <w:p w14:paraId="22B01354" w14:textId="77777777" w:rsidR="00DE4CD9" w:rsidRDefault="00DE4CD9" w:rsidP="00DE4CD9">
            <w:pPr>
              <w:pStyle w:val="ListParagraph"/>
              <w:numPr>
                <w:ilvl w:val="0"/>
                <w:numId w:val="3"/>
              </w:numPr>
              <w:spacing w:after="0" w:line="240" w:lineRule="auto"/>
              <w:rPr>
                <w:rFonts w:asciiTheme="majorHAnsi" w:hAnsiTheme="majorHAnsi" w:cstheme="majorHAnsi"/>
              </w:rPr>
            </w:pPr>
            <w:r w:rsidRPr="00DF60BD">
              <w:rPr>
                <w:rFonts w:asciiTheme="majorHAnsi" w:hAnsiTheme="majorHAnsi" w:cstheme="majorHAnsi"/>
              </w:rPr>
              <w:t xml:space="preserve">Recap and read through the work in your folder on nutrients, Healthy Eating, food provenance, function of ingredients. </w:t>
            </w:r>
          </w:p>
          <w:p w14:paraId="1F595BF5" w14:textId="2AF20B81"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FAC1854" w14:textId="77777777" w:rsidTr="00DE4CD9">
        <w:tc>
          <w:tcPr>
            <w:tcW w:w="10060" w:type="dxa"/>
            <w:shd w:val="clear" w:color="auto" w:fill="D2F1EF" w:themeFill="accent6" w:themeFillTint="33"/>
          </w:tcPr>
          <w:p w14:paraId="4F1A335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3B3086B1" w14:textId="77777777" w:rsidR="00DE4CD9" w:rsidRPr="00DF60BD" w:rsidRDefault="00DE4CD9" w:rsidP="00301BDC">
            <w:pPr>
              <w:rPr>
                <w:rFonts w:asciiTheme="majorHAnsi" w:hAnsiTheme="majorHAnsi" w:cstheme="majorHAnsi"/>
                <w:sz w:val="22"/>
              </w:rPr>
            </w:pPr>
          </w:p>
        </w:tc>
      </w:tr>
      <w:tr w:rsidR="00DE4CD9" w:rsidRPr="00DF60BD" w14:paraId="67CC3DE1" w14:textId="77777777" w:rsidTr="00DE4CD9">
        <w:tc>
          <w:tcPr>
            <w:tcW w:w="10060" w:type="dxa"/>
          </w:tcPr>
          <w:p w14:paraId="182E3B2A" w14:textId="77777777" w:rsidR="00DE4CD9" w:rsidRPr="00DF60BD" w:rsidRDefault="00DE4CD9" w:rsidP="00DE4CD9">
            <w:pPr>
              <w:pStyle w:val="ListParagraph"/>
              <w:numPr>
                <w:ilvl w:val="0"/>
                <w:numId w:val="4"/>
              </w:numPr>
              <w:spacing w:after="0" w:line="240" w:lineRule="auto"/>
              <w:rPr>
                <w:rFonts w:asciiTheme="majorHAnsi" w:hAnsiTheme="majorHAnsi" w:cstheme="majorHAnsi"/>
              </w:rPr>
            </w:pPr>
            <w:r w:rsidRPr="00DF60BD">
              <w:rPr>
                <w:rFonts w:asciiTheme="majorHAnsi" w:hAnsiTheme="majorHAnsi" w:cstheme="majorHAnsi"/>
              </w:rPr>
              <w:t>Nutrition booklet and the work you have completed on nutrients and Healthy Eating.</w:t>
            </w:r>
          </w:p>
          <w:p w14:paraId="2060B9B1" w14:textId="77777777" w:rsidR="00DE4CD9" w:rsidRDefault="00DE4CD9" w:rsidP="00DE4CD9">
            <w:pPr>
              <w:pStyle w:val="ListParagraph"/>
              <w:numPr>
                <w:ilvl w:val="0"/>
                <w:numId w:val="4"/>
              </w:numPr>
              <w:spacing w:after="0" w:line="240" w:lineRule="auto"/>
              <w:rPr>
                <w:rFonts w:asciiTheme="majorHAnsi" w:hAnsiTheme="majorHAnsi" w:cstheme="majorHAnsi"/>
              </w:rPr>
            </w:pPr>
            <w:r w:rsidRPr="00DF60BD">
              <w:rPr>
                <w:rFonts w:asciiTheme="majorHAnsi" w:hAnsiTheme="majorHAnsi" w:cstheme="majorHAnsi"/>
              </w:rPr>
              <w:t>Research carried out on importance of eating fruits &amp; vegetables, food provenance and activities completed on function of ingredients.</w:t>
            </w:r>
          </w:p>
          <w:p w14:paraId="40A07C45" w14:textId="57E25196"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2AD7BEC5" w14:textId="77777777" w:rsidTr="00DE4CD9">
        <w:tc>
          <w:tcPr>
            <w:tcW w:w="10060" w:type="dxa"/>
            <w:shd w:val="clear" w:color="auto" w:fill="FFCCFF"/>
          </w:tcPr>
          <w:p w14:paraId="216EC046"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30D3079C" w14:textId="77777777" w:rsidR="00DE4CD9" w:rsidRPr="00DF60BD" w:rsidRDefault="00DE4CD9" w:rsidP="00301BDC">
            <w:pPr>
              <w:rPr>
                <w:rFonts w:asciiTheme="majorHAnsi" w:hAnsiTheme="majorHAnsi" w:cstheme="majorHAnsi"/>
                <w:sz w:val="22"/>
              </w:rPr>
            </w:pPr>
          </w:p>
        </w:tc>
      </w:tr>
      <w:tr w:rsidR="00DE4CD9" w:rsidRPr="00DF60BD" w14:paraId="50488C96" w14:textId="77777777" w:rsidTr="00DE4CD9">
        <w:tc>
          <w:tcPr>
            <w:tcW w:w="10060" w:type="dxa"/>
          </w:tcPr>
          <w:p w14:paraId="31BE4FE7" w14:textId="77777777" w:rsidR="00DE4CD9" w:rsidRPr="00DF60BD" w:rsidRDefault="000E38C5" w:rsidP="00301BDC">
            <w:pPr>
              <w:rPr>
                <w:rFonts w:asciiTheme="majorHAnsi" w:hAnsiTheme="majorHAnsi" w:cstheme="majorHAnsi"/>
                <w:sz w:val="22"/>
              </w:rPr>
            </w:pPr>
            <w:hyperlink r:id="rId10" w:history="1">
              <w:r w:rsidR="00DE4CD9" w:rsidRPr="00DF60BD">
                <w:rPr>
                  <w:rStyle w:val="Hyperlink"/>
                  <w:rFonts w:asciiTheme="majorHAnsi" w:hAnsiTheme="majorHAnsi" w:cstheme="majorHAnsi"/>
                  <w:sz w:val="22"/>
                </w:rPr>
                <w:t>www.bnf.org</w:t>
              </w:r>
            </w:hyperlink>
          </w:p>
          <w:p w14:paraId="6D0C1D91" w14:textId="77777777" w:rsidR="00DE4CD9" w:rsidRPr="00DF60BD" w:rsidRDefault="000E38C5" w:rsidP="00301BDC">
            <w:pPr>
              <w:rPr>
                <w:rStyle w:val="Hyperlink"/>
                <w:rFonts w:asciiTheme="majorHAnsi" w:hAnsiTheme="majorHAnsi" w:cstheme="majorHAnsi"/>
                <w:sz w:val="22"/>
              </w:rPr>
            </w:pPr>
            <w:hyperlink r:id="rId11" w:history="1">
              <w:r w:rsidR="00DE4CD9" w:rsidRPr="00DF60BD">
                <w:rPr>
                  <w:rStyle w:val="Hyperlink"/>
                  <w:rFonts w:asciiTheme="majorHAnsi" w:hAnsiTheme="majorHAnsi" w:cstheme="majorHAnsi"/>
                  <w:sz w:val="22"/>
                </w:rPr>
                <w:t>www.bbcgoodfood.com</w:t>
              </w:r>
            </w:hyperlink>
          </w:p>
          <w:p w14:paraId="27E4E8C4" w14:textId="77777777" w:rsidR="00DE4CD9" w:rsidRDefault="000E38C5" w:rsidP="00301BDC">
            <w:pPr>
              <w:rPr>
                <w:rStyle w:val="Hyperlink"/>
                <w:rFonts w:asciiTheme="majorHAnsi" w:hAnsiTheme="majorHAnsi" w:cstheme="majorHAnsi"/>
                <w:sz w:val="22"/>
              </w:rPr>
            </w:pPr>
            <w:hyperlink r:id="rId12" w:history="1">
              <w:r w:rsidR="00DE4CD9" w:rsidRPr="00DF60BD">
                <w:rPr>
                  <w:rStyle w:val="Hyperlink"/>
                  <w:rFonts w:asciiTheme="majorHAnsi" w:hAnsiTheme="majorHAnsi" w:cstheme="majorHAnsi"/>
                  <w:sz w:val="22"/>
                </w:rPr>
                <w:t>www.foodafactoflife.org.uk</w:t>
              </w:r>
            </w:hyperlink>
          </w:p>
          <w:p w14:paraId="04D73CEA" w14:textId="39C078BE" w:rsidR="00CD7C04" w:rsidRPr="00DF60BD" w:rsidRDefault="00CD7C04" w:rsidP="00301BDC">
            <w:pPr>
              <w:rPr>
                <w:rFonts w:asciiTheme="majorHAnsi" w:hAnsiTheme="majorHAnsi" w:cstheme="majorHAnsi"/>
                <w:color w:val="3592CF" w:themeColor="hyperlink"/>
                <w:sz w:val="22"/>
                <w:u w:val="single"/>
              </w:rPr>
            </w:pPr>
          </w:p>
        </w:tc>
      </w:tr>
      <w:tr w:rsidR="00DE4CD9" w:rsidRPr="00DF60BD" w14:paraId="532CA37A" w14:textId="77777777" w:rsidTr="00DE4CD9">
        <w:tc>
          <w:tcPr>
            <w:tcW w:w="10060" w:type="dxa"/>
            <w:shd w:val="clear" w:color="auto" w:fill="CCFFFF"/>
          </w:tcPr>
          <w:p w14:paraId="0A463D72"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3B007EB" w14:textId="77777777" w:rsidR="00DE4CD9" w:rsidRPr="00DF60BD" w:rsidRDefault="00DE4CD9" w:rsidP="00301BDC">
            <w:pPr>
              <w:rPr>
                <w:rFonts w:asciiTheme="majorHAnsi" w:hAnsiTheme="majorHAnsi" w:cstheme="majorHAnsi"/>
                <w:sz w:val="22"/>
              </w:rPr>
            </w:pPr>
          </w:p>
        </w:tc>
      </w:tr>
      <w:tr w:rsidR="00DE4CD9" w:rsidRPr="00DF60BD" w14:paraId="4E634893" w14:textId="77777777" w:rsidTr="00DE4CD9">
        <w:trPr>
          <w:trHeight w:val="165"/>
        </w:trPr>
        <w:tc>
          <w:tcPr>
            <w:tcW w:w="10060" w:type="dxa"/>
          </w:tcPr>
          <w:p w14:paraId="728868BE"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 xml:space="preserve">Watch tv shows related to healthy eating. (the Truth about food)  </w:t>
            </w:r>
          </w:p>
          <w:p w14:paraId="762730AA"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Watch tv shows/documentaries on the risk factors associated with eating an unhealthy diet. Watch you tube videos to improve skills.</w:t>
            </w:r>
          </w:p>
          <w:p w14:paraId="5882DC79"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Read newspapers and magazines to learn about healthy eating.</w:t>
            </w:r>
          </w:p>
          <w:p w14:paraId="26258875" w14:textId="77777777" w:rsidR="00DE4CD9"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Watch programmes such as Master chef to learn how to present food with a good technical finish.</w:t>
            </w:r>
          </w:p>
          <w:p w14:paraId="2F50EB65" w14:textId="13C27595" w:rsidR="00CD7C04" w:rsidRPr="00DF60BD" w:rsidRDefault="00CD7C04" w:rsidP="00CD7C04">
            <w:pPr>
              <w:pStyle w:val="ListParagraph"/>
              <w:spacing w:after="0" w:line="240" w:lineRule="auto"/>
              <w:rPr>
                <w:rFonts w:asciiTheme="majorHAnsi" w:hAnsiTheme="majorHAnsi" w:cstheme="majorHAnsi"/>
              </w:rPr>
            </w:pPr>
          </w:p>
        </w:tc>
      </w:tr>
    </w:tbl>
    <w:p w14:paraId="29A9EBB5" w14:textId="7C4ADEC2" w:rsidR="00D077E9" w:rsidRPr="00DF60BD" w:rsidRDefault="009531CA">
      <w:pPr>
        <w:spacing w:after="200"/>
        <w:rPr>
          <w:rFonts w:asciiTheme="majorHAnsi" w:hAnsiTheme="majorHAnsi" w:cstheme="majorHAnsi"/>
          <w:sz w:val="22"/>
        </w:rPr>
      </w:pPr>
      <w:r w:rsidRPr="00DF60BD">
        <w:rPr>
          <w:rFonts w:asciiTheme="majorHAnsi" w:hAnsiTheme="majorHAnsi" w:cstheme="majorHAnsi"/>
          <w:sz w:val="22"/>
        </w:rPr>
        <w:br w:type="page"/>
      </w:r>
    </w:p>
    <w:p w14:paraId="2AADE552" w14:textId="77777777" w:rsidR="00DE4CD9" w:rsidRPr="0091121F" w:rsidRDefault="00DE4CD9" w:rsidP="00DE4CD9">
      <w:pPr>
        <w:jc w:val="center"/>
        <w:rPr>
          <w:rFonts w:asciiTheme="majorHAnsi" w:hAnsiTheme="majorHAnsi" w:cstheme="majorHAnsi"/>
          <w:b w:val="0"/>
          <w:bCs/>
          <w:color w:val="013A57" w:themeColor="accent1" w:themeShade="BF"/>
          <w:szCs w:val="28"/>
        </w:rPr>
      </w:pPr>
      <w:bookmarkStart w:id="1" w:name="_Hlk90452663"/>
      <w:r w:rsidRPr="0091121F">
        <w:rPr>
          <w:rFonts w:asciiTheme="majorHAnsi" w:hAnsiTheme="majorHAnsi" w:cstheme="majorHAnsi"/>
          <w:bCs/>
          <w:color w:val="013A57" w:themeColor="accent1" w:themeShade="BF"/>
          <w:szCs w:val="28"/>
        </w:rPr>
        <w:lastRenderedPageBreak/>
        <w:t>Year 8 Spring Revision for Food Technology</w:t>
      </w:r>
    </w:p>
    <w:p w14:paraId="6C433442"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3E792BAB" w14:textId="77777777" w:rsidTr="00DE4CD9">
        <w:tc>
          <w:tcPr>
            <w:tcW w:w="10060" w:type="dxa"/>
            <w:shd w:val="clear" w:color="auto" w:fill="CCFFCC"/>
          </w:tcPr>
          <w:p w14:paraId="6938AE07"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18298D54" w14:textId="77777777" w:rsidTr="00DE4CD9">
        <w:tc>
          <w:tcPr>
            <w:tcW w:w="10060" w:type="dxa"/>
            <w:shd w:val="clear" w:color="auto" w:fill="auto"/>
          </w:tcPr>
          <w:p w14:paraId="498D12E4"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The importance of following dietary guidelines.</w:t>
            </w:r>
          </w:p>
          <w:p w14:paraId="441A9184"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4A4D42E1"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Dietary Disorders project</w:t>
            </w:r>
          </w:p>
          <w:p w14:paraId="110B87FC"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Food preparation skills- rice making, sauce making, meat &amp; vegetable preparation, creaming method, piping, safe use of hob, ovens and electrical equipment</w:t>
            </w:r>
          </w:p>
          <w:p w14:paraId="026C84A6" w14:textId="77777777" w:rsidR="00DE4CD9" w:rsidRPr="00DF60BD" w:rsidRDefault="00DE4CD9" w:rsidP="00301BDC">
            <w:pPr>
              <w:rPr>
                <w:rFonts w:asciiTheme="majorHAnsi" w:hAnsiTheme="majorHAnsi" w:cstheme="majorHAnsi"/>
                <w:sz w:val="22"/>
              </w:rPr>
            </w:pPr>
          </w:p>
        </w:tc>
      </w:tr>
      <w:tr w:rsidR="00DE4CD9" w:rsidRPr="00DF60BD" w14:paraId="026AC9D0" w14:textId="77777777" w:rsidTr="00DE4CD9">
        <w:tc>
          <w:tcPr>
            <w:tcW w:w="10060" w:type="dxa"/>
            <w:shd w:val="clear" w:color="auto" w:fill="B1E4FD" w:themeFill="accent1" w:themeFillTint="33"/>
          </w:tcPr>
          <w:p w14:paraId="0D1F8BC4"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0E4183D2" w14:textId="77777777" w:rsidR="00DE4CD9" w:rsidRPr="00DF60BD" w:rsidRDefault="00DE4CD9" w:rsidP="00301BDC">
            <w:pPr>
              <w:pStyle w:val="ListParagraph"/>
              <w:rPr>
                <w:rFonts w:asciiTheme="majorHAnsi" w:hAnsiTheme="majorHAnsi" w:cstheme="majorHAnsi"/>
              </w:rPr>
            </w:pPr>
          </w:p>
        </w:tc>
      </w:tr>
      <w:tr w:rsidR="00DE4CD9" w:rsidRPr="00DF60BD" w14:paraId="7A6FC218" w14:textId="77777777" w:rsidTr="00DE4CD9">
        <w:tc>
          <w:tcPr>
            <w:tcW w:w="10060" w:type="dxa"/>
          </w:tcPr>
          <w:p w14:paraId="55CCDEB8"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Nutrients- Function, sources, excess and deficiency of nutrients.</w:t>
            </w:r>
          </w:p>
          <w:p w14:paraId="2F890E7E"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Ensure all the criteria for Dietary Disorders project is completed to a high standard.</w:t>
            </w:r>
          </w:p>
          <w:p w14:paraId="37FDB37E"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Practice skills above to make further progress.</w:t>
            </w:r>
          </w:p>
          <w:p w14:paraId="1ADBB9B3" w14:textId="77777777" w:rsidR="00DE4CD9" w:rsidRPr="00DF60BD" w:rsidRDefault="00DE4CD9" w:rsidP="00301BDC">
            <w:pPr>
              <w:rPr>
                <w:rFonts w:asciiTheme="majorHAnsi" w:hAnsiTheme="majorHAnsi" w:cstheme="majorHAnsi"/>
                <w:sz w:val="22"/>
              </w:rPr>
            </w:pPr>
          </w:p>
        </w:tc>
      </w:tr>
      <w:tr w:rsidR="00DE4CD9" w:rsidRPr="00DF60BD" w14:paraId="3E6CFEB4" w14:textId="77777777" w:rsidTr="00DE4CD9">
        <w:tc>
          <w:tcPr>
            <w:tcW w:w="10060" w:type="dxa"/>
            <w:shd w:val="clear" w:color="auto" w:fill="E0EFF4" w:themeFill="accent4" w:themeFillTint="33"/>
          </w:tcPr>
          <w:p w14:paraId="2C760A2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477068B0" w14:textId="77777777" w:rsidR="00DE4CD9" w:rsidRPr="00DF60BD" w:rsidRDefault="00DE4CD9" w:rsidP="00301BDC">
            <w:pPr>
              <w:rPr>
                <w:rFonts w:asciiTheme="majorHAnsi" w:hAnsiTheme="majorHAnsi" w:cstheme="majorHAnsi"/>
                <w:sz w:val="22"/>
              </w:rPr>
            </w:pPr>
          </w:p>
        </w:tc>
      </w:tr>
      <w:tr w:rsidR="00DE4CD9" w:rsidRPr="00DF60BD" w14:paraId="27A75509" w14:textId="77777777" w:rsidTr="00DE4CD9">
        <w:tc>
          <w:tcPr>
            <w:tcW w:w="10060" w:type="dxa"/>
          </w:tcPr>
          <w:p w14:paraId="76742644" w14:textId="77777777" w:rsidR="00DE4CD9" w:rsidRPr="00DF60BD" w:rsidRDefault="00DE4CD9" w:rsidP="00DE4CD9">
            <w:pPr>
              <w:pStyle w:val="ListParagraph"/>
              <w:numPr>
                <w:ilvl w:val="0"/>
                <w:numId w:val="8"/>
              </w:numPr>
              <w:spacing w:after="0" w:line="240" w:lineRule="auto"/>
              <w:rPr>
                <w:rFonts w:asciiTheme="majorHAnsi" w:hAnsiTheme="majorHAnsi" w:cstheme="majorHAnsi"/>
              </w:rPr>
            </w:pPr>
            <w:r w:rsidRPr="00DF60BD">
              <w:rPr>
                <w:rFonts w:asciiTheme="majorHAnsi" w:hAnsiTheme="majorHAnsi" w:cstheme="majorHAnsi"/>
              </w:rPr>
              <w:t>Create mind maps and revision cards.</w:t>
            </w:r>
          </w:p>
          <w:p w14:paraId="60ECE79A" w14:textId="77777777" w:rsidR="00DE4CD9" w:rsidRPr="00DF60BD" w:rsidRDefault="00DE4CD9" w:rsidP="00DE4CD9">
            <w:pPr>
              <w:pStyle w:val="ListParagraph"/>
              <w:numPr>
                <w:ilvl w:val="0"/>
                <w:numId w:val="8"/>
              </w:numPr>
              <w:spacing w:after="0" w:line="240" w:lineRule="auto"/>
              <w:rPr>
                <w:rFonts w:asciiTheme="majorHAnsi" w:hAnsiTheme="majorHAnsi" w:cstheme="majorHAnsi"/>
              </w:rPr>
            </w:pPr>
            <w:r w:rsidRPr="00DF60BD">
              <w:rPr>
                <w:rFonts w:asciiTheme="majorHAnsi" w:hAnsiTheme="majorHAnsi" w:cstheme="majorHAnsi"/>
              </w:rPr>
              <w:t>Revise on causes, symptoms, treatment and prevention of all dietary illnesses. Ask a member of family to ask questions.</w:t>
            </w:r>
          </w:p>
          <w:p w14:paraId="7B7DE42C"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 xml:space="preserve">  </w:t>
            </w:r>
          </w:p>
        </w:tc>
      </w:tr>
      <w:tr w:rsidR="00DE4CD9" w:rsidRPr="00DF60BD" w14:paraId="35F7DDAA" w14:textId="77777777" w:rsidTr="00DE4CD9">
        <w:tc>
          <w:tcPr>
            <w:tcW w:w="10060" w:type="dxa"/>
            <w:shd w:val="clear" w:color="auto" w:fill="D2F1EF" w:themeFill="accent6" w:themeFillTint="33"/>
          </w:tcPr>
          <w:p w14:paraId="5976073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1FFFDE17" w14:textId="77777777" w:rsidR="00DE4CD9" w:rsidRPr="00DF60BD" w:rsidRDefault="00DE4CD9" w:rsidP="00301BDC">
            <w:pPr>
              <w:rPr>
                <w:rFonts w:asciiTheme="majorHAnsi" w:hAnsiTheme="majorHAnsi" w:cstheme="majorHAnsi"/>
                <w:sz w:val="22"/>
              </w:rPr>
            </w:pPr>
          </w:p>
        </w:tc>
      </w:tr>
      <w:tr w:rsidR="00DE4CD9" w:rsidRPr="00DF60BD" w14:paraId="3E041524" w14:textId="77777777" w:rsidTr="00DE4CD9">
        <w:trPr>
          <w:trHeight w:val="945"/>
        </w:trPr>
        <w:tc>
          <w:tcPr>
            <w:tcW w:w="10060" w:type="dxa"/>
          </w:tcPr>
          <w:p w14:paraId="00FF9D46"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Nutrition booklet</w:t>
            </w:r>
          </w:p>
          <w:p w14:paraId="69414A16"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Dietary Disorders activities, research in booklet</w:t>
            </w:r>
          </w:p>
          <w:p w14:paraId="694CAFE0" w14:textId="77777777" w:rsidR="00DE4CD9" w:rsidRPr="00DF60BD" w:rsidRDefault="00DE4CD9" w:rsidP="00301BDC">
            <w:pPr>
              <w:rPr>
                <w:rFonts w:asciiTheme="majorHAnsi" w:hAnsiTheme="majorHAnsi" w:cstheme="majorHAnsi"/>
                <w:sz w:val="22"/>
              </w:rPr>
            </w:pPr>
          </w:p>
        </w:tc>
      </w:tr>
      <w:tr w:rsidR="00DE4CD9" w:rsidRPr="00DF60BD" w14:paraId="376908B9" w14:textId="77777777" w:rsidTr="00DE4CD9">
        <w:tc>
          <w:tcPr>
            <w:tcW w:w="10060" w:type="dxa"/>
            <w:shd w:val="clear" w:color="auto" w:fill="FFCCFF"/>
          </w:tcPr>
          <w:p w14:paraId="3DABEE14"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07D9539B" w14:textId="77777777" w:rsidR="00DE4CD9" w:rsidRPr="00DF60BD" w:rsidRDefault="00DE4CD9" w:rsidP="00301BDC">
            <w:pPr>
              <w:rPr>
                <w:rFonts w:asciiTheme="majorHAnsi" w:hAnsiTheme="majorHAnsi" w:cstheme="majorHAnsi"/>
                <w:sz w:val="22"/>
              </w:rPr>
            </w:pPr>
          </w:p>
        </w:tc>
      </w:tr>
      <w:tr w:rsidR="00DE4CD9" w:rsidRPr="00DF60BD" w14:paraId="7635C988" w14:textId="77777777" w:rsidTr="00DE4CD9">
        <w:tc>
          <w:tcPr>
            <w:tcW w:w="10060" w:type="dxa"/>
          </w:tcPr>
          <w:p w14:paraId="53806983" w14:textId="77777777" w:rsidR="00DE4CD9" w:rsidRPr="00DF60BD" w:rsidRDefault="000E38C5" w:rsidP="00301BDC">
            <w:pPr>
              <w:rPr>
                <w:rStyle w:val="Hyperlink"/>
                <w:rFonts w:asciiTheme="majorHAnsi" w:hAnsiTheme="majorHAnsi" w:cstheme="majorHAnsi"/>
                <w:sz w:val="22"/>
              </w:rPr>
            </w:pPr>
            <w:hyperlink r:id="rId13" w:history="1">
              <w:r w:rsidR="00DE4CD9" w:rsidRPr="00DF60BD">
                <w:rPr>
                  <w:rStyle w:val="Hyperlink"/>
                  <w:rFonts w:asciiTheme="majorHAnsi" w:hAnsiTheme="majorHAnsi" w:cstheme="majorHAnsi"/>
                  <w:sz w:val="22"/>
                </w:rPr>
                <w:t>www.bnf.org</w:t>
              </w:r>
            </w:hyperlink>
          </w:p>
          <w:p w14:paraId="005CAB4C" w14:textId="77777777" w:rsidR="00DE4CD9" w:rsidRPr="00DF60BD" w:rsidRDefault="000E38C5" w:rsidP="00301BDC">
            <w:pPr>
              <w:rPr>
                <w:rStyle w:val="Hyperlink"/>
                <w:rFonts w:asciiTheme="majorHAnsi" w:hAnsiTheme="majorHAnsi" w:cstheme="majorHAnsi"/>
                <w:sz w:val="22"/>
              </w:rPr>
            </w:pPr>
            <w:hyperlink r:id="rId14" w:history="1">
              <w:r w:rsidR="00DE4CD9" w:rsidRPr="00DF60BD">
                <w:rPr>
                  <w:rStyle w:val="Hyperlink"/>
                  <w:rFonts w:asciiTheme="majorHAnsi" w:hAnsiTheme="majorHAnsi" w:cstheme="majorHAnsi"/>
                  <w:sz w:val="22"/>
                </w:rPr>
                <w:t>www.foodafactoflife.org.uk</w:t>
              </w:r>
            </w:hyperlink>
          </w:p>
          <w:p w14:paraId="153F69CB" w14:textId="77777777" w:rsidR="00DE4CD9" w:rsidRDefault="000E38C5" w:rsidP="00301BDC">
            <w:pPr>
              <w:rPr>
                <w:rStyle w:val="Hyperlink"/>
                <w:rFonts w:asciiTheme="majorHAnsi" w:hAnsiTheme="majorHAnsi" w:cstheme="majorHAnsi"/>
                <w:sz w:val="22"/>
              </w:rPr>
            </w:pPr>
            <w:hyperlink r:id="rId15" w:history="1">
              <w:r w:rsidR="00DE4CD9" w:rsidRPr="00DF60BD">
                <w:rPr>
                  <w:rStyle w:val="Hyperlink"/>
                  <w:rFonts w:asciiTheme="majorHAnsi" w:hAnsiTheme="majorHAnsi" w:cstheme="majorHAnsi"/>
                  <w:sz w:val="22"/>
                </w:rPr>
                <w:t>www.nhs.uk</w:t>
              </w:r>
            </w:hyperlink>
            <w:r w:rsidR="00DE4CD9" w:rsidRPr="00DF60BD">
              <w:rPr>
                <w:rStyle w:val="Hyperlink"/>
                <w:rFonts w:asciiTheme="majorHAnsi" w:hAnsiTheme="majorHAnsi" w:cstheme="majorHAnsi"/>
                <w:sz w:val="22"/>
              </w:rPr>
              <w:t xml:space="preserve"> </w:t>
            </w:r>
          </w:p>
          <w:p w14:paraId="4EF3B363" w14:textId="08F0B43E" w:rsidR="00CD7C04" w:rsidRPr="00DF60BD" w:rsidRDefault="00CD7C04" w:rsidP="00301BDC">
            <w:pPr>
              <w:rPr>
                <w:rFonts w:asciiTheme="majorHAnsi" w:hAnsiTheme="majorHAnsi" w:cstheme="majorHAnsi"/>
                <w:color w:val="3592CF" w:themeColor="hyperlink"/>
                <w:sz w:val="22"/>
                <w:u w:val="single"/>
              </w:rPr>
            </w:pPr>
          </w:p>
        </w:tc>
      </w:tr>
      <w:tr w:rsidR="00DE4CD9" w:rsidRPr="00DF60BD" w14:paraId="285B1051" w14:textId="77777777" w:rsidTr="00DE4CD9">
        <w:tc>
          <w:tcPr>
            <w:tcW w:w="10060" w:type="dxa"/>
            <w:shd w:val="clear" w:color="auto" w:fill="CCFFFF"/>
          </w:tcPr>
          <w:p w14:paraId="08816E2E"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86C9348" w14:textId="77777777" w:rsidR="00DE4CD9" w:rsidRPr="00DF60BD" w:rsidRDefault="00DE4CD9" w:rsidP="00301BDC">
            <w:pPr>
              <w:rPr>
                <w:rFonts w:asciiTheme="majorHAnsi" w:hAnsiTheme="majorHAnsi" w:cstheme="majorHAnsi"/>
                <w:sz w:val="22"/>
              </w:rPr>
            </w:pPr>
          </w:p>
        </w:tc>
      </w:tr>
      <w:tr w:rsidR="00DE4CD9" w:rsidRPr="00DF60BD" w14:paraId="2EE2E8FA" w14:textId="77777777" w:rsidTr="00DE4CD9">
        <w:trPr>
          <w:trHeight w:val="165"/>
        </w:trPr>
        <w:tc>
          <w:tcPr>
            <w:tcW w:w="10060" w:type="dxa"/>
          </w:tcPr>
          <w:p w14:paraId="488DC120" w14:textId="77777777" w:rsidR="00DE4CD9" w:rsidRPr="00DF60BD" w:rsidRDefault="00DE4CD9" w:rsidP="00DE4CD9">
            <w:pPr>
              <w:pStyle w:val="ListParagraph"/>
              <w:numPr>
                <w:ilvl w:val="0"/>
                <w:numId w:val="9"/>
              </w:numPr>
              <w:spacing w:after="0" w:line="240" w:lineRule="auto"/>
              <w:rPr>
                <w:rFonts w:asciiTheme="majorHAnsi" w:hAnsiTheme="majorHAnsi" w:cstheme="majorHAnsi"/>
              </w:rPr>
            </w:pPr>
            <w:r w:rsidRPr="00DF60BD">
              <w:rPr>
                <w:rFonts w:asciiTheme="majorHAnsi" w:hAnsiTheme="majorHAnsi" w:cstheme="majorHAnsi"/>
              </w:rPr>
              <w:t>Watch food programmes on how to modify recipes and make quick and easy healthy recipes which include all the nutrients.</w:t>
            </w:r>
          </w:p>
          <w:p w14:paraId="3A8D8381" w14:textId="77777777" w:rsidR="00DE4CD9" w:rsidRDefault="00DE4CD9" w:rsidP="00DE4CD9">
            <w:pPr>
              <w:pStyle w:val="ListParagraph"/>
              <w:numPr>
                <w:ilvl w:val="0"/>
                <w:numId w:val="9"/>
              </w:numPr>
              <w:spacing w:after="0" w:line="240" w:lineRule="auto"/>
              <w:rPr>
                <w:rFonts w:asciiTheme="majorHAnsi" w:hAnsiTheme="majorHAnsi" w:cstheme="majorHAnsi"/>
              </w:rPr>
            </w:pPr>
            <w:r w:rsidRPr="00DF60BD">
              <w:rPr>
                <w:rFonts w:asciiTheme="majorHAnsi" w:hAnsiTheme="majorHAnsi" w:cstheme="majorHAnsi"/>
              </w:rPr>
              <w:t>Watch you tube clips and documentaries on how dietary illnesses develop and how they can be prevented</w:t>
            </w:r>
          </w:p>
          <w:p w14:paraId="0136D054" w14:textId="3CCA5E39" w:rsidR="00CD7C04" w:rsidRPr="00DF60BD" w:rsidRDefault="00CD7C04" w:rsidP="00CD7C04">
            <w:pPr>
              <w:pStyle w:val="ListParagraph"/>
              <w:spacing w:after="0" w:line="240" w:lineRule="auto"/>
              <w:rPr>
                <w:rFonts w:asciiTheme="majorHAnsi" w:hAnsiTheme="majorHAnsi" w:cstheme="majorHAnsi"/>
              </w:rPr>
            </w:pPr>
          </w:p>
        </w:tc>
      </w:tr>
    </w:tbl>
    <w:p w14:paraId="68DE3406" w14:textId="77777777" w:rsidR="00DF60BD" w:rsidRDefault="00DF60BD" w:rsidP="00DE4CD9">
      <w:pPr>
        <w:jc w:val="center"/>
        <w:rPr>
          <w:rFonts w:asciiTheme="majorHAnsi" w:hAnsiTheme="majorHAnsi" w:cstheme="majorHAnsi"/>
          <w:bCs/>
          <w:color w:val="013A57" w:themeColor="accent1" w:themeShade="BF"/>
          <w:sz w:val="22"/>
        </w:rPr>
      </w:pPr>
      <w:bookmarkStart w:id="2" w:name="_Hlk90452691"/>
      <w:bookmarkEnd w:id="1"/>
    </w:p>
    <w:p w14:paraId="2A21D193" w14:textId="77777777" w:rsidR="00DF60BD" w:rsidRDefault="00DF60BD" w:rsidP="00DE4CD9">
      <w:pPr>
        <w:jc w:val="center"/>
        <w:rPr>
          <w:rFonts w:asciiTheme="majorHAnsi" w:hAnsiTheme="majorHAnsi" w:cstheme="majorHAnsi"/>
          <w:bCs/>
          <w:color w:val="013A57" w:themeColor="accent1" w:themeShade="BF"/>
          <w:sz w:val="22"/>
        </w:rPr>
      </w:pPr>
    </w:p>
    <w:p w14:paraId="1BD196ED" w14:textId="77777777" w:rsidR="00DF60BD" w:rsidRDefault="00DF60BD" w:rsidP="00DE4CD9">
      <w:pPr>
        <w:jc w:val="center"/>
        <w:rPr>
          <w:rFonts w:asciiTheme="majorHAnsi" w:hAnsiTheme="majorHAnsi" w:cstheme="majorHAnsi"/>
          <w:bCs/>
          <w:color w:val="013A57" w:themeColor="accent1" w:themeShade="BF"/>
          <w:sz w:val="22"/>
        </w:rPr>
      </w:pPr>
    </w:p>
    <w:p w14:paraId="23FD78F8" w14:textId="77777777" w:rsidR="00DF60BD" w:rsidRDefault="00DF60BD" w:rsidP="00DE4CD9">
      <w:pPr>
        <w:jc w:val="center"/>
        <w:rPr>
          <w:rFonts w:asciiTheme="majorHAnsi" w:hAnsiTheme="majorHAnsi" w:cstheme="majorHAnsi"/>
          <w:bCs/>
          <w:color w:val="013A57" w:themeColor="accent1" w:themeShade="BF"/>
          <w:sz w:val="22"/>
        </w:rPr>
      </w:pPr>
    </w:p>
    <w:p w14:paraId="5177D361" w14:textId="77777777" w:rsidR="00DF60BD" w:rsidRDefault="00DF60BD" w:rsidP="00DE4CD9">
      <w:pPr>
        <w:jc w:val="center"/>
        <w:rPr>
          <w:rFonts w:asciiTheme="majorHAnsi" w:hAnsiTheme="majorHAnsi" w:cstheme="majorHAnsi"/>
          <w:bCs/>
          <w:color w:val="013A57" w:themeColor="accent1" w:themeShade="BF"/>
          <w:sz w:val="22"/>
        </w:rPr>
      </w:pPr>
    </w:p>
    <w:p w14:paraId="6053EA24" w14:textId="77777777" w:rsidR="00DF60BD" w:rsidRDefault="00DF60BD" w:rsidP="00DE4CD9">
      <w:pPr>
        <w:jc w:val="center"/>
        <w:rPr>
          <w:rFonts w:asciiTheme="majorHAnsi" w:hAnsiTheme="majorHAnsi" w:cstheme="majorHAnsi"/>
          <w:bCs/>
          <w:color w:val="013A57" w:themeColor="accent1" w:themeShade="BF"/>
          <w:sz w:val="22"/>
        </w:rPr>
      </w:pPr>
    </w:p>
    <w:p w14:paraId="559D1B85" w14:textId="77777777" w:rsidR="00DF60BD" w:rsidRDefault="00DF60BD" w:rsidP="00DE4CD9">
      <w:pPr>
        <w:jc w:val="center"/>
        <w:rPr>
          <w:rFonts w:asciiTheme="majorHAnsi" w:hAnsiTheme="majorHAnsi" w:cstheme="majorHAnsi"/>
          <w:bCs/>
          <w:color w:val="013A57" w:themeColor="accent1" w:themeShade="BF"/>
          <w:sz w:val="22"/>
        </w:rPr>
      </w:pPr>
    </w:p>
    <w:p w14:paraId="2EF75F91" w14:textId="77777777" w:rsidR="00DF60BD" w:rsidRDefault="00DF60BD" w:rsidP="00DE4CD9">
      <w:pPr>
        <w:jc w:val="center"/>
        <w:rPr>
          <w:rFonts w:asciiTheme="majorHAnsi" w:hAnsiTheme="majorHAnsi" w:cstheme="majorHAnsi"/>
          <w:bCs/>
          <w:color w:val="013A57" w:themeColor="accent1" w:themeShade="BF"/>
          <w:sz w:val="22"/>
        </w:rPr>
      </w:pPr>
    </w:p>
    <w:p w14:paraId="771CA1A1" w14:textId="77777777" w:rsidR="00DF60BD" w:rsidRDefault="00DF60BD" w:rsidP="00DE4CD9">
      <w:pPr>
        <w:jc w:val="center"/>
        <w:rPr>
          <w:rFonts w:asciiTheme="majorHAnsi" w:hAnsiTheme="majorHAnsi" w:cstheme="majorHAnsi"/>
          <w:bCs/>
          <w:color w:val="013A57" w:themeColor="accent1" w:themeShade="BF"/>
          <w:sz w:val="22"/>
        </w:rPr>
      </w:pPr>
    </w:p>
    <w:p w14:paraId="7CDAF511" w14:textId="77777777" w:rsidR="0091121F" w:rsidRDefault="0091121F" w:rsidP="00DE4CD9">
      <w:pPr>
        <w:jc w:val="center"/>
        <w:rPr>
          <w:rFonts w:asciiTheme="majorHAnsi" w:hAnsiTheme="majorHAnsi" w:cstheme="majorHAnsi"/>
          <w:bCs/>
          <w:color w:val="013A57" w:themeColor="accent1" w:themeShade="BF"/>
          <w:szCs w:val="28"/>
        </w:rPr>
      </w:pPr>
    </w:p>
    <w:p w14:paraId="4F7E4073" w14:textId="2B808780" w:rsidR="00DE4CD9" w:rsidRPr="0091121F" w:rsidRDefault="00DE4CD9" w:rsidP="00DE4CD9">
      <w:pPr>
        <w:jc w:val="center"/>
        <w:rPr>
          <w:rFonts w:asciiTheme="majorHAnsi" w:hAnsiTheme="majorHAnsi" w:cstheme="majorHAnsi"/>
          <w:b w:val="0"/>
          <w:bCs/>
          <w:color w:val="013A57" w:themeColor="accent1" w:themeShade="BF"/>
          <w:szCs w:val="28"/>
        </w:rPr>
      </w:pPr>
      <w:r w:rsidRPr="0091121F">
        <w:rPr>
          <w:rFonts w:asciiTheme="majorHAnsi" w:hAnsiTheme="majorHAnsi" w:cstheme="majorHAnsi"/>
          <w:bCs/>
          <w:color w:val="013A57" w:themeColor="accent1" w:themeShade="BF"/>
          <w:szCs w:val="28"/>
        </w:rPr>
        <w:t>Year 9 Spring Revision for Food Technology</w:t>
      </w:r>
    </w:p>
    <w:p w14:paraId="397B6E45"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38B2FA41" w14:textId="77777777" w:rsidTr="00DE4CD9">
        <w:tc>
          <w:tcPr>
            <w:tcW w:w="10060" w:type="dxa"/>
            <w:shd w:val="clear" w:color="auto" w:fill="CCFFCC"/>
          </w:tcPr>
          <w:p w14:paraId="4F422C86"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4E375977" w14:textId="77777777" w:rsidTr="00DE4CD9">
        <w:tc>
          <w:tcPr>
            <w:tcW w:w="10060" w:type="dxa"/>
            <w:shd w:val="clear" w:color="auto" w:fill="auto"/>
          </w:tcPr>
          <w:p w14:paraId="453766D4"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Factors which influence the food choices we make.</w:t>
            </w:r>
          </w:p>
          <w:p w14:paraId="7970BD56"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Religion &amp; food project</w:t>
            </w:r>
          </w:p>
          <w:p w14:paraId="751C82C7"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Organic vs non-organic/GM foods</w:t>
            </w:r>
          </w:p>
          <w:p w14:paraId="61D1F3EB"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4E87604D"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Food preparation skills- vegetable preparation, filo pastry, sauce making, meat preparation, rice making safe use of hob, oven and electrical equipment.</w:t>
            </w:r>
          </w:p>
          <w:p w14:paraId="6AD8CF12" w14:textId="77777777" w:rsidR="00DE4CD9"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Understanding of how to modify recipes to suit the specific dietary laws of different religions.</w:t>
            </w:r>
          </w:p>
          <w:p w14:paraId="3A865353" w14:textId="61FABAB0"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2B4880E5" w14:textId="77777777" w:rsidTr="00DE4CD9">
        <w:tc>
          <w:tcPr>
            <w:tcW w:w="10060" w:type="dxa"/>
            <w:shd w:val="clear" w:color="auto" w:fill="B1E4FD" w:themeFill="accent1" w:themeFillTint="33"/>
          </w:tcPr>
          <w:p w14:paraId="3C6FFA8E"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2EEBE8A3" w14:textId="77777777" w:rsidR="00DE4CD9" w:rsidRPr="00DF60BD" w:rsidRDefault="00DE4CD9" w:rsidP="00301BDC">
            <w:pPr>
              <w:pStyle w:val="ListParagraph"/>
              <w:rPr>
                <w:rFonts w:asciiTheme="majorHAnsi" w:hAnsiTheme="majorHAnsi" w:cstheme="majorHAnsi"/>
              </w:rPr>
            </w:pPr>
          </w:p>
        </w:tc>
      </w:tr>
      <w:tr w:rsidR="00DE4CD9" w:rsidRPr="00DF60BD" w14:paraId="0E9E2799" w14:textId="77777777" w:rsidTr="00DE4CD9">
        <w:tc>
          <w:tcPr>
            <w:tcW w:w="10060" w:type="dxa"/>
          </w:tcPr>
          <w:p w14:paraId="17859634"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The specific dietary laws for different religions</w:t>
            </w:r>
          </w:p>
          <w:p w14:paraId="7AE00787"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The advantages and disadvantages of organic and GM foods.</w:t>
            </w:r>
          </w:p>
          <w:p w14:paraId="7F8DC08C"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Ensure all the criteria for the religion and food project is completed to a high standard.</w:t>
            </w:r>
          </w:p>
          <w:p w14:paraId="2911AA76" w14:textId="77777777" w:rsidR="00DE4CD9"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Practice skills above to make further progress.</w:t>
            </w:r>
          </w:p>
          <w:p w14:paraId="7C20BA75" w14:textId="1A8CDD47"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8DC75E7" w14:textId="77777777" w:rsidTr="00DE4CD9">
        <w:tc>
          <w:tcPr>
            <w:tcW w:w="10060" w:type="dxa"/>
            <w:shd w:val="clear" w:color="auto" w:fill="E0EFF4" w:themeFill="accent4" w:themeFillTint="33"/>
          </w:tcPr>
          <w:p w14:paraId="6461CD41"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170C2B0E" w14:textId="77777777" w:rsidR="00DE4CD9" w:rsidRPr="00DF60BD" w:rsidRDefault="00DE4CD9" w:rsidP="00301BDC">
            <w:pPr>
              <w:rPr>
                <w:rFonts w:asciiTheme="majorHAnsi" w:hAnsiTheme="majorHAnsi" w:cstheme="majorHAnsi"/>
                <w:sz w:val="22"/>
              </w:rPr>
            </w:pPr>
          </w:p>
        </w:tc>
      </w:tr>
      <w:tr w:rsidR="00DE4CD9" w:rsidRPr="00DF60BD" w14:paraId="25571165" w14:textId="77777777" w:rsidTr="00DE4CD9">
        <w:tc>
          <w:tcPr>
            <w:tcW w:w="10060" w:type="dxa"/>
          </w:tcPr>
          <w:p w14:paraId="4CA3F323"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Create mind maps and revision cards.</w:t>
            </w:r>
          </w:p>
          <w:p w14:paraId="19E1952F" w14:textId="77777777" w:rsidR="00DE4CD9"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notes and ask a member of family to test knowledge and understanding of topics.</w:t>
            </w:r>
          </w:p>
          <w:p w14:paraId="48B365D9" w14:textId="25C53727" w:rsidR="00CD7C04" w:rsidRPr="00DF60BD" w:rsidRDefault="00CD7C04" w:rsidP="00301BDC">
            <w:pPr>
              <w:rPr>
                <w:rFonts w:asciiTheme="majorHAnsi" w:hAnsiTheme="majorHAnsi" w:cstheme="majorHAnsi"/>
                <w:sz w:val="22"/>
              </w:rPr>
            </w:pPr>
          </w:p>
        </w:tc>
      </w:tr>
      <w:tr w:rsidR="00DE4CD9" w:rsidRPr="00DF60BD" w14:paraId="5BBE1E9F" w14:textId="77777777" w:rsidTr="00DE4CD9">
        <w:tc>
          <w:tcPr>
            <w:tcW w:w="10060" w:type="dxa"/>
            <w:shd w:val="clear" w:color="auto" w:fill="D2F1EF" w:themeFill="accent6" w:themeFillTint="33"/>
          </w:tcPr>
          <w:p w14:paraId="1843282F"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63695A67" w14:textId="77777777" w:rsidR="00DE4CD9" w:rsidRPr="00DF60BD" w:rsidRDefault="00DE4CD9" w:rsidP="00301BDC">
            <w:pPr>
              <w:rPr>
                <w:rFonts w:asciiTheme="majorHAnsi" w:hAnsiTheme="majorHAnsi" w:cstheme="majorHAnsi"/>
                <w:sz w:val="22"/>
              </w:rPr>
            </w:pPr>
          </w:p>
        </w:tc>
      </w:tr>
      <w:tr w:rsidR="00DE4CD9" w:rsidRPr="00DF60BD" w14:paraId="685313BF" w14:textId="77777777" w:rsidTr="00DE4CD9">
        <w:tc>
          <w:tcPr>
            <w:tcW w:w="10060" w:type="dxa"/>
          </w:tcPr>
          <w:p w14:paraId="27A9A79C" w14:textId="77777777" w:rsidR="00DE4CD9" w:rsidRPr="00DF60BD"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Nutrition program</w:t>
            </w:r>
          </w:p>
          <w:p w14:paraId="328FCA17" w14:textId="77777777" w:rsidR="00DE4CD9" w:rsidRPr="00DF60BD"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Work in booklets on all topics covered.</w:t>
            </w:r>
          </w:p>
          <w:p w14:paraId="67C65436" w14:textId="77777777" w:rsidR="00DE4CD9"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Nutrition booklet</w:t>
            </w:r>
          </w:p>
          <w:p w14:paraId="51489398" w14:textId="7E24E085"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18F5FB87" w14:textId="77777777" w:rsidTr="00DE4CD9">
        <w:tc>
          <w:tcPr>
            <w:tcW w:w="10060" w:type="dxa"/>
            <w:shd w:val="clear" w:color="auto" w:fill="FFCCFF"/>
          </w:tcPr>
          <w:p w14:paraId="562964F2"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0D127A99" w14:textId="77777777" w:rsidR="00DE4CD9" w:rsidRPr="00DF60BD" w:rsidRDefault="00DE4CD9" w:rsidP="00301BDC">
            <w:pPr>
              <w:rPr>
                <w:rFonts w:asciiTheme="majorHAnsi" w:hAnsiTheme="majorHAnsi" w:cstheme="majorHAnsi"/>
                <w:sz w:val="22"/>
              </w:rPr>
            </w:pPr>
          </w:p>
        </w:tc>
      </w:tr>
      <w:tr w:rsidR="00DE4CD9" w:rsidRPr="00DF60BD" w14:paraId="3449D7A4" w14:textId="77777777" w:rsidTr="00DE4CD9">
        <w:tc>
          <w:tcPr>
            <w:tcW w:w="10060" w:type="dxa"/>
          </w:tcPr>
          <w:p w14:paraId="2FBF2982" w14:textId="77777777" w:rsidR="00DE4CD9" w:rsidRPr="00DF60BD" w:rsidRDefault="000E38C5" w:rsidP="00301BDC">
            <w:pPr>
              <w:rPr>
                <w:rFonts w:asciiTheme="majorHAnsi" w:hAnsiTheme="majorHAnsi" w:cstheme="majorHAnsi"/>
                <w:sz w:val="22"/>
              </w:rPr>
            </w:pPr>
            <w:hyperlink r:id="rId16" w:history="1">
              <w:r w:rsidR="00DE4CD9" w:rsidRPr="00DF60BD">
                <w:rPr>
                  <w:rStyle w:val="Hyperlink"/>
                  <w:rFonts w:asciiTheme="majorHAnsi" w:hAnsiTheme="majorHAnsi" w:cstheme="majorHAnsi"/>
                  <w:sz w:val="22"/>
                </w:rPr>
                <w:t>www.soilsassociation.org</w:t>
              </w:r>
            </w:hyperlink>
          </w:p>
          <w:p w14:paraId="53A8344C" w14:textId="77777777" w:rsidR="00DE4CD9" w:rsidRPr="00DF60BD" w:rsidRDefault="000E38C5" w:rsidP="00301BDC">
            <w:pPr>
              <w:rPr>
                <w:rFonts w:asciiTheme="majorHAnsi" w:hAnsiTheme="majorHAnsi" w:cstheme="majorHAnsi"/>
                <w:sz w:val="22"/>
              </w:rPr>
            </w:pPr>
            <w:hyperlink r:id="rId17" w:history="1">
              <w:r w:rsidR="00DE4CD9" w:rsidRPr="00DF60BD">
                <w:rPr>
                  <w:rStyle w:val="Hyperlink"/>
                  <w:rFonts w:asciiTheme="majorHAnsi" w:hAnsiTheme="majorHAnsi" w:cstheme="majorHAnsi"/>
                  <w:sz w:val="22"/>
                </w:rPr>
                <w:t>https://www.theexplorer</w:t>
              </w:r>
            </w:hyperlink>
          </w:p>
          <w:p w14:paraId="76EB19CD" w14:textId="77777777" w:rsidR="00DE4CD9" w:rsidRPr="00DF60BD" w:rsidRDefault="00DE4CD9" w:rsidP="00301BDC">
            <w:pPr>
              <w:rPr>
                <w:rFonts w:asciiTheme="majorHAnsi" w:hAnsiTheme="majorHAnsi" w:cstheme="majorHAnsi"/>
                <w:sz w:val="22"/>
              </w:rPr>
            </w:pPr>
          </w:p>
        </w:tc>
      </w:tr>
      <w:tr w:rsidR="00DE4CD9" w:rsidRPr="00DF60BD" w14:paraId="5C8A12F2" w14:textId="77777777" w:rsidTr="00DE4CD9">
        <w:tc>
          <w:tcPr>
            <w:tcW w:w="10060" w:type="dxa"/>
            <w:shd w:val="clear" w:color="auto" w:fill="CCFFFF"/>
          </w:tcPr>
          <w:p w14:paraId="0FE28653"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047C62B" w14:textId="77777777" w:rsidR="00DE4CD9" w:rsidRPr="00DF60BD" w:rsidRDefault="00DE4CD9" w:rsidP="00301BDC">
            <w:pPr>
              <w:rPr>
                <w:rFonts w:asciiTheme="majorHAnsi" w:hAnsiTheme="majorHAnsi" w:cstheme="majorHAnsi"/>
                <w:sz w:val="22"/>
              </w:rPr>
            </w:pPr>
          </w:p>
        </w:tc>
      </w:tr>
      <w:tr w:rsidR="00DE4CD9" w:rsidRPr="00DF60BD" w14:paraId="68F569DA" w14:textId="77777777" w:rsidTr="00DE4CD9">
        <w:trPr>
          <w:trHeight w:val="1313"/>
        </w:trPr>
        <w:tc>
          <w:tcPr>
            <w:tcW w:w="10060" w:type="dxa"/>
          </w:tcPr>
          <w:p w14:paraId="3805B804" w14:textId="77777777" w:rsidR="00DE4CD9" w:rsidRPr="00DF60BD" w:rsidRDefault="00DE4CD9" w:rsidP="00DE4CD9">
            <w:pPr>
              <w:pStyle w:val="ListParagraph"/>
              <w:numPr>
                <w:ilvl w:val="0"/>
                <w:numId w:val="13"/>
              </w:numPr>
              <w:spacing w:after="0" w:line="240" w:lineRule="auto"/>
              <w:rPr>
                <w:rFonts w:asciiTheme="majorHAnsi" w:hAnsiTheme="majorHAnsi" w:cstheme="majorHAnsi"/>
              </w:rPr>
            </w:pPr>
            <w:r w:rsidRPr="00DF60BD">
              <w:rPr>
                <w:rFonts w:asciiTheme="majorHAnsi" w:hAnsiTheme="majorHAnsi" w:cstheme="majorHAnsi"/>
              </w:rPr>
              <w:t xml:space="preserve">Watch documentaries on religion and food. TV shows where celebrity chefs visit different countries around the world to learn about religion, culture, festivals and food. </w:t>
            </w:r>
          </w:p>
          <w:p w14:paraId="4E713B1B" w14:textId="77777777" w:rsidR="00DE4CD9" w:rsidRPr="00DF60BD" w:rsidRDefault="00DE4CD9" w:rsidP="00DE4CD9">
            <w:pPr>
              <w:pStyle w:val="ListParagraph"/>
              <w:numPr>
                <w:ilvl w:val="0"/>
                <w:numId w:val="13"/>
              </w:numPr>
              <w:spacing w:after="0" w:line="240" w:lineRule="auto"/>
              <w:rPr>
                <w:rFonts w:asciiTheme="majorHAnsi" w:hAnsiTheme="majorHAnsi" w:cstheme="majorHAnsi"/>
              </w:rPr>
            </w:pPr>
            <w:r w:rsidRPr="00DF60BD">
              <w:rPr>
                <w:rFonts w:asciiTheme="majorHAnsi" w:hAnsiTheme="majorHAnsi" w:cstheme="majorHAnsi"/>
              </w:rPr>
              <w:t>BBC Bitesize-Organic farming</w:t>
            </w:r>
          </w:p>
        </w:tc>
      </w:tr>
      <w:bookmarkEnd w:id="2"/>
    </w:tbl>
    <w:p w14:paraId="3E1DCAB1" w14:textId="77777777" w:rsidR="00DF60BD" w:rsidRDefault="00DF60BD" w:rsidP="0066763C">
      <w:pPr>
        <w:jc w:val="center"/>
        <w:rPr>
          <w:rFonts w:asciiTheme="majorHAnsi" w:hAnsiTheme="majorHAnsi" w:cstheme="majorHAnsi"/>
          <w:bCs/>
          <w:color w:val="013A57" w:themeColor="accent1" w:themeShade="BF"/>
          <w:sz w:val="22"/>
        </w:rPr>
      </w:pPr>
    </w:p>
    <w:p w14:paraId="48C420A8" w14:textId="77777777" w:rsidR="00DF60BD" w:rsidRDefault="00DF60BD" w:rsidP="0066763C">
      <w:pPr>
        <w:jc w:val="center"/>
        <w:rPr>
          <w:rFonts w:asciiTheme="majorHAnsi" w:hAnsiTheme="majorHAnsi" w:cstheme="majorHAnsi"/>
          <w:bCs/>
          <w:color w:val="013A57" w:themeColor="accent1" w:themeShade="BF"/>
          <w:sz w:val="22"/>
        </w:rPr>
      </w:pPr>
    </w:p>
    <w:p w14:paraId="6BA79D5C" w14:textId="77777777" w:rsidR="00DF60BD" w:rsidRDefault="00DF60BD" w:rsidP="0066763C">
      <w:pPr>
        <w:jc w:val="center"/>
        <w:rPr>
          <w:rFonts w:asciiTheme="majorHAnsi" w:hAnsiTheme="majorHAnsi" w:cstheme="majorHAnsi"/>
          <w:bCs/>
          <w:color w:val="013A57" w:themeColor="accent1" w:themeShade="BF"/>
          <w:sz w:val="22"/>
        </w:rPr>
      </w:pPr>
    </w:p>
    <w:p w14:paraId="55C8FAD7" w14:textId="77777777" w:rsidR="00DF60BD" w:rsidRDefault="00DF60BD" w:rsidP="0066763C">
      <w:pPr>
        <w:jc w:val="center"/>
        <w:rPr>
          <w:rFonts w:asciiTheme="majorHAnsi" w:hAnsiTheme="majorHAnsi" w:cstheme="majorHAnsi"/>
          <w:bCs/>
          <w:color w:val="013A57" w:themeColor="accent1" w:themeShade="BF"/>
          <w:sz w:val="22"/>
        </w:rPr>
      </w:pPr>
    </w:p>
    <w:p w14:paraId="6D7A20D1" w14:textId="77777777" w:rsidR="00DF60BD" w:rsidRDefault="00DF60BD" w:rsidP="0066763C">
      <w:pPr>
        <w:jc w:val="center"/>
        <w:rPr>
          <w:rFonts w:asciiTheme="majorHAnsi" w:hAnsiTheme="majorHAnsi" w:cstheme="majorHAnsi"/>
          <w:bCs/>
          <w:color w:val="013A57" w:themeColor="accent1" w:themeShade="BF"/>
          <w:sz w:val="22"/>
        </w:rPr>
      </w:pPr>
    </w:p>
    <w:p w14:paraId="5DA8490D" w14:textId="77777777" w:rsidR="00DF60BD" w:rsidRDefault="00DF60BD" w:rsidP="00CD7C04">
      <w:pPr>
        <w:rPr>
          <w:rFonts w:asciiTheme="majorHAnsi" w:hAnsiTheme="majorHAnsi" w:cstheme="majorHAnsi"/>
          <w:bCs/>
          <w:color w:val="013A57" w:themeColor="accent1" w:themeShade="BF"/>
          <w:sz w:val="22"/>
        </w:rPr>
      </w:pPr>
    </w:p>
    <w:p w14:paraId="3C604FD9" w14:textId="76FCDC9C" w:rsidR="0066763C" w:rsidRPr="0091121F" w:rsidRDefault="0066763C" w:rsidP="0066763C">
      <w:pPr>
        <w:jc w:val="center"/>
        <w:rPr>
          <w:rFonts w:asciiTheme="majorHAnsi" w:hAnsiTheme="majorHAnsi" w:cstheme="majorHAnsi"/>
          <w:b w:val="0"/>
          <w:bCs/>
          <w:color w:val="013A57" w:themeColor="accent1" w:themeShade="BF"/>
          <w:szCs w:val="28"/>
        </w:rPr>
      </w:pPr>
      <w:r w:rsidRPr="0091121F">
        <w:rPr>
          <w:rFonts w:asciiTheme="majorHAnsi" w:hAnsiTheme="majorHAnsi" w:cstheme="majorHAnsi"/>
          <w:bCs/>
          <w:color w:val="013A57" w:themeColor="accent1" w:themeShade="BF"/>
          <w:szCs w:val="28"/>
        </w:rPr>
        <w:lastRenderedPageBreak/>
        <w:t>Year 7 Spring Revision for Mathematics</w:t>
      </w:r>
    </w:p>
    <w:p w14:paraId="55E40681"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034AC737" w14:textId="77777777" w:rsidTr="0066763C">
        <w:tc>
          <w:tcPr>
            <w:tcW w:w="9776" w:type="dxa"/>
            <w:shd w:val="clear" w:color="auto" w:fill="CCFFCC"/>
          </w:tcPr>
          <w:p w14:paraId="27DA786D"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69DDC72E" w14:textId="77777777" w:rsidTr="0066763C">
        <w:tc>
          <w:tcPr>
            <w:tcW w:w="9776" w:type="dxa"/>
            <w:shd w:val="clear" w:color="auto" w:fill="auto"/>
          </w:tcPr>
          <w:p w14:paraId="66C945BF" w14:textId="77777777" w:rsidR="0066763C" w:rsidRPr="007E5A6C" w:rsidRDefault="0066763C" w:rsidP="0066763C">
            <w:pPr>
              <w:rPr>
                <w:rStyle w:val="normaltextrun"/>
                <w:rFonts w:asciiTheme="majorHAnsi" w:hAnsiTheme="majorHAnsi" w:cstheme="majorHAnsi"/>
                <w:b w:val="0"/>
                <w:bCs/>
                <w:color w:val="000000"/>
                <w:sz w:val="22"/>
                <w:shd w:val="clear" w:color="auto" w:fill="FFFFFF"/>
              </w:rPr>
            </w:pPr>
            <w:r w:rsidRPr="007E5A6C">
              <w:rPr>
                <w:rStyle w:val="normaltextrun"/>
                <w:rFonts w:asciiTheme="majorHAnsi" w:hAnsiTheme="majorHAnsi" w:cstheme="majorHAnsi"/>
                <w:b w:val="0"/>
                <w:bCs/>
                <w:color w:val="000000"/>
                <w:sz w:val="22"/>
                <w:shd w:val="clear" w:color="auto" w:fill="FFFFFF"/>
              </w:rPr>
              <w:t>Non Calculator Test</w:t>
            </w:r>
          </w:p>
          <w:p w14:paraId="52859624" w14:textId="77777777" w:rsidR="0066763C" w:rsidRPr="00DF60BD" w:rsidRDefault="0066763C" w:rsidP="0066763C">
            <w:pPr>
              <w:rPr>
                <w:rFonts w:asciiTheme="majorHAnsi" w:hAnsiTheme="majorHAnsi" w:cstheme="majorHAnsi"/>
                <w:sz w:val="22"/>
              </w:rPr>
            </w:pPr>
          </w:p>
        </w:tc>
      </w:tr>
      <w:tr w:rsidR="0066763C" w:rsidRPr="00DF60BD" w14:paraId="20A1701F" w14:textId="77777777" w:rsidTr="0066763C">
        <w:tc>
          <w:tcPr>
            <w:tcW w:w="9776" w:type="dxa"/>
            <w:shd w:val="clear" w:color="auto" w:fill="B1E4FD" w:themeFill="accent1" w:themeFillTint="33"/>
          </w:tcPr>
          <w:p w14:paraId="7C2F235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376B0B68" w14:textId="77777777" w:rsidR="0066763C" w:rsidRPr="00DF60BD" w:rsidRDefault="0066763C" w:rsidP="0066763C">
            <w:pPr>
              <w:pStyle w:val="ListParagraph"/>
              <w:rPr>
                <w:rFonts w:asciiTheme="majorHAnsi" w:hAnsiTheme="majorHAnsi" w:cstheme="majorHAnsi"/>
              </w:rPr>
            </w:pPr>
          </w:p>
        </w:tc>
      </w:tr>
      <w:tr w:rsidR="0066763C" w:rsidRPr="00DF60BD" w14:paraId="70DB7E04" w14:textId="77777777" w:rsidTr="0066763C">
        <w:tc>
          <w:tcPr>
            <w:tcW w:w="9776" w:type="dxa"/>
          </w:tcPr>
          <w:p w14:paraId="6C5718D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Spring assessment will consist of some skills from the list below. </w:t>
            </w:r>
          </w:p>
          <w:p w14:paraId="64611086" w14:textId="77777777" w:rsidR="0066763C" w:rsidRPr="00DF60BD" w:rsidRDefault="0066763C" w:rsidP="0066763C">
            <w:pPr>
              <w:rPr>
                <w:rFonts w:asciiTheme="majorHAnsi" w:hAnsiTheme="majorHAnsi" w:cstheme="majorHAnsi"/>
                <w:sz w:val="22"/>
              </w:rPr>
            </w:pPr>
          </w:p>
          <w:p w14:paraId="7AC3E0D5"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1: Decimals</w:t>
            </w:r>
            <w:r w:rsidRPr="00DF60BD">
              <w:rPr>
                <w:rStyle w:val="eop"/>
                <w:rFonts w:asciiTheme="majorHAnsi" w:hAnsiTheme="majorHAnsi" w:cstheme="majorHAnsi"/>
                <w:sz w:val="22"/>
                <w:szCs w:val="22"/>
              </w:rPr>
              <w:t> </w:t>
            </w:r>
          </w:p>
          <w:p w14:paraId="47954AC2"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Long Multiplication </w:t>
            </w:r>
          </w:p>
          <w:p w14:paraId="4561C63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Long Division </w:t>
            </w:r>
          </w:p>
          <w:p w14:paraId="52FE5910"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Decimals</w:t>
            </w:r>
          </w:p>
          <w:p w14:paraId="02ABAB4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Decimals</w:t>
            </w:r>
          </w:p>
          <w:p w14:paraId="0ED6B54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Multiplying Decimals</w:t>
            </w:r>
            <w:r w:rsidRPr="00DF60BD">
              <w:rPr>
                <w:rStyle w:val="eop"/>
                <w:rFonts w:asciiTheme="majorHAnsi" w:hAnsiTheme="majorHAnsi" w:cstheme="majorHAnsi"/>
                <w:sz w:val="22"/>
                <w:szCs w:val="22"/>
              </w:rPr>
              <w:t> </w:t>
            </w:r>
          </w:p>
          <w:p w14:paraId="5DF579FA"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Dividing a Decimal by an Integer </w:t>
            </w:r>
          </w:p>
          <w:p w14:paraId="2D554F1A"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Dividing a Decimal by a Decimal</w:t>
            </w:r>
          </w:p>
          <w:p w14:paraId="3CC865C6"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Rounding to the Nearest 10, 100 or 1000 and Nearest Whole Integer</w:t>
            </w:r>
            <w:r w:rsidRPr="00DF60BD">
              <w:rPr>
                <w:rStyle w:val="eop"/>
                <w:rFonts w:asciiTheme="majorHAnsi" w:hAnsiTheme="majorHAnsi" w:cstheme="majorHAnsi"/>
                <w:sz w:val="22"/>
                <w:szCs w:val="22"/>
              </w:rPr>
              <w:t> </w:t>
            </w:r>
          </w:p>
          <w:p w14:paraId="6EF521C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Rounding to Decimal Places</w:t>
            </w:r>
          </w:p>
          <w:p w14:paraId="4D1E1973" w14:textId="77777777" w:rsidR="0066763C" w:rsidRPr="00DF60BD" w:rsidRDefault="0066763C" w:rsidP="0066763C">
            <w:pPr>
              <w:pStyle w:val="ListParagraph"/>
              <w:rPr>
                <w:rFonts w:asciiTheme="majorHAnsi" w:hAnsiTheme="majorHAnsi" w:cstheme="majorHAnsi"/>
              </w:rPr>
            </w:pPr>
          </w:p>
          <w:p w14:paraId="16C32D51"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2: Telling the Time</w:t>
            </w:r>
            <w:r w:rsidRPr="00DF60BD">
              <w:rPr>
                <w:rStyle w:val="eop"/>
                <w:rFonts w:asciiTheme="majorHAnsi" w:hAnsiTheme="majorHAnsi" w:cstheme="majorHAnsi"/>
                <w:sz w:val="22"/>
                <w:szCs w:val="22"/>
              </w:rPr>
              <w:t> </w:t>
            </w:r>
          </w:p>
          <w:p w14:paraId="58AE3C6A"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 and Interpret Calendars</w:t>
            </w:r>
          </w:p>
          <w:p w14:paraId="2F508CFE"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The 12-hour and 24-hour Clock</w:t>
            </w:r>
          </w:p>
          <w:p w14:paraId="403DC7FC"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Calculating with Time </w:t>
            </w:r>
          </w:p>
          <w:p w14:paraId="1D2DF4FA"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Style w:val="normaltextrun"/>
                <w:rFonts w:asciiTheme="majorHAnsi" w:eastAsiaTheme="majorEastAsia"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Timetables </w:t>
            </w:r>
          </w:p>
          <w:p w14:paraId="071BD9EA" w14:textId="77777777" w:rsidR="0066763C" w:rsidRPr="00DF60BD" w:rsidRDefault="0066763C" w:rsidP="0066763C">
            <w:pPr>
              <w:pStyle w:val="paragraph"/>
              <w:spacing w:before="0" w:beforeAutospacing="0" w:after="0" w:afterAutospacing="0"/>
              <w:ind w:left="720"/>
              <w:textAlignment w:val="baseline"/>
              <w:rPr>
                <w:rStyle w:val="eop"/>
                <w:rFonts w:asciiTheme="majorHAnsi" w:hAnsiTheme="majorHAnsi" w:cstheme="majorHAnsi"/>
                <w:sz w:val="22"/>
                <w:szCs w:val="22"/>
              </w:rPr>
            </w:pPr>
          </w:p>
          <w:p w14:paraId="5283973C"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3: Using Numbers</w:t>
            </w:r>
            <w:r w:rsidRPr="00DF60BD">
              <w:rPr>
                <w:rStyle w:val="eop"/>
                <w:rFonts w:asciiTheme="majorHAnsi" w:hAnsiTheme="majorHAnsi" w:cstheme="majorHAnsi"/>
                <w:sz w:val="22"/>
                <w:szCs w:val="22"/>
              </w:rPr>
              <w:t> </w:t>
            </w:r>
          </w:p>
          <w:p w14:paraId="1D4DBF9A"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Real-Life Tables – Distance Tables</w:t>
            </w:r>
          </w:p>
          <w:p w14:paraId="4ABC3283"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Real-Life Tables – Bank Statements</w:t>
            </w:r>
          </w:p>
          <w:p w14:paraId="30EAB4F1"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Positive and Negative Numbers </w:t>
            </w:r>
          </w:p>
          <w:p w14:paraId="372C43DD"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Negative Numbers</w:t>
            </w:r>
          </w:p>
          <w:p w14:paraId="3834459C"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Subtracting Negative Numbers</w:t>
            </w:r>
          </w:p>
          <w:p w14:paraId="485F40B9" w14:textId="77777777" w:rsidR="0066763C" w:rsidRPr="00DF60BD" w:rsidRDefault="0066763C" w:rsidP="0066763C">
            <w:pPr>
              <w:pStyle w:val="paragraph"/>
              <w:spacing w:before="0" w:beforeAutospacing="0" w:after="0" w:afterAutospacing="0"/>
              <w:textAlignment w:val="baseline"/>
              <w:rPr>
                <w:rStyle w:val="eop"/>
                <w:rFonts w:asciiTheme="majorHAnsi" w:hAnsiTheme="majorHAnsi" w:cstheme="majorHAnsi"/>
                <w:sz w:val="22"/>
                <w:szCs w:val="22"/>
              </w:rPr>
            </w:pPr>
            <w:r w:rsidRPr="00DF60BD">
              <w:rPr>
                <w:rStyle w:val="eop"/>
                <w:rFonts w:asciiTheme="majorHAnsi" w:hAnsiTheme="majorHAnsi" w:cstheme="majorHAnsi"/>
                <w:sz w:val="22"/>
                <w:szCs w:val="22"/>
              </w:rPr>
              <w:t> </w:t>
            </w:r>
          </w:p>
          <w:p w14:paraId="0942C4E3" w14:textId="77777777" w:rsidR="0066763C" w:rsidRPr="00DF60BD" w:rsidRDefault="0066763C" w:rsidP="0066763C">
            <w:pPr>
              <w:pStyle w:val="paragraph"/>
              <w:spacing w:before="0" w:beforeAutospacing="0" w:after="0" w:afterAutospacing="0"/>
              <w:ind w:left="720"/>
              <w:textAlignment w:val="baseline"/>
              <w:rPr>
                <w:rStyle w:val="eop"/>
                <w:rFonts w:asciiTheme="majorHAnsi" w:hAnsiTheme="majorHAnsi" w:cstheme="majorHAnsi"/>
                <w:sz w:val="22"/>
                <w:szCs w:val="22"/>
              </w:rPr>
            </w:pPr>
          </w:p>
          <w:p w14:paraId="6187FD79"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4: Algebra</w:t>
            </w:r>
            <w:r w:rsidRPr="00DF60BD">
              <w:rPr>
                <w:rStyle w:val="eop"/>
                <w:rFonts w:asciiTheme="majorHAnsi" w:hAnsiTheme="majorHAnsi" w:cstheme="majorHAnsi"/>
                <w:sz w:val="22"/>
                <w:szCs w:val="22"/>
              </w:rPr>
              <w:t> </w:t>
            </w:r>
          </w:p>
          <w:p w14:paraId="3913EFF6"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Algebraic Notation</w:t>
            </w:r>
          </w:p>
          <w:p w14:paraId="4CE98483"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Substitution</w:t>
            </w:r>
          </w:p>
          <w:p w14:paraId="358D6EC1"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Expressions by Collecting Like Terms </w:t>
            </w:r>
          </w:p>
          <w:p w14:paraId="0DDEC1CD"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Expressions by Multiplying Terms</w:t>
            </w:r>
          </w:p>
          <w:p w14:paraId="35BD873A"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Expanding Single Brackets</w:t>
            </w:r>
          </w:p>
          <w:p w14:paraId="42F986EC"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Expanding Separate Brackets and Simplifying</w:t>
            </w:r>
            <w:r w:rsidRPr="00DF60BD">
              <w:rPr>
                <w:rStyle w:val="eop"/>
                <w:rFonts w:asciiTheme="majorHAnsi" w:hAnsiTheme="majorHAnsi" w:cstheme="majorHAnsi"/>
                <w:sz w:val="22"/>
                <w:szCs w:val="22"/>
              </w:rPr>
              <w:t> </w:t>
            </w:r>
          </w:p>
          <w:p w14:paraId="79B9F72E"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p>
          <w:p w14:paraId="6E4C8BAE" w14:textId="77777777" w:rsidR="0066763C" w:rsidRPr="00DF60BD" w:rsidRDefault="0066763C" w:rsidP="0066763C">
            <w:pPr>
              <w:pStyle w:val="ListParagraph"/>
              <w:rPr>
                <w:rFonts w:asciiTheme="majorHAnsi" w:hAnsiTheme="majorHAnsi" w:cstheme="majorHAnsi"/>
              </w:rPr>
            </w:pPr>
          </w:p>
          <w:p w14:paraId="099788AD"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5: Fractions</w:t>
            </w:r>
            <w:r w:rsidRPr="00DF60BD">
              <w:rPr>
                <w:rStyle w:val="eop"/>
                <w:rFonts w:asciiTheme="majorHAnsi" w:hAnsiTheme="majorHAnsi" w:cstheme="majorHAnsi"/>
                <w:sz w:val="22"/>
                <w:szCs w:val="22"/>
              </w:rPr>
              <w:t> </w:t>
            </w:r>
          </w:p>
          <w:p w14:paraId="15630F12"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Fractions</w:t>
            </w:r>
            <w:r w:rsidRPr="00DF60BD">
              <w:rPr>
                <w:rStyle w:val="eop"/>
                <w:rFonts w:asciiTheme="majorHAnsi" w:hAnsiTheme="majorHAnsi" w:cstheme="majorHAnsi"/>
                <w:sz w:val="22"/>
                <w:szCs w:val="22"/>
              </w:rPr>
              <w:t> </w:t>
            </w:r>
          </w:p>
          <w:p w14:paraId="1445DE30"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Fractions</w:t>
            </w:r>
          </w:p>
          <w:p w14:paraId="57699733"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Calculating Fractions of Amounts</w:t>
            </w:r>
            <w:r w:rsidRPr="00DF60BD">
              <w:rPr>
                <w:rStyle w:val="eop"/>
                <w:rFonts w:asciiTheme="majorHAnsi" w:hAnsiTheme="majorHAnsi" w:cstheme="majorHAnsi"/>
                <w:sz w:val="22"/>
                <w:szCs w:val="22"/>
              </w:rPr>
              <w:t> </w:t>
            </w:r>
          </w:p>
          <w:p w14:paraId="08DA6F79"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Proper Fractions </w:t>
            </w:r>
          </w:p>
          <w:p w14:paraId="3EF336AB"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Multiplying and Dividing Proper Fractions</w:t>
            </w:r>
          </w:p>
          <w:p w14:paraId="1385236D"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Converting Mixed Numbers and Improper Fractions</w:t>
            </w:r>
          </w:p>
          <w:p w14:paraId="75ACD640"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Mixed Numbers</w:t>
            </w:r>
          </w:p>
          <w:p w14:paraId="02A4444C" w14:textId="77777777" w:rsidR="0066763C" w:rsidRPr="00DF60BD" w:rsidRDefault="0066763C" w:rsidP="0066763C">
            <w:pPr>
              <w:rPr>
                <w:rFonts w:asciiTheme="majorHAnsi" w:hAnsiTheme="majorHAnsi" w:cstheme="majorHAnsi"/>
                <w:sz w:val="22"/>
              </w:rPr>
            </w:pPr>
          </w:p>
          <w:p w14:paraId="72DCD293"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6: Statistics </w:t>
            </w:r>
          </w:p>
          <w:p w14:paraId="1C874FBC"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Drawing Bar Charts</w:t>
            </w:r>
          </w:p>
          <w:p w14:paraId="0E0AB34B"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the Mean, Median, Mode and Range</w:t>
            </w:r>
          </w:p>
          <w:p w14:paraId="4B8D0F79"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the Interquartile Range</w:t>
            </w:r>
          </w:p>
          <w:p w14:paraId="7D977CE1"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Comparing Range and Averages of Data</w:t>
            </w:r>
          </w:p>
          <w:p w14:paraId="379EC178" w14:textId="77777777" w:rsidR="0066763C" w:rsidRPr="00DF60BD" w:rsidRDefault="0066763C" w:rsidP="0066763C">
            <w:pPr>
              <w:rPr>
                <w:rFonts w:asciiTheme="majorHAnsi" w:hAnsiTheme="majorHAnsi" w:cstheme="majorHAnsi"/>
                <w:sz w:val="22"/>
              </w:rPr>
            </w:pPr>
          </w:p>
          <w:p w14:paraId="6070EAA3"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7: Ratio </w:t>
            </w:r>
          </w:p>
          <w:p w14:paraId="66E66B7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b w:val="0"/>
                <w:bCs/>
                <w:color w:val="auto"/>
                <w:sz w:val="22"/>
              </w:rPr>
              <w:tab/>
              <w:t xml:space="preserve">Simplifying Ratios </w:t>
            </w:r>
          </w:p>
          <w:p w14:paraId="30B4D46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Writing Fractions as Ratios </w:t>
            </w:r>
          </w:p>
          <w:p w14:paraId="24451AA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Writing Ratios in the Unitary Form </w:t>
            </w:r>
          </w:p>
          <w:p w14:paraId="0A1D65F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Ratios and Sharing </w:t>
            </w:r>
          </w:p>
          <w:p w14:paraId="24DCBB8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Finding the Missing Ratio when One is Given </w:t>
            </w:r>
          </w:p>
          <w:p w14:paraId="4311D50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Solving Problems with Ratios</w:t>
            </w:r>
          </w:p>
          <w:p w14:paraId="1E261183" w14:textId="77777777" w:rsidR="0066763C" w:rsidRPr="00DF60BD" w:rsidRDefault="0066763C" w:rsidP="0066763C">
            <w:pPr>
              <w:pStyle w:val="ListParagraph"/>
              <w:rPr>
                <w:rFonts w:asciiTheme="majorHAnsi" w:hAnsiTheme="majorHAnsi" w:cstheme="majorHAnsi"/>
              </w:rPr>
            </w:pPr>
          </w:p>
          <w:p w14:paraId="357A89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8: Working with Numbers </w:t>
            </w:r>
          </w:p>
          <w:p w14:paraId="38F08B6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Multiplying and Dividing by 10, 100 or 1000 </w:t>
            </w:r>
          </w:p>
          <w:p w14:paraId="7F21EEB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Long Multiplication </w:t>
            </w:r>
          </w:p>
          <w:p w14:paraId="53D0216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Long Division </w:t>
            </w:r>
          </w:p>
          <w:p w14:paraId="729E18F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BIDMAS </w:t>
            </w:r>
          </w:p>
          <w:p w14:paraId="3631F1C3"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Lengths </w:t>
            </w:r>
          </w:p>
          <w:p w14:paraId="35149AE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Mass </w:t>
            </w:r>
          </w:p>
          <w:p w14:paraId="7286B02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Capacity </w:t>
            </w:r>
          </w:p>
          <w:p w14:paraId="3420E97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Square Numbers and Square Roots </w:t>
            </w:r>
          </w:p>
          <w:p w14:paraId="6DAA3D1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Rounding to Decimal Places </w:t>
            </w:r>
          </w:p>
          <w:p w14:paraId="36F6B60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Rounding to Significant Figures </w:t>
            </w:r>
          </w:p>
          <w:p w14:paraId="31B140F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Estimating Calculations </w:t>
            </w:r>
          </w:p>
          <w:p w14:paraId="7816468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Error Intervals – Upper and Lower Bounds </w:t>
            </w:r>
          </w:p>
          <w:p w14:paraId="099D94F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ab/>
              <w:t xml:space="preserve"> </w:t>
            </w:r>
          </w:p>
          <w:p w14:paraId="7D68D0C5"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9: Solving Equations with One Variable </w:t>
            </w:r>
          </w:p>
          <w:p w14:paraId="391E1E3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t>
            </w:r>
          </w:p>
          <w:p w14:paraId="537AC9A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with Brackets </w:t>
            </w:r>
          </w:p>
          <w:p w14:paraId="2895D33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with Fractions </w:t>
            </w:r>
          </w:p>
          <w:p w14:paraId="16D3F75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Setting Up and Solving Equations </w:t>
            </w:r>
          </w:p>
          <w:p w14:paraId="5CC5683A" w14:textId="77777777" w:rsidR="0066763C" w:rsidRPr="00DF60BD" w:rsidRDefault="0066763C" w:rsidP="0066763C">
            <w:pPr>
              <w:rPr>
                <w:rFonts w:asciiTheme="majorHAnsi" w:hAnsiTheme="majorHAnsi" w:cstheme="majorHAnsi"/>
                <w:sz w:val="22"/>
              </w:rPr>
            </w:pPr>
          </w:p>
          <w:p w14:paraId="1C3C50D0" w14:textId="77777777" w:rsidR="0066763C" w:rsidRPr="00DF60BD" w:rsidRDefault="0066763C" w:rsidP="0066763C">
            <w:pPr>
              <w:rPr>
                <w:rFonts w:asciiTheme="majorHAnsi" w:hAnsiTheme="majorHAnsi" w:cstheme="majorHAnsi"/>
                <w:sz w:val="22"/>
                <w:u w:val="single"/>
              </w:rPr>
            </w:pPr>
          </w:p>
          <w:p w14:paraId="50F509F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10: Perimeter and Areas of 2D Shapes </w:t>
            </w:r>
          </w:p>
          <w:p w14:paraId="638B15E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Perimeter of Shapes </w:t>
            </w:r>
          </w:p>
          <w:p w14:paraId="69D31C7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 of Rectangles </w:t>
            </w:r>
          </w:p>
          <w:p w14:paraId="62F82F9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 of Triangles </w:t>
            </w:r>
          </w:p>
          <w:p w14:paraId="66468154"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Parallelograms </w:t>
            </w:r>
          </w:p>
          <w:p w14:paraId="39DC6CA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Trapeziums </w:t>
            </w:r>
          </w:p>
          <w:p w14:paraId="5841F7AC"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Perimeter of Compound Shapes </w:t>
            </w:r>
          </w:p>
          <w:p w14:paraId="75C75E9E"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Compound Shapes such as L-shapes </w:t>
            </w:r>
          </w:p>
          <w:p w14:paraId="7C85CB21"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Areas of Compound Shapes made up of Mixed 2D Shapes</w:t>
            </w:r>
          </w:p>
          <w:p w14:paraId="33CEBB62" w14:textId="77777777" w:rsidR="0066763C" w:rsidRPr="00DF60BD" w:rsidRDefault="0066763C" w:rsidP="0066763C">
            <w:pPr>
              <w:rPr>
                <w:rFonts w:asciiTheme="majorHAnsi" w:hAnsiTheme="majorHAnsi" w:cstheme="majorHAnsi"/>
                <w:sz w:val="22"/>
              </w:rPr>
            </w:pPr>
          </w:p>
          <w:p w14:paraId="1CF764F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11: Probability </w:t>
            </w:r>
          </w:p>
          <w:p w14:paraId="59E8FA5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Calculating Probabilities of Events including Probability Scale </w:t>
            </w:r>
          </w:p>
          <w:p w14:paraId="59D8FF0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Combined Events (Sample Space Diagrams) </w:t>
            </w:r>
          </w:p>
          <w:p w14:paraId="74BC6916" w14:textId="37152436" w:rsidR="0066763C"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Experimental Probability (Relative Frequency)</w:t>
            </w:r>
          </w:p>
          <w:p w14:paraId="411B0FF2" w14:textId="463F9912" w:rsidR="007E5A6C" w:rsidRDefault="007E5A6C" w:rsidP="0066763C">
            <w:pPr>
              <w:rPr>
                <w:rFonts w:asciiTheme="majorHAnsi" w:hAnsiTheme="majorHAnsi" w:cstheme="majorHAnsi"/>
                <w:b w:val="0"/>
                <w:bCs/>
                <w:color w:val="auto"/>
                <w:sz w:val="22"/>
              </w:rPr>
            </w:pPr>
          </w:p>
          <w:p w14:paraId="10E01F6F" w14:textId="77777777" w:rsidR="007E5A6C" w:rsidRPr="00DF60BD" w:rsidRDefault="007E5A6C" w:rsidP="0066763C">
            <w:pPr>
              <w:rPr>
                <w:rFonts w:asciiTheme="majorHAnsi" w:hAnsiTheme="majorHAnsi" w:cstheme="majorHAnsi"/>
                <w:b w:val="0"/>
                <w:bCs/>
                <w:color w:val="auto"/>
                <w:sz w:val="22"/>
              </w:rPr>
            </w:pPr>
          </w:p>
          <w:p w14:paraId="7B185E02" w14:textId="77777777" w:rsidR="0066763C" w:rsidRPr="00DF60BD" w:rsidRDefault="0066763C" w:rsidP="0066763C">
            <w:pPr>
              <w:rPr>
                <w:rFonts w:asciiTheme="majorHAnsi" w:hAnsiTheme="majorHAnsi" w:cstheme="majorHAnsi"/>
                <w:sz w:val="22"/>
              </w:rPr>
            </w:pPr>
          </w:p>
        </w:tc>
      </w:tr>
      <w:tr w:rsidR="0066763C" w:rsidRPr="00DF60BD" w14:paraId="34D21205" w14:textId="77777777" w:rsidTr="0066763C">
        <w:tc>
          <w:tcPr>
            <w:tcW w:w="9776" w:type="dxa"/>
            <w:shd w:val="clear" w:color="auto" w:fill="E0EFF4" w:themeFill="accent4" w:themeFillTint="33"/>
          </w:tcPr>
          <w:p w14:paraId="2F7E531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1C459782" w14:textId="77777777" w:rsidR="0066763C" w:rsidRPr="00DF60BD" w:rsidRDefault="0066763C" w:rsidP="0066763C">
            <w:pPr>
              <w:rPr>
                <w:rFonts w:asciiTheme="majorHAnsi" w:hAnsiTheme="majorHAnsi" w:cstheme="majorHAnsi"/>
                <w:sz w:val="22"/>
              </w:rPr>
            </w:pPr>
          </w:p>
        </w:tc>
      </w:tr>
      <w:tr w:rsidR="0066763C" w:rsidRPr="00DF60BD" w14:paraId="4F377980" w14:textId="77777777" w:rsidTr="0066763C">
        <w:tc>
          <w:tcPr>
            <w:tcW w:w="9776" w:type="dxa"/>
          </w:tcPr>
          <w:p w14:paraId="7A0A21B4"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Your teacher will give you a revision List with MathsWatch videos</w:t>
            </w:r>
          </w:p>
          <w:p w14:paraId="71BBF910" w14:textId="77777777" w:rsidR="0066763C" w:rsidRPr="00DF60BD" w:rsidRDefault="0066763C" w:rsidP="0066763C">
            <w:pPr>
              <w:pStyle w:val="ListParagraph"/>
              <w:rPr>
                <w:rFonts w:asciiTheme="majorHAnsi" w:hAnsiTheme="majorHAnsi" w:cstheme="majorHAnsi"/>
              </w:rPr>
            </w:pPr>
          </w:p>
          <w:p w14:paraId="534ED29F"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Look through your exercise book and redo class/worksheet questions.</w:t>
            </w:r>
          </w:p>
          <w:p w14:paraId="11F308B0" w14:textId="77777777" w:rsidR="0066763C" w:rsidRPr="00DF60BD" w:rsidRDefault="0066763C" w:rsidP="0066763C">
            <w:pPr>
              <w:pStyle w:val="ListParagraph"/>
              <w:rPr>
                <w:rFonts w:asciiTheme="majorHAnsi" w:hAnsiTheme="majorHAnsi" w:cstheme="majorHAnsi"/>
              </w:rPr>
            </w:pPr>
          </w:p>
          <w:p w14:paraId="4301F5DC" w14:textId="2293F768" w:rsidR="0066763C" w:rsidRPr="00CD7C04" w:rsidRDefault="0066763C" w:rsidP="00CD7C04">
            <w:pPr>
              <w:pStyle w:val="ListParagraph"/>
              <w:rPr>
                <w:rFonts w:asciiTheme="majorHAnsi" w:hAnsiTheme="majorHAnsi" w:cstheme="majorHAnsi"/>
              </w:rPr>
            </w:pPr>
            <w:r w:rsidRPr="00DF60BD">
              <w:rPr>
                <w:rFonts w:asciiTheme="majorHAnsi" w:hAnsiTheme="majorHAnsi" w:cstheme="majorHAnsi"/>
              </w:rPr>
              <w:t>Log onto Hegarty Maths. In the search bar type in the topic you want to revise. (Use the words from the above list). Videos will come up along with questions called quiz to complete.</w:t>
            </w:r>
          </w:p>
          <w:p w14:paraId="3D41CFD7"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(If you need help on how to use Hegarty maths visit:</w:t>
            </w:r>
          </w:p>
          <w:p w14:paraId="48DFDD3E" w14:textId="45D6DF21" w:rsidR="0066763C" w:rsidRPr="007E5A6C" w:rsidRDefault="0066763C" w:rsidP="007E5A6C">
            <w:pPr>
              <w:pStyle w:val="ListParagraph"/>
              <w:rPr>
                <w:rFonts w:asciiTheme="majorHAnsi" w:hAnsiTheme="majorHAnsi" w:cstheme="majorHAnsi"/>
              </w:rPr>
            </w:pPr>
            <w:r w:rsidRPr="00DF60BD">
              <w:rPr>
                <w:rFonts w:asciiTheme="majorHAnsi" w:hAnsiTheme="majorHAnsi" w:cstheme="majorHAnsi"/>
              </w:rPr>
              <w:t>PMGHS website =&gt;Information =&gt;School gateway=&gt;Hegarty maths</w:t>
            </w:r>
          </w:p>
        </w:tc>
      </w:tr>
      <w:tr w:rsidR="0066763C" w:rsidRPr="00DF60BD" w14:paraId="45A4C744" w14:textId="77777777" w:rsidTr="0066763C">
        <w:tc>
          <w:tcPr>
            <w:tcW w:w="9776" w:type="dxa"/>
            <w:shd w:val="clear" w:color="auto" w:fill="D2F1EF" w:themeFill="accent6" w:themeFillTint="33"/>
          </w:tcPr>
          <w:p w14:paraId="1E3D058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609162F" w14:textId="77777777" w:rsidR="0066763C" w:rsidRPr="00DF60BD" w:rsidRDefault="0066763C" w:rsidP="0066763C">
            <w:pPr>
              <w:rPr>
                <w:rFonts w:asciiTheme="majorHAnsi" w:hAnsiTheme="majorHAnsi" w:cstheme="majorHAnsi"/>
                <w:sz w:val="22"/>
              </w:rPr>
            </w:pPr>
          </w:p>
        </w:tc>
      </w:tr>
      <w:tr w:rsidR="0066763C" w:rsidRPr="00DF60BD" w14:paraId="374B6F29" w14:textId="77777777" w:rsidTr="0066763C">
        <w:tc>
          <w:tcPr>
            <w:tcW w:w="9776" w:type="dxa"/>
          </w:tcPr>
          <w:p w14:paraId="2AE8D6F3" w14:textId="77777777" w:rsidR="0066763C" w:rsidRPr="00CD7C04" w:rsidRDefault="0066763C" w:rsidP="007E5A6C">
            <w:pPr>
              <w:rPr>
                <w:rFonts w:asciiTheme="majorHAnsi" w:hAnsiTheme="majorHAnsi" w:cstheme="majorHAnsi"/>
                <w:b w:val="0"/>
                <w:bCs/>
                <w:color w:val="auto"/>
                <w:sz w:val="22"/>
              </w:rPr>
            </w:pPr>
            <w:r w:rsidRPr="00CD7C04">
              <w:rPr>
                <w:rFonts w:asciiTheme="majorHAnsi" w:hAnsiTheme="majorHAnsi" w:cstheme="majorHAnsi"/>
                <w:b w:val="0"/>
                <w:bCs/>
                <w:color w:val="auto"/>
                <w:sz w:val="22"/>
              </w:rPr>
              <w:t>KS3 Maths Year 7 Targeted Workbook (with answers): ideal for catch-up and learning at home (CGP KS3 Maths) Paperback – 14 May 2019</w:t>
            </w:r>
          </w:p>
          <w:p w14:paraId="07A74695" w14:textId="3CEF49F1" w:rsidR="0066763C" w:rsidRPr="007E5A6C" w:rsidRDefault="0066763C" w:rsidP="007E5A6C">
            <w:pPr>
              <w:pStyle w:val="ListParagraph"/>
              <w:rPr>
                <w:rFonts w:asciiTheme="majorHAnsi" w:hAnsiTheme="majorHAnsi" w:cstheme="majorHAnsi"/>
              </w:rPr>
            </w:pPr>
            <w:r w:rsidRPr="00CD7C04">
              <w:rPr>
                <w:rFonts w:asciiTheme="majorHAnsi" w:hAnsiTheme="majorHAnsi" w:cstheme="majorHAnsi"/>
                <w:bCs/>
              </w:rPr>
              <w:t>ISBN-10  1789083168</w:t>
            </w:r>
          </w:p>
        </w:tc>
      </w:tr>
      <w:tr w:rsidR="0066763C" w:rsidRPr="00DF60BD" w14:paraId="75A5AE30" w14:textId="77777777" w:rsidTr="0066763C">
        <w:tc>
          <w:tcPr>
            <w:tcW w:w="9776" w:type="dxa"/>
            <w:shd w:val="clear" w:color="auto" w:fill="FFCCFF"/>
          </w:tcPr>
          <w:p w14:paraId="63F4581A"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2FE4BFFA" w14:textId="77777777" w:rsidR="0066763C" w:rsidRPr="00DF60BD" w:rsidRDefault="0066763C" w:rsidP="0066763C">
            <w:pPr>
              <w:rPr>
                <w:rFonts w:asciiTheme="majorHAnsi" w:hAnsiTheme="majorHAnsi" w:cstheme="majorHAnsi"/>
                <w:sz w:val="22"/>
              </w:rPr>
            </w:pPr>
          </w:p>
        </w:tc>
      </w:tr>
      <w:tr w:rsidR="0066763C" w:rsidRPr="00DF60BD" w14:paraId="2D6DFEA6" w14:textId="77777777" w:rsidTr="0066763C">
        <w:tc>
          <w:tcPr>
            <w:tcW w:w="9776" w:type="dxa"/>
          </w:tcPr>
          <w:p w14:paraId="70185581" w14:textId="77777777" w:rsidR="0066763C" w:rsidRPr="00DF60BD" w:rsidRDefault="0066763C" w:rsidP="0066763C">
            <w:pPr>
              <w:rPr>
                <w:rFonts w:asciiTheme="majorHAnsi" w:hAnsiTheme="majorHAnsi" w:cstheme="majorHAnsi"/>
                <w:sz w:val="22"/>
              </w:rPr>
            </w:pPr>
          </w:p>
          <w:p w14:paraId="70952F9E"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Websites you recommended </w:t>
            </w:r>
          </w:p>
          <w:p w14:paraId="2650C70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MathsWatch - </w:t>
            </w:r>
            <w:hyperlink r:id="rId18" w:tgtFrame="_blank" w:history="1">
              <w:r w:rsidRPr="00DF60BD">
                <w:rPr>
                  <w:rStyle w:val="Hyperlink"/>
                  <w:rFonts w:asciiTheme="majorHAnsi" w:hAnsiTheme="majorHAnsi" w:cstheme="majorHAnsi"/>
                  <w:sz w:val="22"/>
                </w:rPr>
                <w:t>https://vle.mathswatch.co.uk/vle/</w:t>
              </w:r>
            </w:hyperlink>
            <w:r w:rsidRPr="00DF60BD">
              <w:rPr>
                <w:rFonts w:asciiTheme="majorHAnsi" w:hAnsiTheme="majorHAnsi" w:cstheme="majorHAnsi"/>
                <w:sz w:val="22"/>
              </w:rPr>
              <w:t>  </w:t>
            </w:r>
          </w:p>
          <w:p w14:paraId="03F0DA93"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Corbett Maths - </w:t>
            </w:r>
            <w:hyperlink r:id="rId19" w:tgtFrame="_blank" w:history="1">
              <w:r w:rsidRPr="00DF60BD">
                <w:rPr>
                  <w:rStyle w:val="Hyperlink"/>
                  <w:rFonts w:asciiTheme="majorHAnsi" w:hAnsiTheme="majorHAnsi" w:cstheme="majorHAnsi"/>
                  <w:sz w:val="22"/>
                </w:rPr>
                <w:t>https://corbettmaths.com/contents/</w:t>
              </w:r>
            </w:hyperlink>
            <w:r w:rsidRPr="00DF60BD">
              <w:rPr>
                <w:rFonts w:asciiTheme="majorHAnsi" w:hAnsiTheme="majorHAnsi" w:cstheme="majorHAnsi"/>
                <w:sz w:val="22"/>
              </w:rPr>
              <w:t> </w:t>
            </w:r>
          </w:p>
          <w:p w14:paraId="49FDEA41"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Dr Frost Maths - </w:t>
            </w:r>
            <w:hyperlink r:id="rId20" w:tgtFrame="_blank" w:history="1">
              <w:r w:rsidRPr="00DF60BD">
                <w:rPr>
                  <w:rStyle w:val="Hyperlink"/>
                  <w:rFonts w:asciiTheme="majorHAnsi" w:hAnsiTheme="majorHAnsi" w:cstheme="majorHAnsi"/>
                  <w:sz w:val="22"/>
                </w:rPr>
                <w:t>https://www.drfrostmaths.com/</w:t>
              </w:r>
            </w:hyperlink>
            <w:r w:rsidRPr="00DF60BD">
              <w:rPr>
                <w:rFonts w:asciiTheme="majorHAnsi" w:hAnsiTheme="majorHAnsi" w:cstheme="majorHAnsi"/>
                <w:sz w:val="22"/>
              </w:rPr>
              <w:t> </w:t>
            </w:r>
          </w:p>
          <w:p w14:paraId="2D10A9F0"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Maths Made Easy - </w:t>
            </w:r>
            <w:hyperlink r:id="rId21" w:tgtFrame="_blank" w:history="1">
              <w:r w:rsidRPr="00DF60BD">
                <w:rPr>
                  <w:rStyle w:val="Hyperlink"/>
                  <w:rFonts w:asciiTheme="majorHAnsi" w:hAnsiTheme="majorHAnsi" w:cstheme="majorHAnsi"/>
                  <w:sz w:val="22"/>
                </w:rPr>
                <w:t>https://mathsmadeeasy.co.uk/</w:t>
              </w:r>
            </w:hyperlink>
            <w:r w:rsidRPr="00DF60BD">
              <w:rPr>
                <w:rFonts w:asciiTheme="majorHAnsi" w:hAnsiTheme="majorHAnsi" w:cstheme="majorHAnsi"/>
                <w:sz w:val="22"/>
              </w:rPr>
              <w:t> </w:t>
            </w:r>
          </w:p>
          <w:p w14:paraId="73542C5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Mr Barton GCSE takeaway Maths: </w:t>
            </w:r>
            <w:hyperlink r:id="rId22" w:tgtFrame="_blank" w:history="1">
              <w:r w:rsidRPr="00DF60BD">
                <w:rPr>
                  <w:rStyle w:val="Hyperlink"/>
                  <w:rFonts w:asciiTheme="majorHAnsi" w:hAnsiTheme="majorHAnsi" w:cstheme="majorHAnsi"/>
                  <w:sz w:val="22"/>
                </w:rPr>
                <w:t>http://www.mrbartonmaths.com/gcsetakeaway.htm</w:t>
              </w:r>
            </w:hyperlink>
            <w:r w:rsidRPr="00DF60BD">
              <w:rPr>
                <w:rFonts w:asciiTheme="majorHAnsi" w:hAnsiTheme="majorHAnsi" w:cstheme="majorHAnsi"/>
                <w:sz w:val="22"/>
              </w:rPr>
              <w:t> </w:t>
            </w:r>
          </w:p>
          <w:p w14:paraId="7F36ACE5"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BBC Bitesize: </w:t>
            </w:r>
            <w:hyperlink r:id="rId23" w:tgtFrame="_blank" w:history="1">
              <w:r w:rsidRPr="00DF60BD">
                <w:rPr>
                  <w:rStyle w:val="Hyperlink"/>
                  <w:rFonts w:asciiTheme="majorHAnsi" w:hAnsiTheme="majorHAnsi" w:cstheme="majorHAnsi"/>
                  <w:sz w:val="22"/>
                </w:rPr>
                <w:t>http://www.bbc.co.uk/education</w:t>
              </w:r>
            </w:hyperlink>
            <w:r w:rsidRPr="00DF60BD">
              <w:rPr>
                <w:rFonts w:asciiTheme="majorHAnsi" w:hAnsiTheme="majorHAnsi" w:cstheme="majorHAnsi"/>
                <w:sz w:val="22"/>
              </w:rPr>
              <w:t> </w:t>
            </w:r>
          </w:p>
          <w:p w14:paraId="6F93C78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Just Maths: </w:t>
            </w:r>
            <w:hyperlink r:id="rId24" w:tgtFrame="_blank" w:history="1">
              <w:r w:rsidRPr="00DF60BD">
                <w:rPr>
                  <w:rStyle w:val="Hyperlink"/>
                  <w:rFonts w:asciiTheme="majorHAnsi" w:hAnsiTheme="majorHAnsi" w:cstheme="majorHAnsi"/>
                  <w:sz w:val="22"/>
                </w:rPr>
                <w:t>https://online.justmaths.co.uk/</w:t>
              </w:r>
            </w:hyperlink>
            <w:r w:rsidRPr="00DF60BD">
              <w:rPr>
                <w:rFonts w:asciiTheme="majorHAnsi" w:hAnsiTheme="majorHAnsi" w:cstheme="majorHAnsi"/>
                <w:sz w:val="22"/>
              </w:rPr>
              <w:t> </w:t>
            </w:r>
          </w:p>
          <w:p w14:paraId="28FE2C87" w14:textId="77777777" w:rsidR="0066763C" w:rsidRDefault="0066763C" w:rsidP="0066763C">
            <w:pPr>
              <w:ind w:left="720"/>
              <w:rPr>
                <w:rFonts w:asciiTheme="majorHAnsi" w:hAnsiTheme="majorHAnsi" w:cstheme="majorHAnsi"/>
                <w:sz w:val="22"/>
              </w:rPr>
            </w:pPr>
            <w:r w:rsidRPr="00DF60BD">
              <w:rPr>
                <w:rFonts w:asciiTheme="majorHAnsi" w:hAnsiTheme="majorHAnsi" w:cstheme="majorHAnsi"/>
                <w:sz w:val="22"/>
              </w:rPr>
              <w:t>Hegarty Maths: </w:t>
            </w:r>
            <w:hyperlink r:id="rId25" w:history="1">
              <w:r w:rsidRPr="00DF60BD">
                <w:rPr>
                  <w:rStyle w:val="Hyperlink"/>
                  <w:rFonts w:asciiTheme="majorHAnsi" w:hAnsiTheme="majorHAnsi" w:cstheme="majorHAnsi"/>
                  <w:sz w:val="22"/>
                </w:rPr>
                <w:t>Student login (hegartymaths.com)</w:t>
              </w:r>
            </w:hyperlink>
            <w:r w:rsidRPr="00DF60BD">
              <w:rPr>
                <w:rFonts w:asciiTheme="majorHAnsi" w:hAnsiTheme="majorHAnsi" w:cstheme="majorHAnsi"/>
                <w:sz w:val="22"/>
              </w:rPr>
              <w:t xml:space="preserve"> </w:t>
            </w:r>
          </w:p>
          <w:p w14:paraId="135B3787" w14:textId="26F1E580" w:rsidR="00CD7C04" w:rsidRPr="00DF60BD" w:rsidRDefault="00CD7C04" w:rsidP="0066763C">
            <w:pPr>
              <w:ind w:left="720"/>
              <w:rPr>
                <w:rFonts w:asciiTheme="majorHAnsi" w:hAnsiTheme="majorHAnsi" w:cstheme="majorHAnsi"/>
                <w:sz w:val="22"/>
              </w:rPr>
            </w:pPr>
          </w:p>
        </w:tc>
      </w:tr>
      <w:tr w:rsidR="0066763C" w:rsidRPr="00DF60BD" w14:paraId="6E720C73" w14:textId="77777777" w:rsidTr="0066763C">
        <w:tc>
          <w:tcPr>
            <w:tcW w:w="9776" w:type="dxa"/>
            <w:shd w:val="clear" w:color="auto" w:fill="CCFFFF"/>
          </w:tcPr>
          <w:p w14:paraId="6FCF008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353BC77" w14:textId="77777777" w:rsidR="0066763C" w:rsidRPr="00DF60BD" w:rsidRDefault="0066763C" w:rsidP="0066763C">
            <w:pPr>
              <w:rPr>
                <w:rFonts w:asciiTheme="majorHAnsi" w:hAnsiTheme="majorHAnsi" w:cstheme="majorHAnsi"/>
                <w:sz w:val="22"/>
              </w:rPr>
            </w:pPr>
          </w:p>
        </w:tc>
      </w:tr>
      <w:tr w:rsidR="0066763C" w:rsidRPr="00DF60BD" w14:paraId="7F92E9BC" w14:textId="77777777" w:rsidTr="0066763C">
        <w:trPr>
          <w:trHeight w:val="165"/>
        </w:trPr>
        <w:tc>
          <w:tcPr>
            <w:tcW w:w="9776" w:type="dxa"/>
          </w:tcPr>
          <w:p w14:paraId="4FEFCE9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3DD52BC1"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The UKMT Junior individual challenges </w:t>
            </w:r>
          </w:p>
          <w:p w14:paraId="35FC6E1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are for students in Year 7 and Year 8. The challenges consist of 25 intriguing </w:t>
            </w:r>
          </w:p>
          <w:p w14:paraId="3018668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multiple choice questions, which are designed to stimulate </w:t>
            </w:r>
          </w:p>
          <w:p w14:paraId="33226B1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interest in mathematics. Questions from the challenges are </w:t>
            </w:r>
          </w:p>
          <w:p w14:paraId="4A740D1A"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available using the link below and is suitable for all ability range.</w:t>
            </w:r>
          </w:p>
          <w:p w14:paraId="612788EB" w14:textId="77777777" w:rsidR="0066763C" w:rsidRPr="00DF60BD" w:rsidRDefault="000E38C5" w:rsidP="0066763C">
            <w:pPr>
              <w:rPr>
                <w:rFonts w:asciiTheme="majorHAnsi" w:hAnsiTheme="majorHAnsi" w:cstheme="majorHAnsi"/>
                <w:sz w:val="22"/>
              </w:rPr>
            </w:pPr>
            <w:hyperlink r:id="rId26" w:history="1">
              <w:r w:rsidR="0066763C" w:rsidRPr="00DF60BD">
                <w:rPr>
                  <w:rStyle w:val="Hyperlink"/>
                  <w:rFonts w:asciiTheme="majorHAnsi" w:hAnsiTheme="majorHAnsi" w:cstheme="majorHAnsi"/>
                  <w:sz w:val="22"/>
                </w:rPr>
                <w:t>Junior Mathematical Challenge archive | UK Mathematics Trust (ukmt.org.uk)</w:t>
              </w:r>
            </w:hyperlink>
          </w:p>
          <w:p w14:paraId="44BC7D7B" w14:textId="77777777" w:rsidR="0066763C" w:rsidRPr="00DF60BD" w:rsidRDefault="0066763C" w:rsidP="0066763C">
            <w:pPr>
              <w:rPr>
                <w:rFonts w:asciiTheme="majorHAnsi" w:hAnsiTheme="majorHAnsi" w:cstheme="majorHAnsi"/>
                <w:sz w:val="22"/>
              </w:rPr>
            </w:pPr>
          </w:p>
          <w:p w14:paraId="5E87F1E4" w14:textId="77777777" w:rsidR="0066763C" w:rsidRPr="00DF60BD" w:rsidRDefault="0066763C" w:rsidP="0066763C">
            <w:pPr>
              <w:rPr>
                <w:rFonts w:asciiTheme="majorHAnsi" w:eastAsia="Arial" w:hAnsiTheme="majorHAnsi" w:cstheme="majorHAnsi"/>
                <w:sz w:val="24"/>
                <w:szCs w:val="24"/>
                <w:u w:val="single"/>
              </w:rPr>
            </w:pPr>
            <w:r w:rsidRPr="00DF60BD">
              <w:rPr>
                <w:rFonts w:asciiTheme="majorHAnsi" w:eastAsia="Arial" w:hAnsiTheme="majorHAnsi" w:cstheme="majorHAnsi"/>
                <w:sz w:val="24"/>
                <w:szCs w:val="24"/>
                <w:u w:val="single"/>
              </w:rPr>
              <w:t>The Alan Turing Cryptography Competition</w:t>
            </w:r>
          </w:p>
          <w:p w14:paraId="20579989"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w:t>
            </w:r>
            <w:r w:rsidRPr="00CD7C04">
              <w:rPr>
                <w:rFonts w:asciiTheme="majorHAnsi" w:eastAsia="Arial" w:hAnsiTheme="majorHAnsi" w:cstheme="majorHAnsi"/>
                <w:color w:val="auto"/>
                <w:sz w:val="22"/>
              </w:rPr>
              <w:t xml:space="preserve"> </w:t>
            </w:r>
            <w:r w:rsidRPr="00CD7C04">
              <w:rPr>
                <w:rFonts w:asciiTheme="majorHAnsi" w:eastAsia="Arial" w:hAnsiTheme="majorHAnsi" w:cstheme="majorHAnsi"/>
                <w:b w:val="0"/>
                <w:bCs/>
                <w:color w:val="auto"/>
                <w:sz w:val="22"/>
              </w:rPr>
              <w:t>computer whizz or a</w:t>
            </w:r>
            <w:r w:rsidRPr="00CD7C04">
              <w:rPr>
                <w:rFonts w:asciiTheme="majorHAnsi" w:eastAsia="Arial" w:hAnsiTheme="majorHAnsi" w:cstheme="majorHAnsi"/>
                <w:color w:val="auto"/>
                <w:sz w:val="22"/>
              </w:rPr>
              <w:t xml:space="preserve"> </w:t>
            </w:r>
            <w:r w:rsidRPr="00CD7C04">
              <w:rPr>
                <w:rFonts w:asciiTheme="majorHAnsi" w:eastAsia="Arial" w:hAnsiTheme="majorHAnsi" w:cstheme="majorHAnsi"/>
                <w:b w:val="0"/>
                <w:bCs/>
                <w:color w:val="auto"/>
                <w:sz w:val="22"/>
              </w:rPr>
              <w:t>mathematical genius — you just need to keep your wits about you and be good at solving problems!</w:t>
            </w:r>
          </w:p>
          <w:p w14:paraId="5BA9F136"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219799A8"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4FEE913B"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0E465E0D" w14:textId="77777777" w:rsidR="0066763C" w:rsidRPr="00CD7C04" w:rsidRDefault="0066763C" w:rsidP="0066763C">
            <w:pPr>
              <w:rPr>
                <w:rFonts w:asciiTheme="majorHAnsi" w:eastAsia="Arial" w:hAnsiTheme="majorHAnsi" w:cstheme="majorHAnsi"/>
                <w:b w:val="0"/>
                <w:bCs/>
                <w:color w:val="auto"/>
                <w:sz w:val="22"/>
              </w:rPr>
            </w:pPr>
          </w:p>
          <w:p w14:paraId="3C92D57D"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0900D25D" w14:textId="449D0F58" w:rsidR="0066763C" w:rsidRPr="007E5A6C" w:rsidRDefault="0066763C" w:rsidP="007E5A6C">
            <w:pPr>
              <w:spacing w:line="259" w:lineRule="auto"/>
              <w:rPr>
                <w:rFonts w:asciiTheme="majorHAnsi" w:eastAsia="Arial" w:hAnsiTheme="majorHAnsi" w:cstheme="majorHAnsi"/>
                <w:b w:val="0"/>
                <w:bCs/>
                <w:color w:val="auto"/>
                <w:sz w:val="22"/>
              </w:rPr>
            </w:pPr>
            <w:r w:rsidRPr="00DF60BD">
              <w:rPr>
                <w:rFonts w:asciiTheme="majorHAnsi" w:eastAsia="Arial" w:hAnsiTheme="majorHAnsi" w:cstheme="majorHAnsi"/>
                <w:b w:val="0"/>
                <w:bCs/>
                <w:color w:val="auto"/>
                <w:sz w:val="22"/>
              </w:rPr>
              <w:t>https://www.maths.manchester.ac.uk/cryptography_competition/</w:t>
            </w:r>
          </w:p>
        </w:tc>
      </w:tr>
    </w:tbl>
    <w:p w14:paraId="0944F6AF" w14:textId="14B0AA5B" w:rsidR="0066763C" w:rsidRPr="007E5A6C" w:rsidRDefault="0066763C" w:rsidP="007E5A6C">
      <w:pPr>
        <w:jc w:val="center"/>
        <w:rPr>
          <w:rFonts w:asciiTheme="majorHAnsi" w:hAnsiTheme="majorHAnsi" w:cstheme="majorHAnsi"/>
          <w:b w:val="0"/>
          <w:bCs/>
          <w:color w:val="013A57" w:themeColor="accent1" w:themeShade="BF"/>
          <w:szCs w:val="28"/>
        </w:rPr>
      </w:pPr>
      <w:r w:rsidRPr="007E5A6C">
        <w:rPr>
          <w:rFonts w:asciiTheme="majorHAnsi" w:hAnsiTheme="majorHAnsi" w:cstheme="majorHAnsi"/>
          <w:bCs/>
          <w:color w:val="013A57" w:themeColor="accent1" w:themeShade="BF"/>
          <w:szCs w:val="28"/>
        </w:rPr>
        <w:lastRenderedPageBreak/>
        <w:t>Year 8 Spring Revision for mathematics</w:t>
      </w:r>
    </w:p>
    <w:p w14:paraId="35B84821"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05E8F159" w14:textId="77777777" w:rsidTr="0066763C">
        <w:tc>
          <w:tcPr>
            <w:tcW w:w="9776" w:type="dxa"/>
            <w:shd w:val="clear" w:color="auto" w:fill="CCFFCC"/>
          </w:tcPr>
          <w:p w14:paraId="79B3E86F"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14E59E79" w14:textId="77777777" w:rsidTr="0066763C">
        <w:tc>
          <w:tcPr>
            <w:tcW w:w="9776" w:type="dxa"/>
            <w:shd w:val="clear" w:color="auto" w:fill="auto"/>
          </w:tcPr>
          <w:p w14:paraId="547FA318" w14:textId="77777777" w:rsidR="0066763C" w:rsidRPr="007E5A6C" w:rsidRDefault="0066763C" w:rsidP="0066763C">
            <w:pPr>
              <w:spacing w:line="259" w:lineRule="auto"/>
              <w:rPr>
                <w:rStyle w:val="normaltextrun"/>
                <w:rFonts w:asciiTheme="majorHAnsi" w:hAnsiTheme="majorHAnsi" w:cstheme="majorHAnsi"/>
                <w:b w:val="0"/>
                <w:bCs/>
                <w:color w:val="0F0D29" w:themeColor="text1"/>
                <w:sz w:val="22"/>
              </w:rPr>
            </w:pPr>
            <w:r w:rsidRPr="007E5A6C">
              <w:rPr>
                <w:rStyle w:val="normaltextrun"/>
                <w:rFonts w:asciiTheme="majorHAnsi" w:hAnsiTheme="majorHAnsi" w:cstheme="majorHAnsi"/>
                <w:b w:val="0"/>
                <w:bCs/>
                <w:color w:val="0F0D29" w:themeColor="text1"/>
                <w:sz w:val="22"/>
              </w:rPr>
              <w:t>Non Calculator Test</w:t>
            </w:r>
          </w:p>
          <w:p w14:paraId="3FA0BFA9" w14:textId="77777777" w:rsidR="0066763C" w:rsidRPr="00DF60BD" w:rsidRDefault="0066763C" w:rsidP="0066763C">
            <w:pPr>
              <w:spacing w:line="259" w:lineRule="auto"/>
              <w:rPr>
                <w:rStyle w:val="normaltextrun"/>
                <w:rFonts w:asciiTheme="majorHAnsi" w:hAnsiTheme="majorHAnsi" w:cstheme="majorHAnsi"/>
                <w:sz w:val="22"/>
              </w:rPr>
            </w:pPr>
          </w:p>
        </w:tc>
      </w:tr>
      <w:tr w:rsidR="0066763C" w:rsidRPr="00DF60BD" w14:paraId="3B6F734C" w14:textId="77777777" w:rsidTr="0066763C">
        <w:tc>
          <w:tcPr>
            <w:tcW w:w="9776" w:type="dxa"/>
            <w:shd w:val="clear" w:color="auto" w:fill="B1E4FD" w:themeFill="accent1" w:themeFillTint="33"/>
          </w:tcPr>
          <w:p w14:paraId="47FD46E6"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5A95AF35" w14:textId="77777777" w:rsidR="0066763C" w:rsidRPr="00DF60BD" w:rsidRDefault="0066763C" w:rsidP="0066763C">
            <w:pPr>
              <w:pStyle w:val="ListParagraph"/>
              <w:rPr>
                <w:rFonts w:asciiTheme="majorHAnsi" w:hAnsiTheme="majorHAnsi" w:cstheme="majorHAnsi"/>
              </w:rPr>
            </w:pPr>
          </w:p>
        </w:tc>
      </w:tr>
      <w:tr w:rsidR="0066763C" w:rsidRPr="00DF60BD" w14:paraId="5AA701DE" w14:textId="77777777" w:rsidTr="0066763C">
        <w:tc>
          <w:tcPr>
            <w:tcW w:w="9776" w:type="dxa"/>
          </w:tcPr>
          <w:p w14:paraId="3DA70BCB" w14:textId="4C049E1F" w:rsidR="0066763C" w:rsidRPr="00DF60BD" w:rsidRDefault="0066763C" w:rsidP="0066763C">
            <w:pPr>
              <w:rPr>
                <w:rFonts w:asciiTheme="majorHAnsi" w:hAnsiTheme="majorHAnsi" w:cstheme="majorHAnsi"/>
                <w:color w:val="auto"/>
                <w:sz w:val="22"/>
              </w:rPr>
            </w:pPr>
            <w:r w:rsidRPr="00DF60BD">
              <w:rPr>
                <w:rFonts w:asciiTheme="majorHAnsi" w:hAnsiTheme="majorHAnsi" w:cstheme="majorHAnsi"/>
                <w:sz w:val="22"/>
              </w:rPr>
              <w:t xml:space="preserve">Please note: </w:t>
            </w:r>
            <w:r w:rsidR="00DF60BD">
              <w:rPr>
                <w:rFonts w:asciiTheme="majorHAnsi" w:hAnsiTheme="majorHAnsi" w:cstheme="majorHAnsi"/>
                <w:b w:val="0"/>
                <w:bCs/>
                <w:color w:val="auto"/>
                <w:sz w:val="22"/>
              </w:rPr>
              <w:t>As</w:t>
            </w:r>
            <w:r w:rsidRPr="00DF60BD">
              <w:rPr>
                <w:rFonts w:asciiTheme="majorHAnsi" w:hAnsiTheme="majorHAnsi" w:cstheme="majorHAnsi"/>
                <w:b w:val="0"/>
                <w:bCs/>
                <w:color w:val="auto"/>
                <w:sz w:val="22"/>
              </w:rPr>
              <w:t>sessment will consist of some skills from the list below.</w:t>
            </w:r>
          </w:p>
          <w:p w14:paraId="54017B73" w14:textId="67EFB3DA" w:rsidR="0066763C" w:rsidRPr="00DF60BD" w:rsidRDefault="0066763C" w:rsidP="007E5A6C">
            <w:pPr>
              <w:rPr>
                <w:rFonts w:asciiTheme="majorHAnsi" w:hAnsiTheme="majorHAnsi" w:cstheme="majorHAnsi"/>
                <w:sz w:val="22"/>
              </w:rPr>
            </w:pPr>
            <w:r w:rsidRPr="00DF60BD">
              <w:rPr>
                <w:rFonts w:asciiTheme="majorHAnsi" w:hAnsiTheme="majorHAnsi" w:cstheme="majorHAnsi"/>
                <w:sz w:val="22"/>
              </w:rPr>
              <w:t xml:space="preserve"> </w:t>
            </w:r>
          </w:p>
          <w:p w14:paraId="57E9DDB7" w14:textId="77777777" w:rsidR="0066763C" w:rsidRPr="00DF60BD" w:rsidRDefault="0066763C" w:rsidP="0066763C">
            <w:pPr>
              <w:rPr>
                <w:rFonts w:asciiTheme="majorHAnsi" w:hAnsiTheme="majorHAnsi" w:cstheme="majorHAnsi"/>
                <w:b w:val="0"/>
                <w:color w:val="0F0D29" w:themeColor="text1"/>
                <w:sz w:val="22"/>
                <w:u w:val="single"/>
              </w:rPr>
            </w:pPr>
            <w:r w:rsidRPr="00DF60BD">
              <w:rPr>
                <w:rFonts w:asciiTheme="majorHAnsi" w:hAnsiTheme="majorHAnsi" w:cstheme="majorHAnsi"/>
                <w:color w:val="0F0D29" w:themeColor="text1"/>
                <w:sz w:val="22"/>
                <w:u w:val="single"/>
              </w:rPr>
              <w:t>Year 8 Topics</w:t>
            </w:r>
          </w:p>
          <w:p w14:paraId="31152C12" w14:textId="77777777" w:rsidR="007E5A6C" w:rsidRDefault="007E5A6C" w:rsidP="0066763C">
            <w:pPr>
              <w:rPr>
                <w:rFonts w:asciiTheme="majorHAnsi" w:hAnsiTheme="majorHAnsi" w:cstheme="majorHAnsi"/>
                <w:sz w:val="22"/>
                <w:u w:val="single"/>
              </w:rPr>
            </w:pPr>
          </w:p>
          <w:p w14:paraId="088F244E" w14:textId="2FDFA04B" w:rsidR="0066763C" w:rsidRPr="00DF60BD" w:rsidRDefault="0066763C" w:rsidP="0066763C">
            <w:pPr>
              <w:rPr>
                <w:rFonts w:asciiTheme="majorHAnsi" w:hAnsiTheme="majorHAnsi" w:cstheme="majorHAnsi"/>
                <w:bCs/>
                <w:color w:val="0F0D29" w:themeColor="text1"/>
                <w:sz w:val="22"/>
              </w:rPr>
            </w:pPr>
            <w:r w:rsidRPr="00DF60BD">
              <w:rPr>
                <w:rFonts w:asciiTheme="majorHAnsi" w:eastAsia="Arial" w:hAnsiTheme="majorHAnsi" w:cstheme="majorHAnsi"/>
                <w:sz w:val="22"/>
                <w:u w:val="single"/>
              </w:rPr>
              <w:t>Chapter 5: Probability 2</w:t>
            </w:r>
          </w:p>
          <w:p w14:paraId="7670769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Two-Way Tables and Using them to Calculate Probabilities </w:t>
            </w:r>
          </w:p>
          <w:p w14:paraId="53833A4D"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Two-Way Venn Diagrams and Using them to Calculate Probabilities </w:t>
            </w:r>
          </w:p>
          <w:p w14:paraId="6C60911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Three-Way Venn Diagrams and Using them to Calculate Probabilities </w:t>
            </w:r>
          </w:p>
          <w:p w14:paraId="4FAACF29"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Simple Tree Diagrams and Using them to Calculate Probabilities Involving Replacement Problems </w:t>
            </w:r>
          </w:p>
          <w:p w14:paraId="66DA2D89"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Harder Tree Diagrams and Using them to Calculate Probabilities Involving Non-Replacement Problems </w:t>
            </w:r>
          </w:p>
          <w:p w14:paraId="55BA3B9B" w14:textId="77777777" w:rsidR="0066763C" w:rsidRPr="00DF60BD" w:rsidRDefault="0066763C" w:rsidP="0066763C">
            <w:pPr>
              <w:rPr>
                <w:rFonts w:asciiTheme="majorHAnsi" w:hAnsiTheme="majorHAnsi" w:cstheme="majorHAnsi"/>
                <w:b w:val="0"/>
                <w:color w:val="0F0D29" w:themeColor="text1"/>
                <w:sz w:val="22"/>
              </w:rPr>
            </w:pPr>
            <w:r w:rsidRPr="00DF60BD">
              <w:rPr>
                <w:rFonts w:asciiTheme="majorHAnsi" w:eastAsia="Arial" w:hAnsiTheme="majorHAnsi" w:cstheme="majorHAnsi"/>
                <w:sz w:val="22"/>
                <w:u w:val="single"/>
              </w:rPr>
              <w:t>Chapter 6: Compound Measures</w:t>
            </w:r>
          </w:p>
          <w:p w14:paraId="648D88E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Speed, Distance and Time </w:t>
            </w:r>
          </w:p>
          <w:p w14:paraId="24CA708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Speed, Distance and Time </w:t>
            </w:r>
          </w:p>
          <w:p w14:paraId="054B6D4B"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Mass, Density and Volume with Consistent Units </w:t>
            </w:r>
          </w:p>
          <w:p w14:paraId="39AC9AF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Mass, Density and Volume </w:t>
            </w:r>
          </w:p>
          <w:p w14:paraId="2DC1722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Force, Pressure and Area with Consistent Units </w:t>
            </w:r>
          </w:p>
          <w:p w14:paraId="714466F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Force, Pressure and Area </w:t>
            </w:r>
          </w:p>
          <w:p w14:paraId="682F82D9" w14:textId="77777777" w:rsidR="0066763C" w:rsidRPr="00DF60BD" w:rsidRDefault="0066763C" w:rsidP="0066763C">
            <w:pPr>
              <w:spacing w:line="276" w:lineRule="auto"/>
              <w:ind w:left="720"/>
              <w:contextualSpacing/>
              <w:rPr>
                <w:rFonts w:asciiTheme="majorHAnsi" w:hAnsiTheme="majorHAnsi" w:cstheme="majorHAnsi"/>
                <w:bCs/>
                <w:color w:val="0F0D29" w:themeColor="text1"/>
                <w:sz w:val="22"/>
              </w:rPr>
            </w:pPr>
          </w:p>
          <w:p w14:paraId="01BBACC2" w14:textId="77777777" w:rsidR="0066763C" w:rsidRPr="00DF60BD" w:rsidRDefault="0066763C" w:rsidP="0066763C">
            <w:pPr>
              <w:rPr>
                <w:rFonts w:asciiTheme="majorHAnsi" w:hAnsiTheme="majorHAnsi" w:cstheme="majorHAnsi"/>
                <w:bCs/>
                <w:color w:val="0F0D29" w:themeColor="text1"/>
                <w:sz w:val="22"/>
              </w:rPr>
            </w:pPr>
            <w:r w:rsidRPr="00DF60BD">
              <w:rPr>
                <w:rFonts w:asciiTheme="majorHAnsi" w:eastAsia="Arial" w:hAnsiTheme="majorHAnsi" w:cstheme="majorHAnsi"/>
                <w:sz w:val="22"/>
                <w:u w:val="single"/>
              </w:rPr>
              <w:t xml:space="preserve">Chapter 7: Percentages </w:t>
            </w:r>
          </w:p>
          <w:p w14:paraId="17DF2D8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Converting Fractions, Decimals and Percentages </w:t>
            </w:r>
          </w:p>
          <w:p w14:paraId="67E1429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Ordering Fractions, Decimals and Percentages </w:t>
            </w:r>
          </w:p>
          <w:p w14:paraId="47C5A44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Percentages of Amounts </w:t>
            </w:r>
          </w:p>
          <w:p w14:paraId="043D165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 Increase and Decrease </w:t>
            </w:r>
          </w:p>
          <w:p w14:paraId="368DA39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Expressing an Amount as a Percentage of Another </w:t>
            </w:r>
          </w:p>
          <w:p w14:paraId="72CA08AF"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 Change </w:t>
            </w:r>
          </w:p>
          <w:p w14:paraId="4BBC153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Simple Interest </w:t>
            </w:r>
          </w:p>
          <w:p w14:paraId="0985B6C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Compound Interest and Depreciation </w:t>
            </w:r>
          </w:p>
          <w:p w14:paraId="69C15F5B"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Reverse Percentages </w:t>
            </w:r>
          </w:p>
          <w:p w14:paraId="14A1ED61" w14:textId="77777777" w:rsidR="0066763C" w:rsidRPr="00DF60BD" w:rsidRDefault="0066763C" w:rsidP="0066763C">
            <w:pPr>
              <w:spacing w:line="276" w:lineRule="auto"/>
              <w:contextualSpacing/>
              <w:rPr>
                <w:rFonts w:asciiTheme="majorHAnsi" w:hAnsiTheme="majorHAnsi" w:cstheme="majorHAnsi"/>
                <w:bCs/>
                <w:sz w:val="22"/>
              </w:rPr>
            </w:pPr>
            <w:r w:rsidRPr="00DF60BD">
              <w:rPr>
                <w:rFonts w:asciiTheme="majorHAnsi" w:eastAsia="Arial" w:hAnsiTheme="majorHAnsi" w:cstheme="majorHAnsi"/>
                <w:sz w:val="22"/>
                <w:u w:val="single"/>
              </w:rPr>
              <w:t>Chapter 8: Algebra 2</w:t>
            </w:r>
          </w:p>
          <w:p w14:paraId="231C4D5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Factorise Expressions into One Bracket </w:t>
            </w:r>
          </w:p>
          <w:p w14:paraId="0FCF2DA4"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Factorising Quadratic Expressions with Positive Coefficients, a = 1</w:t>
            </w:r>
          </w:p>
          <w:p w14:paraId="1A16A0C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Factorising Quadratic Expressions with Negative ‘b’ Coefficients a = 1 </w:t>
            </w:r>
          </w:p>
          <w:p w14:paraId="7123C976"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Factorising Quadratic Expressions with Positive Coefficients a &gt; 1 </w:t>
            </w:r>
          </w:p>
          <w:p w14:paraId="04F4B0C7"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Factorising Quadratic Expressions with Negative ‘b’ Coefficients a &gt; 1 </w:t>
            </w:r>
          </w:p>
          <w:p w14:paraId="3A2E6DF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Simplifying Algebraic Fractions by Factorising </w:t>
            </w:r>
          </w:p>
          <w:p w14:paraId="223DE5B1" w14:textId="77777777" w:rsidR="0066763C" w:rsidRPr="00DF60BD" w:rsidRDefault="0066763C" w:rsidP="0066763C">
            <w:pPr>
              <w:spacing w:line="276" w:lineRule="auto"/>
              <w:ind w:left="360"/>
              <w:contextualSpacing/>
              <w:rPr>
                <w:rFonts w:asciiTheme="majorHAnsi" w:hAnsiTheme="majorHAnsi" w:cstheme="majorHAnsi"/>
                <w:bCs/>
                <w:color w:val="0F0D29" w:themeColor="text1"/>
                <w:sz w:val="22"/>
              </w:rPr>
            </w:pPr>
          </w:p>
          <w:p w14:paraId="3B75DB5C" w14:textId="23669FF3" w:rsidR="0066763C" w:rsidRPr="00DF60BD" w:rsidRDefault="0066763C" w:rsidP="0066763C">
            <w:pPr>
              <w:pStyle w:val="paragraph"/>
              <w:spacing w:before="0" w:beforeAutospacing="0" w:after="0" w:afterAutospacing="0"/>
              <w:rPr>
                <w:rFonts w:asciiTheme="majorHAnsi" w:eastAsia="Arial" w:hAnsiTheme="majorHAnsi" w:cstheme="majorHAnsi"/>
                <w:sz w:val="22"/>
                <w:szCs w:val="22"/>
                <w:u w:val="single"/>
              </w:rPr>
            </w:pPr>
            <w:r w:rsidRPr="00DF60BD">
              <w:rPr>
                <w:rFonts w:asciiTheme="majorHAnsi" w:eastAsia="Arial" w:hAnsiTheme="majorHAnsi" w:cstheme="majorHAnsi"/>
                <w:sz w:val="22"/>
                <w:szCs w:val="22"/>
                <w:u w:val="single"/>
              </w:rPr>
              <w:t>Chapter 9: Transformations 2</w:t>
            </w:r>
          </w:p>
          <w:p w14:paraId="336D3928"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Transformations 1 (Reflection, Rotation, Rotational symmetry, Translations including combined transformations. Describing the transformations)</w:t>
            </w:r>
          </w:p>
          <w:p w14:paraId="00367A1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with a Positive Scale Factor without a Centre </w:t>
            </w:r>
          </w:p>
          <w:p w14:paraId="44F7886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with a Fractional Scale Factor without a Centre </w:t>
            </w:r>
          </w:p>
          <w:p w14:paraId="6739619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Positive Scale Factor </w:t>
            </w:r>
          </w:p>
          <w:p w14:paraId="1F60C0B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Fractional Scale Factor </w:t>
            </w:r>
          </w:p>
          <w:p w14:paraId="5DCEA398"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Negative Scale Factor </w:t>
            </w:r>
          </w:p>
          <w:p w14:paraId="5B66DA01"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Fractional Negative Scale Factor </w:t>
            </w:r>
          </w:p>
          <w:p w14:paraId="13C645C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Describing Enlarged shapes</w:t>
            </w:r>
          </w:p>
          <w:p w14:paraId="386F04CF"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Combined Transformations with Translations, Reflections, Rotations and Enlargements</w:t>
            </w:r>
          </w:p>
          <w:p w14:paraId="1618512B" w14:textId="77777777" w:rsidR="0066763C" w:rsidRPr="00DF60BD" w:rsidRDefault="0066763C" w:rsidP="0066763C">
            <w:pPr>
              <w:spacing w:line="276" w:lineRule="auto"/>
              <w:ind w:left="720"/>
              <w:contextualSpacing/>
              <w:rPr>
                <w:rFonts w:asciiTheme="majorHAnsi" w:hAnsiTheme="majorHAnsi" w:cstheme="majorHAnsi"/>
                <w:bCs/>
                <w:color w:val="0F0D29" w:themeColor="text1"/>
                <w:sz w:val="22"/>
              </w:rPr>
            </w:pPr>
          </w:p>
          <w:p w14:paraId="3DEE9B8A" w14:textId="77777777" w:rsidR="0066763C" w:rsidRPr="00DF60BD" w:rsidRDefault="0066763C" w:rsidP="0066763C">
            <w:pPr>
              <w:spacing w:line="276" w:lineRule="auto"/>
              <w:contextualSpacing/>
              <w:rPr>
                <w:rFonts w:asciiTheme="majorHAnsi" w:hAnsiTheme="majorHAnsi" w:cstheme="majorHAnsi"/>
                <w:bCs/>
                <w:color w:val="0F0D29" w:themeColor="text1"/>
                <w:sz w:val="22"/>
              </w:rPr>
            </w:pPr>
            <w:r w:rsidRPr="00DF60BD">
              <w:rPr>
                <w:rFonts w:asciiTheme="majorHAnsi" w:hAnsiTheme="majorHAnsi" w:cstheme="majorHAnsi"/>
                <w:bCs/>
                <w:color w:val="0F0D29" w:themeColor="text1"/>
                <w:sz w:val="22"/>
                <w:u w:val="single"/>
              </w:rPr>
              <w:t>Chapter 10: Averages</w:t>
            </w:r>
            <w:r w:rsidRPr="00DF60BD">
              <w:rPr>
                <w:rFonts w:asciiTheme="majorHAnsi" w:hAnsiTheme="majorHAnsi" w:cstheme="majorHAnsi"/>
                <w:bCs/>
                <w:color w:val="0F0D29" w:themeColor="text1"/>
                <w:sz w:val="22"/>
              </w:rPr>
              <w:t xml:space="preserve"> </w:t>
            </w:r>
          </w:p>
          <w:p w14:paraId="05D1CA76"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Mean, Median, Mode and Range</w:t>
            </w:r>
          </w:p>
          <w:p w14:paraId="5C50D5BA"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Mean, Mode and Range from a Frequency Table</w:t>
            </w:r>
          </w:p>
          <w:p w14:paraId="242417A4"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Median from a Frequency Table</w:t>
            </w:r>
          </w:p>
          <w:p w14:paraId="17ABA49B"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 xml:space="preserve">Estimating the Mean from a Grouped Frequency Table </w:t>
            </w:r>
          </w:p>
          <w:p w14:paraId="2ED6805D"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Mode from a Grouped Frequency Table</w:t>
            </w:r>
          </w:p>
          <w:p w14:paraId="76073025"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Median from a Grouped Frequency Table</w:t>
            </w:r>
          </w:p>
          <w:p w14:paraId="0CCEFCC5" w14:textId="77777777" w:rsidR="0066763C" w:rsidRPr="00DF60BD" w:rsidRDefault="0066763C" w:rsidP="0066763C">
            <w:pPr>
              <w:pStyle w:val="NoSpacing"/>
              <w:ind w:left="360"/>
              <w:rPr>
                <w:rFonts w:asciiTheme="majorHAnsi" w:hAnsiTheme="majorHAnsi" w:cstheme="majorHAnsi"/>
              </w:rPr>
            </w:pPr>
          </w:p>
          <w:p w14:paraId="7BC3D8D2" w14:textId="77777777" w:rsidR="0066763C" w:rsidRPr="00DF60BD" w:rsidRDefault="0066763C" w:rsidP="0066763C">
            <w:pPr>
              <w:rPr>
                <w:rFonts w:asciiTheme="majorHAnsi" w:hAnsiTheme="majorHAnsi" w:cstheme="majorHAnsi"/>
                <w:b w:val="0"/>
                <w:color w:val="0F0D29" w:themeColor="text1"/>
                <w:sz w:val="22"/>
                <w:u w:val="single"/>
              </w:rPr>
            </w:pPr>
            <w:r w:rsidRPr="00DF60BD">
              <w:rPr>
                <w:rFonts w:asciiTheme="majorHAnsi" w:hAnsiTheme="majorHAnsi" w:cstheme="majorHAnsi"/>
                <w:color w:val="0F0D29" w:themeColor="text1"/>
                <w:sz w:val="22"/>
                <w:u w:val="single"/>
              </w:rPr>
              <w:t>Along with some Year 7 Topics</w:t>
            </w:r>
          </w:p>
          <w:p w14:paraId="2361E68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Telling the Time</w:t>
            </w:r>
          </w:p>
          <w:p w14:paraId="7DD594CB"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Using Numbers (charts, positive and negative numbers</w:t>
            </w:r>
          </w:p>
          <w:p w14:paraId="05BA221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Algebra (substitution, simplifying terms, expanding single brackets)</w:t>
            </w:r>
          </w:p>
          <w:p w14:paraId="50BA8706"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Perimeters and Areas of 2D Shapes (rectangles, triangles, parallelograms, trapezium, L-shapes, compound shapes)</w:t>
            </w:r>
          </w:p>
          <w:p w14:paraId="1EDAD3A3"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Statistics (Barcharts, Averages and range, Interquartile range, Comparing ranges and averages)</w:t>
            </w:r>
          </w:p>
          <w:p w14:paraId="4BF5E19E"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Ratio</w:t>
            </w:r>
          </w:p>
          <w:p w14:paraId="32DD363A"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Decimals (ordering, adding, subtracting, multiplying and dividing)</w:t>
            </w:r>
          </w:p>
          <w:p w14:paraId="6B762203"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Setting up and Solving Equations with One Variable</w:t>
            </w:r>
          </w:p>
          <w:p w14:paraId="2E03D03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Volume of Cubes, Cuboids and Prisms</w:t>
            </w:r>
          </w:p>
          <w:p w14:paraId="6357A306"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Proportion: Direct and Inverse proportion including recipes questions)</w:t>
            </w:r>
          </w:p>
          <w:p w14:paraId="3415FD3D"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Fractions (ordering, adding, subtracting, multiplying and dividing, fraction of amounts)</w:t>
            </w:r>
          </w:p>
          <w:p w14:paraId="4AA0E1C1"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Sequences</w:t>
            </w:r>
          </w:p>
          <w:p w14:paraId="190185BA"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Surface Area of Prisms including nets, plans and elevations</w:t>
            </w:r>
          </w:p>
          <w:p w14:paraId="6A73F786" w14:textId="14488BAE"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 xml:space="preserve"> Probability</w:t>
            </w:r>
          </w:p>
          <w:p w14:paraId="3E233D38" w14:textId="68F07139" w:rsidR="007E5A6C" w:rsidRDefault="007E5A6C" w:rsidP="007E5A6C">
            <w:pPr>
              <w:spacing w:line="276" w:lineRule="auto"/>
              <w:ind w:left="720"/>
              <w:contextualSpacing/>
              <w:rPr>
                <w:rFonts w:asciiTheme="majorHAnsi" w:hAnsiTheme="majorHAnsi" w:cstheme="majorHAnsi"/>
                <w:b w:val="0"/>
                <w:color w:val="0F0D29" w:themeColor="text1"/>
                <w:sz w:val="22"/>
              </w:rPr>
            </w:pPr>
          </w:p>
          <w:p w14:paraId="6B34766A" w14:textId="56AFB120" w:rsidR="007E5A6C" w:rsidRDefault="007E5A6C" w:rsidP="007E5A6C">
            <w:pPr>
              <w:spacing w:line="276" w:lineRule="auto"/>
              <w:ind w:left="720"/>
              <w:contextualSpacing/>
              <w:rPr>
                <w:rFonts w:asciiTheme="majorHAnsi" w:hAnsiTheme="majorHAnsi" w:cstheme="majorHAnsi"/>
                <w:b w:val="0"/>
                <w:color w:val="0F0D29" w:themeColor="text1"/>
                <w:sz w:val="22"/>
              </w:rPr>
            </w:pPr>
          </w:p>
          <w:p w14:paraId="2D2AF2C4" w14:textId="63B01062" w:rsidR="007E5A6C" w:rsidRDefault="007E5A6C" w:rsidP="007E5A6C">
            <w:pPr>
              <w:spacing w:line="276" w:lineRule="auto"/>
              <w:ind w:left="720"/>
              <w:contextualSpacing/>
              <w:rPr>
                <w:rFonts w:asciiTheme="majorHAnsi" w:hAnsiTheme="majorHAnsi" w:cstheme="majorHAnsi"/>
                <w:b w:val="0"/>
                <w:color w:val="0F0D29" w:themeColor="text1"/>
                <w:sz w:val="22"/>
              </w:rPr>
            </w:pPr>
          </w:p>
          <w:p w14:paraId="74716EDE" w14:textId="76703BD8" w:rsidR="007E5A6C" w:rsidRDefault="007E5A6C" w:rsidP="007E5A6C">
            <w:pPr>
              <w:spacing w:line="276" w:lineRule="auto"/>
              <w:ind w:left="720"/>
              <w:contextualSpacing/>
              <w:rPr>
                <w:rFonts w:asciiTheme="majorHAnsi" w:hAnsiTheme="majorHAnsi" w:cstheme="majorHAnsi"/>
                <w:b w:val="0"/>
                <w:color w:val="0F0D29" w:themeColor="text1"/>
                <w:sz w:val="22"/>
              </w:rPr>
            </w:pPr>
          </w:p>
          <w:p w14:paraId="4AB4B5C5" w14:textId="11AE1A6A" w:rsidR="007A4796" w:rsidRDefault="007A4796" w:rsidP="007E5A6C">
            <w:pPr>
              <w:spacing w:line="276" w:lineRule="auto"/>
              <w:ind w:left="720"/>
              <w:contextualSpacing/>
              <w:rPr>
                <w:rFonts w:asciiTheme="majorHAnsi" w:hAnsiTheme="majorHAnsi" w:cstheme="majorHAnsi"/>
                <w:b w:val="0"/>
                <w:color w:val="0F0D29" w:themeColor="text1"/>
                <w:sz w:val="22"/>
              </w:rPr>
            </w:pPr>
          </w:p>
          <w:p w14:paraId="5F3811CC" w14:textId="77777777" w:rsidR="007A4796" w:rsidRDefault="007A4796" w:rsidP="007E5A6C">
            <w:pPr>
              <w:spacing w:line="276" w:lineRule="auto"/>
              <w:ind w:left="720"/>
              <w:contextualSpacing/>
              <w:rPr>
                <w:rFonts w:asciiTheme="majorHAnsi" w:hAnsiTheme="majorHAnsi" w:cstheme="majorHAnsi"/>
                <w:b w:val="0"/>
                <w:color w:val="0F0D29" w:themeColor="text1"/>
                <w:sz w:val="22"/>
              </w:rPr>
            </w:pPr>
          </w:p>
          <w:p w14:paraId="14D58054" w14:textId="77777777" w:rsidR="007E5A6C" w:rsidRPr="00DF60BD" w:rsidRDefault="007E5A6C" w:rsidP="007E5A6C">
            <w:pPr>
              <w:spacing w:line="276" w:lineRule="auto"/>
              <w:ind w:left="720"/>
              <w:contextualSpacing/>
              <w:rPr>
                <w:rFonts w:asciiTheme="majorHAnsi" w:hAnsiTheme="majorHAnsi" w:cstheme="majorHAnsi"/>
                <w:b w:val="0"/>
                <w:color w:val="0F0D29" w:themeColor="text1"/>
                <w:sz w:val="22"/>
              </w:rPr>
            </w:pPr>
          </w:p>
          <w:p w14:paraId="7DEBD067" w14:textId="77777777" w:rsidR="0066763C" w:rsidRPr="00DF60BD" w:rsidRDefault="0066763C" w:rsidP="0066763C">
            <w:pPr>
              <w:pStyle w:val="NoSpacing"/>
              <w:rPr>
                <w:rFonts w:asciiTheme="majorHAnsi" w:hAnsiTheme="majorHAnsi" w:cstheme="majorHAnsi"/>
              </w:rPr>
            </w:pPr>
          </w:p>
        </w:tc>
      </w:tr>
      <w:tr w:rsidR="0066763C" w:rsidRPr="00DF60BD" w14:paraId="086941AF" w14:textId="77777777" w:rsidTr="0066763C">
        <w:tc>
          <w:tcPr>
            <w:tcW w:w="9776" w:type="dxa"/>
            <w:shd w:val="clear" w:color="auto" w:fill="E0EFF4" w:themeFill="accent4" w:themeFillTint="33"/>
          </w:tcPr>
          <w:p w14:paraId="53FF84A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0C8FEC4F" w14:textId="77777777" w:rsidR="0066763C" w:rsidRPr="00DF60BD" w:rsidRDefault="0066763C" w:rsidP="0066763C">
            <w:pPr>
              <w:rPr>
                <w:rFonts w:asciiTheme="majorHAnsi" w:hAnsiTheme="majorHAnsi" w:cstheme="majorHAnsi"/>
                <w:sz w:val="22"/>
              </w:rPr>
            </w:pPr>
          </w:p>
        </w:tc>
      </w:tr>
      <w:tr w:rsidR="0066763C" w:rsidRPr="00DF60BD" w14:paraId="31A15322" w14:textId="77777777" w:rsidTr="0066763C">
        <w:tc>
          <w:tcPr>
            <w:tcW w:w="9776" w:type="dxa"/>
          </w:tcPr>
          <w:p w14:paraId="490985C7"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Look through your exercise book and redo class/worksheet questions.</w:t>
            </w:r>
          </w:p>
          <w:p w14:paraId="0D5E0DC5" w14:textId="77777777" w:rsidR="0066763C" w:rsidRPr="00DF60BD" w:rsidRDefault="0066763C" w:rsidP="0066763C">
            <w:pPr>
              <w:pStyle w:val="ListParagraph"/>
              <w:rPr>
                <w:rFonts w:asciiTheme="majorHAnsi" w:hAnsiTheme="majorHAnsi" w:cstheme="majorHAnsi"/>
              </w:rPr>
            </w:pPr>
          </w:p>
          <w:p w14:paraId="6C42F650"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Log onto Hegarty Maths. In the search bar type in the topic you want to revise. (Use the words from the above list). Videos will come up along with questions called quiz to complete.</w:t>
            </w:r>
          </w:p>
          <w:p w14:paraId="5FF03A4B" w14:textId="77777777" w:rsidR="0066763C" w:rsidRPr="00DF60BD" w:rsidRDefault="0066763C" w:rsidP="0066763C">
            <w:pPr>
              <w:pStyle w:val="ListParagraph"/>
              <w:rPr>
                <w:rFonts w:asciiTheme="majorHAnsi" w:hAnsiTheme="majorHAnsi" w:cstheme="majorHAnsi"/>
              </w:rPr>
            </w:pPr>
          </w:p>
          <w:p w14:paraId="1DF94A5B"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(If you need help on how to use Hegarty maths visit:</w:t>
            </w:r>
          </w:p>
          <w:p w14:paraId="2954B49A" w14:textId="4F2AC5D8" w:rsidR="0066763C" w:rsidRPr="007E5A6C" w:rsidRDefault="0066763C" w:rsidP="007E5A6C">
            <w:pPr>
              <w:pStyle w:val="ListParagraph"/>
              <w:rPr>
                <w:rFonts w:asciiTheme="majorHAnsi" w:hAnsiTheme="majorHAnsi" w:cstheme="majorHAnsi"/>
              </w:rPr>
            </w:pPr>
            <w:r w:rsidRPr="00DF60BD">
              <w:rPr>
                <w:rFonts w:asciiTheme="majorHAnsi" w:hAnsiTheme="majorHAnsi" w:cstheme="majorHAnsi"/>
              </w:rPr>
              <w:t>PMGHS website =&gt;Information =&gt;School gateway=&gt;Hegarty maths</w:t>
            </w:r>
          </w:p>
        </w:tc>
      </w:tr>
      <w:tr w:rsidR="0066763C" w:rsidRPr="00DF60BD" w14:paraId="6641802C" w14:textId="77777777" w:rsidTr="0066763C">
        <w:tc>
          <w:tcPr>
            <w:tcW w:w="9776" w:type="dxa"/>
            <w:shd w:val="clear" w:color="auto" w:fill="D2F1EF" w:themeFill="accent6" w:themeFillTint="33"/>
          </w:tcPr>
          <w:p w14:paraId="14FF1B5E"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9C99ABA" w14:textId="77777777" w:rsidR="0066763C" w:rsidRPr="00DF60BD" w:rsidRDefault="0066763C" w:rsidP="0066763C">
            <w:pPr>
              <w:rPr>
                <w:rFonts w:asciiTheme="majorHAnsi" w:hAnsiTheme="majorHAnsi" w:cstheme="majorHAnsi"/>
                <w:sz w:val="22"/>
              </w:rPr>
            </w:pPr>
          </w:p>
        </w:tc>
      </w:tr>
      <w:tr w:rsidR="0066763C" w:rsidRPr="00DF60BD" w14:paraId="67E9D7A7" w14:textId="77777777" w:rsidTr="0066763C">
        <w:tc>
          <w:tcPr>
            <w:tcW w:w="9776" w:type="dxa"/>
          </w:tcPr>
          <w:p w14:paraId="79DF176F" w14:textId="77777777" w:rsidR="0066763C" w:rsidRPr="00DF60BD" w:rsidRDefault="0066763C" w:rsidP="0066763C">
            <w:pPr>
              <w:pStyle w:val="paragraph"/>
              <w:spacing w:before="0" w:beforeAutospacing="0" w:after="0" w:afterAutospacing="0"/>
              <w:textAlignment w:val="baseline"/>
              <w:rPr>
                <w:rStyle w:val="normaltextrun"/>
                <w:rFonts w:asciiTheme="majorHAnsi" w:eastAsia="Arial" w:hAnsiTheme="majorHAnsi" w:cstheme="majorHAnsi"/>
                <w:sz w:val="22"/>
                <w:szCs w:val="22"/>
                <w:u w:val="single"/>
              </w:rPr>
            </w:pPr>
          </w:p>
          <w:p w14:paraId="56C6269A" w14:textId="77777777" w:rsidR="0066763C" w:rsidRDefault="000E38C5" w:rsidP="007E5A6C">
            <w:pPr>
              <w:rPr>
                <w:rStyle w:val="Hyperlink"/>
                <w:rFonts w:asciiTheme="majorHAnsi" w:eastAsia="Arial" w:hAnsiTheme="majorHAnsi" w:cstheme="majorHAnsi"/>
                <w:sz w:val="22"/>
              </w:rPr>
            </w:pPr>
            <w:hyperlink r:id="rId27">
              <w:r w:rsidR="0066763C" w:rsidRPr="007E5A6C">
                <w:rPr>
                  <w:rStyle w:val="Hyperlink"/>
                  <w:rFonts w:asciiTheme="majorHAnsi" w:eastAsia="Arial" w:hAnsiTheme="majorHAnsi" w:cstheme="majorHAnsi"/>
                  <w:sz w:val="22"/>
                </w:rPr>
                <w:t>GCSE Maths Revision | Past Papers | Worksheets | Online Tests (mathsmadeeasy.co.uk)</w:t>
              </w:r>
            </w:hyperlink>
          </w:p>
          <w:p w14:paraId="7E92FC66" w14:textId="21871891" w:rsidR="00CD7C04" w:rsidRPr="007E5A6C" w:rsidRDefault="00CD7C04" w:rsidP="007E5A6C">
            <w:pPr>
              <w:rPr>
                <w:rFonts w:asciiTheme="majorHAnsi" w:eastAsia="Arial" w:hAnsiTheme="majorHAnsi" w:cstheme="majorHAnsi"/>
              </w:rPr>
            </w:pPr>
          </w:p>
        </w:tc>
      </w:tr>
      <w:tr w:rsidR="0066763C" w:rsidRPr="00DF60BD" w14:paraId="41906645" w14:textId="77777777" w:rsidTr="0066763C">
        <w:tc>
          <w:tcPr>
            <w:tcW w:w="9776" w:type="dxa"/>
            <w:shd w:val="clear" w:color="auto" w:fill="FFCCFF"/>
          </w:tcPr>
          <w:p w14:paraId="1103129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3DECD411" w14:textId="77777777" w:rsidR="0066763C" w:rsidRPr="00DF60BD" w:rsidRDefault="0066763C" w:rsidP="0066763C">
            <w:pPr>
              <w:rPr>
                <w:rFonts w:asciiTheme="majorHAnsi" w:hAnsiTheme="majorHAnsi" w:cstheme="majorHAnsi"/>
                <w:sz w:val="22"/>
              </w:rPr>
            </w:pPr>
          </w:p>
        </w:tc>
      </w:tr>
      <w:tr w:rsidR="0066763C" w:rsidRPr="00DF60BD" w14:paraId="5619D010" w14:textId="77777777" w:rsidTr="0066763C">
        <w:tc>
          <w:tcPr>
            <w:tcW w:w="9776" w:type="dxa"/>
          </w:tcPr>
          <w:p w14:paraId="11B80F7C" w14:textId="36EB6470" w:rsidR="0066763C" w:rsidRPr="00DF60BD" w:rsidRDefault="00CD7C04" w:rsidP="007E5A6C">
            <w:pPr>
              <w:rPr>
                <w:rFonts w:asciiTheme="majorHAnsi" w:hAnsiTheme="majorHAnsi" w:cstheme="majorHAnsi"/>
                <w:b w:val="0"/>
                <w:bCs/>
                <w:color w:val="auto"/>
                <w:sz w:val="22"/>
              </w:rPr>
            </w:pPr>
            <w:r>
              <w:rPr>
                <w:rFonts w:asciiTheme="majorHAnsi" w:hAnsiTheme="majorHAnsi" w:cstheme="majorHAnsi"/>
                <w:bCs/>
                <w:sz w:val="22"/>
              </w:rPr>
              <w:t xml:space="preserve">            </w:t>
            </w:r>
            <w:r w:rsidR="0066763C" w:rsidRPr="00DF60BD">
              <w:rPr>
                <w:rFonts w:asciiTheme="majorHAnsi" w:hAnsiTheme="majorHAnsi" w:cstheme="majorHAnsi"/>
                <w:b w:val="0"/>
                <w:bCs/>
                <w:color w:val="auto"/>
                <w:sz w:val="22"/>
              </w:rPr>
              <w:t>Websites you recommended </w:t>
            </w:r>
          </w:p>
          <w:p w14:paraId="5D36C38A"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MathsWatch - </w:t>
            </w:r>
            <w:hyperlink r:id="rId28">
              <w:r w:rsidRPr="00DF60BD">
                <w:rPr>
                  <w:rStyle w:val="Hyperlink"/>
                  <w:rFonts w:asciiTheme="majorHAnsi" w:hAnsiTheme="majorHAnsi" w:cstheme="majorHAnsi"/>
                  <w:b w:val="0"/>
                  <w:bCs/>
                  <w:color w:val="auto"/>
                  <w:sz w:val="22"/>
                </w:rPr>
                <w:t>https://vle.mathswatch.co.uk/vle/</w:t>
              </w:r>
            </w:hyperlink>
            <w:r w:rsidRPr="00DF60BD">
              <w:rPr>
                <w:rFonts w:asciiTheme="majorHAnsi" w:hAnsiTheme="majorHAnsi" w:cstheme="majorHAnsi"/>
                <w:b w:val="0"/>
                <w:bCs/>
                <w:color w:val="auto"/>
                <w:sz w:val="22"/>
              </w:rPr>
              <w:t>  </w:t>
            </w:r>
          </w:p>
          <w:p w14:paraId="18F8678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Corbett Maths - </w:t>
            </w:r>
            <w:hyperlink r:id="rId29">
              <w:r w:rsidRPr="00DF60BD">
                <w:rPr>
                  <w:rStyle w:val="Hyperlink"/>
                  <w:rFonts w:asciiTheme="majorHAnsi" w:hAnsiTheme="majorHAnsi" w:cstheme="majorHAnsi"/>
                  <w:b w:val="0"/>
                  <w:bCs/>
                  <w:color w:val="auto"/>
                  <w:sz w:val="22"/>
                </w:rPr>
                <w:t>https://corbettmaths.com/contents/</w:t>
              </w:r>
            </w:hyperlink>
            <w:r w:rsidRPr="00DF60BD">
              <w:rPr>
                <w:rFonts w:asciiTheme="majorHAnsi" w:hAnsiTheme="majorHAnsi" w:cstheme="majorHAnsi"/>
                <w:b w:val="0"/>
                <w:bCs/>
                <w:color w:val="auto"/>
                <w:sz w:val="22"/>
              </w:rPr>
              <w:t> </w:t>
            </w:r>
          </w:p>
          <w:p w14:paraId="0CA7F96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Dr Frost Maths - </w:t>
            </w:r>
            <w:hyperlink r:id="rId30">
              <w:r w:rsidRPr="00DF60BD">
                <w:rPr>
                  <w:rStyle w:val="Hyperlink"/>
                  <w:rFonts w:asciiTheme="majorHAnsi" w:hAnsiTheme="majorHAnsi" w:cstheme="majorHAnsi"/>
                  <w:b w:val="0"/>
                  <w:bCs/>
                  <w:color w:val="auto"/>
                  <w:sz w:val="22"/>
                </w:rPr>
                <w:t>https://www.drfrostmaths.com/</w:t>
              </w:r>
            </w:hyperlink>
            <w:r w:rsidRPr="00DF60BD">
              <w:rPr>
                <w:rFonts w:asciiTheme="majorHAnsi" w:hAnsiTheme="majorHAnsi" w:cstheme="majorHAnsi"/>
                <w:b w:val="0"/>
                <w:bCs/>
                <w:color w:val="auto"/>
                <w:sz w:val="22"/>
              </w:rPr>
              <w:t> </w:t>
            </w:r>
          </w:p>
          <w:p w14:paraId="23171AEA"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Maths Made Easy - </w:t>
            </w:r>
            <w:hyperlink r:id="rId31">
              <w:r w:rsidRPr="00DF60BD">
                <w:rPr>
                  <w:rStyle w:val="Hyperlink"/>
                  <w:rFonts w:asciiTheme="majorHAnsi" w:hAnsiTheme="majorHAnsi" w:cstheme="majorHAnsi"/>
                  <w:b w:val="0"/>
                  <w:bCs/>
                  <w:color w:val="auto"/>
                  <w:sz w:val="22"/>
                </w:rPr>
                <w:t>https://mathsmadeeasy.co.uk/</w:t>
              </w:r>
            </w:hyperlink>
            <w:r w:rsidRPr="00DF60BD">
              <w:rPr>
                <w:rFonts w:asciiTheme="majorHAnsi" w:hAnsiTheme="majorHAnsi" w:cstheme="majorHAnsi"/>
                <w:b w:val="0"/>
                <w:bCs/>
                <w:color w:val="auto"/>
                <w:sz w:val="22"/>
              </w:rPr>
              <w:t> </w:t>
            </w:r>
          </w:p>
          <w:p w14:paraId="4870559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Mr Barton GCSE takeaway Maths: </w:t>
            </w:r>
            <w:hyperlink r:id="rId32">
              <w:r w:rsidRPr="00DF60BD">
                <w:rPr>
                  <w:rStyle w:val="Hyperlink"/>
                  <w:rFonts w:asciiTheme="majorHAnsi" w:hAnsiTheme="majorHAnsi" w:cstheme="majorHAnsi"/>
                  <w:b w:val="0"/>
                  <w:bCs/>
                  <w:color w:val="auto"/>
                  <w:sz w:val="22"/>
                </w:rPr>
                <w:t>http://www.mrbartonmaths.com/gcsetakeaway.htm</w:t>
              </w:r>
            </w:hyperlink>
            <w:r w:rsidRPr="00DF60BD">
              <w:rPr>
                <w:rFonts w:asciiTheme="majorHAnsi" w:hAnsiTheme="majorHAnsi" w:cstheme="majorHAnsi"/>
                <w:b w:val="0"/>
                <w:bCs/>
                <w:color w:val="auto"/>
                <w:sz w:val="22"/>
              </w:rPr>
              <w:t> </w:t>
            </w:r>
          </w:p>
          <w:p w14:paraId="188FEF0D"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BBC Bitesize: </w:t>
            </w:r>
            <w:hyperlink r:id="rId33">
              <w:r w:rsidRPr="00DF60BD">
                <w:rPr>
                  <w:rStyle w:val="Hyperlink"/>
                  <w:rFonts w:asciiTheme="majorHAnsi" w:hAnsiTheme="majorHAnsi" w:cstheme="majorHAnsi"/>
                  <w:b w:val="0"/>
                  <w:bCs/>
                  <w:color w:val="auto"/>
                  <w:sz w:val="22"/>
                </w:rPr>
                <w:t>http://www.bbc.co.uk/education</w:t>
              </w:r>
            </w:hyperlink>
            <w:r w:rsidRPr="00DF60BD">
              <w:rPr>
                <w:rFonts w:asciiTheme="majorHAnsi" w:hAnsiTheme="majorHAnsi" w:cstheme="majorHAnsi"/>
                <w:b w:val="0"/>
                <w:bCs/>
                <w:color w:val="auto"/>
                <w:sz w:val="22"/>
              </w:rPr>
              <w:t> </w:t>
            </w:r>
          </w:p>
          <w:p w14:paraId="64D288DB"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Just Maths: </w:t>
            </w:r>
            <w:hyperlink r:id="rId34">
              <w:r w:rsidRPr="00DF60BD">
                <w:rPr>
                  <w:rStyle w:val="Hyperlink"/>
                  <w:rFonts w:asciiTheme="majorHAnsi" w:hAnsiTheme="majorHAnsi" w:cstheme="majorHAnsi"/>
                  <w:b w:val="0"/>
                  <w:bCs/>
                  <w:color w:val="auto"/>
                  <w:sz w:val="22"/>
                </w:rPr>
                <w:t>https://online.justmaths.co.uk/</w:t>
              </w:r>
            </w:hyperlink>
            <w:r w:rsidRPr="00DF60BD">
              <w:rPr>
                <w:rFonts w:asciiTheme="majorHAnsi" w:hAnsiTheme="majorHAnsi" w:cstheme="majorHAnsi"/>
                <w:b w:val="0"/>
                <w:bCs/>
                <w:color w:val="auto"/>
                <w:sz w:val="22"/>
              </w:rPr>
              <w:t> </w:t>
            </w:r>
          </w:p>
          <w:p w14:paraId="1152C7D8" w14:textId="77777777" w:rsidR="0066763C" w:rsidRDefault="0066763C" w:rsidP="0066763C">
            <w:pPr>
              <w:ind w:left="720"/>
              <w:rPr>
                <w:rFonts w:asciiTheme="majorHAnsi" w:hAnsiTheme="majorHAnsi" w:cstheme="majorHAnsi"/>
                <w:color w:val="auto"/>
                <w:sz w:val="22"/>
              </w:rPr>
            </w:pPr>
            <w:r w:rsidRPr="00DF60BD">
              <w:rPr>
                <w:rFonts w:asciiTheme="majorHAnsi" w:hAnsiTheme="majorHAnsi" w:cstheme="majorHAnsi"/>
                <w:b w:val="0"/>
                <w:bCs/>
                <w:color w:val="auto"/>
                <w:sz w:val="22"/>
              </w:rPr>
              <w:t>Hegarty Maths: </w:t>
            </w:r>
            <w:hyperlink r:id="rId35">
              <w:r w:rsidRPr="00DF60BD">
                <w:rPr>
                  <w:rStyle w:val="Hyperlink"/>
                  <w:rFonts w:asciiTheme="majorHAnsi" w:hAnsiTheme="majorHAnsi" w:cstheme="majorHAnsi"/>
                  <w:b w:val="0"/>
                  <w:bCs/>
                  <w:color w:val="auto"/>
                  <w:sz w:val="22"/>
                </w:rPr>
                <w:t>Student login (hegartymaths.com)</w:t>
              </w:r>
            </w:hyperlink>
            <w:r w:rsidRPr="00DF60BD">
              <w:rPr>
                <w:rFonts w:asciiTheme="majorHAnsi" w:hAnsiTheme="majorHAnsi" w:cstheme="majorHAnsi"/>
                <w:color w:val="auto"/>
                <w:sz w:val="22"/>
              </w:rPr>
              <w:t xml:space="preserve"> </w:t>
            </w:r>
          </w:p>
          <w:p w14:paraId="7BD9302B" w14:textId="0AC3B711" w:rsidR="00CD7C04" w:rsidRPr="00DF60BD" w:rsidRDefault="00CD7C04" w:rsidP="0066763C">
            <w:pPr>
              <w:ind w:left="720"/>
              <w:rPr>
                <w:rFonts w:asciiTheme="majorHAnsi" w:hAnsiTheme="majorHAnsi" w:cstheme="majorHAnsi"/>
                <w:sz w:val="22"/>
              </w:rPr>
            </w:pPr>
          </w:p>
        </w:tc>
      </w:tr>
      <w:tr w:rsidR="0066763C" w:rsidRPr="00DF60BD" w14:paraId="10EB1073" w14:textId="77777777" w:rsidTr="0066763C">
        <w:tc>
          <w:tcPr>
            <w:tcW w:w="9776" w:type="dxa"/>
            <w:shd w:val="clear" w:color="auto" w:fill="CCFFFF"/>
          </w:tcPr>
          <w:p w14:paraId="374FEC2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0225A33" w14:textId="77777777" w:rsidR="0066763C" w:rsidRPr="00DF60BD" w:rsidRDefault="0066763C" w:rsidP="0066763C">
            <w:pPr>
              <w:rPr>
                <w:rFonts w:asciiTheme="majorHAnsi" w:hAnsiTheme="majorHAnsi" w:cstheme="majorHAnsi"/>
                <w:sz w:val="22"/>
              </w:rPr>
            </w:pPr>
          </w:p>
        </w:tc>
      </w:tr>
      <w:tr w:rsidR="0066763C" w:rsidRPr="00DF60BD" w14:paraId="0B44B1D3" w14:textId="77777777" w:rsidTr="0066763C">
        <w:trPr>
          <w:trHeight w:val="165"/>
        </w:trPr>
        <w:tc>
          <w:tcPr>
            <w:tcW w:w="9776" w:type="dxa"/>
          </w:tcPr>
          <w:p w14:paraId="24E2CEEA" w14:textId="77777777" w:rsidR="0066763C" w:rsidRPr="00DF60BD" w:rsidRDefault="0066763C" w:rsidP="0066763C">
            <w:pPr>
              <w:rPr>
                <w:rFonts w:asciiTheme="majorHAnsi" w:hAnsiTheme="majorHAnsi" w:cstheme="majorHAnsi"/>
                <w:sz w:val="22"/>
              </w:rPr>
            </w:pPr>
          </w:p>
          <w:p w14:paraId="2C28B7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310B270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The UKMT Junior individual challenges </w:t>
            </w:r>
          </w:p>
          <w:p w14:paraId="13E63A40"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are for students in Year 8. The challenges consist of 25 intriguing </w:t>
            </w:r>
          </w:p>
          <w:p w14:paraId="02556DE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multiple choice questions, which are designed to stimulate </w:t>
            </w:r>
          </w:p>
          <w:p w14:paraId="22655FA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interest in mathematics. Questions from the challenges are </w:t>
            </w:r>
          </w:p>
          <w:p w14:paraId="261265E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available using the link below and is suitable for all ability range.</w:t>
            </w:r>
          </w:p>
          <w:p w14:paraId="2ADB30AC" w14:textId="77777777" w:rsidR="0066763C" w:rsidRPr="00DF60BD" w:rsidRDefault="0066763C" w:rsidP="0066763C">
            <w:pPr>
              <w:rPr>
                <w:rFonts w:asciiTheme="majorHAnsi" w:hAnsiTheme="majorHAnsi" w:cstheme="majorHAnsi"/>
                <w:sz w:val="22"/>
              </w:rPr>
            </w:pPr>
          </w:p>
          <w:p w14:paraId="35E6F859" w14:textId="77777777" w:rsidR="0066763C" w:rsidRPr="00DF60BD" w:rsidRDefault="000E38C5" w:rsidP="0066763C">
            <w:pPr>
              <w:rPr>
                <w:rFonts w:asciiTheme="majorHAnsi" w:hAnsiTheme="majorHAnsi" w:cstheme="majorHAnsi"/>
                <w:sz w:val="22"/>
              </w:rPr>
            </w:pPr>
            <w:hyperlink r:id="rId36" w:history="1">
              <w:r w:rsidR="0066763C" w:rsidRPr="00DF60BD">
                <w:rPr>
                  <w:rStyle w:val="Hyperlink"/>
                  <w:rFonts w:asciiTheme="majorHAnsi" w:hAnsiTheme="majorHAnsi" w:cstheme="majorHAnsi"/>
                  <w:sz w:val="22"/>
                </w:rPr>
                <w:t>Junior Mathematical Challenge archive | UK Mathematics Trust (ukmt.org.uk)</w:t>
              </w:r>
            </w:hyperlink>
          </w:p>
          <w:p w14:paraId="78D23B35" w14:textId="77777777" w:rsidR="0066763C" w:rsidRPr="00DF60BD" w:rsidRDefault="0066763C" w:rsidP="0066763C">
            <w:pPr>
              <w:rPr>
                <w:rFonts w:asciiTheme="majorHAnsi" w:hAnsiTheme="majorHAnsi" w:cstheme="majorHAnsi"/>
                <w:sz w:val="22"/>
              </w:rPr>
            </w:pPr>
          </w:p>
          <w:p w14:paraId="34364808" w14:textId="77777777" w:rsidR="0066763C" w:rsidRPr="00DF60BD" w:rsidRDefault="0066763C" w:rsidP="0066763C">
            <w:pPr>
              <w:rPr>
                <w:rFonts w:asciiTheme="majorHAnsi" w:eastAsia="Arial" w:hAnsiTheme="majorHAnsi" w:cstheme="majorHAnsi"/>
                <w:sz w:val="22"/>
                <w:u w:val="single"/>
              </w:rPr>
            </w:pPr>
            <w:r w:rsidRPr="00DF60BD">
              <w:rPr>
                <w:rFonts w:asciiTheme="majorHAnsi" w:eastAsia="Arial" w:hAnsiTheme="majorHAnsi" w:cstheme="majorHAnsi"/>
                <w:sz w:val="22"/>
                <w:u w:val="single"/>
              </w:rPr>
              <w:t>The Alan Turing Cryptography Competition</w:t>
            </w:r>
          </w:p>
          <w:p w14:paraId="2176246A"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4C5FB14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0E1FCDAD"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75222F2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3B76D131" w14:textId="77777777" w:rsidR="0066763C" w:rsidRPr="00CD7C04" w:rsidRDefault="0066763C" w:rsidP="0066763C">
            <w:pPr>
              <w:rPr>
                <w:rFonts w:asciiTheme="majorHAnsi" w:eastAsia="Arial" w:hAnsiTheme="majorHAnsi" w:cstheme="majorHAnsi"/>
                <w:b w:val="0"/>
                <w:bCs/>
                <w:color w:val="auto"/>
                <w:sz w:val="22"/>
              </w:rPr>
            </w:pPr>
          </w:p>
          <w:p w14:paraId="5844144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2BE363C8" w14:textId="5A211093" w:rsidR="0066763C" w:rsidRDefault="000E38C5" w:rsidP="00CD7C04">
            <w:pPr>
              <w:spacing w:line="259" w:lineRule="auto"/>
              <w:rPr>
                <w:rFonts w:asciiTheme="majorHAnsi" w:eastAsia="Arial" w:hAnsiTheme="majorHAnsi" w:cstheme="majorHAnsi"/>
                <w:b w:val="0"/>
                <w:bCs/>
                <w:color w:val="auto"/>
                <w:sz w:val="22"/>
              </w:rPr>
            </w:pPr>
            <w:hyperlink r:id="rId37" w:history="1">
              <w:r w:rsidR="00CD7C04" w:rsidRPr="00770424">
                <w:rPr>
                  <w:rStyle w:val="Hyperlink"/>
                  <w:rFonts w:asciiTheme="majorHAnsi" w:eastAsia="Arial" w:hAnsiTheme="majorHAnsi" w:cstheme="majorHAnsi"/>
                  <w:b w:val="0"/>
                  <w:bCs/>
                  <w:sz w:val="22"/>
                </w:rPr>
                <w:t>https://www.maths.manchester.ac.uk/cryptography_competition/</w:t>
              </w:r>
            </w:hyperlink>
          </w:p>
          <w:p w14:paraId="0C1135AC" w14:textId="5F6B2125" w:rsidR="00CD7C04" w:rsidRPr="00CD7C04" w:rsidRDefault="00CD7C04" w:rsidP="00CD7C04">
            <w:pPr>
              <w:spacing w:line="259" w:lineRule="auto"/>
              <w:rPr>
                <w:rFonts w:asciiTheme="majorHAnsi" w:eastAsia="Arial" w:hAnsiTheme="majorHAnsi" w:cstheme="majorHAnsi"/>
                <w:b w:val="0"/>
                <w:bCs/>
                <w:color w:val="auto"/>
                <w:sz w:val="22"/>
              </w:rPr>
            </w:pPr>
          </w:p>
        </w:tc>
      </w:tr>
    </w:tbl>
    <w:p w14:paraId="1BCEC50A" w14:textId="4EF8D9AB" w:rsidR="0066763C" w:rsidRPr="00DF60BD" w:rsidRDefault="0066763C" w:rsidP="00DF027C">
      <w:pPr>
        <w:rPr>
          <w:rFonts w:asciiTheme="majorHAnsi" w:hAnsiTheme="majorHAnsi" w:cstheme="majorHAnsi"/>
          <w:sz w:val="22"/>
        </w:rPr>
      </w:pPr>
    </w:p>
    <w:p w14:paraId="5560F7E0" w14:textId="77777777" w:rsidR="00911357" w:rsidRPr="00DF60BD" w:rsidRDefault="00911357" w:rsidP="0066763C">
      <w:pPr>
        <w:jc w:val="center"/>
        <w:rPr>
          <w:rFonts w:asciiTheme="majorHAnsi" w:hAnsiTheme="majorHAnsi" w:cstheme="majorHAnsi"/>
          <w:color w:val="01273A" w:themeColor="accent1" w:themeShade="80"/>
          <w:sz w:val="22"/>
        </w:rPr>
      </w:pPr>
    </w:p>
    <w:p w14:paraId="0581F437" w14:textId="7AD4EBA4" w:rsidR="0066763C" w:rsidRPr="007E5A6C" w:rsidRDefault="0066763C" w:rsidP="0066763C">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t>Year 9F Spring Revision for mathematics</w:t>
      </w:r>
    </w:p>
    <w:p w14:paraId="65829ED2"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155FFB13" w14:textId="77777777" w:rsidTr="0066763C">
        <w:tc>
          <w:tcPr>
            <w:tcW w:w="9776" w:type="dxa"/>
            <w:shd w:val="clear" w:color="auto" w:fill="CCFFCC"/>
          </w:tcPr>
          <w:p w14:paraId="5F13CB0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Autumn Term?</w:t>
            </w:r>
          </w:p>
        </w:tc>
      </w:tr>
      <w:tr w:rsidR="0066763C" w:rsidRPr="00DF60BD" w14:paraId="29ED83FB" w14:textId="77777777" w:rsidTr="0066763C">
        <w:tc>
          <w:tcPr>
            <w:tcW w:w="9776" w:type="dxa"/>
            <w:shd w:val="clear" w:color="auto" w:fill="auto"/>
          </w:tcPr>
          <w:p w14:paraId="1E2FB83C" w14:textId="77777777" w:rsidR="0066763C" w:rsidRPr="007E5A6C" w:rsidRDefault="0066763C" w:rsidP="0066763C">
            <w:pPr>
              <w:spacing w:line="259" w:lineRule="auto"/>
              <w:rPr>
                <w:rFonts w:asciiTheme="majorHAnsi" w:hAnsiTheme="majorHAnsi" w:cstheme="majorHAnsi"/>
                <w:b w:val="0"/>
                <w:bCs/>
                <w:sz w:val="22"/>
              </w:rPr>
            </w:pPr>
            <w:r w:rsidRPr="007E5A6C">
              <w:rPr>
                <w:rFonts w:asciiTheme="majorHAnsi" w:hAnsiTheme="majorHAnsi" w:cstheme="majorHAnsi"/>
                <w:b w:val="0"/>
                <w:bCs/>
                <w:sz w:val="22"/>
              </w:rPr>
              <w:t>Non Calculator Test</w:t>
            </w:r>
          </w:p>
          <w:p w14:paraId="27BB8F58" w14:textId="77777777" w:rsidR="0066763C" w:rsidRPr="007E5A6C" w:rsidRDefault="0066763C" w:rsidP="0066763C">
            <w:pPr>
              <w:spacing w:line="259" w:lineRule="auto"/>
              <w:rPr>
                <w:rFonts w:asciiTheme="majorHAnsi" w:hAnsiTheme="majorHAnsi" w:cstheme="majorHAnsi"/>
                <w:b w:val="0"/>
                <w:bCs/>
                <w:sz w:val="22"/>
              </w:rPr>
            </w:pPr>
            <w:r w:rsidRPr="007E5A6C">
              <w:rPr>
                <w:rFonts w:asciiTheme="majorHAnsi" w:hAnsiTheme="majorHAnsi" w:cstheme="majorHAnsi"/>
                <w:b w:val="0"/>
                <w:bCs/>
                <w:sz w:val="22"/>
              </w:rPr>
              <w:t>Calculator Test</w:t>
            </w:r>
          </w:p>
          <w:p w14:paraId="6176E9A0" w14:textId="77777777" w:rsidR="0066763C" w:rsidRPr="00DF60BD" w:rsidRDefault="0066763C" w:rsidP="0066763C">
            <w:pPr>
              <w:spacing w:line="259" w:lineRule="auto"/>
              <w:rPr>
                <w:rFonts w:asciiTheme="majorHAnsi" w:hAnsiTheme="majorHAnsi" w:cstheme="majorHAnsi"/>
                <w:sz w:val="22"/>
              </w:rPr>
            </w:pPr>
          </w:p>
        </w:tc>
      </w:tr>
      <w:tr w:rsidR="0066763C" w:rsidRPr="00DF60BD" w14:paraId="5AB89E3B" w14:textId="77777777" w:rsidTr="0066763C">
        <w:tc>
          <w:tcPr>
            <w:tcW w:w="9776" w:type="dxa"/>
            <w:shd w:val="clear" w:color="auto" w:fill="B1E4FD" w:themeFill="accent1" w:themeFillTint="33"/>
          </w:tcPr>
          <w:p w14:paraId="17ECFA6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794EAFBB" w14:textId="77777777" w:rsidR="0066763C" w:rsidRPr="00DF60BD" w:rsidRDefault="0066763C" w:rsidP="0066763C">
            <w:pPr>
              <w:rPr>
                <w:rFonts w:asciiTheme="majorHAnsi" w:hAnsiTheme="majorHAnsi" w:cstheme="majorHAnsi"/>
                <w:sz w:val="22"/>
              </w:rPr>
            </w:pPr>
          </w:p>
        </w:tc>
      </w:tr>
      <w:tr w:rsidR="0066763C" w:rsidRPr="00DF60BD" w14:paraId="04BE85F7" w14:textId="77777777" w:rsidTr="0066763C">
        <w:tc>
          <w:tcPr>
            <w:tcW w:w="9776" w:type="dxa"/>
          </w:tcPr>
          <w:p w14:paraId="779B1CAA"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w:t>
            </w:r>
            <w:r w:rsidRPr="007E5A6C">
              <w:rPr>
                <w:rFonts w:asciiTheme="majorHAnsi" w:hAnsiTheme="majorHAnsi" w:cstheme="majorHAnsi"/>
                <w:b w:val="0"/>
                <w:bCs/>
                <w:sz w:val="22"/>
              </w:rPr>
              <w:t>S</w:t>
            </w:r>
            <w:r w:rsidRPr="007E5A6C">
              <w:rPr>
                <w:rFonts w:asciiTheme="majorHAnsi" w:hAnsiTheme="majorHAnsi" w:cstheme="majorHAnsi"/>
                <w:b w:val="0"/>
                <w:bCs/>
                <w:color w:val="0F0D29" w:themeColor="text1"/>
                <w:sz w:val="22"/>
              </w:rPr>
              <w:t>pring assessment will consist of some skills from the list below.</w:t>
            </w:r>
            <w:r w:rsidRPr="007E5A6C">
              <w:rPr>
                <w:rFonts w:asciiTheme="majorHAnsi" w:hAnsiTheme="majorHAnsi" w:cstheme="majorHAnsi"/>
                <w:color w:val="0F0D29" w:themeColor="text1"/>
                <w:sz w:val="22"/>
              </w:rPr>
              <w:t xml:space="preserve"> </w:t>
            </w:r>
          </w:p>
          <w:p w14:paraId="14A7A0CB" w14:textId="77777777" w:rsidR="0066763C" w:rsidRPr="00DF60BD" w:rsidRDefault="0066763C" w:rsidP="0066763C">
            <w:pPr>
              <w:rPr>
                <w:rFonts w:asciiTheme="majorHAnsi" w:hAnsiTheme="majorHAnsi" w:cstheme="majorHAnsi"/>
                <w:sz w:val="22"/>
              </w:rPr>
            </w:pPr>
          </w:p>
          <w:p w14:paraId="7DD0491C"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Year 9</w:t>
            </w:r>
          </w:p>
          <w:p w14:paraId="3A91AE4F"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2: Basic Number Arithmetic </w:t>
            </w:r>
          </w:p>
          <w:p w14:paraId="01D8DF59"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Adding and Subtracting Whole Numbers </w:t>
            </w:r>
          </w:p>
          <w:p w14:paraId="77FD1A3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Whole Numbers – Long Multiplication </w:t>
            </w:r>
          </w:p>
          <w:p w14:paraId="43E3BBB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Dividing Whole Numbers – Long Division </w:t>
            </w:r>
          </w:p>
          <w:p w14:paraId="12A58FD6"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 of Operations - BIDMAS </w:t>
            </w:r>
          </w:p>
          <w:p w14:paraId="748BC03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5: Ratios </w:t>
            </w:r>
          </w:p>
          <w:p w14:paraId="305AA02E"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Simplifying Ratios     </w:t>
            </w:r>
          </w:p>
          <w:p w14:paraId="1FBFCB3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Expressing Ratios as Fractions   </w:t>
            </w:r>
          </w:p>
          <w:p w14:paraId="1BE3FA4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Writing Ratios in their Unitary Form   </w:t>
            </w:r>
          </w:p>
          <w:p w14:paraId="1404AAC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Sharing Ratios </w:t>
            </w:r>
          </w:p>
          <w:p w14:paraId="1218E80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Problems involving Ratios </w:t>
            </w:r>
          </w:p>
          <w:p w14:paraId="608AAD9C"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6: Fractions and Decimals </w:t>
            </w:r>
          </w:p>
          <w:p w14:paraId="43331BAE"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Converting Fractions, Decimals and Percentages </w:t>
            </w:r>
          </w:p>
          <w:p w14:paraId="1AB9AC2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Ordering Fractions, Decimals and Percentages </w:t>
            </w:r>
          </w:p>
          <w:p w14:paraId="600EABC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Simplifying Fractions  </w:t>
            </w:r>
          </w:p>
          <w:p w14:paraId="2DE21B4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Ordering Fractions  </w:t>
            </w:r>
          </w:p>
          <w:p w14:paraId="563CA4D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Fractions of Amounts  </w:t>
            </w:r>
          </w:p>
          <w:p w14:paraId="6F8DB6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Adding and Subtracting Fractions </w:t>
            </w:r>
          </w:p>
          <w:p w14:paraId="2A8F30E0"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and Dividing Fractions </w:t>
            </w:r>
          </w:p>
          <w:p w14:paraId="5252D4E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Converting Between Improper Fractions and Mixed Numbers </w:t>
            </w:r>
          </w:p>
          <w:p w14:paraId="4EBF2984"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Adding and Subtracting Mixed Fractions </w:t>
            </w:r>
          </w:p>
          <w:p w14:paraId="16A8873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and Dividing Mixed Fractions </w:t>
            </w:r>
          </w:p>
          <w:p w14:paraId="5A592AA4"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Reciprocals and Negative Reciprocals </w:t>
            </w:r>
          </w:p>
          <w:p w14:paraId="29C5BC9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Fractions on a Calculator </w:t>
            </w:r>
          </w:p>
          <w:p w14:paraId="21E156C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Original given a Fraction </w:t>
            </w:r>
          </w:p>
          <w:p w14:paraId="5CCB13A4"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7: Sequences </w:t>
            </w:r>
          </w:p>
          <w:p w14:paraId="75BD6460"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Working out Missing Terms in a Linear Sequence </w:t>
            </w:r>
          </w:p>
          <w:p w14:paraId="7DC0A2F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Nth Term of a Linear Sequence </w:t>
            </w:r>
          </w:p>
          <w:p w14:paraId="6239EEA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Terms within a Linear Sequence given the Nth Term </w:t>
            </w:r>
          </w:p>
          <w:p w14:paraId="638614D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Proving If a Term Belongs to a Sequence </w:t>
            </w:r>
          </w:p>
          <w:p w14:paraId="29D9C26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Nth Term given Diagrams </w:t>
            </w:r>
          </w:p>
          <w:p w14:paraId="2204153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8: Angles 2 </w:t>
            </w:r>
          </w:p>
          <w:p w14:paraId="11AF3F2B"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Calculating the Sum of Interior Angles in a Polygon </w:t>
            </w:r>
          </w:p>
          <w:p w14:paraId="0B171A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Sum of Exterior Angles in a Polygon </w:t>
            </w:r>
          </w:p>
          <w:p w14:paraId="105059B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Missing Angles in Polygons </w:t>
            </w:r>
          </w:p>
          <w:p w14:paraId="758EA3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9: Proportion </w:t>
            </w:r>
          </w:p>
          <w:p w14:paraId="7C1A1CC0"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Solving Direct Proportion Problems using Recipes </w:t>
            </w:r>
          </w:p>
          <w:p w14:paraId="10CDE2A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Direct Proportion Problems </w:t>
            </w:r>
          </w:p>
          <w:p w14:paraId="457D89C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Inverse Proportion Problems </w:t>
            </w:r>
          </w:p>
          <w:p w14:paraId="7C1B27A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lastRenderedPageBreak/>
              <w:t xml:space="preserve">Year 8 Content-Percentages  </w:t>
            </w:r>
          </w:p>
          <w:p w14:paraId="38CC15E5" w14:textId="77777777" w:rsidR="0066763C" w:rsidRPr="00CD7C04" w:rsidRDefault="0066763C" w:rsidP="0066763C">
            <w:pPr>
              <w:rPr>
                <w:rFonts w:asciiTheme="majorHAnsi" w:hAnsiTheme="majorHAnsi" w:cstheme="majorHAnsi"/>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Fractions, Decimals and Percentages</w:t>
            </w:r>
            <w:r w:rsidRPr="00CD7C04">
              <w:rPr>
                <w:rFonts w:asciiTheme="majorHAnsi" w:hAnsiTheme="majorHAnsi" w:cstheme="majorHAnsi"/>
                <w:color w:val="auto"/>
                <w:sz w:val="22"/>
              </w:rPr>
              <w:t xml:space="preserve"> </w:t>
            </w:r>
          </w:p>
          <w:p w14:paraId="0870B3E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color w:val="auto"/>
                <w:sz w:val="22"/>
              </w:rPr>
              <w:t>•</w:t>
            </w:r>
            <w:r w:rsidRPr="00CD7C04">
              <w:rPr>
                <w:rFonts w:asciiTheme="majorHAnsi" w:hAnsiTheme="majorHAnsi" w:cstheme="majorHAnsi"/>
                <w:color w:val="auto"/>
                <w:sz w:val="22"/>
              </w:rPr>
              <w:tab/>
            </w:r>
            <w:r w:rsidRPr="00CD7C04">
              <w:rPr>
                <w:rFonts w:asciiTheme="majorHAnsi" w:hAnsiTheme="majorHAnsi" w:cstheme="majorHAnsi"/>
                <w:b w:val="0"/>
                <w:bCs/>
                <w:color w:val="auto"/>
                <w:sz w:val="22"/>
              </w:rPr>
              <w:t xml:space="preserve">Ordering Fractions, Decimals and Percentages </w:t>
            </w:r>
          </w:p>
          <w:p w14:paraId="66B28A3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Percentages </w:t>
            </w:r>
          </w:p>
          <w:p w14:paraId="6A6D765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Simple Interest </w:t>
            </w:r>
          </w:p>
          <w:p w14:paraId="0462967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Percentage Increases and Decreases </w:t>
            </w:r>
          </w:p>
          <w:p w14:paraId="5533346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a Percentage Change </w:t>
            </w:r>
          </w:p>
          <w:p w14:paraId="286E908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Successive Percentage Change </w:t>
            </w:r>
          </w:p>
          <w:p w14:paraId="34ABC34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Repeated Percentage Change including Compound Interest </w:t>
            </w:r>
          </w:p>
          <w:p w14:paraId="3C6FE0D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Reverse Percentages </w:t>
            </w:r>
          </w:p>
          <w:p w14:paraId="2B10CA8E" w14:textId="77777777" w:rsidR="0066763C" w:rsidRPr="00DF60BD" w:rsidRDefault="0066763C" w:rsidP="0066763C">
            <w:pPr>
              <w:rPr>
                <w:rFonts w:asciiTheme="majorHAnsi" w:hAnsiTheme="majorHAnsi" w:cstheme="majorHAnsi"/>
                <w:sz w:val="22"/>
              </w:rPr>
            </w:pPr>
          </w:p>
          <w:p w14:paraId="3E37838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u w:val="single"/>
              </w:rPr>
              <w:t>Year 7 Content-Working with Numbers</w:t>
            </w:r>
            <w:r w:rsidRPr="00DF60BD">
              <w:rPr>
                <w:rFonts w:asciiTheme="majorHAnsi" w:hAnsiTheme="majorHAnsi" w:cstheme="majorHAnsi"/>
                <w:sz w:val="22"/>
              </w:rPr>
              <w:t xml:space="preserve"> </w:t>
            </w:r>
          </w:p>
          <w:p w14:paraId="72BC9E23"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Square Numbers and Square Roots </w:t>
            </w:r>
          </w:p>
          <w:p w14:paraId="490BA05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Rounding to decimal places </w:t>
            </w:r>
          </w:p>
          <w:p w14:paraId="5E1345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Rounding to significant figures </w:t>
            </w:r>
          </w:p>
          <w:p w14:paraId="244E0CC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BIDMAS </w:t>
            </w:r>
          </w:p>
          <w:p w14:paraId="614DC39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Multiplication problems without a calculator </w:t>
            </w:r>
          </w:p>
          <w:p w14:paraId="7F55CE72"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Division problems without a calculator </w:t>
            </w:r>
          </w:p>
          <w:p w14:paraId="19DDF40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Converting units and calculations with measurements </w:t>
            </w:r>
          </w:p>
          <w:p w14:paraId="3279C670" w14:textId="77777777" w:rsidR="0066763C" w:rsidRPr="00DF60BD" w:rsidRDefault="0066763C" w:rsidP="0066763C">
            <w:pPr>
              <w:rPr>
                <w:rFonts w:asciiTheme="majorHAnsi" w:hAnsiTheme="majorHAnsi" w:cstheme="majorHAnsi"/>
                <w:sz w:val="22"/>
              </w:rPr>
            </w:pPr>
          </w:p>
        </w:tc>
      </w:tr>
      <w:tr w:rsidR="0066763C" w:rsidRPr="00DF60BD" w14:paraId="710C59A5" w14:textId="77777777" w:rsidTr="0066763C">
        <w:tc>
          <w:tcPr>
            <w:tcW w:w="9776" w:type="dxa"/>
            <w:shd w:val="clear" w:color="auto" w:fill="E0EFF4" w:themeFill="accent4" w:themeFillTint="33"/>
          </w:tcPr>
          <w:p w14:paraId="1C260EF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7B185F48" w14:textId="77777777" w:rsidR="0066763C" w:rsidRPr="00DF60BD" w:rsidRDefault="0066763C" w:rsidP="0066763C">
            <w:pPr>
              <w:rPr>
                <w:rFonts w:asciiTheme="majorHAnsi" w:hAnsiTheme="majorHAnsi" w:cstheme="majorHAnsi"/>
                <w:sz w:val="22"/>
              </w:rPr>
            </w:pPr>
          </w:p>
        </w:tc>
      </w:tr>
      <w:tr w:rsidR="0066763C" w:rsidRPr="00DF60BD" w14:paraId="4598B53A" w14:textId="77777777" w:rsidTr="0066763C">
        <w:tc>
          <w:tcPr>
            <w:tcW w:w="9776" w:type="dxa"/>
          </w:tcPr>
          <w:p w14:paraId="01D7FEF7"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Look through your exercise book and redo class/worksheet questions.</w:t>
            </w:r>
          </w:p>
          <w:p w14:paraId="565CEC1F" w14:textId="77777777" w:rsidR="0066763C" w:rsidRPr="00CD7C04" w:rsidRDefault="0066763C" w:rsidP="0066763C">
            <w:pPr>
              <w:rPr>
                <w:rFonts w:asciiTheme="majorHAnsi" w:hAnsiTheme="majorHAnsi" w:cstheme="majorHAnsi"/>
                <w:b w:val="0"/>
                <w:bCs/>
                <w:color w:val="auto"/>
                <w:sz w:val="22"/>
              </w:rPr>
            </w:pPr>
          </w:p>
          <w:p w14:paraId="45DB496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089C446C" w14:textId="77777777" w:rsidR="0066763C" w:rsidRPr="00CD7C04" w:rsidRDefault="0066763C" w:rsidP="0066763C">
            <w:pPr>
              <w:rPr>
                <w:rFonts w:asciiTheme="majorHAnsi" w:hAnsiTheme="majorHAnsi" w:cstheme="majorHAnsi"/>
                <w:b w:val="0"/>
                <w:bCs/>
                <w:color w:val="auto"/>
                <w:sz w:val="22"/>
              </w:rPr>
            </w:pPr>
          </w:p>
          <w:p w14:paraId="6DF99FB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(If you need help on how to use Hegarty maths visit:</w:t>
            </w:r>
          </w:p>
          <w:p w14:paraId="1C708646"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PMGHS website =&gt;Information =&gt;School gateway=&gt;Hegarty maths</w:t>
            </w:r>
          </w:p>
          <w:p w14:paraId="23DBE2CE" w14:textId="77777777" w:rsidR="0066763C" w:rsidRPr="00DF60BD" w:rsidRDefault="0066763C" w:rsidP="0066763C">
            <w:pPr>
              <w:rPr>
                <w:rFonts w:asciiTheme="majorHAnsi" w:hAnsiTheme="majorHAnsi" w:cstheme="majorHAnsi"/>
                <w:sz w:val="22"/>
              </w:rPr>
            </w:pPr>
          </w:p>
        </w:tc>
      </w:tr>
      <w:tr w:rsidR="0066763C" w:rsidRPr="00DF60BD" w14:paraId="4730614B" w14:textId="77777777" w:rsidTr="0066763C">
        <w:tc>
          <w:tcPr>
            <w:tcW w:w="9776" w:type="dxa"/>
            <w:shd w:val="clear" w:color="auto" w:fill="D2F1EF" w:themeFill="accent6" w:themeFillTint="33"/>
          </w:tcPr>
          <w:p w14:paraId="0E6D5B5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45620AE" w14:textId="77777777" w:rsidR="0066763C" w:rsidRPr="00DF60BD" w:rsidRDefault="0066763C" w:rsidP="0066763C">
            <w:pPr>
              <w:rPr>
                <w:rFonts w:asciiTheme="majorHAnsi" w:hAnsiTheme="majorHAnsi" w:cstheme="majorHAnsi"/>
                <w:sz w:val="22"/>
              </w:rPr>
            </w:pPr>
          </w:p>
        </w:tc>
      </w:tr>
      <w:tr w:rsidR="0066763C" w:rsidRPr="00DF60BD" w14:paraId="7FF22E6F" w14:textId="77777777" w:rsidTr="0066763C">
        <w:tc>
          <w:tcPr>
            <w:tcW w:w="9776" w:type="dxa"/>
          </w:tcPr>
          <w:p w14:paraId="261148EC" w14:textId="77777777" w:rsidR="0066763C" w:rsidRPr="00DF60BD" w:rsidRDefault="0066763C" w:rsidP="0066763C">
            <w:pPr>
              <w:rPr>
                <w:rFonts w:asciiTheme="majorHAnsi" w:hAnsiTheme="majorHAnsi" w:cstheme="majorHAnsi"/>
                <w:b w:val="0"/>
                <w:bCs/>
                <w:sz w:val="22"/>
              </w:rPr>
            </w:pPr>
            <w:r w:rsidRPr="00CD7C04">
              <w:rPr>
                <w:rFonts w:asciiTheme="majorHAnsi" w:hAnsiTheme="majorHAnsi" w:cstheme="majorHAnsi"/>
                <w:b w:val="0"/>
                <w:bCs/>
                <w:color w:val="auto"/>
                <w:sz w:val="22"/>
              </w:rPr>
              <w:t>Maths made easy exam questions and answers:</w:t>
            </w:r>
            <w:r w:rsidRPr="00CD7C04">
              <w:rPr>
                <w:rFonts w:asciiTheme="majorHAnsi" w:hAnsiTheme="majorHAnsi" w:cstheme="majorHAnsi"/>
                <w:color w:val="auto"/>
                <w:sz w:val="22"/>
              </w:rPr>
              <w:t xml:space="preserve"> </w:t>
            </w:r>
            <w:hyperlink r:id="rId38">
              <w:r w:rsidRPr="00DF60BD">
                <w:rPr>
                  <w:rStyle w:val="Hyperlink"/>
                  <w:rFonts w:asciiTheme="majorHAnsi" w:hAnsiTheme="majorHAnsi" w:cstheme="majorHAnsi"/>
                  <w:b w:val="0"/>
                  <w:bCs/>
                  <w:sz w:val="22"/>
                </w:rPr>
                <w:t>GCSE Maths Revision | Past Papers | Worksheets | Online Tests (mathsmadeeasy.co.uk)</w:t>
              </w:r>
            </w:hyperlink>
          </w:p>
          <w:p w14:paraId="002754F0" w14:textId="77777777" w:rsidR="0066763C" w:rsidRPr="00DF60BD" w:rsidRDefault="0066763C" w:rsidP="0066763C">
            <w:pPr>
              <w:rPr>
                <w:rFonts w:asciiTheme="majorHAnsi" w:hAnsiTheme="majorHAnsi" w:cstheme="majorHAnsi"/>
                <w:sz w:val="22"/>
              </w:rPr>
            </w:pPr>
          </w:p>
        </w:tc>
      </w:tr>
      <w:tr w:rsidR="0066763C" w:rsidRPr="00DF60BD" w14:paraId="70C0CB5A" w14:textId="77777777" w:rsidTr="0066763C">
        <w:tc>
          <w:tcPr>
            <w:tcW w:w="9776" w:type="dxa"/>
            <w:shd w:val="clear" w:color="auto" w:fill="FFCCFF"/>
          </w:tcPr>
          <w:p w14:paraId="08EC61D3"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6F718323" w14:textId="77777777" w:rsidR="0066763C" w:rsidRPr="00DF60BD" w:rsidRDefault="0066763C" w:rsidP="0066763C">
            <w:pPr>
              <w:rPr>
                <w:rFonts w:asciiTheme="majorHAnsi" w:hAnsiTheme="majorHAnsi" w:cstheme="majorHAnsi"/>
                <w:sz w:val="22"/>
              </w:rPr>
            </w:pPr>
          </w:p>
        </w:tc>
      </w:tr>
      <w:tr w:rsidR="0066763C" w:rsidRPr="00DF60BD" w14:paraId="3CF4FD4B" w14:textId="77777777" w:rsidTr="0066763C">
        <w:tc>
          <w:tcPr>
            <w:tcW w:w="9776" w:type="dxa"/>
          </w:tcPr>
          <w:p w14:paraId="2F461C6E" w14:textId="77777777" w:rsidR="0066763C" w:rsidRPr="00DF60BD" w:rsidRDefault="0066763C" w:rsidP="0066763C">
            <w:pPr>
              <w:rPr>
                <w:rFonts w:asciiTheme="majorHAnsi" w:hAnsiTheme="majorHAnsi" w:cstheme="majorHAnsi"/>
                <w:sz w:val="22"/>
              </w:rPr>
            </w:pPr>
          </w:p>
          <w:p w14:paraId="2FBD6E9F"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Websites you recommended </w:t>
            </w:r>
          </w:p>
          <w:p w14:paraId="11498841"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MathsWatch - </w:t>
            </w:r>
            <w:hyperlink r:id="rId39">
              <w:r w:rsidRPr="00DF60BD">
                <w:rPr>
                  <w:rStyle w:val="Hyperlink"/>
                  <w:rFonts w:asciiTheme="majorHAnsi" w:hAnsiTheme="majorHAnsi" w:cstheme="majorHAnsi"/>
                  <w:b w:val="0"/>
                  <w:bCs/>
                  <w:sz w:val="22"/>
                </w:rPr>
                <w:t>https://vle.mathswatch.co.uk/vle/</w:t>
              </w:r>
            </w:hyperlink>
            <w:r w:rsidRPr="00DF60BD">
              <w:rPr>
                <w:rFonts w:asciiTheme="majorHAnsi" w:hAnsiTheme="majorHAnsi" w:cstheme="majorHAnsi"/>
                <w:b w:val="0"/>
                <w:bCs/>
                <w:sz w:val="22"/>
              </w:rPr>
              <w:t>  </w:t>
            </w:r>
          </w:p>
          <w:p w14:paraId="4CFCEBD2"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Corbett Maths - </w:t>
            </w:r>
            <w:hyperlink r:id="rId40">
              <w:r w:rsidRPr="00DF60BD">
                <w:rPr>
                  <w:rStyle w:val="Hyperlink"/>
                  <w:rFonts w:asciiTheme="majorHAnsi" w:hAnsiTheme="majorHAnsi" w:cstheme="majorHAnsi"/>
                  <w:b w:val="0"/>
                  <w:bCs/>
                  <w:sz w:val="22"/>
                </w:rPr>
                <w:t>https://corbettmaths.com/contents/</w:t>
              </w:r>
            </w:hyperlink>
            <w:r w:rsidRPr="00DF60BD">
              <w:rPr>
                <w:rFonts w:asciiTheme="majorHAnsi" w:hAnsiTheme="majorHAnsi" w:cstheme="majorHAnsi"/>
                <w:b w:val="0"/>
                <w:bCs/>
                <w:sz w:val="22"/>
              </w:rPr>
              <w:t> </w:t>
            </w:r>
          </w:p>
          <w:p w14:paraId="1DEFB8B3"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Dr Frost Maths - </w:t>
            </w:r>
            <w:hyperlink r:id="rId41">
              <w:r w:rsidRPr="00DF60BD">
                <w:rPr>
                  <w:rStyle w:val="Hyperlink"/>
                  <w:rFonts w:asciiTheme="majorHAnsi" w:hAnsiTheme="majorHAnsi" w:cstheme="majorHAnsi"/>
                  <w:b w:val="0"/>
                  <w:bCs/>
                  <w:sz w:val="22"/>
                </w:rPr>
                <w:t>https://www.drfrostmaths.com/</w:t>
              </w:r>
            </w:hyperlink>
            <w:r w:rsidRPr="00DF60BD">
              <w:rPr>
                <w:rFonts w:asciiTheme="majorHAnsi" w:hAnsiTheme="majorHAnsi" w:cstheme="majorHAnsi"/>
                <w:b w:val="0"/>
                <w:bCs/>
                <w:sz w:val="22"/>
              </w:rPr>
              <w:t> </w:t>
            </w:r>
          </w:p>
          <w:p w14:paraId="108D639A"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Maths Made Easy - </w:t>
            </w:r>
            <w:hyperlink r:id="rId42">
              <w:r w:rsidRPr="00DF60BD">
                <w:rPr>
                  <w:rStyle w:val="Hyperlink"/>
                  <w:rFonts w:asciiTheme="majorHAnsi" w:hAnsiTheme="majorHAnsi" w:cstheme="majorHAnsi"/>
                  <w:b w:val="0"/>
                  <w:bCs/>
                  <w:sz w:val="22"/>
                </w:rPr>
                <w:t>https://mathsmadeeasy.co.uk/</w:t>
              </w:r>
            </w:hyperlink>
            <w:r w:rsidRPr="00DF60BD">
              <w:rPr>
                <w:rFonts w:asciiTheme="majorHAnsi" w:hAnsiTheme="majorHAnsi" w:cstheme="majorHAnsi"/>
                <w:b w:val="0"/>
                <w:bCs/>
                <w:sz w:val="22"/>
              </w:rPr>
              <w:t> </w:t>
            </w:r>
          </w:p>
          <w:p w14:paraId="1B32C3BE"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Mr Barton GCSE takeaway Maths: </w:t>
            </w:r>
            <w:hyperlink r:id="rId43">
              <w:r w:rsidRPr="00DF60BD">
                <w:rPr>
                  <w:rStyle w:val="Hyperlink"/>
                  <w:rFonts w:asciiTheme="majorHAnsi" w:hAnsiTheme="majorHAnsi" w:cstheme="majorHAnsi"/>
                  <w:b w:val="0"/>
                  <w:bCs/>
                  <w:sz w:val="22"/>
                </w:rPr>
                <w:t>http://www.mrbartonmaths.com/gcsetakeaway.htm</w:t>
              </w:r>
            </w:hyperlink>
            <w:r w:rsidRPr="00DF60BD">
              <w:rPr>
                <w:rFonts w:asciiTheme="majorHAnsi" w:hAnsiTheme="majorHAnsi" w:cstheme="majorHAnsi"/>
                <w:b w:val="0"/>
                <w:bCs/>
                <w:sz w:val="22"/>
              </w:rPr>
              <w:t> </w:t>
            </w:r>
          </w:p>
          <w:p w14:paraId="058C1DBA"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BBC Bitesize: </w:t>
            </w:r>
            <w:hyperlink r:id="rId44">
              <w:r w:rsidRPr="00DF60BD">
                <w:rPr>
                  <w:rStyle w:val="Hyperlink"/>
                  <w:rFonts w:asciiTheme="majorHAnsi" w:hAnsiTheme="majorHAnsi" w:cstheme="majorHAnsi"/>
                  <w:b w:val="0"/>
                  <w:bCs/>
                  <w:sz w:val="22"/>
                </w:rPr>
                <w:t>http://www.bbc.co.uk/education</w:t>
              </w:r>
            </w:hyperlink>
            <w:r w:rsidRPr="00DF60BD">
              <w:rPr>
                <w:rFonts w:asciiTheme="majorHAnsi" w:hAnsiTheme="majorHAnsi" w:cstheme="majorHAnsi"/>
                <w:b w:val="0"/>
                <w:bCs/>
                <w:sz w:val="22"/>
              </w:rPr>
              <w:t> </w:t>
            </w:r>
          </w:p>
          <w:p w14:paraId="6B5D29E8"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Just Maths: </w:t>
            </w:r>
            <w:hyperlink r:id="rId45">
              <w:r w:rsidRPr="00DF60BD">
                <w:rPr>
                  <w:rStyle w:val="Hyperlink"/>
                  <w:rFonts w:asciiTheme="majorHAnsi" w:hAnsiTheme="majorHAnsi" w:cstheme="majorHAnsi"/>
                  <w:b w:val="0"/>
                  <w:bCs/>
                  <w:sz w:val="22"/>
                </w:rPr>
                <w:t>https://online.justmaths.co.uk/</w:t>
              </w:r>
            </w:hyperlink>
            <w:r w:rsidRPr="00DF60BD">
              <w:rPr>
                <w:rFonts w:asciiTheme="majorHAnsi" w:hAnsiTheme="majorHAnsi" w:cstheme="majorHAnsi"/>
                <w:b w:val="0"/>
                <w:bCs/>
                <w:sz w:val="22"/>
              </w:rPr>
              <w:t> </w:t>
            </w:r>
          </w:p>
          <w:p w14:paraId="28744075" w14:textId="0B15037B" w:rsidR="007E5A6C"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Hegarty Maths: </w:t>
            </w:r>
            <w:hyperlink r:id="rId46">
              <w:r w:rsidRPr="00DF60BD">
                <w:rPr>
                  <w:rStyle w:val="Hyperlink"/>
                  <w:rFonts w:asciiTheme="majorHAnsi" w:hAnsiTheme="majorHAnsi" w:cstheme="majorHAnsi"/>
                  <w:b w:val="0"/>
                  <w:bCs/>
                  <w:sz w:val="22"/>
                </w:rPr>
                <w:t>Student login (hegartymaths.com)</w:t>
              </w:r>
            </w:hyperlink>
            <w:r w:rsidRPr="00DF60BD">
              <w:rPr>
                <w:rFonts w:asciiTheme="majorHAnsi" w:hAnsiTheme="majorHAnsi" w:cstheme="majorHAnsi"/>
                <w:b w:val="0"/>
                <w:bCs/>
                <w:sz w:val="22"/>
              </w:rPr>
              <w:t xml:space="preserve"> </w:t>
            </w:r>
          </w:p>
          <w:p w14:paraId="403331E4" w14:textId="070DD81D" w:rsidR="00CD7C04" w:rsidRDefault="00CD7C04" w:rsidP="0066763C">
            <w:pPr>
              <w:rPr>
                <w:rFonts w:asciiTheme="majorHAnsi" w:hAnsiTheme="majorHAnsi" w:cstheme="majorHAnsi"/>
                <w:b w:val="0"/>
                <w:bCs/>
                <w:sz w:val="22"/>
              </w:rPr>
            </w:pPr>
          </w:p>
          <w:p w14:paraId="392893AC" w14:textId="64B5FDBB" w:rsidR="00CD7C04" w:rsidRDefault="00CD7C04" w:rsidP="0066763C">
            <w:pPr>
              <w:rPr>
                <w:rFonts w:asciiTheme="majorHAnsi" w:hAnsiTheme="majorHAnsi" w:cstheme="majorHAnsi"/>
                <w:b w:val="0"/>
                <w:bCs/>
                <w:sz w:val="22"/>
              </w:rPr>
            </w:pPr>
          </w:p>
          <w:p w14:paraId="34D3DD61" w14:textId="3EE0A20A" w:rsidR="00CD7C04" w:rsidRDefault="00CD7C04" w:rsidP="0066763C">
            <w:pPr>
              <w:rPr>
                <w:rFonts w:asciiTheme="majorHAnsi" w:hAnsiTheme="majorHAnsi" w:cstheme="majorHAnsi"/>
                <w:b w:val="0"/>
                <w:bCs/>
                <w:sz w:val="22"/>
              </w:rPr>
            </w:pPr>
          </w:p>
          <w:p w14:paraId="4AB51E44" w14:textId="77777777" w:rsidR="00CD7C04" w:rsidRPr="00DF60BD" w:rsidRDefault="00CD7C04" w:rsidP="0066763C">
            <w:pPr>
              <w:rPr>
                <w:rFonts w:asciiTheme="majorHAnsi" w:hAnsiTheme="majorHAnsi" w:cstheme="majorHAnsi"/>
                <w:b w:val="0"/>
                <w:bCs/>
                <w:sz w:val="22"/>
              </w:rPr>
            </w:pPr>
          </w:p>
          <w:p w14:paraId="397AF425" w14:textId="77777777" w:rsidR="0066763C" w:rsidRPr="00DF60BD" w:rsidRDefault="0066763C" w:rsidP="0066763C">
            <w:pPr>
              <w:rPr>
                <w:rFonts w:asciiTheme="majorHAnsi" w:hAnsiTheme="majorHAnsi" w:cstheme="majorHAnsi"/>
                <w:sz w:val="22"/>
              </w:rPr>
            </w:pPr>
          </w:p>
        </w:tc>
      </w:tr>
      <w:tr w:rsidR="0066763C" w:rsidRPr="00DF60BD" w14:paraId="6CDC8990" w14:textId="77777777" w:rsidTr="0066763C">
        <w:tc>
          <w:tcPr>
            <w:tcW w:w="9776" w:type="dxa"/>
            <w:shd w:val="clear" w:color="auto" w:fill="CCFFFF"/>
          </w:tcPr>
          <w:p w14:paraId="1DA5F586"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Enrichment Experiences which will help to develop and broaden my knowledge and skills further (including reading):</w:t>
            </w:r>
          </w:p>
          <w:p w14:paraId="02C8CFE7" w14:textId="77777777" w:rsidR="0066763C" w:rsidRPr="00DF60BD" w:rsidRDefault="0066763C" w:rsidP="0066763C">
            <w:pPr>
              <w:rPr>
                <w:rFonts w:asciiTheme="majorHAnsi" w:hAnsiTheme="majorHAnsi" w:cstheme="majorHAnsi"/>
                <w:sz w:val="22"/>
              </w:rPr>
            </w:pPr>
          </w:p>
        </w:tc>
      </w:tr>
      <w:tr w:rsidR="0066763C" w:rsidRPr="00DF60BD" w14:paraId="254B3FDB" w14:textId="77777777" w:rsidTr="0066763C">
        <w:trPr>
          <w:trHeight w:val="165"/>
        </w:trPr>
        <w:tc>
          <w:tcPr>
            <w:tcW w:w="9776" w:type="dxa"/>
          </w:tcPr>
          <w:p w14:paraId="63963F7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160CB2A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The UKMT  Intermediate individual challenges </w:t>
            </w:r>
          </w:p>
          <w:p w14:paraId="002DCFDD"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are for students in Year 9. The challenges consist of 25 intriguing </w:t>
            </w:r>
          </w:p>
          <w:p w14:paraId="788C110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multiple choice questions, which are designed to stimulate </w:t>
            </w:r>
          </w:p>
          <w:p w14:paraId="3076E94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interest in mathematics. Questions from the challenges are </w:t>
            </w:r>
          </w:p>
          <w:p w14:paraId="5CE1256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available using the link below and is suitable for all ability range.</w:t>
            </w:r>
          </w:p>
          <w:p w14:paraId="4465F3D5" w14:textId="77777777" w:rsidR="0066763C" w:rsidRPr="00DF60BD" w:rsidRDefault="000E38C5" w:rsidP="0066763C">
            <w:pPr>
              <w:rPr>
                <w:rFonts w:asciiTheme="majorHAnsi" w:hAnsiTheme="majorHAnsi" w:cstheme="majorHAnsi"/>
                <w:sz w:val="22"/>
              </w:rPr>
            </w:pPr>
            <w:hyperlink r:id="rId47" w:history="1">
              <w:r w:rsidR="0066763C" w:rsidRPr="00DF60BD">
                <w:rPr>
                  <w:rStyle w:val="Hyperlink"/>
                  <w:rFonts w:asciiTheme="majorHAnsi" w:hAnsiTheme="majorHAnsi" w:cstheme="majorHAnsi"/>
                  <w:sz w:val="22"/>
                </w:rPr>
                <w:t>Intermediate Mathematical Challenge archive | UK Mathematics Trust (ukmt.org.uk)</w:t>
              </w:r>
            </w:hyperlink>
          </w:p>
          <w:p w14:paraId="16480A6C" w14:textId="77777777" w:rsidR="0066763C" w:rsidRPr="00DF60BD" w:rsidRDefault="0066763C" w:rsidP="0066763C">
            <w:pPr>
              <w:rPr>
                <w:rFonts w:asciiTheme="majorHAnsi" w:hAnsiTheme="majorHAnsi" w:cstheme="majorHAnsi"/>
                <w:sz w:val="22"/>
              </w:rPr>
            </w:pPr>
          </w:p>
          <w:p w14:paraId="64C4951E" w14:textId="77777777" w:rsidR="0066763C" w:rsidRPr="00DF60BD" w:rsidRDefault="0066763C" w:rsidP="0066763C">
            <w:pPr>
              <w:rPr>
                <w:rFonts w:asciiTheme="majorHAnsi" w:eastAsia="Arial" w:hAnsiTheme="majorHAnsi" w:cstheme="majorHAnsi"/>
                <w:sz w:val="22"/>
                <w:u w:val="single"/>
              </w:rPr>
            </w:pPr>
            <w:r w:rsidRPr="00DF60BD">
              <w:rPr>
                <w:rFonts w:asciiTheme="majorHAnsi" w:eastAsia="Arial" w:hAnsiTheme="majorHAnsi" w:cstheme="majorHAnsi"/>
                <w:sz w:val="22"/>
                <w:u w:val="single"/>
              </w:rPr>
              <w:t>The Alan Turing Cryptography Competition</w:t>
            </w:r>
          </w:p>
          <w:p w14:paraId="64998F77"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7221B3D3"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11FC9F9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23821F2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51F295E1" w14:textId="77777777" w:rsidR="0066763C" w:rsidRPr="00CD7C04" w:rsidRDefault="0066763C" w:rsidP="0066763C">
            <w:pPr>
              <w:rPr>
                <w:rFonts w:asciiTheme="majorHAnsi" w:eastAsia="Arial" w:hAnsiTheme="majorHAnsi" w:cstheme="majorHAnsi"/>
                <w:b w:val="0"/>
                <w:bCs/>
                <w:color w:val="auto"/>
                <w:sz w:val="22"/>
              </w:rPr>
            </w:pPr>
          </w:p>
          <w:p w14:paraId="626CA9B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7DB878B2" w14:textId="77777777" w:rsidR="0066763C" w:rsidRPr="00CD7C04" w:rsidRDefault="0066763C" w:rsidP="0066763C">
            <w:pPr>
              <w:spacing w:line="259" w:lineRule="auto"/>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https://www.maths.manchester.ac.uk/cryptography_competition/</w:t>
            </w:r>
          </w:p>
          <w:p w14:paraId="28FB37FB" w14:textId="77777777" w:rsidR="0066763C" w:rsidRPr="00DF60BD" w:rsidRDefault="0066763C" w:rsidP="0066763C">
            <w:pPr>
              <w:rPr>
                <w:rFonts w:asciiTheme="majorHAnsi" w:hAnsiTheme="majorHAnsi" w:cstheme="majorHAnsi"/>
                <w:sz w:val="22"/>
              </w:rPr>
            </w:pPr>
          </w:p>
          <w:p w14:paraId="489F60A4" w14:textId="77777777" w:rsidR="0066763C" w:rsidRPr="00DF60BD" w:rsidRDefault="0066763C" w:rsidP="0066763C">
            <w:pPr>
              <w:rPr>
                <w:rFonts w:asciiTheme="majorHAnsi" w:hAnsiTheme="majorHAnsi" w:cstheme="majorHAnsi"/>
                <w:sz w:val="22"/>
              </w:rPr>
            </w:pPr>
          </w:p>
        </w:tc>
      </w:tr>
    </w:tbl>
    <w:p w14:paraId="52DD8AF3" w14:textId="77777777" w:rsidR="0066763C" w:rsidRPr="00DF60BD" w:rsidRDefault="0066763C" w:rsidP="0066763C">
      <w:pPr>
        <w:rPr>
          <w:rFonts w:asciiTheme="majorHAnsi" w:hAnsiTheme="majorHAnsi" w:cstheme="majorHAnsi"/>
          <w:sz w:val="22"/>
        </w:rPr>
      </w:pPr>
    </w:p>
    <w:p w14:paraId="182876AE" w14:textId="77777777" w:rsidR="0066763C" w:rsidRPr="00DF60BD" w:rsidRDefault="0066763C" w:rsidP="0066763C">
      <w:pPr>
        <w:jc w:val="center"/>
        <w:rPr>
          <w:rFonts w:asciiTheme="majorHAnsi" w:hAnsiTheme="majorHAnsi" w:cstheme="majorHAnsi"/>
          <w:sz w:val="22"/>
        </w:rPr>
      </w:pPr>
    </w:p>
    <w:p w14:paraId="481FD457" w14:textId="77777777" w:rsidR="00911357" w:rsidRPr="00DF60BD" w:rsidRDefault="00911357" w:rsidP="0066763C">
      <w:pPr>
        <w:jc w:val="center"/>
        <w:rPr>
          <w:rFonts w:asciiTheme="majorHAnsi" w:hAnsiTheme="majorHAnsi" w:cstheme="majorHAnsi"/>
          <w:sz w:val="22"/>
        </w:rPr>
      </w:pPr>
    </w:p>
    <w:p w14:paraId="192E8147" w14:textId="77777777" w:rsidR="00911357" w:rsidRPr="00DF60BD" w:rsidRDefault="00911357" w:rsidP="0066763C">
      <w:pPr>
        <w:jc w:val="center"/>
        <w:rPr>
          <w:rFonts w:asciiTheme="majorHAnsi" w:hAnsiTheme="majorHAnsi" w:cstheme="majorHAnsi"/>
          <w:sz w:val="22"/>
        </w:rPr>
      </w:pPr>
    </w:p>
    <w:p w14:paraId="435E8B30" w14:textId="77777777" w:rsidR="00911357" w:rsidRPr="00DF60BD" w:rsidRDefault="00911357" w:rsidP="0066763C">
      <w:pPr>
        <w:jc w:val="center"/>
        <w:rPr>
          <w:rFonts w:asciiTheme="majorHAnsi" w:hAnsiTheme="majorHAnsi" w:cstheme="majorHAnsi"/>
          <w:sz w:val="22"/>
        </w:rPr>
      </w:pPr>
    </w:p>
    <w:p w14:paraId="5020EB61" w14:textId="77777777" w:rsidR="00911357" w:rsidRPr="00DF60BD" w:rsidRDefault="00911357" w:rsidP="0066763C">
      <w:pPr>
        <w:jc w:val="center"/>
        <w:rPr>
          <w:rFonts w:asciiTheme="majorHAnsi" w:hAnsiTheme="majorHAnsi" w:cstheme="majorHAnsi"/>
          <w:sz w:val="22"/>
        </w:rPr>
      </w:pPr>
    </w:p>
    <w:p w14:paraId="141A27C4" w14:textId="77777777" w:rsidR="00911357" w:rsidRPr="00DF60BD" w:rsidRDefault="00911357" w:rsidP="0066763C">
      <w:pPr>
        <w:jc w:val="center"/>
        <w:rPr>
          <w:rFonts w:asciiTheme="majorHAnsi" w:hAnsiTheme="majorHAnsi" w:cstheme="majorHAnsi"/>
          <w:sz w:val="22"/>
        </w:rPr>
      </w:pPr>
    </w:p>
    <w:p w14:paraId="671BDD24" w14:textId="77777777" w:rsidR="00911357" w:rsidRPr="00DF60BD" w:rsidRDefault="00911357" w:rsidP="0066763C">
      <w:pPr>
        <w:jc w:val="center"/>
        <w:rPr>
          <w:rFonts w:asciiTheme="majorHAnsi" w:hAnsiTheme="majorHAnsi" w:cstheme="majorHAnsi"/>
          <w:sz w:val="22"/>
        </w:rPr>
      </w:pPr>
    </w:p>
    <w:p w14:paraId="13DF6813" w14:textId="77777777" w:rsidR="00911357" w:rsidRPr="00DF60BD" w:rsidRDefault="00911357" w:rsidP="0066763C">
      <w:pPr>
        <w:jc w:val="center"/>
        <w:rPr>
          <w:rFonts w:asciiTheme="majorHAnsi" w:hAnsiTheme="majorHAnsi" w:cstheme="majorHAnsi"/>
          <w:sz w:val="22"/>
        </w:rPr>
      </w:pPr>
    </w:p>
    <w:p w14:paraId="63660021" w14:textId="77777777" w:rsidR="00911357" w:rsidRPr="00DF60BD" w:rsidRDefault="00911357" w:rsidP="0066763C">
      <w:pPr>
        <w:jc w:val="center"/>
        <w:rPr>
          <w:rFonts w:asciiTheme="majorHAnsi" w:hAnsiTheme="majorHAnsi" w:cstheme="majorHAnsi"/>
          <w:sz w:val="22"/>
        </w:rPr>
      </w:pPr>
    </w:p>
    <w:p w14:paraId="704839C0" w14:textId="77777777" w:rsidR="00911357" w:rsidRPr="00DF60BD" w:rsidRDefault="00911357" w:rsidP="0066763C">
      <w:pPr>
        <w:jc w:val="center"/>
        <w:rPr>
          <w:rFonts w:asciiTheme="majorHAnsi" w:hAnsiTheme="majorHAnsi" w:cstheme="majorHAnsi"/>
          <w:sz w:val="22"/>
        </w:rPr>
      </w:pPr>
    </w:p>
    <w:p w14:paraId="2D29829D" w14:textId="77777777" w:rsidR="00911357" w:rsidRPr="00DF60BD" w:rsidRDefault="00911357" w:rsidP="0066763C">
      <w:pPr>
        <w:jc w:val="center"/>
        <w:rPr>
          <w:rFonts w:asciiTheme="majorHAnsi" w:hAnsiTheme="majorHAnsi" w:cstheme="majorHAnsi"/>
          <w:sz w:val="22"/>
        </w:rPr>
      </w:pPr>
    </w:p>
    <w:p w14:paraId="762235F3" w14:textId="77777777" w:rsidR="00911357" w:rsidRPr="00DF60BD" w:rsidRDefault="00911357" w:rsidP="0066763C">
      <w:pPr>
        <w:jc w:val="center"/>
        <w:rPr>
          <w:rFonts w:asciiTheme="majorHAnsi" w:hAnsiTheme="majorHAnsi" w:cstheme="majorHAnsi"/>
          <w:sz w:val="22"/>
        </w:rPr>
      </w:pPr>
    </w:p>
    <w:p w14:paraId="5D4D10B4" w14:textId="77777777" w:rsidR="00911357" w:rsidRPr="00DF60BD" w:rsidRDefault="00911357" w:rsidP="0066763C">
      <w:pPr>
        <w:jc w:val="center"/>
        <w:rPr>
          <w:rFonts w:asciiTheme="majorHAnsi" w:hAnsiTheme="majorHAnsi" w:cstheme="majorHAnsi"/>
          <w:sz w:val="22"/>
        </w:rPr>
      </w:pPr>
    </w:p>
    <w:p w14:paraId="7BDCD5D0" w14:textId="77777777" w:rsidR="00911357" w:rsidRPr="00DF60BD" w:rsidRDefault="00911357" w:rsidP="0066763C">
      <w:pPr>
        <w:jc w:val="center"/>
        <w:rPr>
          <w:rFonts w:asciiTheme="majorHAnsi" w:hAnsiTheme="majorHAnsi" w:cstheme="majorHAnsi"/>
          <w:sz w:val="22"/>
        </w:rPr>
      </w:pPr>
    </w:p>
    <w:p w14:paraId="3C72D601" w14:textId="77777777" w:rsidR="00911357" w:rsidRPr="00DF60BD" w:rsidRDefault="00911357" w:rsidP="0066763C">
      <w:pPr>
        <w:jc w:val="center"/>
        <w:rPr>
          <w:rFonts w:asciiTheme="majorHAnsi" w:hAnsiTheme="majorHAnsi" w:cstheme="majorHAnsi"/>
          <w:sz w:val="22"/>
        </w:rPr>
      </w:pPr>
    </w:p>
    <w:p w14:paraId="432C9720" w14:textId="77777777" w:rsidR="00911357" w:rsidRPr="00DF60BD" w:rsidRDefault="00911357" w:rsidP="0066763C">
      <w:pPr>
        <w:jc w:val="center"/>
        <w:rPr>
          <w:rFonts w:asciiTheme="majorHAnsi" w:hAnsiTheme="majorHAnsi" w:cstheme="majorHAnsi"/>
          <w:sz w:val="22"/>
        </w:rPr>
      </w:pPr>
    </w:p>
    <w:p w14:paraId="61E7C260" w14:textId="77777777" w:rsidR="00911357" w:rsidRPr="00DF60BD" w:rsidRDefault="00911357" w:rsidP="0066763C">
      <w:pPr>
        <w:jc w:val="center"/>
        <w:rPr>
          <w:rFonts w:asciiTheme="majorHAnsi" w:hAnsiTheme="majorHAnsi" w:cstheme="majorHAnsi"/>
          <w:sz w:val="22"/>
        </w:rPr>
      </w:pPr>
    </w:p>
    <w:p w14:paraId="3776AD06" w14:textId="77777777" w:rsidR="00911357" w:rsidRPr="00DF60BD" w:rsidRDefault="00911357" w:rsidP="0066763C">
      <w:pPr>
        <w:jc w:val="center"/>
        <w:rPr>
          <w:rFonts w:asciiTheme="majorHAnsi" w:hAnsiTheme="majorHAnsi" w:cstheme="majorHAnsi"/>
          <w:sz w:val="22"/>
        </w:rPr>
      </w:pPr>
    </w:p>
    <w:p w14:paraId="331D6CE6" w14:textId="77777777" w:rsidR="00911357" w:rsidRPr="00DF60BD" w:rsidRDefault="00911357" w:rsidP="0066763C">
      <w:pPr>
        <w:jc w:val="center"/>
        <w:rPr>
          <w:rFonts w:asciiTheme="majorHAnsi" w:hAnsiTheme="majorHAnsi" w:cstheme="majorHAnsi"/>
          <w:sz w:val="22"/>
        </w:rPr>
      </w:pPr>
    </w:p>
    <w:p w14:paraId="6F8A1479" w14:textId="77777777" w:rsidR="00911357" w:rsidRPr="00DF60BD" w:rsidRDefault="00911357" w:rsidP="0066763C">
      <w:pPr>
        <w:jc w:val="center"/>
        <w:rPr>
          <w:rFonts w:asciiTheme="majorHAnsi" w:hAnsiTheme="majorHAnsi" w:cstheme="majorHAnsi"/>
          <w:sz w:val="22"/>
        </w:rPr>
      </w:pPr>
    </w:p>
    <w:p w14:paraId="0403AB93" w14:textId="77777777" w:rsidR="00911357" w:rsidRPr="00DF60BD" w:rsidRDefault="00911357" w:rsidP="0066763C">
      <w:pPr>
        <w:jc w:val="center"/>
        <w:rPr>
          <w:rFonts w:asciiTheme="majorHAnsi" w:hAnsiTheme="majorHAnsi" w:cstheme="majorHAnsi"/>
          <w:sz w:val="22"/>
        </w:rPr>
      </w:pPr>
    </w:p>
    <w:p w14:paraId="0FCA7B70" w14:textId="77777777" w:rsidR="00911357" w:rsidRPr="00DF60BD" w:rsidRDefault="00911357" w:rsidP="0066763C">
      <w:pPr>
        <w:jc w:val="center"/>
        <w:rPr>
          <w:rFonts w:asciiTheme="majorHAnsi" w:hAnsiTheme="majorHAnsi" w:cstheme="majorHAnsi"/>
          <w:sz w:val="22"/>
        </w:rPr>
      </w:pPr>
    </w:p>
    <w:p w14:paraId="7FF479A8" w14:textId="77777777" w:rsidR="00911357" w:rsidRPr="00DF60BD" w:rsidRDefault="00911357" w:rsidP="0066763C">
      <w:pPr>
        <w:jc w:val="center"/>
        <w:rPr>
          <w:rFonts w:asciiTheme="majorHAnsi" w:hAnsiTheme="majorHAnsi" w:cstheme="majorHAnsi"/>
          <w:sz w:val="22"/>
        </w:rPr>
      </w:pPr>
    </w:p>
    <w:p w14:paraId="5B29E94D" w14:textId="77777777" w:rsidR="00911357" w:rsidRPr="00DF60BD" w:rsidRDefault="00911357" w:rsidP="0066763C">
      <w:pPr>
        <w:jc w:val="center"/>
        <w:rPr>
          <w:rFonts w:asciiTheme="majorHAnsi" w:hAnsiTheme="majorHAnsi" w:cstheme="majorHAnsi"/>
          <w:sz w:val="22"/>
        </w:rPr>
      </w:pPr>
    </w:p>
    <w:p w14:paraId="5072BF35" w14:textId="77777777" w:rsidR="004B670E" w:rsidRDefault="004B670E" w:rsidP="007E5A6C">
      <w:pPr>
        <w:rPr>
          <w:rFonts w:asciiTheme="majorHAnsi" w:hAnsiTheme="majorHAnsi" w:cstheme="majorHAnsi"/>
          <w:color w:val="013A57" w:themeColor="accent1" w:themeShade="BF"/>
          <w:sz w:val="22"/>
        </w:rPr>
      </w:pPr>
    </w:p>
    <w:p w14:paraId="635DA1FD" w14:textId="63DDD64A" w:rsidR="0066763C" w:rsidRPr="007E5A6C" w:rsidRDefault="0066763C" w:rsidP="0066763C">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lastRenderedPageBreak/>
        <w:t>Year 9H Spring Revision for mathematics</w:t>
      </w:r>
    </w:p>
    <w:p w14:paraId="66E6332D" w14:textId="77777777" w:rsidR="00911357" w:rsidRPr="00DF60BD" w:rsidRDefault="00911357" w:rsidP="0066763C">
      <w:pPr>
        <w:jc w:val="center"/>
        <w:rPr>
          <w:rFonts w:asciiTheme="majorHAnsi" w:hAnsiTheme="majorHAnsi" w:cstheme="majorHAnsi"/>
          <w:sz w:val="22"/>
        </w:rPr>
      </w:pPr>
    </w:p>
    <w:tbl>
      <w:tblPr>
        <w:tblStyle w:val="TableGrid"/>
        <w:tblW w:w="0" w:type="auto"/>
        <w:tblLook w:val="04A0" w:firstRow="1" w:lastRow="0" w:firstColumn="1" w:lastColumn="0" w:noHBand="0" w:noVBand="1"/>
      </w:tblPr>
      <w:tblGrid>
        <w:gridCol w:w="9776"/>
      </w:tblGrid>
      <w:tr w:rsidR="0066763C" w:rsidRPr="00DF60BD" w14:paraId="4A59E6FF" w14:textId="77777777" w:rsidTr="0066763C">
        <w:tc>
          <w:tcPr>
            <w:tcW w:w="9776" w:type="dxa"/>
            <w:shd w:val="clear" w:color="auto" w:fill="CCFFCC"/>
          </w:tcPr>
          <w:p w14:paraId="1A1C4A4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Autumn Term?</w:t>
            </w:r>
          </w:p>
        </w:tc>
      </w:tr>
      <w:tr w:rsidR="0066763C" w:rsidRPr="00DF60BD" w14:paraId="423A50DC" w14:textId="77777777" w:rsidTr="0066763C">
        <w:tc>
          <w:tcPr>
            <w:tcW w:w="9776" w:type="dxa"/>
            <w:shd w:val="clear" w:color="auto" w:fill="auto"/>
          </w:tcPr>
          <w:p w14:paraId="75FFABB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Using a Calculator</w:t>
            </w:r>
          </w:p>
          <w:p w14:paraId="6C6C491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Fractions and Decimals</w:t>
            </w:r>
          </w:p>
          <w:p w14:paraId="113D436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Laws of Indices</w:t>
            </w:r>
          </w:p>
          <w:p w14:paraId="764EF7D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Angles 1</w:t>
            </w:r>
          </w:p>
          <w:p w14:paraId="4E85F85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Data</w:t>
            </w:r>
          </w:p>
          <w:p w14:paraId="049640A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Ratios</w:t>
            </w:r>
          </w:p>
          <w:p w14:paraId="218A3CD2" w14:textId="77777777" w:rsidR="0066763C"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Surds</w:t>
            </w:r>
          </w:p>
          <w:p w14:paraId="133A64D1" w14:textId="2156FF3B" w:rsidR="00CD7C04" w:rsidRPr="00DF60BD" w:rsidRDefault="00CD7C04" w:rsidP="0066763C">
            <w:pPr>
              <w:rPr>
                <w:rFonts w:asciiTheme="majorHAnsi" w:hAnsiTheme="majorHAnsi" w:cstheme="majorHAnsi"/>
                <w:sz w:val="22"/>
              </w:rPr>
            </w:pPr>
          </w:p>
        </w:tc>
      </w:tr>
      <w:tr w:rsidR="0066763C" w:rsidRPr="00DF60BD" w14:paraId="4312BB7F" w14:textId="77777777" w:rsidTr="0066763C">
        <w:tc>
          <w:tcPr>
            <w:tcW w:w="9776" w:type="dxa"/>
            <w:shd w:val="clear" w:color="auto" w:fill="B1E4FD" w:themeFill="accent1" w:themeFillTint="33"/>
          </w:tcPr>
          <w:p w14:paraId="523CE4D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0523A237" w14:textId="77777777" w:rsidR="0066763C" w:rsidRPr="00DF60BD" w:rsidRDefault="0066763C" w:rsidP="0066763C">
            <w:pPr>
              <w:rPr>
                <w:rFonts w:asciiTheme="majorHAnsi" w:hAnsiTheme="majorHAnsi" w:cstheme="majorHAnsi"/>
                <w:sz w:val="22"/>
              </w:rPr>
            </w:pPr>
          </w:p>
        </w:tc>
      </w:tr>
      <w:tr w:rsidR="0066763C" w:rsidRPr="00DF60BD" w14:paraId="7A277341" w14:textId="77777777" w:rsidTr="0066763C">
        <w:tc>
          <w:tcPr>
            <w:tcW w:w="9776" w:type="dxa"/>
          </w:tcPr>
          <w:p w14:paraId="34809207" w14:textId="2098B9D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Spring assessment will consist of some skills from the list below. </w:t>
            </w:r>
          </w:p>
          <w:p w14:paraId="0FD54AA0" w14:textId="561C8EA2"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Year 9 Content </w:t>
            </w:r>
          </w:p>
          <w:p w14:paraId="049C914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2: Fractions and Decimals</w:t>
            </w:r>
          </w:p>
          <w:p w14:paraId="057D15C7"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Manipulating Calculations (Using Place Value) </w:t>
            </w:r>
          </w:p>
          <w:p w14:paraId="2AB91862"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Reciprocals</w:t>
            </w:r>
          </w:p>
          <w:p w14:paraId="19E93E12"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Negative Reciprocals </w:t>
            </w:r>
          </w:p>
          <w:p w14:paraId="23FF038B"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Calculating the Original given a Fraction </w:t>
            </w:r>
          </w:p>
          <w:p w14:paraId="0937BE85"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Recurring Decimals </w:t>
            </w:r>
          </w:p>
          <w:p w14:paraId="75715758" w14:textId="16893605"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Converting Recurring Decimals into Fractions</w:t>
            </w:r>
          </w:p>
          <w:p w14:paraId="1830C3D5"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3: Laws of Indices</w:t>
            </w:r>
          </w:p>
          <w:p w14:paraId="21D57568"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Powers and Roots </w:t>
            </w:r>
          </w:p>
          <w:p w14:paraId="1505E502"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Estimating Powers and Roots</w:t>
            </w:r>
          </w:p>
          <w:p w14:paraId="1E2F497B"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Multiplication and Division</w:t>
            </w:r>
          </w:p>
          <w:p w14:paraId="1722BFAA"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Law of Division </w:t>
            </w:r>
          </w:p>
          <w:p w14:paraId="2B1F9747"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Law of Zero Power </w:t>
            </w:r>
          </w:p>
          <w:p w14:paraId="75FB534F"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Negative Indices</w:t>
            </w:r>
          </w:p>
          <w:p w14:paraId="45B7F9B5"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Fractional Indices</w:t>
            </w:r>
          </w:p>
          <w:p w14:paraId="3CB3283D" w14:textId="7E2E1055"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Indices from Equations</w:t>
            </w:r>
          </w:p>
          <w:p w14:paraId="401B87A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4: Angles 1</w:t>
            </w:r>
          </w:p>
          <w:p w14:paraId="7B2FBCD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Missing Angles in Triangles </w:t>
            </w:r>
          </w:p>
          <w:p w14:paraId="716BDC77"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Missing Angles in Parallel Lines </w:t>
            </w:r>
          </w:p>
          <w:p w14:paraId="51F5BE2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Angle Facts and Properties of Quadrilaterals – Parallelograms, Trapeziums and Kites</w:t>
            </w:r>
          </w:p>
          <w:p w14:paraId="5B8C16C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Calculating the Sum of Interior Angles in a Polygon</w:t>
            </w:r>
          </w:p>
          <w:p w14:paraId="28520CB6"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the Sum of Exterior Angles in a Polygon </w:t>
            </w:r>
          </w:p>
          <w:p w14:paraId="6EBE5BBC"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Calculating Missing Angles in Polygons</w:t>
            </w:r>
          </w:p>
          <w:p w14:paraId="756CE440" w14:textId="58227258"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Angle Proof</w:t>
            </w:r>
          </w:p>
          <w:p w14:paraId="6D7D583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5: Data 1</w:t>
            </w:r>
          </w:p>
          <w:p w14:paraId="7CAD5432"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Calculating the Mean, Median, Mode and Range </w:t>
            </w:r>
          </w:p>
          <w:p w14:paraId="208400DF"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Calculating Mean of a Subgroup</w:t>
            </w:r>
          </w:p>
          <w:p w14:paraId="0322247C"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Calculating the Interquartile Range </w:t>
            </w:r>
          </w:p>
          <w:p w14:paraId="4FDE68BC"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Comparing Range and Averages of Data </w:t>
            </w:r>
          </w:p>
          <w:p w14:paraId="2264DD47"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Drawing and Interpreting Stem and Leaf Diagrams </w:t>
            </w:r>
          </w:p>
          <w:p w14:paraId="1289A345"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Drawing and Interpreting Cumulative Frequency Curves </w:t>
            </w:r>
          </w:p>
          <w:p w14:paraId="26B1DFAE" w14:textId="41D8F3F4"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Drawing and Interpreting Box Plots</w:t>
            </w:r>
          </w:p>
          <w:p w14:paraId="10DECD1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6: Ratios</w:t>
            </w:r>
          </w:p>
          <w:p w14:paraId="4E6D90CA"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Simplifying Ratios</w:t>
            </w:r>
          </w:p>
          <w:p w14:paraId="5C587524"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Writing Fractions as Ratios</w:t>
            </w:r>
          </w:p>
          <w:p w14:paraId="4892C529"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Writing Ratios in the Unitary Form </w:t>
            </w:r>
          </w:p>
          <w:p w14:paraId="41A2A2FE"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lastRenderedPageBreak/>
              <w:t>Ratios and Sharing</w:t>
            </w:r>
          </w:p>
          <w:p w14:paraId="1753AFBC"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Finding the Missing Ratio when One is Given </w:t>
            </w:r>
          </w:p>
          <w:p w14:paraId="00898163"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Solving Problems with Ratios </w:t>
            </w:r>
          </w:p>
          <w:p w14:paraId="36356E62"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Solving Ratio Problems involving Ratio Differences </w:t>
            </w:r>
          </w:p>
          <w:p w14:paraId="1EDA4C79" w14:textId="46675F8A"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Combining Two or More Ratios into a Single Ratio: a : b and b : c rewritten as a : b : c and a : c</w:t>
            </w:r>
          </w:p>
          <w:p w14:paraId="37B48584"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7: Surds</w:t>
            </w:r>
          </w:p>
          <w:p w14:paraId="2372DE57"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Simplifying Surds</w:t>
            </w:r>
          </w:p>
          <w:p w14:paraId="08C86ABA"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Multiplying and Dividing Surds</w:t>
            </w:r>
          </w:p>
          <w:p w14:paraId="0BB3211D"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 xml:space="preserve">Adding and Subtracting Surds </w:t>
            </w:r>
          </w:p>
          <w:p w14:paraId="720A0A35"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Expanding Brackets with Surds</w:t>
            </w:r>
          </w:p>
          <w:p w14:paraId="063687B2"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Rationalising Denominators</w:t>
            </w:r>
          </w:p>
          <w:p w14:paraId="2DAD83A5" w14:textId="0C2487E3"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Solving Problems with Surds</w:t>
            </w:r>
          </w:p>
          <w:p w14:paraId="74A028FB" w14:textId="77777777" w:rsidR="0066763C" w:rsidRPr="004B670E" w:rsidRDefault="0066763C" w:rsidP="0066763C">
            <w:pPr>
              <w:pStyle w:val="NoSpacing"/>
              <w:rPr>
                <w:rFonts w:asciiTheme="majorHAnsi" w:hAnsiTheme="majorHAnsi" w:cstheme="majorHAnsi"/>
                <w:b/>
                <w:bCs/>
                <w:color w:val="013A57" w:themeColor="accent1" w:themeShade="BF"/>
                <w:u w:val="single"/>
              </w:rPr>
            </w:pPr>
            <w:r w:rsidRPr="004B670E">
              <w:rPr>
                <w:rFonts w:asciiTheme="majorHAnsi" w:hAnsiTheme="majorHAnsi" w:cstheme="majorHAnsi"/>
                <w:b/>
                <w:bCs/>
                <w:color w:val="013A57" w:themeColor="accent1" w:themeShade="BF"/>
                <w:u w:val="single"/>
              </w:rPr>
              <w:t xml:space="preserve">Chapter 10: Compound Measures  </w:t>
            </w:r>
          </w:p>
          <w:p w14:paraId="3F510F6F"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Length </w:t>
            </w:r>
          </w:p>
          <w:p w14:paraId="23C9DEAE"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Mass </w:t>
            </w:r>
          </w:p>
          <w:p w14:paraId="12708C62"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Capacity </w:t>
            </w:r>
          </w:p>
          <w:p w14:paraId="02C656E9"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Speed, Distance and Time </w:t>
            </w:r>
          </w:p>
          <w:p w14:paraId="0E00CAD1"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Solving Speed, Distance and Time Problems </w:t>
            </w:r>
          </w:p>
          <w:p w14:paraId="4F7160CF"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Mass, Density and Volume  </w:t>
            </w:r>
          </w:p>
          <w:p w14:paraId="4B9BCE79"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Solving Mass, Density and Volume Problems </w:t>
            </w:r>
          </w:p>
          <w:p w14:paraId="334CD9AA"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Force, Pressure and Area </w:t>
            </w:r>
          </w:p>
          <w:p w14:paraId="121E5092" w14:textId="718BF224"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Solving Force, Pressure and Area Problems</w:t>
            </w:r>
          </w:p>
          <w:p w14:paraId="61ECFFFD" w14:textId="20D53D60"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Content-Working with Numbers </w:t>
            </w:r>
            <w:r w:rsidRPr="00DF60BD">
              <w:rPr>
                <w:rFonts w:asciiTheme="majorHAnsi" w:hAnsiTheme="majorHAnsi" w:cstheme="majorHAnsi"/>
                <w:sz w:val="22"/>
              </w:rPr>
              <w:t xml:space="preserve"> </w:t>
            </w:r>
          </w:p>
          <w:p w14:paraId="5C25700A"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Highest Common Factor (HCF)  </w:t>
            </w:r>
          </w:p>
          <w:p w14:paraId="23481563"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Lowest Common Multiple (LCM) </w:t>
            </w:r>
          </w:p>
          <w:p w14:paraId="1F694412"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Powers and Roots </w:t>
            </w:r>
          </w:p>
          <w:p w14:paraId="551CC334" w14:textId="2FA04DBD"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Problem Solving HCF and LCM including the Reverse </w:t>
            </w:r>
          </w:p>
          <w:p w14:paraId="4B797D27" w14:textId="77777777" w:rsidR="0066763C" w:rsidRPr="004B670E" w:rsidRDefault="0066763C" w:rsidP="0066763C">
            <w:pPr>
              <w:pStyle w:val="NoSpacing"/>
              <w:rPr>
                <w:rFonts w:asciiTheme="majorHAnsi" w:hAnsiTheme="majorHAnsi" w:cstheme="majorHAnsi"/>
                <w:b/>
                <w:bCs/>
                <w:color w:val="013A57" w:themeColor="accent1" w:themeShade="BF"/>
              </w:rPr>
            </w:pPr>
            <w:r w:rsidRPr="004B670E">
              <w:rPr>
                <w:rFonts w:asciiTheme="majorHAnsi" w:hAnsiTheme="majorHAnsi" w:cstheme="majorHAnsi"/>
                <w:b/>
                <w:bCs/>
                <w:color w:val="013A57" w:themeColor="accent1" w:themeShade="BF"/>
                <w:u w:val="single"/>
              </w:rPr>
              <w:t>Year 8 Content- Standard Form</w:t>
            </w:r>
            <w:r w:rsidRPr="004B670E">
              <w:rPr>
                <w:rFonts w:asciiTheme="majorHAnsi" w:hAnsiTheme="majorHAnsi" w:cstheme="majorHAnsi"/>
                <w:b/>
                <w:bCs/>
                <w:color w:val="013A57" w:themeColor="accent1" w:themeShade="BF"/>
              </w:rPr>
              <w:t xml:space="preserve"> </w:t>
            </w:r>
          </w:p>
          <w:p w14:paraId="0EC32427"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Converting Large Numbers (&gt;1) into Standard Form </w:t>
            </w:r>
          </w:p>
          <w:p w14:paraId="6F4E9D9E"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Converting Smaller Numbers (&lt;1) into Standard Form  </w:t>
            </w:r>
          </w:p>
          <w:p w14:paraId="3601B21B"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Adding and Subtracting with Numbers in Standard Form </w:t>
            </w:r>
          </w:p>
          <w:p w14:paraId="7A1A8B73"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Multiplying with Numbers in Standard Form </w:t>
            </w:r>
          </w:p>
          <w:p w14:paraId="1C2FBA7C" w14:textId="774475D6"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Dividing with Numbers in Standard Form </w:t>
            </w:r>
          </w:p>
          <w:p w14:paraId="6E11EE3A"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Content-Percentages  </w:t>
            </w:r>
          </w:p>
          <w:p w14:paraId="627ED767"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Calculating Percentages </w:t>
            </w:r>
          </w:p>
          <w:p w14:paraId="371A756B"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Simple Interest </w:t>
            </w:r>
          </w:p>
          <w:p w14:paraId="0D174C09"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Calculating Percentage Increases and Decreases </w:t>
            </w:r>
          </w:p>
          <w:p w14:paraId="51CCB7A8"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Calculating a Percentage Change </w:t>
            </w:r>
          </w:p>
          <w:p w14:paraId="35AE7F53"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Successive Percentage Change </w:t>
            </w:r>
          </w:p>
          <w:p w14:paraId="02575E16"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Repeated Percentage Change including Compound Interest </w:t>
            </w:r>
          </w:p>
          <w:p w14:paraId="6CC117AE"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Reverse Percentages</w:t>
            </w:r>
          </w:p>
          <w:p w14:paraId="5C108B49"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Content-Probability </w:t>
            </w:r>
          </w:p>
          <w:p w14:paraId="3433C819" w14:textId="027711B2" w:rsidR="0066763C" w:rsidRPr="007E5A6C" w:rsidRDefault="0066763C" w:rsidP="0066763C">
            <w:pPr>
              <w:rPr>
                <w:rFonts w:asciiTheme="majorHAnsi" w:hAnsiTheme="majorHAnsi" w:cstheme="majorHAnsi"/>
                <w:color w:val="0F0D29" w:themeColor="text1"/>
                <w:sz w:val="22"/>
              </w:rPr>
            </w:pPr>
            <w:r w:rsidRPr="00DF60BD">
              <w:rPr>
                <w:rFonts w:asciiTheme="majorHAnsi" w:hAnsiTheme="majorHAnsi" w:cstheme="majorHAnsi"/>
                <w:sz w:val="22"/>
              </w:rPr>
              <w:t xml:space="preserve"> •</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Calculating Probabilities of Events </w:t>
            </w:r>
          </w:p>
          <w:p w14:paraId="41902CC5"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Using a Sample Space to Calculate Probabilities </w:t>
            </w:r>
          </w:p>
          <w:p w14:paraId="53124932"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Relative Frequency </w:t>
            </w:r>
          </w:p>
          <w:p w14:paraId="7F8EF5E0"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Drawing Tree Diagrams and Using them to Calculate Probabilities (Replacement and Non-Replacement) </w:t>
            </w:r>
          </w:p>
          <w:p w14:paraId="2A7B961A"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Two-Way Tables </w:t>
            </w:r>
          </w:p>
          <w:p w14:paraId="623A2382" w14:textId="2CEE8A4B"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Venn Diagrams </w:t>
            </w:r>
          </w:p>
          <w:p w14:paraId="563C34AA" w14:textId="5EBD514C" w:rsidR="004B670E" w:rsidRDefault="004B670E" w:rsidP="0066763C">
            <w:pPr>
              <w:rPr>
                <w:rFonts w:asciiTheme="majorHAnsi" w:hAnsiTheme="majorHAnsi" w:cstheme="majorHAnsi"/>
                <w:b w:val="0"/>
                <w:bCs/>
                <w:sz w:val="22"/>
              </w:rPr>
            </w:pPr>
          </w:p>
          <w:p w14:paraId="1FE4ADE6" w14:textId="77777777" w:rsidR="004B670E" w:rsidRPr="004B670E" w:rsidRDefault="004B670E" w:rsidP="0066763C">
            <w:pPr>
              <w:rPr>
                <w:rFonts w:asciiTheme="majorHAnsi" w:hAnsiTheme="majorHAnsi" w:cstheme="majorHAnsi"/>
                <w:b w:val="0"/>
                <w:bCs/>
                <w:sz w:val="22"/>
              </w:rPr>
            </w:pPr>
          </w:p>
          <w:p w14:paraId="6B7117AD" w14:textId="77777777" w:rsidR="0066763C" w:rsidRPr="00DF60BD" w:rsidRDefault="0066763C" w:rsidP="0066763C">
            <w:pPr>
              <w:rPr>
                <w:rFonts w:asciiTheme="majorHAnsi" w:hAnsiTheme="majorHAnsi" w:cstheme="majorHAnsi"/>
                <w:sz w:val="22"/>
              </w:rPr>
            </w:pPr>
          </w:p>
          <w:p w14:paraId="6CA645CD"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Content-Geometry </w:t>
            </w:r>
          </w:p>
          <w:p w14:paraId="41D0B059"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Reflections and Describing Reflection </w:t>
            </w:r>
          </w:p>
          <w:p w14:paraId="7E0A2F4E"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Rotations and Describing Rotation </w:t>
            </w:r>
          </w:p>
          <w:p w14:paraId="67C5AF88"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Translation and Describing Translation </w:t>
            </w:r>
          </w:p>
          <w:p w14:paraId="25EBD956"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Positive SF  </w:t>
            </w:r>
          </w:p>
          <w:p w14:paraId="63FD856B"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Fractional SF </w:t>
            </w:r>
          </w:p>
          <w:p w14:paraId="0FF43729"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Negative SF </w:t>
            </w:r>
          </w:p>
          <w:p w14:paraId="26F4D8D8"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Describing Enlargement  </w:t>
            </w:r>
          </w:p>
          <w:p w14:paraId="1A2F8BBF"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Combined Transformations</w:t>
            </w:r>
          </w:p>
          <w:p w14:paraId="2D10D77C" w14:textId="77777777" w:rsidR="0066763C" w:rsidRPr="00DF60BD" w:rsidRDefault="0066763C" w:rsidP="0066763C">
            <w:pPr>
              <w:pStyle w:val="NoSpacing"/>
              <w:rPr>
                <w:rFonts w:asciiTheme="majorHAnsi" w:hAnsiTheme="majorHAnsi" w:cstheme="majorHAnsi"/>
              </w:rPr>
            </w:pPr>
          </w:p>
        </w:tc>
      </w:tr>
      <w:tr w:rsidR="0066763C" w:rsidRPr="00DF60BD" w14:paraId="02BEA7CD" w14:textId="77777777" w:rsidTr="0066763C">
        <w:tc>
          <w:tcPr>
            <w:tcW w:w="9776" w:type="dxa"/>
            <w:shd w:val="clear" w:color="auto" w:fill="E0EFF4" w:themeFill="accent4" w:themeFillTint="33"/>
          </w:tcPr>
          <w:p w14:paraId="567D823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27F87C20" w14:textId="77777777" w:rsidR="0066763C" w:rsidRPr="00DF60BD" w:rsidRDefault="0066763C" w:rsidP="0066763C">
            <w:pPr>
              <w:rPr>
                <w:rFonts w:asciiTheme="majorHAnsi" w:hAnsiTheme="majorHAnsi" w:cstheme="majorHAnsi"/>
                <w:sz w:val="22"/>
              </w:rPr>
            </w:pPr>
          </w:p>
        </w:tc>
      </w:tr>
      <w:tr w:rsidR="0066763C" w:rsidRPr="00DF60BD" w14:paraId="4227E75C" w14:textId="77777777" w:rsidTr="0066763C">
        <w:tc>
          <w:tcPr>
            <w:tcW w:w="9776" w:type="dxa"/>
          </w:tcPr>
          <w:p w14:paraId="6738249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Look through your exercise book and redo class/worksheet questions.</w:t>
            </w:r>
          </w:p>
          <w:p w14:paraId="6FE06269" w14:textId="77777777" w:rsidR="0066763C" w:rsidRPr="004B670E" w:rsidRDefault="0066763C" w:rsidP="0066763C">
            <w:pPr>
              <w:rPr>
                <w:rFonts w:asciiTheme="majorHAnsi" w:hAnsiTheme="majorHAnsi" w:cstheme="majorHAnsi"/>
                <w:b w:val="0"/>
                <w:bCs/>
                <w:color w:val="auto"/>
                <w:sz w:val="22"/>
              </w:rPr>
            </w:pPr>
          </w:p>
          <w:p w14:paraId="0E2C57C6"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563003B2" w14:textId="77777777" w:rsidR="0066763C" w:rsidRPr="004B670E" w:rsidRDefault="0066763C" w:rsidP="0066763C">
            <w:pPr>
              <w:rPr>
                <w:rFonts w:asciiTheme="majorHAnsi" w:hAnsiTheme="majorHAnsi" w:cstheme="majorHAnsi"/>
                <w:b w:val="0"/>
                <w:bCs/>
                <w:color w:val="auto"/>
                <w:sz w:val="22"/>
              </w:rPr>
            </w:pPr>
          </w:p>
          <w:p w14:paraId="0B0AA96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(If you need help on how to use Hegarty maths visit:</w:t>
            </w:r>
          </w:p>
          <w:p w14:paraId="33123AF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PMGHS website =&gt;Information =&gt;School gateway=&gt;Hegarty maths</w:t>
            </w:r>
          </w:p>
          <w:p w14:paraId="5D6D38C6" w14:textId="77777777" w:rsidR="0066763C" w:rsidRPr="00DF60BD" w:rsidRDefault="0066763C" w:rsidP="0066763C">
            <w:pPr>
              <w:rPr>
                <w:rFonts w:asciiTheme="majorHAnsi" w:hAnsiTheme="majorHAnsi" w:cstheme="majorHAnsi"/>
                <w:sz w:val="22"/>
              </w:rPr>
            </w:pPr>
          </w:p>
        </w:tc>
      </w:tr>
      <w:tr w:rsidR="0066763C" w:rsidRPr="00DF60BD" w14:paraId="71BD9266" w14:textId="77777777" w:rsidTr="0066763C">
        <w:tc>
          <w:tcPr>
            <w:tcW w:w="9776" w:type="dxa"/>
            <w:shd w:val="clear" w:color="auto" w:fill="D2F1EF" w:themeFill="accent6" w:themeFillTint="33"/>
          </w:tcPr>
          <w:p w14:paraId="0FE38FB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80C0F8E" w14:textId="77777777" w:rsidR="0066763C" w:rsidRPr="00DF60BD" w:rsidRDefault="0066763C" w:rsidP="0066763C">
            <w:pPr>
              <w:rPr>
                <w:rFonts w:asciiTheme="majorHAnsi" w:hAnsiTheme="majorHAnsi" w:cstheme="majorHAnsi"/>
                <w:sz w:val="22"/>
              </w:rPr>
            </w:pPr>
          </w:p>
        </w:tc>
      </w:tr>
      <w:tr w:rsidR="0066763C" w:rsidRPr="00DF60BD" w14:paraId="43A3B420" w14:textId="77777777" w:rsidTr="0066763C">
        <w:tc>
          <w:tcPr>
            <w:tcW w:w="9776" w:type="dxa"/>
          </w:tcPr>
          <w:p w14:paraId="10A64EC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Maths made easy exam questions and answers: </w:t>
            </w:r>
            <w:hyperlink r:id="rId48">
              <w:r w:rsidRPr="004B670E">
                <w:rPr>
                  <w:rStyle w:val="Hyperlink"/>
                  <w:rFonts w:asciiTheme="majorHAnsi" w:hAnsiTheme="majorHAnsi" w:cstheme="majorHAnsi"/>
                  <w:b w:val="0"/>
                  <w:bCs/>
                  <w:color w:val="auto"/>
                  <w:sz w:val="22"/>
                </w:rPr>
                <w:t>GCSE Maths Revision | Past Papers | Worksheets | Online Tests (mathsmadeeasy.co.uk)</w:t>
              </w:r>
            </w:hyperlink>
          </w:p>
          <w:p w14:paraId="5728647B" w14:textId="77777777" w:rsidR="0066763C" w:rsidRPr="00DF60BD" w:rsidRDefault="0066763C" w:rsidP="0066763C">
            <w:pPr>
              <w:rPr>
                <w:rFonts w:asciiTheme="majorHAnsi" w:hAnsiTheme="majorHAnsi" w:cstheme="majorHAnsi"/>
                <w:sz w:val="22"/>
              </w:rPr>
            </w:pPr>
          </w:p>
        </w:tc>
      </w:tr>
      <w:tr w:rsidR="0066763C" w:rsidRPr="00DF60BD" w14:paraId="5400AA16" w14:textId="77777777" w:rsidTr="0066763C">
        <w:tc>
          <w:tcPr>
            <w:tcW w:w="9776" w:type="dxa"/>
            <w:shd w:val="clear" w:color="auto" w:fill="FFCCFF"/>
          </w:tcPr>
          <w:p w14:paraId="7A42099C"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5277ABA5" w14:textId="77777777" w:rsidR="0066763C" w:rsidRPr="00DF60BD" w:rsidRDefault="0066763C" w:rsidP="0066763C">
            <w:pPr>
              <w:rPr>
                <w:rFonts w:asciiTheme="majorHAnsi" w:hAnsiTheme="majorHAnsi" w:cstheme="majorHAnsi"/>
                <w:sz w:val="22"/>
              </w:rPr>
            </w:pPr>
          </w:p>
        </w:tc>
      </w:tr>
      <w:tr w:rsidR="0066763C" w:rsidRPr="00DF60BD" w14:paraId="27BC4FAD" w14:textId="77777777" w:rsidTr="0066763C">
        <w:tc>
          <w:tcPr>
            <w:tcW w:w="9776" w:type="dxa"/>
          </w:tcPr>
          <w:p w14:paraId="388A0355" w14:textId="77777777" w:rsidR="0066763C" w:rsidRPr="00DF60BD" w:rsidRDefault="0066763C" w:rsidP="0066763C">
            <w:pPr>
              <w:rPr>
                <w:rFonts w:asciiTheme="majorHAnsi" w:hAnsiTheme="majorHAnsi" w:cstheme="majorHAnsi"/>
                <w:sz w:val="22"/>
              </w:rPr>
            </w:pPr>
          </w:p>
          <w:p w14:paraId="21AE9897"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Websites you recommended </w:t>
            </w:r>
          </w:p>
          <w:p w14:paraId="4220A1F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MathsWatch - </w:t>
            </w:r>
            <w:hyperlink r:id="rId49">
              <w:r w:rsidRPr="004B670E">
                <w:rPr>
                  <w:rStyle w:val="Hyperlink"/>
                  <w:rFonts w:asciiTheme="majorHAnsi" w:hAnsiTheme="majorHAnsi" w:cstheme="majorHAnsi"/>
                  <w:b w:val="0"/>
                  <w:bCs/>
                  <w:color w:val="auto"/>
                  <w:sz w:val="22"/>
                </w:rPr>
                <w:t>https://vle.mathswatch.co.uk/vle/</w:t>
              </w:r>
            </w:hyperlink>
            <w:r w:rsidRPr="004B670E">
              <w:rPr>
                <w:rFonts w:asciiTheme="majorHAnsi" w:hAnsiTheme="majorHAnsi" w:cstheme="majorHAnsi"/>
                <w:b w:val="0"/>
                <w:bCs/>
                <w:color w:val="auto"/>
                <w:sz w:val="22"/>
              </w:rPr>
              <w:t>  </w:t>
            </w:r>
          </w:p>
          <w:p w14:paraId="78F3252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Corbett Maths - </w:t>
            </w:r>
            <w:hyperlink r:id="rId50">
              <w:r w:rsidRPr="004B670E">
                <w:rPr>
                  <w:rStyle w:val="Hyperlink"/>
                  <w:rFonts w:asciiTheme="majorHAnsi" w:hAnsiTheme="majorHAnsi" w:cstheme="majorHAnsi"/>
                  <w:b w:val="0"/>
                  <w:bCs/>
                  <w:color w:val="auto"/>
                  <w:sz w:val="22"/>
                </w:rPr>
                <w:t>https://corbettmaths.com/contents/</w:t>
              </w:r>
            </w:hyperlink>
            <w:r w:rsidRPr="004B670E">
              <w:rPr>
                <w:rFonts w:asciiTheme="majorHAnsi" w:hAnsiTheme="majorHAnsi" w:cstheme="majorHAnsi"/>
                <w:b w:val="0"/>
                <w:bCs/>
                <w:color w:val="auto"/>
                <w:sz w:val="22"/>
              </w:rPr>
              <w:t> </w:t>
            </w:r>
          </w:p>
          <w:p w14:paraId="22E60704"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Dr Frost Maths - </w:t>
            </w:r>
            <w:hyperlink r:id="rId51">
              <w:r w:rsidRPr="004B670E">
                <w:rPr>
                  <w:rStyle w:val="Hyperlink"/>
                  <w:rFonts w:asciiTheme="majorHAnsi" w:hAnsiTheme="majorHAnsi" w:cstheme="majorHAnsi"/>
                  <w:b w:val="0"/>
                  <w:bCs/>
                  <w:color w:val="auto"/>
                  <w:sz w:val="22"/>
                </w:rPr>
                <w:t>https://www.drfrostmaths.com/</w:t>
              </w:r>
            </w:hyperlink>
            <w:r w:rsidRPr="004B670E">
              <w:rPr>
                <w:rFonts w:asciiTheme="majorHAnsi" w:hAnsiTheme="majorHAnsi" w:cstheme="majorHAnsi"/>
                <w:b w:val="0"/>
                <w:bCs/>
                <w:color w:val="auto"/>
                <w:sz w:val="22"/>
              </w:rPr>
              <w:t> </w:t>
            </w:r>
          </w:p>
          <w:p w14:paraId="6DA7EC02"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Maths Made Easy - </w:t>
            </w:r>
            <w:hyperlink r:id="rId52">
              <w:r w:rsidRPr="004B670E">
                <w:rPr>
                  <w:rStyle w:val="Hyperlink"/>
                  <w:rFonts w:asciiTheme="majorHAnsi" w:hAnsiTheme="majorHAnsi" w:cstheme="majorHAnsi"/>
                  <w:b w:val="0"/>
                  <w:bCs/>
                  <w:color w:val="auto"/>
                  <w:sz w:val="22"/>
                </w:rPr>
                <w:t>https://mathsmadeeasy.co.uk/</w:t>
              </w:r>
            </w:hyperlink>
            <w:r w:rsidRPr="004B670E">
              <w:rPr>
                <w:rFonts w:asciiTheme="majorHAnsi" w:hAnsiTheme="majorHAnsi" w:cstheme="majorHAnsi"/>
                <w:b w:val="0"/>
                <w:bCs/>
                <w:color w:val="auto"/>
                <w:sz w:val="22"/>
              </w:rPr>
              <w:t> </w:t>
            </w:r>
          </w:p>
          <w:p w14:paraId="5E15F47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Mr Barton GCSE takeaway Maths: </w:t>
            </w:r>
            <w:hyperlink r:id="rId53">
              <w:r w:rsidRPr="004B670E">
                <w:rPr>
                  <w:rStyle w:val="Hyperlink"/>
                  <w:rFonts w:asciiTheme="majorHAnsi" w:hAnsiTheme="majorHAnsi" w:cstheme="majorHAnsi"/>
                  <w:b w:val="0"/>
                  <w:bCs/>
                  <w:color w:val="auto"/>
                  <w:sz w:val="22"/>
                </w:rPr>
                <w:t>http://www.mrbartonmaths.com/gcsetakeaway.htm</w:t>
              </w:r>
            </w:hyperlink>
            <w:r w:rsidRPr="004B670E">
              <w:rPr>
                <w:rFonts w:asciiTheme="majorHAnsi" w:hAnsiTheme="majorHAnsi" w:cstheme="majorHAnsi"/>
                <w:b w:val="0"/>
                <w:bCs/>
                <w:color w:val="auto"/>
                <w:sz w:val="22"/>
              </w:rPr>
              <w:t> </w:t>
            </w:r>
          </w:p>
          <w:p w14:paraId="0B50A798"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BBC Bitesize: </w:t>
            </w:r>
            <w:hyperlink r:id="rId54">
              <w:r w:rsidRPr="004B670E">
                <w:rPr>
                  <w:rStyle w:val="Hyperlink"/>
                  <w:rFonts w:asciiTheme="majorHAnsi" w:hAnsiTheme="majorHAnsi" w:cstheme="majorHAnsi"/>
                  <w:b w:val="0"/>
                  <w:bCs/>
                  <w:color w:val="auto"/>
                  <w:sz w:val="22"/>
                </w:rPr>
                <w:t>http://www.bbc.co.uk/education</w:t>
              </w:r>
            </w:hyperlink>
            <w:r w:rsidRPr="004B670E">
              <w:rPr>
                <w:rFonts w:asciiTheme="majorHAnsi" w:hAnsiTheme="majorHAnsi" w:cstheme="majorHAnsi"/>
                <w:b w:val="0"/>
                <w:bCs/>
                <w:color w:val="auto"/>
                <w:sz w:val="22"/>
              </w:rPr>
              <w:t> </w:t>
            </w:r>
          </w:p>
          <w:p w14:paraId="303A195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Just Maths: </w:t>
            </w:r>
            <w:hyperlink r:id="rId55">
              <w:r w:rsidRPr="004B670E">
                <w:rPr>
                  <w:rStyle w:val="Hyperlink"/>
                  <w:rFonts w:asciiTheme="majorHAnsi" w:hAnsiTheme="majorHAnsi" w:cstheme="majorHAnsi"/>
                  <w:b w:val="0"/>
                  <w:bCs/>
                  <w:color w:val="auto"/>
                  <w:sz w:val="22"/>
                </w:rPr>
                <w:t>https://online.justmaths.co.uk/</w:t>
              </w:r>
            </w:hyperlink>
            <w:r w:rsidRPr="004B670E">
              <w:rPr>
                <w:rFonts w:asciiTheme="majorHAnsi" w:hAnsiTheme="majorHAnsi" w:cstheme="majorHAnsi"/>
                <w:b w:val="0"/>
                <w:bCs/>
                <w:color w:val="auto"/>
                <w:sz w:val="22"/>
              </w:rPr>
              <w:t> </w:t>
            </w:r>
          </w:p>
          <w:p w14:paraId="3FEAA4AD" w14:textId="77777777" w:rsidR="0066763C" w:rsidRPr="00DF60BD" w:rsidRDefault="0066763C" w:rsidP="0066763C">
            <w:pPr>
              <w:rPr>
                <w:rFonts w:asciiTheme="majorHAnsi" w:hAnsiTheme="majorHAnsi" w:cstheme="majorHAnsi"/>
                <w:sz w:val="22"/>
              </w:rPr>
            </w:pPr>
            <w:r w:rsidRPr="004B670E">
              <w:rPr>
                <w:rFonts w:asciiTheme="majorHAnsi" w:hAnsiTheme="majorHAnsi" w:cstheme="majorHAnsi"/>
                <w:b w:val="0"/>
                <w:bCs/>
                <w:color w:val="auto"/>
                <w:sz w:val="22"/>
              </w:rPr>
              <w:t>Hegarty Maths: </w:t>
            </w:r>
            <w:hyperlink r:id="rId56">
              <w:r w:rsidRPr="004B670E">
                <w:rPr>
                  <w:rStyle w:val="Hyperlink"/>
                  <w:rFonts w:asciiTheme="majorHAnsi" w:hAnsiTheme="majorHAnsi" w:cstheme="majorHAnsi"/>
                  <w:b w:val="0"/>
                  <w:bCs/>
                  <w:color w:val="auto"/>
                  <w:sz w:val="22"/>
                </w:rPr>
                <w:t>Student login (hegartymaths.com)</w:t>
              </w:r>
            </w:hyperlink>
            <w:r w:rsidRPr="004B670E">
              <w:rPr>
                <w:rFonts w:asciiTheme="majorHAnsi" w:hAnsiTheme="majorHAnsi" w:cstheme="majorHAnsi"/>
                <w:color w:val="auto"/>
                <w:sz w:val="22"/>
              </w:rPr>
              <w:t xml:space="preserve"> </w:t>
            </w:r>
          </w:p>
        </w:tc>
      </w:tr>
      <w:tr w:rsidR="0066763C" w:rsidRPr="00DF60BD" w14:paraId="5DF27361" w14:textId="77777777" w:rsidTr="0066763C">
        <w:tc>
          <w:tcPr>
            <w:tcW w:w="9776" w:type="dxa"/>
            <w:shd w:val="clear" w:color="auto" w:fill="CCFFFF"/>
          </w:tcPr>
          <w:p w14:paraId="7E49569E"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E8CE322" w14:textId="77777777" w:rsidR="0066763C" w:rsidRPr="00DF60BD" w:rsidRDefault="0066763C" w:rsidP="0066763C">
            <w:pPr>
              <w:rPr>
                <w:rFonts w:asciiTheme="majorHAnsi" w:hAnsiTheme="majorHAnsi" w:cstheme="majorHAnsi"/>
                <w:sz w:val="22"/>
              </w:rPr>
            </w:pPr>
          </w:p>
        </w:tc>
      </w:tr>
      <w:tr w:rsidR="0066763C" w:rsidRPr="00DF60BD" w14:paraId="40DC0D02" w14:textId="77777777" w:rsidTr="0066763C">
        <w:trPr>
          <w:trHeight w:val="165"/>
        </w:trPr>
        <w:tc>
          <w:tcPr>
            <w:tcW w:w="9776" w:type="dxa"/>
          </w:tcPr>
          <w:p w14:paraId="39413CE3" w14:textId="77777777" w:rsidR="0066763C" w:rsidRPr="00DF60BD" w:rsidRDefault="0066763C" w:rsidP="0066763C">
            <w:pPr>
              <w:rPr>
                <w:rFonts w:asciiTheme="majorHAnsi" w:hAnsiTheme="majorHAnsi" w:cstheme="majorHAnsi"/>
                <w:sz w:val="22"/>
              </w:rPr>
            </w:pPr>
          </w:p>
          <w:p w14:paraId="16C9927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4E052D22"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The UKMT  Intermediate individual challenges </w:t>
            </w:r>
          </w:p>
          <w:p w14:paraId="37A150E3"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are for students in Year 9. The challenges consist of 25 intriguing </w:t>
            </w:r>
          </w:p>
          <w:p w14:paraId="42A8DEA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multiple choice questions, which are designed to stimulate </w:t>
            </w:r>
          </w:p>
          <w:p w14:paraId="6372330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interest in mathematics. Questions from the challenges are </w:t>
            </w:r>
          </w:p>
          <w:p w14:paraId="2F1CCAF8"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available using the link below and is suitable for all ability range.</w:t>
            </w:r>
          </w:p>
          <w:p w14:paraId="7EA358BE" w14:textId="77777777" w:rsidR="0066763C" w:rsidRPr="00DF60BD" w:rsidRDefault="000E38C5" w:rsidP="0066763C">
            <w:pPr>
              <w:rPr>
                <w:rFonts w:asciiTheme="majorHAnsi" w:hAnsiTheme="majorHAnsi" w:cstheme="majorHAnsi"/>
                <w:sz w:val="22"/>
              </w:rPr>
            </w:pPr>
            <w:hyperlink r:id="rId57" w:history="1">
              <w:r w:rsidR="0066763C" w:rsidRPr="00DF60BD">
                <w:rPr>
                  <w:rStyle w:val="Hyperlink"/>
                  <w:rFonts w:asciiTheme="majorHAnsi" w:hAnsiTheme="majorHAnsi" w:cstheme="majorHAnsi"/>
                  <w:sz w:val="22"/>
                </w:rPr>
                <w:t>Intermediate Mathematical Challenge archive | UK Mathematics Trust (ukmt.org.uk)</w:t>
              </w:r>
            </w:hyperlink>
          </w:p>
          <w:p w14:paraId="5B906A42" w14:textId="77777777" w:rsidR="0066763C" w:rsidRPr="00DF60BD" w:rsidRDefault="0066763C" w:rsidP="0066763C">
            <w:pPr>
              <w:rPr>
                <w:rFonts w:asciiTheme="majorHAnsi" w:hAnsiTheme="majorHAnsi" w:cstheme="majorHAnsi"/>
                <w:sz w:val="22"/>
              </w:rPr>
            </w:pPr>
          </w:p>
          <w:p w14:paraId="6A8C8D52"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w:t>
            </w:r>
            <w:r w:rsidRPr="004B670E">
              <w:rPr>
                <w:rFonts w:asciiTheme="majorHAnsi" w:eastAsia="Arial" w:hAnsiTheme="majorHAnsi" w:cstheme="majorHAnsi"/>
                <w:color w:val="auto"/>
                <w:sz w:val="22"/>
              </w:rPr>
              <w:t xml:space="preserve"> </w:t>
            </w:r>
            <w:r w:rsidRPr="004B670E">
              <w:rPr>
                <w:rFonts w:asciiTheme="majorHAnsi" w:eastAsia="Arial" w:hAnsiTheme="majorHAnsi" w:cstheme="majorHAnsi"/>
                <w:b w:val="0"/>
                <w:bCs/>
                <w:color w:val="auto"/>
                <w:sz w:val="22"/>
              </w:rPr>
              <w:t>mathematical genius — you just need to keep your wits about you and be good at solving problems!</w:t>
            </w:r>
          </w:p>
          <w:p w14:paraId="23FB1BB5" w14:textId="7362A393" w:rsidR="001A4B43" w:rsidRDefault="001A4B43" w:rsidP="001A4B43">
            <w:pPr>
              <w:rPr>
                <w:rFonts w:asciiTheme="majorHAnsi" w:eastAsia="Arial" w:hAnsiTheme="majorHAnsi" w:cstheme="majorHAnsi"/>
                <w:sz w:val="22"/>
                <w:u w:val="single"/>
              </w:rPr>
            </w:pPr>
            <w:r w:rsidRPr="00DF60BD">
              <w:rPr>
                <w:rFonts w:asciiTheme="majorHAnsi" w:eastAsia="Arial" w:hAnsiTheme="majorHAnsi" w:cstheme="majorHAnsi"/>
                <w:sz w:val="22"/>
                <w:u w:val="single"/>
              </w:rPr>
              <w:lastRenderedPageBreak/>
              <w:t>The Alan Turing Cryptography Competition</w:t>
            </w:r>
          </w:p>
          <w:p w14:paraId="2A2A40C7" w14:textId="77777777" w:rsidR="001A4B43" w:rsidRPr="00DF60BD" w:rsidRDefault="001A4B43" w:rsidP="001A4B43">
            <w:pPr>
              <w:rPr>
                <w:rFonts w:asciiTheme="majorHAnsi" w:eastAsia="Arial" w:hAnsiTheme="majorHAnsi" w:cstheme="majorHAnsi"/>
                <w:sz w:val="22"/>
                <w:u w:val="single"/>
              </w:rPr>
            </w:pPr>
          </w:p>
          <w:p w14:paraId="2D1672A9"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The competition is organised by the Department of Mathematics at the University of Manchester.</w:t>
            </w:r>
          </w:p>
          <w:p w14:paraId="51397823"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Sounds great! How can I take part and what do I have to do?</w:t>
            </w:r>
          </w:p>
          <w:p w14:paraId="24C2C024"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The competition will start on Monday 17th January 2022</w:t>
            </w:r>
          </w:p>
          <w:p w14:paraId="5E51EE5B" w14:textId="77777777" w:rsidR="0066763C" w:rsidRPr="004B670E" w:rsidRDefault="0066763C" w:rsidP="0066763C">
            <w:pPr>
              <w:rPr>
                <w:rFonts w:asciiTheme="majorHAnsi" w:eastAsia="Arial" w:hAnsiTheme="majorHAnsi" w:cstheme="majorHAnsi"/>
                <w:b w:val="0"/>
                <w:bCs/>
                <w:color w:val="auto"/>
                <w:sz w:val="22"/>
              </w:rPr>
            </w:pPr>
          </w:p>
          <w:p w14:paraId="08320BA1"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Follow the link and instructions given by Manchester University. Enjoy!</w:t>
            </w:r>
          </w:p>
          <w:p w14:paraId="02F4C88E" w14:textId="77777777" w:rsidR="0066763C" w:rsidRPr="004B670E" w:rsidRDefault="0066763C" w:rsidP="0066763C">
            <w:pPr>
              <w:spacing w:line="259" w:lineRule="auto"/>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https://www.maths.manchester.ac.uk/cryptography_competition/</w:t>
            </w:r>
          </w:p>
          <w:p w14:paraId="03BE9162" w14:textId="77777777" w:rsidR="0066763C" w:rsidRPr="00DF60BD" w:rsidRDefault="0066763C" w:rsidP="0066763C">
            <w:pPr>
              <w:rPr>
                <w:rFonts w:asciiTheme="majorHAnsi" w:hAnsiTheme="majorHAnsi" w:cstheme="majorHAnsi"/>
                <w:sz w:val="22"/>
              </w:rPr>
            </w:pPr>
          </w:p>
        </w:tc>
      </w:tr>
    </w:tbl>
    <w:p w14:paraId="3BC34884" w14:textId="77777777" w:rsidR="0066763C" w:rsidRPr="00DF60BD" w:rsidRDefault="0066763C" w:rsidP="00DF027C">
      <w:pPr>
        <w:rPr>
          <w:rFonts w:asciiTheme="majorHAnsi" w:hAnsiTheme="majorHAnsi" w:cstheme="majorHAnsi"/>
          <w:sz w:val="22"/>
        </w:rPr>
      </w:pPr>
    </w:p>
    <w:p w14:paraId="52FC3FF8" w14:textId="322EDFE4" w:rsidR="00301BDC" w:rsidRPr="00DF60BD" w:rsidRDefault="00301BDC" w:rsidP="00DF027C">
      <w:pPr>
        <w:rPr>
          <w:rFonts w:asciiTheme="majorHAnsi" w:hAnsiTheme="majorHAnsi" w:cstheme="majorHAnsi"/>
          <w:sz w:val="22"/>
        </w:rPr>
      </w:pPr>
    </w:p>
    <w:p w14:paraId="299975E2" w14:textId="77777777" w:rsidR="00911357" w:rsidRPr="00DF60BD" w:rsidRDefault="00911357" w:rsidP="00406887">
      <w:pPr>
        <w:rPr>
          <w:rFonts w:asciiTheme="majorHAnsi" w:hAnsiTheme="majorHAnsi" w:cstheme="majorHAnsi"/>
          <w:bCs/>
          <w:color w:val="01273A" w:themeColor="accent1" w:themeShade="80"/>
          <w:sz w:val="22"/>
        </w:rPr>
      </w:pPr>
    </w:p>
    <w:p w14:paraId="4BDD16AB" w14:textId="77777777" w:rsidR="007E5A6C" w:rsidRDefault="007E5A6C" w:rsidP="00B90856">
      <w:pPr>
        <w:jc w:val="center"/>
        <w:rPr>
          <w:rFonts w:asciiTheme="majorHAnsi" w:hAnsiTheme="majorHAnsi" w:cstheme="majorHAnsi"/>
          <w:bCs/>
          <w:color w:val="013A57" w:themeColor="accent1" w:themeShade="BF"/>
          <w:sz w:val="22"/>
        </w:rPr>
      </w:pPr>
    </w:p>
    <w:p w14:paraId="647CACF0" w14:textId="77777777" w:rsidR="007E5A6C" w:rsidRDefault="007E5A6C" w:rsidP="00B90856">
      <w:pPr>
        <w:jc w:val="center"/>
        <w:rPr>
          <w:rFonts w:asciiTheme="majorHAnsi" w:hAnsiTheme="majorHAnsi" w:cstheme="majorHAnsi"/>
          <w:bCs/>
          <w:color w:val="013A57" w:themeColor="accent1" w:themeShade="BF"/>
          <w:sz w:val="22"/>
        </w:rPr>
      </w:pPr>
    </w:p>
    <w:p w14:paraId="046620E7" w14:textId="77777777" w:rsidR="007E5A6C" w:rsidRDefault="007E5A6C" w:rsidP="00B90856">
      <w:pPr>
        <w:jc w:val="center"/>
        <w:rPr>
          <w:rFonts w:asciiTheme="majorHAnsi" w:hAnsiTheme="majorHAnsi" w:cstheme="majorHAnsi"/>
          <w:bCs/>
          <w:color w:val="013A57" w:themeColor="accent1" w:themeShade="BF"/>
          <w:sz w:val="22"/>
        </w:rPr>
      </w:pPr>
    </w:p>
    <w:p w14:paraId="3A63C9E6" w14:textId="77777777" w:rsidR="007E5A6C" w:rsidRDefault="007E5A6C" w:rsidP="00B90856">
      <w:pPr>
        <w:jc w:val="center"/>
        <w:rPr>
          <w:rFonts w:asciiTheme="majorHAnsi" w:hAnsiTheme="majorHAnsi" w:cstheme="majorHAnsi"/>
          <w:bCs/>
          <w:color w:val="013A57" w:themeColor="accent1" w:themeShade="BF"/>
          <w:sz w:val="22"/>
        </w:rPr>
      </w:pPr>
    </w:p>
    <w:p w14:paraId="7C832D30" w14:textId="77777777" w:rsidR="007E5A6C" w:rsidRDefault="007E5A6C" w:rsidP="00B90856">
      <w:pPr>
        <w:jc w:val="center"/>
        <w:rPr>
          <w:rFonts w:asciiTheme="majorHAnsi" w:hAnsiTheme="majorHAnsi" w:cstheme="majorHAnsi"/>
          <w:bCs/>
          <w:color w:val="013A57" w:themeColor="accent1" w:themeShade="BF"/>
          <w:sz w:val="22"/>
        </w:rPr>
      </w:pPr>
    </w:p>
    <w:p w14:paraId="1D325BC3" w14:textId="77777777" w:rsidR="007E5A6C" w:rsidRDefault="007E5A6C" w:rsidP="00B90856">
      <w:pPr>
        <w:jc w:val="center"/>
        <w:rPr>
          <w:rFonts w:asciiTheme="majorHAnsi" w:hAnsiTheme="majorHAnsi" w:cstheme="majorHAnsi"/>
          <w:bCs/>
          <w:color w:val="013A57" w:themeColor="accent1" w:themeShade="BF"/>
          <w:sz w:val="22"/>
        </w:rPr>
      </w:pPr>
    </w:p>
    <w:p w14:paraId="31E5FAA8" w14:textId="77777777" w:rsidR="007E5A6C" w:rsidRDefault="007E5A6C" w:rsidP="00B90856">
      <w:pPr>
        <w:jc w:val="center"/>
        <w:rPr>
          <w:rFonts w:asciiTheme="majorHAnsi" w:hAnsiTheme="majorHAnsi" w:cstheme="majorHAnsi"/>
          <w:bCs/>
          <w:color w:val="013A57" w:themeColor="accent1" w:themeShade="BF"/>
          <w:sz w:val="22"/>
        </w:rPr>
      </w:pPr>
    </w:p>
    <w:p w14:paraId="1ADD4AFD" w14:textId="77777777" w:rsidR="007E5A6C" w:rsidRDefault="007E5A6C" w:rsidP="00B90856">
      <w:pPr>
        <w:jc w:val="center"/>
        <w:rPr>
          <w:rFonts w:asciiTheme="majorHAnsi" w:hAnsiTheme="majorHAnsi" w:cstheme="majorHAnsi"/>
          <w:bCs/>
          <w:color w:val="013A57" w:themeColor="accent1" w:themeShade="BF"/>
          <w:sz w:val="22"/>
        </w:rPr>
      </w:pPr>
    </w:p>
    <w:p w14:paraId="2CC92F2A" w14:textId="77777777" w:rsidR="007E5A6C" w:rsidRDefault="007E5A6C" w:rsidP="00B90856">
      <w:pPr>
        <w:jc w:val="center"/>
        <w:rPr>
          <w:rFonts w:asciiTheme="majorHAnsi" w:hAnsiTheme="majorHAnsi" w:cstheme="majorHAnsi"/>
          <w:bCs/>
          <w:color w:val="013A57" w:themeColor="accent1" w:themeShade="BF"/>
          <w:sz w:val="22"/>
        </w:rPr>
      </w:pPr>
    </w:p>
    <w:p w14:paraId="09B91971" w14:textId="77777777" w:rsidR="007E5A6C" w:rsidRDefault="007E5A6C" w:rsidP="00B90856">
      <w:pPr>
        <w:jc w:val="center"/>
        <w:rPr>
          <w:rFonts w:asciiTheme="majorHAnsi" w:hAnsiTheme="majorHAnsi" w:cstheme="majorHAnsi"/>
          <w:bCs/>
          <w:color w:val="013A57" w:themeColor="accent1" w:themeShade="BF"/>
          <w:sz w:val="22"/>
        </w:rPr>
      </w:pPr>
    </w:p>
    <w:p w14:paraId="4AD771EE" w14:textId="77777777" w:rsidR="007E5A6C" w:rsidRDefault="007E5A6C" w:rsidP="00B90856">
      <w:pPr>
        <w:jc w:val="center"/>
        <w:rPr>
          <w:rFonts w:asciiTheme="majorHAnsi" w:hAnsiTheme="majorHAnsi" w:cstheme="majorHAnsi"/>
          <w:bCs/>
          <w:color w:val="013A57" w:themeColor="accent1" w:themeShade="BF"/>
          <w:sz w:val="22"/>
        </w:rPr>
      </w:pPr>
    </w:p>
    <w:p w14:paraId="529F8938" w14:textId="77777777" w:rsidR="007E5A6C" w:rsidRDefault="007E5A6C" w:rsidP="00B90856">
      <w:pPr>
        <w:jc w:val="center"/>
        <w:rPr>
          <w:rFonts w:asciiTheme="majorHAnsi" w:hAnsiTheme="majorHAnsi" w:cstheme="majorHAnsi"/>
          <w:bCs/>
          <w:color w:val="013A57" w:themeColor="accent1" w:themeShade="BF"/>
          <w:sz w:val="22"/>
        </w:rPr>
      </w:pPr>
    </w:p>
    <w:p w14:paraId="76BD5B60" w14:textId="77777777" w:rsidR="007E5A6C" w:rsidRDefault="007E5A6C" w:rsidP="00B90856">
      <w:pPr>
        <w:jc w:val="center"/>
        <w:rPr>
          <w:rFonts w:asciiTheme="majorHAnsi" w:hAnsiTheme="majorHAnsi" w:cstheme="majorHAnsi"/>
          <w:bCs/>
          <w:color w:val="013A57" w:themeColor="accent1" w:themeShade="BF"/>
          <w:sz w:val="22"/>
        </w:rPr>
      </w:pPr>
    </w:p>
    <w:p w14:paraId="6CB087B4" w14:textId="77777777" w:rsidR="007E5A6C" w:rsidRDefault="007E5A6C" w:rsidP="00B90856">
      <w:pPr>
        <w:jc w:val="center"/>
        <w:rPr>
          <w:rFonts w:asciiTheme="majorHAnsi" w:hAnsiTheme="majorHAnsi" w:cstheme="majorHAnsi"/>
          <w:bCs/>
          <w:color w:val="013A57" w:themeColor="accent1" w:themeShade="BF"/>
          <w:sz w:val="22"/>
        </w:rPr>
      </w:pPr>
    </w:p>
    <w:p w14:paraId="4782D3F8" w14:textId="77777777" w:rsidR="007E5A6C" w:rsidRDefault="007E5A6C" w:rsidP="00B90856">
      <w:pPr>
        <w:jc w:val="center"/>
        <w:rPr>
          <w:rFonts w:asciiTheme="majorHAnsi" w:hAnsiTheme="majorHAnsi" w:cstheme="majorHAnsi"/>
          <w:bCs/>
          <w:color w:val="013A57" w:themeColor="accent1" w:themeShade="BF"/>
          <w:sz w:val="22"/>
        </w:rPr>
      </w:pPr>
    </w:p>
    <w:p w14:paraId="0F7D9952" w14:textId="77777777" w:rsidR="007E5A6C" w:rsidRDefault="007E5A6C" w:rsidP="00B90856">
      <w:pPr>
        <w:jc w:val="center"/>
        <w:rPr>
          <w:rFonts w:asciiTheme="majorHAnsi" w:hAnsiTheme="majorHAnsi" w:cstheme="majorHAnsi"/>
          <w:bCs/>
          <w:color w:val="013A57" w:themeColor="accent1" w:themeShade="BF"/>
          <w:sz w:val="22"/>
        </w:rPr>
      </w:pPr>
    </w:p>
    <w:p w14:paraId="34EBE520" w14:textId="77777777" w:rsidR="007E5A6C" w:rsidRDefault="007E5A6C" w:rsidP="00B90856">
      <w:pPr>
        <w:jc w:val="center"/>
        <w:rPr>
          <w:rFonts w:asciiTheme="majorHAnsi" w:hAnsiTheme="majorHAnsi" w:cstheme="majorHAnsi"/>
          <w:bCs/>
          <w:color w:val="013A57" w:themeColor="accent1" w:themeShade="BF"/>
          <w:sz w:val="22"/>
        </w:rPr>
      </w:pPr>
    </w:p>
    <w:p w14:paraId="1E1F927C" w14:textId="77777777" w:rsidR="007E5A6C" w:rsidRDefault="007E5A6C" w:rsidP="00B90856">
      <w:pPr>
        <w:jc w:val="center"/>
        <w:rPr>
          <w:rFonts w:asciiTheme="majorHAnsi" w:hAnsiTheme="majorHAnsi" w:cstheme="majorHAnsi"/>
          <w:bCs/>
          <w:color w:val="013A57" w:themeColor="accent1" w:themeShade="BF"/>
          <w:sz w:val="22"/>
        </w:rPr>
      </w:pPr>
    </w:p>
    <w:p w14:paraId="7F4B7EA1" w14:textId="77777777" w:rsidR="007E5A6C" w:rsidRDefault="007E5A6C" w:rsidP="00B90856">
      <w:pPr>
        <w:jc w:val="center"/>
        <w:rPr>
          <w:rFonts w:asciiTheme="majorHAnsi" w:hAnsiTheme="majorHAnsi" w:cstheme="majorHAnsi"/>
          <w:bCs/>
          <w:color w:val="013A57" w:themeColor="accent1" w:themeShade="BF"/>
          <w:sz w:val="22"/>
        </w:rPr>
      </w:pPr>
    </w:p>
    <w:p w14:paraId="2C3F7426" w14:textId="77777777" w:rsidR="007E5A6C" w:rsidRDefault="007E5A6C" w:rsidP="00B90856">
      <w:pPr>
        <w:jc w:val="center"/>
        <w:rPr>
          <w:rFonts w:asciiTheme="majorHAnsi" w:hAnsiTheme="majorHAnsi" w:cstheme="majorHAnsi"/>
          <w:bCs/>
          <w:color w:val="013A57" w:themeColor="accent1" w:themeShade="BF"/>
          <w:sz w:val="22"/>
        </w:rPr>
      </w:pPr>
    </w:p>
    <w:p w14:paraId="50A46506" w14:textId="77777777" w:rsidR="007E5A6C" w:rsidRDefault="007E5A6C" w:rsidP="00B90856">
      <w:pPr>
        <w:jc w:val="center"/>
        <w:rPr>
          <w:rFonts w:asciiTheme="majorHAnsi" w:hAnsiTheme="majorHAnsi" w:cstheme="majorHAnsi"/>
          <w:bCs/>
          <w:color w:val="013A57" w:themeColor="accent1" w:themeShade="BF"/>
          <w:sz w:val="22"/>
        </w:rPr>
      </w:pPr>
    </w:p>
    <w:p w14:paraId="0392859B" w14:textId="77777777" w:rsidR="007E5A6C" w:rsidRDefault="007E5A6C" w:rsidP="00B90856">
      <w:pPr>
        <w:jc w:val="center"/>
        <w:rPr>
          <w:rFonts w:asciiTheme="majorHAnsi" w:hAnsiTheme="majorHAnsi" w:cstheme="majorHAnsi"/>
          <w:bCs/>
          <w:color w:val="013A57" w:themeColor="accent1" w:themeShade="BF"/>
          <w:sz w:val="22"/>
        </w:rPr>
      </w:pPr>
    </w:p>
    <w:p w14:paraId="01091D8D" w14:textId="77777777" w:rsidR="007E5A6C" w:rsidRDefault="007E5A6C" w:rsidP="00B90856">
      <w:pPr>
        <w:jc w:val="center"/>
        <w:rPr>
          <w:rFonts w:asciiTheme="majorHAnsi" w:hAnsiTheme="majorHAnsi" w:cstheme="majorHAnsi"/>
          <w:bCs/>
          <w:color w:val="013A57" w:themeColor="accent1" w:themeShade="BF"/>
          <w:sz w:val="22"/>
        </w:rPr>
      </w:pPr>
    </w:p>
    <w:p w14:paraId="27A5E2C8" w14:textId="77777777" w:rsidR="007E5A6C" w:rsidRDefault="007E5A6C" w:rsidP="00B90856">
      <w:pPr>
        <w:jc w:val="center"/>
        <w:rPr>
          <w:rFonts w:asciiTheme="majorHAnsi" w:hAnsiTheme="majorHAnsi" w:cstheme="majorHAnsi"/>
          <w:bCs/>
          <w:color w:val="013A57" w:themeColor="accent1" w:themeShade="BF"/>
          <w:sz w:val="22"/>
        </w:rPr>
      </w:pPr>
    </w:p>
    <w:p w14:paraId="0AC7A343" w14:textId="77777777" w:rsidR="007E5A6C" w:rsidRDefault="007E5A6C" w:rsidP="00B90856">
      <w:pPr>
        <w:jc w:val="center"/>
        <w:rPr>
          <w:rFonts w:asciiTheme="majorHAnsi" w:hAnsiTheme="majorHAnsi" w:cstheme="majorHAnsi"/>
          <w:bCs/>
          <w:color w:val="013A57" w:themeColor="accent1" w:themeShade="BF"/>
          <w:sz w:val="22"/>
        </w:rPr>
      </w:pPr>
    </w:p>
    <w:p w14:paraId="4A7E7CFE" w14:textId="77777777" w:rsidR="007E5A6C" w:rsidRDefault="007E5A6C" w:rsidP="00B90856">
      <w:pPr>
        <w:jc w:val="center"/>
        <w:rPr>
          <w:rFonts w:asciiTheme="majorHAnsi" w:hAnsiTheme="majorHAnsi" w:cstheme="majorHAnsi"/>
          <w:bCs/>
          <w:color w:val="013A57" w:themeColor="accent1" w:themeShade="BF"/>
          <w:sz w:val="22"/>
        </w:rPr>
      </w:pPr>
    </w:p>
    <w:p w14:paraId="6F2FFC4E" w14:textId="77777777" w:rsidR="007E5A6C" w:rsidRDefault="007E5A6C" w:rsidP="00B90856">
      <w:pPr>
        <w:jc w:val="center"/>
        <w:rPr>
          <w:rFonts w:asciiTheme="majorHAnsi" w:hAnsiTheme="majorHAnsi" w:cstheme="majorHAnsi"/>
          <w:bCs/>
          <w:color w:val="013A57" w:themeColor="accent1" w:themeShade="BF"/>
          <w:sz w:val="22"/>
        </w:rPr>
      </w:pPr>
    </w:p>
    <w:p w14:paraId="5B9344A3" w14:textId="77777777" w:rsidR="007E5A6C" w:rsidRDefault="007E5A6C" w:rsidP="00B90856">
      <w:pPr>
        <w:jc w:val="center"/>
        <w:rPr>
          <w:rFonts w:asciiTheme="majorHAnsi" w:hAnsiTheme="majorHAnsi" w:cstheme="majorHAnsi"/>
          <w:bCs/>
          <w:color w:val="013A57" w:themeColor="accent1" w:themeShade="BF"/>
          <w:sz w:val="22"/>
        </w:rPr>
      </w:pPr>
    </w:p>
    <w:p w14:paraId="5CDB2F8A" w14:textId="77777777" w:rsidR="007E5A6C" w:rsidRDefault="007E5A6C" w:rsidP="00B90856">
      <w:pPr>
        <w:jc w:val="center"/>
        <w:rPr>
          <w:rFonts w:asciiTheme="majorHAnsi" w:hAnsiTheme="majorHAnsi" w:cstheme="majorHAnsi"/>
          <w:bCs/>
          <w:color w:val="013A57" w:themeColor="accent1" w:themeShade="BF"/>
          <w:sz w:val="22"/>
        </w:rPr>
      </w:pPr>
    </w:p>
    <w:p w14:paraId="3E17D2E4" w14:textId="77777777" w:rsidR="007E5A6C" w:rsidRDefault="007E5A6C" w:rsidP="00B90856">
      <w:pPr>
        <w:jc w:val="center"/>
        <w:rPr>
          <w:rFonts w:asciiTheme="majorHAnsi" w:hAnsiTheme="majorHAnsi" w:cstheme="majorHAnsi"/>
          <w:bCs/>
          <w:color w:val="013A57" w:themeColor="accent1" w:themeShade="BF"/>
          <w:sz w:val="22"/>
        </w:rPr>
      </w:pPr>
    </w:p>
    <w:p w14:paraId="7CC14E92" w14:textId="77777777" w:rsidR="007E5A6C" w:rsidRDefault="007E5A6C" w:rsidP="00B90856">
      <w:pPr>
        <w:jc w:val="center"/>
        <w:rPr>
          <w:rFonts w:asciiTheme="majorHAnsi" w:hAnsiTheme="majorHAnsi" w:cstheme="majorHAnsi"/>
          <w:bCs/>
          <w:color w:val="013A57" w:themeColor="accent1" w:themeShade="BF"/>
          <w:sz w:val="22"/>
        </w:rPr>
      </w:pPr>
    </w:p>
    <w:p w14:paraId="00C0747C" w14:textId="77777777" w:rsidR="007E5A6C" w:rsidRDefault="007E5A6C" w:rsidP="00B90856">
      <w:pPr>
        <w:jc w:val="center"/>
        <w:rPr>
          <w:rFonts w:asciiTheme="majorHAnsi" w:hAnsiTheme="majorHAnsi" w:cstheme="majorHAnsi"/>
          <w:bCs/>
          <w:color w:val="013A57" w:themeColor="accent1" w:themeShade="BF"/>
          <w:sz w:val="22"/>
        </w:rPr>
      </w:pPr>
    </w:p>
    <w:p w14:paraId="51635412" w14:textId="77777777" w:rsidR="007E5A6C" w:rsidRDefault="007E5A6C" w:rsidP="00B90856">
      <w:pPr>
        <w:jc w:val="center"/>
        <w:rPr>
          <w:rFonts w:asciiTheme="majorHAnsi" w:hAnsiTheme="majorHAnsi" w:cstheme="majorHAnsi"/>
          <w:bCs/>
          <w:color w:val="013A57" w:themeColor="accent1" w:themeShade="BF"/>
          <w:sz w:val="22"/>
        </w:rPr>
      </w:pPr>
    </w:p>
    <w:p w14:paraId="2695AA65" w14:textId="77777777" w:rsidR="007E5A6C" w:rsidRDefault="007E5A6C" w:rsidP="00B90856">
      <w:pPr>
        <w:jc w:val="center"/>
        <w:rPr>
          <w:rFonts w:asciiTheme="majorHAnsi" w:hAnsiTheme="majorHAnsi" w:cstheme="majorHAnsi"/>
          <w:bCs/>
          <w:color w:val="013A57" w:themeColor="accent1" w:themeShade="BF"/>
          <w:sz w:val="22"/>
        </w:rPr>
      </w:pPr>
    </w:p>
    <w:p w14:paraId="392E964E" w14:textId="77777777" w:rsidR="007E5A6C" w:rsidRDefault="007E5A6C" w:rsidP="00B90856">
      <w:pPr>
        <w:jc w:val="center"/>
        <w:rPr>
          <w:rFonts w:asciiTheme="majorHAnsi" w:hAnsiTheme="majorHAnsi" w:cstheme="majorHAnsi"/>
          <w:bCs/>
          <w:color w:val="013A57" w:themeColor="accent1" w:themeShade="BF"/>
          <w:sz w:val="22"/>
        </w:rPr>
      </w:pPr>
    </w:p>
    <w:p w14:paraId="4D52666E" w14:textId="77777777" w:rsidR="007E5A6C" w:rsidRDefault="007E5A6C" w:rsidP="00B90856">
      <w:pPr>
        <w:jc w:val="center"/>
        <w:rPr>
          <w:rFonts w:asciiTheme="majorHAnsi" w:hAnsiTheme="majorHAnsi" w:cstheme="majorHAnsi"/>
          <w:bCs/>
          <w:color w:val="013A57" w:themeColor="accent1" w:themeShade="BF"/>
          <w:sz w:val="22"/>
        </w:rPr>
      </w:pPr>
    </w:p>
    <w:p w14:paraId="769F280D" w14:textId="77777777" w:rsidR="007E5A6C" w:rsidRDefault="007E5A6C" w:rsidP="00B90856">
      <w:pPr>
        <w:jc w:val="center"/>
        <w:rPr>
          <w:rFonts w:asciiTheme="majorHAnsi" w:hAnsiTheme="majorHAnsi" w:cstheme="majorHAnsi"/>
          <w:bCs/>
          <w:color w:val="013A57" w:themeColor="accent1" w:themeShade="BF"/>
          <w:sz w:val="22"/>
        </w:rPr>
      </w:pPr>
    </w:p>
    <w:p w14:paraId="52E24615" w14:textId="08D71AB1" w:rsidR="00B90856" w:rsidRPr="007E5A6C" w:rsidRDefault="00B90856" w:rsidP="00B90856">
      <w:pPr>
        <w:jc w:val="center"/>
        <w:rPr>
          <w:rFonts w:asciiTheme="majorHAnsi" w:hAnsiTheme="majorHAnsi" w:cstheme="majorHAnsi"/>
          <w:b w:val="0"/>
          <w:bCs/>
          <w:color w:val="013A57" w:themeColor="accent1" w:themeShade="BF"/>
          <w:szCs w:val="28"/>
        </w:rPr>
      </w:pPr>
      <w:r w:rsidRPr="007E5A6C">
        <w:rPr>
          <w:rFonts w:asciiTheme="majorHAnsi" w:hAnsiTheme="majorHAnsi" w:cstheme="majorHAnsi"/>
          <w:bCs/>
          <w:color w:val="013A57" w:themeColor="accent1" w:themeShade="BF"/>
          <w:szCs w:val="28"/>
        </w:rPr>
        <w:t>Year 9 Spring Revision for Creative IMedia</w:t>
      </w:r>
    </w:p>
    <w:p w14:paraId="4DA77E1A" w14:textId="77777777" w:rsidR="00B90856" w:rsidRPr="00DF60BD" w:rsidRDefault="00B90856" w:rsidP="00B9085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90856" w:rsidRPr="00DF60BD" w14:paraId="0FB2EBD3" w14:textId="77777777" w:rsidTr="00BE0B19">
        <w:tc>
          <w:tcPr>
            <w:tcW w:w="9016" w:type="dxa"/>
            <w:shd w:val="clear" w:color="auto" w:fill="CCFFCC"/>
          </w:tcPr>
          <w:p w14:paraId="2D9D898F"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90856" w:rsidRPr="00DF60BD" w14:paraId="0574DB42" w14:textId="77777777" w:rsidTr="00BE0B19">
        <w:tc>
          <w:tcPr>
            <w:tcW w:w="9016" w:type="dxa"/>
            <w:shd w:val="clear" w:color="auto" w:fill="auto"/>
          </w:tcPr>
          <w:p w14:paraId="5E0DABF5" w14:textId="77777777" w:rsidR="00B90856" w:rsidRPr="007E5A6C" w:rsidRDefault="00B9085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R082 – Creating Digital Graphics – LO2</w:t>
            </w:r>
          </w:p>
          <w:p w14:paraId="5DFE7254" w14:textId="77777777" w:rsidR="00B90856" w:rsidRPr="00DF60BD" w:rsidRDefault="00B90856" w:rsidP="00BE0B19">
            <w:pPr>
              <w:rPr>
                <w:rFonts w:asciiTheme="majorHAnsi" w:hAnsiTheme="majorHAnsi" w:cstheme="majorHAnsi"/>
                <w:sz w:val="22"/>
              </w:rPr>
            </w:pPr>
          </w:p>
        </w:tc>
      </w:tr>
      <w:tr w:rsidR="00B90856" w:rsidRPr="00DF60BD" w14:paraId="20A159E3" w14:textId="77777777" w:rsidTr="00BE0B19">
        <w:tc>
          <w:tcPr>
            <w:tcW w:w="9016" w:type="dxa"/>
            <w:shd w:val="clear" w:color="auto" w:fill="B1E4FD" w:themeFill="accent1" w:themeFillTint="33"/>
          </w:tcPr>
          <w:p w14:paraId="6F0C252D"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What do I need to revise?</w:t>
            </w:r>
          </w:p>
          <w:p w14:paraId="3FFB2403" w14:textId="77777777" w:rsidR="00B90856" w:rsidRPr="00DF60BD" w:rsidRDefault="00B90856" w:rsidP="00BE0B19">
            <w:pPr>
              <w:pStyle w:val="ListParagraph"/>
              <w:rPr>
                <w:rFonts w:asciiTheme="majorHAnsi" w:hAnsiTheme="majorHAnsi" w:cstheme="majorHAnsi"/>
              </w:rPr>
            </w:pPr>
          </w:p>
        </w:tc>
      </w:tr>
      <w:tr w:rsidR="00B90856" w:rsidRPr="00DF60BD" w14:paraId="2FF3291C" w14:textId="77777777" w:rsidTr="00BE0B19">
        <w:tc>
          <w:tcPr>
            <w:tcW w:w="9016" w:type="dxa"/>
          </w:tcPr>
          <w:p w14:paraId="6902284A" w14:textId="77777777" w:rsidR="00B90856" w:rsidRPr="00DF60BD" w:rsidRDefault="00B90856" w:rsidP="00B90856">
            <w:pPr>
              <w:pStyle w:val="ListParagraph"/>
              <w:numPr>
                <w:ilvl w:val="0"/>
                <w:numId w:val="33"/>
              </w:numPr>
              <w:spacing w:after="0" w:line="240" w:lineRule="auto"/>
              <w:rPr>
                <w:rFonts w:asciiTheme="majorHAnsi" w:hAnsiTheme="majorHAnsi" w:cstheme="majorHAnsi"/>
              </w:rPr>
            </w:pPr>
            <w:r w:rsidRPr="00DF60BD">
              <w:rPr>
                <w:rFonts w:asciiTheme="majorHAnsi" w:hAnsiTheme="majorHAnsi" w:cstheme="majorHAnsi"/>
              </w:rPr>
              <w:t>Client requirements and target audience.</w:t>
            </w:r>
          </w:p>
          <w:p w14:paraId="12D07C06" w14:textId="77777777" w:rsidR="00B90856" w:rsidRPr="00DF60BD" w:rsidRDefault="00B90856" w:rsidP="00B90856">
            <w:pPr>
              <w:pStyle w:val="ListParagraph"/>
              <w:numPr>
                <w:ilvl w:val="0"/>
                <w:numId w:val="33"/>
              </w:numPr>
              <w:spacing w:after="0" w:line="240" w:lineRule="auto"/>
              <w:rPr>
                <w:rFonts w:asciiTheme="majorHAnsi" w:hAnsiTheme="majorHAnsi" w:cstheme="majorHAnsi"/>
              </w:rPr>
            </w:pPr>
            <w:r w:rsidRPr="00DF60BD">
              <w:rPr>
                <w:rFonts w:asciiTheme="majorHAnsi" w:hAnsiTheme="majorHAnsi" w:cstheme="majorHAnsi"/>
              </w:rPr>
              <w:t>How to create a workplan.</w:t>
            </w:r>
          </w:p>
          <w:p w14:paraId="63329D30" w14:textId="77777777" w:rsidR="00B90856" w:rsidRPr="00DF60BD" w:rsidRDefault="00B90856" w:rsidP="00B90856">
            <w:pPr>
              <w:pStyle w:val="ListParagraph"/>
              <w:numPr>
                <w:ilvl w:val="0"/>
                <w:numId w:val="33"/>
              </w:numPr>
              <w:spacing w:after="0" w:line="240" w:lineRule="auto"/>
              <w:rPr>
                <w:rFonts w:asciiTheme="majorHAnsi" w:hAnsiTheme="majorHAnsi" w:cstheme="majorHAnsi"/>
              </w:rPr>
            </w:pPr>
            <w:r w:rsidRPr="00DF60BD">
              <w:rPr>
                <w:rFonts w:asciiTheme="majorHAnsi" w:hAnsiTheme="majorHAnsi" w:cstheme="majorHAnsi"/>
              </w:rPr>
              <w:t>Creating a visualisation diagram.</w:t>
            </w:r>
          </w:p>
          <w:p w14:paraId="27C51E52" w14:textId="77777777" w:rsidR="00B90856" w:rsidRPr="00DF60BD" w:rsidRDefault="00B90856" w:rsidP="00B90856">
            <w:pPr>
              <w:pStyle w:val="ListParagraph"/>
              <w:numPr>
                <w:ilvl w:val="0"/>
                <w:numId w:val="33"/>
              </w:numPr>
              <w:spacing w:after="0" w:line="240" w:lineRule="auto"/>
              <w:rPr>
                <w:rFonts w:asciiTheme="majorHAnsi" w:hAnsiTheme="majorHAnsi" w:cstheme="majorHAnsi"/>
              </w:rPr>
            </w:pPr>
            <w:r w:rsidRPr="00DF60BD">
              <w:rPr>
                <w:rFonts w:asciiTheme="majorHAnsi" w:hAnsiTheme="majorHAnsi" w:cstheme="majorHAnsi"/>
              </w:rPr>
              <w:t>Asset and resources requirements.</w:t>
            </w:r>
          </w:p>
          <w:p w14:paraId="5028E822" w14:textId="77777777" w:rsidR="00B90856" w:rsidRPr="00DF60BD" w:rsidRDefault="00B90856" w:rsidP="00B90856">
            <w:pPr>
              <w:pStyle w:val="ListParagraph"/>
              <w:numPr>
                <w:ilvl w:val="0"/>
                <w:numId w:val="33"/>
              </w:numPr>
              <w:spacing w:after="0" w:line="240" w:lineRule="auto"/>
              <w:rPr>
                <w:rFonts w:asciiTheme="majorHAnsi" w:hAnsiTheme="majorHAnsi" w:cstheme="majorHAnsi"/>
              </w:rPr>
            </w:pPr>
            <w:r w:rsidRPr="00DF60BD">
              <w:rPr>
                <w:rFonts w:asciiTheme="majorHAnsi" w:hAnsiTheme="majorHAnsi" w:cstheme="majorHAnsi"/>
              </w:rPr>
              <w:t xml:space="preserve">Laws and legislation related to the production of digital graphics.  </w:t>
            </w:r>
          </w:p>
          <w:p w14:paraId="59551428" w14:textId="77777777" w:rsidR="00B90856" w:rsidRPr="001A4B43" w:rsidRDefault="00B90856" w:rsidP="001A4B43">
            <w:pPr>
              <w:rPr>
                <w:rFonts w:asciiTheme="majorHAnsi" w:hAnsiTheme="majorHAnsi" w:cstheme="majorHAnsi"/>
              </w:rPr>
            </w:pPr>
          </w:p>
        </w:tc>
      </w:tr>
      <w:tr w:rsidR="00B90856" w:rsidRPr="00DF60BD" w14:paraId="3B1143ED" w14:textId="77777777" w:rsidTr="00BE0B19">
        <w:tc>
          <w:tcPr>
            <w:tcW w:w="9016" w:type="dxa"/>
            <w:shd w:val="clear" w:color="auto" w:fill="E0EFF4" w:themeFill="accent4" w:themeFillTint="33"/>
          </w:tcPr>
          <w:p w14:paraId="1E7CE433"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How can I revise for IMedia ?</w:t>
            </w:r>
          </w:p>
          <w:p w14:paraId="384B47E1" w14:textId="77777777" w:rsidR="00B90856" w:rsidRPr="00DF60BD" w:rsidRDefault="00B90856" w:rsidP="00BE0B19">
            <w:pPr>
              <w:rPr>
                <w:rFonts w:asciiTheme="majorHAnsi" w:hAnsiTheme="majorHAnsi" w:cstheme="majorHAnsi"/>
                <w:sz w:val="22"/>
              </w:rPr>
            </w:pPr>
          </w:p>
        </w:tc>
      </w:tr>
      <w:tr w:rsidR="00B90856" w:rsidRPr="00DF60BD" w14:paraId="66F65FE1" w14:textId="77777777" w:rsidTr="00BE0B19">
        <w:tc>
          <w:tcPr>
            <w:tcW w:w="9016" w:type="dxa"/>
          </w:tcPr>
          <w:p w14:paraId="2067B5FD" w14:textId="77777777" w:rsidR="00B90856" w:rsidRPr="00DF60BD" w:rsidRDefault="00B90856" w:rsidP="00B90856">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Read over lesson PowerPoints.</w:t>
            </w:r>
          </w:p>
          <w:p w14:paraId="45BD6B0C" w14:textId="77777777" w:rsidR="00B90856" w:rsidRPr="00DF60BD" w:rsidRDefault="00B90856" w:rsidP="00B90856">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Use OCR textbook.</w:t>
            </w:r>
          </w:p>
          <w:p w14:paraId="0EC097C9" w14:textId="77777777" w:rsidR="00B90856" w:rsidRPr="00DF60BD" w:rsidRDefault="00B90856" w:rsidP="00B90856">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Watch YouTube videos.</w:t>
            </w:r>
          </w:p>
          <w:p w14:paraId="0D8BA721" w14:textId="77777777" w:rsidR="00B90856" w:rsidRPr="00DF60BD" w:rsidRDefault="00B90856" w:rsidP="00B90856">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Access BBC bitesize.</w:t>
            </w:r>
          </w:p>
          <w:p w14:paraId="41975DCD" w14:textId="77777777" w:rsidR="00B90856" w:rsidRPr="001A4B43" w:rsidRDefault="00B90856" w:rsidP="001A4B43">
            <w:pPr>
              <w:ind w:left="360"/>
              <w:rPr>
                <w:rFonts w:asciiTheme="majorHAnsi" w:hAnsiTheme="majorHAnsi" w:cstheme="majorHAnsi"/>
              </w:rPr>
            </w:pPr>
          </w:p>
        </w:tc>
      </w:tr>
      <w:tr w:rsidR="00B90856" w:rsidRPr="00DF60BD" w14:paraId="1C72A089" w14:textId="77777777" w:rsidTr="00BE0B19">
        <w:tc>
          <w:tcPr>
            <w:tcW w:w="9016" w:type="dxa"/>
            <w:shd w:val="clear" w:color="auto" w:fill="D2F1EF" w:themeFill="accent6" w:themeFillTint="33"/>
          </w:tcPr>
          <w:p w14:paraId="14C935D9"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Useful resources I can use:</w:t>
            </w:r>
          </w:p>
          <w:p w14:paraId="06238A05" w14:textId="77777777" w:rsidR="00B90856" w:rsidRPr="00DF60BD" w:rsidRDefault="00B90856" w:rsidP="00BE0B19">
            <w:pPr>
              <w:rPr>
                <w:rFonts w:asciiTheme="majorHAnsi" w:hAnsiTheme="majorHAnsi" w:cstheme="majorHAnsi"/>
                <w:sz w:val="22"/>
              </w:rPr>
            </w:pPr>
          </w:p>
        </w:tc>
      </w:tr>
      <w:tr w:rsidR="00B90856" w:rsidRPr="00DF60BD" w14:paraId="2D126F26" w14:textId="77777777" w:rsidTr="00BE0B19">
        <w:tc>
          <w:tcPr>
            <w:tcW w:w="9016" w:type="dxa"/>
          </w:tcPr>
          <w:p w14:paraId="74855C84" w14:textId="77777777" w:rsidR="00B90856" w:rsidRPr="00DF60BD" w:rsidRDefault="00B90856" w:rsidP="00B90856">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BBC Bitesize</w:t>
            </w:r>
          </w:p>
          <w:p w14:paraId="3B3B2F5C" w14:textId="77777777" w:rsidR="00B90856" w:rsidRPr="00DF60BD" w:rsidRDefault="00B90856" w:rsidP="00B90856">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YouTube</w:t>
            </w:r>
          </w:p>
          <w:p w14:paraId="6894BC8D" w14:textId="77777777" w:rsidR="00B90856" w:rsidRPr="001A4B43" w:rsidRDefault="00B90856" w:rsidP="001A4B43">
            <w:pPr>
              <w:ind w:left="360"/>
              <w:rPr>
                <w:rFonts w:asciiTheme="majorHAnsi" w:hAnsiTheme="majorHAnsi" w:cstheme="majorHAnsi"/>
              </w:rPr>
            </w:pPr>
          </w:p>
        </w:tc>
      </w:tr>
      <w:tr w:rsidR="00B90856" w:rsidRPr="00DF60BD" w14:paraId="35B8BB65" w14:textId="77777777" w:rsidTr="00BE0B19">
        <w:tc>
          <w:tcPr>
            <w:tcW w:w="9016" w:type="dxa"/>
            <w:shd w:val="clear" w:color="auto" w:fill="FFCCFF"/>
          </w:tcPr>
          <w:p w14:paraId="373EDD4C"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Useful websites I can use:</w:t>
            </w:r>
          </w:p>
          <w:p w14:paraId="01BC73F2" w14:textId="77777777" w:rsidR="00B90856" w:rsidRPr="00DF60BD" w:rsidRDefault="00B90856" w:rsidP="00BE0B19">
            <w:pPr>
              <w:rPr>
                <w:rFonts w:asciiTheme="majorHAnsi" w:hAnsiTheme="majorHAnsi" w:cstheme="majorHAnsi"/>
                <w:sz w:val="22"/>
              </w:rPr>
            </w:pPr>
          </w:p>
        </w:tc>
      </w:tr>
      <w:tr w:rsidR="00B90856" w:rsidRPr="00DF60BD" w14:paraId="35B76193" w14:textId="77777777" w:rsidTr="00BE0B19">
        <w:tc>
          <w:tcPr>
            <w:tcW w:w="9016" w:type="dxa"/>
          </w:tcPr>
          <w:p w14:paraId="0AF9D92E" w14:textId="77777777" w:rsidR="00B90856" w:rsidRPr="00DF60BD" w:rsidRDefault="000E38C5" w:rsidP="00BE0B19">
            <w:pPr>
              <w:rPr>
                <w:rFonts w:asciiTheme="majorHAnsi" w:hAnsiTheme="majorHAnsi" w:cstheme="majorHAnsi"/>
                <w:sz w:val="22"/>
              </w:rPr>
            </w:pPr>
            <w:hyperlink r:id="rId58" w:history="1">
              <w:r w:rsidR="00B90856" w:rsidRPr="00DF60BD">
                <w:rPr>
                  <w:rStyle w:val="Hyperlink"/>
                  <w:rFonts w:asciiTheme="majorHAnsi" w:hAnsiTheme="majorHAnsi" w:cstheme="majorHAnsi"/>
                  <w:sz w:val="22"/>
                </w:rPr>
                <w:t>https://www.youtube.com/watch?v=brzDVL-93Rg</w:t>
              </w:r>
            </w:hyperlink>
            <w:r w:rsidR="00B90856" w:rsidRPr="00DF60BD">
              <w:rPr>
                <w:rFonts w:asciiTheme="majorHAnsi" w:hAnsiTheme="majorHAnsi" w:cstheme="majorHAnsi"/>
                <w:sz w:val="22"/>
              </w:rPr>
              <w:t xml:space="preserve"> </w:t>
            </w:r>
          </w:p>
          <w:p w14:paraId="2E0D68C4" w14:textId="77777777" w:rsidR="00B90856" w:rsidRPr="00DF60BD" w:rsidRDefault="000E38C5" w:rsidP="00BE0B19">
            <w:pPr>
              <w:rPr>
                <w:rFonts w:asciiTheme="majorHAnsi" w:hAnsiTheme="majorHAnsi" w:cstheme="majorHAnsi"/>
                <w:sz w:val="22"/>
              </w:rPr>
            </w:pPr>
            <w:hyperlink r:id="rId59" w:history="1">
              <w:r w:rsidR="00B90856" w:rsidRPr="00DF60BD">
                <w:rPr>
                  <w:rStyle w:val="Hyperlink"/>
                  <w:rFonts w:asciiTheme="majorHAnsi" w:hAnsiTheme="majorHAnsi" w:cstheme="majorHAnsi"/>
                  <w:sz w:val="22"/>
                </w:rPr>
                <w:t>https://www.youtube.com/watch?v=OMfd1ORorBE</w:t>
              </w:r>
            </w:hyperlink>
            <w:r w:rsidR="00B90856" w:rsidRPr="00DF60BD">
              <w:rPr>
                <w:rFonts w:asciiTheme="majorHAnsi" w:hAnsiTheme="majorHAnsi" w:cstheme="majorHAnsi"/>
                <w:sz w:val="22"/>
              </w:rPr>
              <w:t xml:space="preserve"> </w:t>
            </w:r>
          </w:p>
          <w:p w14:paraId="537903BD" w14:textId="77777777" w:rsidR="00B90856" w:rsidRPr="00DF60BD" w:rsidRDefault="000E38C5" w:rsidP="00BE0B19">
            <w:pPr>
              <w:rPr>
                <w:rFonts w:asciiTheme="majorHAnsi" w:hAnsiTheme="majorHAnsi" w:cstheme="majorHAnsi"/>
                <w:sz w:val="22"/>
              </w:rPr>
            </w:pPr>
            <w:hyperlink r:id="rId60" w:history="1">
              <w:r w:rsidR="00B90856" w:rsidRPr="00DF60BD">
                <w:rPr>
                  <w:rStyle w:val="Hyperlink"/>
                  <w:rFonts w:asciiTheme="majorHAnsi" w:hAnsiTheme="majorHAnsi" w:cstheme="majorHAnsi"/>
                  <w:sz w:val="22"/>
                </w:rPr>
                <w:t>https://www.youtube.com/watch?v=nCmjZeuoq5I</w:t>
              </w:r>
            </w:hyperlink>
            <w:r w:rsidR="00B90856" w:rsidRPr="00DF60BD">
              <w:rPr>
                <w:rFonts w:asciiTheme="majorHAnsi" w:hAnsiTheme="majorHAnsi" w:cstheme="majorHAnsi"/>
                <w:sz w:val="22"/>
              </w:rPr>
              <w:t xml:space="preserve"> </w:t>
            </w:r>
          </w:p>
          <w:p w14:paraId="64915003" w14:textId="77777777" w:rsidR="00B90856" w:rsidRPr="00DF60BD" w:rsidRDefault="00B90856" w:rsidP="00BE0B19">
            <w:pPr>
              <w:rPr>
                <w:rFonts w:asciiTheme="majorHAnsi" w:hAnsiTheme="majorHAnsi" w:cstheme="majorHAnsi"/>
                <w:sz w:val="22"/>
              </w:rPr>
            </w:pPr>
          </w:p>
        </w:tc>
      </w:tr>
      <w:tr w:rsidR="00B90856" w:rsidRPr="00DF60BD" w14:paraId="300168D2" w14:textId="77777777" w:rsidTr="00BE0B19">
        <w:tc>
          <w:tcPr>
            <w:tcW w:w="9016" w:type="dxa"/>
            <w:shd w:val="clear" w:color="auto" w:fill="CCFFFF"/>
          </w:tcPr>
          <w:p w14:paraId="5727201D" w14:textId="77777777" w:rsidR="00B90856" w:rsidRPr="00DF60BD" w:rsidRDefault="00B9085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307DEF7" w14:textId="77777777" w:rsidR="00B90856" w:rsidRPr="00DF60BD" w:rsidRDefault="00B90856" w:rsidP="00BE0B19">
            <w:pPr>
              <w:rPr>
                <w:rFonts w:asciiTheme="majorHAnsi" w:hAnsiTheme="majorHAnsi" w:cstheme="majorHAnsi"/>
                <w:sz w:val="22"/>
              </w:rPr>
            </w:pPr>
          </w:p>
        </w:tc>
      </w:tr>
      <w:tr w:rsidR="00B90856" w:rsidRPr="00DF60BD" w14:paraId="60E3F98A" w14:textId="77777777" w:rsidTr="00BE0B19">
        <w:trPr>
          <w:trHeight w:val="165"/>
        </w:trPr>
        <w:tc>
          <w:tcPr>
            <w:tcW w:w="9016" w:type="dxa"/>
          </w:tcPr>
          <w:p w14:paraId="7A029BC2" w14:textId="77777777" w:rsidR="00B90856" w:rsidRDefault="00B9085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OCR Creative IMedia Specification (Version 12).</w:t>
            </w:r>
          </w:p>
          <w:p w14:paraId="411F17E1" w14:textId="18B1D9F0" w:rsidR="001A4B43" w:rsidRPr="004B670E" w:rsidRDefault="001A4B43" w:rsidP="00BE0B19">
            <w:pPr>
              <w:rPr>
                <w:rFonts w:asciiTheme="majorHAnsi" w:hAnsiTheme="majorHAnsi" w:cstheme="majorHAnsi"/>
                <w:b w:val="0"/>
                <w:bCs/>
                <w:color w:val="auto"/>
                <w:sz w:val="22"/>
              </w:rPr>
            </w:pPr>
          </w:p>
        </w:tc>
      </w:tr>
    </w:tbl>
    <w:p w14:paraId="1FCB613E" w14:textId="258FEDE5" w:rsidR="00301BDC" w:rsidRPr="00DF60BD" w:rsidRDefault="00301BDC" w:rsidP="00DF027C">
      <w:pPr>
        <w:rPr>
          <w:rFonts w:asciiTheme="majorHAnsi" w:hAnsiTheme="majorHAnsi" w:cstheme="majorHAnsi"/>
          <w:sz w:val="22"/>
        </w:rPr>
      </w:pPr>
    </w:p>
    <w:p w14:paraId="2A8E0388" w14:textId="77777777" w:rsidR="007E5A6C" w:rsidRDefault="007E5A6C" w:rsidP="00D60D76">
      <w:pPr>
        <w:jc w:val="center"/>
        <w:rPr>
          <w:rFonts w:asciiTheme="majorHAnsi" w:hAnsiTheme="majorHAnsi" w:cstheme="majorHAnsi"/>
          <w:bCs/>
          <w:color w:val="013A57" w:themeColor="accent1" w:themeShade="BF"/>
          <w:sz w:val="22"/>
        </w:rPr>
      </w:pPr>
    </w:p>
    <w:p w14:paraId="61B682AC" w14:textId="77777777" w:rsidR="007E5A6C" w:rsidRDefault="007E5A6C" w:rsidP="00D60D76">
      <w:pPr>
        <w:jc w:val="center"/>
        <w:rPr>
          <w:rFonts w:asciiTheme="majorHAnsi" w:hAnsiTheme="majorHAnsi" w:cstheme="majorHAnsi"/>
          <w:bCs/>
          <w:color w:val="013A57" w:themeColor="accent1" w:themeShade="BF"/>
          <w:sz w:val="22"/>
        </w:rPr>
      </w:pPr>
    </w:p>
    <w:p w14:paraId="2A357C29" w14:textId="77777777" w:rsidR="007E5A6C" w:rsidRDefault="007E5A6C" w:rsidP="00D60D76">
      <w:pPr>
        <w:jc w:val="center"/>
        <w:rPr>
          <w:rFonts w:asciiTheme="majorHAnsi" w:hAnsiTheme="majorHAnsi" w:cstheme="majorHAnsi"/>
          <w:bCs/>
          <w:color w:val="013A57" w:themeColor="accent1" w:themeShade="BF"/>
          <w:sz w:val="22"/>
        </w:rPr>
      </w:pPr>
    </w:p>
    <w:p w14:paraId="6373AC53" w14:textId="77777777" w:rsidR="007E5A6C" w:rsidRDefault="007E5A6C" w:rsidP="00D60D76">
      <w:pPr>
        <w:jc w:val="center"/>
        <w:rPr>
          <w:rFonts w:asciiTheme="majorHAnsi" w:hAnsiTheme="majorHAnsi" w:cstheme="majorHAnsi"/>
          <w:bCs/>
          <w:color w:val="013A57" w:themeColor="accent1" w:themeShade="BF"/>
          <w:sz w:val="22"/>
        </w:rPr>
      </w:pPr>
    </w:p>
    <w:p w14:paraId="08D1DBBA" w14:textId="77777777" w:rsidR="007E5A6C" w:rsidRDefault="007E5A6C" w:rsidP="00D60D76">
      <w:pPr>
        <w:jc w:val="center"/>
        <w:rPr>
          <w:rFonts w:asciiTheme="majorHAnsi" w:hAnsiTheme="majorHAnsi" w:cstheme="majorHAnsi"/>
          <w:bCs/>
          <w:color w:val="013A57" w:themeColor="accent1" w:themeShade="BF"/>
          <w:sz w:val="22"/>
        </w:rPr>
      </w:pPr>
    </w:p>
    <w:p w14:paraId="3FC15025" w14:textId="77777777" w:rsidR="007E5A6C" w:rsidRDefault="007E5A6C" w:rsidP="00D60D76">
      <w:pPr>
        <w:jc w:val="center"/>
        <w:rPr>
          <w:rFonts w:asciiTheme="majorHAnsi" w:hAnsiTheme="majorHAnsi" w:cstheme="majorHAnsi"/>
          <w:bCs/>
          <w:color w:val="013A57" w:themeColor="accent1" w:themeShade="BF"/>
          <w:sz w:val="22"/>
        </w:rPr>
      </w:pPr>
    </w:p>
    <w:p w14:paraId="1F604214" w14:textId="77777777" w:rsidR="007E5A6C" w:rsidRDefault="007E5A6C" w:rsidP="00D60D76">
      <w:pPr>
        <w:jc w:val="center"/>
        <w:rPr>
          <w:rFonts w:asciiTheme="majorHAnsi" w:hAnsiTheme="majorHAnsi" w:cstheme="majorHAnsi"/>
          <w:bCs/>
          <w:color w:val="013A57" w:themeColor="accent1" w:themeShade="BF"/>
          <w:sz w:val="22"/>
        </w:rPr>
      </w:pPr>
    </w:p>
    <w:p w14:paraId="352F4B5A" w14:textId="77777777" w:rsidR="007E5A6C" w:rsidRDefault="007E5A6C" w:rsidP="00D60D76">
      <w:pPr>
        <w:jc w:val="center"/>
        <w:rPr>
          <w:rFonts w:asciiTheme="majorHAnsi" w:hAnsiTheme="majorHAnsi" w:cstheme="majorHAnsi"/>
          <w:bCs/>
          <w:color w:val="013A57" w:themeColor="accent1" w:themeShade="BF"/>
          <w:sz w:val="22"/>
        </w:rPr>
      </w:pPr>
    </w:p>
    <w:p w14:paraId="7D22C402" w14:textId="77777777" w:rsidR="007E5A6C" w:rsidRDefault="007E5A6C" w:rsidP="00D60D76">
      <w:pPr>
        <w:jc w:val="center"/>
        <w:rPr>
          <w:rFonts w:asciiTheme="majorHAnsi" w:hAnsiTheme="majorHAnsi" w:cstheme="majorHAnsi"/>
          <w:bCs/>
          <w:color w:val="013A57" w:themeColor="accent1" w:themeShade="BF"/>
          <w:sz w:val="22"/>
        </w:rPr>
      </w:pPr>
    </w:p>
    <w:p w14:paraId="1506686D" w14:textId="77777777" w:rsidR="001A4B43" w:rsidRDefault="001A4B43" w:rsidP="00D60D76">
      <w:pPr>
        <w:jc w:val="center"/>
        <w:rPr>
          <w:rFonts w:asciiTheme="majorHAnsi" w:hAnsiTheme="majorHAnsi" w:cstheme="majorHAnsi"/>
          <w:bCs/>
          <w:color w:val="013A57" w:themeColor="accent1" w:themeShade="BF"/>
          <w:sz w:val="22"/>
        </w:rPr>
      </w:pPr>
    </w:p>
    <w:p w14:paraId="293DA518" w14:textId="511E5DEF" w:rsidR="00D60D76" w:rsidRPr="007A4796" w:rsidRDefault="00D60D76" w:rsidP="00D60D76">
      <w:pPr>
        <w:jc w:val="center"/>
        <w:rPr>
          <w:rFonts w:asciiTheme="majorHAnsi" w:hAnsiTheme="majorHAnsi" w:cstheme="majorHAnsi"/>
          <w:b w:val="0"/>
          <w:bCs/>
          <w:color w:val="013A57" w:themeColor="accent1" w:themeShade="BF"/>
          <w:szCs w:val="28"/>
        </w:rPr>
      </w:pPr>
      <w:r w:rsidRPr="007A4796">
        <w:rPr>
          <w:rFonts w:asciiTheme="majorHAnsi" w:hAnsiTheme="majorHAnsi" w:cstheme="majorHAnsi"/>
          <w:bCs/>
          <w:color w:val="013A57" w:themeColor="accent1" w:themeShade="BF"/>
          <w:szCs w:val="28"/>
        </w:rPr>
        <w:lastRenderedPageBreak/>
        <w:t>Year 7 Spring Revision for Textiles</w:t>
      </w:r>
    </w:p>
    <w:p w14:paraId="3CF348CF"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2BEDA030" w14:textId="77777777" w:rsidTr="00BE0B19">
        <w:tc>
          <w:tcPr>
            <w:tcW w:w="9016" w:type="dxa"/>
            <w:shd w:val="clear" w:color="auto" w:fill="CCFFCC"/>
          </w:tcPr>
          <w:p w14:paraId="5C3D04C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0B62D6CC" w14:textId="77777777" w:rsidTr="00BE0B19">
        <w:tc>
          <w:tcPr>
            <w:tcW w:w="9016" w:type="dxa"/>
            <w:shd w:val="clear" w:color="auto" w:fill="auto"/>
          </w:tcPr>
          <w:p w14:paraId="56270D0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You will need to demonstrate embroidery skills and an understanding of how to use a sewing machine e.g. how to thread a machine and how to set stitch length and width.</w:t>
            </w:r>
          </w:p>
          <w:p w14:paraId="332AC8B7" w14:textId="77777777" w:rsidR="00D60D76" w:rsidRPr="00DF60BD" w:rsidRDefault="00D60D76" w:rsidP="00BE0B19">
            <w:pPr>
              <w:rPr>
                <w:rFonts w:asciiTheme="majorHAnsi" w:hAnsiTheme="majorHAnsi" w:cstheme="majorHAnsi"/>
                <w:sz w:val="22"/>
              </w:rPr>
            </w:pPr>
          </w:p>
        </w:tc>
      </w:tr>
      <w:tr w:rsidR="00D60D76" w:rsidRPr="00DF60BD" w14:paraId="13479389" w14:textId="77777777" w:rsidTr="00BE0B19">
        <w:tc>
          <w:tcPr>
            <w:tcW w:w="9016" w:type="dxa"/>
            <w:shd w:val="clear" w:color="auto" w:fill="B1E4FD" w:themeFill="accent1" w:themeFillTint="33"/>
          </w:tcPr>
          <w:p w14:paraId="69D6FA11"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do I need to revise?</w:t>
            </w:r>
          </w:p>
          <w:p w14:paraId="77445396" w14:textId="77777777" w:rsidR="00D60D76" w:rsidRPr="00DF60BD" w:rsidRDefault="00D60D76" w:rsidP="00BE0B19">
            <w:pPr>
              <w:pStyle w:val="ListParagraph"/>
              <w:rPr>
                <w:rFonts w:asciiTheme="majorHAnsi" w:hAnsiTheme="majorHAnsi" w:cstheme="majorHAnsi"/>
              </w:rPr>
            </w:pPr>
          </w:p>
        </w:tc>
      </w:tr>
      <w:tr w:rsidR="00D60D76" w:rsidRPr="00DF60BD" w14:paraId="10F78EB0" w14:textId="77777777" w:rsidTr="00BE0B19">
        <w:tc>
          <w:tcPr>
            <w:tcW w:w="9016" w:type="dxa"/>
          </w:tcPr>
          <w:p w14:paraId="3BF3B3EE"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Embroidery skills – You will need to demonstrate an ability to complete a range of embroidery skills.</w:t>
            </w:r>
          </w:p>
          <w:p w14:paraId="0F4A7E0A"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machine – How to thread a machine and set stitch length and width.</w:t>
            </w:r>
          </w:p>
          <w:p w14:paraId="37D21189" w14:textId="77777777" w:rsidR="00D60D76" w:rsidRPr="001A4B43" w:rsidRDefault="00D60D76" w:rsidP="001A4B43">
            <w:pPr>
              <w:rPr>
                <w:rFonts w:asciiTheme="majorHAnsi" w:hAnsiTheme="majorHAnsi" w:cstheme="majorHAnsi"/>
              </w:rPr>
            </w:pPr>
          </w:p>
        </w:tc>
      </w:tr>
      <w:tr w:rsidR="00D60D76" w:rsidRPr="00DF60BD" w14:paraId="704D34D9" w14:textId="77777777" w:rsidTr="00BE0B19">
        <w:tc>
          <w:tcPr>
            <w:tcW w:w="9016" w:type="dxa"/>
            <w:shd w:val="clear" w:color="auto" w:fill="E0EFF4" w:themeFill="accent4" w:themeFillTint="33"/>
          </w:tcPr>
          <w:p w14:paraId="0429A838"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p w14:paraId="4D271B40" w14:textId="77777777" w:rsidR="00D60D76" w:rsidRPr="00DF60BD" w:rsidRDefault="00D60D76" w:rsidP="00BE0B19">
            <w:pPr>
              <w:rPr>
                <w:rFonts w:asciiTheme="majorHAnsi" w:hAnsiTheme="majorHAnsi" w:cstheme="majorHAnsi"/>
                <w:sz w:val="22"/>
              </w:rPr>
            </w:pPr>
          </w:p>
        </w:tc>
      </w:tr>
      <w:tr w:rsidR="00D60D76" w:rsidRPr="00DF60BD" w14:paraId="3850B120" w14:textId="77777777" w:rsidTr="00BE0B19">
        <w:tc>
          <w:tcPr>
            <w:tcW w:w="9016" w:type="dxa"/>
          </w:tcPr>
          <w:p w14:paraId="5CF1576D"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Watch videos on how to set up a sewing machine from your class teachers YouTube channel.</w:t>
            </w:r>
          </w:p>
          <w:p w14:paraId="31B3CE56"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Practice embroidery techniques.</w:t>
            </w:r>
          </w:p>
          <w:p w14:paraId="59FF75A2" w14:textId="77777777" w:rsidR="00D60D76" w:rsidRPr="001A4B43" w:rsidRDefault="00D60D76" w:rsidP="001A4B43">
            <w:pPr>
              <w:rPr>
                <w:rFonts w:asciiTheme="majorHAnsi" w:hAnsiTheme="majorHAnsi" w:cstheme="majorHAnsi"/>
              </w:rPr>
            </w:pPr>
          </w:p>
        </w:tc>
      </w:tr>
      <w:tr w:rsidR="00D60D76" w:rsidRPr="00DF60BD" w14:paraId="265E35D4" w14:textId="77777777" w:rsidTr="00BE0B19">
        <w:tc>
          <w:tcPr>
            <w:tcW w:w="9016" w:type="dxa"/>
            <w:shd w:val="clear" w:color="auto" w:fill="D2F1EF" w:themeFill="accent6" w:themeFillTint="33"/>
          </w:tcPr>
          <w:p w14:paraId="0AA7FA56"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93B6352" w14:textId="77777777" w:rsidR="00D60D76" w:rsidRPr="00DF60BD" w:rsidRDefault="00D60D76" w:rsidP="00BE0B19">
            <w:pPr>
              <w:rPr>
                <w:rFonts w:asciiTheme="majorHAnsi" w:hAnsiTheme="majorHAnsi" w:cstheme="majorHAnsi"/>
                <w:sz w:val="22"/>
              </w:rPr>
            </w:pPr>
          </w:p>
        </w:tc>
      </w:tr>
      <w:tr w:rsidR="00D60D76" w:rsidRPr="00DF60BD" w14:paraId="72903615" w14:textId="77777777" w:rsidTr="00BE0B19">
        <w:tc>
          <w:tcPr>
            <w:tcW w:w="9016" w:type="dxa"/>
          </w:tcPr>
          <w:p w14:paraId="0743D538"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https://www.youtube.com/user/Jcalbery</w:t>
            </w:r>
          </w:p>
          <w:p w14:paraId="50577898"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https://www.youtube.com/watch?v=FAyFfMb-ZS4</w:t>
            </w:r>
          </w:p>
          <w:p w14:paraId="46BA4259" w14:textId="77777777" w:rsidR="00D60D76" w:rsidRPr="001A4B43" w:rsidRDefault="00D60D76" w:rsidP="001A4B43">
            <w:pPr>
              <w:rPr>
                <w:rFonts w:asciiTheme="majorHAnsi" w:hAnsiTheme="majorHAnsi" w:cstheme="majorHAnsi"/>
              </w:rPr>
            </w:pPr>
          </w:p>
        </w:tc>
      </w:tr>
      <w:tr w:rsidR="00D60D76" w:rsidRPr="00DF60BD" w14:paraId="129D1E93" w14:textId="77777777" w:rsidTr="00BE0B19">
        <w:tc>
          <w:tcPr>
            <w:tcW w:w="9016" w:type="dxa"/>
            <w:shd w:val="clear" w:color="auto" w:fill="FFCCFF"/>
          </w:tcPr>
          <w:p w14:paraId="2177B718"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p w14:paraId="08B7EA1D" w14:textId="77777777" w:rsidR="00D60D76" w:rsidRPr="00DF60BD" w:rsidRDefault="00D60D76" w:rsidP="00BE0B19">
            <w:pPr>
              <w:rPr>
                <w:rFonts w:asciiTheme="majorHAnsi" w:hAnsiTheme="majorHAnsi" w:cstheme="majorHAnsi"/>
                <w:sz w:val="22"/>
              </w:rPr>
            </w:pPr>
          </w:p>
        </w:tc>
      </w:tr>
      <w:tr w:rsidR="00D60D76" w:rsidRPr="00DF60BD" w14:paraId="45E9E0B2" w14:textId="77777777" w:rsidTr="00BE0B19">
        <w:tc>
          <w:tcPr>
            <w:tcW w:w="9016" w:type="dxa"/>
          </w:tcPr>
          <w:p w14:paraId="30AA9E2F"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https://www.hobbycraft.co.uk/get-started/embroidery</w:t>
            </w:r>
          </w:p>
          <w:p w14:paraId="1C832E1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https://www.dmc.com/uk/free-patterns-5041/free-patterns-5042/free-embroidery-patterns-5043.html</w:t>
            </w:r>
          </w:p>
          <w:p w14:paraId="6F8B1678" w14:textId="77777777" w:rsidR="00D60D76" w:rsidRPr="00DF60BD" w:rsidRDefault="00D60D76" w:rsidP="00BE0B19">
            <w:pPr>
              <w:rPr>
                <w:rFonts w:asciiTheme="majorHAnsi" w:hAnsiTheme="majorHAnsi" w:cstheme="majorHAnsi"/>
                <w:sz w:val="22"/>
              </w:rPr>
            </w:pPr>
          </w:p>
        </w:tc>
      </w:tr>
      <w:tr w:rsidR="00D60D76" w:rsidRPr="00DF60BD" w14:paraId="212D88A9" w14:textId="77777777" w:rsidTr="00BE0B19">
        <w:tc>
          <w:tcPr>
            <w:tcW w:w="9016" w:type="dxa"/>
            <w:shd w:val="clear" w:color="auto" w:fill="CCFFFF"/>
          </w:tcPr>
          <w:p w14:paraId="385DE41B"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504B8AD" w14:textId="77777777" w:rsidR="00D60D76" w:rsidRPr="00DF60BD" w:rsidRDefault="00D60D76" w:rsidP="00BE0B19">
            <w:pPr>
              <w:rPr>
                <w:rFonts w:asciiTheme="majorHAnsi" w:hAnsiTheme="majorHAnsi" w:cstheme="majorHAnsi"/>
                <w:sz w:val="22"/>
              </w:rPr>
            </w:pPr>
          </w:p>
        </w:tc>
      </w:tr>
      <w:tr w:rsidR="00D60D76" w:rsidRPr="00DF60BD" w14:paraId="6176B97F" w14:textId="77777777" w:rsidTr="00BE0B19">
        <w:trPr>
          <w:trHeight w:val="165"/>
        </w:trPr>
        <w:tc>
          <w:tcPr>
            <w:tcW w:w="9016" w:type="dxa"/>
          </w:tcPr>
          <w:p w14:paraId="6AE07DA1" w14:textId="77777777" w:rsidR="00D60D76" w:rsidRPr="00DF60BD" w:rsidRDefault="000E38C5" w:rsidP="00BE0B19">
            <w:pPr>
              <w:rPr>
                <w:rFonts w:asciiTheme="majorHAnsi" w:hAnsiTheme="majorHAnsi" w:cstheme="majorHAnsi"/>
                <w:sz w:val="22"/>
              </w:rPr>
            </w:pPr>
            <w:hyperlink r:id="rId61" w:history="1">
              <w:r w:rsidR="00D60D76" w:rsidRPr="00DF60BD">
                <w:rPr>
                  <w:rStyle w:val="Hyperlink"/>
                  <w:rFonts w:asciiTheme="majorHAnsi" w:hAnsiTheme="majorHAnsi" w:cstheme="majorHAnsi"/>
                  <w:sz w:val="22"/>
                </w:rPr>
                <w:t>https://www.youtube.com/watch?v=TGGduQLAPwg</w:t>
              </w:r>
            </w:hyperlink>
            <w:r w:rsidR="00D60D76" w:rsidRPr="00DF60BD">
              <w:rPr>
                <w:rFonts w:asciiTheme="majorHAnsi" w:hAnsiTheme="majorHAnsi" w:cstheme="majorHAnsi"/>
                <w:sz w:val="22"/>
              </w:rPr>
              <w:t xml:space="preserve"> </w:t>
            </w:r>
            <w:r w:rsidR="00D60D76" w:rsidRPr="004B670E">
              <w:rPr>
                <w:rFonts w:asciiTheme="majorHAnsi" w:hAnsiTheme="majorHAnsi" w:cstheme="majorHAnsi"/>
                <w:b w:val="0"/>
                <w:bCs/>
                <w:color w:val="auto"/>
                <w:sz w:val="22"/>
              </w:rPr>
              <w:t>– fun embroidery projects</w:t>
            </w:r>
          </w:p>
          <w:p w14:paraId="41407935" w14:textId="77777777" w:rsidR="00D60D76" w:rsidRPr="00DF60BD" w:rsidRDefault="00D60D76" w:rsidP="00BE0B19">
            <w:pPr>
              <w:rPr>
                <w:rFonts w:asciiTheme="majorHAnsi" w:hAnsiTheme="majorHAnsi" w:cstheme="majorHAnsi"/>
                <w:sz w:val="22"/>
              </w:rPr>
            </w:pPr>
          </w:p>
        </w:tc>
      </w:tr>
    </w:tbl>
    <w:p w14:paraId="74922318" w14:textId="551E2A39" w:rsidR="00301BDC" w:rsidRPr="00DF60BD" w:rsidRDefault="00301BDC" w:rsidP="00DF027C">
      <w:pPr>
        <w:rPr>
          <w:rFonts w:asciiTheme="majorHAnsi" w:hAnsiTheme="majorHAnsi" w:cstheme="majorHAnsi"/>
          <w:sz w:val="22"/>
        </w:rPr>
      </w:pPr>
    </w:p>
    <w:p w14:paraId="2637B502" w14:textId="77777777" w:rsidR="00911357" w:rsidRPr="00DF60BD" w:rsidRDefault="00911357" w:rsidP="00D60D76">
      <w:pPr>
        <w:jc w:val="center"/>
        <w:rPr>
          <w:rFonts w:asciiTheme="majorHAnsi" w:hAnsiTheme="majorHAnsi" w:cstheme="majorHAnsi"/>
          <w:bCs/>
          <w:color w:val="01273A" w:themeColor="accent1" w:themeShade="80"/>
          <w:sz w:val="22"/>
        </w:rPr>
      </w:pPr>
    </w:p>
    <w:p w14:paraId="37F66524" w14:textId="77777777" w:rsidR="004B670E" w:rsidRDefault="004B670E" w:rsidP="00D60D76">
      <w:pPr>
        <w:jc w:val="center"/>
        <w:rPr>
          <w:rFonts w:asciiTheme="majorHAnsi" w:hAnsiTheme="majorHAnsi" w:cstheme="majorHAnsi"/>
          <w:bCs/>
          <w:color w:val="01273A" w:themeColor="accent1" w:themeShade="80"/>
          <w:sz w:val="22"/>
        </w:rPr>
      </w:pPr>
    </w:p>
    <w:p w14:paraId="5969E349" w14:textId="77777777" w:rsidR="004B670E" w:rsidRDefault="004B670E" w:rsidP="00D60D76">
      <w:pPr>
        <w:jc w:val="center"/>
        <w:rPr>
          <w:rFonts w:asciiTheme="majorHAnsi" w:hAnsiTheme="majorHAnsi" w:cstheme="majorHAnsi"/>
          <w:bCs/>
          <w:color w:val="01273A" w:themeColor="accent1" w:themeShade="80"/>
          <w:sz w:val="22"/>
        </w:rPr>
      </w:pPr>
    </w:p>
    <w:p w14:paraId="387B0ED7" w14:textId="77777777" w:rsidR="004B670E" w:rsidRDefault="004B670E" w:rsidP="00D60D76">
      <w:pPr>
        <w:jc w:val="center"/>
        <w:rPr>
          <w:rFonts w:asciiTheme="majorHAnsi" w:hAnsiTheme="majorHAnsi" w:cstheme="majorHAnsi"/>
          <w:bCs/>
          <w:color w:val="01273A" w:themeColor="accent1" w:themeShade="80"/>
          <w:sz w:val="22"/>
        </w:rPr>
      </w:pPr>
    </w:p>
    <w:p w14:paraId="4C60FF3C" w14:textId="77777777" w:rsidR="004B670E" w:rsidRDefault="004B670E" w:rsidP="00D60D76">
      <w:pPr>
        <w:jc w:val="center"/>
        <w:rPr>
          <w:rFonts w:asciiTheme="majorHAnsi" w:hAnsiTheme="majorHAnsi" w:cstheme="majorHAnsi"/>
          <w:bCs/>
          <w:color w:val="01273A" w:themeColor="accent1" w:themeShade="80"/>
          <w:sz w:val="22"/>
        </w:rPr>
      </w:pPr>
    </w:p>
    <w:p w14:paraId="07FBD346" w14:textId="77777777" w:rsidR="004B670E" w:rsidRDefault="004B670E" w:rsidP="00D60D76">
      <w:pPr>
        <w:jc w:val="center"/>
        <w:rPr>
          <w:rFonts w:asciiTheme="majorHAnsi" w:hAnsiTheme="majorHAnsi" w:cstheme="majorHAnsi"/>
          <w:bCs/>
          <w:color w:val="01273A" w:themeColor="accent1" w:themeShade="80"/>
          <w:sz w:val="22"/>
        </w:rPr>
      </w:pPr>
    </w:p>
    <w:p w14:paraId="0277B739" w14:textId="77777777" w:rsidR="004B670E" w:rsidRDefault="004B670E" w:rsidP="00D60D76">
      <w:pPr>
        <w:jc w:val="center"/>
        <w:rPr>
          <w:rFonts w:asciiTheme="majorHAnsi" w:hAnsiTheme="majorHAnsi" w:cstheme="majorHAnsi"/>
          <w:bCs/>
          <w:color w:val="01273A" w:themeColor="accent1" w:themeShade="80"/>
          <w:sz w:val="22"/>
        </w:rPr>
      </w:pPr>
    </w:p>
    <w:p w14:paraId="71DD0B7B" w14:textId="77777777" w:rsidR="004B670E" w:rsidRDefault="004B670E" w:rsidP="00D60D76">
      <w:pPr>
        <w:jc w:val="center"/>
        <w:rPr>
          <w:rFonts w:asciiTheme="majorHAnsi" w:hAnsiTheme="majorHAnsi" w:cstheme="majorHAnsi"/>
          <w:bCs/>
          <w:color w:val="01273A" w:themeColor="accent1" w:themeShade="80"/>
          <w:sz w:val="22"/>
        </w:rPr>
      </w:pPr>
    </w:p>
    <w:p w14:paraId="6C66B189" w14:textId="77777777" w:rsidR="004B670E" w:rsidRDefault="004B670E" w:rsidP="00D60D76">
      <w:pPr>
        <w:jc w:val="center"/>
        <w:rPr>
          <w:rFonts w:asciiTheme="majorHAnsi" w:hAnsiTheme="majorHAnsi" w:cstheme="majorHAnsi"/>
          <w:bCs/>
          <w:color w:val="01273A" w:themeColor="accent1" w:themeShade="80"/>
          <w:sz w:val="22"/>
        </w:rPr>
      </w:pPr>
    </w:p>
    <w:p w14:paraId="6D507F46" w14:textId="77777777" w:rsidR="004B670E" w:rsidRDefault="004B670E" w:rsidP="00D60D76">
      <w:pPr>
        <w:jc w:val="center"/>
        <w:rPr>
          <w:rFonts w:asciiTheme="majorHAnsi" w:hAnsiTheme="majorHAnsi" w:cstheme="majorHAnsi"/>
          <w:bCs/>
          <w:color w:val="01273A" w:themeColor="accent1" w:themeShade="80"/>
          <w:sz w:val="22"/>
        </w:rPr>
      </w:pPr>
    </w:p>
    <w:p w14:paraId="6E24875B" w14:textId="77777777" w:rsidR="004B670E" w:rsidRDefault="004B670E" w:rsidP="00D60D76">
      <w:pPr>
        <w:jc w:val="center"/>
        <w:rPr>
          <w:rFonts w:asciiTheme="majorHAnsi" w:hAnsiTheme="majorHAnsi" w:cstheme="majorHAnsi"/>
          <w:bCs/>
          <w:color w:val="01273A" w:themeColor="accent1" w:themeShade="80"/>
          <w:sz w:val="22"/>
        </w:rPr>
      </w:pPr>
    </w:p>
    <w:p w14:paraId="140FA980" w14:textId="77777777" w:rsidR="004B670E" w:rsidRDefault="004B670E" w:rsidP="00D60D76">
      <w:pPr>
        <w:jc w:val="center"/>
        <w:rPr>
          <w:rFonts w:asciiTheme="majorHAnsi" w:hAnsiTheme="majorHAnsi" w:cstheme="majorHAnsi"/>
          <w:bCs/>
          <w:color w:val="01273A" w:themeColor="accent1" w:themeShade="80"/>
          <w:sz w:val="22"/>
        </w:rPr>
      </w:pPr>
    </w:p>
    <w:p w14:paraId="1920CC47" w14:textId="77777777" w:rsidR="004B670E" w:rsidRDefault="004B670E" w:rsidP="00D60D76">
      <w:pPr>
        <w:jc w:val="center"/>
        <w:rPr>
          <w:rFonts w:asciiTheme="majorHAnsi" w:hAnsiTheme="majorHAnsi" w:cstheme="majorHAnsi"/>
          <w:bCs/>
          <w:color w:val="01273A" w:themeColor="accent1" w:themeShade="80"/>
          <w:sz w:val="22"/>
        </w:rPr>
      </w:pPr>
    </w:p>
    <w:p w14:paraId="312D3369" w14:textId="77777777" w:rsidR="001A4B43" w:rsidRDefault="001A4B43" w:rsidP="00D60D76">
      <w:pPr>
        <w:jc w:val="center"/>
        <w:rPr>
          <w:rFonts w:asciiTheme="majorHAnsi" w:hAnsiTheme="majorHAnsi" w:cstheme="majorHAnsi"/>
          <w:bCs/>
          <w:color w:val="01273A" w:themeColor="accent1" w:themeShade="80"/>
          <w:sz w:val="22"/>
        </w:rPr>
      </w:pPr>
    </w:p>
    <w:p w14:paraId="6C5A31D3" w14:textId="2E1A1604" w:rsidR="00D60D76" w:rsidRPr="007A4796" w:rsidRDefault="00D60D76" w:rsidP="00D60D76">
      <w:pPr>
        <w:jc w:val="center"/>
        <w:rPr>
          <w:rFonts w:asciiTheme="majorHAnsi" w:hAnsiTheme="majorHAnsi" w:cstheme="majorHAnsi"/>
          <w:b w:val="0"/>
          <w:bCs/>
          <w:color w:val="01273A" w:themeColor="accent1" w:themeShade="80"/>
          <w:szCs w:val="28"/>
        </w:rPr>
      </w:pPr>
      <w:r w:rsidRPr="007A4796">
        <w:rPr>
          <w:rFonts w:asciiTheme="majorHAnsi" w:hAnsiTheme="majorHAnsi" w:cstheme="majorHAnsi"/>
          <w:bCs/>
          <w:color w:val="01273A" w:themeColor="accent1" w:themeShade="80"/>
          <w:szCs w:val="28"/>
        </w:rPr>
        <w:lastRenderedPageBreak/>
        <w:t>Year 8 Spring Revision for Textiles</w:t>
      </w:r>
    </w:p>
    <w:p w14:paraId="5B365B98"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66EAE84A" w14:textId="77777777" w:rsidTr="00BE0B19">
        <w:tc>
          <w:tcPr>
            <w:tcW w:w="9016" w:type="dxa"/>
            <w:shd w:val="clear" w:color="auto" w:fill="CCFFCC"/>
          </w:tcPr>
          <w:p w14:paraId="4F64BE72"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5E5F9ACA" w14:textId="77777777" w:rsidTr="00BE0B19">
        <w:tc>
          <w:tcPr>
            <w:tcW w:w="9016" w:type="dxa"/>
            <w:shd w:val="clear" w:color="auto" w:fill="auto"/>
          </w:tcPr>
          <w:p w14:paraId="5CDE46A8"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You will need to demonstrate a knowledge of fabric construction techniques such as weaving, felt making and knitting.</w:t>
            </w:r>
          </w:p>
          <w:p w14:paraId="56498AD3" w14:textId="77777777" w:rsidR="00D60D76" w:rsidRPr="00DF60BD" w:rsidRDefault="00D60D76" w:rsidP="00BE0B19">
            <w:pPr>
              <w:rPr>
                <w:rFonts w:asciiTheme="majorHAnsi" w:hAnsiTheme="majorHAnsi" w:cstheme="majorHAnsi"/>
                <w:sz w:val="22"/>
              </w:rPr>
            </w:pPr>
          </w:p>
        </w:tc>
      </w:tr>
      <w:tr w:rsidR="00D60D76" w:rsidRPr="00DF60BD" w14:paraId="770F875D" w14:textId="77777777" w:rsidTr="00BE0B19">
        <w:tc>
          <w:tcPr>
            <w:tcW w:w="9016" w:type="dxa"/>
            <w:shd w:val="clear" w:color="auto" w:fill="B1E4FD" w:themeFill="accent1" w:themeFillTint="33"/>
          </w:tcPr>
          <w:p w14:paraId="14C224EE" w14:textId="77777777" w:rsidR="00D60D76" w:rsidRPr="00DF60BD" w:rsidRDefault="00D60D76" w:rsidP="00BE0B19">
            <w:pPr>
              <w:pStyle w:val="ListParagraph"/>
              <w:rPr>
                <w:rFonts w:asciiTheme="majorHAnsi" w:hAnsiTheme="majorHAnsi" w:cstheme="majorHAnsi"/>
              </w:rPr>
            </w:pPr>
            <w:r w:rsidRPr="00DF60BD">
              <w:rPr>
                <w:rFonts w:asciiTheme="majorHAnsi" w:hAnsiTheme="majorHAnsi" w:cstheme="majorHAnsi"/>
              </w:rPr>
              <w:t>What do I need to revise?</w:t>
            </w:r>
          </w:p>
        </w:tc>
      </w:tr>
      <w:tr w:rsidR="00D60D76" w:rsidRPr="00DF60BD" w14:paraId="28787F2B" w14:textId="77777777" w:rsidTr="00BE0B19">
        <w:tc>
          <w:tcPr>
            <w:tcW w:w="9016" w:type="dxa"/>
          </w:tcPr>
          <w:p w14:paraId="29C8F0E0"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Weaving techniques, you will need to be able to identify them.</w:t>
            </w:r>
          </w:p>
          <w:p w14:paraId="1CCD7F0B"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Felt making, you need to know how felt is made.</w:t>
            </w:r>
          </w:p>
          <w:p w14:paraId="128F8F48" w14:textId="77777777" w:rsidR="00D60D76" w:rsidRPr="001A4B43" w:rsidRDefault="00D60D76" w:rsidP="001A4B43">
            <w:pPr>
              <w:rPr>
                <w:rFonts w:asciiTheme="majorHAnsi" w:hAnsiTheme="majorHAnsi" w:cstheme="majorHAnsi"/>
              </w:rPr>
            </w:pPr>
          </w:p>
        </w:tc>
      </w:tr>
      <w:tr w:rsidR="00D60D76" w:rsidRPr="00DF60BD" w14:paraId="4BC6D4DB" w14:textId="77777777" w:rsidTr="00BE0B19">
        <w:tc>
          <w:tcPr>
            <w:tcW w:w="9016" w:type="dxa"/>
            <w:shd w:val="clear" w:color="auto" w:fill="E0EFF4" w:themeFill="accent4" w:themeFillTint="33"/>
          </w:tcPr>
          <w:p w14:paraId="31B36F6F"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tc>
      </w:tr>
      <w:tr w:rsidR="00D60D76" w:rsidRPr="00DF60BD" w14:paraId="5CFD4607" w14:textId="77777777" w:rsidTr="00BE0B19">
        <w:tc>
          <w:tcPr>
            <w:tcW w:w="9016" w:type="dxa"/>
          </w:tcPr>
          <w:p w14:paraId="25E0C61A"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Watch how to videos on YouTube.</w:t>
            </w:r>
          </w:p>
          <w:p w14:paraId="3B1CA68B"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Complete the Woolmark fundamentals course.</w:t>
            </w:r>
          </w:p>
          <w:p w14:paraId="552DE6D4" w14:textId="77777777" w:rsidR="00D60D76" w:rsidRPr="001A4B43" w:rsidRDefault="00D60D76" w:rsidP="001A4B43">
            <w:pPr>
              <w:rPr>
                <w:rFonts w:asciiTheme="majorHAnsi" w:hAnsiTheme="majorHAnsi" w:cstheme="majorHAnsi"/>
              </w:rPr>
            </w:pPr>
          </w:p>
        </w:tc>
      </w:tr>
      <w:tr w:rsidR="00D60D76" w:rsidRPr="00DF60BD" w14:paraId="3D8A6F16" w14:textId="77777777" w:rsidTr="00BE0B19">
        <w:tc>
          <w:tcPr>
            <w:tcW w:w="9016" w:type="dxa"/>
            <w:shd w:val="clear" w:color="auto" w:fill="D2F1EF" w:themeFill="accent6" w:themeFillTint="33"/>
          </w:tcPr>
          <w:p w14:paraId="7B7473C6"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tc>
      </w:tr>
      <w:tr w:rsidR="00D60D76" w:rsidRPr="00DF60BD" w14:paraId="2C0F9658" w14:textId="77777777" w:rsidTr="00BE0B19">
        <w:tc>
          <w:tcPr>
            <w:tcW w:w="9016" w:type="dxa"/>
          </w:tcPr>
          <w:p w14:paraId="7827ACBE" w14:textId="77777777" w:rsidR="00D60D76" w:rsidRDefault="00D60D76" w:rsidP="007E5A6C">
            <w:pPr>
              <w:rPr>
                <w:rFonts w:asciiTheme="majorHAnsi" w:hAnsiTheme="majorHAnsi" w:cstheme="majorHAnsi"/>
                <w:b w:val="0"/>
                <w:bCs/>
                <w:color w:val="0F0D29" w:themeColor="text1"/>
                <w:sz w:val="22"/>
                <w:szCs w:val="18"/>
              </w:rPr>
            </w:pPr>
            <w:r w:rsidRPr="007E5A6C">
              <w:rPr>
                <w:rFonts w:asciiTheme="majorHAnsi" w:hAnsiTheme="majorHAnsi" w:cstheme="majorHAnsi"/>
                <w:b w:val="0"/>
                <w:bCs/>
                <w:color w:val="0F0D29" w:themeColor="text1"/>
                <w:sz w:val="22"/>
                <w:szCs w:val="18"/>
              </w:rPr>
              <w:t>Use the PowerPoints from your lessons to remind yourself of the different skills used in class.</w:t>
            </w:r>
          </w:p>
          <w:p w14:paraId="02D47816" w14:textId="4D9F6D0F" w:rsidR="001A4B43" w:rsidRPr="007E5A6C" w:rsidRDefault="001A4B43" w:rsidP="007E5A6C">
            <w:pPr>
              <w:rPr>
                <w:rFonts w:asciiTheme="majorHAnsi" w:hAnsiTheme="majorHAnsi" w:cstheme="majorHAnsi"/>
                <w:b w:val="0"/>
                <w:bCs/>
              </w:rPr>
            </w:pPr>
          </w:p>
        </w:tc>
      </w:tr>
      <w:tr w:rsidR="00D60D76" w:rsidRPr="00DF60BD" w14:paraId="554DF4BC" w14:textId="77777777" w:rsidTr="00BE0B19">
        <w:tc>
          <w:tcPr>
            <w:tcW w:w="9016" w:type="dxa"/>
            <w:shd w:val="clear" w:color="auto" w:fill="FFCCFF"/>
          </w:tcPr>
          <w:p w14:paraId="6D078A35"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tc>
      </w:tr>
      <w:tr w:rsidR="00D60D76" w:rsidRPr="00DF60BD" w14:paraId="2E4D940D" w14:textId="77777777" w:rsidTr="00BE0B19">
        <w:tc>
          <w:tcPr>
            <w:tcW w:w="9016" w:type="dxa"/>
          </w:tcPr>
          <w:p w14:paraId="2AB2B647" w14:textId="77777777" w:rsidR="00D60D76" w:rsidRPr="004B670E" w:rsidRDefault="000E38C5" w:rsidP="00BE0B19">
            <w:pPr>
              <w:rPr>
                <w:rFonts w:asciiTheme="majorHAnsi" w:hAnsiTheme="majorHAnsi" w:cstheme="majorHAnsi"/>
                <w:b w:val="0"/>
                <w:bCs/>
                <w:sz w:val="22"/>
              </w:rPr>
            </w:pPr>
            <w:hyperlink r:id="rId62" w:history="1">
              <w:r w:rsidR="00D60D76" w:rsidRPr="004B670E">
                <w:rPr>
                  <w:rStyle w:val="Hyperlink"/>
                  <w:rFonts w:asciiTheme="majorHAnsi" w:hAnsiTheme="majorHAnsi" w:cstheme="majorHAnsi"/>
                  <w:b w:val="0"/>
                  <w:bCs/>
                  <w:sz w:val="22"/>
                </w:rPr>
                <w:t>https://www.youtube.com/watch?v=cdyRgsB44m8</w:t>
              </w:r>
            </w:hyperlink>
          </w:p>
          <w:p w14:paraId="25077D70" w14:textId="77777777" w:rsidR="00D60D76" w:rsidRPr="004B670E" w:rsidRDefault="000E38C5" w:rsidP="00BE0B19">
            <w:pPr>
              <w:rPr>
                <w:rFonts w:asciiTheme="majorHAnsi" w:hAnsiTheme="majorHAnsi" w:cstheme="majorHAnsi"/>
                <w:b w:val="0"/>
                <w:bCs/>
                <w:sz w:val="22"/>
              </w:rPr>
            </w:pPr>
            <w:hyperlink r:id="rId63" w:history="1">
              <w:r w:rsidR="00D60D76" w:rsidRPr="004B670E">
                <w:rPr>
                  <w:rStyle w:val="Hyperlink"/>
                  <w:rFonts w:asciiTheme="majorHAnsi" w:hAnsiTheme="majorHAnsi" w:cstheme="majorHAnsi"/>
                  <w:b w:val="0"/>
                  <w:bCs/>
                  <w:sz w:val="22"/>
                </w:rPr>
                <w:t>https://www.gathered.how/arts-crafts/weaving/library-of-weaving-techniques/</w:t>
              </w:r>
            </w:hyperlink>
          </w:p>
          <w:p w14:paraId="2B63FBA5" w14:textId="77777777" w:rsidR="00D60D76" w:rsidRPr="004B670E" w:rsidRDefault="000E38C5" w:rsidP="00BE0B19">
            <w:pPr>
              <w:rPr>
                <w:rFonts w:asciiTheme="majorHAnsi" w:hAnsiTheme="majorHAnsi" w:cstheme="majorHAnsi"/>
                <w:b w:val="0"/>
                <w:bCs/>
                <w:sz w:val="22"/>
              </w:rPr>
            </w:pPr>
            <w:hyperlink r:id="rId64" w:history="1">
              <w:r w:rsidR="00D60D76" w:rsidRPr="004B670E">
                <w:rPr>
                  <w:rStyle w:val="Hyperlink"/>
                  <w:rFonts w:asciiTheme="majorHAnsi" w:hAnsiTheme="majorHAnsi" w:cstheme="majorHAnsi"/>
                  <w:b w:val="0"/>
                  <w:bCs/>
                  <w:sz w:val="22"/>
                </w:rPr>
                <w:t>https://www.youtube.com/watch?v=hM5M2Fu0RtY</w:t>
              </w:r>
            </w:hyperlink>
          </w:p>
          <w:p w14:paraId="35B9A722" w14:textId="77777777" w:rsidR="00D60D76" w:rsidRPr="00DF60BD" w:rsidRDefault="00D60D76" w:rsidP="00BE0B19">
            <w:pPr>
              <w:rPr>
                <w:rFonts w:asciiTheme="majorHAnsi" w:hAnsiTheme="majorHAnsi" w:cstheme="majorHAnsi"/>
                <w:sz w:val="22"/>
              </w:rPr>
            </w:pPr>
          </w:p>
        </w:tc>
      </w:tr>
      <w:tr w:rsidR="00D60D76" w:rsidRPr="00DF60BD" w14:paraId="2CD2AEB0" w14:textId="77777777" w:rsidTr="00BE0B19">
        <w:tc>
          <w:tcPr>
            <w:tcW w:w="9016" w:type="dxa"/>
            <w:shd w:val="clear" w:color="auto" w:fill="CCFFFF"/>
          </w:tcPr>
          <w:p w14:paraId="7135823F"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D60D76" w:rsidRPr="00DF60BD" w14:paraId="4C78A02D" w14:textId="77777777" w:rsidTr="00BE0B19">
        <w:trPr>
          <w:trHeight w:val="165"/>
        </w:trPr>
        <w:tc>
          <w:tcPr>
            <w:tcW w:w="9016" w:type="dxa"/>
          </w:tcPr>
          <w:p w14:paraId="29845CE5" w14:textId="77777777" w:rsidR="00D60D76" w:rsidRPr="004B670E" w:rsidRDefault="000E38C5" w:rsidP="00BE0B19">
            <w:pPr>
              <w:rPr>
                <w:rFonts w:asciiTheme="majorHAnsi" w:hAnsiTheme="majorHAnsi" w:cstheme="majorHAnsi"/>
                <w:b w:val="0"/>
                <w:bCs/>
                <w:sz w:val="22"/>
              </w:rPr>
            </w:pPr>
            <w:hyperlink r:id="rId65" w:history="1">
              <w:r w:rsidR="00D60D76" w:rsidRPr="004B670E">
                <w:rPr>
                  <w:rStyle w:val="Hyperlink"/>
                  <w:rFonts w:asciiTheme="majorHAnsi" w:hAnsiTheme="majorHAnsi" w:cstheme="majorHAnsi"/>
                  <w:b w:val="0"/>
                  <w:bCs/>
                  <w:sz w:val="22"/>
                </w:rPr>
                <w:t>https://www.gathered.how/arts-crafts/13-needle-felting-projects-for-beginners/</w:t>
              </w:r>
            </w:hyperlink>
          </w:p>
          <w:p w14:paraId="55EC978E" w14:textId="77777777" w:rsidR="00D60D76" w:rsidRPr="004B670E" w:rsidRDefault="000E38C5" w:rsidP="00BE0B19">
            <w:pPr>
              <w:rPr>
                <w:rFonts w:asciiTheme="majorHAnsi" w:hAnsiTheme="majorHAnsi" w:cstheme="majorHAnsi"/>
                <w:b w:val="0"/>
                <w:bCs/>
                <w:sz w:val="22"/>
              </w:rPr>
            </w:pPr>
            <w:hyperlink r:id="rId66" w:history="1">
              <w:r w:rsidR="00D60D76" w:rsidRPr="004B670E">
                <w:rPr>
                  <w:rStyle w:val="Hyperlink"/>
                  <w:rFonts w:asciiTheme="majorHAnsi" w:hAnsiTheme="majorHAnsi" w:cstheme="majorHAnsi"/>
                  <w:b w:val="0"/>
                  <w:bCs/>
                  <w:sz w:val="22"/>
                </w:rPr>
                <w:t>https://www.brightstarkids.com.au/blog/decorating/11-weaving-projects-for-kids/</w:t>
              </w:r>
            </w:hyperlink>
          </w:p>
          <w:p w14:paraId="707EFEAC" w14:textId="77777777" w:rsidR="00D60D76" w:rsidRPr="004B670E" w:rsidRDefault="000E38C5" w:rsidP="00BE0B19">
            <w:pPr>
              <w:rPr>
                <w:rFonts w:asciiTheme="majorHAnsi" w:hAnsiTheme="majorHAnsi" w:cstheme="majorHAnsi"/>
                <w:b w:val="0"/>
                <w:bCs/>
                <w:sz w:val="22"/>
              </w:rPr>
            </w:pPr>
            <w:hyperlink r:id="rId67" w:history="1">
              <w:r w:rsidR="00D60D76" w:rsidRPr="004B670E">
                <w:rPr>
                  <w:rStyle w:val="Hyperlink"/>
                  <w:rFonts w:asciiTheme="majorHAnsi" w:hAnsiTheme="majorHAnsi" w:cstheme="majorHAnsi"/>
                  <w:b w:val="0"/>
                  <w:bCs/>
                  <w:sz w:val="22"/>
                </w:rPr>
                <w:t>https://idealme.com/20-easy-knitting-projects-every-beginner-can-do/</w:t>
              </w:r>
            </w:hyperlink>
          </w:p>
          <w:p w14:paraId="52FCEF64" w14:textId="77777777" w:rsidR="00D60D76" w:rsidRPr="00DF60BD" w:rsidRDefault="00D60D76" w:rsidP="00BE0B19">
            <w:pPr>
              <w:rPr>
                <w:rFonts w:asciiTheme="majorHAnsi" w:hAnsiTheme="majorHAnsi" w:cstheme="majorHAnsi"/>
                <w:sz w:val="22"/>
              </w:rPr>
            </w:pPr>
          </w:p>
        </w:tc>
      </w:tr>
    </w:tbl>
    <w:p w14:paraId="0146C1D3" w14:textId="7F5D891B" w:rsidR="00D60D76" w:rsidRPr="00DF60BD" w:rsidRDefault="00D60D76" w:rsidP="00DF027C">
      <w:pPr>
        <w:rPr>
          <w:rFonts w:asciiTheme="majorHAnsi" w:hAnsiTheme="majorHAnsi" w:cstheme="majorHAnsi"/>
          <w:sz w:val="22"/>
        </w:rPr>
      </w:pPr>
    </w:p>
    <w:p w14:paraId="4261C386" w14:textId="3B96C91E" w:rsidR="00D60D76" w:rsidRPr="00DF60BD" w:rsidRDefault="00D60D76" w:rsidP="00DF027C">
      <w:pPr>
        <w:rPr>
          <w:rFonts w:asciiTheme="majorHAnsi" w:hAnsiTheme="majorHAnsi" w:cstheme="majorHAnsi"/>
          <w:sz w:val="22"/>
        </w:rPr>
      </w:pPr>
    </w:p>
    <w:p w14:paraId="22AE4AC8" w14:textId="1377AE0E" w:rsidR="00D60D76" w:rsidRPr="00DF60BD" w:rsidRDefault="00D60D76" w:rsidP="00DF027C">
      <w:pPr>
        <w:rPr>
          <w:rFonts w:asciiTheme="majorHAnsi" w:hAnsiTheme="majorHAnsi" w:cstheme="majorHAnsi"/>
          <w:sz w:val="22"/>
        </w:rPr>
      </w:pPr>
    </w:p>
    <w:p w14:paraId="715D08EE" w14:textId="192C74FF" w:rsidR="00D60D76" w:rsidRPr="00DF60BD" w:rsidRDefault="00D60D76" w:rsidP="00DF027C">
      <w:pPr>
        <w:rPr>
          <w:rFonts w:asciiTheme="majorHAnsi" w:hAnsiTheme="majorHAnsi" w:cstheme="majorHAnsi"/>
          <w:sz w:val="22"/>
        </w:rPr>
      </w:pPr>
    </w:p>
    <w:p w14:paraId="599108B7" w14:textId="2C084985" w:rsidR="00D60D76" w:rsidRPr="00DF60BD" w:rsidRDefault="00D60D76" w:rsidP="00DF027C">
      <w:pPr>
        <w:rPr>
          <w:rFonts w:asciiTheme="majorHAnsi" w:hAnsiTheme="majorHAnsi" w:cstheme="majorHAnsi"/>
          <w:sz w:val="22"/>
        </w:rPr>
      </w:pPr>
    </w:p>
    <w:p w14:paraId="54F94284" w14:textId="79799B90" w:rsidR="00D60D76" w:rsidRPr="00DF60BD" w:rsidRDefault="00D60D76" w:rsidP="00DF027C">
      <w:pPr>
        <w:rPr>
          <w:rFonts w:asciiTheme="majorHAnsi" w:hAnsiTheme="majorHAnsi" w:cstheme="majorHAnsi"/>
          <w:sz w:val="22"/>
        </w:rPr>
      </w:pPr>
    </w:p>
    <w:p w14:paraId="11BAAE81" w14:textId="77777777" w:rsidR="004B670E" w:rsidRDefault="004B670E" w:rsidP="00D60D76">
      <w:pPr>
        <w:jc w:val="center"/>
        <w:rPr>
          <w:rFonts w:asciiTheme="majorHAnsi" w:hAnsiTheme="majorHAnsi" w:cstheme="majorHAnsi"/>
          <w:bCs/>
          <w:color w:val="013A57" w:themeColor="accent1" w:themeShade="BF"/>
          <w:sz w:val="22"/>
        </w:rPr>
      </w:pPr>
    </w:p>
    <w:p w14:paraId="4925E80F" w14:textId="77777777" w:rsidR="004B670E" w:rsidRDefault="004B670E" w:rsidP="00D60D76">
      <w:pPr>
        <w:jc w:val="center"/>
        <w:rPr>
          <w:rFonts w:asciiTheme="majorHAnsi" w:hAnsiTheme="majorHAnsi" w:cstheme="majorHAnsi"/>
          <w:bCs/>
          <w:color w:val="013A57" w:themeColor="accent1" w:themeShade="BF"/>
          <w:sz w:val="22"/>
        </w:rPr>
      </w:pPr>
    </w:p>
    <w:p w14:paraId="309182D7" w14:textId="77777777" w:rsidR="004B670E" w:rsidRDefault="004B670E" w:rsidP="00D60D76">
      <w:pPr>
        <w:jc w:val="center"/>
        <w:rPr>
          <w:rFonts w:asciiTheme="majorHAnsi" w:hAnsiTheme="majorHAnsi" w:cstheme="majorHAnsi"/>
          <w:bCs/>
          <w:color w:val="013A57" w:themeColor="accent1" w:themeShade="BF"/>
          <w:sz w:val="22"/>
        </w:rPr>
      </w:pPr>
    </w:p>
    <w:p w14:paraId="36C5864E" w14:textId="77777777" w:rsidR="004B670E" w:rsidRDefault="004B670E" w:rsidP="00D60D76">
      <w:pPr>
        <w:jc w:val="center"/>
        <w:rPr>
          <w:rFonts w:asciiTheme="majorHAnsi" w:hAnsiTheme="majorHAnsi" w:cstheme="majorHAnsi"/>
          <w:bCs/>
          <w:color w:val="013A57" w:themeColor="accent1" w:themeShade="BF"/>
          <w:sz w:val="22"/>
        </w:rPr>
      </w:pPr>
    </w:p>
    <w:p w14:paraId="64CBDB8C" w14:textId="77777777" w:rsidR="004B670E" w:rsidRDefault="004B670E" w:rsidP="00D60D76">
      <w:pPr>
        <w:jc w:val="center"/>
        <w:rPr>
          <w:rFonts w:asciiTheme="majorHAnsi" w:hAnsiTheme="majorHAnsi" w:cstheme="majorHAnsi"/>
          <w:bCs/>
          <w:color w:val="013A57" w:themeColor="accent1" w:themeShade="BF"/>
          <w:sz w:val="22"/>
        </w:rPr>
      </w:pPr>
    </w:p>
    <w:p w14:paraId="06DB2DDD" w14:textId="77777777" w:rsidR="004B670E" w:rsidRDefault="004B670E" w:rsidP="00D60D76">
      <w:pPr>
        <w:jc w:val="center"/>
        <w:rPr>
          <w:rFonts w:asciiTheme="majorHAnsi" w:hAnsiTheme="majorHAnsi" w:cstheme="majorHAnsi"/>
          <w:bCs/>
          <w:color w:val="013A57" w:themeColor="accent1" w:themeShade="BF"/>
          <w:sz w:val="22"/>
        </w:rPr>
      </w:pPr>
    </w:p>
    <w:p w14:paraId="0FFE6BAB" w14:textId="77777777" w:rsidR="004B670E" w:rsidRDefault="004B670E" w:rsidP="00D60D76">
      <w:pPr>
        <w:jc w:val="center"/>
        <w:rPr>
          <w:rFonts w:asciiTheme="majorHAnsi" w:hAnsiTheme="majorHAnsi" w:cstheme="majorHAnsi"/>
          <w:bCs/>
          <w:color w:val="013A57" w:themeColor="accent1" w:themeShade="BF"/>
          <w:sz w:val="22"/>
        </w:rPr>
      </w:pPr>
    </w:p>
    <w:p w14:paraId="5F6DFCE9" w14:textId="77777777" w:rsidR="004B670E" w:rsidRDefault="004B670E" w:rsidP="00D60D76">
      <w:pPr>
        <w:jc w:val="center"/>
        <w:rPr>
          <w:rFonts w:asciiTheme="majorHAnsi" w:hAnsiTheme="majorHAnsi" w:cstheme="majorHAnsi"/>
          <w:bCs/>
          <w:color w:val="013A57" w:themeColor="accent1" w:themeShade="BF"/>
          <w:sz w:val="22"/>
        </w:rPr>
      </w:pPr>
    </w:p>
    <w:p w14:paraId="38CA21C5" w14:textId="77777777" w:rsidR="004B670E" w:rsidRDefault="004B670E" w:rsidP="00D60D76">
      <w:pPr>
        <w:jc w:val="center"/>
        <w:rPr>
          <w:rFonts w:asciiTheme="majorHAnsi" w:hAnsiTheme="majorHAnsi" w:cstheme="majorHAnsi"/>
          <w:bCs/>
          <w:color w:val="013A57" w:themeColor="accent1" w:themeShade="BF"/>
          <w:sz w:val="22"/>
        </w:rPr>
      </w:pPr>
    </w:p>
    <w:p w14:paraId="314A6EDF" w14:textId="77777777" w:rsidR="004B670E" w:rsidRDefault="004B670E" w:rsidP="00D60D76">
      <w:pPr>
        <w:jc w:val="center"/>
        <w:rPr>
          <w:rFonts w:asciiTheme="majorHAnsi" w:hAnsiTheme="majorHAnsi" w:cstheme="majorHAnsi"/>
          <w:bCs/>
          <w:color w:val="013A57" w:themeColor="accent1" w:themeShade="BF"/>
          <w:sz w:val="22"/>
        </w:rPr>
      </w:pPr>
    </w:p>
    <w:p w14:paraId="105BDEA6" w14:textId="77777777" w:rsidR="004B670E" w:rsidRDefault="004B670E" w:rsidP="00D60D76">
      <w:pPr>
        <w:jc w:val="center"/>
        <w:rPr>
          <w:rFonts w:asciiTheme="majorHAnsi" w:hAnsiTheme="majorHAnsi" w:cstheme="majorHAnsi"/>
          <w:bCs/>
          <w:color w:val="013A57" w:themeColor="accent1" w:themeShade="BF"/>
          <w:sz w:val="22"/>
        </w:rPr>
      </w:pPr>
    </w:p>
    <w:p w14:paraId="5934791F" w14:textId="77777777" w:rsidR="004B670E" w:rsidRDefault="004B670E" w:rsidP="00D60D76">
      <w:pPr>
        <w:jc w:val="center"/>
        <w:rPr>
          <w:rFonts w:asciiTheme="majorHAnsi" w:hAnsiTheme="majorHAnsi" w:cstheme="majorHAnsi"/>
          <w:bCs/>
          <w:color w:val="013A57" w:themeColor="accent1" w:themeShade="BF"/>
          <w:sz w:val="22"/>
        </w:rPr>
      </w:pPr>
    </w:p>
    <w:p w14:paraId="16D6A63E" w14:textId="77777777" w:rsidR="004B670E" w:rsidRDefault="004B670E" w:rsidP="00D60D76">
      <w:pPr>
        <w:jc w:val="center"/>
        <w:rPr>
          <w:rFonts w:asciiTheme="majorHAnsi" w:hAnsiTheme="majorHAnsi" w:cstheme="majorHAnsi"/>
          <w:bCs/>
          <w:color w:val="013A57" w:themeColor="accent1" w:themeShade="BF"/>
          <w:sz w:val="22"/>
        </w:rPr>
      </w:pPr>
    </w:p>
    <w:p w14:paraId="226B3D74" w14:textId="77777777" w:rsidR="007E5A6C" w:rsidRPr="007A4796" w:rsidRDefault="007E5A6C" w:rsidP="00D60D76">
      <w:pPr>
        <w:jc w:val="center"/>
        <w:rPr>
          <w:rFonts w:asciiTheme="majorHAnsi" w:hAnsiTheme="majorHAnsi" w:cstheme="majorHAnsi"/>
          <w:bCs/>
          <w:color w:val="013A57" w:themeColor="accent1" w:themeShade="BF"/>
          <w:sz w:val="22"/>
        </w:rPr>
      </w:pPr>
    </w:p>
    <w:p w14:paraId="4571D732" w14:textId="0721558C" w:rsidR="00D60D76" w:rsidRPr="007A4796" w:rsidRDefault="00D60D76" w:rsidP="00D60D76">
      <w:pPr>
        <w:jc w:val="center"/>
        <w:rPr>
          <w:rFonts w:asciiTheme="majorHAnsi" w:hAnsiTheme="majorHAnsi" w:cstheme="majorHAnsi"/>
          <w:b w:val="0"/>
          <w:bCs/>
          <w:color w:val="013A57" w:themeColor="accent1" w:themeShade="BF"/>
          <w:szCs w:val="28"/>
        </w:rPr>
      </w:pPr>
      <w:r w:rsidRPr="007A4796">
        <w:rPr>
          <w:rFonts w:asciiTheme="majorHAnsi" w:hAnsiTheme="majorHAnsi" w:cstheme="majorHAnsi"/>
          <w:bCs/>
          <w:color w:val="013A57" w:themeColor="accent1" w:themeShade="BF"/>
          <w:szCs w:val="28"/>
        </w:rPr>
        <w:t>Year 9 Spring Revision for Textiles</w:t>
      </w:r>
    </w:p>
    <w:p w14:paraId="3B596092"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540CD48E" w14:textId="77777777" w:rsidTr="00BE0B19">
        <w:tc>
          <w:tcPr>
            <w:tcW w:w="9016" w:type="dxa"/>
            <w:shd w:val="clear" w:color="auto" w:fill="CCFFCC"/>
          </w:tcPr>
          <w:p w14:paraId="6EDA9ED9"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475047D6" w14:textId="77777777" w:rsidTr="00BE0B19">
        <w:tc>
          <w:tcPr>
            <w:tcW w:w="9016" w:type="dxa"/>
            <w:shd w:val="clear" w:color="auto" w:fill="auto"/>
          </w:tcPr>
          <w:p w14:paraId="0B4330D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You will need to demonstrate a knowledge of fabric construction techniques such as weaving, felt making and knitting.</w:t>
            </w:r>
          </w:p>
          <w:p w14:paraId="2BB4849D" w14:textId="77777777" w:rsidR="00D60D76" w:rsidRPr="00DF60BD" w:rsidRDefault="00D60D76" w:rsidP="00BE0B19">
            <w:pPr>
              <w:rPr>
                <w:rFonts w:asciiTheme="majorHAnsi" w:hAnsiTheme="majorHAnsi" w:cstheme="majorHAnsi"/>
                <w:sz w:val="22"/>
              </w:rPr>
            </w:pPr>
          </w:p>
        </w:tc>
      </w:tr>
      <w:tr w:rsidR="00D60D76" w:rsidRPr="00DF60BD" w14:paraId="61D497C6" w14:textId="77777777" w:rsidTr="00BE0B19">
        <w:tc>
          <w:tcPr>
            <w:tcW w:w="9016" w:type="dxa"/>
            <w:shd w:val="clear" w:color="auto" w:fill="B1E4FD" w:themeFill="accent1" w:themeFillTint="33"/>
          </w:tcPr>
          <w:p w14:paraId="6DE0BD8C" w14:textId="77777777" w:rsidR="00D60D76" w:rsidRPr="00DF60BD" w:rsidRDefault="00D60D76" w:rsidP="00BE0B19">
            <w:pPr>
              <w:pStyle w:val="ListParagraph"/>
              <w:rPr>
                <w:rFonts w:asciiTheme="majorHAnsi" w:hAnsiTheme="majorHAnsi" w:cstheme="majorHAnsi"/>
              </w:rPr>
            </w:pPr>
            <w:r w:rsidRPr="00DF60BD">
              <w:rPr>
                <w:rFonts w:asciiTheme="majorHAnsi" w:hAnsiTheme="majorHAnsi" w:cstheme="majorHAnsi"/>
              </w:rPr>
              <w:t>What do I need to revise?</w:t>
            </w:r>
          </w:p>
        </w:tc>
      </w:tr>
      <w:tr w:rsidR="00D60D76" w:rsidRPr="00DF60BD" w14:paraId="5B330772" w14:textId="77777777" w:rsidTr="00BE0B19">
        <w:tc>
          <w:tcPr>
            <w:tcW w:w="9016" w:type="dxa"/>
          </w:tcPr>
          <w:p w14:paraId="33CF60C5"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Weaving techniques, you will need to be able to identify them.</w:t>
            </w:r>
          </w:p>
          <w:p w14:paraId="35C0373D"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Felt making, you need to know how felt is made.</w:t>
            </w:r>
          </w:p>
          <w:p w14:paraId="2A13F88D" w14:textId="77777777" w:rsidR="00D60D76" w:rsidRPr="001A4B43" w:rsidRDefault="00D60D76" w:rsidP="001A4B43">
            <w:pPr>
              <w:rPr>
                <w:rFonts w:asciiTheme="majorHAnsi" w:hAnsiTheme="majorHAnsi" w:cstheme="majorHAnsi"/>
              </w:rPr>
            </w:pPr>
          </w:p>
        </w:tc>
      </w:tr>
      <w:tr w:rsidR="00D60D76" w:rsidRPr="00DF60BD" w14:paraId="6A4F3762" w14:textId="77777777" w:rsidTr="00BE0B19">
        <w:tc>
          <w:tcPr>
            <w:tcW w:w="9016" w:type="dxa"/>
            <w:shd w:val="clear" w:color="auto" w:fill="E0EFF4" w:themeFill="accent4" w:themeFillTint="33"/>
          </w:tcPr>
          <w:p w14:paraId="4FB19287"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tc>
      </w:tr>
      <w:tr w:rsidR="00D60D76" w:rsidRPr="00DF60BD" w14:paraId="350C8CDE" w14:textId="77777777" w:rsidTr="00BE0B19">
        <w:tc>
          <w:tcPr>
            <w:tcW w:w="9016" w:type="dxa"/>
          </w:tcPr>
          <w:p w14:paraId="7C0C8B7B"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Watch how to videos on YouTube.</w:t>
            </w:r>
          </w:p>
          <w:p w14:paraId="084FE892"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Complete the Woolmark fundamentals course.</w:t>
            </w:r>
          </w:p>
          <w:p w14:paraId="7C99D851" w14:textId="77777777" w:rsidR="00D60D76" w:rsidRPr="001A4B43" w:rsidRDefault="00D60D76" w:rsidP="001A4B43">
            <w:pPr>
              <w:rPr>
                <w:rFonts w:asciiTheme="majorHAnsi" w:hAnsiTheme="majorHAnsi" w:cstheme="majorHAnsi"/>
              </w:rPr>
            </w:pPr>
          </w:p>
        </w:tc>
      </w:tr>
      <w:tr w:rsidR="00D60D76" w:rsidRPr="00DF60BD" w14:paraId="3195DE91" w14:textId="77777777" w:rsidTr="00BE0B19">
        <w:tc>
          <w:tcPr>
            <w:tcW w:w="9016" w:type="dxa"/>
            <w:shd w:val="clear" w:color="auto" w:fill="D2F1EF" w:themeFill="accent6" w:themeFillTint="33"/>
          </w:tcPr>
          <w:p w14:paraId="3D84FAC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tc>
      </w:tr>
      <w:tr w:rsidR="00D60D76" w:rsidRPr="00DF60BD" w14:paraId="4BB008DA" w14:textId="77777777" w:rsidTr="00BE0B19">
        <w:tc>
          <w:tcPr>
            <w:tcW w:w="9016" w:type="dxa"/>
          </w:tcPr>
          <w:p w14:paraId="45A2C973" w14:textId="77777777" w:rsidR="00D60D76" w:rsidRDefault="00D60D76" w:rsidP="004B670E">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Use the PowerPoints from your lessons to remind yourself of the different skills used in class.</w:t>
            </w:r>
          </w:p>
          <w:p w14:paraId="5D882994" w14:textId="6FB67491" w:rsidR="001A4B43" w:rsidRPr="004B670E" w:rsidRDefault="001A4B43" w:rsidP="004B670E">
            <w:pPr>
              <w:rPr>
                <w:rFonts w:asciiTheme="majorHAnsi" w:hAnsiTheme="majorHAnsi" w:cstheme="majorHAnsi"/>
                <w:b w:val="0"/>
                <w:bCs/>
                <w:sz w:val="22"/>
              </w:rPr>
            </w:pPr>
          </w:p>
        </w:tc>
      </w:tr>
      <w:tr w:rsidR="00D60D76" w:rsidRPr="00DF60BD" w14:paraId="18FAB25B" w14:textId="77777777" w:rsidTr="00BE0B19">
        <w:tc>
          <w:tcPr>
            <w:tcW w:w="9016" w:type="dxa"/>
            <w:shd w:val="clear" w:color="auto" w:fill="FFCCFF"/>
          </w:tcPr>
          <w:p w14:paraId="3B50773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tc>
      </w:tr>
      <w:tr w:rsidR="00D60D76" w:rsidRPr="00DF60BD" w14:paraId="03F81349" w14:textId="77777777" w:rsidTr="00BE0B19">
        <w:tc>
          <w:tcPr>
            <w:tcW w:w="9016" w:type="dxa"/>
          </w:tcPr>
          <w:p w14:paraId="64990F12" w14:textId="77777777" w:rsidR="00D60D76" w:rsidRPr="00BF6F20" w:rsidRDefault="000E38C5" w:rsidP="00BE0B19">
            <w:pPr>
              <w:rPr>
                <w:rFonts w:asciiTheme="majorHAnsi" w:hAnsiTheme="majorHAnsi" w:cstheme="majorHAnsi"/>
                <w:b w:val="0"/>
                <w:bCs/>
                <w:sz w:val="22"/>
              </w:rPr>
            </w:pPr>
            <w:hyperlink r:id="rId68" w:history="1">
              <w:r w:rsidR="00D60D76" w:rsidRPr="00BF6F20">
                <w:rPr>
                  <w:rStyle w:val="Hyperlink"/>
                  <w:rFonts w:asciiTheme="majorHAnsi" w:hAnsiTheme="majorHAnsi" w:cstheme="majorHAnsi"/>
                  <w:b w:val="0"/>
                  <w:bCs/>
                  <w:sz w:val="22"/>
                </w:rPr>
                <w:t>https://www.youtube.com/watch?v=cdyRgsB44m8</w:t>
              </w:r>
            </w:hyperlink>
          </w:p>
          <w:p w14:paraId="5EE4005A" w14:textId="77777777" w:rsidR="00D60D76" w:rsidRPr="00BF6F20" w:rsidRDefault="000E38C5" w:rsidP="00BE0B19">
            <w:pPr>
              <w:rPr>
                <w:rFonts w:asciiTheme="majorHAnsi" w:hAnsiTheme="majorHAnsi" w:cstheme="majorHAnsi"/>
                <w:b w:val="0"/>
                <w:bCs/>
                <w:sz w:val="22"/>
              </w:rPr>
            </w:pPr>
            <w:hyperlink r:id="rId69" w:history="1">
              <w:r w:rsidR="00D60D76" w:rsidRPr="00BF6F20">
                <w:rPr>
                  <w:rStyle w:val="Hyperlink"/>
                  <w:rFonts w:asciiTheme="majorHAnsi" w:hAnsiTheme="majorHAnsi" w:cstheme="majorHAnsi"/>
                  <w:b w:val="0"/>
                  <w:bCs/>
                  <w:sz w:val="22"/>
                </w:rPr>
                <w:t>https://www.gathered.how/arts-crafts/weaving/library-of-weaving-techniques/</w:t>
              </w:r>
            </w:hyperlink>
          </w:p>
          <w:p w14:paraId="6BEE5C3A" w14:textId="77777777" w:rsidR="00D60D76" w:rsidRPr="00BF6F20" w:rsidRDefault="000E38C5" w:rsidP="00BE0B19">
            <w:pPr>
              <w:rPr>
                <w:rFonts w:asciiTheme="majorHAnsi" w:hAnsiTheme="majorHAnsi" w:cstheme="majorHAnsi"/>
                <w:b w:val="0"/>
                <w:bCs/>
                <w:sz w:val="22"/>
              </w:rPr>
            </w:pPr>
            <w:hyperlink r:id="rId70" w:history="1">
              <w:r w:rsidR="00D60D76" w:rsidRPr="00BF6F20">
                <w:rPr>
                  <w:rStyle w:val="Hyperlink"/>
                  <w:rFonts w:asciiTheme="majorHAnsi" w:hAnsiTheme="majorHAnsi" w:cstheme="majorHAnsi"/>
                  <w:b w:val="0"/>
                  <w:bCs/>
                  <w:sz w:val="22"/>
                </w:rPr>
                <w:t>https://www.youtube.com/watch?v=hM5M2Fu0RtY</w:t>
              </w:r>
            </w:hyperlink>
          </w:p>
          <w:p w14:paraId="32550D9D" w14:textId="77777777" w:rsidR="00D60D76" w:rsidRPr="00DF60BD" w:rsidRDefault="00D60D76" w:rsidP="00BE0B19">
            <w:pPr>
              <w:rPr>
                <w:rFonts w:asciiTheme="majorHAnsi" w:hAnsiTheme="majorHAnsi" w:cstheme="majorHAnsi"/>
                <w:sz w:val="22"/>
              </w:rPr>
            </w:pPr>
          </w:p>
        </w:tc>
      </w:tr>
      <w:tr w:rsidR="00D60D76" w:rsidRPr="00DF60BD" w14:paraId="64A6D75E" w14:textId="77777777" w:rsidTr="00BE0B19">
        <w:tc>
          <w:tcPr>
            <w:tcW w:w="9016" w:type="dxa"/>
            <w:shd w:val="clear" w:color="auto" w:fill="CCFFFF"/>
          </w:tcPr>
          <w:p w14:paraId="5F08836D"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D60D76" w:rsidRPr="00DF60BD" w14:paraId="2E296571" w14:textId="77777777" w:rsidTr="00BE0B19">
        <w:trPr>
          <w:trHeight w:val="165"/>
        </w:trPr>
        <w:tc>
          <w:tcPr>
            <w:tcW w:w="9016" w:type="dxa"/>
          </w:tcPr>
          <w:p w14:paraId="6FA12B21" w14:textId="77777777" w:rsidR="00D60D76" w:rsidRPr="00BF6F20" w:rsidRDefault="000E38C5" w:rsidP="00BE0B19">
            <w:pPr>
              <w:rPr>
                <w:rFonts w:asciiTheme="majorHAnsi" w:hAnsiTheme="majorHAnsi" w:cstheme="majorHAnsi"/>
                <w:b w:val="0"/>
                <w:bCs/>
                <w:sz w:val="22"/>
              </w:rPr>
            </w:pPr>
            <w:hyperlink r:id="rId71" w:history="1">
              <w:r w:rsidR="00D60D76" w:rsidRPr="00BF6F20">
                <w:rPr>
                  <w:rStyle w:val="Hyperlink"/>
                  <w:rFonts w:asciiTheme="majorHAnsi" w:hAnsiTheme="majorHAnsi" w:cstheme="majorHAnsi"/>
                  <w:b w:val="0"/>
                  <w:bCs/>
                  <w:sz w:val="22"/>
                </w:rPr>
                <w:t>https://www.gathered.how/arts-crafts/13-needle-felting-projects-for-beginners/</w:t>
              </w:r>
            </w:hyperlink>
          </w:p>
          <w:p w14:paraId="1500861B" w14:textId="77777777" w:rsidR="00D60D76" w:rsidRPr="00BF6F20" w:rsidRDefault="000E38C5" w:rsidP="00BE0B19">
            <w:pPr>
              <w:rPr>
                <w:rFonts w:asciiTheme="majorHAnsi" w:hAnsiTheme="majorHAnsi" w:cstheme="majorHAnsi"/>
                <w:b w:val="0"/>
                <w:bCs/>
                <w:sz w:val="22"/>
              </w:rPr>
            </w:pPr>
            <w:hyperlink r:id="rId72" w:history="1">
              <w:r w:rsidR="00D60D76" w:rsidRPr="00BF6F20">
                <w:rPr>
                  <w:rStyle w:val="Hyperlink"/>
                  <w:rFonts w:asciiTheme="majorHAnsi" w:hAnsiTheme="majorHAnsi" w:cstheme="majorHAnsi"/>
                  <w:b w:val="0"/>
                  <w:bCs/>
                  <w:sz w:val="22"/>
                </w:rPr>
                <w:t>https://www.brightstarkids.com.au/blog/decorating/11-weaving-projects-for-kids/</w:t>
              </w:r>
            </w:hyperlink>
          </w:p>
          <w:p w14:paraId="502569B0" w14:textId="77777777" w:rsidR="00D60D76" w:rsidRPr="00BF6F20" w:rsidRDefault="000E38C5" w:rsidP="00BE0B19">
            <w:pPr>
              <w:rPr>
                <w:rFonts w:asciiTheme="majorHAnsi" w:hAnsiTheme="majorHAnsi" w:cstheme="majorHAnsi"/>
                <w:b w:val="0"/>
                <w:bCs/>
                <w:sz w:val="22"/>
              </w:rPr>
            </w:pPr>
            <w:hyperlink r:id="rId73" w:history="1">
              <w:r w:rsidR="00D60D76" w:rsidRPr="00BF6F20">
                <w:rPr>
                  <w:rStyle w:val="Hyperlink"/>
                  <w:rFonts w:asciiTheme="majorHAnsi" w:hAnsiTheme="majorHAnsi" w:cstheme="majorHAnsi"/>
                  <w:b w:val="0"/>
                  <w:bCs/>
                  <w:sz w:val="22"/>
                </w:rPr>
                <w:t>https://idealme.com/20-easy-knitting-projects-every-beginner-can-do/</w:t>
              </w:r>
            </w:hyperlink>
          </w:p>
          <w:p w14:paraId="46546166" w14:textId="77777777" w:rsidR="00D60D76" w:rsidRPr="00DF60BD" w:rsidRDefault="00D60D76" w:rsidP="00BE0B19">
            <w:pPr>
              <w:rPr>
                <w:rFonts w:asciiTheme="majorHAnsi" w:hAnsiTheme="majorHAnsi" w:cstheme="majorHAnsi"/>
                <w:sz w:val="22"/>
              </w:rPr>
            </w:pPr>
          </w:p>
        </w:tc>
      </w:tr>
    </w:tbl>
    <w:p w14:paraId="19B2CDD4" w14:textId="49B53214" w:rsidR="00D60D76" w:rsidRPr="00DF60BD" w:rsidRDefault="00D60D76" w:rsidP="00DF027C">
      <w:pPr>
        <w:rPr>
          <w:rFonts w:asciiTheme="majorHAnsi" w:hAnsiTheme="majorHAnsi" w:cstheme="majorHAnsi"/>
          <w:sz w:val="22"/>
        </w:rPr>
      </w:pPr>
    </w:p>
    <w:p w14:paraId="474EFCF6" w14:textId="3C4B3F16" w:rsidR="00D60D76" w:rsidRPr="00DF60BD" w:rsidRDefault="00D60D76" w:rsidP="00DF027C">
      <w:pPr>
        <w:rPr>
          <w:rFonts w:asciiTheme="majorHAnsi" w:hAnsiTheme="majorHAnsi" w:cstheme="majorHAnsi"/>
          <w:sz w:val="22"/>
        </w:rPr>
      </w:pPr>
    </w:p>
    <w:p w14:paraId="2DC0010A" w14:textId="39F4B280" w:rsidR="00D60D76" w:rsidRPr="00DF60BD" w:rsidRDefault="00D60D76" w:rsidP="00DF027C">
      <w:pPr>
        <w:rPr>
          <w:rFonts w:asciiTheme="majorHAnsi" w:hAnsiTheme="majorHAnsi" w:cstheme="majorHAnsi"/>
          <w:sz w:val="22"/>
        </w:rPr>
      </w:pPr>
    </w:p>
    <w:p w14:paraId="7B70B87B" w14:textId="2E623AAD" w:rsidR="00D60D76" w:rsidRPr="00DF60BD" w:rsidRDefault="00D60D76" w:rsidP="00DF027C">
      <w:pPr>
        <w:rPr>
          <w:rFonts w:asciiTheme="majorHAnsi" w:hAnsiTheme="majorHAnsi" w:cstheme="majorHAnsi"/>
          <w:sz w:val="22"/>
        </w:rPr>
      </w:pPr>
    </w:p>
    <w:p w14:paraId="0971B938" w14:textId="6ADB5FED" w:rsidR="00D60D76" w:rsidRPr="00DF60BD" w:rsidRDefault="00D60D76" w:rsidP="00DF027C">
      <w:pPr>
        <w:rPr>
          <w:rFonts w:asciiTheme="majorHAnsi" w:hAnsiTheme="majorHAnsi" w:cstheme="majorHAnsi"/>
          <w:sz w:val="22"/>
        </w:rPr>
      </w:pPr>
    </w:p>
    <w:p w14:paraId="7CFBE4FB" w14:textId="668C61F3" w:rsidR="00D60D76" w:rsidRPr="00DF60BD" w:rsidRDefault="00D60D76" w:rsidP="00DF027C">
      <w:pPr>
        <w:rPr>
          <w:rFonts w:asciiTheme="majorHAnsi" w:hAnsiTheme="majorHAnsi" w:cstheme="majorHAnsi"/>
          <w:sz w:val="22"/>
        </w:rPr>
      </w:pPr>
    </w:p>
    <w:p w14:paraId="1C7DD503" w14:textId="77777777" w:rsidR="00BF6F20" w:rsidRDefault="00BF6F20" w:rsidP="00A60A85">
      <w:pPr>
        <w:jc w:val="center"/>
        <w:rPr>
          <w:rFonts w:asciiTheme="majorHAnsi" w:hAnsiTheme="majorHAnsi" w:cstheme="majorHAnsi"/>
          <w:color w:val="013A57" w:themeColor="accent1" w:themeShade="BF"/>
          <w:sz w:val="22"/>
        </w:rPr>
      </w:pPr>
    </w:p>
    <w:p w14:paraId="12279C86" w14:textId="77777777" w:rsidR="00BF6F20" w:rsidRDefault="00BF6F20" w:rsidP="00A60A85">
      <w:pPr>
        <w:jc w:val="center"/>
        <w:rPr>
          <w:rFonts w:asciiTheme="majorHAnsi" w:hAnsiTheme="majorHAnsi" w:cstheme="majorHAnsi"/>
          <w:color w:val="013A57" w:themeColor="accent1" w:themeShade="BF"/>
          <w:sz w:val="22"/>
        </w:rPr>
      </w:pPr>
    </w:p>
    <w:p w14:paraId="3894A153" w14:textId="77777777" w:rsidR="00BF6F20" w:rsidRDefault="00BF6F20" w:rsidP="00A60A85">
      <w:pPr>
        <w:jc w:val="center"/>
        <w:rPr>
          <w:rFonts w:asciiTheme="majorHAnsi" w:hAnsiTheme="majorHAnsi" w:cstheme="majorHAnsi"/>
          <w:color w:val="013A57" w:themeColor="accent1" w:themeShade="BF"/>
          <w:sz w:val="22"/>
        </w:rPr>
      </w:pPr>
    </w:p>
    <w:p w14:paraId="76C87DFB" w14:textId="77777777" w:rsidR="00BF6F20" w:rsidRDefault="00BF6F20" w:rsidP="00A60A85">
      <w:pPr>
        <w:jc w:val="center"/>
        <w:rPr>
          <w:rFonts w:asciiTheme="majorHAnsi" w:hAnsiTheme="majorHAnsi" w:cstheme="majorHAnsi"/>
          <w:color w:val="013A57" w:themeColor="accent1" w:themeShade="BF"/>
          <w:sz w:val="22"/>
        </w:rPr>
      </w:pPr>
    </w:p>
    <w:p w14:paraId="0BD30674" w14:textId="77777777" w:rsidR="00BF6F20" w:rsidRDefault="00BF6F20" w:rsidP="00A60A85">
      <w:pPr>
        <w:jc w:val="center"/>
        <w:rPr>
          <w:rFonts w:asciiTheme="majorHAnsi" w:hAnsiTheme="majorHAnsi" w:cstheme="majorHAnsi"/>
          <w:color w:val="013A57" w:themeColor="accent1" w:themeShade="BF"/>
          <w:sz w:val="22"/>
        </w:rPr>
      </w:pPr>
    </w:p>
    <w:p w14:paraId="7D251559" w14:textId="77777777" w:rsidR="00BF6F20" w:rsidRDefault="00BF6F20" w:rsidP="00A60A85">
      <w:pPr>
        <w:jc w:val="center"/>
        <w:rPr>
          <w:rFonts w:asciiTheme="majorHAnsi" w:hAnsiTheme="majorHAnsi" w:cstheme="majorHAnsi"/>
          <w:color w:val="013A57" w:themeColor="accent1" w:themeShade="BF"/>
          <w:sz w:val="22"/>
        </w:rPr>
      </w:pPr>
    </w:p>
    <w:p w14:paraId="28FE4123" w14:textId="77777777" w:rsidR="00BF6F20" w:rsidRDefault="00BF6F20" w:rsidP="00A60A85">
      <w:pPr>
        <w:jc w:val="center"/>
        <w:rPr>
          <w:rFonts w:asciiTheme="majorHAnsi" w:hAnsiTheme="majorHAnsi" w:cstheme="majorHAnsi"/>
          <w:color w:val="013A57" w:themeColor="accent1" w:themeShade="BF"/>
          <w:sz w:val="22"/>
        </w:rPr>
      </w:pPr>
    </w:p>
    <w:p w14:paraId="03928965" w14:textId="77777777" w:rsidR="00BF6F20" w:rsidRDefault="00BF6F20" w:rsidP="00A60A85">
      <w:pPr>
        <w:jc w:val="center"/>
        <w:rPr>
          <w:rFonts w:asciiTheme="majorHAnsi" w:hAnsiTheme="majorHAnsi" w:cstheme="majorHAnsi"/>
          <w:color w:val="013A57" w:themeColor="accent1" w:themeShade="BF"/>
          <w:sz w:val="22"/>
        </w:rPr>
      </w:pPr>
    </w:p>
    <w:p w14:paraId="479A0FA6" w14:textId="77777777" w:rsidR="00BF6F20" w:rsidRDefault="00BF6F20" w:rsidP="00A60A85">
      <w:pPr>
        <w:jc w:val="center"/>
        <w:rPr>
          <w:rFonts w:asciiTheme="majorHAnsi" w:hAnsiTheme="majorHAnsi" w:cstheme="majorHAnsi"/>
          <w:color w:val="013A57" w:themeColor="accent1" w:themeShade="BF"/>
          <w:sz w:val="22"/>
        </w:rPr>
      </w:pPr>
    </w:p>
    <w:p w14:paraId="3990BD6A" w14:textId="77777777" w:rsidR="00BF6F20" w:rsidRDefault="00BF6F20" w:rsidP="00A60A85">
      <w:pPr>
        <w:jc w:val="center"/>
        <w:rPr>
          <w:rFonts w:asciiTheme="majorHAnsi" w:hAnsiTheme="majorHAnsi" w:cstheme="majorHAnsi"/>
          <w:color w:val="013A57" w:themeColor="accent1" w:themeShade="BF"/>
          <w:sz w:val="22"/>
        </w:rPr>
      </w:pPr>
    </w:p>
    <w:p w14:paraId="4697BBEC" w14:textId="77777777" w:rsidR="00BF6F20" w:rsidRDefault="00BF6F20" w:rsidP="00A60A85">
      <w:pPr>
        <w:jc w:val="center"/>
        <w:rPr>
          <w:rFonts w:asciiTheme="majorHAnsi" w:hAnsiTheme="majorHAnsi" w:cstheme="majorHAnsi"/>
          <w:color w:val="013A57" w:themeColor="accent1" w:themeShade="BF"/>
          <w:sz w:val="22"/>
        </w:rPr>
      </w:pPr>
    </w:p>
    <w:p w14:paraId="1AF6330F" w14:textId="77777777" w:rsidR="00BF6F20" w:rsidRDefault="00BF6F20" w:rsidP="00A60A85">
      <w:pPr>
        <w:jc w:val="center"/>
        <w:rPr>
          <w:rFonts w:asciiTheme="majorHAnsi" w:hAnsiTheme="majorHAnsi" w:cstheme="majorHAnsi"/>
          <w:color w:val="013A57" w:themeColor="accent1" w:themeShade="BF"/>
          <w:sz w:val="22"/>
        </w:rPr>
      </w:pPr>
    </w:p>
    <w:p w14:paraId="24B2DCEF" w14:textId="77777777" w:rsidR="00BF6F20" w:rsidRDefault="00BF6F20" w:rsidP="00A60A85">
      <w:pPr>
        <w:jc w:val="center"/>
        <w:rPr>
          <w:rFonts w:asciiTheme="majorHAnsi" w:hAnsiTheme="majorHAnsi" w:cstheme="majorHAnsi"/>
          <w:color w:val="013A57" w:themeColor="accent1" w:themeShade="BF"/>
          <w:sz w:val="22"/>
        </w:rPr>
      </w:pPr>
    </w:p>
    <w:p w14:paraId="33052ACC" w14:textId="77777777" w:rsidR="00BF6F20" w:rsidRPr="007A4796" w:rsidRDefault="00BF6F20" w:rsidP="00A60A85">
      <w:pPr>
        <w:jc w:val="center"/>
        <w:rPr>
          <w:rFonts w:asciiTheme="majorHAnsi" w:hAnsiTheme="majorHAnsi" w:cstheme="majorHAnsi"/>
          <w:color w:val="013A57" w:themeColor="accent1" w:themeShade="BF"/>
          <w:szCs w:val="28"/>
        </w:rPr>
      </w:pPr>
    </w:p>
    <w:p w14:paraId="6735CE78" w14:textId="7CD28354" w:rsidR="00A60A85" w:rsidRPr="007A4796" w:rsidRDefault="00A60A85" w:rsidP="00A60A85">
      <w:pPr>
        <w:jc w:val="center"/>
        <w:rPr>
          <w:rFonts w:asciiTheme="majorHAnsi" w:hAnsiTheme="majorHAnsi" w:cstheme="majorHAnsi"/>
          <w:color w:val="013A57" w:themeColor="accent1" w:themeShade="BF"/>
          <w:szCs w:val="28"/>
        </w:rPr>
      </w:pPr>
      <w:r w:rsidRPr="007A4796">
        <w:rPr>
          <w:rFonts w:asciiTheme="majorHAnsi" w:hAnsiTheme="majorHAnsi" w:cstheme="majorHAnsi"/>
          <w:color w:val="013A57" w:themeColor="accent1" w:themeShade="BF"/>
          <w:szCs w:val="28"/>
        </w:rPr>
        <w:t>Year 7 Spring Revision for English</w:t>
      </w:r>
    </w:p>
    <w:p w14:paraId="163EBE18"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66E818CD" w14:textId="77777777" w:rsidTr="00BE0B19">
        <w:tc>
          <w:tcPr>
            <w:tcW w:w="9016" w:type="dxa"/>
            <w:shd w:val="clear" w:color="auto" w:fill="CCFFCC"/>
          </w:tcPr>
          <w:p w14:paraId="000F52CC"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39889770" w14:textId="77777777" w:rsidTr="00BE0B19">
        <w:tc>
          <w:tcPr>
            <w:tcW w:w="9016" w:type="dxa"/>
            <w:shd w:val="clear" w:color="auto" w:fill="auto"/>
          </w:tcPr>
          <w:p w14:paraId="004975D7" w14:textId="75D78AFD"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color w:val="auto"/>
                <w:sz w:val="22"/>
              </w:rPr>
              <w:t>Compare how poets present attitudes towards growing up in Half-Past two and one other poem from the anthology.</w:t>
            </w:r>
          </w:p>
          <w:p w14:paraId="564E451F" w14:textId="77777777" w:rsidR="001A4B43" w:rsidRDefault="001A4B43" w:rsidP="00BE0B19">
            <w:pPr>
              <w:spacing w:line="240" w:lineRule="auto"/>
              <w:rPr>
                <w:rFonts w:asciiTheme="majorHAnsi" w:hAnsiTheme="majorHAnsi" w:cstheme="majorHAnsi"/>
                <w:color w:val="0F0D29" w:themeColor="text1"/>
                <w:sz w:val="22"/>
              </w:rPr>
            </w:pPr>
          </w:p>
          <w:p w14:paraId="49093E1B" w14:textId="0DBBCACC"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color w:val="auto"/>
                <w:sz w:val="22"/>
              </w:rPr>
              <w:t>Write a poem expressing feeling towards growing up.</w:t>
            </w:r>
          </w:p>
          <w:p w14:paraId="652AE463" w14:textId="48E9B673" w:rsidR="001A4B43" w:rsidRPr="00BF6F20" w:rsidRDefault="001A4B43" w:rsidP="00BE0B19">
            <w:pPr>
              <w:spacing w:line="240" w:lineRule="auto"/>
              <w:rPr>
                <w:rFonts w:asciiTheme="majorHAnsi" w:hAnsiTheme="majorHAnsi" w:cstheme="majorHAnsi"/>
                <w:b w:val="0"/>
                <w:sz w:val="22"/>
              </w:rPr>
            </w:pPr>
          </w:p>
        </w:tc>
      </w:tr>
      <w:tr w:rsidR="00A60A85" w:rsidRPr="00DF60BD" w14:paraId="04157EF9" w14:textId="77777777" w:rsidTr="00BE0B19">
        <w:tc>
          <w:tcPr>
            <w:tcW w:w="9016" w:type="dxa"/>
            <w:shd w:val="clear" w:color="auto" w:fill="D9E2F3"/>
          </w:tcPr>
          <w:p w14:paraId="482665A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695644D1" w14:textId="77777777" w:rsidTr="00BE0B19">
        <w:tc>
          <w:tcPr>
            <w:tcW w:w="9016" w:type="dxa"/>
            <w:shd w:val="clear" w:color="auto" w:fill="auto"/>
          </w:tcPr>
          <w:p w14:paraId="7F2C368D" w14:textId="10287896" w:rsidR="00A60A85" w:rsidRPr="001A4B43" w:rsidRDefault="00A60A85" w:rsidP="00BE0B19">
            <w:pPr>
              <w:spacing w:line="240" w:lineRule="auto"/>
              <w:rPr>
                <w:rFonts w:asciiTheme="majorHAnsi" w:hAnsiTheme="majorHAnsi" w:cstheme="majorHAnsi"/>
                <w:color w:val="auto"/>
                <w:sz w:val="22"/>
              </w:rPr>
            </w:pPr>
            <w:r w:rsidRPr="00BF6F20">
              <w:rPr>
                <w:rFonts w:asciiTheme="majorHAnsi" w:hAnsiTheme="majorHAnsi" w:cstheme="majorHAnsi"/>
                <w:color w:val="auto"/>
                <w:sz w:val="22"/>
              </w:rPr>
              <w:t>READING</w:t>
            </w:r>
            <w:r w:rsidR="001A4B43">
              <w:rPr>
                <w:rFonts w:asciiTheme="majorHAnsi" w:hAnsiTheme="majorHAnsi" w:cstheme="majorHAnsi"/>
                <w:color w:val="auto"/>
                <w:sz w:val="22"/>
              </w:rPr>
              <w:t xml:space="preserve"> - </w:t>
            </w:r>
            <w:r w:rsidRPr="00BF6F20">
              <w:rPr>
                <w:rFonts w:asciiTheme="majorHAnsi" w:hAnsiTheme="majorHAnsi" w:cstheme="majorHAnsi"/>
                <w:b w:val="0"/>
                <w:bCs/>
                <w:color w:val="auto"/>
                <w:sz w:val="22"/>
              </w:rPr>
              <w:t>How to: successfully explain writers' purposes and viewpoints, and the overall effect of the text on the reader and use WHAT HOW WHY paragraphs</w:t>
            </w:r>
          </w:p>
          <w:p w14:paraId="5E35BC34" w14:textId="77777777" w:rsidR="00A60A85" w:rsidRPr="00BF6F20" w:rsidRDefault="00A60A85" w:rsidP="00BE0B19">
            <w:pPr>
              <w:spacing w:line="240" w:lineRule="auto"/>
              <w:rPr>
                <w:rFonts w:asciiTheme="majorHAnsi" w:eastAsia="Times New Roman" w:hAnsiTheme="majorHAnsi" w:cstheme="majorHAnsi"/>
                <w:b w:val="0"/>
                <w:bCs/>
                <w:color w:val="auto"/>
                <w:sz w:val="22"/>
                <w:lang w:eastAsia="en-GB"/>
              </w:rPr>
            </w:pPr>
            <w:r w:rsidRPr="00BF6F20">
              <w:rPr>
                <w:rFonts w:asciiTheme="majorHAnsi" w:hAnsiTheme="majorHAnsi" w:cstheme="majorHAnsi"/>
                <w:b w:val="0"/>
                <w:bCs/>
                <w:color w:val="auto"/>
                <w:sz w:val="22"/>
              </w:rPr>
              <w:t xml:space="preserve">How to: </w:t>
            </w:r>
            <w:r w:rsidRPr="00BF6F20">
              <w:rPr>
                <w:rFonts w:asciiTheme="majorHAnsi" w:eastAsia="Times New Roman" w:hAnsiTheme="majorHAnsi" w:cstheme="majorHAnsi"/>
                <w:b w:val="0"/>
                <w:bCs/>
                <w:color w:val="auto"/>
                <w:sz w:val="22"/>
                <w:lang w:eastAsia="en-GB"/>
              </w:rPr>
              <w:t>Compare attitudes and perspectives of different poets/texts.</w:t>
            </w:r>
          </w:p>
          <w:p w14:paraId="1082C8EE" w14:textId="77777777" w:rsidR="001A4B43" w:rsidRDefault="001A4B43" w:rsidP="00BE0B19">
            <w:pPr>
              <w:spacing w:line="240" w:lineRule="auto"/>
              <w:rPr>
                <w:rFonts w:asciiTheme="majorHAnsi" w:hAnsiTheme="majorHAnsi" w:cstheme="majorHAnsi"/>
                <w:color w:val="auto"/>
                <w:sz w:val="22"/>
              </w:rPr>
            </w:pPr>
          </w:p>
          <w:p w14:paraId="68BBF944" w14:textId="3E08B221" w:rsidR="001A4B43" w:rsidRPr="001A4B43" w:rsidRDefault="00A60A85" w:rsidP="00BE0B19">
            <w:pPr>
              <w:spacing w:line="240" w:lineRule="auto"/>
              <w:rPr>
                <w:rFonts w:asciiTheme="majorHAnsi" w:hAnsiTheme="majorHAnsi" w:cstheme="majorHAnsi"/>
                <w:color w:val="auto"/>
                <w:sz w:val="22"/>
              </w:rPr>
            </w:pPr>
            <w:r w:rsidRPr="00BF6F20">
              <w:rPr>
                <w:rFonts w:asciiTheme="majorHAnsi" w:hAnsiTheme="majorHAnsi" w:cstheme="majorHAnsi"/>
                <w:color w:val="auto"/>
                <w:sz w:val="22"/>
              </w:rPr>
              <w:t>WRITING</w:t>
            </w:r>
            <w:r w:rsidR="001A4B43">
              <w:rPr>
                <w:rFonts w:asciiTheme="majorHAnsi" w:hAnsiTheme="majorHAnsi" w:cstheme="majorHAnsi"/>
                <w:color w:val="auto"/>
                <w:sz w:val="22"/>
              </w:rPr>
              <w:t xml:space="preserve"> -</w:t>
            </w:r>
            <w:r w:rsidR="007A4796">
              <w:rPr>
                <w:rFonts w:asciiTheme="majorHAnsi" w:hAnsiTheme="majorHAnsi" w:cstheme="majorHAnsi"/>
                <w:color w:val="auto"/>
                <w:sz w:val="22"/>
              </w:rPr>
              <w:t xml:space="preserve"> </w:t>
            </w:r>
            <w:r w:rsidRPr="00BF6F20">
              <w:rPr>
                <w:rFonts w:asciiTheme="majorHAnsi" w:hAnsiTheme="majorHAnsi" w:cstheme="majorHAnsi"/>
                <w:b w:val="0"/>
                <w:bCs/>
                <w:color w:val="auto"/>
                <w:sz w:val="22"/>
              </w:rPr>
              <w:t xml:space="preserve">How to: successfully write imaginative, interesting and thoughtful texts, organise and present whole texts effectively through accurate SPAG, and use more ambitious </w:t>
            </w:r>
          </w:p>
          <w:p w14:paraId="2CAECC63" w14:textId="77777777" w:rsidR="001A4B43" w:rsidRDefault="001A4B43" w:rsidP="00BE0B19">
            <w:pPr>
              <w:spacing w:line="240" w:lineRule="auto"/>
              <w:rPr>
                <w:rFonts w:asciiTheme="majorHAnsi" w:hAnsiTheme="majorHAnsi" w:cstheme="majorHAnsi"/>
                <w:bCs/>
                <w:color w:val="auto"/>
                <w:sz w:val="22"/>
              </w:rPr>
            </w:pPr>
          </w:p>
          <w:p w14:paraId="608DA29F" w14:textId="78F1BEF4" w:rsidR="00A60A85" w:rsidRDefault="00BF6F20" w:rsidP="00BE0B19">
            <w:pPr>
              <w:spacing w:line="240" w:lineRule="auto"/>
              <w:rPr>
                <w:rFonts w:asciiTheme="majorHAnsi" w:hAnsiTheme="majorHAnsi" w:cstheme="majorHAnsi"/>
                <w:b w:val="0"/>
                <w:bCs/>
                <w:color w:val="auto"/>
                <w:sz w:val="22"/>
              </w:rPr>
            </w:pPr>
            <w:r>
              <w:rPr>
                <w:rFonts w:asciiTheme="majorHAnsi" w:hAnsiTheme="majorHAnsi" w:cstheme="majorHAnsi"/>
                <w:color w:val="auto"/>
                <w:sz w:val="22"/>
              </w:rPr>
              <w:t>VOCABULARY</w:t>
            </w:r>
            <w:r w:rsidR="001A4B43">
              <w:rPr>
                <w:rFonts w:asciiTheme="majorHAnsi" w:hAnsiTheme="majorHAnsi" w:cstheme="majorHAnsi"/>
                <w:color w:val="auto"/>
                <w:sz w:val="22"/>
              </w:rPr>
              <w:t xml:space="preserve"> - </w:t>
            </w:r>
            <w:r w:rsidR="00A60A85" w:rsidRPr="00BF6F20">
              <w:rPr>
                <w:rFonts w:asciiTheme="majorHAnsi" w:hAnsiTheme="majorHAnsi" w:cstheme="majorHAnsi"/>
                <w:b w:val="0"/>
                <w:bCs/>
                <w:color w:val="auto"/>
                <w:sz w:val="22"/>
              </w:rPr>
              <w:t>How to: Use a variety of language devices to convey meaning</w:t>
            </w:r>
          </w:p>
          <w:p w14:paraId="7FCCA802" w14:textId="02A073F8" w:rsidR="001A4B43" w:rsidRPr="00DF60BD" w:rsidRDefault="001A4B43" w:rsidP="00BE0B19">
            <w:pPr>
              <w:spacing w:line="240" w:lineRule="auto"/>
              <w:rPr>
                <w:rFonts w:asciiTheme="majorHAnsi" w:hAnsiTheme="majorHAnsi" w:cstheme="majorHAnsi"/>
                <w:sz w:val="22"/>
              </w:rPr>
            </w:pPr>
          </w:p>
        </w:tc>
      </w:tr>
      <w:tr w:rsidR="00A60A85" w:rsidRPr="00DF60BD" w14:paraId="2DC00340" w14:textId="77777777" w:rsidTr="00BE0B19">
        <w:tc>
          <w:tcPr>
            <w:tcW w:w="9016" w:type="dxa"/>
            <w:shd w:val="clear" w:color="auto" w:fill="FFF2CC"/>
          </w:tcPr>
          <w:p w14:paraId="2D9AFBF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18D462AD" w14:textId="77777777" w:rsidTr="00BE0B19">
        <w:tc>
          <w:tcPr>
            <w:tcW w:w="9016" w:type="dxa"/>
            <w:shd w:val="clear" w:color="auto" w:fill="auto"/>
          </w:tcPr>
          <w:p w14:paraId="3A4978A8"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 xml:space="preserve">Look back over the PPTs you have been studying with your class teacher (all can be found on MST). </w:t>
            </w:r>
          </w:p>
          <w:p w14:paraId="2FA686AB"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Look back over the work you have completed in your books.</w:t>
            </w:r>
          </w:p>
          <w:p w14:paraId="22892C75"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Use your spelling journals.</w:t>
            </w:r>
          </w:p>
          <w:p w14:paraId="037B5249"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Complete Bedrock Learning to develop your vocabulary choices.</w:t>
            </w:r>
          </w:p>
          <w:p w14:paraId="2D105C77"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 xml:space="preserve">Read more! </w:t>
            </w:r>
          </w:p>
          <w:p w14:paraId="2751E35B" w14:textId="77777777" w:rsidR="00A60A85"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Try to improve any previous work you have completed</w:t>
            </w:r>
          </w:p>
          <w:p w14:paraId="67B7FF92" w14:textId="34A48A14" w:rsidR="001A4B43" w:rsidRPr="00DF60BD" w:rsidRDefault="001A4B43" w:rsidP="00BE0B19">
            <w:pPr>
              <w:spacing w:line="240" w:lineRule="auto"/>
              <w:rPr>
                <w:rFonts w:asciiTheme="majorHAnsi" w:hAnsiTheme="majorHAnsi" w:cstheme="majorHAnsi"/>
                <w:sz w:val="22"/>
              </w:rPr>
            </w:pPr>
          </w:p>
        </w:tc>
      </w:tr>
      <w:tr w:rsidR="00A60A85" w:rsidRPr="00DF60BD" w14:paraId="1F5AD88A" w14:textId="77777777" w:rsidTr="00BE0B19">
        <w:tc>
          <w:tcPr>
            <w:tcW w:w="9016" w:type="dxa"/>
            <w:shd w:val="clear" w:color="auto" w:fill="E2EFD9"/>
          </w:tcPr>
          <w:p w14:paraId="26DA4A23"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378E6A45" w14:textId="77777777" w:rsidTr="00BE0B19">
        <w:tc>
          <w:tcPr>
            <w:tcW w:w="9016" w:type="dxa"/>
            <w:shd w:val="clear" w:color="auto" w:fill="auto"/>
          </w:tcPr>
          <w:p w14:paraId="7B31E5F8"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Your exercise book is the best resource that you have.</w:t>
            </w:r>
          </w:p>
          <w:p w14:paraId="44505201"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Bedrock Learning</w:t>
            </w:r>
          </w:p>
          <w:p w14:paraId="5866D464"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Spelling journals</w:t>
            </w:r>
          </w:p>
          <w:p w14:paraId="7BEEECF9"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Micro Soft Teams – Class PPTs</w:t>
            </w:r>
          </w:p>
          <w:p w14:paraId="0E8984BC" w14:textId="77777777" w:rsidR="00A60A85"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CGP SPAG guides</w:t>
            </w:r>
          </w:p>
          <w:p w14:paraId="1805F4D6" w14:textId="0B8BD57B" w:rsidR="001A4B43" w:rsidRPr="00DF60BD" w:rsidRDefault="001A4B43" w:rsidP="00BE0B19">
            <w:pPr>
              <w:spacing w:line="240" w:lineRule="auto"/>
              <w:rPr>
                <w:rFonts w:asciiTheme="majorHAnsi" w:hAnsiTheme="majorHAnsi" w:cstheme="majorHAnsi"/>
                <w:sz w:val="22"/>
              </w:rPr>
            </w:pPr>
          </w:p>
        </w:tc>
      </w:tr>
      <w:tr w:rsidR="00A60A85" w:rsidRPr="00DF60BD" w14:paraId="38F54C50" w14:textId="77777777" w:rsidTr="00BE0B19">
        <w:tc>
          <w:tcPr>
            <w:tcW w:w="9016" w:type="dxa"/>
            <w:shd w:val="clear" w:color="auto" w:fill="FFCCFF"/>
          </w:tcPr>
          <w:p w14:paraId="6D8F9934"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01551030" w14:textId="77777777" w:rsidTr="00BE0B19">
        <w:tc>
          <w:tcPr>
            <w:tcW w:w="9016" w:type="dxa"/>
            <w:shd w:val="clear" w:color="auto" w:fill="auto"/>
          </w:tcPr>
          <w:p w14:paraId="357D6C9C" w14:textId="77777777" w:rsidR="00A60A85" w:rsidRPr="00BF6F20" w:rsidRDefault="000E38C5" w:rsidP="00BE0B19">
            <w:pPr>
              <w:tabs>
                <w:tab w:val="center" w:pos="4150"/>
              </w:tabs>
              <w:spacing w:line="240" w:lineRule="auto"/>
              <w:rPr>
                <w:rFonts w:asciiTheme="majorHAnsi" w:eastAsia="MS Mincho" w:hAnsiTheme="majorHAnsi" w:cstheme="majorHAnsi"/>
                <w:color w:val="2665F0" w:themeColor="text2" w:themeTint="99"/>
                <w:sz w:val="22"/>
              </w:rPr>
            </w:pPr>
            <w:hyperlink r:id="rId74" w:history="1">
              <w:r w:rsidR="00A60A85" w:rsidRPr="00BF6F20">
                <w:rPr>
                  <w:rFonts w:asciiTheme="majorHAnsi" w:eastAsia="MS Mincho" w:hAnsiTheme="majorHAnsi" w:cstheme="majorHAnsi"/>
                  <w:color w:val="2665F0" w:themeColor="text2" w:themeTint="99"/>
                  <w:sz w:val="22"/>
                  <w:u w:val="single"/>
                </w:rPr>
                <w:t>WWW.SENECA.LEARNING.COM</w:t>
              </w:r>
            </w:hyperlink>
          </w:p>
          <w:p w14:paraId="27BC6474" w14:textId="77777777" w:rsidR="00A60A85" w:rsidRPr="00BF6F20" w:rsidRDefault="000E38C5" w:rsidP="00BE0B19">
            <w:pPr>
              <w:tabs>
                <w:tab w:val="center" w:pos="4150"/>
              </w:tabs>
              <w:spacing w:line="240" w:lineRule="auto"/>
              <w:rPr>
                <w:rFonts w:asciiTheme="majorHAnsi" w:eastAsia="MS Mincho" w:hAnsiTheme="majorHAnsi" w:cstheme="majorHAnsi"/>
                <w:color w:val="2665F0" w:themeColor="text2" w:themeTint="99"/>
                <w:sz w:val="22"/>
              </w:rPr>
            </w:pPr>
            <w:hyperlink r:id="rId75" w:history="1">
              <w:r w:rsidR="00A60A85" w:rsidRPr="00BF6F20">
                <w:rPr>
                  <w:rFonts w:asciiTheme="majorHAnsi" w:eastAsia="MS Mincho" w:hAnsiTheme="majorHAnsi" w:cstheme="majorHAnsi"/>
                  <w:color w:val="2665F0" w:themeColor="text2" w:themeTint="99"/>
                  <w:sz w:val="22"/>
                  <w:u w:val="single"/>
                </w:rPr>
                <w:t>WWW.BBC.CO.UK/BITESIZE</w:t>
              </w:r>
            </w:hyperlink>
          </w:p>
          <w:p w14:paraId="0166906F" w14:textId="77777777" w:rsidR="00A60A85" w:rsidRPr="00BF6F20" w:rsidRDefault="000E38C5" w:rsidP="00BE0B19">
            <w:pPr>
              <w:tabs>
                <w:tab w:val="center" w:pos="4150"/>
              </w:tabs>
              <w:spacing w:line="240" w:lineRule="auto"/>
              <w:rPr>
                <w:rFonts w:asciiTheme="majorHAnsi" w:eastAsia="MS Mincho" w:hAnsiTheme="majorHAnsi" w:cstheme="majorHAnsi"/>
                <w:color w:val="2665F0" w:themeColor="text2" w:themeTint="99"/>
                <w:sz w:val="22"/>
              </w:rPr>
            </w:pPr>
            <w:hyperlink r:id="rId76" w:history="1">
              <w:r w:rsidR="00A60A85" w:rsidRPr="00BF6F20">
                <w:rPr>
                  <w:rFonts w:asciiTheme="majorHAnsi" w:eastAsia="MS Mincho" w:hAnsiTheme="majorHAnsi" w:cstheme="majorHAnsi"/>
                  <w:color w:val="2665F0" w:themeColor="text2" w:themeTint="99"/>
                  <w:sz w:val="22"/>
                  <w:u w:val="single"/>
                </w:rPr>
                <w:t>https://classroom.thenational.academy/subjects-by-key-stage/key-stage-3/subjects/english</w:t>
              </w:r>
            </w:hyperlink>
          </w:p>
          <w:p w14:paraId="56BFA114" w14:textId="77777777" w:rsidR="00A60A85" w:rsidRPr="00BF6F20" w:rsidRDefault="000E38C5" w:rsidP="00BE0B19">
            <w:pPr>
              <w:tabs>
                <w:tab w:val="center" w:pos="4150"/>
              </w:tabs>
              <w:spacing w:line="240" w:lineRule="auto"/>
              <w:rPr>
                <w:rFonts w:asciiTheme="majorHAnsi" w:eastAsia="MS Mincho" w:hAnsiTheme="majorHAnsi" w:cstheme="majorHAnsi"/>
                <w:color w:val="2665F0" w:themeColor="text2" w:themeTint="99"/>
                <w:sz w:val="22"/>
                <w:u w:val="single"/>
              </w:rPr>
            </w:pPr>
            <w:hyperlink r:id="rId77" w:history="1">
              <w:r w:rsidR="00A60A85" w:rsidRPr="00BF6F20">
                <w:rPr>
                  <w:rFonts w:asciiTheme="majorHAnsi" w:eastAsia="MS Mincho" w:hAnsiTheme="majorHAnsi" w:cstheme="majorHAnsi"/>
                  <w:color w:val="2665F0" w:themeColor="text2" w:themeTint="99"/>
                  <w:sz w:val="22"/>
                  <w:u w:val="single"/>
                </w:rPr>
                <w:t>https://uk.ixl.com/english/year-7</w:t>
              </w:r>
            </w:hyperlink>
          </w:p>
          <w:p w14:paraId="79FF7CC4" w14:textId="77777777" w:rsidR="00A60A85" w:rsidRDefault="000E38C5" w:rsidP="00BE0B19">
            <w:pPr>
              <w:tabs>
                <w:tab w:val="center" w:pos="4150"/>
              </w:tabs>
              <w:spacing w:line="240" w:lineRule="auto"/>
              <w:rPr>
                <w:rStyle w:val="Hyperlink"/>
                <w:rFonts w:asciiTheme="majorHAnsi" w:hAnsiTheme="majorHAnsi" w:cstheme="majorHAnsi"/>
                <w:color w:val="2665F0" w:themeColor="text2" w:themeTint="99"/>
                <w:sz w:val="22"/>
              </w:rPr>
            </w:pPr>
            <w:hyperlink r:id="rId78" w:history="1">
              <w:r w:rsidR="00A60A85" w:rsidRPr="00BF6F20">
                <w:rPr>
                  <w:rStyle w:val="Hyperlink"/>
                  <w:rFonts w:asciiTheme="majorHAnsi" w:hAnsiTheme="majorHAnsi" w:cstheme="majorHAnsi"/>
                  <w:color w:val="2665F0" w:themeColor="text2" w:themeTint="99"/>
                  <w:sz w:val="22"/>
                </w:rPr>
                <w:t>https://funenglishgames.com/games.htm</w:t>
              </w:r>
            </w:hyperlink>
          </w:p>
          <w:p w14:paraId="1093634C" w14:textId="4CB5EADA" w:rsidR="001A4B43" w:rsidRPr="00DF60BD" w:rsidRDefault="001A4B43" w:rsidP="00BE0B19">
            <w:pPr>
              <w:tabs>
                <w:tab w:val="center" w:pos="4150"/>
              </w:tabs>
              <w:spacing w:line="240" w:lineRule="auto"/>
              <w:rPr>
                <w:rFonts w:asciiTheme="majorHAnsi" w:hAnsiTheme="majorHAnsi" w:cstheme="majorHAnsi"/>
                <w:sz w:val="22"/>
              </w:rPr>
            </w:pPr>
          </w:p>
        </w:tc>
      </w:tr>
      <w:tr w:rsidR="00A60A85" w:rsidRPr="00DF60BD" w14:paraId="5052832C" w14:textId="77777777" w:rsidTr="00BE0B19">
        <w:tc>
          <w:tcPr>
            <w:tcW w:w="9016" w:type="dxa"/>
            <w:shd w:val="clear" w:color="auto" w:fill="CCFFFF"/>
          </w:tcPr>
          <w:p w14:paraId="375AB00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D206F17" w14:textId="77777777" w:rsidR="00A60A85" w:rsidRPr="00DF60BD" w:rsidRDefault="00A60A85" w:rsidP="00BE0B19">
            <w:pPr>
              <w:spacing w:line="240" w:lineRule="auto"/>
              <w:rPr>
                <w:rFonts w:asciiTheme="majorHAnsi" w:hAnsiTheme="majorHAnsi" w:cstheme="majorHAnsi"/>
                <w:sz w:val="22"/>
              </w:rPr>
            </w:pPr>
          </w:p>
        </w:tc>
      </w:tr>
      <w:tr w:rsidR="00A60A85" w:rsidRPr="00DF60BD" w14:paraId="721AC083" w14:textId="77777777" w:rsidTr="00BE0B19">
        <w:trPr>
          <w:trHeight w:val="165"/>
        </w:trPr>
        <w:tc>
          <w:tcPr>
            <w:tcW w:w="9016" w:type="dxa"/>
            <w:shd w:val="clear" w:color="auto" w:fill="auto"/>
          </w:tcPr>
          <w:p w14:paraId="087F0335"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Do some research on Islamic poetry</w:t>
            </w:r>
          </w:p>
          <w:p w14:paraId="0BAAC207"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Try writing your own poetry!</w:t>
            </w:r>
          </w:p>
          <w:p w14:paraId="04DFB978" w14:textId="77777777" w:rsidR="001A4B43"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Take out a book of poetry from the library</w:t>
            </w:r>
          </w:p>
          <w:p w14:paraId="30E23BBE" w14:textId="6D377DBD" w:rsidR="001A4B43" w:rsidRPr="001A4B43" w:rsidRDefault="001A4B43" w:rsidP="00BE0B19">
            <w:pPr>
              <w:spacing w:line="240" w:lineRule="auto"/>
              <w:rPr>
                <w:rFonts w:asciiTheme="majorHAnsi" w:hAnsiTheme="majorHAnsi" w:cstheme="majorHAnsi"/>
                <w:b w:val="0"/>
                <w:bCs/>
                <w:color w:val="0F0D29" w:themeColor="text1"/>
                <w:sz w:val="22"/>
              </w:rPr>
            </w:pPr>
          </w:p>
        </w:tc>
      </w:tr>
    </w:tbl>
    <w:p w14:paraId="3780678F" w14:textId="77777777" w:rsidR="00BF6F20" w:rsidRDefault="00BF6F20" w:rsidP="001A4B43">
      <w:pPr>
        <w:rPr>
          <w:rFonts w:asciiTheme="majorHAnsi" w:hAnsiTheme="majorHAnsi" w:cstheme="majorHAnsi"/>
          <w:color w:val="013A57" w:themeColor="accent1" w:themeShade="BF"/>
          <w:sz w:val="22"/>
        </w:rPr>
      </w:pPr>
    </w:p>
    <w:p w14:paraId="19ECC8C1" w14:textId="452F0284" w:rsidR="00A60A85" w:rsidRPr="007E5A6C" w:rsidRDefault="00A60A85" w:rsidP="00A60A85">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t>Year 8 Spring Revision for English</w:t>
      </w:r>
    </w:p>
    <w:p w14:paraId="2BDE60D7" w14:textId="77777777" w:rsidR="00A60A85" w:rsidRPr="00DF60BD" w:rsidRDefault="00A60A85" w:rsidP="00A60A85">
      <w:pPr>
        <w:jc w:val="center"/>
        <w:rPr>
          <w:rFonts w:asciiTheme="majorHAnsi" w:hAnsiTheme="majorHAnsi" w:cstheme="maj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698FA295" w14:textId="77777777" w:rsidTr="00BE0B19">
        <w:tc>
          <w:tcPr>
            <w:tcW w:w="9016" w:type="dxa"/>
            <w:shd w:val="clear" w:color="auto" w:fill="CCFFCC"/>
          </w:tcPr>
          <w:p w14:paraId="0D35F1F3"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56928C0" w14:textId="77777777" w:rsidTr="00BE0B19">
        <w:tc>
          <w:tcPr>
            <w:tcW w:w="9016" w:type="dxa"/>
            <w:shd w:val="clear" w:color="auto" w:fill="auto"/>
          </w:tcPr>
          <w:p w14:paraId="465D2DE2" w14:textId="77777777" w:rsidR="00A60A85" w:rsidRPr="00BF6F20"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p>
          <w:p w14:paraId="7FB60553"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Analysing and comparing two of the poems studied</w:t>
            </w:r>
          </w:p>
          <w:p w14:paraId="04F73346" w14:textId="77777777" w:rsidR="00A60A85" w:rsidRPr="00BF6F20"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p>
          <w:p w14:paraId="4BC7165B"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Non- Fiction article writing- focusing on travel writing</w:t>
            </w:r>
          </w:p>
          <w:p w14:paraId="1A76AA1F" w14:textId="29195463" w:rsidR="001A4B43" w:rsidRPr="00DF60BD" w:rsidRDefault="001A4B43" w:rsidP="00BE0B19">
            <w:pPr>
              <w:spacing w:line="240" w:lineRule="auto"/>
              <w:rPr>
                <w:rFonts w:asciiTheme="majorHAnsi" w:hAnsiTheme="majorHAnsi" w:cstheme="majorHAnsi"/>
                <w:sz w:val="22"/>
              </w:rPr>
            </w:pPr>
          </w:p>
        </w:tc>
      </w:tr>
      <w:tr w:rsidR="00A60A85" w:rsidRPr="00DF60BD" w14:paraId="2F8A6DD3" w14:textId="77777777" w:rsidTr="00BE0B19">
        <w:tc>
          <w:tcPr>
            <w:tcW w:w="9016" w:type="dxa"/>
            <w:shd w:val="clear" w:color="auto" w:fill="D9E2F3"/>
          </w:tcPr>
          <w:p w14:paraId="3E4D1E26"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51FFA69A" w14:textId="77777777" w:rsidTr="00BE0B19">
        <w:tc>
          <w:tcPr>
            <w:tcW w:w="9016" w:type="dxa"/>
            <w:shd w:val="clear" w:color="auto" w:fill="auto"/>
          </w:tcPr>
          <w:p w14:paraId="6A828000" w14:textId="70E3FD84"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Identify and analyse poetic techniques.</w:t>
            </w:r>
          </w:p>
          <w:p w14:paraId="2B7561A2"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explain writers' purposes and viewpoints, and the overall effect of the text on the reader and use WHAT HOW WHY paragraphs</w:t>
            </w:r>
          </w:p>
          <w:p w14:paraId="1F4FD650" w14:textId="05D39F92"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write imaginative, interesting and thoughtful texts, organise and present whole texts effectively through accurate SPAG, use paragraphing correctly and use more ambitious vocabulary.</w:t>
            </w:r>
          </w:p>
          <w:p w14:paraId="094FF356"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write for a particular purpose, audience and format.</w:t>
            </w:r>
          </w:p>
          <w:p w14:paraId="54DD89E3" w14:textId="229D5844" w:rsidR="001A4B43" w:rsidRPr="00DF60BD" w:rsidRDefault="001A4B43" w:rsidP="00BE0B19">
            <w:pPr>
              <w:spacing w:line="240" w:lineRule="auto"/>
              <w:rPr>
                <w:rFonts w:asciiTheme="majorHAnsi" w:hAnsiTheme="majorHAnsi" w:cstheme="majorHAnsi"/>
                <w:sz w:val="22"/>
              </w:rPr>
            </w:pPr>
          </w:p>
        </w:tc>
      </w:tr>
      <w:tr w:rsidR="00A60A85" w:rsidRPr="00DF60BD" w14:paraId="44688E4E" w14:textId="77777777" w:rsidTr="00BE0B19">
        <w:tc>
          <w:tcPr>
            <w:tcW w:w="9016" w:type="dxa"/>
            <w:shd w:val="clear" w:color="auto" w:fill="FFF2CC"/>
          </w:tcPr>
          <w:p w14:paraId="57A73351"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7148A72E" w14:textId="77777777" w:rsidTr="00BE0B19">
        <w:tc>
          <w:tcPr>
            <w:tcW w:w="9016" w:type="dxa"/>
            <w:shd w:val="clear" w:color="auto" w:fill="auto"/>
          </w:tcPr>
          <w:p w14:paraId="7A28250B"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Look back over the PPTs you have been studying with your class teacher (all can be found on MST). </w:t>
            </w:r>
          </w:p>
          <w:p w14:paraId="7122079C"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Look back over the work you have completed in your books.</w:t>
            </w:r>
          </w:p>
          <w:p w14:paraId="418AEC2D"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Complete Bedrock Learning to develop your vocabulary choices.</w:t>
            </w:r>
          </w:p>
          <w:p w14:paraId="05C74728" w14:textId="77777777" w:rsidR="00A60A85" w:rsidRDefault="00A60A85" w:rsidP="00BE0B19">
            <w:pPr>
              <w:spacing w:line="240" w:lineRule="auto"/>
              <w:rPr>
                <w:rFonts w:asciiTheme="majorHAnsi" w:hAnsiTheme="majorHAnsi" w:cstheme="majorHAnsi"/>
                <w:bCs/>
                <w:color w:val="0F0D29" w:themeColor="text1"/>
                <w:sz w:val="22"/>
              </w:rPr>
            </w:pPr>
            <w:r w:rsidRPr="00BF6F20">
              <w:rPr>
                <w:rFonts w:asciiTheme="majorHAnsi" w:hAnsiTheme="majorHAnsi" w:cstheme="majorHAnsi"/>
                <w:b w:val="0"/>
                <w:bCs/>
                <w:color w:val="0F0D29" w:themeColor="text1"/>
                <w:sz w:val="22"/>
              </w:rPr>
              <w:t>Read more!</w:t>
            </w:r>
          </w:p>
          <w:p w14:paraId="0993419C" w14:textId="62663334" w:rsidR="001A4B43" w:rsidRPr="00DF60BD" w:rsidRDefault="001A4B43" w:rsidP="00BE0B19">
            <w:pPr>
              <w:spacing w:line="240" w:lineRule="auto"/>
              <w:rPr>
                <w:rFonts w:asciiTheme="majorHAnsi" w:hAnsiTheme="majorHAnsi" w:cstheme="majorHAnsi"/>
                <w:sz w:val="22"/>
              </w:rPr>
            </w:pPr>
          </w:p>
        </w:tc>
      </w:tr>
      <w:tr w:rsidR="00A60A85" w:rsidRPr="00DF60BD" w14:paraId="1175AE54" w14:textId="77777777" w:rsidTr="00BE0B19">
        <w:tc>
          <w:tcPr>
            <w:tcW w:w="9016" w:type="dxa"/>
            <w:shd w:val="clear" w:color="auto" w:fill="E2EFD9"/>
          </w:tcPr>
          <w:p w14:paraId="0B4281AE"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317237C9" w14:textId="77777777" w:rsidTr="00BE0B19">
        <w:tc>
          <w:tcPr>
            <w:tcW w:w="9016" w:type="dxa"/>
            <w:shd w:val="clear" w:color="auto" w:fill="auto"/>
          </w:tcPr>
          <w:p w14:paraId="6AAD963E"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Your exercise book is the best resource that you have.</w:t>
            </w:r>
          </w:p>
          <w:p w14:paraId="2069BE8A"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Bedrock Learning</w:t>
            </w:r>
          </w:p>
          <w:p w14:paraId="5AAF55AE"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Micro Soft Teams – Class PPTs</w:t>
            </w:r>
          </w:p>
          <w:p w14:paraId="13BF6AD5" w14:textId="49018746" w:rsidR="001A4B43" w:rsidRPr="00DF60BD" w:rsidRDefault="001A4B43" w:rsidP="00BE0B19">
            <w:pPr>
              <w:spacing w:line="240" w:lineRule="auto"/>
              <w:rPr>
                <w:rFonts w:asciiTheme="majorHAnsi" w:hAnsiTheme="majorHAnsi" w:cstheme="majorHAnsi"/>
                <w:sz w:val="22"/>
              </w:rPr>
            </w:pPr>
          </w:p>
        </w:tc>
      </w:tr>
      <w:tr w:rsidR="00A60A85" w:rsidRPr="00DF60BD" w14:paraId="05419A5F" w14:textId="77777777" w:rsidTr="00BE0B19">
        <w:tc>
          <w:tcPr>
            <w:tcW w:w="9016" w:type="dxa"/>
            <w:shd w:val="clear" w:color="auto" w:fill="FFCCFF"/>
          </w:tcPr>
          <w:p w14:paraId="05D2DBA9"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59AD26EA" w14:textId="77777777" w:rsidTr="00BE0B19">
        <w:tc>
          <w:tcPr>
            <w:tcW w:w="9016" w:type="dxa"/>
            <w:shd w:val="clear" w:color="auto" w:fill="auto"/>
          </w:tcPr>
          <w:p w14:paraId="40CBD5ED" w14:textId="77777777" w:rsidR="00A60A85" w:rsidRPr="00DF60BD" w:rsidRDefault="000E38C5" w:rsidP="00BE0B19">
            <w:pPr>
              <w:tabs>
                <w:tab w:val="center" w:pos="4150"/>
              </w:tabs>
              <w:spacing w:line="240" w:lineRule="auto"/>
              <w:rPr>
                <w:rFonts w:asciiTheme="majorHAnsi" w:eastAsia="MS Mincho" w:hAnsiTheme="majorHAnsi" w:cstheme="majorHAnsi"/>
                <w:sz w:val="22"/>
              </w:rPr>
            </w:pPr>
            <w:hyperlink r:id="rId79" w:history="1">
              <w:r w:rsidR="00A60A85" w:rsidRPr="00DF60BD">
                <w:rPr>
                  <w:rFonts w:asciiTheme="majorHAnsi" w:eastAsia="MS Mincho" w:hAnsiTheme="majorHAnsi" w:cstheme="majorHAnsi"/>
                  <w:color w:val="0000FF"/>
                  <w:sz w:val="22"/>
                  <w:u w:val="single"/>
                </w:rPr>
                <w:t>WWW.SENECA.LEARNING.COM</w:t>
              </w:r>
            </w:hyperlink>
          </w:p>
          <w:p w14:paraId="66DAAD67" w14:textId="77777777" w:rsidR="00A60A85" w:rsidRPr="00DF60BD" w:rsidRDefault="000E38C5" w:rsidP="00BE0B19">
            <w:pPr>
              <w:tabs>
                <w:tab w:val="center" w:pos="4150"/>
              </w:tabs>
              <w:spacing w:line="240" w:lineRule="auto"/>
              <w:rPr>
                <w:rFonts w:asciiTheme="majorHAnsi" w:eastAsia="MS Mincho" w:hAnsiTheme="majorHAnsi" w:cstheme="majorHAnsi"/>
                <w:sz w:val="22"/>
              </w:rPr>
            </w:pPr>
            <w:hyperlink r:id="rId80" w:history="1">
              <w:r w:rsidR="00A60A85" w:rsidRPr="00DF60BD">
                <w:rPr>
                  <w:rFonts w:asciiTheme="majorHAnsi" w:eastAsia="MS Mincho" w:hAnsiTheme="majorHAnsi" w:cstheme="majorHAnsi"/>
                  <w:color w:val="0000FF"/>
                  <w:sz w:val="22"/>
                  <w:u w:val="single"/>
                </w:rPr>
                <w:t>WWW.BBC.CO.UK/BITESIZE</w:t>
              </w:r>
            </w:hyperlink>
          </w:p>
          <w:p w14:paraId="6E3B2D1E" w14:textId="77777777" w:rsidR="00A60A85" w:rsidRPr="00DF60BD" w:rsidRDefault="000E38C5" w:rsidP="00BE0B19">
            <w:pPr>
              <w:tabs>
                <w:tab w:val="center" w:pos="4150"/>
              </w:tabs>
              <w:spacing w:line="240" w:lineRule="auto"/>
              <w:rPr>
                <w:rFonts w:asciiTheme="majorHAnsi" w:eastAsia="MS Mincho" w:hAnsiTheme="majorHAnsi" w:cstheme="majorHAnsi"/>
                <w:sz w:val="22"/>
              </w:rPr>
            </w:pPr>
            <w:hyperlink r:id="rId81" w:history="1">
              <w:r w:rsidR="00A60A85" w:rsidRPr="00DF60BD">
                <w:rPr>
                  <w:rFonts w:asciiTheme="majorHAnsi" w:eastAsia="MS Mincho" w:hAnsiTheme="majorHAnsi" w:cstheme="majorHAnsi"/>
                  <w:color w:val="0000FF"/>
                  <w:sz w:val="22"/>
                  <w:u w:val="single"/>
                </w:rPr>
                <w:t>https://classroom.thenational.academy/subjects-by-key-stage/key-stage-3/subjects/english</w:t>
              </w:r>
            </w:hyperlink>
          </w:p>
          <w:p w14:paraId="515B286B" w14:textId="77777777" w:rsidR="00A60A85" w:rsidRDefault="000E38C5" w:rsidP="00BE0B19">
            <w:pPr>
              <w:tabs>
                <w:tab w:val="center" w:pos="4150"/>
              </w:tabs>
              <w:spacing w:line="240" w:lineRule="auto"/>
              <w:rPr>
                <w:rFonts w:asciiTheme="majorHAnsi" w:eastAsia="MS Mincho" w:hAnsiTheme="majorHAnsi" w:cstheme="majorHAnsi"/>
                <w:color w:val="0000FF"/>
                <w:sz w:val="22"/>
                <w:u w:val="single"/>
              </w:rPr>
            </w:pPr>
            <w:hyperlink r:id="rId82" w:history="1">
              <w:r w:rsidR="00A60A85" w:rsidRPr="00DF60BD">
                <w:rPr>
                  <w:rFonts w:asciiTheme="majorHAnsi" w:eastAsia="MS Mincho" w:hAnsiTheme="majorHAnsi" w:cstheme="majorHAnsi"/>
                  <w:color w:val="0000FF"/>
                  <w:sz w:val="22"/>
                  <w:u w:val="single"/>
                </w:rPr>
                <w:t>https://uk.ixl.com/english/year-7</w:t>
              </w:r>
            </w:hyperlink>
          </w:p>
          <w:p w14:paraId="6F3EDCE5" w14:textId="1376D878" w:rsidR="001A4B43" w:rsidRPr="00DF60BD" w:rsidRDefault="001A4B43" w:rsidP="00BE0B19">
            <w:pPr>
              <w:tabs>
                <w:tab w:val="center" w:pos="4150"/>
              </w:tabs>
              <w:spacing w:line="240" w:lineRule="auto"/>
              <w:rPr>
                <w:rFonts w:asciiTheme="majorHAnsi" w:eastAsia="MS Mincho" w:hAnsiTheme="majorHAnsi" w:cstheme="majorHAnsi"/>
                <w:color w:val="0000FF"/>
                <w:sz w:val="22"/>
                <w:u w:val="single"/>
              </w:rPr>
            </w:pPr>
          </w:p>
        </w:tc>
      </w:tr>
      <w:tr w:rsidR="00A60A85" w:rsidRPr="00DF60BD" w14:paraId="559DC3A2" w14:textId="77777777" w:rsidTr="00BE0B19">
        <w:tc>
          <w:tcPr>
            <w:tcW w:w="9016" w:type="dxa"/>
            <w:shd w:val="clear" w:color="auto" w:fill="CCFFFF"/>
          </w:tcPr>
          <w:p w14:paraId="62BAC43C"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2071AD9" w14:textId="77777777" w:rsidR="00A60A85" w:rsidRPr="00DF60BD" w:rsidRDefault="00A60A85" w:rsidP="00BE0B19">
            <w:pPr>
              <w:spacing w:line="240" w:lineRule="auto"/>
              <w:rPr>
                <w:rFonts w:asciiTheme="majorHAnsi" w:hAnsiTheme="majorHAnsi" w:cstheme="majorHAnsi"/>
                <w:sz w:val="22"/>
              </w:rPr>
            </w:pPr>
          </w:p>
        </w:tc>
      </w:tr>
      <w:tr w:rsidR="00A60A85" w:rsidRPr="00DF60BD" w14:paraId="13098E2C" w14:textId="77777777" w:rsidTr="00BE0B19">
        <w:trPr>
          <w:trHeight w:val="165"/>
        </w:trPr>
        <w:tc>
          <w:tcPr>
            <w:tcW w:w="9016" w:type="dxa"/>
            <w:shd w:val="clear" w:color="auto" w:fill="auto"/>
          </w:tcPr>
          <w:p w14:paraId="2066FEA9"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Follow the news – what is going on in the world?</w:t>
            </w:r>
          </w:p>
          <w:p w14:paraId="2A4466F2"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Enter the writing competitions run in school.</w:t>
            </w:r>
          </w:p>
          <w:p w14:paraId="1D2E2BAE"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Research the poets we are studying and the cultures they come from</w:t>
            </w:r>
          </w:p>
          <w:p w14:paraId="0F4E7CEB"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Borrow a book of poetry from the library</w:t>
            </w:r>
          </w:p>
          <w:p w14:paraId="439FF60A"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Try writing your own poetry!</w:t>
            </w:r>
          </w:p>
          <w:p w14:paraId="511AFA85" w14:textId="312A6CE2" w:rsidR="001A4B43" w:rsidRPr="00DF60BD" w:rsidRDefault="001A4B43" w:rsidP="00BE0B19">
            <w:pPr>
              <w:spacing w:line="240" w:lineRule="auto"/>
              <w:rPr>
                <w:rFonts w:asciiTheme="majorHAnsi" w:hAnsiTheme="majorHAnsi" w:cstheme="majorHAnsi"/>
                <w:sz w:val="22"/>
              </w:rPr>
            </w:pPr>
          </w:p>
        </w:tc>
      </w:tr>
    </w:tbl>
    <w:p w14:paraId="32968F5B" w14:textId="2801A4E6" w:rsidR="00D60D76" w:rsidRPr="00DF60BD" w:rsidRDefault="00D60D76" w:rsidP="00DF027C">
      <w:pPr>
        <w:rPr>
          <w:rFonts w:asciiTheme="majorHAnsi" w:hAnsiTheme="majorHAnsi" w:cstheme="majorHAnsi"/>
          <w:b w:val="0"/>
          <w:bCs/>
          <w:sz w:val="22"/>
        </w:rPr>
      </w:pPr>
    </w:p>
    <w:p w14:paraId="12C3B55B" w14:textId="77777777" w:rsidR="00BF6F20" w:rsidRDefault="00BF6F20" w:rsidP="00A60A85">
      <w:pPr>
        <w:jc w:val="center"/>
        <w:rPr>
          <w:rFonts w:asciiTheme="majorHAnsi" w:hAnsiTheme="majorHAnsi" w:cstheme="majorHAnsi"/>
          <w:color w:val="013A57" w:themeColor="accent1" w:themeShade="BF"/>
          <w:sz w:val="22"/>
        </w:rPr>
      </w:pPr>
    </w:p>
    <w:p w14:paraId="1F703811" w14:textId="77777777" w:rsidR="00BF6F20" w:rsidRDefault="00BF6F20" w:rsidP="00A60A85">
      <w:pPr>
        <w:jc w:val="center"/>
        <w:rPr>
          <w:rFonts w:asciiTheme="majorHAnsi" w:hAnsiTheme="majorHAnsi" w:cstheme="majorHAnsi"/>
          <w:color w:val="013A57" w:themeColor="accent1" w:themeShade="BF"/>
          <w:sz w:val="22"/>
        </w:rPr>
      </w:pPr>
    </w:p>
    <w:p w14:paraId="037DB358" w14:textId="77777777" w:rsidR="00BF6F20" w:rsidRDefault="00BF6F20" w:rsidP="00A60A85">
      <w:pPr>
        <w:jc w:val="center"/>
        <w:rPr>
          <w:rFonts w:asciiTheme="majorHAnsi" w:hAnsiTheme="majorHAnsi" w:cstheme="majorHAnsi"/>
          <w:color w:val="013A57" w:themeColor="accent1" w:themeShade="BF"/>
          <w:sz w:val="22"/>
        </w:rPr>
      </w:pPr>
    </w:p>
    <w:p w14:paraId="77B7A3EC" w14:textId="77777777" w:rsidR="00BF6F20" w:rsidRDefault="00BF6F20" w:rsidP="00A60A85">
      <w:pPr>
        <w:jc w:val="center"/>
        <w:rPr>
          <w:rFonts w:asciiTheme="majorHAnsi" w:hAnsiTheme="majorHAnsi" w:cstheme="majorHAnsi"/>
          <w:color w:val="013A57" w:themeColor="accent1" w:themeShade="BF"/>
          <w:sz w:val="22"/>
        </w:rPr>
      </w:pPr>
    </w:p>
    <w:p w14:paraId="1F6738F7" w14:textId="1BE6938F" w:rsidR="00A60A85" w:rsidRPr="007A4796" w:rsidRDefault="00A60A85" w:rsidP="00A60A85">
      <w:pPr>
        <w:jc w:val="center"/>
        <w:rPr>
          <w:rFonts w:asciiTheme="majorHAnsi" w:hAnsiTheme="majorHAnsi" w:cstheme="majorHAnsi"/>
          <w:color w:val="013A57" w:themeColor="accent1" w:themeShade="BF"/>
          <w:szCs w:val="28"/>
        </w:rPr>
      </w:pPr>
      <w:r w:rsidRPr="007A4796">
        <w:rPr>
          <w:rFonts w:asciiTheme="majorHAnsi" w:hAnsiTheme="majorHAnsi" w:cstheme="majorHAnsi"/>
          <w:color w:val="013A57" w:themeColor="accent1" w:themeShade="BF"/>
          <w:szCs w:val="28"/>
        </w:rPr>
        <w:lastRenderedPageBreak/>
        <w:t>Year 9 Spring Revision for English</w:t>
      </w:r>
    </w:p>
    <w:p w14:paraId="56012E13"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7FC10970" w14:textId="77777777" w:rsidTr="00BE0B19">
        <w:tc>
          <w:tcPr>
            <w:tcW w:w="9016" w:type="dxa"/>
            <w:shd w:val="clear" w:color="auto" w:fill="CCFFCC"/>
          </w:tcPr>
          <w:p w14:paraId="065180A6"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F6E4D6C" w14:textId="77777777" w:rsidTr="00BE0B19">
        <w:tc>
          <w:tcPr>
            <w:tcW w:w="9016" w:type="dxa"/>
            <w:shd w:val="clear" w:color="auto" w:fill="auto"/>
          </w:tcPr>
          <w:p w14:paraId="684AA7FE" w14:textId="01BDF70C"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7E5A6C">
              <w:rPr>
                <w:rFonts w:asciiTheme="majorHAnsi" w:hAnsiTheme="majorHAnsi" w:cstheme="majorHAnsi"/>
                <w:b w:val="0"/>
                <w:bCs/>
                <w:color w:val="0F0D29" w:themeColor="text1"/>
                <w:sz w:val="22"/>
              </w:rPr>
              <w:t>Comparing two of the poems studied</w:t>
            </w:r>
          </w:p>
          <w:p w14:paraId="2636D40F" w14:textId="5FC66A93"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7E5A6C">
              <w:rPr>
                <w:rFonts w:asciiTheme="majorHAnsi" w:hAnsiTheme="majorHAnsi" w:cstheme="majorHAnsi"/>
                <w:b w:val="0"/>
                <w:bCs/>
                <w:color w:val="0F0D29" w:themeColor="text1"/>
                <w:sz w:val="22"/>
              </w:rPr>
              <w:t>Creative writing task</w:t>
            </w:r>
          </w:p>
          <w:p w14:paraId="20721413"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End of term assessment:</w:t>
            </w:r>
          </w:p>
          <w:p w14:paraId="15ACD588"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One paper that consolidates the reading and writing skills that have been taught this term.</w:t>
            </w:r>
          </w:p>
          <w:p w14:paraId="5378E176" w14:textId="35D70A24" w:rsidR="001A4B43" w:rsidRPr="00DF60BD" w:rsidRDefault="001A4B43" w:rsidP="00BE0B19">
            <w:pPr>
              <w:spacing w:line="240" w:lineRule="auto"/>
              <w:rPr>
                <w:rFonts w:asciiTheme="majorHAnsi" w:hAnsiTheme="majorHAnsi" w:cstheme="majorHAnsi"/>
                <w:sz w:val="22"/>
              </w:rPr>
            </w:pPr>
          </w:p>
        </w:tc>
      </w:tr>
      <w:tr w:rsidR="00A60A85" w:rsidRPr="00DF60BD" w14:paraId="163F83BA" w14:textId="77777777" w:rsidTr="00BE0B19">
        <w:tc>
          <w:tcPr>
            <w:tcW w:w="9016" w:type="dxa"/>
            <w:shd w:val="clear" w:color="auto" w:fill="D9E2F3"/>
          </w:tcPr>
          <w:p w14:paraId="259D151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392980C8" w14:textId="77777777" w:rsidTr="00BE0B19">
        <w:tc>
          <w:tcPr>
            <w:tcW w:w="9016" w:type="dxa"/>
            <w:shd w:val="clear" w:color="auto" w:fill="auto"/>
          </w:tcPr>
          <w:p w14:paraId="1B3DB17A" w14:textId="1D17EED2"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explain writers' purposes and viewpoints, and the overall effect of the text on the reader and use WHAT HOW WHY paragraphs</w:t>
            </w:r>
          </w:p>
          <w:p w14:paraId="28CE54F0"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Develop an informed personal response. Use quotations to support interpretations.</w:t>
            </w:r>
          </w:p>
          <w:p w14:paraId="0E9D36D5" w14:textId="4EB65ED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Explain how language, structure and form contribute to writers’ presentation of ideas, themes and settings</w:t>
            </w:r>
          </w:p>
          <w:p w14:paraId="4561364C" w14:textId="77777777" w:rsidR="001A4B43" w:rsidRPr="00BF6F20" w:rsidRDefault="001A4B43" w:rsidP="00BE0B19">
            <w:pPr>
              <w:spacing w:line="240" w:lineRule="auto"/>
              <w:rPr>
                <w:rFonts w:asciiTheme="majorHAnsi" w:hAnsiTheme="majorHAnsi" w:cstheme="majorHAnsi"/>
                <w:b w:val="0"/>
                <w:bCs/>
                <w:color w:val="0F0D29" w:themeColor="text1"/>
                <w:sz w:val="22"/>
              </w:rPr>
            </w:pPr>
          </w:p>
          <w:p w14:paraId="7182C86E" w14:textId="214E2A38"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write imaginative, interesting and thoughtful texts, organise and present whole texts effectively through accurate SPAG, use paragraphing correctly and use more ambitious vocabulary.</w:t>
            </w:r>
          </w:p>
          <w:p w14:paraId="12F80A4A"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write for a particular purpose, audience or format, and be consciously aware of our choices of language and structure</w:t>
            </w:r>
          </w:p>
          <w:p w14:paraId="41501B06" w14:textId="3D6CD36E" w:rsidR="001A4B43" w:rsidRPr="00DF60BD" w:rsidRDefault="001A4B43" w:rsidP="00BE0B19">
            <w:pPr>
              <w:spacing w:line="240" w:lineRule="auto"/>
              <w:rPr>
                <w:rFonts w:asciiTheme="majorHAnsi" w:hAnsiTheme="majorHAnsi" w:cstheme="majorHAnsi"/>
                <w:sz w:val="22"/>
              </w:rPr>
            </w:pPr>
          </w:p>
        </w:tc>
      </w:tr>
      <w:tr w:rsidR="00A60A85" w:rsidRPr="00DF60BD" w14:paraId="5B84F192" w14:textId="77777777" w:rsidTr="00BE0B19">
        <w:tc>
          <w:tcPr>
            <w:tcW w:w="9016" w:type="dxa"/>
            <w:shd w:val="clear" w:color="auto" w:fill="FFF2CC"/>
          </w:tcPr>
          <w:p w14:paraId="083E5D1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2D2F1F9B" w14:textId="77777777" w:rsidTr="00BE0B19">
        <w:tc>
          <w:tcPr>
            <w:tcW w:w="9016" w:type="dxa"/>
            <w:shd w:val="clear" w:color="auto" w:fill="auto"/>
          </w:tcPr>
          <w:p w14:paraId="1634682D"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 xml:space="preserve">Look back over the PPTs you have been studying with your class teacher (all can be found on MST). </w:t>
            </w:r>
          </w:p>
          <w:p w14:paraId="738D3CAB"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Look back over the work you have completed in your books.</w:t>
            </w:r>
          </w:p>
          <w:p w14:paraId="0C5D606A"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Complete Bedrock Learning to develop your vocabulary choices.</w:t>
            </w:r>
          </w:p>
          <w:p w14:paraId="75487262"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Read more gothic stories and classical literature (19</w:t>
            </w:r>
            <w:r w:rsidRPr="007E5A6C">
              <w:rPr>
                <w:rFonts w:asciiTheme="majorHAnsi" w:hAnsiTheme="majorHAnsi" w:cstheme="majorHAnsi"/>
                <w:b w:val="0"/>
                <w:bCs/>
                <w:color w:val="0F0D29" w:themeColor="text1"/>
                <w:sz w:val="22"/>
                <w:vertAlign w:val="superscript"/>
              </w:rPr>
              <w:t>th</w:t>
            </w:r>
            <w:r w:rsidRPr="007E5A6C">
              <w:rPr>
                <w:rFonts w:asciiTheme="majorHAnsi" w:hAnsiTheme="majorHAnsi" w:cstheme="majorHAnsi"/>
                <w:b w:val="0"/>
                <w:bCs/>
                <w:color w:val="0F0D29" w:themeColor="text1"/>
                <w:sz w:val="22"/>
              </w:rPr>
              <w:t xml:space="preserve"> century – Charles Dickens, the Bronte’s)! </w:t>
            </w:r>
          </w:p>
          <w:p w14:paraId="77591C6C"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Log onto Seneca learning.</w:t>
            </w:r>
          </w:p>
          <w:p w14:paraId="77A2D726"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Go to the AQA website and look at past papers</w:t>
            </w:r>
          </w:p>
          <w:p w14:paraId="30A46122" w14:textId="50AF7EDD" w:rsidR="001A4B43" w:rsidRPr="00DF60BD" w:rsidRDefault="001A4B43" w:rsidP="00BE0B19">
            <w:pPr>
              <w:spacing w:line="240" w:lineRule="auto"/>
              <w:rPr>
                <w:rFonts w:asciiTheme="majorHAnsi" w:hAnsiTheme="majorHAnsi" w:cstheme="majorHAnsi"/>
                <w:sz w:val="22"/>
              </w:rPr>
            </w:pPr>
          </w:p>
        </w:tc>
      </w:tr>
      <w:tr w:rsidR="00A60A85" w:rsidRPr="00DF60BD" w14:paraId="3710BE17" w14:textId="77777777" w:rsidTr="00BE0B19">
        <w:tc>
          <w:tcPr>
            <w:tcW w:w="9016" w:type="dxa"/>
            <w:shd w:val="clear" w:color="auto" w:fill="E2EFD9"/>
          </w:tcPr>
          <w:p w14:paraId="03DC576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1322AB6C" w14:textId="77777777" w:rsidTr="00BE0B19">
        <w:tc>
          <w:tcPr>
            <w:tcW w:w="9016" w:type="dxa"/>
            <w:shd w:val="clear" w:color="auto" w:fill="auto"/>
          </w:tcPr>
          <w:p w14:paraId="18594562"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Your exercise book is the best resource that you have.</w:t>
            </w:r>
          </w:p>
          <w:p w14:paraId="33C78FF4"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Bedrock Learning</w:t>
            </w:r>
          </w:p>
          <w:p w14:paraId="09EA44D5"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Micro Soft Teams – Class PPTs</w:t>
            </w:r>
          </w:p>
          <w:p w14:paraId="44B79B7B"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AQA website</w:t>
            </w:r>
          </w:p>
          <w:p w14:paraId="7B5F53E6" w14:textId="3D24B81A" w:rsidR="001A4B43" w:rsidRPr="00DF60BD" w:rsidRDefault="001A4B43" w:rsidP="00BE0B19">
            <w:pPr>
              <w:spacing w:line="240" w:lineRule="auto"/>
              <w:rPr>
                <w:rFonts w:asciiTheme="majorHAnsi" w:hAnsiTheme="majorHAnsi" w:cstheme="majorHAnsi"/>
                <w:sz w:val="22"/>
              </w:rPr>
            </w:pPr>
          </w:p>
        </w:tc>
      </w:tr>
      <w:tr w:rsidR="00A60A85" w:rsidRPr="00DF60BD" w14:paraId="747254B7" w14:textId="77777777" w:rsidTr="00BE0B19">
        <w:tc>
          <w:tcPr>
            <w:tcW w:w="9016" w:type="dxa"/>
            <w:shd w:val="clear" w:color="auto" w:fill="FFCCFF"/>
          </w:tcPr>
          <w:p w14:paraId="3417144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782DB794" w14:textId="77777777" w:rsidTr="00BE0B19">
        <w:tc>
          <w:tcPr>
            <w:tcW w:w="9016" w:type="dxa"/>
            <w:shd w:val="clear" w:color="auto" w:fill="auto"/>
          </w:tcPr>
          <w:p w14:paraId="6128D7A8" w14:textId="77777777" w:rsidR="00A60A85" w:rsidRPr="00DF60BD" w:rsidRDefault="000E38C5" w:rsidP="00BE0B19">
            <w:pPr>
              <w:tabs>
                <w:tab w:val="center" w:pos="4150"/>
              </w:tabs>
              <w:spacing w:line="240" w:lineRule="auto"/>
              <w:rPr>
                <w:rFonts w:asciiTheme="majorHAnsi" w:eastAsia="MS Mincho" w:hAnsiTheme="majorHAnsi" w:cstheme="majorHAnsi"/>
                <w:sz w:val="22"/>
              </w:rPr>
            </w:pPr>
            <w:hyperlink r:id="rId83" w:history="1">
              <w:r w:rsidR="00A60A85" w:rsidRPr="00DF60BD">
                <w:rPr>
                  <w:rFonts w:asciiTheme="majorHAnsi" w:eastAsia="MS Mincho" w:hAnsiTheme="majorHAnsi" w:cstheme="majorHAnsi"/>
                  <w:color w:val="0000FF"/>
                  <w:sz w:val="22"/>
                  <w:u w:val="single"/>
                </w:rPr>
                <w:t>WWW.SENECA.LEARNING.COM</w:t>
              </w:r>
            </w:hyperlink>
          </w:p>
          <w:p w14:paraId="76E62683" w14:textId="77777777" w:rsidR="00A60A85" w:rsidRPr="00DF60BD" w:rsidRDefault="000E38C5" w:rsidP="00BE0B19">
            <w:pPr>
              <w:tabs>
                <w:tab w:val="center" w:pos="4150"/>
              </w:tabs>
              <w:spacing w:line="240" w:lineRule="auto"/>
              <w:rPr>
                <w:rFonts w:asciiTheme="majorHAnsi" w:eastAsia="MS Mincho" w:hAnsiTheme="majorHAnsi" w:cstheme="majorHAnsi"/>
                <w:sz w:val="22"/>
              </w:rPr>
            </w:pPr>
            <w:hyperlink r:id="rId84" w:history="1">
              <w:r w:rsidR="00A60A85" w:rsidRPr="00DF60BD">
                <w:rPr>
                  <w:rFonts w:asciiTheme="majorHAnsi" w:eastAsia="MS Mincho" w:hAnsiTheme="majorHAnsi" w:cstheme="majorHAnsi"/>
                  <w:color w:val="0000FF"/>
                  <w:sz w:val="22"/>
                  <w:u w:val="single"/>
                </w:rPr>
                <w:t>WWW.BBC.CO.UK/BITESIZE</w:t>
              </w:r>
            </w:hyperlink>
          </w:p>
          <w:p w14:paraId="766071AA" w14:textId="77777777" w:rsidR="00A60A85" w:rsidRPr="00DF60BD" w:rsidRDefault="000E38C5" w:rsidP="00BE0B19">
            <w:pPr>
              <w:tabs>
                <w:tab w:val="center" w:pos="4150"/>
              </w:tabs>
              <w:spacing w:line="240" w:lineRule="auto"/>
              <w:rPr>
                <w:rFonts w:asciiTheme="majorHAnsi" w:hAnsiTheme="majorHAnsi" w:cstheme="majorHAnsi"/>
                <w:sz w:val="22"/>
              </w:rPr>
            </w:pPr>
            <w:hyperlink r:id="rId85" w:history="1">
              <w:r w:rsidR="00A60A85" w:rsidRPr="00DF60BD">
                <w:rPr>
                  <w:rFonts w:asciiTheme="majorHAnsi" w:hAnsiTheme="majorHAnsi" w:cstheme="majorHAnsi"/>
                  <w:color w:val="0000FF"/>
                  <w:sz w:val="22"/>
                  <w:u w:val="single"/>
                </w:rPr>
                <w:t>How to Answer Literature Extract Questions (Mr Salles) - Bing video</w:t>
              </w:r>
            </w:hyperlink>
          </w:p>
          <w:p w14:paraId="6CF56D2F" w14:textId="77777777" w:rsidR="00A60A85" w:rsidRPr="007E5A6C" w:rsidRDefault="000E38C5" w:rsidP="00BE0B19">
            <w:pPr>
              <w:tabs>
                <w:tab w:val="center" w:pos="4150"/>
              </w:tabs>
              <w:spacing w:line="240" w:lineRule="auto"/>
              <w:rPr>
                <w:rFonts w:asciiTheme="majorHAnsi" w:hAnsiTheme="majorHAnsi" w:cstheme="majorHAnsi"/>
                <w:color w:val="5951C8" w:themeColor="text1" w:themeTint="80"/>
                <w:sz w:val="22"/>
              </w:rPr>
            </w:pPr>
            <w:hyperlink r:id="rId86" w:history="1">
              <w:r w:rsidR="00A60A85" w:rsidRPr="007E5A6C">
                <w:rPr>
                  <w:rStyle w:val="Hyperlink"/>
                  <w:rFonts w:asciiTheme="majorHAnsi" w:hAnsiTheme="majorHAnsi" w:cstheme="majorHAnsi"/>
                  <w:color w:val="5951C8" w:themeColor="text1" w:themeTint="80"/>
                  <w:sz w:val="22"/>
                </w:rPr>
                <w:t>www.aqa.org.uk</w:t>
              </w:r>
            </w:hyperlink>
          </w:p>
          <w:p w14:paraId="1E6A899B" w14:textId="77777777" w:rsidR="00A60A85" w:rsidRPr="00DF60BD" w:rsidRDefault="00A60A85" w:rsidP="00BE0B19">
            <w:pPr>
              <w:tabs>
                <w:tab w:val="center" w:pos="4150"/>
              </w:tabs>
              <w:spacing w:line="240" w:lineRule="auto"/>
              <w:rPr>
                <w:rFonts w:asciiTheme="majorHAnsi" w:hAnsiTheme="majorHAnsi" w:cstheme="majorHAnsi"/>
                <w:sz w:val="22"/>
              </w:rPr>
            </w:pPr>
          </w:p>
        </w:tc>
      </w:tr>
      <w:tr w:rsidR="00A60A85" w:rsidRPr="00DF60BD" w14:paraId="5145CAD8" w14:textId="77777777" w:rsidTr="00BE0B19">
        <w:tc>
          <w:tcPr>
            <w:tcW w:w="9016" w:type="dxa"/>
            <w:shd w:val="clear" w:color="auto" w:fill="CCFFFF"/>
          </w:tcPr>
          <w:p w14:paraId="0CE8926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A60A85" w:rsidRPr="00DF60BD" w14:paraId="285A09AE" w14:textId="77777777" w:rsidTr="00BE0B19">
        <w:trPr>
          <w:trHeight w:val="1122"/>
        </w:trPr>
        <w:tc>
          <w:tcPr>
            <w:tcW w:w="9016" w:type="dxa"/>
            <w:shd w:val="clear" w:color="auto" w:fill="auto"/>
          </w:tcPr>
          <w:p w14:paraId="7D838E3E" w14:textId="77777777" w:rsidR="00A60A85" w:rsidRPr="007E5A6C" w:rsidRDefault="00A60A85" w:rsidP="00BE0B19">
            <w:pPr>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Read the GCSE poetry anthology</w:t>
            </w:r>
          </w:p>
          <w:p w14:paraId="3AF4CF31" w14:textId="77777777" w:rsidR="00A60A85" w:rsidRPr="007E5A6C" w:rsidRDefault="00A60A85" w:rsidP="00BE0B19">
            <w:pPr>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Borrow a poetry book from the library</w:t>
            </w:r>
          </w:p>
          <w:p w14:paraId="5CBD6F94" w14:textId="77777777" w:rsidR="00A60A85" w:rsidRPr="007E5A6C" w:rsidRDefault="00A60A85" w:rsidP="00BE0B19">
            <w:pPr>
              <w:tabs>
                <w:tab w:val="left" w:pos="5269"/>
              </w:tabs>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Visit Dove Cottage in Grasmere, Cumbria</w:t>
            </w:r>
            <w:r w:rsidRPr="007E5A6C">
              <w:rPr>
                <w:rFonts w:asciiTheme="majorHAnsi" w:hAnsiTheme="majorHAnsi" w:cstheme="majorHAnsi"/>
                <w:b w:val="0"/>
                <w:bCs/>
                <w:color w:val="auto"/>
                <w:sz w:val="22"/>
              </w:rPr>
              <w:tab/>
            </w:r>
          </w:p>
          <w:p w14:paraId="6A6E665E" w14:textId="77777777" w:rsidR="00A60A85" w:rsidRPr="00DF60BD" w:rsidRDefault="00A60A85" w:rsidP="00BE0B19">
            <w:pPr>
              <w:tabs>
                <w:tab w:val="left" w:pos="5269"/>
              </w:tabs>
              <w:spacing w:line="240" w:lineRule="auto"/>
              <w:rPr>
                <w:rFonts w:asciiTheme="majorHAnsi" w:hAnsiTheme="majorHAnsi" w:cstheme="majorHAnsi"/>
                <w:sz w:val="22"/>
              </w:rPr>
            </w:pPr>
            <w:r w:rsidRPr="007E5A6C">
              <w:rPr>
                <w:rFonts w:asciiTheme="majorHAnsi" w:hAnsiTheme="majorHAnsi" w:cstheme="majorHAnsi"/>
                <w:b w:val="0"/>
                <w:bCs/>
                <w:color w:val="auto"/>
                <w:sz w:val="22"/>
              </w:rPr>
              <w:t>Research the poets from the AQA anthology</w:t>
            </w:r>
          </w:p>
        </w:tc>
      </w:tr>
    </w:tbl>
    <w:p w14:paraId="42056F18" w14:textId="77777777" w:rsidR="00BF6F20" w:rsidRDefault="00BF6F20" w:rsidP="00A60A85">
      <w:pPr>
        <w:jc w:val="center"/>
        <w:rPr>
          <w:rFonts w:asciiTheme="majorHAnsi" w:hAnsiTheme="majorHAnsi" w:cstheme="majorHAnsi"/>
          <w:bCs/>
          <w:color w:val="013A57" w:themeColor="accent1" w:themeShade="BF"/>
          <w:sz w:val="22"/>
        </w:rPr>
      </w:pPr>
    </w:p>
    <w:p w14:paraId="0C92015D" w14:textId="77777777" w:rsidR="00BF6F20" w:rsidRDefault="00BF6F20" w:rsidP="00A60A85">
      <w:pPr>
        <w:jc w:val="center"/>
        <w:rPr>
          <w:rFonts w:asciiTheme="majorHAnsi" w:hAnsiTheme="majorHAnsi" w:cstheme="majorHAnsi"/>
          <w:bCs/>
          <w:color w:val="013A57" w:themeColor="accent1" w:themeShade="BF"/>
          <w:sz w:val="22"/>
        </w:rPr>
      </w:pPr>
    </w:p>
    <w:p w14:paraId="5221C752" w14:textId="77777777" w:rsidR="00BF6F20" w:rsidRDefault="00BF6F20" w:rsidP="00A60A85">
      <w:pPr>
        <w:jc w:val="center"/>
        <w:rPr>
          <w:rFonts w:asciiTheme="majorHAnsi" w:hAnsiTheme="majorHAnsi" w:cstheme="majorHAnsi"/>
          <w:bCs/>
          <w:color w:val="013A57" w:themeColor="accent1" w:themeShade="BF"/>
          <w:sz w:val="22"/>
        </w:rPr>
      </w:pPr>
    </w:p>
    <w:p w14:paraId="5C722979" w14:textId="584B0C40" w:rsidR="00A60A85" w:rsidRPr="00CD6C40" w:rsidRDefault="00A60A85" w:rsidP="00A60A85">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Computer Science</w:t>
      </w:r>
    </w:p>
    <w:p w14:paraId="22ADE299"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A60A85" w:rsidRPr="00DF60BD" w14:paraId="7A1E966B" w14:textId="77777777" w:rsidTr="00BE0B19">
        <w:tc>
          <w:tcPr>
            <w:tcW w:w="9016" w:type="dxa"/>
            <w:shd w:val="clear" w:color="auto" w:fill="CCFFCC"/>
          </w:tcPr>
          <w:p w14:paraId="03DAC0AE"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09A927A0" w14:textId="77777777" w:rsidTr="00BE0B19">
        <w:tc>
          <w:tcPr>
            <w:tcW w:w="9016" w:type="dxa"/>
            <w:shd w:val="clear" w:color="auto" w:fill="auto"/>
          </w:tcPr>
          <w:p w14:paraId="027D8474" w14:textId="77777777" w:rsidR="00A60A85" w:rsidRPr="00BF6F20" w:rsidRDefault="00A60A85" w:rsidP="00BE0B19">
            <w:pPr>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Scratch Programming</w:t>
            </w:r>
          </w:p>
          <w:p w14:paraId="244F1A1A" w14:textId="77777777" w:rsidR="00A60A85" w:rsidRPr="00DF60BD" w:rsidRDefault="00A60A85" w:rsidP="00BE0B19">
            <w:pPr>
              <w:rPr>
                <w:rFonts w:asciiTheme="majorHAnsi" w:hAnsiTheme="majorHAnsi" w:cstheme="majorHAnsi"/>
                <w:sz w:val="22"/>
              </w:rPr>
            </w:pPr>
          </w:p>
        </w:tc>
      </w:tr>
      <w:tr w:rsidR="00A60A85" w:rsidRPr="00DF60BD" w14:paraId="6753CDD0" w14:textId="77777777" w:rsidTr="00BE0B19">
        <w:tc>
          <w:tcPr>
            <w:tcW w:w="9016" w:type="dxa"/>
            <w:shd w:val="clear" w:color="auto" w:fill="B1E4FD" w:themeFill="accent1" w:themeFillTint="33"/>
          </w:tcPr>
          <w:p w14:paraId="3961D6E1"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do I need to revise?</w:t>
            </w:r>
          </w:p>
          <w:p w14:paraId="797D4097"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Sprite</w:t>
            </w:r>
          </w:p>
          <w:p w14:paraId="5523CC4D"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Stage</w:t>
            </w:r>
          </w:p>
          <w:p w14:paraId="59619218"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Variables</w:t>
            </w:r>
          </w:p>
          <w:p w14:paraId="0F2E80AF"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Loops</w:t>
            </w:r>
          </w:p>
          <w:p w14:paraId="060B6483"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If statements.</w:t>
            </w:r>
          </w:p>
          <w:p w14:paraId="7E1BAC22"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Conditionals.</w:t>
            </w:r>
          </w:p>
          <w:p w14:paraId="06A79D8D" w14:textId="77777777" w:rsidR="00A60A85" w:rsidRPr="00DF60BD" w:rsidRDefault="00A60A85" w:rsidP="00BE0B19">
            <w:pPr>
              <w:pStyle w:val="ListParagraph"/>
              <w:rPr>
                <w:rFonts w:asciiTheme="majorHAnsi" w:hAnsiTheme="majorHAnsi" w:cstheme="majorHAnsi"/>
              </w:rPr>
            </w:pPr>
          </w:p>
        </w:tc>
      </w:tr>
      <w:tr w:rsidR="00A60A85" w:rsidRPr="00DF60BD" w14:paraId="435AFD1C" w14:textId="77777777" w:rsidTr="00BE0B19">
        <w:tc>
          <w:tcPr>
            <w:tcW w:w="9016" w:type="dxa"/>
            <w:shd w:val="clear" w:color="auto" w:fill="E0EFF4" w:themeFill="accent4" w:themeFillTint="33"/>
          </w:tcPr>
          <w:p w14:paraId="150B891F"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How can I revise for Computer Science?</w:t>
            </w:r>
          </w:p>
          <w:p w14:paraId="76981498" w14:textId="77777777" w:rsidR="00A60A85" w:rsidRPr="00DF60BD" w:rsidRDefault="00A60A85" w:rsidP="00BE0B19">
            <w:pPr>
              <w:rPr>
                <w:rFonts w:asciiTheme="majorHAnsi" w:hAnsiTheme="majorHAnsi" w:cstheme="majorHAnsi"/>
                <w:sz w:val="22"/>
              </w:rPr>
            </w:pPr>
          </w:p>
        </w:tc>
      </w:tr>
      <w:tr w:rsidR="00A60A85" w:rsidRPr="00DF60BD" w14:paraId="639F884A" w14:textId="77777777" w:rsidTr="00BE0B19">
        <w:tc>
          <w:tcPr>
            <w:tcW w:w="9016" w:type="dxa"/>
          </w:tcPr>
          <w:p w14:paraId="14ACF89C"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Read over lesson PowerPoints.</w:t>
            </w:r>
          </w:p>
          <w:p w14:paraId="4ACA3F8E"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Download free software onto device at home.</w:t>
            </w:r>
          </w:p>
          <w:p w14:paraId="4BF4FDFB"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Watch recommended videos.</w:t>
            </w:r>
          </w:p>
          <w:p w14:paraId="10C06665"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Work through recommended tutorials.</w:t>
            </w:r>
          </w:p>
          <w:p w14:paraId="40896411" w14:textId="77777777" w:rsidR="00A60A85"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Visit BBC bitesize and complete revision exercises.</w:t>
            </w:r>
          </w:p>
          <w:p w14:paraId="4024ECDC" w14:textId="52D495F3" w:rsidR="001A4B43" w:rsidRPr="00DF60BD" w:rsidRDefault="001A4B43" w:rsidP="001A4B43">
            <w:pPr>
              <w:pStyle w:val="ListParagraph"/>
              <w:spacing w:after="0" w:line="240" w:lineRule="auto"/>
              <w:rPr>
                <w:rFonts w:asciiTheme="majorHAnsi" w:hAnsiTheme="majorHAnsi" w:cstheme="majorHAnsi"/>
              </w:rPr>
            </w:pPr>
          </w:p>
        </w:tc>
      </w:tr>
      <w:tr w:rsidR="00A60A85" w:rsidRPr="00DF60BD" w14:paraId="7A01799B" w14:textId="77777777" w:rsidTr="00BE0B19">
        <w:tc>
          <w:tcPr>
            <w:tcW w:w="9016" w:type="dxa"/>
            <w:shd w:val="clear" w:color="auto" w:fill="D2F1EF" w:themeFill="accent6" w:themeFillTint="33"/>
          </w:tcPr>
          <w:p w14:paraId="7A3C6CF3"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7B2C9FF5" w14:textId="77777777" w:rsidR="00A60A85" w:rsidRPr="00DF60BD" w:rsidRDefault="00A60A85" w:rsidP="00BE0B19">
            <w:pPr>
              <w:rPr>
                <w:rFonts w:asciiTheme="majorHAnsi" w:hAnsiTheme="majorHAnsi" w:cstheme="majorHAnsi"/>
                <w:sz w:val="22"/>
              </w:rPr>
            </w:pPr>
          </w:p>
        </w:tc>
      </w:tr>
      <w:tr w:rsidR="00A60A85" w:rsidRPr="00DF60BD" w14:paraId="69606642" w14:textId="77777777" w:rsidTr="00BE0B19">
        <w:tc>
          <w:tcPr>
            <w:tcW w:w="9016" w:type="dxa"/>
          </w:tcPr>
          <w:p w14:paraId="25A3160A" w14:textId="77777777" w:rsidR="00A60A85" w:rsidRPr="00DF60BD" w:rsidRDefault="00A60A85" w:rsidP="00A60A85">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BBC Bitesize</w:t>
            </w:r>
          </w:p>
          <w:p w14:paraId="7C91324E" w14:textId="77777777" w:rsidR="00A60A85" w:rsidRPr="00DF60BD" w:rsidRDefault="00A60A85" w:rsidP="00A60A85">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YouTube</w:t>
            </w:r>
          </w:p>
          <w:p w14:paraId="70E44CF5" w14:textId="77777777" w:rsidR="00A60A85" w:rsidRDefault="000E38C5" w:rsidP="00A60A85">
            <w:pPr>
              <w:pStyle w:val="ListParagraph"/>
              <w:numPr>
                <w:ilvl w:val="0"/>
                <w:numId w:val="32"/>
              </w:numPr>
              <w:spacing w:after="0" w:line="240" w:lineRule="auto"/>
              <w:rPr>
                <w:rFonts w:asciiTheme="majorHAnsi" w:hAnsiTheme="majorHAnsi" w:cstheme="majorHAnsi"/>
              </w:rPr>
            </w:pPr>
            <w:hyperlink r:id="rId87" w:history="1">
              <w:r w:rsidR="00A60A85" w:rsidRPr="00DF60BD">
                <w:rPr>
                  <w:rStyle w:val="Hyperlink"/>
                  <w:rFonts w:asciiTheme="majorHAnsi" w:hAnsiTheme="majorHAnsi" w:cstheme="majorHAnsi"/>
                </w:rPr>
                <w:t>https://scratch.mit.edu/</w:t>
              </w:r>
            </w:hyperlink>
            <w:r w:rsidR="00A60A85" w:rsidRPr="00DF60BD">
              <w:rPr>
                <w:rFonts w:asciiTheme="majorHAnsi" w:hAnsiTheme="majorHAnsi" w:cstheme="majorHAnsi"/>
              </w:rPr>
              <w:t xml:space="preserve"> (download free software)</w:t>
            </w:r>
          </w:p>
          <w:p w14:paraId="6943CEC6" w14:textId="71D0C361" w:rsidR="001A4B43" w:rsidRPr="00DF60BD" w:rsidRDefault="001A4B43" w:rsidP="001A4B43">
            <w:pPr>
              <w:pStyle w:val="ListParagraph"/>
              <w:spacing w:after="0" w:line="240" w:lineRule="auto"/>
              <w:rPr>
                <w:rFonts w:asciiTheme="majorHAnsi" w:hAnsiTheme="majorHAnsi" w:cstheme="majorHAnsi"/>
              </w:rPr>
            </w:pPr>
          </w:p>
        </w:tc>
      </w:tr>
      <w:tr w:rsidR="00A60A85" w:rsidRPr="00DF60BD" w14:paraId="59DBCAD5" w14:textId="77777777" w:rsidTr="00BE0B19">
        <w:tc>
          <w:tcPr>
            <w:tcW w:w="9016" w:type="dxa"/>
            <w:shd w:val="clear" w:color="auto" w:fill="FFCCFF"/>
          </w:tcPr>
          <w:p w14:paraId="323FD422"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websites I can use:</w:t>
            </w:r>
          </w:p>
          <w:p w14:paraId="55B9F43E" w14:textId="77777777" w:rsidR="00A60A85" w:rsidRPr="00DF60BD" w:rsidRDefault="00A60A85" w:rsidP="00BE0B19">
            <w:pPr>
              <w:rPr>
                <w:rFonts w:asciiTheme="majorHAnsi" w:hAnsiTheme="majorHAnsi" w:cstheme="majorHAnsi"/>
                <w:sz w:val="22"/>
              </w:rPr>
            </w:pPr>
          </w:p>
        </w:tc>
      </w:tr>
      <w:tr w:rsidR="00A60A85" w:rsidRPr="00DF60BD" w14:paraId="165D5F05" w14:textId="77777777" w:rsidTr="00BE0B19">
        <w:tc>
          <w:tcPr>
            <w:tcW w:w="9016" w:type="dxa"/>
          </w:tcPr>
          <w:p w14:paraId="60014530" w14:textId="77777777" w:rsidR="00A60A85" w:rsidRPr="00DF60BD" w:rsidRDefault="000E38C5" w:rsidP="00BE0B19">
            <w:pPr>
              <w:rPr>
                <w:rFonts w:asciiTheme="majorHAnsi" w:hAnsiTheme="majorHAnsi" w:cstheme="majorHAnsi"/>
                <w:sz w:val="22"/>
              </w:rPr>
            </w:pPr>
            <w:hyperlink r:id="rId88" w:history="1">
              <w:r w:rsidR="00A60A85" w:rsidRPr="00DF60BD">
                <w:rPr>
                  <w:rStyle w:val="Hyperlink"/>
                  <w:rFonts w:asciiTheme="majorHAnsi" w:hAnsiTheme="majorHAnsi" w:cstheme="majorHAnsi"/>
                  <w:sz w:val="22"/>
                </w:rPr>
                <w:t>https://www.bbc.co.uk/bitesize/guides/zfjsgk7/revision/3</w:t>
              </w:r>
            </w:hyperlink>
          </w:p>
          <w:p w14:paraId="2BC82D49" w14:textId="77777777" w:rsidR="00A60A85" w:rsidRPr="00DF60BD" w:rsidRDefault="000E38C5" w:rsidP="00BE0B19">
            <w:pPr>
              <w:rPr>
                <w:rFonts w:asciiTheme="majorHAnsi" w:hAnsiTheme="majorHAnsi" w:cstheme="majorHAnsi"/>
                <w:sz w:val="22"/>
              </w:rPr>
            </w:pPr>
            <w:hyperlink r:id="rId89" w:history="1">
              <w:r w:rsidR="00A60A85" w:rsidRPr="00DF60BD">
                <w:rPr>
                  <w:rStyle w:val="Hyperlink"/>
                  <w:rFonts w:asciiTheme="majorHAnsi" w:hAnsiTheme="majorHAnsi" w:cstheme="majorHAnsi"/>
                  <w:sz w:val="22"/>
                </w:rPr>
                <w:t>https://app.memrise.com/course/1084449/ks3-computing/9/</w:t>
              </w:r>
            </w:hyperlink>
          </w:p>
          <w:p w14:paraId="397E241C" w14:textId="77777777" w:rsidR="00A60A85" w:rsidRPr="00DF60BD" w:rsidRDefault="000E38C5" w:rsidP="00BE0B19">
            <w:pPr>
              <w:rPr>
                <w:rFonts w:asciiTheme="majorHAnsi" w:hAnsiTheme="majorHAnsi" w:cstheme="majorHAnsi"/>
                <w:sz w:val="22"/>
              </w:rPr>
            </w:pPr>
            <w:hyperlink r:id="rId90" w:history="1">
              <w:r w:rsidR="00A60A85" w:rsidRPr="00DF60BD">
                <w:rPr>
                  <w:rStyle w:val="Hyperlink"/>
                  <w:rFonts w:asciiTheme="majorHAnsi" w:hAnsiTheme="majorHAnsi" w:cstheme="majorHAnsi"/>
                  <w:sz w:val="22"/>
                </w:rPr>
                <w:t>https://scratch.mit.edu/</w:t>
              </w:r>
            </w:hyperlink>
          </w:p>
          <w:p w14:paraId="373C10CD" w14:textId="77777777" w:rsidR="00A60A85" w:rsidRPr="00DF60BD" w:rsidRDefault="00A60A85" w:rsidP="00BE0B19">
            <w:pPr>
              <w:rPr>
                <w:rFonts w:asciiTheme="majorHAnsi" w:hAnsiTheme="majorHAnsi" w:cstheme="majorHAnsi"/>
                <w:sz w:val="22"/>
              </w:rPr>
            </w:pPr>
          </w:p>
        </w:tc>
      </w:tr>
      <w:tr w:rsidR="00A60A85" w:rsidRPr="00DF60BD" w14:paraId="71A0DE3D" w14:textId="77777777" w:rsidTr="00BE0B19">
        <w:tc>
          <w:tcPr>
            <w:tcW w:w="9016" w:type="dxa"/>
            <w:shd w:val="clear" w:color="auto" w:fill="CCFFFF"/>
          </w:tcPr>
          <w:p w14:paraId="1712EE6D"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C519A7F" w14:textId="77777777" w:rsidR="00A60A85" w:rsidRPr="00DF60BD" w:rsidRDefault="00A60A85" w:rsidP="00BE0B19">
            <w:pPr>
              <w:rPr>
                <w:rFonts w:asciiTheme="majorHAnsi" w:hAnsiTheme="majorHAnsi" w:cstheme="majorHAnsi"/>
                <w:sz w:val="22"/>
              </w:rPr>
            </w:pPr>
          </w:p>
        </w:tc>
      </w:tr>
      <w:tr w:rsidR="00A60A85" w:rsidRPr="00DF60BD" w14:paraId="66D47B21" w14:textId="77777777" w:rsidTr="00BE0B19">
        <w:trPr>
          <w:trHeight w:val="165"/>
        </w:trPr>
        <w:tc>
          <w:tcPr>
            <w:tcW w:w="9016" w:type="dxa"/>
          </w:tcPr>
          <w:p w14:paraId="437ABDC6"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Look for books about computer programming and code in the library</w:t>
            </w:r>
          </w:p>
          <w:p w14:paraId="56CF3942" w14:textId="77777777" w:rsidR="00A60A85" w:rsidRPr="00DF60BD" w:rsidRDefault="00A60A85" w:rsidP="00BE0B19">
            <w:pPr>
              <w:rPr>
                <w:rFonts w:asciiTheme="majorHAnsi" w:hAnsiTheme="majorHAnsi" w:cstheme="majorHAnsi"/>
                <w:sz w:val="22"/>
              </w:rPr>
            </w:pPr>
          </w:p>
        </w:tc>
      </w:tr>
    </w:tbl>
    <w:p w14:paraId="621FCDB7" w14:textId="2E608831" w:rsidR="00A60A85" w:rsidRPr="00DF60BD" w:rsidRDefault="00A60A85" w:rsidP="00DF027C">
      <w:pPr>
        <w:rPr>
          <w:rFonts w:asciiTheme="majorHAnsi" w:hAnsiTheme="majorHAnsi" w:cstheme="majorHAnsi"/>
          <w:b w:val="0"/>
          <w:bCs/>
          <w:sz w:val="22"/>
        </w:rPr>
      </w:pPr>
    </w:p>
    <w:p w14:paraId="48558FE6" w14:textId="157E4B11" w:rsidR="00A60A85" w:rsidRPr="00DF60BD" w:rsidRDefault="00A60A85" w:rsidP="00DF027C">
      <w:pPr>
        <w:rPr>
          <w:rFonts w:asciiTheme="majorHAnsi" w:hAnsiTheme="majorHAnsi" w:cstheme="majorHAnsi"/>
          <w:b w:val="0"/>
          <w:bCs/>
          <w:sz w:val="22"/>
        </w:rPr>
      </w:pPr>
    </w:p>
    <w:p w14:paraId="55EBF167" w14:textId="77777777" w:rsidR="00BF6F20" w:rsidRDefault="00BF6F20" w:rsidP="00A60A85">
      <w:pPr>
        <w:jc w:val="center"/>
        <w:rPr>
          <w:rFonts w:asciiTheme="majorHAnsi" w:hAnsiTheme="majorHAnsi" w:cstheme="majorHAnsi"/>
          <w:bCs/>
          <w:color w:val="013A57" w:themeColor="accent1" w:themeShade="BF"/>
          <w:sz w:val="22"/>
        </w:rPr>
      </w:pPr>
    </w:p>
    <w:p w14:paraId="2009B500" w14:textId="77777777" w:rsidR="00BF6F20" w:rsidRDefault="00BF6F20" w:rsidP="00A60A85">
      <w:pPr>
        <w:jc w:val="center"/>
        <w:rPr>
          <w:rFonts w:asciiTheme="majorHAnsi" w:hAnsiTheme="majorHAnsi" w:cstheme="majorHAnsi"/>
          <w:bCs/>
          <w:color w:val="013A57" w:themeColor="accent1" w:themeShade="BF"/>
          <w:sz w:val="22"/>
        </w:rPr>
      </w:pPr>
    </w:p>
    <w:p w14:paraId="31993AF2" w14:textId="77777777" w:rsidR="00BF6F20" w:rsidRDefault="00BF6F20" w:rsidP="00A60A85">
      <w:pPr>
        <w:jc w:val="center"/>
        <w:rPr>
          <w:rFonts w:asciiTheme="majorHAnsi" w:hAnsiTheme="majorHAnsi" w:cstheme="majorHAnsi"/>
          <w:bCs/>
          <w:color w:val="013A57" w:themeColor="accent1" w:themeShade="BF"/>
          <w:sz w:val="22"/>
        </w:rPr>
      </w:pPr>
    </w:p>
    <w:p w14:paraId="1CBAB8EF" w14:textId="77777777" w:rsidR="00BF6F20" w:rsidRDefault="00BF6F20" w:rsidP="00A60A85">
      <w:pPr>
        <w:jc w:val="center"/>
        <w:rPr>
          <w:rFonts w:asciiTheme="majorHAnsi" w:hAnsiTheme="majorHAnsi" w:cstheme="majorHAnsi"/>
          <w:bCs/>
          <w:color w:val="013A57" w:themeColor="accent1" w:themeShade="BF"/>
          <w:sz w:val="22"/>
        </w:rPr>
      </w:pPr>
    </w:p>
    <w:p w14:paraId="641B3598" w14:textId="77777777" w:rsidR="00BF6F20" w:rsidRDefault="00BF6F20" w:rsidP="00A60A85">
      <w:pPr>
        <w:jc w:val="center"/>
        <w:rPr>
          <w:rFonts w:asciiTheme="majorHAnsi" w:hAnsiTheme="majorHAnsi" w:cstheme="majorHAnsi"/>
          <w:bCs/>
          <w:color w:val="013A57" w:themeColor="accent1" w:themeShade="BF"/>
          <w:sz w:val="22"/>
        </w:rPr>
      </w:pPr>
    </w:p>
    <w:p w14:paraId="7DC86F92" w14:textId="77777777" w:rsidR="00BF6F20" w:rsidRDefault="00BF6F20" w:rsidP="00A60A85">
      <w:pPr>
        <w:jc w:val="center"/>
        <w:rPr>
          <w:rFonts w:asciiTheme="majorHAnsi" w:hAnsiTheme="majorHAnsi" w:cstheme="majorHAnsi"/>
          <w:bCs/>
          <w:color w:val="013A57" w:themeColor="accent1" w:themeShade="BF"/>
          <w:sz w:val="22"/>
        </w:rPr>
      </w:pPr>
    </w:p>
    <w:p w14:paraId="32183029" w14:textId="77777777" w:rsidR="00BF6F20" w:rsidRDefault="00BF6F20" w:rsidP="00A60A85">
      <w:pPr>
        <w:jc w:val="center"/>
        <w:rPr>
          <w:rFonts w:asciiTheme="majorHAnsi" w:hAnsiTheme="majorHAnsi" w:cstheme="majorHAnsi"/>
          <w:bCs/>
          <w:color w:val="013A57" w:themeColor="accent1" w:themeShade="BF"/>
          <w:sz w:val="22"/>
        </w:rPr>
      </w:pPr>
    </w:p>
    <w:p w14:paraId="4356524A" w14:textId="77777777" w:rsidR="00BF6F20" w:rsidRDefault="00BF6F20" w:rsidP="00A60A85">
      <w:pPr>
        <w:jc w:val="center"/>
        <w:rPr>
          <w:rFonts w:asciiTheme="majorHAnsi" w:hAnsiTheme="majorHAnsi" w:cstheme="majorHAnsi"/>
          <w:bCs/>
          <w:color w:val="013A57" w:themeColor="accent1" w:themeShade="BF"/>
          <w:sz w:val="22"/>
        </w:rPr>
      </w:pPr>
    </w:p>
    <w:p w14:paraId="457257E8" w14:textId="77777777" w:rsidR="00BF6F20" w:rsidRDefault="00BF6F20" w:rsidP="00A60A85">
      <w:pPr>
        <w:jc w:val="center"/>
        <w:rPr>
          <w:rFonts w:asciiTheme="majorHAnsi" w:hAnsiTheme="majorHAnsi" w:cstheme="majorHAnsi"/>
          <w:bCs/>
          <w:color w:val="013A57" w:themeColor="accent1" w:themeShade="BF"/>
          <w:sz w:val="22"/>
        </w:rPr>
      </w:pPr>
    </w:p>
    <w:p w14:paraId="6959EED5" w14:textId="77777777" w:rsidR="00BF6F20" w:rsidRDefault="00BF6F20" w:rsidP="00A60A85">
      <w:pPr>
        <w:jc w:val="center"/>
        <w:rPr>
          <w:rFonts w:asciiTheme="majorHAnsi" w:hAnsiTheme="majorHAnsi" w:cstheme="majorHAnsi"/>
          <w:bCs/>
          <w:color w:val="013A57" w:themeColor="accent1" w:themeShade="BF"/>
          <w:sz w:val="22"/>
        </w:rPr>
      </w:pPr>
    </w:p>
    <w:p w14:paraId="2DA4BF41" w14:textId="4EA349FB" w:rsidR="00A60A85" w:rsidRPr="00CD6C40" w:rsidRDefault="00A60A85" w:rsidP="00A60A85">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Computer Science</w:t>
      </w:r>
    </w:p>
    <w:p w14:paraId="2449F476"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A60A85" w:rsidRPr="00DF60BD" w14:paraId="1C5CBEB4" w14:textId="77777777" w:rsidTr="00BE0B19">
        <w:tc>
          <w:tcPr>
            <w:tcW w:w="9016" w:type="dxa"/>
            <w:shd w:val="clear" w:color="auto" w:fill="CCFFCC"/>
          </w:tcPr>
          <w:p w14:paraId="44341029"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8A919E1" w14:textId="77777777" w:rsidTr="00BE0B19">
        <w:tc>
          <w:tcPr>
            <w:tcW w:w="9016" w:type="dxa"/>
            <w:shd w:val="clear" w:color="auto" w:fill="auto"/>
          </w:tcPr>
          <w:p w14:paraId="2D0CAFA5"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Lego PRIME Spike </w:t>
            </w:r>
          </w:p>
          <w:p w14:paraId="5ABB25E1" w14:textId="77777777" w:rsidR="00A60A85" w:rsidRPr="00DF60BD" w:rsidRDefault="00A60A85" w:rsidP="00BE0B19">
            <w:pPr>
              <w:rPr>
                <w:rFonts w:asciiTheme="majorHAnsi" w:hAnsiTheme="majorHAnsi" w:cstheme="majorHAnsi"/>
                <w:sz w:val="22"/>
              </w:rPr>
            </w:pPr>
          </w:p>
        </w:tc>
      </w:tr>
      <w:tr w:rsidR="00A60A85" w:rsidRPr="00DF60BD" w14:paraId="2D2F578D" w14:textId="77777777" w:rsidTr="00BE0B19">
        <w:tc>
          <w:tcPr>
            <w:tcW w:w="9016" w:type="dxa"/>
            <w:shd w:val="clear" w:color="auto" w:fill="B1E4FD" w:themeFill="accent1" w:themeFillTint="33"/>
          </w:tcPr>
          <w:p w14:paraId="6A52B137"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do I need to revise?</w:t>
            </w:r>
          </w:p>
          <w:p w14:paraId="01657B14" w14:textId="77777777" w:rsidR="00A60A85" w:rsidRPr="00DF60BD" w:rsidRDefault="00A60A85" w:rsidP="00BE0B19">
            <w:pPr>
              <w:pStyle w:val="ListParagraph"/>
              <w:rPr>
                <w:rFonts w:asciiTheme="majorHAnsi" w:hAnsiTheme="majorHAnsi" w:cstheme="majorHAnsi"/>
              </w:rPr>
            </w:pPr>
          </w:p>
        </w:tc>
      </w:tr>
      <w:tr w:rsidR="00A60A85" w:rsidRPr="00DF60BD" w14:paraId="753F34E1" w14:textId="77777777" w:rsidTr="00BE0B19">
        <w:tc>
          <w:tcPr>
            <w:tcW w:w="9016" w:type="dxa"/>
          </w:tcPr>
          <w:p w14:paraId="0C3E994A"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You will be assessed on your Practical programming skills using the SPIKE software. </w:t>
            </w:r>
          </w:p>
          <w:p w14:paraId="3E2606F8" w14:textId="77777777" w:rsidR="00A60A85"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 will be required to create robots using Lego and then connect and program them to move and use different things such as the sensor.</w:t>
            </w:r>
          </w:p>
          <w:p w14:paraId="588B5B6C" w14:textId="0169426D" w:rsidR="001A4B43" w:rsidRPr="00DF60BD" w:rsidRDefault="001A4B43" w:rsidP="00BE0B19">
            <w:pPr>
              <w:rPr>
                <w:rFonts w:asciiTheme="majorHAnsi" w:hAnsiTheme="majorHAnsi" w:cstheme="majorHAnsi"/>
                <w:sz w:val="22"/>
              </w:rPr>
            </w:pPr>
          </w:p>
        </w:tc>
      </w:tr>
      <w:tr w:rsidR="00A60A85" w:rsidRPr="00DF60BD" w14:paraId="23DBCCFE" w14:textId="77777777" w:rsidTr="00BE0B19">
        <w:tc>
          <w:tcPr>
            <w:tcW w:w="9016" w:type="dxa"/>
            <w:shd w:val="clear" w:color="auto" w:fill="E0EFF4" w:themeFill="accent4" w:themeFillTint="33"/>
          </w:tcPr>
          <w:p w14:paraId="14DCA0D0"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How can I revise for</w:t>
            </w:r>
            <w:r w:rsidRPr="00DF60BD">
              <w:rPr>
                <w:rFonts w:asciiTheme="majorHAnsi" w:hAnsiTheme="majorHAnsi" w:cstheme="majorHAnsi"/>
                <w:bCs/>
                <w:sz w:val="22"/>
              </w:rPr>
              <w:t xml:space="preserve"> Computer Science</w:t>
            </w:r>
            <w:r w:rsidRPr="00DF60BD">
              <w:rPr>
                <w:rFonts w:asciiTheme="majorHAnsi" w:hAnsiTheme="majorHAnsi" w:cstheme="majorHAnsi"/>
                <w:sz w:val="22"/>
              </w:rPr>
              <w:t>?</w:t>
            </w:r>
          </w:p>
          <w:p w14:paraId="6F1215D0" w14:textId="77777777" w:rsidR="00A60A85" w:rsidRPr="00DF60BD" w:rsidRDefault="00A60A85" w:rsidP="00BE0B19">
            <w:pPr>
              <w:rPr>
                <w:rFonts w:asciiTheme="majorHAnsi" w:hAnsiTheme="majorHAnsi" w:cstheme="majorHAnsi"/>
                <w:sz w:val="22"/>
              </w:rPr>
            </w:pPr>
          </w:p>
        </w:tc>
      </w:tr>
      <w:tr w:rsidR="00A60A85" w:rsidRPr="00DF60BD" w14:paraId="1D6F1FD2" w14:textId="77777777" w:rsidTr="00BE0B19">
        <w:tc>
          <w:tcPr>
            <w:tcW w:w="9016" w:type="dxa"/>
          </w:tcPr>
          <w:p w14:paraId="4253ECA3"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The nature of this topic is that it is a practical topic therefore the skills you gain in class are the ones that will come into use for the assessment. </w:t>
            </w:r>
          </w:p>
          <w:p w14:paraId="426C8B92" w14:textId="77777777" w:rsidR="00A60A85" w:rsidRDefault="00A60A85"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You will be assessed for your performance throughout the topic as each lesson builds onto the next.</w:t>
            </w:r>
            <w:r w:rsidRPr="00BF6F20">
              <w:rPr>
                <w:rFonts w:asciiTheme="majorHAnsi" w:hAnsiTheme="majorHAnsi" w:cstheme="majorHAnsi"/>
                <w:color w:val="0F0D29" w:themeColor="text1"/>
                <w:sz w:val="22"/>
              </w:rPr>
              <w:t xml:space="preserve"> </w:t>
            </w:r>
          </w:p>
          <w:p w14:paraId="28AA042E" w14:textId="53E63AD9" w:rsidR="001A4B43" w:rsidRPr="00DF60BD" w:rsidRDefault="001A4B43" w:rsidP="00BE0B19">
            <w:pPr>
              <w:rPr>
                <w:rFonts w:asciiTheme="majorHAnsi" w:hAnsiTheme="majorHAnsi" w:cstheme="majorHAnsi"/>
                <w:sz w:val="22"/>
              </w:rPr>
            </w:pPr>
          </w:p>
        </w:tc>
      </w:tr>
      <w:tr w:rsidR="00A60A85" w:rsidRPr="00DF60BD" w14:paraId="56880DA9" w14:textId="77777777" w:rsidTr="00BE0B19">
        <w:tc>
          <w:tcPr>
            <w:tcW w:w="9016" w:type="dxa"/>
            <w:shd w:val="clear" w:color="auto" w:fill="D2F1EF" w:themeFill="accent6" w:themeFillTint="33"/>
          </w:tcPr>
          <w:p w14:paraId="4B247D3A"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51E4EDEA" w14:textId="77777777" w:rsidR="00A60A85" w:rsidRPr="00DF60BD" w:rsidRDefault="00A60A85" w:rsidP="00BE0B19">
            <w:pPr>
              <w:rPr>
                <w:rFonts w:asciiTheme="majorHAnsi" w:hAnsiTheme="majorHAnsi" w:cstheme="majorHAnsi"/>
                <w:sz w:val="22"/>
              </w:rPr>
            </w:pPr>
          </w:p>
        </w:tc>
      </w:tr>
      <w:tr w:rsidR="00A60A85" w:rsidRPr="00DF60BD" w14:paraId="51BEE166" w14:textId="77777777" w:rsidTr="00BE0B19">
        <w:tc>
          <w:tcPr>
            <w:tcW w:w="9016" w:type="dxa"/>
          </w:tcPr>
          <w:p w14:paraId="3C80FC90" w14:textId="77777777" w:rsidR="00A60A85" w:rsidRPr="00DF60BD" w:rsidRDefault="000E38C5" w:rsidP="00A60A85">
            <w:pPr>
              <w:pStyle w:val="ListParagraph"/>
              <w:numPr>
                <w:ilvl w:val="0"/>
                <w:numId w:val="36"/>
              </w:numPr>
              <w:spacing w:after="0" w:line="240" w:lineRule="auto"/>
              <w:rPr>
                <w:rFonts w:asciiTheme="majorHAnsi" w:hAnsiTheme="majorHAnsi" w:cstheme="majorHAnsi"/>
              </w:rPr>
            </w:pPr>
            <w:hyperlink r:id="rId91" w:history="1">
              <w:r w:rsidR="00A60A85" w:rsidRPr="00DF60BD">
                <w:rPr>
                  <w:rStyle w:val="Hyperlink"/>
                  <w:rFonts w:asciiTheme="majorHAnsi" w:hAnsiTheme="majorHAnsi" w:cstheme="majorHAnsi"/>
                </w:rPr>
                <w:t>https://www.smallpeicetrust.org.uk/coding-success</w:t>
              </w:r>
            </w:hyperlink>
          </w:p>
          <w:p w14:paraId="1D3A7EAC" w14:textId="77777777" w:rsidR="00A60A85" w:rsidRDefault="000E38C5" w:rsidP="00A60A85">
            <w:pPr>
              <w:pStyle w:val="ListParagraph"/>
              <w:numPr>
                <w:ilvl w:val="0"/>
                <w:numId w:val="36"/>
              </w:numPr>
              <w:spacing w:after="0" w:line="240" w:lineRule="auto"/>
              <w:rPr>
                <w:rFonts w:asciiTheme="majorHAnsi" w:hAnsiTheme="majorHAnsi" w:cstheme="majorHAnsi"/>
              </w:rPr>
            </w:pPr>
            <w:hyperlink r:id="rId92" w:history="1">
              <w:r w:rsidR="00A60A85" w:rsidRPr="00DF60BD">
                <w:rPr>
                  <w:rStyle w:val="Hyperlink"/>
                  <w:rFonts w:asciiTheme="majorHAnsi" w:hAnsiTheme="majorHAnsi" w:cstheme="majorHAnsi"/>
                </w:rPr>
                <w:t>https://raisingrobots.com/product-category/lego-education-spike-prime/?gclid=Cj0KCQiA15yNBhDTARIsAGnwe0U0ErQ8X2sC3tCsRPu38g5vhMOPBjqhckkvNSCwsY6ce-yIbT0M7LEaAs78EALw_wcB</w:t>
              </w:r>
            </w:hyperlink>
            <w:r w:rsidR="00A60A85" w:rsidRPr="00DF60BD">
              <w:rPr>
                <w:rFonts w:asciiTheme="majorHAnsi" w:hAnsiTheme="majorHAnsi" w:cstheme="majorHAnsi"/>
              </w:rPr>
              <w:t xml:space="preserve"> </w:t>
            </w:r>
          </w:p>
          <w:p w14:paraId="3B65F6EE" w14:textId="593339BA" w:rsidR="001A4B43" w:rsidRPr="00DF60BD" w:rsidRDefault="001A4B43" w:rsidP="00A60A85">
            <w:pPr>
              <w:pStyle w:val="ListParagraph"/>
              <w:numPr>
                <w:ilvl w:val="0"/>
                <w:numId w:val="36"/>
              </w:numPr>
              <w:spacing w:after="0" w:line="240" w:lineRule="auto"/>
              <w:rPr>
                <w:rFonts w:asciiTheme="majorHAnsi" w:hAnsiTheme="majorHAnsi" w:cstheme="majorHAnsi"/>
              </w:rPr>
            </w:pPr>
          </w:p>
        </w:tc>
      </w:tr>
      <w:tr w:rsidR="00A60A85" w:rsidRPr="00DF60BD" w14:paraId="09970CAD" w14:textId="77777777" w:rsidTr="00BE0B19">
        <w:tc>
          <w:tcPr>
            <w:tcW w:w="9016" w:type="dxa"/>
            <w:shd w:val="clear" w:color="auto" w:fill="FFCCFF"/>
          </w:tcPr>
          <w:p w14:paraId="22D9F733"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websites I can use:</w:t>
            </w:r>
          </w:p>
          <w:p w14:paraId="1EED1DA5" w14:textId="77777777" w:rsidR="00A60A85" w:rsidRPr="00DF60BD" w:rsidRDefault="00A60A85" w:rsidP="00BE0B19">
            <w:pPr>
              <w:rPr>
                <w:rFonts w:asciiTheme="majorHAnsi" w:hAnsiTheme="majorHAnsi" w:cstheme="majorHAnsi"/>
                <w:sz w:val="22"/>
              </w:rPr>
            </w:pPr>
          </w:p>
        </w:tc>
      </w:tr>
      <w:tr w:rsidR="00A60A85" w:rsidRPr="00DF60BD" w14:paraId="44E4C193" w14:textId="77777777" w:rsidTr="00BE0B19">
        <w:tc>
          <w:tcPr>
            <w:tcW w:w="9016" w:type="dxa"/>
          </w:tcPr>
          <w:p w14:paraId="02CDF223" w14:textId="77777777" w:rsidR="00A60A85" w:rsidRPr="00DF60BD" w:rsidRDefault="00A60A85" w:rsidP="00BE0B19">
            <w:pPr>
              <w:rPr>
                <w:rFonts w:asciiTheme="majorHAnsi" w:hAnsiTheme="majorHAnsi" w:cstheme="majorHAnsi"/>
                <w:sz w:val="22"/>
              </w:rPr>
            </w:pPr>
          </w:p>
          <w:p w14:paraId="31CEDF6A" w14:textId="77777777" w:rsidR="00A60A85" w:rsidRPr="00DF60BD" w:rsidRDefault="00A60A85" w:rsidP="00A60A85">
            <w:pPr>
              <w:pStyle w:val="ListParagraph"/>
              <w:numPr>
                <w:ilvl w:val="0"/>
                <w:numId w:val="35"/>
              </w:numPr>
              <w:spacing w:after="0" w:line="240" w:lineRule="auto"/>
              <w:rPr>
                <w:rFonts w:asciiTheme="majorHAnsi" w:hAnsiTheme="majorHAnsi" w:cstheme="majorHAnsi"/>
              </w:rPr>
            </w:pPr>
            <w:r w:rsidRPr="00DF60BD">
              <w:rPr>
                <w:rFonts w:asciiTheme="majorHAnsi" w:hAnsiTheme="majorHAnsi" w:cstheme="majorHAnsi"/>
              </w:rPr>
              <w:t xml:space="preserve">YouTube </w:t>
            </w:r>
          </w:p>
          <w:p w14:paraId="685DAFE9" w14:textId="77777777" w:rsidR="00A60A85" w:rsidRPr="00DF60BD" w:rsidRDefault="000E38C5" w:rsidP="00A60A85">
            <w:pPr>
              <w:pStyle w:val="ListParagraph"/>
              <w:numPr>
                <w:ilvl w:val="0"/>
                <w:numId w:val="35"/>
              </w:numPr>
              <w:spacing w:after="0" w:line="240" w:lineRule="auto"/>
              <w:rPr>
                <w:rFonts w:asciiTheme="majorHAnsi" w:hAnsiTheme="majorHAnsi" w:cstheme="majorHAnsi"/>
              </w:rPr>
            </w:pPr>
            <w:hyperlink r:id="rId93" w:history="1">
              <w:r w:rsidR="00A60A85" w:rsidRPr="00DF60BD">
                <w:rPr>
                  <w:rStyle w:val="Hyperlink"/>
                  <w:rFonts w:asciiTheme="majorHAnsi" w:hAnsiTheme="majorHAnsi" w:cstheme="majorHAnsi"/>
                </w:rPr>
                <w:t>https://www.smallpeicetrust.org.uk/coding-success</w:t>
              </w:r>
            </w:hyperlink>
          </w:p>
          <w:p w14:paraId="533F8497" w14:textId="77777777" w:rsidR="00A60A85" w:rsidRDefault="000E38C5" w:rsidP="00A60A85">
            <w:pPr>
              <w:pStyle w:val="ListParagraph"/>
              <w:numPr>
                <w:ilvl w:val="0"/>
                <w:numId w:val="35"/>
              </w:numPr>
              <w:spacing w:after="0" w:line="240" w:lineRule="auto"/>
              <w:rPr>
                <w:rFonts w:asciiTheme="majorHAnsi" w:hAnsiTheme="majorHAnsi" w:cstheme="majorHAnsi"/>
              </w:rPr>
            </w:pPr>
            <w:hyperlink r:id="rId94" w:history="1">
              <w:r w:rsidR="00A60A85" w:rsidRPr="00DF60BD">
                <w:rPr>
                  <w:rStyle w:val="Hyperlink"/>
                  <w:rFonts w:asciiTheme="majorHAnsi" w:hAnsiTheme="majorHAnsi" w:cstheme="majorHAnsi"/>
                </w:rPr>
                <w:t>https://raisingrobots.com/product-category/lego-education-spike-prime/?gclid=Cj0KCQiA15yNBhDTARIsAGnwe0U0ErQ8X2sC3tCsRPu38g5vhMOPBjqhckkvNSCwsY6ce-yIbT0M7LEaAs78EALw_wcB</w:t>
              </w:r>
            </w:hyperlink>
            <w:r w:rsidR="00A60A85" w:rsidRPr="00DF60BD">
              <w:rPr>
                <w:rFonts w:asciiTheme="majorHAnsi" w:hAnsiTheme="majorHAnsi" w:cstheme="majorHAnsi"/>
              </w:rPr>
              <w:t xml:space="preserve"> </w:t>
            </w:r>
          </w:p>
          <w:p w14:paraId="6D327CA5" w14:textId="681A47C0" w:rsidR="001A4B43" w:rsidRPr="00DF60BD" w:rsidRDefault="001A4B43" w:rsidP="00A60A85">
            <w:pPr>
              <w:pStyle w:val="ListParagraph"/>
              <w:numPr>
                <w:ilvl w:val="0"/>
                <w:numId w:val="35"/>
              </w:numPr>
              <w:spacing w:after="0" w:line="240" w:lineRule="auto"/>
              <w:rPr>
                <w:rFonts w:asciiTheme="majorHAnsi" w:hAnsiTheme="majorHAnsi" w:cstheme="majorHAnsi"/>
              </w:rPr>
            </w:pPr>
          </w:p>
        </w:tc>
      </w:tr>
      <w:tr w:rsidR="00A60A85" w:rsidRPr="00DF60BD" w14:paraId="094EB9BD" w14:textId="77777777" w:rsidTr="00BE0B19">
        <w:tc>
          <w:tcPr>
            <w:tcW w:w="9016" w:type="dxa"/>
            <w:shd w:val="clear" w:color="auto" w:fill="CCFFFF"/>
          </w:tcPr>
          <w:p w14:paraId="16E2F328"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B96F557" w14:textId="77777777" w:rsidR="00A60A85" w:rsidRPr="00DF60BD" w:rsidRDefault="00A60A85" w:rsidP="00BE0B19">
            <w:pPr>
              <w:rPr>
                <w:rFonts w:asciiTheme="majorHAnsi" w:hAnsiTheme="majorHAnsi" w:cstheme="majorHAnsi"/>
                <w:sz w:val="22"/>
              </w:rPr>
            </w:pPr>
          </w:p>
        </w:tc>
      </w:tr>
      <w:tr w:rsidR="00A60A85" w:rsidRPr="00DF60BD" w14:paraId="2CC72571" w14:textId="77777777" w:rsidTr="00BE0B19">
        <w:trPr>
          <w:trHeight w:val="165"/>
        </w:trPr>
        <w:tc>
          <w:tcPr>
            <w:tcW w:w="9016" w:type="dxa"/>
          </w:tcPr>
          <w:p w14:paraId="2C3844CE"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This topic is an enrichment experience. Something we have not done ever before. </w:t>
            </w:r>
          </w:p>
          <w:p w14:paraId="05B44EB5" w14:textId="55EF5114"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 may use the internet to read up more on Lego SPIKE Prime</w:t>
            </w:r>
            <w:r w:rsidR="00BE4EA5" w:rsidRPr="00BF6F20">
              <w:rPr>
                <w:rFonts w:asciiTheme="majorHAnsi" w:hAnsiTheme="majorHAnsi" w:cstheme="majorHAnsi"/>
                <w:b w:val="0"/>
                <w:bCs/>
                <w:color w:val="0F0D29" w:themeColor="text1"/>
                <w:sz w:val="22"/>
              </w:rPr>
              <w:t>.</w:t>
            </w:r>
          </w:p>
          <w:p w14:paraId="713C2E3F" w14:textId="77777777" w:rsidR="00A60A85" w:rsidRPr="00DF60BD" w:rsidRDefault="00A60A85" w:rsidP="00BE0B19">
            <w:pPr>
              <w:rPr>
                <w:rFonts w:asciiTheme="majorHAnsi" w:hAnsiTheme="majorHAnsi" w:cstheme="majorHAnsi"/>
                <w:sz w:val="22"/>
              </w:rPr>
            </w:pPr>
          </w:p>
        </w:tc>
      </w:tr>
    </w:tbl>
    <w:p w14:paraId="29127CDB" w14:textId="40CBA34D" w:rsidR="00A60A85" w:rsidRPr="00DF60BD" w:rsidRDefault="00A60A85" w:rsidP="00DF027C">
      <w:pPr>
        <w:rPr>
          <w:rFonts w:asciiTheme="majorHAnsi" w:hAnsiTheme="majorHAnsi" w:cstheme="majorHAnsi"/>
          <w:b w:val="0"/>
          <w:bCs/>
          <w:sz w:val="22"/>
        </w:rPr>
      </w:pPr>
    </w:p>
    <w:p w14:paraId="529D0ED4" w14:textId="77777777" w:rsidR="00BF6F20" w:rsidRDefault="00BF6F20" w:rsidP="00BE4EA5">
      <w:pPr>
        <w:jc w:val="center"/>
        <w:rPr>
          <w:rFonts w:asciiTheme="majorHAnsi" w:hAnsiTheme="majorHAnsi" w:cstheme="majorHAnsi"/>
          <w:bCs/>
          <w:color w:val="013A57" w:themeColor="accent1" w:themeShade="BF"/>
          <w:sz w:val="22"/>
        </w:rPr>
      </w:pPr>
    </w:p>
    <w:p w14:paraId="5C5D68A7" w14:textId="77777777" w:rsidR="00BF6F20" w:rsidRDefault="00BF6F20" w:rsidP="00BE4EA5">
      <w:pPr>
        <w:jc w:val="center"/>
        <w:rPr>
          <w:rFonts w:asciiTheme="majorHAnsi" w:hAnsiTheme="majorHAnsi" w:cstheme="majorHAnsi"/>
          <w:bCs/>
          <w:color w:val="013A57" w:themeColor="accent1" w:themeShade="BF"/>
          <w:sz w:val="22"/>
        </w:rPr>
      </w:pPr>
    </w:p>
    <w:p w14:paraId="2B3E4985" w14:textId="77777777" w:rsidR="00BF6F20" w:rsidRDefault="00BF6F20" w:rsidP="00BE4EA5">
      <w:pPr>
        <w:jc w:val="center"/>
        <w:rPr>
          <w:rFonts w:asciiTheme="majorHAnsi" w:hAnsiTheme="majorHAnsi" w:cstheme="majorHAnsi"/>
          <w:bCs/>
          <w:color w:val="013A57" w:themeColor="accent1" w:themeShade="BF"/>
          <w:sz w:val="22"/>
        </w:rPr>
      </w:pPr>
    </w:p>
    <w:p w14:paraId="37CBA7FC" w14:textId="77777777" w:rsidR="00BF6F20" w:rsidRDefault="00BF6F20" w:rsidP="00BE4EA5">
      <w:pPr>
        <w:jc w:val="center"/>
        <w:rPr>
          <w:rFonts w:asciiTheme="majorHAnsi" w:hAnsiTheme="majorHAnsi" w:cstheme="majorHAnsi"/>
          <w:bCs/>
          <w:color w:val="013A57" w:themeColor="accent1" w:themeShade="BF"/>
          <w:sz w:val="22"/>
        </w:rPr>
      </w:pPr>
    </w:p>
    <w:p w14:paraId="3F6E6D20" w14:textId="77777777" w:rsidR="00BF6F20" w:rsidRDefault="00BF6F20" w:rsidP="00BE4EA5">
      <w:pPr>
        <w:jc w:val="center"/>
        <w:rPr>
          <w:rFonts w:asciiTheme="majorHAnsi" w:hAnsiTheme="majorHAnsi" w:cstheme="majorHAnsi"/>
          <w:bCs/>
          <w:color w:val="013A57" w:themeColor="accent1" w:themeShade="BF"/>
          <w:sz w:val="22"/>
        </w:rPr>
      </w:pPr>
    </w:p>
    <w:p w14:paraId="33358F4E" w14:textId="77777777" w:rsidR="00BF6F20" w:rsidRDefault="00BF6F20" w:rsidP="00BE4EA5">
      <w:pPr>
        <w:jc w:val="center"/>
        <w:rPr>
          <w:rFonts w:asciiTheme="majorHAnsi" w:hAnsiTheme="majorHAnsi" w:cstheme="majorHAnsi"/>
          <w:bCs/>
          <w:color w:val="013A57" w:themeColor="accent1" w:themeShade="BF"/>
          <w:sz w:val="22"/>
        </w:rPr>
      </w:pPr>
    </w:p>
    <w:p w14:paraId="059615FE" w14:textId="77777777" w:rsidR="00BF6F20" w:rsidRDefault="00BF6F20" w:rsidP="00BE4EA5">
      <w:pPr>
        <w:jc w:val="center"/>
        <w:rPr>
          <w:rFonts w:asciiTheme="majorHAnsi" w:hAnsiTheme="majorHAnsi" w:cstheme="majorHAnsi"/>
          <w:bCs/>
          <w:color w:val="013A57" w:themeColor="accent1" w:themeShade="BF"/>
          <w:sz w:val="22"/>
        </w:rPr>
      </w:pPr>
    </w:p>
    <w:p w14:paraId="38ECCF3E" w14:textId="77777777" w:rsidR="00BF6F20" w:rsidRDefault="00BF6F20" w:rsidP="00CD6C40">
      <w:pPr>
        <w:rPr>
          <w:rFonts w:asciiTheme="majorHAnsi" w:hAnsiTheme="majorHAnsi" w:cstheme="majorHAnsi"/>
          <w:bCs/>
          <w:color w:val="013A57" w:themeColor="accent1" w:themeShade="BF"/>
          <w:sz w:val="22"/>
        </w:rPr>
      </w:pPr>
    </w:p>
    <w:p w14:paraId="65DA1065" w14:textId="3F27B5F8" w:rsidR="00BE4EA5" w:rsidRPr="00DF60BD" w:rsidRDefault="00BE4EA5" w:rsidP="00BE4EA5">
      <w:pPr>
        <w:jc w:val="center"/>
        <w:rPr>
          <w:rFonts w:asciiTheme="majorHAnsi" w:hAnsiTheme="majorHAnsi" w:cstheme="majorHAnsi"/>
          <w:b w:val="0"/>
          <w:bCs/>
          <w:color w:val="013A57" w:themeColor="accent1" w:themeShade="BF"/>
          <w:sz w:val="22"/>
        </w:rPr>
      </w:pPr>
      <w:r w:rsidRPr="00CD6C40">
        <w:rPr>
          <w:rFonts w:asciiTheme="majorHAnsi" w:hAnsiTheme="majorHAnsi" w:cstheme="majorHAnsi"/>
          <w:bCs/>
          <w:color w:val="013A57" w:themeColor="accent1" w:themeShade="BF"/>
          <w:szCs w:val="28"/>
        </w:rPr>
        <w:t>Year 7 Spring Term Revision for URDU</w:t>
      </w:r>
    </w:p>
    <w:p w14:paraId="79B3F12B" w14:textId="77777777" w:rsidR="00BE4EA5" w:rsidRPr="00DF60BD" w:rsidRDefault="00BE4EA5" w:rsidP="00BE4EA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4EA5" w:rsidRPr="00DF60BD" w14:paraId="07F8D045" w14:textId="77777777" w:rsidTr="00BE0B19">
        <w:tc>
          <w:tcPr>
            <w:tcW w:w="9016" w:type="dxa"/>
            <w:shd w:val="clear" w:color="auto" w:fill="CCFFCC"/>
          </w:tcPr>
          <w:p w14:paraId="0737EFD7"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4EA5" w:rsidRPr="00DF60BD" w14:paraId="670C9AE5" w14:textId="77777777" w:rsidTr="00BE0B19">
        <w:tc>
          <w:tcPr>
            <w:tcW w:w="9016" w:type="dxa"/>
            <w:shd w:val="clear" w:color="auto" w:fill="auto"/>
          </w:tcPr>
          <w:p w14:paraId="6F5A8D4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Urdu alphabets with initials (Half shapes) .</w:t>
            </w:r>
          </w:p>
          <w:p w14:paraId="7FEACF0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Urdu vowels.</w:t>
            </w:r>
          </w:p>
          <w:p w14:paraId="6E164C70"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Two letter words. </w:t>
            </w:r>
          </w:p>
          <w:p w14:paraId="687F445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Words with the sound of small yeh and big yeh.</w:t>
            </w:r>
          </w:p>
          <w:p w14:paraId="756EC8B3"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Meanings of the words learnt.</w:t>
            </w:r>
          </w:p>
          <w:p w14:paraId="3616733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Breaking down the words. (Urdu spellings)</w:t>
            </w:r>
          </w:p>
          <w:p w14:paraId="164EC5F2" w14:textId="77777777" w:rsidR="00BE4EA5" w:rsidRPr="00DF60BD" w:rsidRDefault="00BE4EA5" w:rsidP="00BE0B19">
            <w:pPr>
              <w:rPr>
                <w:rFonts w:asciiTheme="majorHAnsi" w:hAnsiTheme="majorHAnsi" w:cstheme="majorHAnsi"/>
                <w:sz w:val="22"/>
              </w:rPr>
            </w:pPr>
          </w:p>
        </w:tc>
      </w:tr>
      <w:tr w:rsidR="00BE4EA5" w:rsidRPr="00DF60BD" w14:paraId="6D0767A2" w14:textId="77777777" w:rsidTr="00BE0B19">
        <w:tc>
          <w:tcPr>
            <w:tcW w:w="9016" w:type="dxa"/>
            <w:shd w:val="clear" w:color="auto" w:fill="B1E4FD" w:themeFill="accent1" w:themeFillTint="33"/>
          </w:tcPr>
          <w:p w14:paraId="699F360E"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What do I need to revise?</w:t>
            </w:r>
          </w:p>
          <w:p w14:paraId="1BE9A263" w14:textId="77777777" w:rsidR="00BE4EA5" w:rsidRPr="00DF60BD" w:rsidRDefault="00BE4EA5" w:rsidP="00BE0B19">
            <w:pPr>
              <w:pStyle w:val="ListParagraph"/>
              <w:rPr>
                <w:rFonts w:asciiTheme="majorHAnsi" w:hAnsiTheme="majorHAnsi" w:cstheme="majorHAnsi"/>
              </w:rPr>
            </w:pPr>
          </w:p>
        </w:tc>
      </w:tr>
      <w:tr w:rsidR="00BE4EA5" w:rsidRPr="00DF60BD" w14:paraId="318F136C" w14:textId="77777777" w:rsidTr="00BE0B19">
        <w:tc>
          <w:tcPr>
            <w:tcW w:w="9016" w:type="dxa"/>
          </w:tcPr>
          <w:p w14:paraId="501FB07B" w14:textId="77777777" w:rsidR="00BE4EA5" w:rsidRPr="00DF60BD" w:rsidRDefault="00BE4EA5" w:rsidP="00BE0B19">
            <w:pPr>
              <w:pStyle w:val="ListParagraph"/>
              <w:rPr>
                <w:rFonts w:asciiTheme="majorHAnsi" w:hAnsiTheme="majorHAnsi" w:cstheme="majorHAnsi"/>
                <w:b/>
                <w:bCs/>
              </w:rPr>
            </w:pPr>
            <w:r w:rsidRPr="00DF60BD">
              <w:rPr>
                <w:rFonts w:asciiTheme="majorHAnsi" w:hAnsiTheme="majorHAnsi" w:cstheme="majorHAnsi"/>
                <w:b/>
                <w:bCs/>
              </w:rPr>
              <w:t>WRITING</w:t>
            </w:r>
          </w:p>
          <w:p w14:paraId="6AC2379F"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1.Sound of small Yeh and big Yeh.</w:t>
            </w:r>
          </w:p>
          <w:p w14:paraId="37DCBFE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2.Words with small yeh and big Yeh.</w:t>
            </w:r>
          </w:p>
          <w:p w14:paraId="2ABAE566"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3.Meaning of the words</w:t>
            </w:r>
          </w:p>
          <w:p w14:paraId="5EFF43C8"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4.Breaking down the words.</w:t>
            </w:r>
          </w:p>
          <w:p w14:paraId="01D845AC"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 Genders</w:t>
            </w:r>
          </w:p>
          <w:p w14:paraId="60F58E2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         (Oral)</w:t>
            </w:r>
          </w:p>
          <w:p w14:paraId="475C6B7B"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6.Names of Islamic Months</w:t>
            </w:r>
          </w:p>
          <w:p w14:paraId="37C342D8"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7.Numbers up to 60</w:t>
            </w:r>
          </w:p>
          <w:p w14:paraId="3F942653" w14:textId="007586DB" w:rsidR="00406798" w:rsidRPr="00DF60BD" w:rsidRDefault="00406798" w:rsidP="00BE0B19">
            <w:pPr>
              <w:rPr>
                <w:rFonts w:asciiTheme="majorHAnsi" w:hAnsiTheme="majorHAnsi" w:cstheme="majorHAnsi"/>
                <w:sz w:val="22"/>
              </w:rPr>
            </w:pPr>
          </w:p>
        </w:tc>
      </w:tr>
      <w:tr w:rsidR="00BE4EA5" w:rsidRPr="00DF60BD" w14:paraId="7DE20730" w14:textId="77777777" w:rsidTr="00BE0B19">
        <w:tc>
          <w:tcPr>
            <w:tcW w:w="9016" w:type="dxa"/>
            <w:shd w:val="clear" w:color="auto" w:fill="E0EFF4" w:themeFill="accent4" w:themeFillTint="33"/>
          </w:tcPr>
          <w:p w14:paraId="58E8E4D5"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How can I revise for Urdu?</w:t>
            </w:r>
          </w:p>
          <w:p w14:paraId="799FADF8" w14:textId="77777777" w:rsidR="00BE4EA5" w:rsidRPr="00DF60BD" w:rsidRDefault="00BE4EA5" w:rsidP="00BE0B19">
            <w:pPr>
              <w:rPr>
                <w:rFonts w:asciiTheme="majorHAnsi" w:hAnsiTheme="majorHAnsi" w:cstheme="majorHAnsi"/>
                <w:sz w:val="22"/>
              </w:rPr>
            </w:pPr>
          </w:p>
        </w:tc>
      </w:tr>
      <w:tr w:rsidR="00BE4EA5" w:rsidRPr="00DF60BD" w14:paraId="3F984064" w14:textId="77777777" w:rsidTr="00BE0B19">
        <w:tc>
          <w:tcPr>
            <w:tcW w:w="9016" w:type="dxa"/>
          </w:tcPr>
          <w:p w14:paraId="633AC5A1"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5F859655" w14:textId="77777777" w:rsidR="00BE4EA5" w:rsidRDefault="00BE4EA5"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Writing practice.</w:t>
            </w:r>
            <w:r w:rsidRPr="00BF6F20">
              <w:rPr>
                <w:rFonts w:asciiTheme="majorHAnsi" w:hAnsiTheme="majorHAnsi" w:cstheme="majorHAnsi"/>
                <w:color w:val="0F0D29" w:themeColor="text1"/>
                <w:sz w:val="22"/>
              </w:rPr>
              <w:t xml:space="preserve"> </w:t>
            </w:r>
          </w:p>
          <w:p w14:paraId="60BCA1CE" w14:textId="58E836A7" w:rsidR="00406798" w:rsidRPr="00DF60BD" w:rsidRDefault="00406798" w:rsidP="00BE0B19">
            <w:pPr>
              <w:rPr>
                <w:rFonts w:asciiTheme="majorHAnsi" w:hAnsiTheme="majorHAnsi" w:cstheme="majorHAnsi"/>
                <w:sz w:val="22"/>
              </w:rPr>
            </w:pPr>
          </w:p>
        </w:tc>
      </w:tr>
      <w:tr w:rsidR="00BE4EA5" w:rsidRPr="00DF60BD" w14:paraId="2F4D3CFA" w14:textId="77777777" w:rsidTr="00BE0B19">
        <w:tc>
          <w:tcPr>
            <w:tcW w:w="9016" w:type="dxa"/>
            <w:shd w:val="clear" w:color="auto" w:fill="D2F1EF" w:themeFill="accent6" w:themeFillTint="33"/>
          </w:tcPr>
          <w:p w14:paraId="4EEB0D06"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2A5F9113" w14:textId="77777777" w:rsidR="00BE4EA5" w:rsidRPr="00DF60BD" w:rsidRDefault="00BE4EA5" w:rsidP="00BE0B19">
            <w:pPr>
              <w:rPr>
                <w:rFonts w:asciiTheme="majorHAnsi" w:hAnsiTheme="majorHAnsi" w:cstheme="majorHAnsi"/>
                <w:sz w:val="22"/>
              </w:rPr>
            </w:pPr>
          </w:p>
        </w:tc>
      </w:tr>
      <w:tr w:rsidR="00BE4EA5" w:rsidRPr="00DF60BD" w14:paraId="5E6611C9" w14:textId="77777777" w:rsidTr="00BE0B19">
        <w:tc>
          <w:tcPr>
            <w:tcW w:w="9016" w:type="dxa"/>
          </w:tcPr>
          <w:p w14:paraId="4C80642D"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given.</w:t>
            </w:r>
          </w:p>
          <w:p w14:paraId="412909B4" w14:textId="22E529C6" w:rsidR="00406798" w:rsidRPr="00BF6F20" w:rsidRDefault="00406798" w:rsidP="00BE0B19">
            <w:pPr>
              <w:rPr>
                <w:rFonts w:asciiTheme="majorHAnsi" w:hAnsiTheme="majorHAnsi" w:cstheme="majorHAnsi"/>
                <w:b w:val="0"/>
                <w:bCs/>
                <w:sz w:val="22"/>
              </w:rPr>
            </w:pPr>
          </w:p>
        </w:tc>
      </w:tr>
      <w:tr w:rsidR="00BE4EA5" w:rsidRPr="00DF60BD" w14:paraId="1217DB51" w14:textId="77777777" w:rsidTr="00BE0B19">
        <w:tc>
          <w:tcPr>
            <w:tcW w:w="9016" w:type="dxa"/>
            <w:shd w:val="clear" w:color="auto" w:fill="FFCCFF"/>
          </w:tcPr>
          <w:p w14:paraId="0CC52C3B"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Useful websites I can use:</w:t>
            </w:r>
          </w:p>
          <w:p w14:paraId="033E8F9B" w14:textId="77777777" w:rsidR="00BE4EA5" w:rsidRPr="00DF60BD" w:rsidRDefault="00BE4EA5" w:rsidP="00BE0B19">
            <w:pPr>
              <w:rPr>
                <w:rFonts w:asciiTheme="majorHAnsi" w:hAnsiTheme="majorHAnsi" w:cstheme="majorHAnsi"/>
                <w:sz w:val="22"/>
              </w:rPr>
            </w:pPr>
          </w:p>
        </w:tc>
      </w:tr>
      <w:tr w:rsidR="00BE4EA5" w:rsidRPr="00DF60BD" w14:paraId="1C9C4106" w14:textId="77777777" w:rsidTr="00BE0B19">
        <w:tc>
          <w:tcPr>
            <w:tcW w:w="9016" w:type="dxa"/>
          </w:tcPr>
          <w:p w14:paraId="38457A23" w14:textId="77777777" w:rsidR="00BE4EA5" w:rsidRPr="00DF60BD" w:rsidRDefault="000E38C5" w:rsidP="00BE0B19">
            <w:pPr>
              <w:rPr>
                <w:rFonts w:asciiTheme="majorHAnsi" w:hAnsiTheme="majorHAnsi" w:cstheme="majorHAnsi"/>
                <w:sz w:val="22"/>
              </w:rPr>
            </w:pPr>
            <w:hyperlink r:id="rId95" w:history="1">
              <w:r w:rsidR="00BE4EA5" w:rsidRPr="00DF60BD">
                <w:rPr>
                  <w:rStyle w:val="Hyperlink"/>
                  <w:rFonts w:asciiTheme="majorHAnsi" w:hAnsiTheme="majorHAnsi" w:cstheme="majorHAnsi"/>
                  <w:sz w:val="22"/>
                </w:rPr>
                <w:t>Haroofistaan S01 - E05 | Uses of Alif | Alif ka Istemaal | Aasaan Urdu - YouTube</w:t>
              </w:r>
            </w:hyperlink>
          </w:p>
          <w:p w14:paraId="5C6B54AC" w14:textId="77777777" w:rsidR="00BE4EA5" w:rsidRPr="00DF60BD" w:rsidRDefault="00BE4EA5" w:rsidP="00BE0B19">
            <w:pPr>
              <w:rPr>
                <w:rFonts w:asciiTheme="majorHAnsi" w:hAnsiTheme="majorHAnsi" w:cstheme="majorHAnsi"/>
                <w:sz w:val="22"/>
              </w:rPr>
            </w:pPr>
          </w:p>
        </w:tc>
      </w:tr>
      <w:tr w:rsidR="00BE4EA5" w:rsidRPr="00DF60BD" w14:paraId="252FC6E2" w14:textId="77777777" w:rsidTr="00BE0B19">
        <w:tc>
          <w:tcPr>
            <w:tcW w:w="9016" w:type="dxa"/>
            <w:shd w:val="clear" w:color="auto" w:fill="CCFFFF"/>
          </w:tcPr>
          <w:p w14:paraId="3177444B"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w:t>
            </w:r>
          </w:p>
          <w:p w14:paraId="4783C52A" w14:textId="77777777" w:rsidR="00BE4EA5" w:rsidRPr="00DF60BD" w:rsidRDefault="00BE4EA5" w:rsidP="00BE0B19">
            <w:pPr>
              <w:rPr>
                <w:rFonts w:asciiTheme="majorHAnsi" w:hAnsiTheme="majorHAnsi" w:cstheme="majorHAnsi"/>
                <w:sz w:val="22"/>
              </w:rPr>
            </w:pPr>
          </w:p>
        </w:tc>
      </w:tr>
      <w:tr w:rsidR="00BE4EA5" w:rsidRPr="00DF60BD" w14:paraId="4A982328" w14:textId="77777777" w:rsidTr="00BE0B19">
        <w:trPr>
          <w:trHeight w:val="165"/>
        </w:trPr>
        <w:tc>
          <w:tcPr>
            <w:tcW w:w="9016" w:type="dxa"/>
          </w:tcPr>
          <w:p w14:paraId="34ED91C9"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18FEA304"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any URDU book for beginners. </w:t>
            </w:r>
          </w:p>
          <w:p w14:paraId="4F426C2C"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cartoons dubbed in Urdu.</w:t>
            </w:r>
          </w:p>
          <w:p w14:paraId="4BBA7144" w14:textId="748FE49E" w:rsidR="00406798" w:rsidRPr="00DF60BD" w:rsidRDefault="00406798" w:rsidP="00BE0B19">
            <w:pPr>
              <w:rPr>
                <w:rFonts w:asciiTheme="majorHAnsi" w:hAnsiTheme="majorHAnsi" w:cstheme="majorHAnsi"/>
                <w:sz w:val="22"/>
              </w:rPr>
            </w:pPr>
          </w:p>
        </w:tc>
      </w:tr>
    </w:tbl>
    <w:p w14:paraId="307F1C25" w14:textId="77777777" w:rsidR="00BF6F20" w:rsidRDefault="00BF6F20" w:rsidP="00FB722F">
      <w:pPr>
        <w:jc w:val="center"/>
        <w:rPr>
          <w:rFonts w:asciiTheme="majorHAnsi" w:hAnsiTheme="majorHAnsi" w:cstheme="majorHAnsi"/>
          <w:bCs/>
          <w:color w:val="013A57" w:themeColor="accent1" w:themeShade="BF"/>
          <w:sz w:val="22"/>
        </w:rPr>
      </w:pPr>
      <w:bookmarkStart w:id="3" w:name="_Hlk90468471"/>
    </w:p>
    <w:p w14:paraId="7743B69B" w14:textId="77777777" w:rsidR="00BF6F20" w:rsidRDefault="00BF6F20" w:rsidP="00FB722F">
      <w:pPr>
        <w:jc w:val="center"/>
        <w:rPr>
          <w:rFonts w:asciiTheme="majorHAnsi" w:hAnsiTheme="majorHAnsi" w:cstheme="majorHAnsi"/>
          <w:bCs/>
          <w:color w:val="013A57" w:themeColor="accent1" w:themeShade="BF"/>
          <w:sz w:val="22"/>
        </w:rPr>
      </w:pPr>
    </w:p>
    <w:p w14:paraId="43846A4D" w14:textId="77777777" w:rsidR="00BF6F20" w:rsidRDefault="00BF6F20" w:rsidP="00FB722F">
      <w:pPr>
        <w:jc w:val="center"/>
        <w:rPr>
          <w:rFonts w:asciiTheme="majorHAnsi" w:hAnsiTheme="majorHAnsi" w:cstheme="majorHAnsi"/>
          <w:bCs/>
          <w:color w:val="013A57" w:themeColor="accent1" w:themeShade="BF"/>
          <w:sz w:val="22"/>
        </w:rPr>
      </w:pPr>
    </w:p>
    <w:p w14:paraId="6EBF198A" w14:textId="77777777" w:rsidR="00BF6F20" w:rsidRDefault="00BF6F20" w:rsidP="00FB722F">
      <w:pPr>
        <w:jc w:val="center"/>
        <w:rPr>
          <w:rFonts w:asciiTheme="majorHAnsi" w:hAnsiTheme="majorHAnsi" w:cstheme="majorHAnsi"/>
          <w:bCs/>
          <w:color w:val="013A57" w:themeColor="accent1" w:themeShade="BF"/>
          <w:sz w:val="22"/>
        </w:rPr>
      </w:pPr>
    </w:p>
    <w:p w14:paraId="2584592F" w14:textId="77777777" w:rsidR="00BF6F20" w:rsidRDefault="00BF6F20" w:rsidP="00FB722F">
      <w:pPr>
        <w:jc w:val="center"/>
        <w:rPr>
          <w:rFonts w:asciiTheme="majorHAnsi" w:hAnsiTheme="majorHAnsi" w:cstheme="majorHAnsi"/>
          <w:bCs/>
          <w:color w:val="013A57" w:themeColor="accent1" w:themeShade="BF"/>
          <w:sz w:val="22"/>
        </w:rPr>
      </w:pPr>
    </w:p>
    <w:p w14:paraId="71DBB17C" w14:textId="77777777" w:rsidR="00BF6F20" w:rsidRDefault="00BF6F20" w:rsidP="00FB722F">
      <w:pPr>
        <w:jc w:val="center"/>
        <w:rPr>
          <w:rFonts w:asciiTheme="majorHAnsi" w:hAnsiTheme="majorHAnsi" w:cstheme="majorHAnsi"/>
          <w:bCs/>
          <w:color w:val="013A57" w:themeColor="accent1" w:themeShade="BF"/>
          <w:sz w:val="22"/>
        </w:rPr>
      </w:pPr>
    </w:p>
    <w:p w14:paraId="4BE122AF" w14:textId="77777777" w:rsidR="00BF6F20" w:rsidRDefault="00BF6F20" w:rsidP="00FB722F">
      <w:pPr>
        <w:jc w:val="center"/>
        <w:rPr>
          <w:rFonts w:asciiTheme="majorHAnsi" w:hAnsiTheme="majorHAnsi" w:cstheme="majorHAnsi"/>
          <w:bCs/>
          <w:color w:val="013A57" w:themeColor="accent1" w:themeShade="BF"/>
          <w:sz w:val="22"/>
        </w:rPr>
      </w:pPr>
    </w:p>
    <w:p w14:paraId="06B99A06" w14:textId="77777777" w:rsidR="00CD6C40" w:rsidRDefault="00CD6C40" w:rsidP="00FB722F">
      <w:pPr>
        <w:jc w:val="center"/>
        <w:rPr>
          <w:rFonts w:asciiTheme="majorHAnsi" w:hAnsiTheme="majorHAnsi" w:cstheme="majorHAnsi"/>
          <w:bCs/>
          <w:color w:val="013A57" w:themeColor="accent1" w:themeShade="BF"/>
          <w:szCs w:val="28"/>
        </w:rPr>
      </w:pPr>
    </w:p>
    <w:p w14:paraId="60F82193" w14:textId="1B6B8427" w:rsidR="00FB722F" w:rsidRPr="00CD6C40" w:rsidRDefault="00FB722F" w:rsidP="00FB722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Revision Spring Term Urdu</w:t>
      </w:r>
    </w:p>
    <w:p w14:paraId="2A2CF0D3" w14:textId="77777777" w:rsidR="00FB722F" w:rsidRPr="00DF60BD" w:rsidRDefault="00FB722F" w:rsidP="00FB722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B722F" w:rsidRPr="00DF60BD" w14:paraId="6D9B666F" w14:textId="77777777" w:rsidTr="00BE0B19">
        <w:tc>
          <w:tcPr>
            <w:tcW w:w="9016" w:type="dxa"/>
            <w:shd w:val="clear" w:color="auto" w:fill="CCFFCC"/>
          </w:tcPr>
          <w:p w14:paraId="191FA220"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B722F" w:rsidRPr="00DF60BD" w14:paraId="5AA97950" w14:textId="77777777" w:rsidTr="00BE0B19">
        <w:tc>
          <w:tcPr>
            <w:tcW w:w="9016" w:type="dxa"/>
            <w:shd w:val="clear" w:color="auto" w:fill="auto"/>
          </w:tcPr>
          <w:p w14:paraId="7DB5B518"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Written test on vocabulary, grammar learnt through the stories/topics covered.</w:t>
            </w:r>
          </w:p>
          <w:p w14:paraId="3EF154D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Comprehension on topics covered.  </w:t>
            </w:r>
          </w:p>
          <w:p w14:paraId="4B500D4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Translation Urdu to English / English to Urdu. </w:t>
            </w:r>
          </w:p>
          <w:p w14:paraId="2BF993EE"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test.</w:t>
            </w:r>
          </w:p>
          <w:p w14:paraId="591A227A" w14:textId="423CA7AE" w:rsidR="00406798" w:rsidRPr="00DF60BD" w:rsidRDefault="00406798" w:rsidP="00BE0B19">
            <w:pPr>
              <w:rPr>
                <w:rFonts w:asciiTheme="majorHAnsi" w:hAnsiTheme="majorHAnsi" w:cstheme="majorHAnsi"/>
                <w:sz w:val="22"/>
              </w:rPr>
            </w:pPr>
          </w:p>
        </w:tc>
      </w:tr>
      <w:tr w:rsidR="00FB722F" w:rsidRPr="00DF60BD" w14:paraId="48F3C8B2" w14:textId="77777777" w:rsidTr="00BE0B19">
        <w:tc>
          <w:tcPr>
            <w:tcW w:w="9016" w:type="dxa"/>
            <w:shd w:val="clear" w:color="auto" w:fill="B1E4FD" w:themeFill="accent1" w:themeFillTint="33"/>
          </w:tcPr>
          <w:p w14:paraId="329FC77B"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do I need to revise?</w:t>
            </w:r>
          </w:p>
          <w:p w14:paraId="36B49639" w14:textId="77777777" w:rsidR="00FB722F" w:rsidRPr="00DF60BD" w:rsidRDefault="00FB722F" w:rsidP="00BE0B19">
            <w:pPr>
              <w:pStyle w:val="ListParagraph"/>
              <w:rPr>
                <w:rFonts w:asciiTheme="majorHAnsi" w:hAnsiTheme="majorHAnsi" w:cstheme="majorHAnsi"/>
              </w:rPr>
            </w:pPr>
          </w:p>
        </w:tc>
      </w:tr>
      <w:tr w:rsidR="00FB722F" w:rsidRPr="00DF60BD" w14:paraId="780CAE38" w14:textId="77777777" w:rsidTr="00BE0B19">
        <w:tc>
          <w:tcPr>
            <w:tcW w:w="9016" w:type="dxa"/>
          </w:tcPr>
          <w:p w14:paraId="51221484" w14:textId="23A0C819" w:rsidR="00FB722F" w:rsidRPr="00406798" w:rsidRDefault="00FB722F" w:rsidP="00BE0B19">
            <w:pPr>
              <w:rPr>
                <w:rFonts w:asciiTheme="majorHAnsi" w:hAnsiTheme="majorHAnsi" w:cstheme="majorHAnsi"/>
                <w:sz w:val="22"/>
              </w:rPr>
            </w:pPr>
            <w:r w:rsidRPr="00DF60BD">
              <w:rPr>
                <w:rFonts w:asciiTheme="majorHAnsi" w:hAnsiTheme="majorHAnsi" w:cstheme="majorHAnsi"/>
                <w:sz w:val="22"/>
              </w:rPr>
              <w:t>Topics:-</w:t>
            </w:r>
            <w:r w:rsidR="00406798">
              <w:rPr>
                <w:rFonts w:asciiTheme="majorHAnsi" w:hAnsiTheme="majorHAnsi" w:cstheme="majorHAnsi"/>
                <w:sz w:val="22"/>
              </w:rPr>
              <w:t xml:space="preserve"> </w:t>
            </w:r>
            <w:r w:rsidRPr="00BF6F20">
              <w:rPr>
                <w:rFonts w:asciiTheme="majorHAnsi" w:hAnsiTheme="majorHAnsi" w:cstheme="majorHAnsi"/>
                <w:b w:val="0"/>
                <w:bCs/>
                <w:color w:val="0F0D29" w:themeColor="text1"/>
                <w:sz w:val="22"/>
              </w:rPr>
              <w:t>Weather (Talking about seasons, Describing the weather)</w:t>
            </w:r>
          </w:p>
          <w:p w14:paraId="2379F262" w14:textId="77777777" w:rsidR="00FB722F" w:rsidRPr="00BF6F20" w:rsidRDefault="00FB722F" w:rsidP="00BE0B19">
            <w:pPr>
              <w:spacing w:before="240"/>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Telling the Time.( Learning Urdu terminology about time,to be able to tell the time in Urdu)</w:t>
            </w:r>
          </w:p>
          <w:p w14:paraId="185458B2" w14:textId="77777777" w:rsidR="00FB722F" w:rsidRPr="00BF6F20" w:rsidRDefault="00FB722F" w:rsidP="00BE0B19">
            <w:pPr>
              <w:rPr>
                <w:rFonts w:asciiTheme="majorHAnsi" w:hAnsiTheme="majorHAnsi" w:cstheme="majorHAnsi"/>
                <w:b w:val="0"/>
                <w:bCs/>
                <w:color w:val="0F0D29" w:themeColor="text1"/>
                <w:sz w:val="22"/>
                <w:lang w:val="fr-FR"/>
              </w:rPr>
            </w:pPr>
            <w:r w:rsidRPr="00BF6F20">
              <w:rPr>
                <w:rFonts w:asciiTheme="majorHAnsi" w:hAnsiTheme="majorHAnsi" w:cstheme="majorHAnsi"/>
                <w:b w:val="0"/>
                <w:bCs/>
                <w:color w:val="0F0D29" w:themeColor="text1"/>
                <w:sz w:val="22"/>
                <w:lang w:val="fr-FR"/>
              </w:rPr>
              <w:t>Naik Larka(Daily routine)</w:t>
            </w:r>
            <w:r w:rsidRPr="00BF6F20">
              <w:rPr>
                <w:rFonts w:asciiTheme="majorHAnsi" w:hAnsiTheme="majorHAnsi" w:cstheme="majorHAnsi"/>
                <w:b w:val="0"/>
                <w:bCs/>
                <w:color w:val="0F0D29" w:themeColor="text1"/>
                <w:sz w:val="22"/>
              </w:rPr>
              <w:t>Talking about your daily routine/activities</w:t>
            </w:r>
          </w:p>
          <w:p w14:paraId="76DB55E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Our house(Learning about the names of different rooms</w:t>
            </w:r>
          </w:p>
          <w:p w14:paraId="577AF2A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Describing your home)</w:t>
            </w:r>
          </w:p>
          <w:p w14:paraId="46D86704"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Our school(Learning about school routine)</w:t>
            </w:r>
          </w:p>
          <w:p w14:paraId="22BAEC6C" w14:textId="6A2920B3" w:rsidR="00406798" w:rsidRPr="00BF6F20" w:rsidRDefault="00406798" w:rsidP="00BE0B19">
            <w:pPr>
              <w:rPr>
                <w:rFonts w:asciiTheme="majorHAnsi" w:hAnsiTheme="majorHAnsi" w:cstheme="majorHAnsi"/>
                <w:b w:val="0"/>
                <w:bCs/>
                <w:sz w:val="22"/>
              </w:rPr>
            </w:pPr>
          </w:p>
        </w:tc>
      </w:tr>
      <w:tr w:rsidR="00FB722F" w:rsidRPr="00DF60BD" w14:paraId="0D243F00" w14:textId="77777777" w:rsidTr="00BE0B19">
        <w:tc>
          <w:tcPr>
            <w:tcW w:w="9016" w:type="dxa"/>
            <w:shd w:val="clear" w:color="auto" w:fill="E0EFF4" w:themeFill="accent4" w:themeFillTint="33"/>
          </w:tcPr>
          <w:p w14:paraId="19848305"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How can I revise for Urdu?</w:t>
            </w:r>
          </w:p>
          <w:p w14:paraId="0BA32738" w14:textId="77777777" w:rsidR="00FB722F" w:rsidRPr="00DF60BD" w:rsidRDefault="00FB722F" w:rsidP="00BE0B19">
            <w:pPr>
              <w:rPr>
                <w:rFonts w:asciiTheme="majorHAnsi" w:hAnsiTheme="majorHAnsi" w:cstheme="majorHAnsi"/>
                <w:sz w:val="22"/>
              </w:rPr>
            </w:pPr>
          </w:p>
        </w:tc>
      </w:tr>
      <w:tr w:rsidR="00FB722F" w:rsidRPr="00DF60BD" w14:paraId="13067254" w14:textId="77777777" w:rsidTr="00BE0B19">
        <w:tc>
          <w:tcPr>
            <w:tcW w:w="9016" w:type="dxa"/>
          </w:tcPr>
          <w:p w14:paraId="4291AA8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6948F555"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Writing practice. </w:t>
            </w:r>
          </w:p>
          <w:p w14:paraId="2C092906" w14:textId="77777777" w:rsidR="00FB722F" w:rsidRDefault="00FB722F"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Learning vocabulary</w:t>
            </w:r>
            <w:r w:rsidRPr="00BF6F20">
              <w:rPr>
                <w:rFonts w:asciiTheme="majorHAnsi" w:hAnsiTheme="majorHAnsi" w:cstheme="majorHAnsi"/>
                <w:color w:val="0F0D29" w:themeColor="text1"/>
                <w:sz w:val="22"/>
              </w:rPr>
              <w:t xml:space="preserve">  </w:t>
            </w:r>
          </w:p>
          <w:p w14:paraId="2EF89F5D" w14:textId="76F4E52F" w:rsidR="00406798" w:rsidRPr="00DF60BD" w:rsidRDefault="00406798" w:rsidP="00BE0B19">
            <w:pPr>
              <w:rPr>
                <w:rFonts w:asciiTheme="majorHAnsi" w:hAnsiTheme="majorHAnsi" w:cstheme="majorHAnsi"/>
                <w:sz w:val="22"/>
              </w:rPr>
            </w:pPr>
          </w:p>
        </w:tc>
      </w:tr>
      <w:tr w:rsidR="00FB722F" w:rsidRPr="00DF60BD" w14:paraId="356903B4" w14:textId="77777777" w:rsidTr="00BE0B19">
        <w:tc>
          <w:tcPr>
            <w:tcW w:w="9016" w:type="dxa"/>
            <w:shd w:val="clear" w:color="auto" w:fill="D2F1EF" w:themeFill="accent6" w:themeFillTint="33"/>
          </w:tcPr>
          <w:p w14:paraId="795CB530"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resources I can use:</w:t>
            </w:r>
          </w:p>
          <w:p w14:paraId="749FE6E0" w14:textId="77777777" w:rsidR="00FB722F" w:rsidRPr="00DF60BD" w:rsidRDefault="00FB722F" w:rsidP="00BE0B19">
            <w:pPr>
              <w:rPr>
                <w:rFonts w:asciiTheme="majorHAnsi" w:hAnsiTheme="majorHAnsi" w:cstheme="majorHAnsi"/>
                <w:sz w:val="22"/>
              </w:rPr>
            </w:pPr>
          </w:p>
        </w:tc>
      </w:tr>
      <w:tr w:rsidR="00FB722F" w:rsidRPr="00DF60BD" w14:paraId="1C4457F4" w14:textId="77777777" w:rsidTr="00BE0B19">
        <w:tc>
          <w:tcPr>
            <w:tcW w:w="9016" w:type="dxa"/>
          </w:tcPr>
          <w:p w14:paraId="18BFF2A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provided.</w:t>
            </w:r>
          </w:p>
          <w:p w14:paraId="61E3BD76" w14:textId="77777777" w:rsidR="00FB722F" w:rsidRDefault="00FB722F" w:rsidP="00BE0B19">
            <w:pPr>
              <w:jc w:val="both"/>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 done in exercise books.</w:t>
            </w:r>
          </w:p>
          <w:p w14:paraId="16CB9CA0" w14:textId="767782D9" w:rsidR="00406798" w:rsidRPr="00DF60BD" w:rsidRDefault="00406798" w:rsidP="00BE0B19">
            <w:pPr>
              <w:jc w:val="both"/>
              <w:rPr>
                <w:rFonts w:asciiTheme="majorHAnsi" w:hAnsiTheme="majorHAnsi" w:cstheme="majorHAnsi"/>
                <w:sz w:val="22"/>
              </w:rPr>
            </w:pPr>
          </w:p>
        </w:tc>
      </w:tr>
      <w:tr w:rsidR="00FB722F" w:rsidRPr="00DF60BD" w14:paraId="12E26726" w14:textId="77777777" w:rsidTr="00BE0B19">
        <w:tc>
          <w:tcPr>
            <w:tcW w:w="9016" w:type="dxa"/>
            <w:shd w:val="clear" w:color="auto" w:fill="FFCCFF"/>
          </w:tcPr>
          <w:p w14:paraId="04EEFD77"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websites I can use:</w:t>
            </w:r>
          </w:p>
          <w:p w14:paraId="5F7E7F31" w14:textId="77777777" w:rsidR="00FB722F" w:rsidRPr="00DF60BD" w:rsidRDefault="00FB722F" w:rsidP="00BE0B19">
            <w:pPr>
              <w:rPr>
                <w:rFonts w:asciiTheme="majorHAnsi" w:hAnsiTheme="majorHAnsi" w:cstheme="majorHAnsi"/>
                <w:sz w:val="22"/>
              </w:rPr>
            </w:pPr>
          </w:p>
        </w:tc>
      </w:tr>
      <w:tr w:rsidR="00FB722F" w:rsidRPr="00DF60BD" w14:paraId="288664E3" w14:textId="77777777" w:rsidTr="00BE0B19">
        <w:tc>
          <w:tcPr>
            <w:tcW w:w="9016" w:type="dxa"/>
          </w:tcPr>
          <w:p w14:paraId="7EA53FF9" w14:textId="77777777" w:rsidR="00FB722F" w:rsidRDefault="000E38C5" w:rsidP="00BE0B19">
            <w:pPr>
              <w:rPr>
                <w:rStyle w:val="Hyperlink"/>
                <w:rFonts w:asciiTheme="majorHAnsi" w:hAnsiTheme="majorHAnsi" w:cstheme="majorHAnsi"/>
                <w:sz w:val="22"/>
              </w:rPr>
            </w:pPr>
            <w:hyperlink r:id="rId96" w:history="1">
              <w:r w:rsidR="00FB722F" w:rsidRPr="00DF60BD">
                <w:rPr>
                  <w:rStyle w:val="Hyperlink"/>
                  <w:rFonts w:asciiTheme="majorHAnsi" w:hAnsiTheme="majorHAnsi" w:cstheme="majorHAnsi"/>
                  <w:sz w:val="22"/>
                </w:rPr>
                <w:t>Haroofistaan S01 - E05 | Uses of Alif | Alif ka Istemaal | Aasaan Urdu - YouTube</w:t>
              </w:r>
            </w:hyperlink>
          </w:p>
          <w:p w14:paraId="025240A3" w14:textId="78E830CE" w:rsidR="00406798" w:rsidRPr="00DF60BD" w:rsidRDefault="00406798" w:rsidP="00BE0B19">
            <w:pPr>
              <w:rPr>
                <w:rFonts w:asciiTheme="majorHAnsi" w:hAnsiTheme="majorHAnsi" w:cstheme="majorHAnsi"/>
                <w:sz w:val="22"/>
              </w:rPr>
            </w:pPr>
          </w:p>
        </w:tc>
      </w:tr>
      <w:tr w:rsidR="00FB722F" w:rsidRPr="00DF60BD" w14:paraId="565E6AB5" w14:textId="77777777" w:rsidTr="00BE0B19">
        <w:tc>
          <w:tcPr>
            <w:tcW w:w="9016" w:type="dxa"/>
            <w:shd w:val="clear" w:color="auto" w:fill="CCFFFF"/>
          </w:tcPr>
          <w:p w14:paraId="46D930BC"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52F65BB" w14:textId="77777777" w:rsidR="00FB722F" w:rsidRPr="00DF60BD" w:rsidRDefault="00FB722F" w:rsidP="00BE0B19">
            <w:pPr>
              <w:rPr>
                <w:rFonts w:asciiTheme="majorHAnsi" w:hAnsiTheme="majorHAnsi" w:cstheme="majorHAnsi"/>
                <w:sz w:val="22"/>
              </w:rPr>
            </w:pPr>
          </w:p>
        </w:tc>
      </w:tr>
      <w:tr w:rsidR="00FB722F" w:rsidRPr="00DF60BD" w14:paraId="352709BB" w14:textId="77777777" w:rsidTr="00BE0B19">
        <w:trPr>
          <w:trHeight w:val="165"/>
        </w:trPr>
        <w:tc>
          <w:tcPr>
            <w:tcW w:w="9016" w:type="dxa"/>
          </w:tcPr>
          <w:p w14:paraId="7F308F4C"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04F645E2"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any book for beginners. </w:t>
            </w:r>
          </w:p>
          <w:p w14:paraId="76E3988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cartoons dubbed in Urdu.</w:t>
            </w:r>
          </w:p>
          <w:p w14:paraId="662C9984"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Listening Qur’anic stories in Urdu.</w:t>
            </w:r>
          </w:p>
          <w:p w14:paraId="145FAAC5" w14:textId="24943E73" w:rsidR="00406798" w:rsidRPr="00DF60BD" w:rsidRDefault="00406798" w:rsidP="00BE0B19">
            <w:pPr>
              <w:rPr>
                <w:rFonts w:asciiTheme="majorHAnsi" w:hAnsiTheme="majorHAnsi" w:cstheme="majorHAnsi"/>
                <w:sz w:val="22"/>
              </w:rPr>
            </w:pPr>
          </w:p>
        </w:tc>
      </w:tr>
      <w:bookmarkEnd w:id="3"/>
    </w:tbl>
    <w:p w14:paraId="07EE656F" w14:textId="77777777" w:rsidR="00BF6F20" w:rsidRDefault="00BF6F20" w:rsidP="00FB722F">
      <w:pPr>
        <w:jc w:val="center"/>
        <w:rPr>
          <w:rFonts w:asciiTheme="majorHAnsi" w:hAnsiTheme="majorHAnsi" w:cstheme="majorHAnsi"/>
          <w:bCs/>
          <w:color w:val="013A57" w:themeColor="accent1" w:themeShade="BF"/>
          <w:sz w:val="22"/>
        </w:rPr>
      </w:pPr>
    </w:p>
    <w:p w14:paraId="65AE3274" w14:textId="77777777" w:rsidR="00BF6F20" w:rsidRDefault="00BF6F20" w:rsidP="00FB722F">
      <w:pPr>
        <w:jc w:val="center"/>
        <w:rPr>
          <w:rFonts w:asciiTheme="majorHAnsi" w:hAnsiTheme="majorHAnsi" w:cstheme="majorHAnsi"/>
          <w:bCs/>
          <w:color w:val="013A57" w:themeColor="accent1" w:themeShade="BF"/>
          <w:sz w:val="22"/>
        </w:rPr>
      </w:pPr>
    </w:p>
    <w:p w14:paraId="32204E87" w14:textId="77777777" w:rsidR="00BF6F20" w:rsidRDefault="00BF6F20" w:rsidP="00FB722F">
      <w:pPr>
        <w:jc w:val="center"/>
        <w:rPr>
          <w:rFonts w:asciiTheme="majorHAnsi" w:hAnsiTheme="majorHAnsi" w:cstheme="majorHAnsi"/>
          <w:bCs/>
          <w:color w:val="013A57" w:themeColor="accent1" w:themeShade="BF"/>
          <w:sz w:val="22"/>
        </w:rPr>
      </w:pPr>
    </w:p>
    <w:p w14:paraId="43C84CAC" w14:textId="77777777" w:rsidR="00BF6F20" w:rsidRDefault="00BF6F20" w:rsidP="00FB722F">
      <w:pPr>
        <w:jc w:val="center"/>
        <w:rPr>
          <w:rFonts w:asciiTheme="majorHAnsi" w:hAnsiTheme="majorHAnsi" w:cstheme="majorHAnsi"/>
          <w:bCs/>
          <w:color w:val="013A57" w:themeColor="accent1" w:themeShade="BF"/>
          <w:sz w:val="22"/>
        </w:rPr>
      </w:pPr>
    </w:p>
    <w:p w14:paraId="0229B7D8" w14:textId="77777777" w:rsidR="00BF6F20" w:rsidRDefault="00BF6F20" w:rsidP="00FB722F">
      <w:pPr>
        <w:jc w:val="center"/>
        <w:rPr>
          <w:rFonts w:asciiTheme="majorHAnsi" w:hAnsiTheme="majorHAnsi" w:cstheme="majorHAnsi"/>
          <w:bCs/>
          <w:color w:val="013A57" w:themeColor="accent1" w:themeShade="BF"/>
          <w:sz w:val="22"/>
        </w:rPr>
      </w:pPr>
    </w:p>
    <w:p w14:paraId="315F83B2" w14:textId="77777777" w:rsidR="00BF6F20" w:rsidRDefault="00BF6F20" w:rsidP="00FB722F">
      <w:pPr>
        <w:jc w:val="center"/>
        <w:rPr>
          <w:rFonts w:asciiTheme="majorHAnsi" w:hAnsiTheme="majorHAnsi" w:cstheme="majorHAnsi"/>
          <w:bCs/>
          <w:color w:val="013A57" w:themeColor="accent1" w:themeShade="BF"/>
          <w:sz w:val="22"/>
        </w:rPr>
      </w:pPr>
    </w:p>
    <w:p w14:paraId="58EFA83C" w14:textId="77777777" w:rsidR="00BF6F20" w:rsidRDefault="00BF6F20" w:rsidP="00FB722F">
      <w:pPr>
        <w:jc w:val="center"/>
        <w:rPr>
          <w:rFonts w:asciiTheme="majorHAnsi" w:hAnsiTheme="majorHAnsi" w:cstheme="majorHAnsi"/>
          <w:bCs/>
          <w:color w:val="013A57" w:themeColor="accent1" w:themeShade="BF"/>
          <w:sz w:val="22"/>
        </w:rPr>
      </w:pPr>
    </w:p>
    <w:p w14:paraId="4E19C064" w14:textId="77777777" w:rsidR="00BF6F20" w:rsidRDefault="00BF6F20" w:rsidP="00FB722F">
      <w:pPr>
        <w:jc w:val="center"/>
        <w:rPr>
          <w:rFonts w:asciiTheme="majorHAnsi" w:hAnsiTheme="majorHAnsi" w:cstheme="majorHAnsi"/>
          <w:bCs/>
          <w:color w:val="013A57" w:themeColor="accent1" w:themeShade="BF"/>
          <w:sz w:val="22"/>
        </w:rPr>
      </w:pPr>
    </w:p>
    <w:p w14:paraId="35BCE7F9" w14:textId="77777777" w:rsidR="00BF6F20" w:rsidRDefault="00BF6F20" w:rsidP="00FB722F">
      <w:pPr>
        <w:jc w:val="center"/>
        <w:rPr>
          <w:rFonts w:asciiTheme="majorHAnsi" w:hAnsiTheme="majorHAnsi" w:cstheme="majorHAnsi"/>
          <w:bCs/>
          <w:color w:val="013A57" w:themeColor="accent1" w:themeShade="BF"/>
          <w:sz w:val="22"/>
        </w:rPr>
      </w:pPr>
    </w:p>
    <w:p w14:paraId="7B7C168D" w14:textId="4E8A9682" w:rsidR="00FB722F" w:rsidRPr="00CD6C40" w:rsidRDefault="00FB722F" w:rsidP="00FB722F">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t>Year 9 Spring Term Revision Urdu</w:t>
      </w:r>
    </w:p>
    <w:p w14:paraId="1180D5B6" w14:textId="77777777" w:rsidR="00FB722F" w:rsidRPr="00DF60BD" w:rsidRDefault="00FB722F" w:rsidP="00FB722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B722F" w:rsidRPr="00DF60BD" w14:paraId="7E881335" w14:textId="77777777" w:rsidTr="00BE0B19">
        <w:tc>
          <w:tcPr>
            <w:tcW w:w="9016" w:type="dxa"/>
            <w:shd w:val="clear" w:color="auto" w:fill="CCFFCC"/>
          </w:tcPr>
          <w:p w14:paraId="627A07BF"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B722F" w:rsidRPr="00DF60BD" w14:paraId="45882DA1" w14:textId="77777777" w:rsidTr="00BE0B19">
        <w:tc>
          <w:tcPr>
            <w:tcW w:w="9016" w:type="dxa"/>
            <w:shd w:val="clear" w:color="auto" w:fill="auto"/>
          </w:tcPr>
          <w:p w14:paraId="4555DCE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Written assessment on correct use of grammar.</w:t>
            </w:r>
          </w:p>
          <w:p w14:paraId="0A076AB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 GCSE style writing and reading comprehension test related to the topic covered.</w:t>
            </w:r>
          </w:p>
          <w:p w14:paraId="1EECCCFE"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Vocabulary Test (written and oral).</w:t>
            </w:r>
          </w:p>
          <w:p w14:paraId="59950907" w14:textId="580A51B1" w:rsidR="00406798" w:rsidRPr="00DF60BD" w:rsidRDefault="00406798" w:rsidP="00BE0B19">
            <w:pPr>
              <w:rPr>
                <w:rFonts w:asciiTheme="majorHAnsi" w:hAnsiTheme="majorHAnsi" w:cstheme="majorHAnsi"/>
                <w:sz w:val="22"/>
              </w:rPr>
            </w:pPr>
          </w:p>
        </w:tc>
      </w:tr>
      <w:tr w:rsidR="00FB722F" w:rsidRPr="00DF60BD" w14:paraId="50720A99" w14:textId="77777777" w:rsidTr="00BE0B19">
        <w:tc>
          <w:tcPr>
            <w:tcW w:w="9016" w:type="dxa"/>
            <w:shd w:val="clear" w:color="auto" w:fill="B1E4FD" w:themeFill="accent1" w:themeFillTint="33"/>
          </w:tcPr>
          <w:p w14:paraId="144B5C66"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do I need to revise?</w:t>
            </w:r>
          </w:p>
          <w:p w14:paraId="2A245F8A" w14:textId="77777777" w:rsidR="00FB722F" w:rsidRPr="00DF60BD" w:rsidRDefault="00FB722F" w:rsidP="00BE0B19">
            <w:pPr>
              <w:pStyle w:val="ListParagraph"/>
              <w:rPr>
                <w:rFonts w:asciiTheme="majorHAnsi" w:hAnsiTheme="majorHAnsi" w:cstheme="majorHAnsi"/>
              </w:rPr>
            </w:pPr>
          </w:p>
        </w:tc>
      </w:tr>
      <w:tr w:rsidR="00FB722F" w:rsidRPr="00DF60BD" w14:paraId="590EE817" w14:textId="77777777" w:rsidTr="00BE0B19">
        <w:tc>
          <w:tcPr>
            <w:tcW w:w="9016" w:type="dxa"/>
          </w:tcPr>
          <w:p w14:paraId="420D64C7" w14:textId="77777777" w:rsidR="00FB722F" w:rsidRPr="00DF60BD" w:rsidRDefault="00FB722F" w:rsidP="00BE0B19">
            <w:pPr>
              <w:rPr>
                <w:rFonts w:asciiTheme="majorHAnsi" w:hAnsiTheme="majorHAnsi" w:cstheme="majorHAnsi"/>
                <w:b w:val="0"/>
                <w:bCs/>
                <w:color w:val="000080"/>
                <w:sz w:val="22"/>
              </w:rPr>
            </w:pPr>
            <w:r w:rsidRPr="00DF60BD">
              <w:rPr>
                <w:rFonts w:asciiTheme="majorHAnsi" w:hAnsiTheme="majorHAnsi" w:cstheme="majorHAnsi"/>
                <w:bCs/>
                <w:color w:val="000080"/>
                <w:sz w:val="22"/>
              </w:rPr>
              <w:t>Basic Grammar Rules,</w:t>
            </w:r>
            <w:r w:rsidRPr="00DF60BD">
              <w:rPr>
                <w:rFonts w:asciiTheme="majorHAnsi" w:hAnsiTheme="majorHAnsi" w:cstheme="majorHAnsi"/>
                <w:bCs/>
                <w:color w:val="002060"/>
                <w:sz w:val="22"/>
              </w:rPr>
              <w:t>Tenses</w:t>
            </w:r>
          </w:p>
          <w:p w14:paraId="16DFEDED"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1.Present indefinite tense</w:t>
            </w:r>
          </w:p>
          <w:p w14:paraId="27B7697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2.Suffixes used in Present Continuous </w:t>
            </w:r>
          </w:p>
          <w:p w14:paraId="42553E2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3.Past Tense, changing form of the verbs.</w:t>
            </w:r>
          </w:p>
          <w:p w14:paraId="5B3DAAFE"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 Suffixes used in Past Continuous Tense</w:t>
            </w:r>
          </w:p>
          <w:p w14:paraId="67D5A9CA"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 Future Tense, Suffixes used in Future Tense</w:t>
            </w:r>
          </w:p>
          <w:p w14:paraId="0ADF8A38" w14:textId="77777777" w:rsidR="00FB722F" w:rsidRPr="00BF6F20" w:rsidRDefault="00FB722F" w:rsidP="00BE0B19">
            <w:pPr>
              <w:rPr>
                <w:rFonts w:asciiTheme="majorHAnsi" w:hAnsiTheme="majorHAnsi" w:cstheme="majorHAnsi"/>
                <w:b w:val="0"/>
                <w:bCs/>
                <w:color w:val="0F0D29" w:themeColor="text1"/>
                <w:sz w:val="22"/>
                <w:lang w:bidi="ur-PK"/>
              </w:rPr>
            </w:pPr>
            <w:r w:rsidRPr="00BF6F20">
              <w:rPr>
                <w:rFonts w:asciiTheme="majorHAnsi" w:hAnsiTheme="majorHAnsi" w:cstheme="majorHAnsi"/>
                <w:b w:val="0"/>
                <w:bCs/>
                <w:color w:val="0F0D29" w:themeColor="text1"/>
                <w:sz w:val="22"/>
              </w:rPr>
              <w:t xml:space="preserve">My family &amp; friends   </w:t>
            </w:r>
            <w:r w:rsidRPr="00BF6F20">
              <w:rPr>
                <w:rFonts w:asciiTheme="majorHAnsi" w:hAnsiTheme="majorHAnsi" w:cstheme="majorHAnsi"/>
                <w:b w:val="0"/>
                <w:bCs/>
                <w:color w:val="0F0D29" w:themeColor="text1"/>
                <w:sz w:val="22"/>
                <w:rtl/>
                <w:lang w:bidi="ur-PK"/>
              </w:rPr>
              <w:t>میرا خاندان</w:t>
            </w:r>
          </w:p>
          <w:p w14:paraId="3CC6460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1.Self-description.</w:t>
            </w:r>
          </w:p>
          <w:p w14:paraId="1D7989E2"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2.Describing personality,</w:t>
            </w:r>
          </w:p>
          <w:p w14:paraId="5AAB68E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role models</w:t>
            </w:r>
          </w:p>
          <w:p w14:paraId="7CE57DC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3.Talking about relationships</w:t>
            </w:r>
          </w:p>
          <w:p w14:paraId="0B16224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3.Talking about best friends</w:t>
            </w:r>
          </w:p>
          <w:p w14:paraId="6B2E4E5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5.Talking about helping at home</w:t>
            </w:r>
          </w:p>
          <w:p w14:paraId="6A7F66A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6. Neighbours. </w:t>
            </w:r>
          </w:p>
          <w:p w14:paraId="3492A808" w14:textId="77777777" w:rsidR="00FB722F" w:rsidRPr="00BF6F20" w:rsidRDefault="00FB722F" w:rsidP="00BE0B19">
            <w:pPr>
              <w:rPr>
                <w:rFonts w:asciiTheme="majorHAnsi" w:hAnsiTheme="majorHAnsi" w:cstheme="majorHAnsi"/>
                <w:b w:val="0"/>
                <w:bCs/>
                <w:color w:val="0F0D29" w:themeColor="text1"/>
                <w:sz w:val="22"/>
                <w:rtl/>
                <w:lang w:bidi="ur-PK"/>
              </w:rPr>
            </w:pPr>
            <w:r w:rsidRPr="00BF6F20">
              <w:rPr>
                <w:rFonts w:asciiTheme="majorHAnsi" w:hAnsiTheme="majorHAnsi" w:cstheme="majorHAnsi"/>
                <w:b w:val="0"/>
                <w:bCs/>
                <w:color w:val="0F0D29" w:themeColor="text1"/>
                <w:sz w:val="22"/>
              </w:rPr>
              <w:t xml:space="preserve">Shopping </w:t>
            </w:r>
            <w:r w:rsidRPr="00BF6F20">
              <w:rPr>
                <w:rFonts w:asciiTheme="majorHAnsi" w:hAnsiTheme="majorHAnsi" w:cstheme="majorHAnsi"/>
                <w:b w:val="0"/>
                <w:bCs/>
                <w:color w:val="0F0D29" w:themeColor="text1"/>
                <w:sz w:val="22"/>
                <w:rtl/>
                <w:lang w:bidi="ur-PK"/>
              </w:rPr>
              <w:t xml:space="preserve">خريداری  </w:t>
            </w:r>
          </w:p>
          <w:p w14:paraId="794502A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1.Going shopping</w:t>
            </w:r>
          </w:p>
          <w:p w14:paraId="6784F43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Shopping for clothes/groceries</w:t>
            </w:r>
          </w:p>
          <w:p w14:paraId="729A2A4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2.Returning things.</w:t>
            </w:r>
          </w:p>
          <w:p w14:paraId="1F543A5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3.Spending your pocket money</w:t>
            </w:r>
          </w:p>
          <w:p w14:paraId="7D4EC197"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4.Sending letters and making calls</w:t>
            </w:r>
          </w:p>
          <w:p w14:paraId="5165C19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5.Reporting a loss.</w:t>
            </w:r>
          </w:p>
          <w:p w14:paraId="47C0313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6.Internet shopping. </w:t>
            </w:r>
          </w:p>
          <w:p w14:paraId="332C0A4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Cultural Life:</w:t>
            </w:r>
          </w:p>
          <w:p w14:paraId="3B92373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 1.Special occasions </w:t>
            </w:r>
          </w:p>
          <w:p w14:paraId="735CACB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Birthdays/Weddings.</w:t>
            </w:r>
          </w:p>
          <w:p w14:paraId="4559E43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2.Religious festivals</w:t>
            </w:r>
          </w:p>
          <w:p w14:paraId="249594DC"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Eid, Ramazan, Christmas, Diwali</w:t>
            </w:r>
          </w:p>
          <w:p w14:paraId="197C8534" w14:textId="77777777" w:rsidR="00FB722F" w:rsidRPr="00DF60BD" w:rsidRDefault="00FB722F" w:rsidP="00BE0B19">
            <w:pPr>
              <w:rPr>
                <w:rFonts w:asciiTheme="majorHAnsi" w:hAnsiTheme="majorHAnsi" w:cstheme="majorHAnsi"/>
                <w:sz w:val="22"/>
              </w:rPr>
            </w:pPr>
          </w:p>
        </w:tc>
      </w:tr>
      <w:tr w:rsidR="00FB722F" w:rsidRPr="00DF60BD" w14:paraId="38521B5A" w14:textId="77777777" w:rsidTr="00BE0B19">
        <w:tc>
          <w:tcPr>
            <w:tcW w:w="9016" w:type="dxa"/>
            <w:shd w:val="clear" w:color="auto" w:fill="E0EFF4" w:themeFill="accent4" w:themeFillTint="33"/>
          </w:tcPr>
          <w:p w14:paraId="2BEAB025"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How can I revise for Urdu?</w:t>
            </w:r>
          </w:p>
          <w:p w14:paraId="65744398" w14:textId="77777777" w:rsidR="00FB722F" w:rsidRPr="00DF60BD" w:rsidRDefault="00FB722F" w:rsidP="00BE0B19">
            <w:pPr>
              <w:rPr>
                <w:rFonts w:asciiTheme="majorHAnsi" w:hAnsiTheme="majorHAnsi" w:cstheme="majorHAnsi"/>
                <w:sz w:val="22"/>
              </w:rPr>
            </w:pPr>
          </w:p>
        </w:tc>
      </w:tr>
      <w:tr w:rsidR="00FB722F" w:rsidRPr="00DF60BD" w14:paraId="50C0B7D3" w14:textId="77777777" w:rsidTr="00BE0B19">
        <w:tc>
          <w:tcPr>
            <w:tcW w:w="9016" w:type="dxa"/>
          </w:tcPr>
          <w:p w14:paraId="40F00C35"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54113627"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Writing practice. </w:t>
            </w:r>
          </w:p>
          <w:p w14:paraId="56845E5B" w14:textId="77777777" w:rsidR="00FB722F" w:rsidRDefault="00FB722F" w:rsidP="00BF6F20">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Learning vocabulary  </w:t>
            </w:r>
          </w:p>
          <w:p w14:paraId="395A1ABE" w14:textId="7D80F001" w:rsidR="00406798" w:rsidRPr="00BF6F20" w:rsidRDefault="00406798" w:rsidP="00BF6F20">
            <w:pPr>
              <w:rPr>
                <w:rFonts w:asciiTheme="majorHAnsi" w:hAnsiTheme="majorHAnsi" w:cstheme="majorHAnsi"/>
                <w:b w:val="0"/>
                <w:bCs/>
                <w:color w:val="0F0D29" w:themeColor="text1"/>
                <w:sz w:val="22"/>
              </w:rPr>
            </w:pPr>
          </w:p>
        </w:tc>
      </w:tr>
      <w:tr w:rsidR="00FB722F" w:rsidRPr="00DF60BD" w14:paraId="640638A2" w14:textId="77777777" w:rsidTr="00BE0B19">
        <w:tc>
          <w:tcPr>
            <w:tcW w:w="9016" w:type="dxa"/>
            <w:shd w:val="clear" w:color="auto" w:fill="D2F1EF" w:themeFill="accent6" w:themeFillTint="33"/>
          </w:tcPr>
          <w:p w14:paraId="0C58FA77"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resources I can use:</w:t>
            </w:r>
          </w:p>
          <w:p w14:paraId="4C8D4E6B" w14:textId="77777777" w:rsidR="00FB722F" w:rsidRPr="00DF60BD" w:rsidRDefault="00FB722F" w:rsidP="00BE0B19">
            <w:pPr>
              <w:rPr>
                <w:rFonts w:asciiTheme="majorHAnsi" w:hAnsiTheme="majorHAnsi" w:cstheme="majorHAnsi"/>
                <w:sz w:val="22"/>
              </w:rPr>
            </w:pPr>
          </w:p>
        </w:tc>
      </w:tr>
      <w:tr w:rsidR="00FB722F" w:rsidRPr="00DF60BD" w14:paraId="4558FDEA" w14:textId="77777777" w:rsidTr="00BE0B19">
        <w:tc>
          <w:tcPr>
            <w:tcW w:w="9016" w:type="dxa"/>
          </w:tcPr>
          <w:p w14:paraId="5DB78FE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provided.</w:t>
            </w:r>
          </w:p>
          <w:p w14:paraId="661907E1" w14:textId="2F24BCF9"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 done in exercise books</w:t>
            </w:r>
          </w:p>
          <w:p w14:paraId="2F727639" w14:textId="552E3369" w:rsidR="00406798" w:rsidRDefault="00406798" w:rsidP="00BE0B19">
            <w:pPr>
              <w:rPr>
                <w:rFonts w:asciiTheme="majorHAnsi" w:hAnsiTheme="majorHAnsi" w:cstheme="majorHAnsi"/>
                <w:b w:val="0"/>
                <w:bCs/>
                <w:color w:val="0F0D29" w:themeColor="text1"/>
                <w:sz w:val="22"/>
              </w:rPr>
            </w:pPr>
          </w:p>
          <w:p w14:paraId="687720A7" w14:textId="3D2C9AE2" w:rsidR="00406798" w:rsidRDefault="00406798" w:rsidP="00BE0B19">
            <w:pPr>
              <w:rPr>
                <w:rFonts w:asciiTheme="majorHAnsi" w:hAnsiTheme="majorHAnsi" w:cstheme="majorHAnsi"/>
                <w:b w:val="0"/>
                <w:bCs/>
                <w:color w:val="0F0D29" w:themeColor="text1"/>
                <w:sz w:val="22"/>
              </w:rPr>
            </w:pPr>
          </w:p>
          <w:p w14:paraId="733E9F5F" w14:textId="77777777" w:rsidR="00406798" w:rsidRPr="00BF6F20" w:rsidRDefault="00406798" w:rsidP="00BE0B19">
            <w:pPr>
              <w:rPr>
                <w:rFonts w:asciiTheme="majorHAnsi" w:hAnsiTheme="majorHAnsi" w:cstheme="majorHAnsi"/>
                <w:b w:val="0"/>
                <w:bCs/>
                <w:color w:val="0F0D29" w:themeColor="text1"/>
                <w:sz w:val="22"/>
              </w:rPr>
            </w:pPr>
          </w:p>
          <w:p w14:paraId="695036F3" w14:textId="77777777" w:rsidR="00FB722F" w:rsidRPr="00DF60BD" w:rsidRDefault="00FB722F" w:rsidP="00BE0B19">
            <w:pPr>
              <w:rPr>
                <w:rFonts w:asciiTheme="majorHAnsi" w:hAnsiTheme="majorHAnsi" w:cstheme="majorHAnsi"/>
                <w:sz w:val="22"/>
              </w:rPr>
            </w:pPr>
          </w:p>
        </w:tc>
      </w:tr>
      <w:tr w:rsidR="00FB722F" w:rsidRPr="00DF60BD" w14:paraId="2FE3516B" w14:textId="77777777" w:rsidTr="00BE0B19">
        <w:tc>
          <w:tcPr>
            <w:tcW w:w="9016" w:type="dxa"/>
            <w:shd w:val="clear" w:color="auto" w:fill="FFCCFF"/>
          </w:tcPr>
          <w:p w14:paraId="0211DA98"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lastRenderedPageBreak/>
              <w:t>Useful websites I can use:</w:t>
            </w:r>
          </w:p>
          <w:p w14:paraId="01FBB1DE" w14:textId="77777777" w:rsidR="00FB722F" w:rsidRPr="00DF60BD" w:rsidRDefault="00FB722F" w:rsidP="00BE0B19">
            <w:pPr>
              <w:rPr>
                <w:rFonts w:asciiTheme="majorHAnsi" w:hAnsiTheme="majorHAnsi" w:cstheme="majorHAnsi"/>
                <w:sz w:val="22"/>
              </w:rPr>
            </w:pPr>
          </w:p>
        </w:tc>
      </w:tr>
      <w:tr w:rsidR="00FB722F" w:rsidRPr="00DF60BD" w14:paraId="24927749" w14:textId="77777777" w:rsidTr="00BE0B19">
        <w:tc>
          <w:tcPr>
            <w:tcW w:w="9016" w:type="dxa"/>
          </w:tcPr>
          <w:p w14:paraId="14BC935D" w14:textId="7FC636AE" w:rsidR="00FB722F" w:rsidRPr="00DF60BD" w:rsidRDefault="000E38C5" w:rsidP="00BE0B19">
            <w:pPr>
              <w:rPr>
                <w:rStyle w:val="Hyperlink"/>
                <w:rFonts w:asciiTheme="majorHAnsi" w:hAnsiTheme="majorHAnsi" w:cstheme="majorHAnsi"/>
                <w:sz w:val="22"/>
              </w:rPr>
            </w:pPr>
            <w:hyperlink r:id="rId97" w:history="1">
              <w:r w:rsidR="00CD6C40" w:rsidRPr="00795BD0">
                <w:rPr>
                  <w:rStyle w:val="Hyperlink"/>
                  <w:rFonts w:asciiTheme="majorHAnsi" w:hAnsiTheme="majorHAnsi" w:cstheme="majorHAnsi"/>
                  <w:sz w:val="22"/>
                </w:rPr>
                <w:t>https://wordwall.net/en-us/community/urdu</w:t>
              </w:r>
            </w:hyperlink>
          </w:p>
          <w:p w14:paraId="216E0252" w14:textId="77777777" w:rsidR="00FB722F" w:rsidRPr="00DF60BD" w:rsidRDefault="000E38C5" w:rsidP="00BE0B19">
            <w:pPr>
              <w:rPr>
                <w:rStyle w:val="Hyperlink"/>
                <w:rFonts w:asciiTheme="majorHAnsi" w:hAnsiTheme="majorHAnsi" w:cstheme="majorHAnsi"/>
                <w:sz w:val="22"/>
              </w:rPr>
            </w:pPr>
            <w:hyperlink r:id="rId98" w:history="1">
              <w:r w:rsidR="00FB722F" w:rsidRPr="00DF60BD">
                <w:rPr>
                  <w:rStyle w:val="Hyperlink"/>
                  <w:rFonts w:asciiTheme="majorHAnsi" w:hAnsiTheme="majorHAnsi" w:cstheme="majorHAnsi"/>
                  <w:sz w:val="22"/>
                </w:rPr>
                <w:t>https://books.google.co.uk/books?id</w:t>
              </w:r>
            </w:hyperlink>
          </w:p>
          <w:p w14:paraId="145BCBB9" w14:textId="77777777" w:rsidR="00FB722F" w:rsidRPr="00DF60BD" w:rsidRDefault="000E38C5" w:rsidP="00BE0B19">
            <w:pPr>
              <w:rPr>
                <w:rFonts w:asciiTheme="majorHAnsi" w:hAnsiTheme="majorHAnsi" w:cstheme="majorHAnsi"/>
                <w:sz w:val="22"/>
              </w:rPr>
            </w:pPr>
            <w:hyperlink r:id="rId99" w:history="1">
              <w:r w:rsidR="00FB722F" w:rsidRPr="00DF60BD">
                <w:rPr>
                  <w:rStyle w:val="Hyperlink"/>
                  <w:rFonts w:asciiTheme="majorHAnsi" w:hAnsiTheme="majorHAnsi" w:cstheme="majorHAnsi"/>
                  <w:sz w:val="22"/>
                </w:rPr>
                <w:t>https://www.youtube.com/watch?v=wQ1SsZ2PaRI</w:t>
              </w:r>
            </w:hyperlink>
          </w:p>
          <w:p w14:paraId="30F7916B" w14:textId="77777777" w:rsidR="00FB722F" w:rsidRPr="00DF60BD" w:rsidRDefault="00FB722F" w:rsidP="00BE0B19">
            <w:pPr>
              <w:rPr>
                <w:rFonts w:asciiTheme="majorHAnsi" w:hAnsiTheme="majorHAnsi" w:cstheme="majorHAnsi"/>
                <w:sz w:val="22"/>
              </w:rPr>
            </w:pPr>
          </w:p>
        </w:tc>
      </w:tr>
      <w:tr w:rsidR="00FB722F" w:rsidRPr="00DF60BD" w14:paraId="5524180D" w14:textId="77777777" w:rsidTr="00BE0B19">
        <w:tc>
          <w:tcPr>
            <w:tcW w:w="9016" w:type="dxa"/>
            <w:shd w:val="clear" w:color="auto" w:fill="CCFFFF"/>
          </w:tcPr>
          <w:p w14:paraId="21F6F4F4"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A1FE86B" w14:textId="77777777" w:rsidR="00FB722F" w:rsidRPr="00DF60BD" w:rsidRDefault="00FB722F" w:rsidP="00BE0B19">
            <w:pPr>
              <w:rPr>
                <w:rFonts w:asciiTheme="majorHAnsi" w:hAnsiTheme="majorHAnsi" w:cstheme="majorHAnsi"/>
                <w:sz w:val="22"/>
              </w:rPr>
            </w:pPr>
          </w:p>
        </w:tc>
      </w:tr>
      <w:tr w:rsidR="00FB722F" w:rsidRPr="00DF60BD" w14:paraId="7DD9865A" w14:textId="77777777" w:rsidTr="00BE0B19">
        <w:trPr>
          <w:trHeight w:val="165"/>
        </w:trPr>
        <w:tc>
          <w:tcPr>
            <w:tcW w:w="9016" w:type="dxa"/>
          </w:tcPr>
          <w:p w14:paraId="64BB99FD"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0C0F750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Urdu newspapers/ books. </w:t>
            </w:r>
          </w:p>
          <w:p w14:paraId="48083EAA"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Urdu TV programme/ news.</w:t>
            </w:r>
          </w:p>
          <w:p w14:paraId="7F58EC6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Listening Qur’anic stories in Urdu.</w:t>
            </w:r>
          </w:p>
          <w:p w14:paraId="606E2DA2" w14:textId="77777777" w:rsidR="00FB722F" w:rsidRPr="00DF60BD" w:rsidRDefault="00FB722F" w:rsidP="00BE0B19">
            <w:pPr>
              <w:rPr>
                <w:rFonts w:asciiTheme="majorHAnsi" w:hAnsiTheme="majorHAnsi" w:cstheme="majorHAnsi"/>
                <w:sz w:val="22"/>
              </w:rPr>
            </w:pPr>
          </w:p>
        </w:tc>
      </w:tr>
    </w:tbl>
    <w:p w14:paraId="5F449A23" w14:textId="78C5B631" w:rsidR="00BE4EA5" w:rsidRPr="00DF60BD" w:rsidRDefault="00BE4EA5" w:rsidP="00DF027C">
      <w:pPr>
        <w:rPr>
          <w:rFonts w:asciiTheme="majorHAnsi" w:hAnsiTheme="majorHAnsi" w:cstheme="majorHAnsi"/>
          <w:b w:val="0"/>
          <w:bCs/>
          <w:sz w:val="22"/>
        </w:rPr>
      </w:pPr>
    </w:p>
    <w:p w14:paraId="53EB7674" w14:textId="0B2C1556" w:rsidR="00FB722F" w:rsidRPr="00DF60BD" w:rsidRDefault="00FB722F" w:rsidP="00DF027C">
      <w:pPr>
        <w:rPr>
          <w:rFonts w:asciiTheme="majorHAnsi" w:hAnsiTheme="majorHAnsi" w:cstheme="majorHAnsi"/>
          <w:b w:val="0"/>
          <w:bCs/>
          <w:sz w:val="22"/>
        </w:rPr>
      </w:pPr>
    </w:p>
    <w:p w14:paraId="353B4BE0" w14:textId="3EDA9CBA" w:rsidR="00FB722F" w:rsidRPr="00DF60BD" w:rsidRDefault="00FB722F" w:rsidP="00DF027C">
      <w:pPr>
        <w:rPr>
          <w:rFonts w:asciiTheme="majorHAnsi" w:hAnsiTheme="majorHAnsi" w:cstheme="majorHAnsi"/>
          <w:b w:val="0"/>
          <w:bCs/>
          <w:sz w:val="22"/>
        </w:rPr>
      </w:pPr>
    </w:p>
    <w:p w14:paraId="63BB68EE" w14:textId="27B558BD" w:rsidR="00FB722F" w:rsidRPr="00DF60BD" w:rsidRDefault="00FB722F" w:rsidP="00DF027C">
      <w:pPr>
        <w:rPr>
          <w:rFonts w:asciiTheme="majorHAnsi" w:hAnsiTheme="majorHAnsi" w:cstheme="majorHAnsi"/>
          <w:b w:val="0"/>
          <w:bCs/>
          <w:sz w:val="22"/>
        </w:rPr>
      </w:pPr>
    </w:p>
    <w:p w14:paraId="731A222C" w14:textId="4C9DF82E" w:rsidR="00FB722F" w:rsidRPr="00DF60BD" w:rsidRDefault="00FB722F" w:rsidP="00DF027C">
      <w:pPr>
        <w:rPr>
          <w:rFonts w:asciiTheme="majorHAnsi" w:hAnsiTheme="majorHAnsi" w:cstheme="majorHAnsi"/>
          <w:b w:val="0"/>
          <w:bCs/>
          <w:sz w:val="22"/>
        </w:rPr>
      </w:pPr>
    </w:p>
    <w:p w14:paraId="6346E2D6" w14:textId="31791BB0" w:rsidR="00FB722F" w:rsidRPr="00DF60BD" w:rsidRDefault="00FB722F" w:rsidP="00DF027C">
      <w:pPr>
        <w:rPr>
          <w:rFonts w:asciiTheme="majorHAnsi" w:hAnsiTheme="majorHAnsi" w:cstheme="majorHAnsi"/>
          <w:b w:val="0"/>
          <w:bCs/>
          <w:sz w:val="22"/>
        </w:rPr>
      </w:pPr>
    </w:p>
    <w:p w14:paraId="0E27F0A7" w14:textId="2D47F59C" w:rsidR="00FB722F" w:rsidRPr="00DF60BD" w:rsidRDefault="00FB722F" w:rsidP="00DF027C">
      <w:pPr>
        <w:rPr>
          <w:rFonts w:asciiTheme="majorHAnsi" w:hAnsiTheme="majorHAnsi" w:cstheme="majorHAnsi"/>
          <w:b w:val="0"/>
          <w:bCs/>
          <w:sz w:val="22"/>
        </w:rPr>
      </w:pPr>
    </w:p>
    <w:p w14:paraId="3CA62B54" w14:textId="4DD8FE32" w:rsidR="00FB722F" w:rsidRPr="00DF60BD" w:rsidRDefault="00FB722F" w:rsidP="00DF027C">
      <w:pPr>
        <w:rPr>
          <w:rFonts w:asciiTheme="majorHAnsi" w:hAnsiTheme="majorHAnsi" w:cstheme="majorHAnsi"/>
          <w:b w:val="0"/>
          <w:bCs/>
          <w:sz w:val="22"/>
        </w:rPr>
      </w:pPr>
    </w:p>
    <w:p w14:paraId="189CA559" w14:textId="4C80115C" w:rsidR="00FB722F" w:rsidRPr="00DF60BD" w:rsidRDefault="00FB722F" w:rsidP="00DF027C">
      <w:pPr>
        <w:rPr>
          <w:rFonts w:asciiTheme="majorHAnsi" w:hAnsiTheme="majorHAnsi" w:cstheme="majorHAnsi"/>
          <w:b w:val="0"/>
          <w:bCs/>
          <w:sz w:val="22"/>
        </w:rPr>
      </w:pPr>
    </w:p>
    <w:p w14:paraId="6826E1F1" w14:textId="36B6CD7E" w:rsidR="00FB722F" w:rsidRPr="00DF60BD" w:rsidRDefault="00FB722F" w:rsidP="00DF027C">
      <w:pPr>
        <w:rPr>
          <w:rFonts w:asciiTheme="majorHAnsi" w:hAnsiTheme="majorHAnsi" w:cstheme="majorHAnsi"/>
          <w:b w:val="0"/>
          <w:bCs/>
          <w:sz w:val="22"/>
        </w:rPr>
      </w:pPr>
    </w:p>
    <w:p w14:paraId="1DF626AE" w14:textId="073694C4" w:rsidR="00FB722F" w:rsidRPr="00DF60BD" w:rsidRDefault="00FB722F" w:rsidP="00DF027C">
      <w:pPr>
        <w:rPr>
          <w:rFonts w:asciiTheme="majorHAnsi" w:hAnsiTheme="majorHAnsi" w:cstheme="majorHAnsi"/>
          <w:b w:val="0"/>
          <w:bCs/>
          <w:sz w:val="22"/>
        </w:rPr>
      </w:pPr>
    </w:p>
    <w:p w14:paraId="53F5D57B" w14:textId="190BA4F4" w:rsidR="00FB722F" w:rsidRPr="00DF60BD" w:rsidRDefault="00FB722F" w:rsidP="00DF027C">
      <w:pPr>
        <w:rPr>
          <w:rFonts w:asciiTheme="majorHAnsi" w:hAnsiTheme="majorHAnsi" w:cstheme="majorHAnsi"/>
          <w:b w:val="0"/>
          <w:bCs/>
          <w:sz w:val="22"/>
        </w:rPr>
      </w:pPr>
    </w:p>
    <w:p w14:paraId="55C03503" w14:textId="1EF8E21E" w:rsidR="00FB722F" w:rsidRPr="00DF60BD" w:rsidRDefault="00FB722F" w:rsidP="00DF027C">
      <w:pPr>
        <w:rPr>
          <w:rFonts w:asciiTheme="majorHAnsi" w:hAnsiTheme="majorHAnsi" w:cstheme="majorHAnsi"/>
          <w:b w:val="0"/>
          <w:bCs/>
          <w:sz w:val="22"/>
        </w:rPr>
      </w:pPr>
    </w:p>
    <w:p w14:paraId="4D0754EA" w14:textId="77777777" w:rsidR="007A0C5E" w:rsidRPr="00DF60BD" w:rsidRDefault="007A0C5E" w:rsidP="00DF027C">
      <w:pPr>
        <w:rPr>
          <w:rFonts w:asciiTheme="majorHAnsi" w:hAnsiTheme="majorHAnsi" w:cstheme="majorHAnsi"/>
          <w:b w:val="0"/>
          <w:bCs/>
          <w:sz w:val="22"/>
        </w:rPr>
      </w:pPr>
    </w:p>
    <w:p w14:paraId="0FAD02F4" w14:textId="77777777" w:rsidR="00BF6F20" w:rsidRDefault="00BF6F20" w:rsidP="007A0C5E">
      <w:pPr>
        <w:jc w:val="center"/>
        <w:rPr>
          <w:rFonts w:asciiTheme="majorHAnsi" w:hAnsiTheme="majorHAnsi" w:cstheme="majorHAnsi"/>
          <w:bCs/>
          <w:color w:val="013A57" w:themeColor="accent1" w:themeShade="BF"/>
          <w:sz w:val="22"/>
        </w:rPr>
      </w:pPr>
    </w:p>
    <w:p w14:paraId="53DE10E1" w14:textId="77777777" w:rsidR="00BF6F20" w:rsidRDefault="00BF6F20" w:rsidP="007A0C5E">
      <w:pPr>
        <w:jc w:val="center"/>
        <w:rPr>
          <w:rFonts w:asciiTheme="majorHAnsi" w:hAnsiTheme="majorHAnsi" w:cstheme="majorHAnsi"/>
          <w:bCs/>
          <w:color w:val="013A57" w:themeColor="accent1" w:themeShade="BF"/>
          <w:sz w:val="22"/>
        </w:rPr>
      </w:pPr>
    </w:p>
    <w:p w14:paraId="21452ADA" w14:textId="77777777" w:rsidR="00BF6F20" w:rsidRDefault="00BF6F20" w:rsidP="007A0C5E">
      <w:pPr>
        <w:jc w:val="center"/>
        <w:rPr>
          <w:rFonts w:asciiTheme="majorHAnsi" w:hAnsiTheme="majorHAnsi" w:cstheme="majorHAnsi"/>
          <w:bCs/>
          <w:color w:val="013A57" w:themeColor="accent1" w:themeShade="BF"/>
          <w:sz w:val="22"/>
        </w:rPr>
      </w:pPr>
    </w:p>
    <w:p w14:paraId="3E135F11" w14:textId="77777777" w:rsidR="00BF6F20" w:rsidRDefault="00BF6F20" w:rsidP="007A0C5E">
      <w:pPr>
        <w:jc w:val="center"/>
        <w:rPr>
          <w:rFonts w:asciiTheme="majorHAnsi" w:hAnsiTheme="majorHAnsi" w:cstheme="majorHAnsi"/>
          <w:bCs/>
          <w:color w:val="013A57" w:themeColor="accent1" w:themeShade="BF"/>
          <w:sz w:val="22"/>
        </w:rPr>
      </w:pPr>
    </w:p>
    <w:p w14:paraId="24FC864C" w14:textId="77777777" w:rsidR="00BF6F20" w:rsidRDefault="00BF6F20" w:rsidP="007A0C5E">
      <w:pPr>
        <w:jc w:val="center"/>
        <w:rPr>
          <w:rFonts w:asciiTheme="majorHAnsi" w:hAnsiTheme="majorHAnsi" w:cstheme="majorHAnsi"/>
          <w:bCs/>
          <w:color w:val="013A57" w:themeColor="accent1" w:themeShade="BF"/>
          <w:sz w:val="22"/>
        </w:rPr>
      </w:pPr>
    </w:p>
    <w:p w14:paraId="7E2AB816" w14:textId="77777777" w:rsidR="00BF6F20" w:rsidRDefault="00BF6F20" w:rsidP="007A0C5E">
      <w:pPr>
        <w:jc w:val="center"/>
        <w:rPr>
          <w:rFonts w:asciiTheme="majorHAnsi" w:hAnsiTheme="majorHAnsi" w:cstheme="majorHAnsi"/>
          <w:bCs/>
          <w:color w:val="013A57" w:themeColor="accent1" w:themeShade="BF"/>
          <w:sz w:val="22"/>
        </w:rPr>
      </w:pPr>
    </w:p>
    <w:p w14:paraId="3AB07AAC" w14:textId="77777777" w:rsidR="00BF6F20" w:rsidRDefault="00BF6F20" w:rsidP="007A0C5E">
      <w:pPr>
        <w:jc w:val="center"/>
        <w:rPr>
          <w:rFonts w:asciiTheme="majorHAnsi" w:hAnsiTheme="majorHAnsi" w:cstheme="majorHAnsi"/>
          <w:bCs/>
          <w:color w:val="013A57" w:themeColor="accent1" w:themeShade="BF"/>
          <w:sz w:val="22"/>
        </w:rPr>
      </w:pPr>
    </w:p>
    <w:p w14:paraId="18F346C8" w14:textId="77777777" w:rsidR="00BF6F20" w:rsidRDefault="00BF6F20" w:rsidP="007A0C5E">
      <w:pPr>
        <w:jc w:val="center"/>
        <w:rPr>
          <w:rFonts w:asciiTheme="majorHAnsi" w:hAnsiTheme="majorHAnsi" w:cstheme="majorHAnsi"/>
          <w:bCs/>
          <w:color w:val="013A57" w:themeColor="accent1" w:themeShade="BF"/>
          <w:sz w:val="22"/>
        </w:rPr>
      </w:pPr>
    </w:p>
    <w:p w14:paraId="3F620721" w14:textId="77777777" w:rsidR="00BF6F20" w:rsidRDefault="00BF6F20" w:rsidP="007A0C5E">
      <w:pPr>
        <w:jc w:val="center"/>
        <w:rPr>
          <w:rFonts w:asciiTheme="majorHAnsi" w:hAnsiTheme="majorHAnsi" w:cstheme="majorHAnsi"/>
          <w:bCs/>
          <w:color w:val="013A57" w:themeColor="accent1" w:themeShade="BF"/>
          <w:sz w:val="22"/>
        </w:rPr>
      </w:pPr>
    </w:p>
    <w:p w14:paraId="71357131" w14:textId="77777777" w:rsidR="00BF6F20" w:rsidRDefault="00BF6F20" w:rsidP="007A0C5E">
      <w:pPr>
        <w:jc w:val="center"/>
        <w:rPr>
          <w:rFonts w:asciiTheme="majorHAnsi" w:hAnsiTheme="majorHAnsi" w:cstheme="majorHAnsi"/>
          <w:bCs/>
          <w:color w:val="013A57" w:themeColor="accent1" w:themeShade="BF"/>
          <w:sz w:val="22"/>
        </w:rPr>
      </w:pPr>
    </w:p>
    <w:p w14:paraId="1D650338" w14:textId="77777777" w:rsidR="00BF6F20" w:rsidRDefault="00BF6F20" w:rsidP="007A0C5E">
      <w:pPr>
        <w:jc w:val="center"/>
        <w:rPr>
          <w:rFonts w:asciiTheme="majorHAnsi" w:hAnsiTheme="majorHAnsi" w:cstheme="majorHAnsi"/>
          <w:bCs/>
          <w:color w:val="013A57" w:themeColor="accent1" w:themeShade="BF"/>
          <w:sz w:val="22"/>
        </w:rPr>
      </w:pPr>
    </w:p>
    <w:p w14:paraId="78A915BE" w14:textId="77777777" w:rsidR="00BF6F20" w:rsidRDefault="00BF6F20" w:rsidP="007A0C5E">
      <w:pPr>
        <w:jc w:val="center"/>
        <w:rPr>
          <w:rFonts w:asciiTheme="majorHAnsi" w:hAnsiTheme="majorHAnsi" w:cstheme="majorHAnsi"/>
          <w:bCs/>
          <w:color w:val="013A57" w:themeColor="accent1" w:themeShade="BF"/>
          <w:sz w:val="22"/>
        </w:rPr>
      </w:pPr>
    </w:p>
    <w:p w14:paraId="5A81F5B8" w14:textId="77777777" w:rsidR="00BF6F20" w:rsidRDefault="00BF6F20" w:rsidP="007A0C5E">
      <w:pPr>
        <w:jc w:val="center"/>
        <w:rPr>
          <w:rFonts w:asciiTheme="majorHAnsi" w:hAnsiTheme="majorHAnsi" w:cstheme="majorHAnsi"/>
          <w:bCs/>
          <w:color w:val="013A57" w:themeColor="accent1" w:themeShade="BF"/>
          <w:sz w:val="22"/>
        </w:rPr>
      </w:pPr>
    </w:p>
    <w:p w14:paraId="47F92B07" w14:textId="77777777" w:rsidR="00BF6F20" w:rsidRDefault="00BF6F20" w:rsidP="007A0C5E">
      <w:pPr>
        <w:jc w:val="center"/>
        <w:rPr>
          <w:rFonts w:asciiTheme="majorHAnsi" w:hAnsiTheme="majorHAnsi" w:cstheme="majorHAnsi"/>
          <w:bCs/>
          <w:color w:val="013A57" w:themeColor="accent1" w:themeShade="BF"/>
          <w:sz w:val="22"/>
        </w:rPr>
      </w:pPr>
    </w:p>
    <w:p w14:paraId="0BEA2F90" w14:textId="77777777" w:rsidR="00BF6F20" w:rsidRDefault="00BF6F20" w:rsidP="007A0C5E">
      <w:pPr>
        <w:jc w:val="center"/>
        <w:rPr>
          <w:rFonts w:asciiTheme="majorHAnsi" w:hAnsiTheme="majorHAnsi" w:cstheme="majorHAnsi"/>
          <w:bCs/>
          <w:color w:val="013A57" w:themeColor="accent1" w:themeShade="BF"/>
          <w:sz w:val="22"/>
        </w:rPr>
      </w:pPr>
    </w:p>
    <w:p w14:paraId="5C30FAC5" w14:textId="77777777" w:rsidR="00BF6F20" w:rsidRDefault="00BF6F20" w:rsidP="007A0C5E">
      <w:pPr>
        <w:jc w:val="center"/>
        <w:rPr>
          <w:rFonts w:asciiTheme="majorHAnsi" w:hAnsiTheme="majorHAnsi" w:cstheme="majorHAnsi"/>
          <w:bCs/>
          <w:color w:val="013A57" w:themeColor="accent1" w:themeShade="BF"/>
          <w:sz w:val="22"/>
        </w:rPr>
      </w:pPr>
    </w:p>
    <w:p w14:paraId="58AEE5C4" w14:textId="77777777" w:rsidR="00BF6F20" w:rsidRDefault="00BF6F20" w:rsidP="007A0C5E">
      <w:pPr>
        <w:jc w:val="center"/>
        <w:rPr>
          <w:rFonts w:asciiTheme="majorHAnsi" w:hAnsiTheme="majorHAnsi" w:cstheme="majorHAnsi"/>
          <w:bCs/>
          <w:color w:val="013A57" w:themeColor="accent1" w:themeShade="BF"/>
          <w:sz w:val="22"/>
        </w:rPr>
      </w:pPr>
    </w:p>
    <w:p w14:paraId="5A718BD4" w14:textId="77777777" w:rsidR="00BF6F20" w:rsidRDefault="00BF6F20" w:rsidP="007A0C5E">
      <w:pPr>
        <w:jc w:val="center"/>
        <w:rPr>
          <w:rFonts w:asciiTheme="majorHAnsi" w:hAnsiTheme="majorHAnsi" w:cstheme="majorHAnsi"/>
          <w:bCs/>
          <w:color w:val="013A57" w:themeColor="accent1" w:themeShade="BF"/>
          <w:sz w:val="22"/>
        </w:rPr>
      </w:pPr>
    </w:p>
    <w:p w14:paraId="28736B83" w14:textId="77777777" w:rsidR="00BF6F20" w:rsidRDefault="00BF6F20" w:rsidP="007A0C5E">
      <w:pPr>
        <w:jc w:val="center"/>
        <w:rPr>
          <w:rFonts w:asciiTheme="majorHAnsi" w:hAnsiTheme="majorHAnsi" w:cstheme="majorHAnsi"/>
          <w:bCs/>
          <w:color w:val="013A57" w:themeColor="accent1" w:themeShade="BF"/>
          <w:sz w:val="22"/>
        </w:rPr>
      </w:pPr>
    </w:p>
    <w:p w14:paraId="416619F4" w14:textId="77777777" w:rsidR="00CD6C40" w:rsidRDefault="00CD6C40" w:rsidP="00406798">
      <w:pPr>
        <w:rPr>
          <w:rFonts w:asciiTheme="majorHAnsi" w:hAnsiTheme="majorHAnsi" w:cstheme="majorHAnsi"/>
          <w:bCs/>
          <w:color w:val="013A57" w:themeColor="accent1" w:themeShade="BF"/>
          <w:sz w:val="22"/>
        </w:rPr>
      </w:pPr>
    </w:p>
    <w:p w14:paraId="36B82631" w14:textId="717CB160" w:rsidR="007A0C5E" w:rsidRPr="00CD6C40" w:rsidRDefault="007A0C5E" w:rsidP="007A0C5E">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7 Spring Revision for Art</w:t>
      </w:r>
    </w:p>
    <w:p w14:paraId="519DFC6B" w14:textId="77777777" w:rsidR="007A0C5E" w:rsidRPr="00DF60BD" w:rsidRDefault="007A0C5E" w:rsidP="007A0C5E">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7A0C5E" w:rsidRPr="00DF60BD" w14:paraId="7A268F56" w14:textId="77777777" w:rsidTr="00BE0B19">
        <w:tc>
          <w:tcPr>
            <w:tcW w:w="9016" w:type="dxa"/>
            <w:shd w:val="clear" w:color="auto" w:fill="CCFFCC"/>
          </w:tcPr>
          <w:p w14:paraId="34E96DD0"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3D2528A1" w14:textId="77777777" w:rsidTr="00BE0B19">
        <w:tc>
          <w:tcPr>
            <w:tcW w:w="9016" w:type="dxa"/>
            <w:shd w:val="clear" w:color="auto" w:fill="auto"/>
          </w:tcPr>
          <w:p w14:paraId="3455E116"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Colour Theory</w:t>
            </w:r>
          </w:p>
          <w:p w14:paraId="5DA8D2CC"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Elements of art</w:t>
            </w:r>
          </w:p>
          <w:p w14:paraId="30ABB2BA"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Pattern</w:t>
            </w:r>
          </w:p>
          <w:p w14:paraId="58859596" w14:textId="77777777" w:rsidR="007A0C5E"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Tints and shades</w:t>
            </w:r>
          </w:p>
          <w:p w14:paraId="4B74065E" w14:textId="44750675" w:rsidR="00406798" w:rsidRPr="00DF60BD" w:rsidRDefault="00406798" w:rsidP="00BE0B19">
            <w:pPr>
              <w:rPr>
                <w:rFonts w:asciiTheme="majorHAnsi" w:hAnsiTheme="majorHAnsi" w:cstheme="majorHAnsi"/>
                <w:sz w:val="22"/>
              </w:rPr>
            </w:pPr>
          </w:p>
        </w:tc>
      </w:tr>
      <w:tr w:rsidR="007A0C5E" w:rsidRPr="00DF60BD" w14:paraId="6F2FF655" w14:textId="77777777" w:rsidTr="00BE0B19">
        <w:tc>
          <w:tcPr>
            <w:tcW w:w="9016" w:type="dxa"/>
            <w:shd w:val="clear" w:color="auto" w:fill="B1E4FD" w:themeFill="accent1" w:themeFillTint="33"/>
          </w:tcPr>
          <w:p w14:paraId="55947237"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3AEE9DFE" w14:textId="77777777" w:rsidR="007A0C5E" w:rsidRPr="00DF60BD" w:rsidRDefault="007A0C5E" w:rsidP="00BE0B19">
            <w:pPr>
              <w:pStyle w:val="ListParagraph"/>
              <w:rPr>
                <w:rFonts w:asciiTheme="majorHAnsi" w:hAnsiTheme="majorHAnsi" w:cstheme="majorHAnsi"/>
              </w:rPr>
            </w:pPr>
          </w:p>
        </w:tc>
      </w:tr>
      <w:tr w:rsidR="007A0C5E" w:rsidRPr="00DF60BD" w14:paraId="1ADE5CD2" w14:textId="77777777" w:rsidTr="00BE0B19">
        <w:tc>
          <w:tcPr>
            <w:tcW w:w="9016" w:type="dxa"/>
          </w:tcPr>
          <w:p w14:paraId="1E0A0BA6"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All Elements of art</w:t>
            </w:r>
          </w:p>
          <w:p w14:paraId="026DA105"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Pattern</w:t>
            </w:r>
          </w:p>
          <w:p w14:paraId="42C6FBC2"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Tints and shades</w:t>
            </w:r>
          </w:p>
          <w:p w14:paraId="66B50B22"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Colour Theory</w:t>
            </w:r>
          </w:p>
          <w:p w14:paraId="032CCE51" w14:textId="77777777" w:rsidR="007A0C5E"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Vocabulary connected to colour theory and pattern</w:t>
            </w:r>
          </w:p>
          <w:p w14:paraId="1DA9EC63" w14:textId="17C88897" w:rsidR="00406798" w:rsidRPr="00DF60BD" w:rsidRDefault="00406798" w:rsidP="00BE0B19">
            <w:pPr>
              <w:rPr>
                <w:rFonts w:asciiTheme="majorHAnsi" w:hAnsiTheme="majorHAnsi" w:cstheme="majorHAnsi"/>
                <w:sz w:val="22"/>
              </w:rPr>
            </w:pPr>
          </w:p>
        </w:tc>
      </w:tr>
      <w:tr w:rsidR="007A0C5E" w:rsidRPr="00DF60BD" w14:paraId="0FE99E13" w14:textId="77777777" w:rsidTr="00BE0B19">
        <w:tc>
          <w:tcPr>
            <w:tcW w:w="9016" w:type="dxa"/>
            <w:shd w:val="clear" w:color="auto" w:fill="E0EFF4" w:themeFill="accent4" w:themeFillTint="33"/>
          </w:tcPr>
          <w:p w14:paraId="5F9BA95F"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 for Colour Theory? pattern</w:t>
            </w:r>
          </w:p>
          <w:p w14:paraId="71BD8D7B" w14:textId="77777777" w:rsidR="007A0C5E" w:rsidRPr="00DF60BD" w:rsidRDefault="007A0C5E" w:rsidP="00BE0B19">
            <w:pPr>
              <w:rPr>
                <w:rFonts w:asciiTheme="majorHAnsi" w:hAnsiTheme="majorHAnsi" w:cstheme="majorHAnsi"/>
                <w:sz w:val="22"/>
              </w:rPr>
            </w:pPr>
          </w:p>
        </w:tc>
      </w:tr>
      <w:tr w:rsidR="007A0C5E" w:rsidRPr="00DF60BD" w14:paraId="335D8941" w14:textId="77777777" w:rsidTr="00BE0B19">
        <w:tc>
          <w:tcPr>
            <w:tcW w:w="9016" w:type="dxa"/>
          </w:tcPr>
          <w:p w14:paraId="1061F215" w14:textId="77777777" w:rsidR="007A0C5E" w:rsidRPr="00CD6C40" w:rsidRDefault="007A0C5E" w:rsidP="00CD6C40">
            <w:pPr>
              <w:rPr>
                <w:rFonts w:asciiTheme="majorHAnsi" w:hAnsiTheme="majorHAnsi" w:cstheme="majorHAnsi"/>
                <w:b w:val="0"/>
                <w:bCs/>
                <w:color w:val="0F0D29" w:themeColor="text1"/>
                <w:sz w:val="22"/>
                <w:szCs w:val="18"/>
              </w:rPr>
            </w:pPr>
            <w:r w:rsidRPr="00CD6C40">
              <w:rPr>
                <w:rFonts w:asciiTheme="majorHAnsi" w:hAnsiTheme="majorHAnsi" w:cstheme="majorHAnsi"/>
                <w:b w:val="0"/>
                <w:bCs/>
                <w:color w:val="0F0D29" w:themeColor="text1"/>
                <w:sz w:val="22"/>
                <w:szCs w:val="18"/>
                <w:shd w:val="clear" w:color="auto" w:fill="FFFFFF"/>
              </w:rPr>
              <w:t>Remember,pattern is a design in which lines, shapes, forms or colours are repeated. The part that is repeated is called a motif. Patterns can be regular or irregular. Elements of art.</w:t>
            </w:r>
          </w:p>
          <w:p w14:paraId="1890C56E" w14:textId="77777777" w:rsidR="007A0C5E" w:rsidRPr="00CD6C40" w:rsidRDefault="007A0C5E" w:rsidP="00CD6C40">
            <w:pPr>
              <w:rPr>
                <w:rFonts w:asciiTheme="majorHAnsi" w:hAnsiTheme="majorHAnsi" w:cstheme="majorHAnsi"/>
                <w:b w:val="0"/>
                <w:bCs/>
                <w:color w:val="0F0D29" w:themeColor="text1"/>
                <w:sz w:val="22"/>
                <w:szCs w:val="18"/>
              </w:rPr>
            </w:pPr>
            <w:r w:rsidRPr="00CD6C40">
              <w:rPr>
                <w:rFonts w:asciiTheme="majorHAnsi" w:hAnsiTheme="majorHAnsi" w:cstheme="majorHAnsi"/>
                <w:b w:val="0"/>
                <w:bCs/>
                <w:color w:val="0F0D29" w:themeColor="text1"/>
                <w:sz w:val="22"/>
                <w:szCs w:val="18"/>
              </w:rPr>
              <w:t xml:space="preserve">Look at the </w:t>
            </w:r>
          </w:p>
          <w:p w14:paraId="696D725F" w14:textId="77777777" w:rsidR="007A0C5E" w:rsidRDefault="007A0C5E" w:rsidP="00CD6C40">
            <w:pPr>
              <w:rPr>
                <w:rFonts w:asciiTheme="majorHAnsi" w:hAnsiTheme="majorHAnsi" w:cstheme="majorHAnsi"/>
                <w:color w:val="0F0D29" w:themeColor="text1"/>
                <w:sz w:val="22"/>
                <w:szCs w:val="18"/>
              </w:rPr>
            </w:pPr>
            <w:r w:rsidRPr="00CD6C40">
              <w:rPr>
                <w:rFonts w:asciiTheme="majorHAnsi" w:hAnsiTheme="majorHAnsi" w:cstheme="majorHAnsi"/>
                <w:b w:val="0"/>
                <w:bCs/>
                <w:color w:val="0F0D29" w:themeColor="text1"/>
                <w:sz w:val="22"/>
                <w:szCs w:val="18"/>
              </w:rPr>
              <w:t>Use the wheel that you drew and the information you have in your sketchbooks</w:t>
            </w:r>
            <w:r w:rsidRPr="00CD6C40">
              <w:rPr>
                <w:rFonts w:asciiTheme="majorHAnsi" w:hAnsiTheme="majorHAnsi" w:cstheme="majorHAnsi"/>
                <w:color w:val="0F0D29" w:themeColor="text1"/>
                <w:sz w:val="22"/>
                <w:szCs w:val="18"/>
              </w:rPr>
              <w:t xml:space="preserve"> </w:t>
            </w:r>
          </w:p>
          <w:p w14:paraId="62ECD969" w14:textId="68F3BB83" w:rsidR="00406798" w:rsidRPr="00CD6C40" w:rsidRDefault="00406798" w:rsidP="00CD6C40">
            <w:pPr>
              <w:rPr>
                <w:rFonts w:asciiTheme="majorHAnsi" w:hAnsiTheme="majorHAnsi" w:cstheme="majorHAnsi"/>
              </w:rPr>
            </w:pPr>
          </w:p>
        </w:tc>
      </w:tr>
      <w:tr w:rsidR="007A0C5E" w:rsidRPr="00DF60BD" w14:paraId="04B7C472" w14:textId="77777777" w:rsidTr="00BE0B19">
        <w:tc>
          <w:tcPr>
            <w:tcW w:w="9016" w:type="dxa"/>
            <w:shd w:val="clear" w:color="auto" w:fill="D2F1EF" w:themeFill="accent6" w:themeFillTint="33"/>
          </w:tcPr>
          <w:p w14:paraId="266762F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74CB48F" w14:textId="77777777" w:rsidR="007A0C5E" w:rsidRPr="00DF60BD" w:rsidRDefault="007A0C5E" w:rsidP="00BE0B19">
            <w:pPr>
              <w:rPr>
                <w:rFonts w:asciiTheme="majorHAnsi" w:hAnsiTheme="majorHAnsi" w:cstheme="majorHAnsi"/>
                <w:sz w:val="22"/>
              </w:rPr>
            </w:pPr>
          </w:p>
        </w:tc>
      </w:tr>
      <w:tr w:rsidR="007A0C5E" w:rsidRPr="00DF60BD" w14:paraId="247626E2" w14:textId="77777777" w:rsidTr="00BE0B19">
        <w:tc>
          <w:tcPr>
            <w:tcW w:w="9016" w:type="dxa"/>
          </w:tcPr>
          <w:p w14:paraId="18F7EB82" w14:textId="77777777" w:rsidR="007A0C5E" w:rsidRPr="00CD6C40" w:rsidRDefault="007A0C5E" w:rsidP="00CD6C40">
            <w:pPr>
              <w:rPr>
                <w:rFonts w:asciiTheme="majorHAnsi" w:hAnsiTheme="majorHAnsi" w:cstheme="majorHAnsi"/>
                <w:b w:val="0"/>
                <w:bCs/>
                <w:sz w:val="22"/>
                <w:szCs w:val="18"/>
              </w:rPr>
            </w:pPr>
            <w:r w:rsidRPr="00CD6C40">
              <w:rPr>
                <w:rFonts w:asciiTheme="majorHAnsi" w:hAnsiTheme="majorHAnsi" w:cstheme="majorHAnsi"/>
                <w:b w:val="0"/>
                <w:bCs/>
                <w:sz w:val="22"/>
                <w:szCs w:val="18"/>
              </w:rPr>
              <w:t>Sketchbook</w:t>
            </w:r>
          </w:p>
          <w:p w14:paraId="7A12A680" w14:textId="77777777" w:rsidR="007A0C5E" w:rsidRPr="00CD6C40" w:rsidRDefault="007A0C5E" w:rsidP="00CD6C40">
            <w:pPr>
              <w:rPr>
                <w:rFonts w:asciiTheme="majorHAnsi" w:hAnsiTheme="majorHAnsi" w:cstheme="majorHAnsi"/>
                <w:b w:val="0"/>
                <w:bCs/>
                <w:sz w:val="22"/>
                <w:szCs w:val="18"/>
              </w:rPr>
            </w:pPr>
            <w:r w:rsidRPr="00CD6C40">
              <w:rPr>
                <w:rFonts w:asciiTheme="majorHAnsi" w:hAnsiTheme="majorHAnsi" w:cstheme="majorHAnsi"/>
                <w:b w:val="0"/>
                <w:bCs/>
                <w:sz w:val="22"/>
                <w:szCs w:val="18"/>
              </w:rPr>
              <w:t>Google images ‘Colour wheel’</w:t>
            </w:r>
          </w:p>
          <w:p w14:paraId="3649331A" w14:textId="356AD8DF" w:rsidR="007A0C5E" w:rsidRPr="00CD6C40" w:rsidRDefault="000E38C5" w:rsidP="00CD6C40">
            <w:pPr>
              <w:rPr>
                <w:rFonts w:asciiTheme="majorHAnsi" w:hAnsiTheme="majorHAnsi" w:cstheme="majorHAnsi"/>
                <w:b w:val="0"/>
                <w:bCs/>
                <w:sz w:val="22"/>
                <w:szCs w:val="18"/>
              </w:rPr>
            </w:pPr>
            <w:hyperlink r:id="rId100" w:history="1">
              <w:r w:rsidR="007A0C5E" w:rsidRPr="00CD6C40">
                <w:rPr>
                  <w:rFonts w:asciiTheme="majorHAnsi" w:hAnsiTheme="majorHAnsi" w:cstheme="majorHAnsi"/>
                  <w:b w:val="0"/>
                  <w:bCs/>
                  <w:color w:val="0000FF"/>
                  <w:sz w:val="22"/>
                  <w:szCs w:val="18"/>
                  <w:u w:val="single"/>
                </w:rPr>
                <w:t>Understanding the Visual Elements - PATTERN - YouTube</w:t>
              </w:r>
            </w:hyperlink>
          </w:p>
          <w:p w14:paraId="313A4BAE" w14:textId="77777777" w:rsidR="007A0C5E" w:rsidRPr="00406798" w:rsidRDefault="007A0C5E" w:rsidP="00406798">
            <w:pPr>
              <w:rPr>
                <w:rFonts w:asciiTheme="majorHAnsi" w:hAnsiTheme="majorHAnsi" w:cstheme="majorHAnsi"/>
              </w:rPr>
            </w:pPr>
          </w:p>
        </w:tc>
      </w:tr>
      <w:tr w:rsidR="007A0C5E" w:rsidRPr="00DF60BD" w14:paraId="660BA1DC" w14:textId="77777777" w:rsidTr="00BE0B19">
        <w:tc>
          <w:tcPr>
            <w:tcW w:w="9016" w:type="dxa"/>
            <w:shd w:val="clear" w:color="auto" w:fill="FFCCFF"/>
          </w:tcPr>
          <w:p w14:paraId="63BE6951"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1ADB31A1" w14:textId="77777777" w:rsidR="007A0C5E" w:rsidRPr="00DF60BD" w:rsidRDefault="007A0C5E" w:rsidP="00BE0B19">
            <w:pPr>
              <w:rPr>
                <w:rFonts w:asciiTheme="majorHAnsi" w:hAnsiTheme="majorHAnsi" w:cstheme="majorHAnsi"/>
                <w:sz w:val="22"/>
              </w:rPr>
            </w:pPr>
          </w:p>
        </w:tc>
      </w:tr>
      <w:tr w:rsidR="007A0C5E" w:rsidRPr="00DF60BD" w14:paraId="6E652D56" w14:textId="77777777" w:rsidTr="00BE0B19">
        <w:tc>
          <w:tcPr>
            <w:tcW w:w="9016" w:type="dxa"/>
          </w:tcPr>
          <w:p w14:paraId="674D73D9" w14:textId="77777777" w:rsidR="007A0C5E" w:rsidRPr="00DF60BD" w:rsidRDefault="007A0C5E" w:rsidP="00BE0B19">
            <w:pPr>
              <w:rPr>
                <w:rFonts w:asciiTheme="majorHAnsi" w:hAnsiTheme="majorHAnsi" w:cstheme="majorHAnsi"/>
                <w:sz w:val="22"/>
              </w:rPr>
            </w:pPr>
          </w:p>
          <w:p w14:paraId="2162407F" w14:textId="77777777" w:rsidR="007A0C5E" w:rsidRPr="00DF60BD" w:rsidRDefault="000E38C5" w:rsidP="00BE0B19">
            <w:pPr>
              <w:pStyle w:val="ListParagraph"/>
              <w:rPr>
                <w:rFonts w:asciiTheme="majorHAnsi" w:hAnsiTheme="majorHAnsi" w:cstheme="majorHAnsi"/>
              </w:rPr>
            </w:pPr>
            <w:hyperlink r:id="rId101" w:history="1">
              <w:r w:rsidR="007A0C5E" w:rsidRPr="00DF60BD">
                <w:rPr>
                  <w:rFonts w:asciiTheme="majorHAnsi" w:hAnsiTheme="majorHAnsi" w:cstheme="majorHAnsi"/>
                  <w:color w:val="0000FF"/>
                  <w:u w:val="single"/>
                </w:rPr>
                <w:t>colour wheel - Bing video</w:t>
              </w:r>
            </w:hyperlink>
          </w:p>
          <w:p w14:paraId="4F0A7238" w14:textId="1A5B99A4" w:rsidR="007A0C5E" w:rsidRPr="00DF60BD" w:rsidRDefault="000E38C5" w:rsidP="00406798">
            <w:pPr>
              <w:pStyle w:val="ListParagraph"/>
              <w:rPr>
                <w:rFonts w:asciiTheme="majorHAnsi" w:hAnsiTheme="majorHAnsi" w:cstheme="majorHAnsi"/>
              </w:rPr>
            </w:pPr>
            <w:hyperlink r:id="rId102" w:history="1">
              <w:r w:rsidR="007A0C5E" w:rsidRPr="00DF60BD">
                <w:rPr>
                  <w:rFonts w:asciiTheme="majorHAnsi" w:hAnsiTheme="majorHAnsi" w:cstheme="majorHAnsi"/>
                  <w:color w:val="0000FF"/>
                  <w:u w:val="single"/>
                </w:rPr>
                <w:t>Color Wheel Tutorial - How To Mix Paint - YouTube</w:t>
              </w:r>
            </w:hyperlink>
          </w:p>
          <w:p w14:paraId="5ECCB5BE" w14:textId="77777777" w:rsidR="007A0C5E" w:rsidRPr="00DF60BD" w:rsidRDefault="007A0C5E" w:rsidP="00BE0B19">
            <w:pPr>
              <w:rPr>
                <w:rFonts w:asciiTheme="majorHAnsi" w:hAnsiTheme="majorHAnsi" w:cstheme="majorHAnsi"/>
                <w:sz w:val="22"/>
              </w:rPr>
            </w:pPr>
          </w:p>
        </w:tc>
      </w:tr>
      <w:tr w:rsidR="007A0C5E" w:rsidRPr="00DF60BD" w14:paraId="12328B9A" w14:textId="77777777" w:rsidTr="00BE0B19">
        <w:tc>
          <w:tcPr>
            <w:tcW w:w="9016" w:type="dxa"/>
            <w:shd w:val="clear" w:color="auto" w:fill="CCFFFF"/>
          </w:tcPr>
          <w:p w14:paraId="3A892AFD"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B42F15F" w14:textId="77777777" w:rsidR="007A0C5E" w:rsidRPr="00DF60BD" w:rsidRDefault="007A0C5E" w:rsidP="00BE0B19">
            <w:pPr>
              <w:rPr>
                <w:rFonts w:asciiTheme="majorHAnsi" w:hAnsiTheme="majorHAnsi" w:cstheme="majorHAnsi"/>
                <w:sz w:val="22"/>
              </w:rPr>
            </w:pPr>
          </w:p>
        </w:tc>
      </w:tr>
      <w:tr w:rsidR="007A0C5E" w:rsidRPr="00DF60BD" w14:paraId="20BE6DFC" w14:textId="77777777" w:rsidTr="00BE0B19">
        <w:trPr>
          <w:trHeight w:val="165"/>
        </w:trPr>
        <w:tc>
          <w:tcPr>
            <w:tcW w:w="9016" w:type="dxa"/>
          </w:tcPr>
          <w:p w14:paraId="38224E5D"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artist Francoise Nielley and his use of colour</w:t>
            </w:r>
          </w:p>
          <w:p w14:paraId="17252133"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Piet Mondrian</w:t>
            </w:r>
          </w:p>
          <w:p w14:paraId="06776C16"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Eduardo Paolozzi London underground</w:t>
            </w:r>
          </w:p>
          <w:p w14:paraId="2E7A3134" w14:textId="77777777" w:rsidR="007A0C5E" w:rsidRPr="00DF60BD" w:rsidRDefault="007A0C5E" w:rsidP="00BE0B19">
            <w:pPr>
              <w:rPr>
                <w:rFonts w:asciiTheme="majorHAnsi" w:hAnsiTheme="majorHAnsi" w:cstheme="majorHAnsi"/>
                <w:sz w:val="22"/>
              </w:rPr>
            </w:pPr>
          </w:p>
        </w:tc>
      </w:tr>
    </w:tbl>
    <w:p w14:paraId="2E96F24A" w14:textId="5F0EBAC0" w:rsidR="00FB722F" w:rsidRPr="00DF60BD" w:rsidRDefault="00FB722F" w:rsidP="00DF027C">
      <w:pPr>
        <w:rPr>
          <w:rFonts w:asciiTheme="majorHAnsi" w:hAnsiTheme="majorHAnsi" w:cstheme="majorHAnsi"/>
          <w:b w:val="0"/>
          <w:bCs/>
          <w:sz w:val="22"/>
        </w:rPr>
      </w:pPr>
    </w:p>
    <w:p w14:paraId="531F4C7D" w14:textId="72C63119" w:rsidR="007A0C5E" w:rsidRPr="00DF60BD" w:rsidRDefault="007A0C5E" w:rsidP="00DF027C">
      <w:pPr>
        <w:rPr>
          <w:rFonts w:asciiTheme="majorHAnsi" w:hAnsiTheme="majorHAnsi" w:cstheme="majorHAnsi"/>
          <w:b w:val="0"/>
          <w:bCs/>
          <w:sz w:val="22"/>
        </w:rPr>
      </w:pPr>
    </w:p>
    <w:p w14:paraId="42E59BB9" w14:textId="77777777" w:rsidR="00F1614B" w:rsidRDefault="00F1614B" w:rsidP="007A0C5E">
      <w:pPr>
        <w:jc w:val="center"/>
        <w:rPr>
          <w:rFonts w:asciiTheme="majorHAnsi" w:hAnsiTheme="majorHAnsi" w:cstheme="majorHAnsi"/>
          <w:bCs/>
          <w:color w:val="013A57" w:themeColor="accent1" w:themeShade="BF"/>
          <w:sz w:val="22"/>
        </w:rPr>
      </w:pPr>
    </w:p>
    <w:p w14:paraId="2E286E76" w14:textId="77777777" w:rsidR="00F1614B" w:rsidRDefault="00F1614B" w:rsidP="007A0C5E">
      <w:pPr>
        <w:jc w:val="center"/>
        <w:rPr>
          <w:rFonts w:asciiTheme="majorHAnsi" w:hAnsiTheme="majorHAnsi" w:cstheme="majorHAnsi"/>
          <w:bCs/>
          <w:color w:val="013A57" w:themeColor="accent1" w:themeShade="BF"/>
          <w:sz w:val="22"/>
        </w:rPr>
      </w:pPr>
    </w:p>
    <w:p w14:paraId="269D34D7" w14:textId="77777777" w:rsidR="00F1614B" w:rsidRDefault="00F1614B" w:rsidP="007A0C5E">
      <w:pPr>
        <w:jc w:val="center"/>
        <w:rPr>
          <w:rFonts w:asciiTheme="majorHAnsi" w:hAnsiTheme="majorHAnsi" w:cstheme="majorHAnsi"/>
          <w:bCs/>
          <w:color w:val="013A57" w:themeColor="accent1" w:themeShade="BF"/>
          <w:sz w:val="22"/>
        </w:rPr>
      </w:pPr>
    </w:p>
    <w:p w14:paraId="5B6AA6B4" w14:textId="77777777" w:rsidR="00CD6C40" w:rsidRDefault="00CD6C40" w:rsidP="007A0C5E">
      <w:pPr>
        <w:jc w:val="center"/>
        <w:rPr>
          <w:rFonts w:asciiTheme="majorHAnsi" w:hAnsiTheme="majorHAnsi" w:cstheme="majorHAnsi"/>
          <w:bCs/>
          <w:color w:val="013A57" w:themeColor="accent1" w:themeShade="BF"/>
          <w:szCs w:val="28"/>
        </w:rPr>
      </w:pPr>
    </w:p>
    <w:p w14:paraId="41F845C6" w14:textId="77777777" w:rsidR="00CD6C40" w:rsidRDefault="00CD6C40" w:rsidP="007A0C5E">
      <w:pPr>
        <w:jc w:val="center"/>
        <w:rPr>
          <w:rFonts w:asciiTheme="majorHAnsi" w:hAnsiTheme="majorHAnsi" w:cstheme="majorHAnsi"/>
          <w:bCs/>
          <w:color w:val="013A57" w:themeColor="accent1" w:themeShade="BF"/>
          <w:szCs w:val="28"/>
        </w:rPr>
      </w:pPr>
    </w:p>
    <w:p w14:paraId="305DF5C0" w14:textId="57AD9840" w:rsidR="007A0C5E" w:rsidRPr="00CD6C40" w:rsidRDefault="007A0C5E" w:rsidP="007A0C5E">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8 Spring Revision for Art</w:t>
      </w:r>
    </w:p>
    <w:p w14:paraId="1FA9810C" w14:textId="77777777" w:rsidR="007A0C5E" w:rsidRPr="00DF60BD" w:rsidRDefault="007A0C5E" w:rsidP="007A0C5E">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7A0C5E" w:rsidRPr="00DF60BD" w14:paraId="576FFA76" w14:textId="77777777" w:rsidTr="00BE0B19">
        <w:tc>
          <w:tcPr>
            <w:tcW w:w="9016" w:type="dxa"/>
            <w:shd w:val="clear" w:color="auto" w:fill="CCFFCC"/>
          </w:tcPr>
          <w:p w14:paraId="44C868F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6F3725B4" w14:textId="77777777" w:rsidTr="00BE0B19">
        <w:tc>
          <w:tcPr>
            <w:tcW w:w="9016" w:type="dxa"/>
            <w:shd w:val="clear" w:color="auto" w:fill="auto"/>
          </w:tcPr>
          <w:p w14:paraId="7DE8712E"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tonal value, shape, Pattern</w:t>
            </w:r>
          </w:p>
          <w:p w14:paraId="2CCA7D56" w14:textId="77777777" w:rsidR="007A0C5E" w:rsidRPr="00DF60BD" w:rsidRDefault="007A0C5E" w:rsidP="00BE0B19">
            <w:pPr>
              <w:rPr>
                <w:rFonts w:asciiTheme="majorHAnsi" w:hAnsiTheme="majorHAnsi" w:cstheme="majorHAnsi"/>
                <w:sz w:val="22"/>
              </w:rPr>
            </w:pPr>
          </w:p>
        </w:tc>
      </w:tr>
      <w:tr w:rsidR="007A0C5E" w:rsidRPr="00DF60BD" w14:paraId="66D5B0DD" w14:textId="77777777" w:rsidTr="00BE0B19">
        <w:tc>
          <w:tcPr>
            <w:tcW w:w="9016" w:type="dxa"/>
            <w:shd w:val="clear" w:color="auto" w:fill="B1E4FD" w:themeFill="accent1" w:themeFillTint="33"/>
          </w:tcPr>
          <w:p w14:paraId="31AE65F3"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0A89E2FD" w14:textId="77777777" w:rsidR="007A0C5E" w:rsidRPr="00DF60BD" w:rsidRDefault="007A0C5E" w:rsidP="00BE0B19">
            <w:pPr>
              <w:pStyle w:val="ListParagraph"/>
              <w:rPr>
                <w:rFonts w:asciiTheme="majorHAnsi" w:hAnsiTheme="majorHAnsi" w:cstheme="majorHAnsi"/>
              </w:rPr>
            </w:pPr>
          </w:p>
        </w:tc>
      </w:tr>
      <w:tr w:rsidR="007A0C5E" w:rsidRPr="00DF60BD" w14:paraId="316CB2CC" w14:textId="77777777" w:rsidTr="00BE0B19">
        <w:tc>
          <w:tcPr>
            <w:tcW w:w="9016" w:type="dxa"/>
          </w:tcPr>
          <w:p w14:paraId="2EEF0DE4"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elements of art</w:t>
            </w:r>
          </w:p>
          <w:p w14:paraId="36CEAA6C" w14:textId="7BD8084F" w:rsidR="007A0C5E" w:rsidRPr="00406798" w:rsidRDefault="007A0C5E" w:rsidP="0040679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tonal, value, shape</w:t>
            </w:r>
          </w:p>
        </w:tc>
      </w:tr>
      <w:tr w:rsidR="007A0C5E" w:rsidRPr="00DF60BD" w14:paraId="64078946" w14:textId="77777777" w:rsidTr="00BE0B19">
        <w:tc>
          <w:tcPr>
            <w:tcW w:w="9016" w:type="dxa"/>
            <w:shd w:val="clear" w:color="auto" w:fill="E0EFF4" w:themeFill="accent4" w:themeFillTint="33"/>
          </w:tcPr>
          <w:p w14:paraId="3214137A"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 for Line and tone shape?</w:t>
            </w:r>
          </w:p>
          <w:p w14:paraId="473C0138" w14:textId="77777777" w:rsidR="007A0C5E" w:rsidRPr="00DF60BD" w:rsidRDefault="007A0C5E" w:rsidP="00BE0B19">
            <w:pPr>
              <w:rPr>
                <w:rFonts w:asciiTheme="majorHAnsi" w:hAnsiTheme="majorHAnsi" w:cstheme="majorHAnsi"/>
                <w:sz w:val="22"/>
              </w:rPr>
            </w:pPr>
          </w:p>
        </w:tc>
      </w:tr>
      <w:tr w:rsidR="007A0C5E" w:rsidRPr="00DF60BD" w14:paraId="430E1B0F" w14:textId="77777777" w:rsidTr="00BE0B19">
        <w:tc>
          <w:tcPr>
            <w:tcW w:w="9016" w:type="dxa"/>
          </w:tcPr>
          <w:p w14:paraId="102A2AA8"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Angie Lewin, William Morris</w:t>
            </w:r>
          </w:p>
          <w:p w14:paraId="3CB33BE9" w14:textId="77777777" w:rsidR="007A0C5E" w:rsidRPr="00F1614B" w:rsidRDefault="007A0C5E" w:rsidP="00BE0B19">
            <w:pPr>
              <w:rPr>
                <w:rFonts w:asciiTheme="majorHAnsi" w:hAnsiTheme="majorHAnsi" w:cstheme="majorHAnsi"/>
                <w:b w:val="0"/>
                <w:bCs/>
                <w:color w:val="0F0D29" w:themeColor="text1"/>
                <w:sz w:val="22"/>
              </w:rPr>
            </w:pPr>
          </w:p>
        </w:tc>
      </w:tr>
      <w:tr w:rsidR="007A0C5E" w:rsidRPr="00DF60BD" w14:paraId="49B2FAEB" w14:textId="77777777" w:rsidTr="00BE0B19">
        <w:tc>
          <w:tcPr>
            <w:tcW w:w="9016" w:type="dxa"/>
            <w:shd w:val="clear" w:color="auto" w:fill="D2F1EF" w:themeFill="accent6" w:themeFillTint="33"/>
          </w:tcPr>
          <w:p w14:paraId="0F30D7E2"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5FD6ACE0" w14:textId="77777777" w:rsidR="007A0C5E" w:rsidRPr="00DF60BD" w:rsidRDefault="007A0C5E" w:rsidP="00BE0B19">
            <w:pPr>
              <w:rPr>
                <w:rFonts w:asciiTheme="majorHAnsi" w:hAnsiTheme="majorHAnsi" w:cstheme="majorHAnsi"/>
                <w:sz w:val="22"/>
              </w:rPr>
            </w:pPr>
          </w:p>
        </w:tc>
      </w:tr>
      <w:tr w:rsidR="007A0C5E" w:rsidRPr="00DF60BD" w14:paraId="150A1D01" w14:textId="77777777" w:rsidTr="00BE0B19">
        <w:tc>
          <w:tcPr>
            <w:tcW w:w="9016" w:type="dxa"/>
          </w:tcPr>
          <w:p w14:paraId="7250F8A3"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Joan Miro</w:t>
            </w:r>
          </w:p>
          <w:p w14:paraId="275F7B4E" w14:textId="77777777" w:rsidR="007A0C5E" w:rsidRPr="00DF60BD" w:rsidRDefault="007A0C5E" w:rsidP="00BE0B19">
            <w:pPr>
              <w:rPr>
                <w:rFonts w:asciiTheme="majorHAnsi" w:hAnsiTheme="majorHAnsi" w:cstheme="majorHAnsi"/>
                <w:sz w:val="22"/>
              </w:rPr>
            </w:pPr>
          </w:p>
        </w:tc>
      </w:tr>
      <w:tr w:rsidR="007A0C5E" w:rsidRPr="00DF60BD" w14:paraId="200CB53E" w14:textId="77777777" w:rsidTr="00BE0B19">
        <w:tc>
          <w:tcPr>
            <w:tcW w:w="9016" w:type="dxa"/>
            <w:shd w:val="clear" w:color="auto" w:fill="FFCCFF"/>
          </w:tcPr>
          <w:p w14:paraId="400775A5"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79392350" w14:textId="77777777" w:rsidR="007A0C5E" w:rsidRPr="00DF60BD" w:rsidRDefault="007A0C5E" w:rsidP="00BE0B19">
            <w:pPr>
              <w:rPr>
                <w:rFonts w:asciiTheme="majorHAnsi" w:hAnsiTheme="majorHAnsi" w:cstheme="majorHAnsi"/>
                <w:sz w:val="22"/>
              </w:rPr>
            </w:pPr>
          </w:p>
        </w:tc>
      </w:tr>
      <w:tr w:rsidR="007A0C5E" w:rsidRPr="00DF60BD" w14:paraId="727D2E8F" w14:textId="77777777" w:rsidTr="00BE0B19">
        <w:tc>
          <w:tcPr>
            <w:tcW w:w="9016" w:type="dxa"/>
          </w:tcPr>
          <w:p w14:paraId="2291C4B2" w14:textId="77777777" w:rsidR="007A0C5E" w:rsidRPr="00DF60BD" w:rsidRDefault="007A0C5E" w:rsidP="00BE0B19">
            <w:pPr>
              <w:rPr>
                <w:rFonts w:asciiTheme="majorHAnsi" w:hAnsiTheme="majorHAnsi" w:cstheme="majorHAnsi"/>
                <w:sz w:val="22"/>
              </w:rPr>
            </w:pPr>
          </w:p>
          <w:p w14:paraId="4D33AAD8" w14:textId="77777777" w:rsidR="007A0C5E" w:rsidRPr="00DF60BD" w:rsidRDefault="000E38C5" w:rsidP="00BE0B19">
            <w:pPr>
              <w:rPr>
                <w:rFonts w:asciiTheme="majorHAnsi" w:hAnsiTheme="majorHAnsi" w:cstheme="majorHAnsi"/>
                <w:sz w:val="22"/>
              </w:rPr>
            </w:pPr>
            <w:hyperlink r:id="rId103" w:history="1">
              <w:r w:rsidR="007A0C5E" w:rsidRPr="00DF60BD">
                <w:rPr>
                  <w:rStyle w:val="Hyperlink"/>
                  <w:rFonts w:asciiTheme="majorHAnsi" w:hAnsiTheme="majorHAnsi" w:cstheme="majorHAnsi"/>
                  <w:sz w:val="22"/>
                </w:rPr>
                <w:t>https://www.angielewin.co.uk/</w:t>
              </w:r>
            </w:hyperlink>
          </w:p>
          <w:p w14:paraId="522DF390" w14:textId="77777777" w:rsidR="007A0C5E" w:rsidRPr="00DF60BD" w:rsidRDefault="007A0C5E" w:rsidP="00BE0B19">
            <w:pPr>
              <w:rPr>
                <w:rFonts w:asciiTheme="majorHAnsi" w:hAnsiTheme="majorHAnsi" w:cstheme="majorHAnsi"/>
                <w:sz w:val="22"/>
              </w:rPr>
            </w:pPr>
          </w:p>
          <w:p w14:paraId="47E5C603" w14:textId="77777777" w:rsidR="007A0C5E" w:rsidRPr="00DF60BD" w:rsidRDefault="000E38C5" w:rsidP="00BE0B19">
            <w:pPr>
              <w:rPr>
                <w:rFonts w:asciiTheme="majorHAnsi" w:hAnsiTheme="majorHAnsi" w:cstheme="majorHAnsi"/>
                <w:sz w:val="22"/>
              </w:rPr>
            </w:pPr>
            <w:hyperlink r:id="rId104" w:history="1">
              <w:r w:rsidR="007A0C5E" w:rsidRPr="00DF60BD">
                <w:rPr>
                  <w:rFonts w:asciiTheme="majorHAnsi" w:hAnsiTheme="majorHAnsi" w:cstheme="majorHAnsi"/>
                  <w:color w:val="0000FF"/>
                  <w:sz w:val="22"/>
                  <w:u w:val="single"/>
                </w:rPr>
                <w:t>Who was William Morris? | National Trust</w:t>
              </w:r>
            </w:hyperlink>
          </w:p>
          <w:p w14:paraId="3C67BAFC" w14:textId="77777777" w:rsidR="007A0C5E" w:rsidRPr="00DF60BD" w:rsidRDefault="007A0C5E" w:rsidP="00BE0B19">
            <w:pPr>
              <w:rPr>
                <w:rFonts w:asciiTheme="majorHAnsi" w:hAnsiTheme="majorHAnsi" w:cstheme="majorHAnsi"/>
                <w:sz w:val="22"/>
              </w:rPr>
            </w:pPr>
          </w:p>
        </w:tc>
      </w:tr>
      <w:tr w:rsidR="007A0C5E" w:rsidRPr="00DF60BD" w14:paraId="6DF8EE2C" w14:textId="77777777" w:rsidTr="00BE0B19">
        <w:tc>
          <w:tcPr>
            <w:tcW w:w="9016" w:type="dxa"/>
            <w:shd w:val="clear" w:color="auto" w:fill="CCFFFF"/>
          </w:tcPr>
          <w:p w14:paraId="47701C0F"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2F14BE2" w14:textId="77777777" w:rsidR="007A0C5E" w:rsidRPr="00DF60BD" w:rsidRDefault="007A0C5E" w:rsidP="00BE0B19">
            <w:pPr>
              <w:rPr>
                <w:rFonts w:asciiTheme="majorHAnsi" w:hAnsiTheme="majorHAnsi" w:cstheme="majorHAnsi"/>
                <w:sz w:val="22"/>
              </w:rPr>
            </w:pPr>
          </w:p>
        </w:tc>
      </w:tr>
      <w:tr w:rsidR="007A0C5E" w:rsidRPr="00CD6C40" w14:paraId="4FBB8E75" w14:textId="77777777" w:rsidTr="00BE0B19">
        <w:trPr>
          <w:trHeight w:val="165"/>
        </w:trPr>
        <w:tc>
          <w:tcPr>
            <w:tcW w:w="9016" w:type="dxa"/>
          </w:tcPr>
          <w:p w14:paraId="01D5FC5C" w14:textId="77777777" w:rsidR="007A0C5E" w:rsidRPr="00CD6C40" w:rsidRDefault="007A0C5E" w:rsidP="00BE0B19">
            <w:pPr>
              <w:rPr>
                <w:rFonts w:asciiTheme="majorHAnsi" w:hAnsiTheme="majorHAnsi" w:cstheme="majorHAnsi"/>
                <w:b w:val="0"/>
                <w:bCs/>
                <w:sz w:val="22"/>
              </w:rPr>
            </w:pPr>
          </w:p>
          <w:p w14:paraId="567F4A14" w14:textId="73814C35" w:rsidR="007A0C5E" w:rsidRDefault="000E38C5" w:rsidP="00BE0B19">
            <w:pPr>
              <w:rPr>
                <w:rFonts w:asciiTheme="majorHAnsi" w:hAnsiTheme="majorHAnsi" w:cstheme="majorHAnsi"/>
                <w:b w:val="0"/>
                <w:bCs/>
                <w:sz w:val="22"/>
              </w:rPr>
            </w:pPr>
            <w:hyperlink r:id="rId105" w:anchor=":~:text=Sep%2015%2C%202017%20%C2%B7%20Famous%20Art%20Using%20Simple,May%2025%2C%202015%20%C2%B7%20Artworks%20with%20Geometric%20Shape" w:history="1">
              <w:r w:rsidR="00406798" w:rsidRPr="00770424">
                <w:rPr>
                  <w:rStyle w:val="Hyperlink"/>
                  <w:rFonts w:asciiTheme="majorHAnsi" w:hAnsiTheme="majorHAnsi" w:cstheme="majorHAnsi"/>
                  <w:b w:val="0"/>
                  <w:bCs/>
                  <w:sz w:val="22"/>
                </w:rPr>
                <w:t>https://www.beaumarisartgroup.org.au/a-artist/artists-that-use-geometric-shapes-in-their-art.html#:~:text=Sep%2015%2C%202017%20%C2%B7%20Famous%20Art%20Using%20Simple,May%2025%2C%202015%20%C2%B7%20Artworks%20with%20Geometric%20Shape</w:t>
              </w:r>
            </w:hyperlink>
            <w:r w:rsidR="007A0C5E" w:rsidRPr="00CD6C40">
              <w:rPr>
                <w:rFonts w:asciiTheme="majorHAnsi" w:hAnsiTheme="majorHAnsi" w:cstheme="majorHAnsi"/>
                <w:b w:val="0"/>
                <w:bCs/>
                <w:sz w:val="22"/>
              </w:rPr>
              <w:t>.</w:t>
            </w:r>
          </w:p>
          <w:p w14:paraId="093EF7F8" w14:textId="29C3C592" w:rsidR="00406798" w:rsidRPr="00CD6C40" w:rsidRDefault="00406798" w:rsidP="00BE0B19">
            <w:pPr>
              <w:rPr>
                <w:rFonts w:asciiTheme="majorHAnsi" w:hAnsiTheme="majorHAnsi" w:cstheme="majorHAnsi"/>
                <w:b w:val="0"/>
                <w:bCs/>
                <w:sz w:val="22"/>
              </w:rPr>
            </w:pPr>
          </w:p>
        </w:tc>
      </w:tr>
    </w:tbl>
    <w:p w14:paraId="3856762E" w14:textId="4EC4CE9F" w:rsidR="007A0C5E" w:rsidRPr="00CD6C40" w:rsidRDefault="007A0C5E" w:rsidP="00DF027C">
      <w:pPr>
        <w:rPr>
          <w:rFonts w:asciiTheme="majorHAnsi" w:hAnsiTheme="majorHAnsi" w:cstheme="majorHAnsi"/>
          <w:b w:val="0"/>
          <w:bCs/>
          <w:sz w:val="22"/>
        </w:rPr>
      </w:pPr>
    </w:p>
    <w:p w14:paraId="6F377B6E" w14:textId="3E872AB7" w:rsidR="007A0C5E" w:rsidRPr="00DF60BD" w:rsidRDefault="007A0C5E" w:rsidP="00DF027C">
      <w:pPr>
        <w:rPr>
          <w:rFonts w:asciiTheme="majorHAnsi" w:hAnsiTheme="majorHAnsi" w:cstheme="majorHAnsi"/>
          <w:b w:val="0"/>
          <w:bCs/>
          <w:sz w:val="22"/>
        </w:rPr>
      </w:pPr>
    </w:p>
    <w:p w14:paraId="56FC6131" w14:textId="77777777" w:rsidR="00F1614B" w:rsidRDefault="00F1614B" w:rsidP="007A0C5E">
      <w:pPr>
        <w:jc w:val="center"/>
        <w:rPr>
          <w:rFonts w:asciiTheme="majorHAnsi" w:hAnsiTheme="majorHAnsi" w:cstheme="majorHAnsi"/>
          <w:bCs/>
          <w:color w:val="013A57" w:themeColor="accent1" w:themeShade="BF"/>
          <w:sz w:val="22"/>
        </w:rPr>
      </w:pPr>
    </w:p>
    <w:p w14:paraId="6E5B68B3" w14:textId="77777777" w:rsidR="00F1614B" w:rsidRDefault="00F1614B" w:rsidP="007A0C5E">
      <w:pPr>
        <w:jc w:val="center"/>
        <w:rPr>
          <w:rFonts w:asciiTheme="majorHAnsi" w:hAnsiTheme="majorHAnsi" w:cstheme="majorHAnsi"/>
          <w:bCs/>
          <w:color w:val="013A57" w:themeColor="accent1" w:themeShade="BF"/>
          <w:sz w:val="22"/>
        </w:rPr>
      </w:pPr>
    </w:p>
    <w:p w14:paraId="1697EFCB" w14:textId="77777777" w:rsidR="00F1614B" w:rsidRDefault="00F1614B" w:rsidP="007A0C5E">
      <w:pPr>
        <w:jc w:val="center"/>
        <w:rPr>
          <w:rFonts w:asciiTheme="majorHAnsi" w:hAnsiTheme="majorHAnsi" w:cstheme="majorHAnsi"/>
          <w:bCs/>
          <w:color w:val="013A57" w:themeColor="accent1" w:themeShade="BF"/>
          <w:sz w:val="22"/>
        </w:rPr>
      </w:pPr>
    </w:p>
    <w:p w14:paraId="1C2B0E75" w14:textId="77777777" w:rsidR="00F1614B" w:rsidRDefault="00F1614B" w:rsidP="007A0C5E">
      <w:pPr>
        <w:jc w:val="center"/>
        <w:rPr>
          <w:rFonts w:asciiTheme="majorHAnsi" w:hAnsiTheme="majorHAnsi" w:cstheme="majorHAnsi"/>
          <w:bCs/>
          <w:color w:val="013A57" w:themeColor="accent1" w:themeShade="BF"/>
          <w:sz w:val="22"/>
        </w:rPr>
      </w:pPr>
    </w:p>
    <w:p w14:paraId="4BBD743A" w14:textId="77777777" w:rsidR="00F1614B" w:rsidRDefault="00F1614B" w:rsidP="007A0C5E">
      <w:pPr>
        <w:jc w:val="center"/>
        <w:rPr>
          <w:rFonts w:asciiTheme="majorHAnsi" w:hAnsiTheme="majorHAnsi" w:cstheme="majorHAnsi"/>
          <w:bCs/>
          <w:color w:val="013A57" w:themeColor="accent1" w:themeShade="BF"/>
          <w:sz w:val="22"/>
        </w:rPr>
      </w:pPr>
    </w:p>
    <w:p w14:paraId="04E06978" w14:textId="77777777" w:rsidR="00F1614B" w:rsidRDefault="00F1614B" w:rsidP="007A0C5E">
      <w:pPr>
        <w:jc w:val="center"/>
        <w:rPr>
          <w:rFonts w:asciiTheme="majorHAnsi" w:hAnsiTheme="majorHAnsi" w:cstheme="majorHAnsi"/>
          <w:bCs/>
          <w:color w:val="013A57" w:themeColor="accent1" w:themeShade="BF"/>
          <w:sz w:val="22"/>
        </w:rPr>
      </w:pPr>
    </w:p>
    <w:p w14:paraId="5D2599DB" w14:textId="77777777" w:rsidR="00F1614B" w:rsidRDefault="00F1614B" w:rsidP="007A0C5E">
      <w:pPr>
        <w:jc w:val="center"/>
        <w:rPr>
          <w:rFonts w:asciiTheme="majorHAnsi" w:hAnsiTheme="majorHAnsi" w:cstheme="majorHAnsi"/>
          <w:bCs/>
          <w:color w:val="013A57" w:themeColor="accent1" w:themeShade="BF"/>
          <w:sz w:val="22"/>
        </w:rPr>
      </w:pPr>
    </w:p>
    <w:p w14:paraId="4DEE3675" w14:textId="77777777" w:rsidR="00F1614B" w:rsidRDefault="00F1614B" w:rsidP="007A0C5E">
      <w:pPr>
        <w:jc w:val="center"/>
        <w:rPr>
          <w:rFonts w:asciiTheme="majorHAnsi" w:hAnsiTheme="majorHAnsi" w:cstheme="majorHAnsi"/>
          <w:bCs/>
          <w:color w:val="013A57" w:themeColor="accent1" w:themeShade="BF"/>
          <w:sz w:val="22"/>
        </w:rPr>
      </w:pPr>
    </w:p>
    <w:p w14:paraId="52228448" w14:textId="77777777" w:rsidR="00F1614B" w:rsidRDefault="00F1614B" w:rsidP="007A0C5E">
      <w:pPr>
        <w:jc w:val="center"/>
        <w:rPr>
          <w:rFonts w:asciiTheme="majorHAnsi" w:hAnsiTheme="majorHAnsi" w:cstheme="majorHAnsi"/>
          <w:bCs/>
          <w:color w:val="013A57" w:themeColor="accent1" w:themeShade="BF"/>
          <w:sz w:val="22"/>
        </w:rPr>
      </w:pPr>
    </w:p>
    <w:p w14:paraId="6D011B58" w14:textId="77777777" w:rsidR="00F1614B" w:rsidRDefault="00F1614B" w:rsidP="007A0C5E">
      <w:pPr>
        <w:jc w:val="center"/>
        <w:rPr>
          <w:rFonts w:asciiTheme="majorHAnsi" w:hAnsiTheme="majorHAnsi" w:cstheme="majorHAnsi"/>
          <w:bCs/>
          <w:color w:val="013A57" w:themeColor="accent1" w:themeShade="BF"/>
          <w:sz w:val="22"/>
        </w:rPr>
      </w:pPr>
    </w:p>
    <w:p w14:paraId="61563A62" w14:textId="6D6BA538" w:rsidR="00F1614B" w:rsidRDefault="00F1614B" w:rsidP="007A0C5E">
      <w:pPr>
        <w:jc w:val="center"/>
        <w:rPr>
          <w:rFonts w:asciiTheme="majorHAnsi" w:hAnsiTheme="majorHAnsi" w:cstheme="majorHAnsi"/>
          <w:bCs/>
          <w:color w:val="013A57" w:themeColor="accent1" w:themeShade="BF"/>
          <w:sz w:val="22"/>
        </w:rPr>
      </w:pPr>
    </w:p>
    <w:p w14:paraId="55AE36C0" w14:textId="177742B0" w:rsidR="00406798" w:rsidRDefault="00406798" w:rsidP="007A0C5E">
      <w:pPr>
        <w:jc w:val="center"/>
        <w:rPr>
          <w:rFonts w:asciiTheme="majorHAnsi" w:hAnsiTheme="majorHAnsi" w:cstheme="majorHAnsi"/>
          <w:bCs/>
          <w:color w:val="013A57" w:themeColor="accent1" w:themeShade="BF"/>
          <w:sz w:val="22"/>
        </w:rPr>
      </w:pPr>
    </w:p>
    <w:p w14:paraId="554612BB" w14:textId="7C4983FF" w:rsidR="00406798" w:rsidRDefault="00406798" w:rsidP="007A0C5E">
      <w:pPr>
        <w:jc w:val="center"/>
        <w:rPr>
          <w:rFonts w:asciiTheme="majorHAnsi" w:hAnsiTheme="majorHAnsi" w:cstheme="majorHAnsi"/>
          <w:bCs/>
          <w:color w:val="013A57" w:themeColor="accent1" w:themeShade="BF"/>
          <w:sz w:val="22"/>
        </w:rPr>
      </w:pPr>
    </w:p>
    <w:p w14:paraId="2B59B557" w14:textId="2B8E8D12" w:rsidR="00406798" w:rsidRDefault="00406798" w:rsidP="007A0C5E">
      <w:pPr>
        <w:jc w:val="center"/>
        <w:rPr>
          <w:rFonts w:asciiTheme="majorHAnsi" w:hAnsiTheme="majorHAnsi" w:cstheme="majorHAnsi"/>
          <w:bCs/>
          <w:color w:val="013A57" w:themeColor="accent1" w:themeShade="BF"/>
          <w:sz w:val="22"/>
        </w:rPr>
      </w:pPr>
    </w:p>
    <w:p w14:paraId="16C6A370" w14:textId="77777777" w:rsidR="00406798" w:rsidRDefault="00406798" w:rsidP="007A0C5E">
      <w:pPr>
        <w:jc w:val="center"/>
        <w:rPr>
          <w:rFonts w:asciiTheme="majorHAnsi" w:hAnsiTheme="majorHAnsi" w:cstheme="majorHAnsi"/>
          <w:bCs/>
          <w:color w:val="013A57" w:themeColor="accent1" w:themeShade="BF"/>
          <w:sz w:val="22"/>
        </w:rPr>
      </w:pPr>
    </w:p>
    <w:p w14:paraId="2985D761" w14:textId="39B6AA24" w:rsidR="007A0C5E" w:rsidRPr="00CD6C40" w:rsidRDefault="007A0C5E" w:rsidP="007A0C5E">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Art</w:t>
      </w:r>
    </w:p>
    <w:p w14:paraId="0A42B888" w14:textId="77777777" w:rsidR="00911357" w:rsidRPr="00DF60BD" w:rsidRDefault="00911357" w:rsidP="007A0C5E">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7A0C5E" w:rsidRPr="00DF60BD" w14:paraId="54D3B5FA" w14:textId="77777777" w:rsidTr="00BE0B19">
        <w:tc>
          <w:tcPr>
            <w:tcW w:w="9016" w:type="dxa"/>
            <w:shd w:val="clear" w:color="auto" w:fill="CCFFCC"/>
          </w:tcPr>
          <w:p w14:paraId="0EA46C1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1DF4A3FA" w14:textId="77777777" w:rsidTr="00BE0B19">
        <w:tc>
          <w:tcPr>
            <w:tcW w:w="9016" w:type="dxa"/>
            <w:shd w:val="clear" w:color="auto" w:fill="auto"/>
          </w:tcPr>
          <w:p w14:paraId="58F908D1"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shape, tonal value</w:t>
            </w:r>
          </w:p>
          <w:p w14:paraId="390F6078" w14:textId="77777777" w:rsidR="007A0C5E" w:rsidRPr="00DF60BD" w:rsidRDefault="007A0C5E" w:rsidP="00BE0B19">
            <w:pPr>
              <w:rPr>
                <w:rFonts w:asciiTheme="majorHAnsi" w:hAnsiTheme="majorHAnsi" w:cstheme="majorHAnsi"/>
                <w:sz w:val="22"/>
              </w:rPr>
            </w:pPr>
          </w:p>
        </w:tc>
      </w:tr>
      <w:tr w:rsidR="007A0C5E" w:rsidRPr="00DF60BD" w14:paraId="57BB7F86" w14:textId="77777777" w:rsidTr="00BE0B19">
        <w:tc>
          <w:tcPr>
            <w:tcW w:w="9016" w:type="dxa"/>
            <w:shd w:val="clear" w:color="auto" w:fill="B1E4FD" w:themeFill="accent1" w:themeFillTint="33"/>
          </w:tcPr>
          <w:p w14:paraId="4D437321"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2FA49381" w14:textId="77777777" w:rsidR="007A0C5E" w:rsidRPr="00DF60BD" w:rsidRDefault="007A0C5E" w:rsidP="00BE0B19">
            <w:pPr>
              <w:pStyle w:val="ListParagraph"/>
              <w:rPr>
                <w:rFonts w:asciiTheme="majorHAnsi" w:hAnsiTheme="majorHAnsi" w:cstheme="majorHAnsi"/>
              </w:rPr>
            </w:pPr>
          </w:p>
        </w:tc>
      </w:tr>
      <w:tr w:rsidR="007A0C5E" w:rsidRPr="00DF60BD" w14:paraId="0FA545AD" w14:textId="77777777" w:rsidTr="00BE0B19">
        <w:tc>
          <w:tcPr>
            <w:tcW w:w="9016" w:type="dxa"/>
          </w:tcPr>
          <w:p w14:paraId="4F181258"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elements of art</w:t>
            </w:r>
          </w:p>
          <w:p w14:paraId="69848B90"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line, shape and tone, proportion, scale</w:t>
            </w:r>
          </w:p>
          <w:p w14:paraId="1CEB0C19" w14:textId="77777777" w:rsidR="007A0C5E" w:rsidRPr="00F1614B" w:rsidRDefault="007A0C5E" w:rsidP="007A0C5E">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define 'tint' and 'shade'</w:t>
            </w:r>
          </w:p>
          <w:p w14:paraId="003BED6F" w14:textId="77777777" w:rsidR="007A0C5E" w:rsidRPr="00F1614B" w:rsidRDefault="007A0C5E" w:rsidP="007A0C5E">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explain the difference between tints and shades</w:t>
            </w:r>
          </w:p>
          <w:p w14:paraId="53661E4D" w14:textId="3C7008A2" w:rsidR="007A0C5E" w:rsidRPr="00406798" w:rsidRDefault="007A0C5E" w:rsidP="00406798">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outline how tints and shades are created</w:t>
            </w:r>
          </w:p>
        </w:tc>
      </w:tr>
      <w:tr w:rsidR="007A0C5E" w:rsidRPr="00DF60BD" w14:paraId="21DB77EF" w14:textId="77777777" w:rsidTr="00BE0B19">
        <w:tc>
          <w:tcPr>
            <w:tcW w:w="9016" w:type="dxa"/>
            <w:shd w:val="clear" w:color="auto" w:fill="E0EFF4" w:themeFill="accent4" w:themeFillTint="33"/>
          </w:tcPr>
          <w:p w14:paraId="526EB166"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w:t>
            </w:r>
          </w:p>
          <w:p w14:paraId="7B986EB1" w14:textId="77777777" w:rsidR="007A0C5E" w:rsidRPr="00DF60BD" w:rsidRDefault="007A0C5E" w:rsidP="00BE0B19">
            <w:pPr>
              <w:rPr>
                <w:rFonts w:asciiTheme="majorHAnsi" w:hAnsiTheme="majorHAnsi" w:cstheme="majorHAnsi"/>
                <w:sz w:val="22"/>
              </w:rPr>
            </w:pPr>
          </w:p>
        </w:tc>
      </w:tr>
      <w:tr w:rsidR="007A0C5E" w:rsidRPr="00DF60BD" w14:paraId="6E87E9A6" w14:textId="77777777" w:rsidTr="00BE0B19">
        <w:tc>
          <w:tcPr>
            <w:tcW w:w="9016" w:type="dxa"/>
          </w:tcPr>
          <w:p w14:paraId="7B94DA92" w14:textId="77777777" w:rsidR="007A0C5E" w:rsidRPr="00CD6C40" w:rsidRDefault="007A0C5E" w:rsidP="00BE0B19">
            <w:pPr>
              <w:rPr>
                <w:rFonts w:asciiTheme="majorHAnsi" w:hAnsiTheme="majorHAnsi" w:cstheme="majorHAnsi"/>
                <w:b w:val="0"/>
                <w:bCs/>
                <w:color w:val="auto"/>
                <w:sz w:val="22"/>
              </w:rPr>
            </w:pPr>
            <w:r w:rsidRPr="00CD6C40">
              <w:rPr>
                <w:rFonts w:asciiTheme="majorHAnsi" w:hAnsiTheme="majorHAnsi" w:cstheme="majorHAnsi"/>
                <w:b w:val="0"/>
                <w:bCs/>
                <w:color w:val="auto"/>
                <w:sz w:val="22"/>
              </w:rPr>
              <w:t>Practise using the grid method to draw proportion</w:t>
            </w:r>
          </w:p>
          <w:p w14:paraId="18920F93" w14:textId="77777777" w:rsidR="007A0C5E" w:rsidRPr="00CD6C40" w:rsidRDefault="007A0C5E" w:rsidP="00BE0B19">
            <w:pPr>
              <w:rPr>
                <w:rFonts w:asciiTheme="majorHAnsi" w:hAnsiTheme="majorHAnsi" w:cstheme="majorHAnsi"/>
                <w:b w:val="0"/>
                <w:bCs/>
                <w:color w:val="auto"/>
                <w:sz w:val="22"/>
              </w:rPr>
            </w:pPr>
            <w:r w:rsidRPr="00CD6C40">
              <w:rPr>
                <w:rFonts w:asciiTheme="majorHAnsi" w:hAnsiTheme="majorHAnsi" w:cstheme="majorHAnsi"/>
                <w:b w:val="0"/>
                <w:bCs/>
                <w:color w:val="auto"/>
                <w:sz w:val="22"/>
              </w:rPr>
              <w:t>Practise making tints and shades</w:t>
            </w:r>
          </w:p>
          <w:p w14:paraId="1A8793E4" w14:textId="77777777" w:rsidR="007A0C5E" w:rsidRDefault="007A0C5E" w:rsidP="00BE0B19">
            <w:pPr>
              <w:rPr>
                <w:rFonts w:asciiTheme="majorHAnsi" w:hAnsiTheme="majorHAnsi" w:cstheme="majorHAnsi"/>
                <w:color w:val="auto"/>
                <w:sz w:val="22"/>
              </w:rPr>
            </w:pPr>
            <w:r w:rsidRPr="00CD6C40">
              <w:rPr>
                <w:rFonts w:asciiTheme="majorHAnsi" w:hAnsiTheme="majorHAnsi" w:cstheme="majorHAnsi"/>
                <w:b w:val="0"/>
                <w:bCs/>
                <w:color w:val="auto"/>
                <w:sz w:val="22"/>
              </w:rPr>
              <w:t>Graded pencils to get tonal value</w:t>
            </w:r>
            <w:r w:rsidRPr="00CD6C40">
              <w:rPr>
                <w:rFonts w:asciiTheme="majorHAnsi" w:hAnsiTheme="majorHAnsi" w:cstheme="majorHAnsi"/>
                <w:color w:val="auto"/>
                <w:sz w:val="22"/>
              </w:rPr>
              <w:t xml:space="preserve"> </w:t>
            </w:r>
          </w:p>
          <w:p w14:paraId="366C29AF" w14:textId="3107FD27" w:rsidR="00406798" w:rsidRPr="00DF60BD" w:rsidRDefault="00406798" w:rsidP="00BE0B19">
            <w:pPr>
              <w:rPr>
                <w:rFonts w:asciiTheme="majorHAnsi" w:hAnsiTheme="majorHAnsi" w:cstheme="majorHAnsi"/>
                <w:sz w:val="22"/>
              </w:rPr>
            </w:pPr>
          </w:p>
        </w:tc>
      </w:tr>
      <w:tr w:rsidR="007A0C5E" w:rsidRPr="00DF60BD" w14:paraId="668F0DAB" w14:textId="77777777" w:rsidTr="00BE0B19">
        <w:tc>
          <w:tcPr>
            <w:tcW w:w="9016" w:type="dxa"/>
            <w:shd w:val="clear" w:color="auto" w:fill="D2F1EF" w:themeFill="accent6" w:themeFillTint="33"/>
          </w:tcPr>
          <w:p w14:paraId="6F1B85A8"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0DE35DB8" w14:textId="77777777" w:rsidR="007A0C5E" w:rsidRPr="00DF60BD" w:rsidRDefault="007A0C5E" w:rsidP="00BE0B19">
            <w:pPr>
              <w:rPr>
                <w:rFonts w:asciiTheme="majorHAnsi" w:hAnsiTheme="majorHAnsi" w:cstheme="majorHAnsi"/>
                <w:sz w:val="22"/>
              </w:rPr>
            </w:pPr>
          </w:p>
        </w:tc>
      </w:tr>
      <w:tr w:rsidR="007A0C5E" w:rsidRPr="00DF60BD" w14:paraId="1BB74C87" w14:textId="77777777" w:rsidTr="00BE0B19">
        <w:tc>
          <w:tcPr>
            <w:tcW w:w="9016" w:type="dxa"/>
          </w:tcPr>
          <w:p w14:paraId="4AF7B3BE" w14:textId="64597CD7" w:rsidR="007A0C5E" w:rsidRPr="00406798" w:rsidRDefault="007A0C5E" w:rsidP="00406798">
            <w:pPr>
              <w:pStyle w:val="ListParagraph"/>
              <w:rPr>
                <w:rFonts w:asciiTheme="majorHAnsi" w:hAnsiTheme="majorHAnsi" w:cstheme="majorHAnsi"/>
              </w:rPr>
            </w:pPr>
            <w:r w:rsidRPr="00F1614B">
              <w:rPr>
                <w:rFonts w:asciiTheme="majorHAnsi" w:hAnsiTheme="majorHAnsi" w:cstheme="majorHAnsi"/>
              </w:rPr>
              <w:t>Marcello Barenghi</w:t>
            </w:r>
          </w:p>
        </w:tc>
      </w:tr>
      <w:tr w:rsidR="007A0C5E" w:rsidRPr="00DF60BD" w14:paraId="410DE0D3" w14:textId="77777777" w:rsidTr="00BE0B19">
        <w:tc>
          <w:tcPr>
            <w:tcW w:w="9016" w:type="dxa"/>
            <w:shd w:val="clear" w:color="auto" w:fill="FFCCFF"/>
          </w:tcPr>
          <w:p w14:paraId="61FF9BFA"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260FA3DB" w14:textId="77777777" w:rsidR="007A0C5E" w:rsidRPr="00DF60BD" w:rsidRDefault="007A0C5E" w:rsidP="00BE0B19">
            <w:pPr>
              <w:rPr>
                <w:rFonts w:asciiTheme="majorHAnsi" w:hAnsiTheme="majorHAnsi" w:cstheme="majorHAnsi"/>
                <w:sz w:val="22"/>
              </w:rPr>
            </w:pPr>
          </w:p>
        </w:tc>
      </w:tr>
      <w:tr w:rsidR="007A0C5E" w:rsidRPr="00DF60BD" w14:paraId="1EA35CD2" w14:textId="77777777" w:rsidTr="00BE0B19">
        <w:tc>
          <w:tcPr>
            <w:tcW w:w="9016" w:type="dxa"/>
          </w:tcPr>
          <w:p w14:paraId="4C76D771" w14:textId="77777777" w:rsidR="007A0C5E" w:rsidRPr="00DF60BD" w:rsidRDefault="000E38C5" w:rsidP="00BE0B19">
            <w:pPr>
              <w:rPr>
                <w:rFonts w:asciiTheme="majorHAnsi" w:hAnsiTheme="majorHAnsi" w:cstheme="majorHAnsi"/>
                <w:sz w:val="22"/>
              </w:rPr>
            </w:pPr>
            <w:hyperlink r:id="rId106" w:history="1">
              <w:r w:rsidR="007A0C5E" w:rsidRPr="00DF60BD">
                <w:rPr>
                  <w:rStyle w:val="Hyperlink"/>
                  <w:rFonts w:asciiTheme="majorHAnsi" w:hAnsiTheme="majorHAnsi" w:cstheme="majorHAnsi"/>
                  <w:sz w:val="22"/>
                </w:rPr>
                <w:t>https://www.youtube.com/watch?v=a5P1jdhx4Rw</w:t>
              </w:r>
            </w:hyperlink>
          </w:p>
          <w:p w14:paraId="0633ED42" w14:textId="77777777" w:rsidR="007A0C5E" w:rsidRPr="00DF60BD" w:rsidRDefault="007A0C5E" w:rsidP="00BE0B19">
            <w:pPr>
              <w:rPr>
                <w:rFonts w:asciiTheme="majorHAnsi" w:hAnsiTheme="majorHAnsi" w:cstheme="majorHAnsi"/>
                <w:sz w:val="22"/>
              </w:rPr>
            </w:pPr>
          </w:p>
          <w:p w14:paraId="1121C356" w14:textId="77777777" w:rsidR="007A0C5E" w:rsidRPr="00DF60BD" w:rsidRDefault="000E38C5" w:rsidP="00BE0B19">
            <w:pPr>
              <w:rPr>
                <w:rFonts w:asciiTheme="majorHAnsi" w:hAnsiTheme="majorHAnsi" w:cstheme="majorHAnsi"/>
                <w:sz w:val="22"/>
              </w:rPr>
            </w:pPr>
            <w:hyperlink r:id="rId107" w:history="1">
              <w:r w:rsidR="007A0C5E" w:rsidRPr="00DF60BD">
                <w:rPr>
                  <w:rFonts w:asciiTheme="majorHAnsi" w:hAnsiTheme="majorHAnsi" w:cstheme="majorHAnsi"/>
                  <w:color w:val="0000FF"/>
                  <w:sz w:val="22"/>
                  <w:u w:val="single"/>
                </w:rPr>
                <w:t>Tinting and Shading Your Colors - YouTube</w:t>
              </w:r>
            </w:hyperlink>
          </w:p>
          <w:p w14:paraId="574F8339" w14:textId="77777777" w:rsidR="007A0C5E" w:rsidRPr="00DF60BD" w:rsidRDefault="007A0C5E" w:rsidP="00BE0B19">
            <w:pPr>
              <w:rPr>
                <w:rFonts w:asciiTheme="majorHAnsi" w:hAnsiTheme="majorHAnsi" w:cstheme="majorHAnsi"/>
                <w:sz w:val="22"/>
              </w:rPr>
            </w:pPr>
          </w:p>
          <w:p w14:paraId="1C6B40F7" w14:textId="77777777" w:rsidR="007A0C5E" w:rsidRPr="00DF60BD" w:rsidRDefault="007A0C5E" w:rsidP="00BE0B19">
            <w:pPr>
              <w:rPr>
                <w:rFonts w:asciiTheme="majorHAnsi" w:hAnsiTheme="majorHAnsi" w:cstheme="majorHAnsi"/>
                <w:sz w:val="22"/>
              </w:rPr>
            </w:pPr>
          </w:p>
          <w:p w14:paraId="59A80A63" w14:textId="77777777" w:rsidR="007A0C5E" w:rsidRPr="00DF60BD" w:rsidRDefault="007A0C5E" w:rsidP="00BE0B19">
            <w:pPr>
              <w:rPr>
                <w:rFonts w:asciiTheme="majorHAnsi" w:hAnsiTheme="majorHAnsi" w:cstheme="majorHAnsi"/>
                <w:sz w:val="22"/>
              </w:rPr>
            </w:pPr>
          </w:p>
        </w:tc>
      </w:tr>
      <w:tr w:rsidR="007A0C5E" w:rsidRPr="00DF60BD" w14:paraId="00E2D26F" w14:textId="77777777" w:rsidTr="00BE0B19">
        <w:tc>
          <w:tcPr>
            <w:tcW w:w="9016" w:type="dxa"/>
            <w:shd w:val="clear" w:color="auto" w:fill="CCFFFF"/>
          </w:tcPr>
          <w:p w14:paraId="7C2CAA7E"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895AB8B" w14:textId="77777777" w:rsidR="007A0C5E" w:rsidRPr="00DF60BD" w:rsidRDefault="007A0C5E" w:rsidP="00BE0B19">
            <w:pPr>
              <w:rPr>
                <w:rFonts w:asciiTheme="majorHAnsi" w:hAnsiTheme="majorHAnsi" w:cstheme="majorHAnsi"/>
                <w:sz w:val="22"/>
              </w:rPr>
            </w:pPr>
          </w:p>
        </w:tc>
      </w:tr>
      <w:tr w:rsidR="007A0C5E" w:rsidRPr="00DF60BD" w14:paraId="2A42173C" w14:textId="77777777" w:rsidTr="00BE0B19">
        <w:trPr>
          <w:trHeight w:val="165"/>
        </w:trPr>
        <w:tc>
          <w:tcPr>
            <w:tcW w:w="9016" w:type="dxa"/>
          </w:tcPr>
          <w:p w14:paraId="18AFA51F" w14:textId="77777777" w:rsidR="007A0C5E" w:rsidRPr="00DF60BD" w:rsidRDefault="000E38C5" w:rsidP="00BE0B19">
            <w:pPr>
              <w:rPr>
                <w:rFonts w:asciiTheme="majorHAnsi" w:hAnsiTheme="majorHAnsi" w:cstheme="majorHAnsi"/>
                <w:sz w:val="22"/>
              </w:rPr>
            </w:pPr>
            <w:hyperlink r:id="rId108" w:history="1">
              <w:r w:rsidR="007A0C5E" w:rsidRPr="00DF60BD">
                <w:rPr>
                  <w:rFonts w:asciiTheme="majorHAnsi" w:hAnsiTheme="majorHAnsi" w:cstheme="majorHAnsi"/>
                  <w:color w:val="0000FF"/>
                  <w:sz w:val="22"/>
                  <w:u w:val="single"/>
                </w:rPr>
                <w:t>Line | Exhibitions | Lisson Gallery</w:t>
              </w:r>
            </w:hyperlink>
          </w:p>
          <w:p w14:paraId="255E63F7" w14:textId="77777777" w:rsidR="007A0C5E" w:rsidRPr="00DF60BD" w:rsidRDefault="007A0C5E" w:rsidP="00BE0B19">
            <w:pPr>
              <w:rPr>
                <w:rFonts w:asciiTheme="majorHAnsi" w:hAnsiTheme="majorHAnsi" w:cstheme="majorHAnsi"/>
                <w:sz w:val="22"/>
              </w:rPr>
            </w:pPr>
          </w:p>
          <w:p w14:paraId="0D9C2AC9" w14:textId="77777777" w:rsidR="007A0C5E" w:rsidRDefault="000E38C5" w:rsidP="00BE0B19">
            <w:pPr>
              <w:rPr>
                <w:rFonts w:asciiTheme="majorHAnsi" w:hAnsiTheme="majorHAnsi" w:cstheme="majorHAnsi"/>
                <w:color w:val="0000FF"/>
                <w:sz w:val="22"/>
                <w:u w:val="single"/>
              </w:rPr>
            </w:pPr>
            <w:hyperlink r:id="rId109" w:history="1">
              <w:r w:rsidR="007A0C5E" w:rsidRPr="00DF60BD">
                <w:rPr>
                  <w:rFonts w:asciiTheme="majorHAnsi" w:hAnsiTheme="majorHAnsi" w:cstheme="majorHAnsi"/>
                  <w:color w:val="0000FF"/>
                  <w:sz w:val="22"/>
                  <w:u w:val="single"/>
                </w:rPr>
                <w:t>MoMA | On Line</w:t>
              </w:r>
            </w:hyperlink>
          </w:p>
          <w:p w14:paraId="7EF57979" w14:textId="581736BF" w:rsidR="00406798" w:rsidRPr="00DF60BD" w:rsidRDefault="00406798" w:rsidP="00BE0B19">
            <w:pPr>
              <w:rPr>
                <w:rFonts w:asciiTheme="majorHAnsi" w:hAnsiTheme="majorHAnsi" w:cstheme="majorHAnsi"/>
                <w:sz w:val="22"/>
              </w:rPr>
            </w:pPr>
          </w:p>
        </w:tc>
      </w:tr>
    </w:tbl>
    <w:p w14:paraId="699A85F3" w14:textId="77777777" w:rsidR="00F1614B" w:rsidRDefault="00F1614B" w:rsidP="00BE0B19">
      <w:pPr>
        <w:jc w:val="center"/>
        <w:rPr>
          <w:rFonts w:asciiTheme="majorHAnsi" w:hAnsiTheme="majorHAnsi" w:cstheme="majorHAnsi"/>
          <w:bCs/>
          <w:color w:val="013A57" w:themeColor="accent1" w:themeShade="BF"/>
          <w:sz w:val="22"/>
        </w:rPr>
      </w:pPr>
    </w:p>
    <w:p w14:paraId="073EBE4E" w14:textId="77777777" w:rsidR="00F1614B" w:rsidRDefault="00F1614B" w:rsidP="00BE0B19">
      <w:pPr>
        <w:jc w:val="center"/>
        <w:rPr>
          <w:rFonts w:asciiTheme="majorHAnsi" w:hAnsiTheme="majorHAnsi" w:cstheme="majorHAnsi"/>
          <w:bCs/>
          <w:color w:val="013A57" w:themeColor="accent1" w:themeShade="BF"/>
          <w:sz w:val="22"/>
        </w:rPr>
      </w:pPr>
    </w:p>
    <w:p w14:paraId="56294366" w14:textId="77777777" w:rsidR="00F1614B" w:rsidRDefault="00F1614B" w:rsidP="00BE0B19">
      <w:pPr>
        <w:jc w:val="center"/>
        <w:rPr>
          <w:rFonts w:asciiTheme="majorHAnsi" w:hAnsiTheme="majorHAnsi" w:cstheme="majorHAnsi"/>
          <w:bCs/>
          <w:color w:val="013A57" w:themeColor="accent1" w:themeShade="BF"/>
          <w:sz w:val="22"/>
        </w:rPr>
      </w:pPr>
    </w:p>
    <w:p w14:paraId="3B0DFAD7" w14:textId="77777777" w:rsidR="00F1614B" w:rsidRDefault="00F1614B" w:rsidP="00BE0B19">
      <w:pPr>
        <w:jc w:val="center"/>
        <w:rPr>
          <w:rFonts w:asciiTheme="majorHAnsi" w:hAnsiTheme="majorHAnsi" w:cstheme="majorHAnsi"/>
          <w:bCs/>
          <w:color w:val="013A57" w:themeColor="accent1" w:themeShade="BF"/>
          <w:sz w:val="22"/>
        </w:rPr>
      </w:pPr>
    </w:p>
    <w:p w14:paraId="5D855068" w14:textId="77777777" w:rsidR="00F1614B" w:rsidRDefault="00F1614B" w:rsidP="00BE0B19">
      <w:pPr>
        <w:jc w:val="center"/>
        <w:rPr>
          <w:rFonts w:asciiTheme="majorHAnsi" w:hAnsiTheme="majorHAnsi" w:cstheme="majorHAnsi"/>
          <w:bCs/>
          <w:color w:val="013A57" w:themeColor="accent1" w:themeShade="BF"/>
          <w:sz w:val="22"/>
        </w:rPr>
      </w:pPr>
    </w:p>
    <w:p w14:paraId="3AF5F729" w14:textId="77777777" w:rsidR="00F1614B" w:rsidRDefault="00F1614B" w:rsidP="00BE0B19">
      <w:pPr>
        <w:jc w:val="center"/>
        <w:rPr>
          <w:rFonts w:asciiTheme="majorHAnsi" w:hAnsiTheme="majorHAnsi" w:cstheme="majorHAnsi"/>
          <w:bCs/>
          <w:color w:val="013A57" w:themeColor="accent1" w:themeShade="BF"/>
          <w:sz w:val="22"/>
        </w:rPr>
      </w:pPr>
    </w:p>
    <w:p w14:paraId="6E964EF5" w14:textId="77777777" w:rsidR="00F1614B" w:rsidRDefault="00F1614B" w:rsidP="00BE0B19">
      <w:pPr>
        <w:jc w:val="center"/>
        <w:rPr>
          <w:rFonts w:asciiTheme="majorHAnsi" w:hAnsiTheme="majorHAnsi" w:cstheme="majorHAnsi"/>
          <w:bCs/>
          <w:color w:val="013A57" w:themeColor="accent1" w:themeShade="BF"/>
          <w:sz w:val="22"/>
        </w:rPr>
      </w:pPr>
    </w:p>
    <w:p w14:paraId="58F0728E" w14:textId="77777777" w:rsidR="00F1614B" w:rsidRDefault="00F1614B" w:rsidP="00BE0B19">
      <w:pPr>
        <w:jc w:val="center"/>
        <w:rPr>
          <w:rFonts w:asciiTheme="majorHAnsi" w:hAnsiTheme="majorHAnsi" w:cstheme="majorHAnsi"/>
          <w:bCs/>
          <w:color w:val="013A57" w:themeColor="accent1" w:themeShade="BF"/>
          <w:sz w:val="22"/>
        </w:rPr>
      </w:pPr>
    </w:p>
    <w:p w14:paraId="72E31226" w14:textId="3B221BFD" w:rsidR="00F1614B" w:rsidRDefault="00F1614B" w:rsidP="00BE0B19">
      <w:pPr>
        <w:jc w:val="center"/>
        <w:rPr>
          <w:rFonts w:asciiTheme="majorHAnsi" w:hAnsiTheme="majorHAnsi" w:cstheme="majorHAnsi"/>
          <w:bCs/>
          <w:color w:val="013A57" w:themeColor="accent1" w:themeShade="BF"/>
          <w:sz w:val="22"/>
        </w:rPr>
      </w:pPr>
    </w:p>
    <w:p w14:paraId="269890E1" w14:textId="45FAC4A8" w:rsidR="00406798" w:rsidRDefault="00406798" w:rsidP="00BE0B19">
      <w:pPr>
        <w:jc w:val="center"/>
        <w:rPr>
          <w:rFonts w:asciiTheme="majorHAnsi" w:hAnsiTheme="majorHAnsi" w:cstheme="majorHAnsi"/>
          <w:bCs/>
          <w:color w:val="013A57" w:themeColor="accent1" w:themeShade="BF"/>
          <w:sz w:val="22"/>
        </w:rPr>
      </w:pPr>
    </w:p>
    <w:p w14:paraId="183A553A" w14:textId="77777777" w:rsidR="00406798" w:rsidRDefault="00406798" w:rsidP="00BE0B19">
      <w:pPr>
        <w:jc w:val="center"/>
        <w:rPr>
          <w:rFonts w:asciiTheme="majorHAnsi" w:hAnsiTheme="majorHAnsi" w:cstheme="majorHAnsi"/>
          <w:bCs/>
          <w:color w:val="013A57" w:themeColor="accent1" w:themeShade="BF"/>
          <w:sz w:val="22"/>
        </w:rPr>
      </w:pPr>
    </w:p>
    <w:p w14:paraId="62AC08EC" w14:textId="1B67A9A0" w:rsidR="00BE0B19" w:rsidRPr="00CD6C40" w:rsidRDefault="00BE0B19" w:rsidP="00BE0B19">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7 Spring Revision for Geography</w:t>
      </w:r>
    </w:p>
    <w:p w14:paraId="7CDF43E9" w14:textId="77777777" w:rsidR="00BE0B19" w:rsidRPr="00DF60BD" w:rsidRDefault="00BE0B19" w:rsidP="00BE0B19">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0B19" w:rsidRPr="00DF60BD" w14:paraId="74677B56" w14:textId="77777777" w:rsidTr="00BE0B19">
        <w:tc>
          <w:tcPr>
            <w:tcW w:w="9016" w:type="dxa"/>
            <w:shd w:val="clear" w:color="auto" w:fill="CCFFCC"/>
          </w:tcPr>
          <w:p w14:paraId="1C3D3D5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0B19" w:rsidRPr="00DF60BD" w14:paraId="442143AA" w14:textId="77777777" w:rsidTr="00BE0B19">
        <w:tc>
          <w:tcPr>
            <w:tcW w:w="9016" w:type="dxa"/>
            <w:shd w:val="clear" w:color="auto" w:fill="auto"/>
          </w:tcPr>
          <w:p w14:paraId="40F383AF"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The human and physical geography of the United Kingdom</w:t>
            </w:r>
          </w:p>
          <w:p w14:paraId="590FAAB6"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The physical and human aspects of rivers</w:t>
            </w:r>
          </w:p>
          <w:p w14:paraId="4914F5AA" w14:textId="77777777" w:rsidR="00BE0B19" w:rsidRPr="00DF60BD" w:rsidRDefault="00BE0B19" w:rsidP="00BE0B19">
            <w:pPr>
              <w:rPr>
                <w:rFonts w:asciiTheme="majorHAnsi" w:hAnsiTheme="majorHAnsi" w:cstheme="majorHAnsi"/>
                <w:sz w:val="22"/>
              </w:rPr>
            </w:pPr>
          </w:p>
        </w:tc>
      </w:tr>
      <w:tr w:rsidR="00BE0B19" w:rsidRPr="00DF60BD" w14:paraId="31A79CC4" w14:textId="77777777" w:rsidTr="00BE0B19">
        <w:tc>
          <w:tcPr>
            <w:tcW w:w="9016" w:type="dxa"/>
            <w:shd w:val="clear" w:color="auto" w:fill="B1E4FD" w:themeFill="accent1" w:themeFillTint="33"/>
          </w:tcPr>
          <w:p w14:paraId="4B2DA07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do I need to revise?</w:t>
            </w:r>
          </w:p>
          <w:p w14:paraId="307272B7" w14:textId="77777777" w:rsidR="00BE0B19" w:rsidRPr="00DF60BD" w:rsidRDefault="00BE0B19" w:rsidP="00BE0B19">
            <w:pPr>
              <w:pStyle w:val="ListParagraph"/>
              <w:rPr>
                <w:rFonts w:asciiTheme="majorHAnsi" w:hAnsiTheme="majorHAnsi" w:cstheme="majorHAnsi"/>
              </w:rPr>
            </w:pPr>
          </w:p>
        </w:tc>
      </w:tr>
      <w:tr w:rsidR="00BE0B19" w:rsidRPr="00DF60BD" w14:paraId="4370AC56" w14:textId="77777777" w:rsidTr="00BE0B19">
        <w:tc>
          <w:tcPr>
            <w:tcW w:w="9016" w:type="dxa"/>
          </w:tcPr>
          <w:p w14:paraId="1EFBF848" w14:textId="43522447" w:rsidR="00BE0B19" w:rsidRPr="00DF60BD" w:rsidRDefault="00BE0B19" w:rsidP="00BE0B19">
            <w:pPr>
              <w:pStyle w:val="ListParagraph"/>
              <w:rPr>
                <w:rFonts w:asciiTheme="majorHAnsi" w:hAnsiTheme="majorHAnsi" w:cstheme="majorHAnsi"/>
              </w:rPr>
            </w:pPr>
            <w:r w:rsidRPr="00DF60BD">
              <w:rPr>
                <w:rFonts w:asciiTheme="majorHAnsi" w:hAnsiTheme="majorHAnsi" w:cstheme="majorHAnsi"/>
              </w:rPr>
              <w:t>Revise all content from your classwork book in the spring term relating the United Kingdom and the physical and human aspects of rivers</w:t>
            </w:r>
          </w:p>
        </w:tc>
      </w:tr>
      <w:tr w:rsidR="00BE0B19" w:rsidRPr="00DF60BD" w14:paraId="701FA533" w14:textId="77777777" w:rsidTr="00BE0B19">
        <w:tc>
          <w:tcPr>
            <w:tcW w:w="9016" w:type="dxa"/>
            <w:shd w:val="clear" w:color="auto" w:fill="E0EFF4" w:themeFill="accent4" w:themeFillTint="33"/>
          </w:tcPr>
          <w:p w14:paraId="5490325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3AE7F7F1" w14:textId="77777777" w:rsidR="00BE0B19" w:rsidRPr="00DF60BD" w:rsidRDefault="00BE0B19" w:rsidP="00BE0B19">
            <w:pPr>
              <w:rPr>
                <w:rFonts w:asciiTheme="majorHAnsi" w:hAnsiTheme="majorHAnsi" w:cstheme="majorHAnsi"/>
                <w:sz w:val="22"/>
              </w:rPr>
            </w:pPr>
          </w:p>
        </w:tc>
      </w:tr>
      <w:tr w:rsidR="00BE0B19" w:rsidRPr="00DF60BD" w14:paraId="55F837EB" w14:textId="77777777" w:rsidTr="00BE0B19">
        <w:tc>
          <w:tcPr>
            <w:tcW w:w="9016" w:type="dxa"/>
          </w:tcPr>
          <w:p w14:paraId="09118EC4" w14:textId="6C999BDD"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 for homeworks and from the resource section</w:t>
            </w:r>
          </w:p>
          <w:p w14:paraId="019EA4C9"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1773F12E" w14:textId="77777777" w:rsidR="00BE0B19" w:rsidRPr="00DF60BD" w:rsidRDefault="00BE0B19" w:rsidP="00BE0B19">
            <w:pPr>
              <w:rPr>
                <w:rFonts w:asciiTheme="majorHAnsi" w:hAnsiTheme="majorHAnsi" w:cstheme="majorHAnsi"/>
                <w:sz w:val="22"/>
              </w:rPr>
            </w:pPr>
          </w:p>
        </w:tc>
      </w:tr>
      <w:tr w:rsidR="00BE0B19" w:rsidRPr="00DF60BD" w14:paraId="0029C83C" w14:textId="77777777" w:rsidTr="00BE0B19">
        <w:tc>
          <w:tcPr>
            <w:tcW w:w="9016" w:type="dxa"/>
            <w:shd w:val="clear" w:color="auto" w:fill="D2F1EF" w:themeFill="accent6" w:themeFillTint="33"/>
          </w:tcPr>
          <w:p w14:paraId="2E8613C7"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8B1983A" w14:textId="77777777" w:rsidR="00BE0B19" w:rsidRPr="00DF60BD" w:rsidRDefault="00BE0B19" w:rsidP="00BE0B19">
            <w:pPr>
              <w:rPr>
                <w:rFonts w:asciiTheme="majorHAnsi" w:hAnsiTheme="majorHAnsi" w:cstheme="majorHAnsi"/>
                <w:sz w:val="22"/>
              </w:rPr>
            </w:pPr>
          </w:p>
        </w:tc>
      </w:tr>
      <w:tr w:rsidR="00BE0B19" w:rsidRPr="00DF60BD" w14:paraId="123BD04B" w14:textId="77777777" w:rsidTr="00BE0B19">
        <w:tc>
          <w:tcPr>
            <w:tcW w:w="9016" w:type="dxa"/>
          </w:tcPr>
          <w:p w14:paraId="5DF34D22"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59E2F90D"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73795EEE" w14:textId="77777777" w:rsidR="00BE0B19" w:rsidRPr="00DF60BD" w:rsidRDefault="00BE0B19" w:rsidP="00BE0B19">
            <w:pPr>
              <w:pStyle w:val="ListParagraph"/>
              <w:rPr>
                <w:rFonts w:asciiTheme="majorHAnsi" w:hAnsiTheme="majorHAnsi" w:cstheme="majorHAnsi"/>
              </w:rPr>
            </w:pPr>
          </w:p>
        </w:tc>
      </w:tr>
      <w:tr w:rsidR="00BE0B19" w:rsidRPr="00DF60BD" w14:paraId="2C8A61B1" w14:textId="77777777" w:rsidTr="00BE0B19">
        <w:tc>
          <w:tcPr>
            <w:tcW w:w="9016" w:type="dxa"/>
            <w:shd w:val="clear" w:color="auto" w:fill="FFCCFF"/>
          </w:tcPr>
          <w:p w14:paraId="1BB27C3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websites I can use:</w:t>
            </w:r>
          </w:p>
          <w:p w14:paraId="295492A4" w14:textId="77777777" w:rsidR="00BE0B19" w:rsidRPr="00DF60BD" w:rsidRDefault="00BE0B19" w:rsidP="00BE0B19">
            <w:pPr>
              <w:rPr>
                <w:rFonts w:asciiTheme="majorHAnsi" w:hAnsiTheme="majorHAnsi" w:cstheme="majorHAnsi"/>
                <w:sz w:val="22"/>
              </w:rPr>
            </w:pPr>
          </w:p>
        </w:tc>
      </w:tr>
      <w:tr w:rsidR="00BE0B19" w:rsidRPr="00DF60BD" w14:paraId="1B214C33" w14:textId="77777777" w:rsidTr="00BE0B19">
        <w:tc>
          <w:tcPr>
            <w:tcW w:w="9016" w:type="dxa"/>
          </w:tcPr>
          <w:p w14:paraId="53D27B0C" w14:textId="77777777" w:rsidR="00BE0B19" w:rsidRPr="00DF60BD" w:rsidRDefault="00BE0B19" w:rsidP="00BE0B19">
            <w:pPr>
              <w:rPr>
                <w:rFonts w:asciiTheme="majorHAnsi" w:hAnsiTheme="majorHAnsi" w:cstheme="majorHAnsi"/>
                <w:sz w:val="22"/>
              </w:rPr>
            </w:pPr>
          </w:p>
          <w:p w14:paraId="4CC75A98" w14:textId="77777777" w:rsidR="00BE0B19" w:rsidRPr="00DF60BD" w:rsidRDefault="00BE0B19" w:rsidP="00BE0B19">
            <w:pPr>
              <w:rPr>
                <w:rFonts w:asciiTheme="majorHAnsi" w:hAnsiTheme="majorHAnsi" w:cstheme="majorHAnsi"/>
                <w:sz w:val="22"/>
              </w:rPr>
            </w:pPr>
            <w:r w:rsidRPr="00CD6C40">
              <w:rPr>
                <w:rFonts w:asciiTheme="majorHAnsi" w:hAnsiTheme="majorHAnsi" w:cstheme="majorHAnsi"/>
                <w:b w:val="0"/>
                <w:bCs/>
                <w:color w:val="auto"/>
                <w:sz w:val="22"/>
              </w:rPr>
              <w:t>BBC Bitesize Geography</w:t>
            </w:r>
            <w:r w:rsidRPr="00CD6C40">
              <w:rPr>
                <w:rFonts w:asciiTheme="majorHAnsi" w:hAnsiTheme="majorHAnsi" w:cstheme="majorHAnsi"/>
                <w:color w:val="auto"/>
                <w:sz w:val="22"/>
              </w:rPr>
              <w:t xml:space="preserve"> </w:t>
            </w:r>
            <w:hyperlink r:id="rId110" w:history="1">
              <w:r w:rsidRPr="00DF60BD">
                <w:rPr>
                  <w:rFonts w:asciiTheme="majorHAnsi" w:hAnsiTheme="majorHAnsi" w:cstheme="majorHAnsi"/>
                  <w:sz w:val="22"/>
                  <w:u w:val="single"/>
                </w:rPr>
                <w:t>https://www.bbc.co.uk/bitesize/subjects/zrw76sg</w:t>
              </w:r>
            </w:hyperlink>
          </w:p>
          <w:p w14:paraId="5C17E10B" w14:textId="77777777" w:rsidR="00BE0B19" w:rsidRPr="00DF60BD" w:rsidRDefault="00BE0B19" w:rsidP="00BE0B19">
            <w:pPr>
              <w:rPr>
                <w:rFonts w:asciiTheme="majorHAnsi" w:hAnsiTheme="majorHAnsi" w:cstheme="majorHAnsi"/>
                <w:sz w:val="22"/>
              </w:rPr>
            </w:pPr>
          </w:p>
        </w:tc>
      </w:tr>
      <w:tr w:rsidR="00BE0B19" w:rsidRPr="00DF60BD" w14:paraId="25D8D559" w14:textId="77777777" w:rsidTr="00BE0B19">
        <w:tc>
          <w:tcPr>
            <w:tcW w:w="9016" w:type="dxa"/>
            <w:shd w:val="clear" w:color="auto" w:fill="CCFFFF"/>
          </w:tcPr>
          <w:p w14:paraId="6774F4E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CE41A7D" w14:textId="77777777" w:rsidR="00BE0B19" w:rsidRPr="00DF60BD" w:rsidRDefault="00BE0B19" w:rsidP="00BE0B19">
            <w:pPr>
              <w:rPr>
                <w:rFonts w:asciiTheme="majorHAnsi" w:hAnsiTheme="majorHAnsi" w:cstheme="majorHAnsi"/>
                <w:sz w:val="22"/>
              </w:rPr>
            </w:pPr>
          </w:p>
        </w:tc>
      </w:tr>
      <w:tr w:rsidR="00BE0B19" w:rsidRPr="00DF60BD" w14:paraId="1C109B91" w14:textId="77777777" w:rsidTr="00BE0B19">
        <w:trPr>
          <w:trHeight w:val="165"/>
        </w:trPr>
        <w:tc>
          <w:tcPr>
            <w:tcW w:w="9016" w:type="dxa"/>
          </w:tcPr>
          <w:p w14:paraId="0A7D8A0E" w14:textId="77777777" w:rsidR="00BE0B19" w:rsidRPr="00DF60BD" w:rsidRDefault="00BE0B19" w:rsidP="00BE0B19">
            <w:pPr>
              <w:rPr>
                <w:rFonts w:asciiTheme="majorHAnsi" w:hAnsiTheme="majorHAnsi" w:cstheme="majorHAnsi"/>
                <w:sz w:val="22"/>
              </w:rPr>
            </w:pPr>
          </w:p>
          <w:p w14:paraId="0D2602F2" w14:textId="77777777" w:rsidR="00BE0B19" w:rsidRPr="00DF60BD" w:rsidRDefault="00BE0B19" w:rsidP="00BE0B19">
            <w:pPr>
              <w:rPr>
                <w:rFonts w:asciiTheme="majorHAnsi" w:hAnsiTheme="majorHAnsi" w:cstheme="majorHAnsi"/>
                <w:sz w:val="22"/>
              </w:rPr>
            </w:pPr>
            <w:r w:rsidRPr="00CD6C40">
              <w:rPr>
                <w:rFonts w:asciiTheme="majorHAnsi" w:hAnsiTheme="majorHAnsi" w:cstheme="majorHAnsi"/>
                <w:b w:val="0"/>
                <w:bCs/>
                <w:color w:val="auto"/>
                <w:sz w:val="22"/>
              </w:rPr>
              <w:t>Use BBC iplayer to look at</w:t>
            </w:r>
            <w:r w:rsidRPr="00CD6C40">
              <w:rPr>
                <w:rFonts w:asciiTheme="majorHAnsi" w:hAnsiTheme="majorHAnsi" w:cstheme="majorHAnsi"/>
                <w:color w:val="auto"/>
                <w:sz w:val="22"/>
              </w:rPr>
              <w:t xml:space="preserve"> </w:t>
            </w:r>
            <w:hyperlink r:id="rId111"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CD6C40">
              <w:rPr>
                <w:rFonts w:asciiTheme="majorHAnsi" w:hAnsiTheme="majorHAnsi" w:cstheme="majorHAnsi"/>
                <w:b w:val="0"/>
                <w:bCs/>
                <w:color w:val="auto"/>
                <w:sz w:val="22"/>
              </w:rPr>
              <w:t xml:space="preserve"> Various geography shows from planet earth human planet are available to watch.</w:t>
            </w:r>
          </w:p>
          <w:p w14:paraId="21FDAE33" w14:textId="77777777" w:rsidR="00BE0B19" w:rsidRPr="00DF60BD" w:rsidRDefault="00BE0B19" w:rsidP="00BE0B19">
            <w:pPr>
              <w:rPr>
                <w:rFonts w:asciiTheme="majorHAnsi" w:hAnsiTheme="majorHAnsi" w:cstheme="majorHAnsi"/>
                <w:sz w:val="22"/>
              </w:rPr>
            </w:pPr>
          </w:p>
        </w:tc>
      </w:tr>
    </w:tbl>
    <w:p w14:paraId="7C195E71" w14:textId="77777777" w:rsidR="00F1614B" w:rsidRDefault="00F1614B" w:rsidP="00BE0B19">
      <w:pPr>
        <w:jc w:val="center"/>
        <w:rPr>
          <w:rFonts w:asciiTheme="majorHAnsi" w:hAnsiTheme="majorHAnsi" w:cstheme="majorHAnsi"/>
          <w:bCs/>
          <w:color w:val="013A57" w:themeColor="accent1" w:themeShade="BF"/>
          <w:sz w:val="22"/>
        </w:rPr>
      </w:pPr>
    </w:p>
    <w:p w14:paraId="30AD685D" w14:textId="77777777" w:rsidR="00F1614B" w:rsidRDefault="00F1614B" w:rsidP="00BE0B19">
      <w:pPr>
        <w:jc w:val="center"/>
        <w:rPr>
          <w:rFonts w:asciiTheme="majorHAnsi" w:hAnsiTheme="majorHAnsi" w:cstheme="majorHAnsi"/>
          <w:bCs/>
          <w:color w:val="013A57" w:themeColor="accent1" w:themeShade="BF"/>
          <w:sz w:val="22"/>
        </w:rPr>
      </w:pPr>
    </w:p>
    <w:p w14:paraId="3F322C03" w14:textId="77777777" w:rsidR="00F1614B" w:rsidRDefault="00F1614B" w:rsidP="00BE0B19">
      <w:pPr>
        <w:jc w:val="center"/>
        <w:rPr>
          <w:rFonts w:asciiTheme="majorHAnsi" w:hAnsiTheme="majorHAnsi" w:cstheme="majorHAnsi"/>
          <w:bCs/>
          <w:color w:val="013A57" w:themeColor="accent1" w:themeShade="BF"/>
          <w:sz w:val="22"/>
        </w:rPr>
      </w:pPr>
    </w:p>
    <w:p w14:paraId="6276036E" w14:textId="77777777" w:rsidR="00F1614B" w:rsidRDefault="00F1614B" w:rsidP="00BE0B19">
      <w:pPr>
        <w:jc w:val="center"/>
        <w:rPr>
          <w:rFonts w:asciiTheme="majorHAnsi" w:hAnsiTheme="majorHAnsi" w:cstheme="majorHAnsi"/>
          <w:bCs/>
          <w:color w:val="013A57" w:themeColor="accent1" w:themeShade="BF"/>
          <w:sz w:val="22"/>
        </w:rPr>
      </w:pPr>
    </w:p>
    <w:p w14:paraId="7B39DE2E" w14:textId="77777777" w:rsidR="00F1614B" w:rsidRDefault="00F1614B" w:rsidP="00BE0B19">
      <w:pPr>
        <w:jc w:val="center"/>
        <w:rPr>
          <w:rFonts w:asciiTheme="majorHAnsi" w:hAnsiTheme="majorHAnsi" w:cstheme="majorHAnsi"/>
          <w:bCs/>
          <w:color w:val="013A57" w:themeColor="accent1" w:themeShade="BF"/>
          <w:sz w:val="22"/>
        </w:rPr>
      </w:pPr>
    </w:p>
    <w:p w14:paraId="7E5AFE69" w14:textId="77777777" w:rsidR="00F1614B" w:rsidRDefault="00F1614B" w:rsidP="00BE0B19">
      <w:pPr>
        <w:jc w:val="center"/>
        <w:rPr>
          <w:rFonts w:asciiTheme="majorHAnsi" w:hAnsiTheme="majorHAnsi" w:cstheme="majorHAnsi"/>
          <w:bCs/>
          <w:color w:val="013A57" w:themeColor="accent1" w:themeShade="BF"/>
          <w:sz w:val="22"/>
        </w:rPr>
      </w:pPr>
    </w:p>
    <w:p w14:paraId="1F8649C5" w14:textId="77777777" w:rsidR="00F1614B" w:rsidRDefault="00F1614B" w:rsidP="00BE0B19">
      <w:pPr>
        <w:jc w:val="center"/>
        <w:rPr>
          <w:rFonts w:asciiTheme="majorHAnsi" w:hAnsiTheme="majorHAnsi" w:cstheme="majorHAnsi"/>
          <w:bCs/>
          <w:color w:val="013A57" w:themeColor="accent1" w:themeShade="BF"/>
          <w:sz w:val="22"/>
        </w:rPr>
      </w:pPr>
    </w:p>
    <w:p w14:paraId="190A1F5A" w14:textId="77777777" w:rsidR="00F1614B" w:rsidRDefault="00F1614B" w:rsidP="00BE0B19">
      <w:pPr>
        <w:jc w:val="center"/>
        <w:rPr>
          <w:rFonts w:asciiTheme="majorHAnsi" w:hAnsiTheme="majorHAnsi" w:cstheme="majorHAnsi"/>
          <w:bCs/>
          <w:color w:val="013A57" w:themeColor="accent1" w:themeShade="BF"/>
          <w:sz w:val="22"/>
        </w:rPr>
      </w:pPr>
    </w:p>
    <w:p w14:paraId="1BC5570D" w14:textId="77777777" w:rsidR="00F1614B" w:rsidRDefault="00F1614B" w:rsidP="00BE0B19">
      <w:pPr>
        <w:jc w:val="center"/>
        <w:rPr>
          <w:rFonts w:asciiTheme="majorHAnsi" w:hAnsiTheme="majorHAnsi" w:cstheme="majorHAnsi"/>
          <w:bCs/>
          <w:color w:val="013A57" w:themeColor="accent1" w:themeShade="BF"/>
          <w:sz w:val="22"/>
        </w:rPr>
      </w:pPr>
    </w:p>
    <w:p w14:paraId="0858E39C" w14:textId="77777777" w:rsidR="00F1614B" w:rsidRDefault="00F1614B" w:rsidP="00BE0B19">
      <w:pPr>
        <w:jc w:val="center"/>
        <w:rPr>
          <w:rFonts w:asciiTheme="majorHAnsi" w:hAnsiTheme="majorHAnsi" w:cstheme="majorHAnsi"/>
          <w:bCs/>
          <w:color w:val="013A57" w:themeColor="accent1" w:themeShade="BF"/>
          <w:sz w:val="22"/>
        </w:rPr>
      </w:pPr>
    </w:p>
    <w:p w14:paraId="5F2D63F4" w14:textId="10E4483F" w:rsidR="00F1614B" w:rsidRDefault="00F1614B" w:rsidP="00BE0B19">
      <w:pPr>
        <w:jc w:val="center"/>
        <w:rPr>
          <w:rFonts w:asciiTheme="majorHAnsi" w:hAnsiTheme="majorHAnsi" w:cstheme="majorHAnsi"/>
          <w:bCs/>
          <w:color w:val="013A57" w:themeColor="accent1" w:themeShade="BF"/>
          <w:sz w:val="22"/>
        </w:rPr>
      </w:pPr>
    </w:p>
    <w:p w14:paraId="20B458E1" w14:textId="41C267DC" w:rsidR="00406798" w:rsidRDefault="00406798" w:rsidP="00BE0B19">
      <w:pPr>
        <w:jc w:val="center"/>
        <w:rPr>
          <w:rFonts w:asciiTheme="majorHAnsi" w:hAnsiTheme="majorHAnsi" w:cstheme="majorHAnsi"/>
          <w:bCs/>
          <w:color w:val="013A57" w:themeColor="accent1" w:themeShade="BF"/>
          <w:sz w:val="22"/>
        </w:rPr>
      </w:pPr>
    </w:p>
    <w:p w14:paraId="234C903F" w14:textId="77777777" w:rsidR="00406798" w:rsidRDefault="00406798" w:rsidP="00BE0B19">
      <w:pPr>
        <w:jc w:val="center"/>
        <w:rPr>
          <w:rFonts w:asciiTheme="majorHAnsi" w:hAnsiTheme="majorHAnsi" w:cstheme="majorHAnsi"/>
          <w:bCs/>
          <w:color w:val="013A57" w:themeColor="accent1" w:themeShade="BF"/>
          <w:sz w:val="22"/>
        </w:rPr>
      </w:pPr>
    </w:p>
    <w:p w14:paraId="41E4C5E7" w14:textId="2FA9E738" w:rsidR="00BE0B19" w:rsidRPr="00CD6C40" w:rsidRDefault="00BE0B19" w:rsidP="00BE0B19">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8 Spring Revision for Geography</w:t>
      </w:r>
    </w:p>
    <w:p w14:paraId="00891965" w14:textId="77777777" w:rsidR="00BE0B19" w:rsidRPr="00DF60BD" w:rsidRDefault="00BE0B19" w:rsidP="00BE0B19">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0B19" w:rsidRPr="00DF60BD" w14:paraId="60B17AEC" w14:textId="77777777" w:rsidTr="00BE0B19">
        <w:tc>
          <w:tcPr>
            <w:tcW w:w="9016" w:type="dxa"/>
            <w:shd w:val="clear" w:color="auto" w:fill="CCFFCC"/>
          </w:tcPr>
          <w:p w14:paraId="269FEF71"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0B19" w:rsidRPr="00DF60BD" w14:paraId="743A07A8" w14:textId="77777777" w:rsidTr="00BE0B19">
        <w:tc>
          <w:tcPr>
            <w:tcW w:w="9016" w:type="dxa"/>
            <w:shd w:val="clear" w:color="auto" w:fill="auto"/>
          </w:tcPr>
          <w:p w14:paraId="13C58FE8"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 xml:space="preserve">Physical processes of planet Earth and natural hazards </w:t>
            </w:r>
          </w:p>
          <w:p w14:paraId="1D2E831C"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 xml:space="preserve">Climate change </w:t>
            </w:r>
          </w:p>
          <w:p w14:paraId="1C689C1F" w14:textId="77777777" w:rsidR="00BE0B19" w:rsidRPr="00DF60BD" w:rsidRDefault="00BE0B19" w:rsidP="00BE0B19">
            <w:pPr>
              <w:rPr>
                <w:rFonts w:asciiTheme="majorHAnsi" w:hAnsiTheme="majorHAnsi" w:cstheme="majorHAnsi"/>
                <w:sz w:val="22"/>
              </w:rPr>
            </w:pPr>
          </w:p>
        </w:tc>
      </w:tr>
      <w:tr w:rsidR="00BE0B19" w:rsidRPr="00DF60BD" w14:paraId="336D1325" w14:textId="77777777" w:rsidTr="00BE0B19">
        <w:tc>
          <w:tcPr>
            <w:tcW w:w="9016" w:type="dxa"/>
            <w:shd w:val="clear" w:color="auto" w:fill="B1E4FD" w:themeFill="accent1" w:themeFillTint="33"/>
          </w:tcPr>
          <w:p w14:paraId="7144B349"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do I need to revise?</w:t>
            </w:r>
          </w:p>
          <w:p w14:paraId="739EF014" w14:textId="77777777" w:rsidR="00BE0B19" w:rsidRPr="00DF60BD" w:rsidRDefault="00BE0B19" w:rsidP="00BE0B19">
            <w:pPr>
              <w:pStyle w:val="ListParagraph"/>
              <w:rPr>
                <w:rFonts w:asciiTheme="majorHAnsi" w:hAnsiTheme="majorHAnsi" w:cstheme="majorHAnsi"/>
              </w:rPr>
            </w:pPr>
          </w:p>
        </w:tc>
      </w:tr>
      <w:tr w:rsidR="00BE0B19" w:rsidRPr="00DF60BD" w14:paraId="73E4E630" w14:textId="77777777" w:rsidTr="00BE0B19">
        <w:tc>
          <w:tcPr>
            <w:tcW w:w="9016" w:type="dxa"/>
          </w:tcPr>
          <w:p w14:paraId="7A845139" w14:textId="77777777" w:rsidR="00BE0B19" w:rsidRPr="00DF60BD" w:rsidRDefault="00BE0B19" w:rsidP="00BE0B19">
            <w:pPr>
              <w:pStyle w:val="ListParagraph"/>
              <w:numPr>
                <w:ilvl w:val="0"/>
                <w:numId w:val="41"/>
              </w:numPr>
              <w:spacing w:after="0" w:line="240" w:lineRule="auto"/>
              <w:rPr>
                <w:rFonts w:asciiTheme="majorHAnsi" w:hAnsiTheme="majorHAnsi" w:cstheme="majorHAnsi"/>
              </w:rPr>
            </w:pPr>
            <w:r w:rsidRPr="00DF60BD">
              <w:rPr>
                <w:rFonts w:asciiTheme="majorHAnsi" w:hAnsiTheme="majorHAnsi" w:cstheme="majorHAnsi"/>
              </w:rPr>
              <w:t>Revise all content from your classwork book in the spring term relating the planet Earth/natural hazards and also the lessons on climate change</w:t>
            </w:r>
          </w:p>
          <w:p w14:paraId="412CEF4B" w14:textId="77777777" w:rsidR="00BE0B19" w:rsidRPr="00406798" w:rsidRDefault="00BE0B19" w:rsidP="00406798">
            <w:pPr>
              <w:rPr>
                <w:rFonts w:asciiTheme="majorHAnsi" w:hAnsiTheme="majorHAnsi" w:cstheme="majorHAnsi"/>
              </w:rPr>
            </w:pPr>
          </w:p>
        </w:tc>
      </w:tr>
      <w:tr w:rsidR="00BE0B19" w:rsidRPr="00DF60BD" w14:paraId="3D2E733A" w14:textId="77777777" w:rsidTr="00BE0B19">
        <w:tc>
          <w:tcPr>
            <w:tcW w:w="9016" w:type="dxa"/>
            <w:shd w:val="clear" w:color="auto" w:fill="E0EFF4" w:themeFill="accent4" w:themeFillTint="33"/>
          </w:tcPr>
          <w:p w14:paraId="2F5FA664"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037F13FD" w14:textId="77777777" w:rsidR="00BE0B19" w:rsidRPr="00DF60BD" w:rsidRDefault="00BE0B19" w:rsidP="00BE0B19">
            <w:pPr>
              <w:rPr>
                <w:rFonts w:asciiTheme="majorHAnsi" w:hAnsiTheme="majorHAnsi" w:cstheme="majorHAnsi"/>
                <w:sz w:val="22"/>
              </w:rPr>
            </w:pPr>
          </w:p>
        </w:tc>
      </w:tr>
      <w:tr w:rsidR="00BE0B19" w:rsidRPr="00DF60BD" w14:paraId="62919105" w14:textId="77777777" w:rsidTr="00BE0B19">
        <w:tc>
          <w:tcPr>
            <w:tcW w:w="9016" w:type="dxa"/>
          </w:tcPr>
          <w:p w14:paraId="3A075941"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w:t>
            </w:r>
          </w:p>
          <w:p w14:paraId="46F7DCA4"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2DD86B1A" w14:textId="77777777" w:rsidR="00BE0B19" w:rsidRPr="00DF60BD" w:rsidRDefault="00BE0B19" w:rsidP="00BE0B19">
            <w:pPr>
              <w:rPr>
                <w:rFonts w:asciiTheme="majorHAnsi" w:hAnsiTheme="majorHAnsi" w:cstheme="majorHAnsi"/>
                <w:sz w:val="22"/>
              </w:rPr>
            </w:pPr>
          </w:p>
        </w:tc>
      </w:tr>
      <w:tr w:rsidR="00BE0B19" w:rsidRPr="00DF60BD" w14:paraId="2115E723" w14:textId="77777777" w:rsidTr="00BE0B19">
        <w:tc>
          <w:tcPr>
            <w:tcW w:w="9016" w:type="dxa"/>
            <w:shd w:val="clear" w:color="auto" w:fill="D2F1EF" w:themeFill="accent6" w:themeFillTint="33"/>
          </w:tcPr>
          <w:p w14:paraId="05755F1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resources I can use:</w:t>
            </w:r>
          </w:p>
          <w:p w14:paraId="02CD828C" w14:textId="77777777" w:rsidR="00BE0B19" w:rsidRPr="00DF60BD" w:rsidRDefault="00BE0B19" w:rsidP="00BE0B19">
            <w:pPr>
              <w:rPr>
                <w:rFonts w:asciiTheme="majorHAnsi" w:hAnsiTheme="majorHAnsi" w:cstheme="majorHAnsi"/>
                <w:sz w:val="22"/>
              </w:rPr>
            </w:pPr>
          </w:p>
        </w:tc>
      </w:tr>
      <w:tr w:rsidR="00BE0B19" w:rsidRPr="00DF60BD" w14:paraId="0DD51D71" w14:textId="77777777" w:rsidTr="00BE0B19">
        <w:tc>
          <w:tcPr>
            <w:tcW w:w="9016" w:type="dxa"/>
          </w:tcPr>
          <w:p w14:paraId="6050FEFC"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1E52EF27"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6EAD6A54" w14:textId="77777777" w:rsidR="00BE0B19" w:rsidRPr="00DF60BD" w:rsidRDefault="00BE0B19" w:rsidP="00BE0B19">
            <w:pPr>
              <w:rPr>
                <w:rFonts w:asciiTheme="majorHAnsi" w:hAnsiTheme="majorHAnsi" w:cstheme="majorHAnsi"/>
                <w:sz w:val="22"/>
              </w:rPr>
            </w:pPr>
          </w:p>
        </w:tc>
      </w:tr>
      <w:tr w:rsidR="00BE0B19" w:rsidRPr="00DF60BD" w14:paraId="42A307C0" w14:textId="77777777" w:rsidTr="00BE0B19">
        <w:tc>
          <w:tcPr>
            <w:tcW w:w="9016" w:type="dxa"/>
            <w:shd w:val="clear" w:color="auto" w:fill="FFCCFF"/>
          </w:tcPr>
          <w:p w14:paraId="43D73485"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websites I can use:</w:t>
            </w:r>
          </w:p>
          <w:p w14:paraId="32069C32" w14:textId="77777777" w:rsidR="00BE0B19" w:rsidRPr="00DF60BD" w:rsidRDefault="00BE0B19" w:rsidP="00BE0B19">
            <w:pPr>
              <w:rPr>
                <w:rFonts w:asciiTheme="majorHAnsi" w:hAnsiTheme="majorHAnsi" w:cstheme="majorHAnsi"/>
                <w:sz w:val="22"/>
              </w:rPr>
            </w:pPr>
          </w:p>
        </w:tc>
      </w:tr>
      <w:tr w:rsidR="00BE0B19" w:rsidRPr="00DF60BD" w14:paraId="60621789" w14:textId="77777777" w:rsidTr="00BE0B19">
        <w:tc>
          <w:tcPr>
            <w:tcW w:w="9016" w:type="dxa"/>
          </w:tcPr>
          <w:p w14:paraId="036D2593" w14:textId="77777777" w:rsidR="00BE0B19" w:rsidRPr="00DF60BD" w:rsidRDefault="00BE0B19" w:rsidP="00BE0B19">
            <w:pPr>
              <w:rPr>
                <w:rFonts w:asciiTheme="majorHAnsi" w:hAnsiTheme="majorHAnsi" w:cstheme="majorHAnsi"/>
                <w:sz w:val="22"/>
              </w:rPr>
            </w:pPr>
          </w:p>
          <w:p w14:paraId="0D471D32" w14:textId="77777777" w:rsidR="00BE0B19" w:rsidRPr="00DF60BD" w:rsidRDefault="00BE0B19" w:rsidP="00BE0B19">
            <w:pPr>
              <w:rPr>
                <w:rFonts w:asciiTheme="majorHAnsi" w:hAnsiTheme="majorHAnsi" w:cstheme="majorHAnsi"/>
                <w:sz w:val="22"/>
                <w:u w:val="single"/>
              </w:rPr>
            </w:pPr>
            <w:r w:rsidRPr="00DF60BD">
              <w:rPr>
                <w:rFonts w:asciiTheme="majorHAnsi" w:hAnsiTheme="majorHAnsi" w:cstheme="majorHAnsi"/>
                <w:sz w:val="22"/>
              </w:rPr>
              <w:t xml:space="preserve">BBC Bitesize Geography </w:t>
            </w:r>
            <w:hyperlink r:id="rId112" w:history="1">
              <w:r w:rsidRPr="00DF60BD">
                <w:rPr>
                  <w:rFonts w:asciiTheme="majorHAnsi" w:hAnsiTheme="majorHAnsi" w:cstheme="majorHAnsi"/>
                  <w:sz w:val="22"/>
                  <w:u w:val="single"/>
                </w:rPr>
                <w:t>https://www.bbc.co.uk/bitesize/subjects/zrw76sg</w:t>
              </w:r>
            </w:hyperlink>
          </w:p>
          <w:p w14:paraId="7C37C1C1" w14:textId="77777777" w:rsidR="00BE0B19" w:rsidRPr="00DF60BD" w:rsidRDefault="00BE0B19" w:rsidP="00BE0B19">
            <w:pPr>
              <w:rPr>
                <w:rFonts w:asciiTheme="majorHAnsi" w:hAnsiTheme="majorHAnsi" w:cstheme="majorHAnsi"/>
                <w:sz w:val="22"/>
                <w:u w:val="single"/>
              </w:rPr>
            </w:pPr>
          </w:p>
          <w:p w14:paraId="02110AF8" w14:textId="27A5BC5C" w:rsidR="00BE0B19" w:rsidRPr="00F1614B" w:rsidRDefault="00BE0B19"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This will take you to geography key stage 3 Hazards and climate change</w:t>
            </w:r>
            <w:r w:rsidR="00F1614B">
              <w:rPr>
                <w:rFonts w:asciiTheme="majorHAnsi" w:hAnsiTheme="majorHAnsi" w:cstheme="majorHAnsi"/>
                <w:b w:val="0"/>
                <w:bCs/>
                <w:color w:val="0F0D29" w:themeColor="text1"/>
                <w:sz w:val="22"/>
              </w:rPr>
              <w:t>.</w:t>
            </w:r>
          </w:p>
          <w:p w14:paraId="0B94A3F1" w14:textId="77777777" w:rsidR="00BE0B19" w:rsidRPr="00DF60BD" w:rsidRDefault="00BE0B19" w:rsidP="00BE0B19">
            <w:pPr>
              <w:rPr>
                <w:rFonts w:asciiTheme="majorHAnsi" w:hAnsiTheme="majorHAnsi" w:cstheme="majorHAnsi"/>
                <w:sz w:val="22"/>
              </w:rPr>
            </w:pPr>
          </w:p>
        </w:tc>
      </w:tr>
      <w:tr w:rsidR="00BE0B19" w:rsidRPr="00DF60BD" w14:paraId="6AD6B5B5" w14:textId="77777777" w:rsidTr="00BE0B19">
        <w:tc>
          <w:tcPr>
            <w:tcW w:w="9016" w:type="dxa"/>
            <w:shd w:val="clear" w:color="auto" w:fill="CCFFFF"/>
          </w:tcPr>
          <w:p w14:paraId="2E2DCB72"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DE2A4BD" w14:textId="77777777" w:rsidR="00BE0B19" w:rsidRPr="00DF60BD" w:rsidRDefault="00BE0B19" w:rsidP="00BE0B19">
            <w:pPr>
              <w:rPr>
                <w:rFonts w:asciiTheme="majorHAnsi" w:hAnsiTheme="majorHAnsi" w:cstheme="majorHAnsi"/>
                <w:sz w:val="22"/>
              </w:rPr>
            </w:pPr>
          </w:p>
        </w:tc>
      </w:tr>
      <w:tr w:rsidR="00BE0B19" w:rsidRPr="00DF60BD" w14:paraId="1F9D2963" w14:textId="77777777" w:rsidTr="00BE0B19">
        <w:trPr>
          <w:trHeight w:val="165"/>
        </w:trPr>
        <w:tc>
          <w:tcPr>
            <w:tcW w:w="9016" w:type="dxa"/>
          </w:tcPr>
          <w:p w14:paraId="4A05D2CB" w14:textId="77777777" w:rsidR="00BE0B19" w:rsidRPr="00DF60BD" w:rsidRDefault="00BE0B19" w:rsidP="00BE0B19">
            <w:pPr>
              <w:rPr>
                <w:rFonts w:asciiTheme="majorHAnsi" w:hAnsiTheme="majorHAnsi" w:cstheme="majorHAnsi"/>
                <w:sz w:val="22"/>
              </w:rPr>
            </w:pPr>
          </w:p>
          <w:p w14:paraId="5C74A144" w14:textId="77777777" w:rsidR="00BE0B19" w:rsidRPr="00F1614B" w:rsidRDefault="00BE0B19" w:rsidP="00BE0B19">
            <w:pPr>
              <w:rPr>
                <w:rFonts w:asciiTheme="majorHAnsi" w:hAnsiTheme="majorHAnsi" w:cstheme="majorHAnsi"/>
                <w:color w:val="0F0D29" w:themeColor="text1"/>
                <w:sz w:val="22"/>
              </w:rPr>
            </w:pPr>
            <w:r w:rsidRPr="00F1614B">
              <w:rPr>
                <w:rFonts w:asciiTheme="majorHAnsi" w:hAnsiTheme="majorHAnsi" w:cstheme="majorHAnsi"/>
                <w:b w:val="0"/>
                <w:bCs/>
                <w:color w:val="0F0D29" w:themeColor="text1"/>
                <w:sz w:val="22"/>
              </w:rPr>
              <w:t>Use BBC iplayer to look at</w:t>
            </w:r>
            <w:r w:rsidRPr="00F1614B">
              <w:rPr>
                <w:rFonts w:asciiTheme="majorHAnsi" w:hAnsiTheme="majorHAnsi" w:cstheme="majorHAnsi"/>
                <w:color w:val="0F0D29" w:themeColor="text1"/>
                <w:sz w:val="22"/>
              </w:rPr>
              <w:t xml:space="preserve"> </w:t>
            </w:r>
            <w:hyperlink r:id="rId113"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F1614B">
              <w:rPr>
                <w:rFonts w:asciiTheme="majorHAnsi" w:hAnsiTheme="majorHAnsi" w:cstheme="majorHAnsi"/>
                <w:b w:val="0"/>
                <w:bCs/>
                <w:color w:val="0F0D29" w:themeColor="text1"/>
                <w:sz w:val="22"/>
              </w:rPr>
              <w:t>Various geography shows from planet earth human planet are available to watch.</w:t>
            </w:r>
          </w:p>
          <w:p w14:paraId="332EA5D8" w14:textId="77777777" w:rsidR="00BE0B19" w:rsidRPr="00DF60BD" w:rsidRDefault="00BE0B19" w:rsidP="00BE0B19">
            <w:pPr>
              <w:rPr>
                <w:rFonts w:asciiTheme="majorHAnsi" w:hAnsiTheme="majorHAnsi" w:cstheme="majorHAnsi"/>
                <w:sz w:val="22"/>
              </w:rPr>
            </w:pPr>
          </w:p>
        </w:tc>
      </w:tr>
    </w:tbl>
    <w:p w14:paraId="60107FE3" w14:textId="77777777" w:rsidR="00F1614B" w:rsidRDefault="00F1614B" w:rsidP="003C3BFF">
      <w:pPr>
        <w:jc w:val="center"/>
        <w:rPr>
          <w:rFonts w:asciiTheme="majorHAnsi" w:hAnsiTheme="majorHAnsi" w:cstheme="majorHAnsi"/>
          <w:bCs/>
          <w:color w:val="013A57" w:themeColor="accent1" w:themeShade="BF"/>
          <w:sz w:val="22"/>
        </w:rPr>
      </w:pPr>
    </w:p>
    <w:p w14:paraId="4DA429AB" w14:textId="77777777" w:rsidR="00F1614B" w:rsidRDefault="00F1614B" w:rsidP="003C3BFF">
      <w:pPr>
        <w:jc w:val="center"/>
        <w:rPr>
          <w:rFonts w:asciiTheme="majorHAnsi" w:hAnsiTheme="majorHAnsi" w:cstheme="majorHAnsi"/>
          <w:bCs/>
          <w:color w:val="013A57" w:themeColor="accent1" w:themeShade="BF"/>
          <w:sz w:val="22"/>
        </w:rPr>
      </w:pPr>
    </w:p>
    <w:p w14:paraId="6ED1C373" w14:textId="77777777" w:rsidR="00F1614B" w:rsidRDefault="00F1614B" w:rsidP="003C3BFF">
      <w:pPr>
        <w:jc w:val="center"/>
        <w:rPr>
          <w:rFonts w:asciiTheme="majorHAnsi" w:hAnsiTheme="majorHAnsi" w:cstheme="majorHAnsi"/>
          <w:bCs/>
          <w:color w:val="013A57" w:themeColor="accent1" w:themeShade="BF"/>
          <w:sz w:val="22"/>
        </w:rPr>
      </w:pPr>
    </w:p>
    <w:p w14:paraId="4B06E20E" w14:textId="77777777" w:rsidR="00F1614B" w:rsidRDefault="00F1614B" w:rsidP="003C3BFF">
      <w:pPr>
        <w:jc w:val="center"/>
        <w:rPr>
          <w:rFonts w:asciiTheme="majorHAnsi" w:hAnsiTheme="majorHAnsi" w:cstheme="majorHAnsi"/>
          <w:bCs/>
          <w:color w:val="013A57" w:themeColor="accent1" w:themeShade="BF"/>
          <w:sz w:val="22"/>
        </w:rPr>
      </w:pPr>
    </w:p>
    <w:p w14:paraId="44B18A4D" w14:textId="77777777" w:rsidR="00F1614B" w:rsidRDefault="00F1614B" w:rsidP="003C3BFF">
      <w:pPr>
        <w:jc w:val="center"/>
        <w:rPr>
          <w:rFonts w:asciiTheme="majorHAnsi" w:hAnsiTheme="majorHAnsi" w:cstheme="majorHAnsi"/>
          <w:bCs/>
          <w:color w:val="013A57" w:themeColor="accent1" w:themeShade="BF"/>
          <w:sz w:val="22"/>
        </w:rPr>
      </w:pPr>
    </w:p>
    <w:p w14:paraId="08550182" w14:textId="77777777" w:rsidR="00F1614B" w:rsidRDefault="00F1614B" w:rsidP="003C3BFF">
      <w:pPr>
        <w:jc w:val="center"/>
        <w:rPr>
          <w:rFonts w:asciiTheme="majorHAnsi" w:hAnsiTheme="majorHAnsi" w:cstheme="majorHAnsi"/>
          <w:bCs/>
          <w:color w:val="013A57" w:themeColor="accent1" w:themeShade="BF"/>
          <w:sz w:val="22"/>
        </w:rPr>
      </w:pPr>
    </w:p>
    <w:p w14:paraId="481EAA73" w14:textId="77777777" w:rsidR="00F1614B" w:rsidRDefault="00F1614B" w:rsidP="003C3BFF">
      <w:pPr>
        <w:jc w:val="center"/>
        <w:rPr>
          <w:rFonts w:asciiTheme="majorHAnsi" w:hAnsiTheme="majorHAnsi" w:cstheme="majorHAnsi"/>
          <w:bCs/>
          <w:color w:val="013A57" w:themeColor="accent1" w:themeShade="BF"/>
          <w:sz w:val="22"/>
        </w:rPr>
      </w:pPr>
    </w:p>
    <w:p w14:paraId="078EA583" w14:textId="77777777" w:rsidR="00F1614B" w:rsidRDefault="00F1614B" w:rsidP="003C3BFF">
      <w:pPr>
        <w:jc w:val="center"/>
        <w:rPr>
          <w:rFonts w:asciiTheme="majorHAnsi" w:hAnsiTheme="majorHAnsi" w:cstheme="majorHAnsi"/>
          <w:bCs/>
          <w:color w:val="013A57" w:themeColor="accent1" w:themeShade="BF"/>
          <w:sz w:val="22"/>
        </w:rPr>
      </w:pPr>
    </w:p>
    <w:p w14:paraId="1BB5B1EE" w14:textId="77777777" w:rsidR="00F1614B" w:rsidRDefault="00F1614B" w:rsidP="003C3BFF">
      <w:pPr>
        <w:jc w:val="center"/>
        <w:rPr>
          <w:rFonts w:asciiTheme="majorHAnsi" w:hAnsiTheme="majorHAnsi" w:cstheme="majorHAnsi"/>
          <w:bCs/>
          <w:color w:val="013A57" w:themeColor="accent1" w:themeShade="BF"/>
          <w:sz w:val="22"/>
        </w:rPr>
      </w:pPr>
    </w:p>
    <w:p w14:paraId="1E1C2868" w14:textId="77777777" w:rsidR="00F1614B" w:rsidRDefault="00F1614B" w:rsidP="003C3BFF">
      <w:pPr>
        <w:jc w:val="center"/>
        <w:rPr>
          <w:rFonts w:asciiTheme="majorHAnsi" w:hAnsiTheme="majorHAnsi" w:cstheme="majorHAnsi"/>
          <w:bCs/>
          <w:color w:val="013A57" w:themeColor="accent1" w:themeShade="BF"/>
          <w:sz w:val="22"/>
        </w:rPr>
      </w:pPr>
    </w:p>
    <w:p w14:paraId="6C890623" w14:textId="77777777" w:rsidR="00F1614B" w:rsidRDefault="00F1614B" w:rsidP="003C3BFF">
      <w:pPr>
        <w:jc w:val="center"/>
        <w:rPr>
          <w:rFonts w:asciiTheme="majorHAnsi" w:hAnsiTheme="majorHAnsi" w:cstheme="majorHAnsi"/>
          <w:bCs/>
          <w:color w:val="013A57" w:themeColor="accent1" w:themeShade="BF"/>
          <w:sz w:val="22"/>
        </w:rPr>
      </w:pPr>
    </w:p>
    <w:p w14:paraId="00646C92" w14:textId="77777777" w:rsidR="00F1614B" w:rsidRDefault="00F1614B" w:rsidP="003C3BFF">
      <w:pPr>
        <w:jc w:val="center"/>
        <w:rPr>
          <w:rFonts w:asciiTheme="majorHAnsi" w:hAnsiTheme="majorHAnsi" w:cstheme="majorHAnsi"/>
          <w:bCs/>
          <w:color w:val="013A57" w:themeColor="accent1" w:themeShade="BF"/>
          <w:sz w:val="22"/>
        </w:rPr>
      </w:pPr>
    </w:p>
    <w:p w14:paraId="75CD509F" w14:textId="24181567"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Geography</w:t>
      </w:r>
    </w:p>
    <w:p w14:paraId="609AD37A"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2D87C4BC" w14:textId="77777777" w:rsidTr="0066763C">
        <w:tc>
          <w:tcPr>
            <w:tcW w:w="9016" w:type="dxa"/>
            <w:shd w:val="clear" w:color="auto" w:fill="CCFFCC"/>
          </w:tcPr>
          <w:p w14:paraId="2EAFE8E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A101C4B" w14:textId="77777777" w:rsidTr="0066763C">
        <w:tc>
          <w:tcPr>
            <w:tcW w:w="9016" w:type="dxa"/>
            <w:shd w:val="clear" w:color="auto" w:fill="auto"/>
          </w:tcPr>
          <w:p w14:paraId="4C9324B5" w14:textId="162C5860" w:rsidR="003C3BFF" w:rsidRPr="00DF60BD" w:rsidRDefault="003C3BFF" w:rsidP="003C3BFF">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Weather hazards around the world</w:t>
            </w:r>
          </w:p>
          <w:p w14:paraId="43F40760" w14:textId="77777777" w:rsidR="003C3BFF" w:rsidRPr="00DF60BD" w:rsidRDefault="003C3BFF" w:rsidP="003C3BFF">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Climate change causes and effects</w:t>
            </w:r>
          </w:p>
          <w:p w14:paraId="03CBBCA1" w14:textId="77777777" w:rsidR="003C3BFF" w:rsidRPr="00DF60BD" w:rsidRDefault="003C3BFF" w:rsidP="0066763C">
            <w:pPr>
              <w:rPr>
                <w:rFonts w:asciiTheme="majorHAnsi" w:hAnsiTheme="majorHAnsi" w:cstheme="majorHAnsi"/>
                <w:sz w:val="22"/>
              </w:rPr>
            </w:pPr>
          </w:p>
        </w:tc>
      </w:tr>
      <w:tr w:rsidR="003C3BFF" w:rsidRPr="00DF60BD" w14:paraId="5C70797D" w14:textId="77777777" w:rsidTr="0066763C">
        <w:tc>
          <w:tcPr>
            <w:tcW w:w="9016" w:type="dxa"/>
            <w:shd w:val="clear" w:color="auto" w:fill="B1E4FD" w:themeFill="accent1" w:themeFillTint="33"/>
          </w:tcPr>
          <w:p w14:paraId="171A3EB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64E5BC2A" w14:textId="77777777" w:rsidR="003C3BFF" w:rsidRPr="00DF60BD" w:rsidRDefault="003C3BFF" w:rsidP="0066763C">
            <w:pPr>
              <w:pStyle w:val="ListParagraph"/>
              <w:rPr>
                <w:rFonts w:asciiTheme="majorHAnsi" w:hAnsiTheme="majorHAnsi" w:cstheme="majorHAnsi"/>
              </w:rPr>
            </w:pPr>
          </w:p>
        </w:tc>
      </w:tr>
      <w:tr w:rsidR="003C3BFF" w:rsidRPr="00DF60BD" w14:paraId="51B90FCC" w14:textId="77777777" w:rsidTr="0066763C">
        <w:tc>
          <w:tcPr>
            <w:tcW w:w="9016" w:type="dxa"/>
          </w:tcPr>
          <w:p w14:paraId="61F18F45" w14:textId="77777777" w:rsidR="003C3BFF" w:rsidRPr="00DF60BD" w:rsidRDefault="003C3BFF" w:rsidP="003C3BFF">
            <w:pPr>
              <w:pStyle w:val="ListParagraph"/>
              <w:numPr>
                <w:ilvl w:val="0"/>
                <w:numId w:val="41"/>
              </w:numPr>
              <w:spacing w:after="0" w:line="240" w:lineRule="auto"/>
              <w:rPr>
                <w:rFonts w:asciiTheme="majorHAnsi" w:hAnsiTheme="majorHAnsi" w:cstheme="majorHAnsi"/>
              </w:rPr>
            </w:pPr>
            <w:r w:rsidRPr="00DF60BD">
              <w:rPr>
                <w:rFonts w:asciiTheme="majorHAnsi" w:hAnsiTheme="majorHAnsi" w:cstheme="majorHAnsi"/>
              </w:rPr>
              <w:t>Revise all content from your classwork book in the spring term relating to weather hazards and  climate change causes and effects</w:t>
            </w:r>
          </w:p>
          <w:p w14:paraId="0B122243" w14:textId="77777777" w:rsidR="003C3BFF" w:rsidRPr="00DF60BD" w:rsidRDefault="003C3BFF" w:rsidP="003C3BFF">
            <w:pPr>
              <w:rPr>
                <w:rFonts w:asciiTheme="majorHAnsi" w:hAnsiTheme="majorHAnsi" w:cstheme="majorHAnsi"/>
                <w:sz w:val="22"/>
              </w:rPr>
            </w:pPr>
          </w:p>
        </w:tc>
      </w:tr>
      <w:tr w:rsidR="003C3BFF" w:rsidRPr="00DF60BD" w14:paraId="15C374FD" w14:textId="77777777" w:rsidTr="0066763C">
        <w:tc>
          <w:tcPr>
            <w:tcW w:w="9016" w:type="dxa"/>
            <w:shd w:val="clear" w:color="auto" w:fill="E0EFF4" w:themeFill="accent4" w:themeFillTint="33"/>
          </w:tcPr>
          <w:p w14:paraId="439FEC70"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693E4AAB" w14:textId="77777777" w:rsidR="003C3BFF" w:rsidRPr="00DF60BD" w:rsidRDefault="003C3BFF" w:rsidP="0066763C">
            <w:pPr>
              <w:rPr>
                <w:rFonts w:asciiTheme="majorHAnsi" w:hAnsiTheme="majorHAnsi" w:cstheme="majorHAnsi"/>
                <w:sz w:val="22"/>
              </w:rPr>
            </w:pPr>
          </w:p>
        </w:tc>
      </w:tr>
      <w:tr w:rsidR="003C3BFF" w:rsidRPr="00DF60BD" w14:paraId="2E6B59EE" w14:textId="77777777" w:rsidTr="0066763C">
        <w:tc>
          <w:tcPr>
            <w:tcW w:w="9016" w:type="dxa"/>
          </w:tcPr>
          <w:p w14:paraId="066BD2D9" w14:textId="77777777" w:rsidR="003C3BFF" w:rsidRPr="00DF60BD" w:rsidRDefault="003C3BFF" w:rsidP="003C3BFF">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w:t>
            </w:r>
          </w:p>
          <w:p w14:paraId="71848680" w14:textId="77777777" w:rsidR="003C3BFF" w:rsidRPr="00DF60BD" w:rsidRDefault="003C3BFF" w:rsidP="003C3BFF">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0428DB22" w14:textId="77777777" w:rsidR="003C3BFF" w:rsidRPr="00DF60BD" w:rsidRDefault="003C3BFF" w:rsidP="0066763C">
            <w:pPr>
              <w:rPr>
                <w:rFonts w:asciiTheme="majorHAnsi" w:hAnsiTheme="majorHAnsi" w:cstheme="majorHAnsi"/>
                <w:sz w:val="22"/>
              </w:rPr>
            </w:pPr>
          </w:p>
        </w:tc>
      </w:tr>
      <w:tr w:rsidR="003C3BFF" w:rsidRPr="00DF60BD" w14:paraId="4263DF4F" w14:textId="77777777" w:rsidTr="0066763C">
        <w:tc>
          <w:tcPr>
            <w:tcW w:w="9016" w:type="dxa"/>
            <w:shd w:val="clear" w:color="auto" w:fill="D2F1EF" w:themeFill="accent6" w:themeFillTint="33"/>
          </w:tcPr>
          <w:p w14:paraId="6765CA3D"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470C6AA4" w14:textId="77777777" w:rsidR="003C3BFF" w:rsidRPr="00DF60BD" w:rsidRDefault="003C3BFF" w:rsidP="0066763C">
            <w:pPr>
              <w:rPr>
                <w:rFonts w:asciiTheme="majorHAnsi" w:hAnsiTheme="majorHAnsi" w:cstheme="majorHAnsi"/>
                <w:sz w:val="22"/>
              </w:rPr>
            </w:pPr>
          </w:p>
        </w:tc>
      </w:tr>
      <w:tr w:rsidR="003C3BFF" w:rsidRPr="00DF60BD" w14:paraId="2309F1B9" w14:textId="77777777" w:rsidTr="0066763C">
        <w:tc>
          <w:tcPr>
            <w:tcW w:w="9016" w:type="dxa"/>
          </w:tcPr>
          <w:p w14:paraId="0C7AA95A" w14:textId="77777777" w:rsidR="003C3BFF" w:rsidRPr="00DF60BD" w:rsidRDefault="003C3BFF" w:rsidP="003C3BFF">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48F28DDD" w14:textId="77777777" w:rsidR="003C3BFF" w:rsidRDefault="003C3BFF" w:rsidP="003C3BFF">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49462518" w14:textId="3E471B64" w:rsidR="00406798" w:rsidRPr="00DF60BD" w:rsidRDefault="00406798" w:rsidP="003C3BFF">
            <w:pPr>
              <w:pStyle w:val="ListParagraph"/>
              <w:numPr>
                <w:ilvl w:val="0"/>
                <w:numId w:val="39"/>
              </w:numPr>
              <w:spacing w:after="0" w:line="240" w:lineRule="auto"/>
              <w:rPr>
                <w:rFonts w:asciiTheme="majorHAnsi" w:hAnsiTheme="majorHAnsi" w:cstheme="majorHAnsi"/>
              </w:rPr>
            </w:pPr>
          </w:p>
        </w:tc>
      </w:tr>
      <w:tr w:rsidR="003C3BFF" w:rsidRPr="00DF60BD" w14:paraId="715A9BB7" w14:textId="77777777" w:rsidTr="0066763C">
        <w:tc>
          <w:tcPr>
            <w:tcW w:w="9016" w:type="dxa"/>
            <w:shd w:val="clear" w:color="auto" w:fill="FFCCFF"/>
          </w:tcPr>
          <w:p w14:paraId="4F8AFE2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2245F87D" w14:textId="77777777" w:rsidR="003C3BFF" w:rsidRPr="00DF60BD" w:rsidRDefault="003C3BFF" w:rsidP="0066763C">
            <w:pPr>
              <w:rPr>
                <w:rFonts w:asciiTheme="majorHAnsi" w:hAnsiTheme="majorHAnsi" w:cstheme="majorHAnsi"/>
                <w:sz w:val="22"/>
              </w:rPr>
            </w:pPr>
          </w:p>
        </w:tc>
      </w:tr>
      <w:tr w:rsidR="003C3BFF" w:rsidRPr="00DF60BD" w14:paraId="48472322" w14:textId="77777777" w:rsidTr="0066763C">
        <w:tc>
          <w:tcPr>
            <w:tcW w:w="9016" w:type="dxa"/>
          </w:tcPr>
          <w:p w14:paraId="3C14A02F" w14:textId="77777777" w:rsidR="003C3BFF" w:rsidRPr="00DF60BD" w:rsidRDefault="000E38C5" w:rsidP="0066763C">
            <w:pPr>
              <w:rPr>
                <w:rFonts w:asciiTheme="majorHAnsi" w:hAnsiTheme="majorHAnsi" w:cstheme="majorHAnsi"/>
                <w:sz w:val="22"/>
              </w:rPr>
            </w:pPr>
            <w:hyperlink r:id="rId114" w:history="1">
              <w:r w:rsidR="003C3BFF" w:rsidRPr="00DF60BD">
                <w:rPr>
                  <w:rStyle w:val="Hyperlink"/>
                  <w:rFonts w:asciiTheme="majorHAnsi" w:hAnsiTheme="majorHAnsi" w:cstheme="majorHAnsi"/>
                  <w:sz w:val="22"/>
                </w:rPr>
                <w:t>www.coolgeography.co.uk</w:t>
              </w:r>
            </w:hyperlink>
          </w:p>
          <w:p w14:paraId="7E5209B5" w14:textId="77777777" w:rsidR="003C3BFF" w:rsidRPr="00DF60BD" w:rsidRDefault="003C3BFF" w:rsidP="0066763C">
            <w:pPr>
              <w:rPr>
                <w:rFonts w:asciiTheme="majorHAnsi" w:hAnsiTheme="majorHAnsi" w:cstheme="majorHAnsi"/>
                <w:sz w:val="22"/>
              </w:rPr>
            </w:pPr>
          </w:p>
          <w:p w14:paraId="2C4B4E68" w14:textId="77777777" w:rsidR="003C3BFF" w:rsidRPr="00DF60BD" w:rsidRDefault="003C3BFF" w:rsidP="0066763C">
            <w:pPr>
              <w:rPr>
                <w:rFonts w:asciiTheme="majorHAnsi" w:hAnsiTheme="majorHAnsi" w:cstheme="majorHAnsi"/>
                <w:sz w:val="22"/>
                <w:u w:val="single"/>
              </w:rPr>
            </w:pPr>
            <w:r w:rsidRPr="00F1614B">
              <w:rPr>
                <w:rFonts w:asciiTheme="majorHAnsi" w:hAnsiTheme="majorHAnsi" w:cstheme="majorHAnsi"/>
                <w:b w:val="0"/>
                <w:bCs/>
                <w:sz w:val="22"/>
              </w:rPr>
              <w:t>BBC Bitesize Geography</w:t>
            </w:r>
            <w:r w:rsidRPr="00DF60BD">
              <w:rPr>
                <w:rFonts w:asciiTheme="majorHAnsi" w:hAnsiTheme="majorHAnsi" w:cstheme="majorHAnsi"/>
                <w:sz w:val="22"/>
              </w:rPr>
              <w:t xml:space="preserve"> </w:t>
            </w:r>
            <w:hyperlink r:id="rId115" w:history="1">
              <w:r w:rsidRPr="00DF60BD">
                <w:rPr>
                  <w:rFonts w:asciiTheme="majorHAnsi" w:hAnsiTheme="majorHAnsi" w:cstheme="majorHAnsi"/>
                  <w:sz w:val="22"/>
                  <w:u w:val="single"/>
                </w:rPr>
                <w:t>https://www.bbc.co.uk/bitesize/subjects/zrw76sg</w:t>
              </w:r>
            </w:hyperlink>
          </w:p>
          <w:p w14:paraId="600BA3C0" w14:textId="77777777" w:rsidR="003C3BFF" w:rsidRPr="00DF60BD" w:rsidRDefault="003C3BFF" w:rsidP="0066763C">
            <w:pPr>
              <w:rPr>
                <w:rFonts w:asciiTheme="majorHAnsi" w:hAnsiTheme="majorHAnsi" w:cstheme="majorHAnsi"/>
                <w:sz w:val="22"/>
                <w:u w:val="single"/>
              </w:rPr>
            </w:pPr>
          </w:p>
          <w:p w14:paraId="5AD356A3" w14:textId="77777777" w:rsidR="003C3BFF" w:rsidRDefault="003C3BFF"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This will take you to geography key stage 3 weather hazards and climate change</w:t>
            </w:r>
          </w:p>
          <w:p w14:paraId="3995F0E4" w14:textId="1C393C84" w:rsidR="00406798" w:rsidRPr="00F1614B" w:rsidRDefault="00406798" w:rsidP="0066763C">
            <w:pPr>
              <w:rPr>
                <w:rFonts w:asciiTheme="majorHAnsi" w:hAnsiTheme="majorHAnsi" w:cstheme="majorHAnsi"/>
                <w:b w:val="0"/>
                <w:bCs/>
                <w:sz w:val="22"/>
              </w:rPr>
            </w:pPr>
          </w:p>
        </w:tc>
      </w:tr>
      <w:tr w:rsidR="003C3BFF" w:rsidRPr="00DF60BD" w14:paraId="49E68B91" w14:textId="77777777" w:rsidTr="0066763C">
        <w:tc>
          <w:tcPr>
            <w:tcW w:w="9016" w:type="dxa"/>
            <w:shd w:val="clear" w:color="auto" w:fill="CCFFFF"/>
          </w:tcPr>
          <w:p w14:paraId="6C1BB40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DD75BB8" w14:textId="77777777" w:rsidR="003C3BFF" w:rsidRPr="00DF60BD" w:rsidRDefault="003C3BFF" w:rsidP="0066763C">
            <w:pPr>
              <w:rPr>
                <w:rFonts w:asciiTheme="majorHAnsi" w:hAnsiTheme="majorHAnsi" w:cstheme="majorHAnsi"/>
                <w:sz w:val="22"/>
              </w:rPr>
            </w:pPr>
          </w:p>
        </w:tc>
      </w:tr>
      <w:tr w:rsidR="003C3BFF" w:rsidRPr="00DF60BD" w14:paraId="67215BFF" w14:textId="77777777" w:rsidTr="0066763C">
        <w:trPr>
          <w:trHeight w:val="165"/>
        </w:trPr>
        <w:tc>
          <w:tcPr>
            <w:tcW w:w="9016" w:type="dxa"/>
          </w:tcPr>
          <w:p w14:paraId="2C851EE8" w14:textId="77777777" w:rsidR="003C3BFF" w:rsidRPr="00DF60BD" w:rsidRDefault="003C3BFF" w:rsidP="0066763C">
            <w:pPr>
              <w:rPr>
                <w:rFonts w:asciiTheme="majorHAnsi" w:hAnsiTheme="majorHAnsi" w:cstheme="majorHAnsi"/>
                <w:sz w:val="22"/>
              </w:rPr>
            </w:pPr>
          </w:p>
          <w:p w14:paraId="09FF6CF9" w14:textId="77777777" w:rsidR="003C3BFF" w:rsidRPr="00F1614B" w:rsidRDefault="003C3BFF" w:rsidP="0066763C">
            <w:pPr>
              <w:rPr>
                <w:rFonts w:asciiTheme="majorHAnsi" w:hAnsiTheme="majorHAnsi" w:cstheme="majorHAnsi"/>
                <w:color w:val="0F0D29" w:themeColor="text1"/>
                <w:sz w:val="22"/>
              </w:rPr>
            </w:pPr>
            <w:r w:rsidRPr="00F1614B">
              <w:rPr>
                <w:rFonts w:asciiTheme="majorHAnsi" w:hAnsiTheme="majorHAnsi" w:cstheme="majorHAnsi"/>
                <w:b w:val="0"/>
                <w:bCs/>
                <w:color w:val="0F0D29" w:themeColor="text1"/>
                <w:sz w:val="22"/>
              </w:rPr>
              <w:t>Use BBC iplayer to look at</w:t>
            </w:r>
            <w:r w:rsidRPr="00F1614B">
              <w:rPr>
                <w:rFonts w:asciiTheme="majorHAnsi" w:hAnsiTheme="majorHAnsi" w:cstheme="majorHAnsi"/>
                <w:color w:val="0F0D29" w:themeColor="text1"/>
                <w:sz w:val="22"/>
              </w:rPr>
              <w:t xml:space="preserve"> </w:t>
            </w:r>
            <w:hyperlink r:id="rId116"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F1614B">
              <w:rPr>
                <w:rFonts w:asciiTheme="majorHAnsi" w:hAnsiTheme="majorHAnsi" w:cstheme="majorHAnsi"/>
                <w:b w:val="0"/>
                <w:bCs/>
                <w:color w:val="0F0D29" w:themeColor="text1"/>
                <w:sz w:val="22"/>
              </w:rPr>
              <w:t>Various geography shows from planet earth human planet are available to watch.</w:t>
            </w:r>
          </w:p>
          <w:p w14:paraId="270432E6" w14:textId="77777777" w:rsidR="003C3BFF" w:rsidRPr="00DF60BD" w:rsidRDefault="003C3BFF" w:rsidP="0066763C">
            <w:pPr>
              <w:rPr>
                <w:rFonts w:asciiTheme="majorHAnsi" w:hAnsiTheme="majorHAnsi" w:cstheme="majorHAnsi"/>
                <w:sz w:val="22"/>
              </w:rPr>
            </w:pPr>
          </w:p>
        </w:tc>
      </w:tr>
    </w:tbl>
    <w:p w14:paraId="1F6A7F44" w14:textId="77777777" w:rsidR="00CD6C40" w:rsidRDefault="00CD6C40" w:rsidP="003C3BFF">
      <w:pPr>
        <w:jc w:val="center"/>
        <w:rPr>
          <w:rFonts w:asciiTheme="majorHAnsi" w:hAnsiTheme="majorHAnsi" w:cstheme="majorHAnsi"/>
          <w:bCs/>
          <w:color w:val="013A57" w:themeColor="accent1" w:themeShade="BF"/>
          <w:sz w:val="22"/>
        </w:rPr>
      </w:pPr>
    </w:p>
    <w:p w14:paraId="67C7B167" w14:textId="77777777" w:rsidR="00CD6C40" w:rsidRDefault="00CD6C40" w:rsidP="003C3BFF">
      <w:pPr>
        <w:jc w:val="center"/>
        <w:rPr>
          <w:rFonts w:asciiTheme="majorHAnsi" w:hAnsiTheme="majorHAnsi" w:cstheme="majorHAnsi"/>
          <w:bCs/>
          <w:color w:val="013A57" w:themeColor="accent1" w:themeShade="BF"/>
          <w:sz w:val="22"/>
        </w:rPr>
      </w:pPr>
    </w:p>
    <w:p w14:paraId="20708ABA" w14:textId="77777777" w:rsidR="00CD6C40" w:rsidRDefault="00CD6C40" w:rsidP="003C3BFF">
      <w:pPr>
        <w:jc w:val="center"/>
        <w:rPr>
          <w:rFonts w:asciiTheme="majorHAnsi" w:hAnsiTheme="majorHAnsi" w:cstheme="majorHAnsi"/>
          <w:bCs/>
          <w:color w:val="013A57" w:themeColor="accent1" w:themeShade="BF"/>
          <w:sz w:val="22"/>
        </w:rPr>
      </w:pPr>
    </w:p>
    <w:p w14:paraId="062F38C1" w14:textId="77777777" w:rsidR="00CD6C40" w:rsidRDefault="00CD6C40" w:rsidP="003C3BFF">
      <w:pPr>
        <w:jc w:val="center"/>
        <w:rPr>
          <w:rFonts w:asciiTheme="majorHAnsi" w:hAnsiTheme="majorHAnsi" w:cstheme="majorHAnsi"/>
          <w:bCs/>
          <w:color w:val="013A57" w:themeColor="accent1" w:themeShade="BF"/>
          <w:sz w:val="22"/>
        </w:rPr>
      </w:pPr>
    </w:p>
    <w:p w14:paraId="2760E0DB" w14:textId="77777777" w:rsidR="00CD6C40" w:rsidRDefault="00CD6C40" w:rsidP="003C3BFF">
      <w:pPr>
        <w:jc w:val="center"/>
        <w:rPr>
          <w:rFonts w:asciiTheme="majorHAnsi" w:hAnsiTheme="majorHAnsi" w:cstheme="majorHAnsi"/>
          <w:bCs/>
          <w:color w:val="013A57" w:themeColor="accent1" w:themeShade="BF"/>
          <w:sz w:val="22"/>
        </w:rPr>
      </w:pPr>
    </w:p>
    <w:p w14:paraId="4F6BBD6B" w14:textId="77777777" w:rsidR="00CD6C40" w:rsidRDefault="00CD6C40" w:rsidP="003C3BFF">
      <w:pPr>
        <w:jc w:val="center"/>
        <w:rPr>
          <w:rFonts w:asciiTheme="majorHAnsi" w:hAnsiTheme="majorHAnsi" w:cstheme="majorHAnsi"/>
          <w:bCs/>
          <w:color w:val="013A57" w:themeColor="accent1" w:themeShade="BF"/>
          <w:sz w:val="22"/>
        </w:rPr>
      </w:pPr>
    </w:p>
    <w:p w14:paraId="2AFBACA1" w14:textId="77777777" w:rsidR="00CD6C40" w:rsidRDefault="00CD6C40" w:rsidP="003C3BFF">
      <w:pPr>
        <w:jc w:val="center"/>
        <w:rPr>
          <w:rFonts w:asciiTheme="majorHAnsi" w:hAnsiTheme="majorHAnsi" w:cstheme="majorHAnsi"/>
          <w:bCs/>
          <w:color w:val="013A57" w:themeColor="accent1" w:themeShade="BF"/>
          <w:sz w:val="22"/>
        </w:rPr>
      </w:pPr>
    </w:p>
    <w:p w14:paraId="560C4841" w14:textId="77777777" w:rsidR="00CD6C40" w:rsidRDefault="00CD6C40" w:rsidP="003C3BFF">
      <w:pPr>
        <w:jc w:val="center"/>
        <w:rPr>
          <w:rFonts w:asciiTheme="majorHAnsi" w:hAnsiTheme="majorHAnsi" w:cstheme="majorHAnsi"/>
          <w:bCs/>
          <w:color w:val="013A57" w:themeColor="accent1" w:themeShade="BF"/>
          <w:sz w:val="22"/>
        </w:rPr>
      </w:pPr>
    </w:p>
    <w:p w14:paraId="299A2800" w14:textId="77777777" w:rsidR="00CD6C40" w:rsidRDefault="00CD6C40" w:rsidP="003C3BFF">
      <w:pPr>
        <w:jc w:val="center"/>
        <w:rPr>
          <w:rFonts w:asciiTheme="majorHAnsi" w:hAnsiTheme="majorHAnsi" w:cstheme="majorHAnsi"/>
          <w:bCs/>
          <w:color w:val="013A57" w:themeColor="accent1" w:themeShade="BF"/>
          <w:sz w:val="22"/>
        </w:rPr>
      </w:pPr>
    </w:p>
    <w:p w14:paraId="23750245" w14:textId="77777777" w:rsidR="00CD6C40" w:rsidRDefault="00CD6C40" w:rsidP="003C3BFF">
      <w:pPr>
        <w:jc w:val="center"/>
        <w:rPr>
          <w:rFonts w:asciiTheme="majorHAnsi" w:hAnsiTheme="majorHAnsi" w:cstheme="majorHAnsi"/>
          <w:bCs/>
          <w:color w:val="013A57" w:themeColor="accent1" w:themeShade="BF"/>
          <w:sz w:val="22"/>
        </w:rPr>
      </w:pPr>
    </w:p>
    <w:p w14:paraId="17A4FF88" w14:textId="77777777" w:rsidR="00CD6C40" w:rsidRDefault="00CD6C40" w:rsidP="003C3BFF">
      <w:pPr>
        <w:jc w:val="center"/>
        <w:rPr>
          <w:rFonts w:asciiTheme="majorHAnsi" w:hAnsiTheme="majorHAnsi" w:cstheme="majorHAnsi"/>
          <w:bCs/>
          <w:color w:val="013A57" w:themeColor="accent1" w:themeShade="BF"/>
          <w:sz w:val="22"/>
        </w:rPr>
      </w:pPr>
    </w:p>
    <w:p w14:paraId="002B3417" w14:textId="77777777" w:rsidR="00CD6C40" w:rsidRDefault="00CD6C40" w:rsidP="003C3BFF">
      <w:pPr>
        <w:jc w:val="center"/>
        <w:rPr>
          <w:rFonts w:asciiTheme="majorHAnsi" w:hAnsiTheme="majorHAnsi" w:cstheme="majorHAnsi"/>
          <w:bCs/>
          <w:color w:val="013A57" w:themeColor="accent1" w:themeShade="BF"/>
          <w:sz w:val="22"/>
        </w:rPr>
      </w:pPr>
    </w:p>
    <w:p w14:paraId="273FD46B" w14:textId="77777777" w:rsidR="00CD6C40" w:rsidRDefault="00CD6C40" w:rsidP="003C3BFF">
      <w:pPr>
        <w:jc w:val="center"/>
        <w:rPr>
          <w:rFonts w:asciiTheme="majorHAnsi" w:hAnsiTheme="majorHAnsi" w:cstheme="majorHAnsi"/>
          <w:bCs/>
          <w:color w:val="013A57" w:themeColor="accent1" w:themeShade="BF"/>
          <w:sz w:val="22"/>
        </w:rPr>
      </w:pPr>
    </w:p>
    <w:p w14:paraId="6B3BAD97" w14:textId="1479FF32"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History</w:t>
      </w:r>
    </w:p>
    <w:p w14:paraId="6B7F708A"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014AED9E" w14:textId="77777777" w:rsidTr="0066763C">
        <w:tc>
          <w:tcPr>
            <w:tcW w:w="9016" w:type="dxa"/>
            <w:shd w:val="clear" w:color="auto" w:fill="CCFFCC"/>
          </w:tcPr>
          <w:p w14:paraId="130D538C"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77AC76BF" w14:textId="77777777" w:rsidTr="0066763C">
        <w:tc>
          <w:tcPr>
            <w:tcW w:w="9016" w:type="dxa"/>
            <w:shd w:val="clear" w:color="auto" w:fill="auto"/>
          </w:tcPr>
          <w:p w14:paraId="328A6C03"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interleaving with questions on the Normans and the Crusades.</w:t>
            </w:r>
          </w:p>
          <w:p w14:paraId="035E8FFA"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Source question on the Crusades </w:t>
            </w:r>
          </w:p>
          <w:p w14:paraId="5DC6237A"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on the Reformation</w:t>
            </w:r>
          </w:p>
          <w:p w14:paraId="154BE39D"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the spring term learning: Crusades/Henry VIII and the Reformation) </w:t>
            </w:r>
          </w:p>
          <w:p w14:paraId="1B67C991" w14:textId="77777777" w:rsidR="003C3BFF" w:rsidRPr="00DF60BD" w:rsidRDefault="003C3BFF" w:rsidP="0066763C">
            <w:pPr>
              <w:rPr>
                <w:rFonts w:asciiTheme="majorHAnsi" w:hAnsiTheme="majorHAnsi" w:cstheme="majorHAnsi"/>
                <w:sz w:val="22"/>
              </w:rPr>
            </w:pPr>
          </w:p>
        </w:tc>
      </w:tr>
      <w:tr w:rsidR="003C3BFF" w:rsidRPr="00DF60BD" w14:paraId="41FBBCD6" w14:textId="77777777" w:rsidTr="0066763C">
        <w:tc>
          <w:tcPr>
            <w:tcW w:w="9016" w:type="dxa"/>
            <w:shd w:val="clear" w:color="auto" w:fill="B1E4FD" w:themeFill="accent1" w:themeFillTint="33"/>
          </w:tcPr>
          <w:p w14:paraId="2E546AA2"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778B9C65" w14:textId="77777777" w:rsidR="003C3BFF" w:rsidRPr="00DF60BD" w:rsidRDefault="003C3BFF" w:rsidP="0066763C">
            <w:pPr>
              <w:pStyle w:val="ListParagraph"/>
              <w:rPr>
                <w:rFonts w:asciiTheme="majorHAnsi" w:hAnsiTheme="majorHAnsi" w:cstheme="majorHAnsi"/>
              </w:rPr>
            </w:pPr>
          </w:p>
        </w:tc>
      </w:tr>
      <w:tr w:rsidR="003C3BFF" w:rsidRPr="00DF60BD" w14:paraId="719A35C4" w14:textId="77777777" w:rsidTr="0066763C">
        <w:tc>
          <w:tcPr>
            <w:tcW w:w="9016" w:type="dxa"/>
          </w:tcPr>
          <w:p w14:paraId="11E01FC5" w14:textId="77777777" w:rsidR="003C3BFF" w:rsidRPr="00406798" w:rsidRDefault="003C3BFF" w:rsidP="00406798">
            <w:pPr>
              <w:pStyle w:val="ListParagraph"/>
              <w:numPr>
                <w:ilvl w:val="0"/>
                <w:numId w:val="140"/>
              </w:numPr>
              <w:spacing w:line="240" w:lineRule="auto"/>
              <w:rPr>
                <w:rFonts w:asciiTheme="majorHAnsi" w:hAnsiTheme="majorHAnsi" w:cstheme="majorHAnsi"/>
              </w:rPr>
            </w:pPr>
            <w:r w:rsidRPr="00406798">
              <w:rPr>
                <w:rFonts w:asciiTheme="majorHAnsi" w:hAnsiTheme="majorHAnsi" w:cstheme="majorHAnsi"/>
              </w:rPr>
              <w:t>The Normans- How William kept control of England</w:t>
            </w:r>
          </w:p>
          <w:p w14:paraId="5E2F8123" w14:textId="77777777" w:rsidR="003C3BFF" w:rsidRPr="00DF60BD"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The Crusades</w:t>
            </w:r>
          </w:p>
          <w:p w14:paraId="5F79FADF" w14:textId="77777777" w:rsidR="003C3BFF" w:rsidRPr="00DF60BD"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The Reformation (differences between Catholic and Protestant faiths)</w:t>
            </w:r>
          </w:p>
          <w:p w14:paraId="67598D9A" w14:textId="66212E2D" w:rsidR="003C3BFF" w:rsidRPr="00CD6C40"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Henry VIII</w:t>
            </w:r>
          </w:p>
        </w:tc>
      </w:tr>
      <w:tr w:rsidR="003C3BFF" w:rsidRPr="00DF60BD" w14:paraId="73CC6DD1" w14:textId="77777777" w:rsidTr="0066763C">
        <w:tc>
          <w:tcPr>
            <w:tcW w:w="9016" w:type="dxa"/>
            <w:shd w:val="clear" w:color="auto" w:fill="E0EFF4" w:themeFill="accent4" w:themeFillTint="33"/>
          </w:tcPr>
          <w:p w14:paraId="440DA4D4"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How can I revise for History</w:t>
            </w:r>
          </w:p>
          <w:p w14:paraId="5A791FF9" w14:textId="77777777" w:rsidR="003C3BFF" w:rsidRPr="00DF60BD" w:rsidRDefault="003C3BFF" w:rsidP="0066763C">
            <w:pPr>
              <w:rPr>
                <w:rFonts w:asciiTheme="majorHAnsi" w:hAnsiTheme="majorHAnsi" w:cstheme="majorHAnsi"/>
                <w:sz w:val="22"/>
              </w:rPr>
            </w:pPr>
          </w:p>
        </w:tc>
      </w:tr>
      <w:tr w:rsidR="003C3BFF" w:rsidRPr="00DF60BD" w14:paraId="736B7DBD" w14:textId="77777777" w:rsidTr="0066763C">
        <w:tc>
          <w:tcPr>
            <w:tcW w:w="9016" w:type="dxa"/>
          </w:tcPr>
          <w:p w14:paraId="39A85EDB" w14:textId="79BB0D16"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Practice spelling key words and testing yourself on the definitions.</w:t>
            </w:r>
          </w:p>
          <w:p w14:paraId="0B4BCF61" w14:textId="77777777"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Make mind maps on key topics, focusing on one lesson per mind map.</w:t>
            </w:r>
          </w:p>
          <w:p w14:paraId="765F6B37" w14:textId="77777777"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174955C1" w14:textId="12B66182"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 xml:space="preserve">Teach your family- spend time retelling our history topics as stories to your family. Remember to get the story in the correct order. Can you use your keywords in conversation? </w:t>
            </w:r>
          </w:p>
        </w:tc>
      </w:tr>
      <w:tr w:rsidR="003C3BFF" w:rsidRPr="00DF60BD" w14:paraId="26DDCEEC" w14:textId="77777777" w:rsidTr="0066763C">
        <w:tc>
          <w:tcPr>
            <w:tcW w:w="9016" w:type="dxa"/>
            <w:shd w:val="clear" w:color="auto" w:fill="D2F1EF" w:themeFill="accent6" w:themeFillTint="33"/>
          </w:tcPr>
          <w:p w14:paraId="7DC3B770"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58614696" w14:textId="77777777" w:rsidR="003C3BFF" w:rsidRPr="00DF60BD" w:rsidRDefault="003C3BFF" w:rsidP="0066763C">
            <w:pPr>
              <w:rPr>
                <w:rFonts w:asciiTheme="majorHAnsi" w:hAnsiTheme="majorHAnsi" w:cstheme="majorHAnsi"/>
                <w:sz w:val="22"/>
              </w:rPr>
            </w:pPr>
          </w:p>
        </w:tc>
      </w:tr>
      <w:tr w:rsidR="003C3BFF" w:rsidRPr="00DF60BD" w14:paraId="1D272C7F" w14:textId="77777777" w:rsidTr="0066763C">
        <w:tc>
          <w:tcPr>
            <w:tcW w:w="9016" w:type="dxa"/>
          </w:tcPr>
          <w:p w14:paraId="170B603F" w14:textId="1E336FA0" w:rsidR="003C3BFF" w:rsidRPr="00406798" w:rsidRDefault="003C3BFF" w:rsidP="00406798">
            <w:pPr>
              <w:pStyle w:val="ListParagraph"/>
              <w:numPr>
                <w:ilvl w:val="0"/>
                <w:numId w:val="145"/>
              </w:numPr>
              <w:spacing w:line="240" w:lineRule="auto"/>
              <w:rPr>
                <w:rFonts w:asciiTheme="majorHAnsi" w:hAnsiTheme="majorHAnsi" w:cstheme="majorHAnsi"/>
              </w:rPr>
            </w:pPr>
            <w:r w:rsidRPr="00406798">
              <w:rPr>
                <w:rFonts w:asciiTheme="majorHAnsi" w:hAnsiTheme="majorHAnsi" w:cstheme="majorHAnsi"/>
              </w:rPr>
              <w:t>Lesson PowerPoints on MS Teams</w:t>
            </w:r>
          </w:p>
          <w:p w14:paraId="2A781154" w14:textId="77777777" w:rsidR="003C3BFF" w:rsidRPr="00DF60BD" w:rsidRDefault="003C3BFF" w:rsidP="00406798">
            <w:pPr>
              <w:pStyle w:val="ListParagraph"/>
              <w:numPr>
                <w:ilvl w:val="0"/>
                <w:numId w:val="145"/>
              </w:numPr>
              <w:rPr>
                <w:rFonts w:asciiTheme="majorHAnsi" w:hAnsiTheme="majorHAnsi" w:cstheme="majorHAnsi"/>
              </w:rPr>
            </w:pPr>
            <w:r w:rsidRPr="00DF60BD">
              <w:rPr>
                <w:rFonts w:asciiTheme="majorHAnsi" w:hAnsiTheme="majorHAnsi" w:cstheme="majorHAnsi"/>
              </w:rPr>
              <w:t>Exercise books</w:t>
            </w:r>
          </w:p>
          <w:p w14:paraId="614131FA" w14:textId="5F8122DC" w:rsidR="003C3BFF" w:rsidRPr="00CD6C40" w:rsidRDefault="003C3BFF" w:rsidP="00406798">
            <w:pPr>
              <w:pStyle w:val="ListParagraph"/>
              <w:numPr>
                <w:ilvl w:val="0"/>
                <w:numId w:val="145"/>
              </w:numPr>
              <w:rPr>
                <w:rFonts w:asciiTheme="majorHAnsi" w:hAnsiTheme="majorHAnsi" w:cstheme="majorHAnsi"/>
              </w:rPr>
            </w:pPr>
            <w:r w:rsidRPr="00DF60BD">
              <w:rPr>
                <w:rFonts w:asciiTheme="majorHAnsi" w:hAnsiTheme="majorHAnsi" w:cstheme="majorHAnsi"/>
              </w:rPr>
              <w:t xml:space="preserve">Re-watch any videos used in class- links on PowerPoints </w:t>
            </w:r>
          </w:p>
        </w:tc>
      </w:tr>
      <w:tr w:rsidR="003C3BFF" w:rsidRPr="00DF60BD" w14:paraId="626DE00D" w14:textId="77777777" w:rsidTr="0066763C">
        <w:tc>
          <w:tcPr>
            <w:tcW w:w="9016" w:type="dxa"/>
            <w:shd w:val="clear" w:color="auto" w:fill="FFCCFF"/>
          </w:tcPr>
          <w:p w14:paraId="02E2D47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52FD81EA" w14:textId="77777777" w:rsidR="003C3BFF" w:rsidRPr="00DF60BD" w:rsidRDefault="003C3BFF" w:rsidP="0066763C">
            <w:pPr>
              <w:rPr>
                <w:rFonts w:asciiTheme="majorHAnsi" w:hAnsiTheme="majorHAnsi" w:cstheme="majorHAnsi"/>
                <w:sz w:val="22"/>
              </w:rPr>
            </w:pPr>
          </w:p>
        </w:tc>
      </w:tr>
      <w:tr w:rsidR="003C3BFF" w:rsidRPr="00DF60BD" w14:paraId="49C726C9" w14:textId="77777777" w:rsidTr="0066763C">
        <w:tc>
          <w:tcPr>
            <w:tcW w:w="9016" w:type="dxa"/>
          </w:tcPr>
          <w:p w14:paraId="28C2BE3C" w14:textId="200964D1" w:rsidR="003C3BFF" w:rsidRPr="00DF60BD" w:rsidRDefault="000E38C5" w:rsidP="0066763C">
            <w:pPr>
              <w:rPr>
                <w:rFonts w:asciiTheme="majorHAnsi" w:hAnsiTheme="majorHAnsi" w:cstheme="majorHAnsi"/>
                <w:sz w:val="22"/>
              </w:rPr>
            </w:pPr>
            <w:hyperlink r:id="rId117" w:history="1">
              <w:r w:rsidR="00406798" w:rsidRPr="00770424">
                <w:rPr>
                  <w:rStyle w:val="Hyperlink"/>
                  <w:rFonts w:asciiTheme="majorHAnsi" w:hAnsiTheme="majorHAnsi" w:cstheme="majorHAnsi"/>
                  <w:sz w:val="22"/>
                </w:rPr>
                <w:t>https://www.bbc.co.uk/bitesize/guides/zjbj6sg/revision/2</w:t>
              </w:r>
            </w:hyperlink>
            <w:r w:rsidR="003C3BFF" w:rsidRPr="00DF60BD">
              <w:rPr>
                <w:rFonts w:asciiTheme="majorHAnsi" w:hAnsiTheme="majorHAnsi" w:cstheme="majorHAnsi"/>
                <w:sz w:val="22"/>
              </w:rPr>
              <w:t xml:space="preserve"> </w:t>
            </w:r>
          </w:p>
          <w:p w14:paraId="3870B04B" w14:textId="05DE130D" w:rsidR="003C3BFF" w:rsidRPr="00DF60BD" w:rsidRDefault="000E38C5" w:rsidP="0066763C">
            <w:pPr>
              <w:rPr>
                <w:rFonts w:asciiTheme="majorHAnsi" w:hAnsiTheme="majorHAnsi" w:cstheme="majorHAnsi"/>
                <w:sz w:val="22"/>
              </w:rPr>
            </w:pPr>
            <w:hyperlink r:id="rId118" w:history="1">
              <w:r w:rsidR="00406798" w:rsidRPr="00770424">
                <w:rPr>
                  <w:rStyle w:val="Hyperlink"/>
                  <w:rFonts w:asciiTheme="majorHAnsi" w:hAnsiTheme="majorHAnsi" w:cstheme="majorHAnsi"/>
                  <w:sz w:val="22"/>
                </w:rPr>
                <w:t>https://www.bbc.co.uk/bitesize/topics/zwcsp4j/articles/zmst6g8</w:t>
              </w:r>
            </w:hyperlink>
            <w:r w:rsidR="003C3BFF" w:rsidRPr="00DF60BD">
              <w:rPr>
                <w:rFonts w:asciiTheme="majorHAnsi" w:hAnsiTheme="majorHAnsi" w:cstheme="majorHAnsi"/>
                <w:sz w:val="22"/>
              </w:rPr>
              <w:t xml:space="preserve"> </w:t>
            </w:r>
          </w:p>
          <w:p w14:paraId="58798A9A" w14:textId="77777777" w:rsidR="003C3BFF" w:rsidRPr="00DF60BD" w:rsidRDefault="003C3BFF" w:rsidP="0066763C">
            <w:pPr>
              <w:rPr>
                <w:rFonts w:asciiTheme="majorHAnsi" w:hAnsiTheme="majorHAnsi" w:cstheme="majorHAnsi"/>
                <w:sz w:val="22"/>
              </w:rPr>
            </w:pPr>
          </w:p>
        </w:tc>
      </w:tr>
      <w:tr w:rsidR="003C3BFF" w:rsidRPr="00DF60BD" w14:paraId="2E94C0C7" w14:textId="77777777" w:rsidTr="0066763C">
        <w:tc>
          <w:tcPr>
            <w:tcW w:w="9016" w:type="dxa"/>
            <w:shd w:val="clear" w:color="auto" w:fill="CCFFFF"/>
          </w:tcPr>
          <w:p w14:paraId="7827DBFC"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C2F5320" w14:textId="77777777" w:rsidR="003C3BFF" w:rsidRPr="00DF60BD" w:rsidRDefault="003C3BFF" w:rsidP="0066763C">
            <w:pPr>
              <w:rPr>
                <w:rFonts w:asciiTheme="majorHAnsi" w:hAnsiTheme="majorHAnsi" w:cstheme="majorHAnsi"/>
                <w:sz w:val="22"/>
              </w:rPr>
            </w:pPr>
          </w:p>
        </w:tc>
      </w:tr>
      <w:tr w:rsidR="003C3BFF" w:rsidRPr="00DF60BD" w14:paraId="07E7BDDF" w14:textId="77777777" w:rsidTr="0066763C">
        <w:trPr>
          <w:trHeight w:val="165"/>
        </w:trPr>
        <w:tc>
          <w:tcPr>
            <w:tcW w:w="9016" w:type="dxa"/>
          </w:tcPr>
          <w:p w14:paraId="1BB45714" w14:textId="77777777" w:rsidR="003C3BFF" w:rsidRPr="00DF60BD" w:rsidRDefault="003C3BFF" w:rsidP="0066763C">
            <w:pPr>
              <w:rPr>
                <w:rFonts w:asciiTheme="majorHAnsi" w:hAnsiTheme="majorHAnsi" w:cstheme="majorHAnsi"/>
                <w:sz w:val="22"/>
              </w:rPr>
            </w:pPr>
          </w:p>
          <w:p w14:paraId="707D6A5D" w14:textId="77777777" w:rsidR="003C3BFF" w:rsidRPr="00DF60BD" w:rsidRDefault="003C3BFF" w:rsidP="003C3BFF">
            <w:pPr>
              <w:pStyle w:val="ListParagraph"/>
              <w:numPr>
                <w:ilvl w:val="0"/>
                <w:numId w:val="47"/>
              </w:numPr>
              <w:rPr>
                <w:rFonts w:asciiTheme="majorHAnsi" w:hAnsiTheme="majorHAnsi" w:cstheme="majorHAnsi"/>
              </w:rPr>
            </w:pPr>
            <w:r w:rsidRPr="00DF60BD">
              <w:rPr>
                <w:rFonts w:asciiTheme="majorHAnsi" w:hAnsiTheme="majorHAnsi" w:cstheme="majorHAnsi"/>
              </w:rPr>
              <w:t xml:space="preserve">Visit museum websites for online experiences </w:t>
            </w:r>
          </w:p>
          <w:p w14:paraId="1666524C" w14:textId="77777777" w:rsidR="003C3BFF" w:rsidRPr="00DF60BD" w:rsidRDefault="000E38C5" w:rsidP="0066763C">
            <w:pPr>
              <w:rPr>
                <w:rFonts w:asciiTheme="majorHAnsi" w:hAnsiTheme="majorHAnsi" w:cstheme="majorHAnsi"/>
                <w:sz w:val="22"/>
              </w:rPr>
            </w:pPr>
            <w:hyperlink r:id="rId119" w:anchor="gs.hrwe8g" w:history="1">
              <w:r w:rsidR="003C3BFF" w:rsidRPr="00DF60BD">
                <w:rPr>
                  <w:rStyle w:val="Hyperlink"/>
                  <w:rFonts w:asciiTheme="majorHAnsi" w:hAnsiTheme="majorHAnsi" w:cstheme="majorHAnsi"/>
                  <w:sz w:val="22"/>
                </w:rPr>
                <w:t>https://www.hrp.org.uk/hampton-court-palace/history-and-stories/henry-viii/#gs.hrwe8g</w:t>
              </w:r>
            </w:hyperlink>
            <w:r w:rsidR="003C3BFF" w:rsidRPr="00DF60BD">
              <w:rPr>
                <w:rFonts w:asciiTheme="majorHAnsi" w:hAnsiTheme="majorHAnsi" w:cstheme="majorHAnsi"/>
                <w:sz w:val="22"/>
              </w:rPr>
              <w:t xml:space="preserve"> </w:t>
            </w:r>
          </w:p>
          <w:p w14:paraId="54D5DDC4" w14:textId="77777777" w:rsidR="003C3BFF" w:rsidRPr="00DF60BD" w:rsidRDefault="003C3BFF" w:rsidP="0066763C">
            <w:pPr>
              <w:rPr>
                <w:rFonts w:asciiTheme="majorHAnsi" w:hAnsiTheme="majorHAnsi" w:cstheme="majorHAnsi"/>
                <w:sz w:val="22"/>
              </w:rPr>
            </w:pPr>
          </w:p>
          <w:p w14:paraId="2BA997EC"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Watch Horrible Histories to learn interesting facts whilst having fun</w:t>
            </w:r>
          </w:p>
          <w:p w14:paraId="575F8E6D" w14:textId="32FEF031" w:rsidR="003C3BFF" w:rsidRPr="00406798" w:rsidRDefault="003C3BFF" w:rsidP="00406798">
            <w:pPr>
              <w:pStyle w:val="ListParagraph"/>
              <w:numPr>
                <w:ilvl w:val="0"/>
                <w:numId w:val="46"/>
              </w:numPr>
              <w:rPr>
                <w:rFonts w:asciiTheme="majorHAnsi" w:hAnsiTheme="majorHAnsi" w:cstheme="majorHAnsi"/>
              </w:rPr>
            </w:pPr>
            <w:r w:rsidRPr="00DF60BD">
              <w:rPr>
                <w:rFonts w:asciiTheme="majorHAnsi" w:hAnsiTheme="majorHAnsi" w:cstheme="majorHAnsi"/>
              </w:rPr>
              <w:t>Media- is our current topic being discussed in newspapers, magazines or on the television? Keep an eye out for the topics we study.</w:t>
            </w:r>
          </w:p>
        </w:tc>
      </w:tr>
    </w:tbl>
    <w:p w14:paraId="19396584" w14:textId="77777777" w:rsidR="00CD6C40" w:rsidRDefault="00CD6C40" w:rsidP="00406798">
      <w:pPr>
        <w:rPr>
          <w:rFonts w:asciiTheme="majorHAnsi" w:hAnsiTheme="majorHAnsi" w:cstheme="majorHAnsi"/>
          <w:bCs/>
          <w:color w:val="013A57" w:themeColor="accent1" w:themeShade="BF"/>
          <w:sz w:val="22"/>
        </w:rPr>
      </w:pPr>
    </w:p>
    <w:p w14:paraId="53204EDD" w14:textId="77777777" w:rsidR="00CD6C40" w:rsidRDefault="00CD6C40" w:rsidP="00F1614B">
      <w:pPr>
        <w:jc w:val="center"/>
        <w:rPr>
          <w:rFonts w:asciiTheme="majorHAnsi" w:hAnsiTheme="majorHAnsi" w:cstheme="majorHAnsi"/>
          <w:bCs/>
          <w:color w:val="013A57" w:themeColor="accent1" w:themeShade="BF"/>
          <w:sz w:val="22"/>
        </w:rPr>
      </w:pPr>
    </w:p>
    <w:p w14:paraId="3488E5A3" w14:textId="49F83BF0" w:rsidR="003C3BFF" w:rsidRPr="00CD6C40" w:rsidRDefault="003C3BFF" w:rsidP="00F1614B">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History</w:t>
      </w:r>
    </w:p>
    <w:p w14:paraId="02DE804D"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0FD6A5D8" w14:textId="77777777" w:rsidTr="0066763C">
        <w:tc>
          <w:tcPr>
            <w:tcW w:w="9016" w:type="dxa"/>
            <w:shd w:val="clear" w:color="auto" w:fill="CCFFCC"/>
          </w:tcPr>
          <w:p w14:paraId="2CECB48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1625C5C" w14:textId="77777777" w:rsidTr="0066763C">
        <w:tc>
          <w:tcPr>
            <w:tcW w:w="9016" w:type="dxa"/>
            <w:shd w:val="clear" w:color="auto" w:fill="auto"/>
          </w:tcPr>
          <w:p w14:paraId="38A5112E" w14:textId="77777777" w:rsidR="003C3BFF" w:rsidRPr="00DF60BD" w:rsidRDefault="003C3BFF" w:rsidP="0066763C">
            <w:pPr>
              <w:rPr>
                <w:rFonts w:asciiTheme="majorHAnsi" w:hAnsiTheme="majorHAnsi" w:cstheme="majorHAnsi"/>
                <w:sz w:val="22"/>
              </w:rPr>
            </w:pPr>
          </w:p>
          <w:p w14:paraId="2F90F704"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Facts test- Transatlantic Slave trade with interleaving to include Empire and Industrial Revolution.</w:t>
            </w:r>
          </w:p>
          <w:p w14:paraId="67611E1B"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Source analysis question on the Transatlantic Slave Trade.</w:t>
            </w:r>
          </w:p>
          <w:p w14:paraId="13CCE0DB"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Source analysis on the Civil Rights movement.</w:t>
            </w:r>
          </w:p>
          <w:p w14:paraId="35DAEC61"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all topics studied during spring term- Transatlantic Slave Trade and Civil Rights Movement </w:t>
            </w:r>
          </w:p>
          <w:p w14:paraId="5C0470A5" w14:textId="3FBD1D8A" w:rsidR="003C3BFF" w:rsidRPr="00DF60BD" w:rsidRDefault="003C3BFF" w:rsidP="00406798">
            <w:pPr>
              <w:tabs>
                <w:tab w:val="left" w:pos="5087"/>
              </w:tabs>
              <w:rPr>
                <w:rFonts w:asciiTheme="majorHAnsi" w:hAnsiTheme="majorHAnsi" w:cstheme="majorHAnsi"/>
                <w:sz w:val="22"/>
              </w:rPr>
            </w:pPr>
          </w:p>
        </w:tc>
      </w:tr>
      <w:tr w:rsidR="003C3BFF" w:rsidRPr="00DF60BD" w14:paraId="09AB9104" w14:textId="77777777" w:rsidTr="0066763C">
        <w:tc>
          <w:tcPr>
            <w:tcW w:w="9016" w:type="dxa"/>
            <w:shd w:val="clear" w:color="auto" w:fill="B1E4FD" w:themeFill="accent1" w:themeFillTint="33"/>
          </w:tcPr>
          <w:p w14:paraId="257DF6E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6C76190A" w14:textId="77777777" w:rsidR="003C3BFF" w:rsidRPr="00DF60BD" w:rsidRDefault="003C3BFF" w:rsidP="0066763C">
            <w:pPr>
              <w:pStyle w:val="ListParagraph"/>
              <w:rPr>
                <w:rFonts w:asciiTheme="majorHAnsi" w:hAnsiTheme="majorHAnsi" w:cstheme="majorHAnsi"/>
              </w:rPr>
            </w:pPr>
          </w:p>
        </w:tc>
      </w:tr>
      <w:tr w:rsidR="003C3BFF" w:rsidRPr="00DF60BD" w14:paraId="269692F2" w14:textId="77777777" w:rsidTr="0066763C">
        <w:tc>
          <w:tcPr>
            <w:tcW w:w="9016" w:type="dxa"/>
          </w:tcPr>
          <w:p w14:paraId="3B5508E4" w14:textId="77777777" w:rsidR="00406798" w:rsidRDefault="00406798" w:rsidP="00406798">
            <w:pPr>
              <w:pStyle w:val="ListParagraph"/>
              <w:spacing w:after="0" w:line="240" w:lineRule="auto"/>
              <w:ind w:left="1440"/>
              <w:rPr>
                <w:rFonts w:asciiTheme="majorHAnsi" w:hAnsiTheme="majorHAnsi" w:cstheme="majorHAnsi"/>
              </w:rPr>
            </w:pPr>
          </w:p>
          <w:p w14:paraId="15E70E03" w14:textId="552303C9"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All Key words from Industrial Revolution and British Empire</w:t>
            </w:r>
          </w:p>
          <w:p w14:paraId="5C114E79"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All Key words from Transatlantic Slave Trade</w:t>
            </w:r>
          </w:p>
          <w:p w14:paraId="1EFC5971"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The routes of the Transatlantic slave trade</w:t>
            </w:r>
          </w:p>
          <w:p w14:paraId="52000397"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Middle Passage</w:t>
            </w:r>
          </w:p>
          <w:p w14:paraId="659692E4"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 xml:space="preserve">Abolition </w:t>
            </w:r>
          </w:p>
          <w:p w14:paraId="5C8E2944"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 xml:space="preserve">All Key words from Civil Rights Movement </w:t>
            </w:r>
          </w:p>
          <w:p w14:paraId="54D1F9E2"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Jim Crow Laws</w:t>
            </w:r>
          </w:p>
          <w:p w14:paraId="166C2753"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Martin Luther King</w:t>
            </w:r>
          </w:p>
          <w:p w14:paraId="4E2D54EC"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Malcolm X</w:t>
            </w:r>
          </w:p>
          <w:p w14:paraId="44C78F0B" w14:textId="77777777" w:rsidR="003C3BFF" w:rsidRDefault="003C3BFF" w:rsidP="00406798">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Key events: Emmett Till/Montgomery Bus Boycott/Little Rock/Student Sit ins.</w:t>
            </w:r>
          </w:p>
          <w:p w14:paraId="1707F033" w14:textId="4F2B2216" w:rsidR="00406798" w:rsidRPr="00406798" w:rsidRDefault="00406798" w:rsidP="00406798">
            <w:pPr>
              <w:pStyle w:val="ListParagraph"/>
              <w:numPr>
                <w:ilvl w:val="0"/>
                <w:numId w:val="49"/>
              </w:numPr>
              <w:spacing w:after="0" w:line="240" w:lineRule="auto"/>
              <w:rPr>
                <w:rFonts w:asciiTheme="majorHAnsi" w:hAnsiTheme="majorHAnsi" w:cstheme="majorHAnsi"/>
              </w:rPr>
            </w:pPr>
          </w:p>
        </w:tc>
      </w:tr>
      <w:tr w:rsidR="003C3BFF" w:rsidRPr="00DF60BD" w14:paraId="37B7694D" w14:textId="77777777" w:rsidTr="0066763C">
        <w:tc>
          <w:tcPr>
            <w:tcW w:w="9016" w:type="dxa"/>
            <w:shd w:val="clear" w:color="auto" w:fill="E0EFF4" w:themeFill="accent4" w:themeFillTint="33"/>
          </w:tcPr>
          <w:p w14:paraId="79900D26"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 xml:space="preserve">How can I revise for History? </w:t>
            </w:r>
          </w:p>
          <w:p w14:paraId="265576B3" w14:textId="77777777" w:rsidR="003C3BFF" w:rsidRPr="00DF60BD" w:rsidRDefault="003C3BFF" w:rsidP="0066763C">
            <w:pPr>
              <w:rPr>
                <w:rFonts w:asciiTheme="majorHAnsi" w:hAnsiTheme="majorHAnsi" w:cstheme="majorHAnsi"/>
                <w:sz w:val="22"/>
              </w:rPr>
            </w:pPr>
          </w:p>
        </w:tc>
      </w:tr>
      <w:tr w:rsidR="003C3BFF" w:rsidRPr="00DF60BD" w14:paraId="2F2DBE7F" w14:textId="77777777" w:rsidTr="0066763C">
        <w:tc>
          <w:tcPr>
            <w:tcW w:w="9016" w:type="dxa"/>
          </w:tcPr>
          <w:p w14:paraId="124F7243"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 xml:space="preserve"> </w:t>
            </w:r>
          </w:p>
          <w:p w14:paraId="0CDF2C2A"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Practice spelling key words and testing yourself on the definitions.</w:t>
            </w:r>
          </w:p>
          <w:p w14:paraId="68AE0718"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mind maps on key topics, focusing on one lesson per mind map.</w:t>
            </w:r>
          </w:p>
          <w:p w14:paraId="77531AA0"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4A317671"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Revise key events by looking at the cause of the event and then the consequence (outcome) of the event.</w:t>
            </w:r>
          </w:p>
          <w:p w14:paraId="38CD1865" w14:textId="63D1E685" w:rsidR="00CD6C40" w:rsidRPr="00406798" w:rsidRDefault="003C3BFF" w:rsidP="00406798">
            <w:pPr>
              <w:pStyle w:val="ListParagraph"/>
              <w:numPr>
                <w:ilvl w:val="0"/>
                <w:numId w:val="44"/>
              </w:numPr>
              <w:rPr>
                <w:rFonts w:asciiTheme="majorHAnsi" w:hAnsiTheme="majorHAnsi" w:cstheme="majorHAnsi"/>
              </w:rPr>
            </w:pPr>
            <w:r w:rsidRPr="00DF60BD">
              <w:rPr>
                <w:rFonts w:asciiTheme="majorHAnsi" w:hAnsiTheme="majorHAnsi" w:cstheme="majorHAnsi"/>
              </w:rPr>
              <w:t>Teach your family- spend time retelling our history topics as stories to your family. Remember to get the story in the correct order. Can you use your keywords in conversation?</w:t>
            </w:r>
          </w:p>
        </w:tc>
      </w:tr>
      <w:tr w:rsidR="003C3BFF" w:rsidRPr="00DF60BD" w14:paraId="59D9AD39" w14:textId="77777777" w:rsidTr="0066763C">
        <w:tc>
          <w:tcPr>
            <w:tcW w:w="9016" w:type="dxa"/>
            <w:shd w:val="clear" w:color="auto" w:fill="D2F1EF" w:themeFill="accent6" w:themeFillTint="33"/>
          </w:tcPr>
          <w:p w14:paraId="08F1E5E2"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430CB71D" w14:textId="77777777" w:rsidR="003C3BFF" w:rsidRPr="00DF60BD" w:rsidRDefault="003C3BFF" w:rsidP="0066763C">
            <w:pPr>
              <w:rPr>
                <w:rFonts w:asciiTheme="majorHAnsi" w:hAnsiTheme="majorHAnsi" w:cstheme="majorHAnsi"/>
                <w:sz w:val="22"/>
              </w:rPr>
            </w:pPr>
          </w:p>
        </w:tc>
      </w:tr>
      <w:tr w:rsidR="003C3BFF" w:rsidRPr="00DF60BD" w14:paraId="0F405583" w14:textId="77777777" w:rsidTr="0066763C">
        <w:tc>
          <w:tcPr>
            <w:tcW w:w="9016" w:type="dxa"/>
          </w:tcPr>
          <w:p w14:paraId="0ED74DCF" w14:textId="77777777" w:rsidR="003C3BFF" w:rsidRPr="00CD6C40" w:rsidRDefault="003C3BFF" w:rsidP="00CD6C40">
            <w:pPr>
              <w:rPr>
                <w:rFonts w:asciiTheme="majorHAnsi" w:hAnsiTheme="majorHAnsi" w:cstheme="majorHAnsi"/>
              </w:rPr>
            </w:pPr>
          </w:p>
          <w:p w14:paraId="74D0B977"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Lesson PowerPoints on MS Teams</w:t>
            </w:r>
          </w:p>
          <w:p w14:paraId="0667FE13"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Exercise books</w:t>
            </w:r>
          </w:p>
          <w:p w14:paraId="5E8ACB7C"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BBC Bitesize</w:t>
            </w:r>
          </w:p>
          <w:p w14:paraId="0DAD30D0"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lastRenderedPageBreak/>
              <w:t xml:space="preserve">Museum websites </w:t>
            </w:r>
          </w:p>
          <w:p w14:paraId="708DE969" w14:textId="77777777" w:rsidR="003C3BFF" w:rsidRPr="00DF60BD" w:rsidRDefault="003C3BFF" w:rsidP="003C3BFF">
            <w:pPr>
              <w:rPr>
                <w:rFonts w:asciiTheme="majorHAnsi" w:hAnsiTheme="majorHAnsi" w:cstheme="majorHAnsi"/>
                <w:sz w:val="22"/>
              </w:rPr>
            </w:pPr>
          </w:p>
        </w:tc>
      </w:tr>
      <w:tr w:rsidR="003C3BFF" w:rsidRPr="00DF60BD" w14:paraId="3C049431" w14:textId="77777777" w:rsidTr="0066763C">
        <w:tc>
          <w:tcPr>
            <w:tcW w:w="9016" w:type="dxa"/>
            <w:shd w:val="clear" w:color="auto" w:fill="FFCCFF"/>
          </w:tcPr>
          <w:p w14:paraId="321D3983"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lastRenderedPageBreak/>
              <w:t>Useful websites I can use:</w:t>
            </w:r>
          </w:p>
          <w:p w14:paraId="263435E7" w14:textId="77777777" w:rsidR="003C3BFF" w:rsidRPr="00DF60BD" w:rsidRDefault="003C3BFF" w:rsidP="0066763C">
            <w:pPr>
              <w:rPr>
                <w:rFonts w:asciiTheme="majorHAnsi" w:hAnsiTheme="majorHAnsi" w:cstheme="majorHAnsi"/>
                <w:sz w:val="22"/>
              </w:rPr>
            </w:pPr>
          </w:p>
        </w:tc>
      </w:tr>
      <w:tr w:rsidR="003C3BFF" w:rsidRPr="00DF60BD" w14:paraId="53A267D1" w14:textId="77777777" w:rsidTr="0066763C">
        <w:tc>
          <w:tcPr>
            <w:tcW w:w="9016" w:type="dxa"/>
          </w:tcPr>
          <w:p w14:paraId="16B5FB43" w14:textId="77777777" w:rsidR="003C3BFF" w:rsidRPr="00DF60BD" w:rsidRDefault="000E38C5" w:rsidP="0066763C">
            <w:pPr>
              <w:rPr>
                <w:rFonts w:asciiTheme="majorHAnsi" w:hAnsiTheme="majorHAnsi" w:cstheme="majorHAnsi"/>
                <w:sz w:val="22"/>
              </w:rPr>
            </w:pPr>
            <w:hyperlink r:id="rId120" w:history="1">
              <w:r w:rsidR="003C3BFF" w:rsidRPr="00DF60BD">
                <w:rPr>
                  <w:rStyle w:val="Hyperlink"/>
                  <w:rFonts w:asciiTheme="majorHAnsi" w:hAnsiTheme="majorHAnsi" w:cstheme="majorHAnsi"/>
                  <w:sz w:val="22"/>
                </w:rPr>
                <w:t>https://www.liverpoolmuseums.org.uk/international-slavery-museum</w:t>
              </w:r>
            </w:hyperlink>
          </w:p>
          <w:p w14:paraId="5E74FC8D" w14:textId="77777777" w:rsidR="003C3BFF" w:rsidRPr="00DF60BD" w:rsidRDefault="000E38C5" w:rsidP="0066763C">
            <w:pPr>
              <w:rPr>
                <w:rFonts w:asciiTheme="majorHAnsi" w:hAnsiTheme="majorHAnsi" w:cstheme="majorHAnsi"/>
                <w:sz w:val="22"/>
              </w:rPr>
            </w:pPr>
            <w:hyperlink r:id="rId121" w:history="1">
              <w:r w:rsidR="003C3BFF" w:rsidRPr="00DF60BD">
                <w:rPr>
                  <w:rStyle w:val="Hyperlink"/>
                  <w:rFonts w:asciiTheme="majorHAnsi" w:hAnsiTheme="majorHAnsi" w:cstheme="majorHAnsi"/>
                  <w:sz w:val="22"/>
                </w:rPr>
                <w:t>https://www.bbc.co.uk/bitesize/topics/z2qj6sg</w:t>
              </w:r>
            </w:hyperlink>
          </w:p>
          <w:p w14:paraId="0D2AA704" w14:textId="06856E36" w:rsidR="003C3BFF" w:rsidRPr="00DF60BD" w:rsidRDefault="000E38C5" w:rsidP="0066763C">
            <w:pPr>
              <w:rPr>
                <w:rFonts w:asciiTheme="majorHAnsi" w:hAnsiTheme="majorHAnsi" w:cstheme="majorHAnsi"/>
                <w:sz w:val="22"/>
              </w:rPr>
            </w:pPr>
            <w:hyperlink r:id="rId122" w:history="1">
              <w:r w:rsidR="003C3BFF" w:rsidRPr="00DF60BD">
                <w:rPr>
                  <w:rStyle w:val="Hyperlink"/>
                  <w:rFonts w:asciiTheme="majorHAnsi" w:hAnsiTheme="majorHAnsi" w:cstheme="majorHAnsi"/>
                  <w:sz w:val="22"/>
                </w:rPr>
                <w:t>https://www.bbc.co.uk/bitesize/guides/zcpcwmn/revision/1</w:t>
              </w:r>
            </w:hyperlink>
          </w:p>
          <w:p w14:paraId="3855EE44" w14:textId="77777777" w:rsidR="003C3BFF" w:rsidRPr="00DF60BD" w:rsidRDefault="003C3BFF" w:rsidP="0066763C">
            <w:pPr>
              <w:rPr>
                <w:rFonts w:asciiTheme="majorHAnsi" w:hAnsiTheme="majorHAnsi" w:cstheme="majorHAnsi"/>
                <w:sz w:val="22"/>
              </w:rPr>
            </w:pPr>
          </w:p>
        </w:tc>
      </w:tr>
      <w:tr w:rsidR="003C3BFF" w:rsidRPr="00DF60BD" w14:paraId="22F7F367" w14:textId="77777777" w:rsidTr="0066763C">
        <w:tc>
          <w:tcPr>
            <w:tcW w:w="9016" w:type="dxa"/>
            <w:shd w:val="clear" w:color="auto" w:fill="CCFFFF"/>
          </w:tcPr>
          <w:p w14:paraId="187590D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1429917" w14:textId="77777777" w:rsidR="003C3BFF" w:rsidRPr="00DF60BD" w:rsidRDefault="003C3BFF" w:rsidP="0066763C">
            <w:pPr>
              <w:rPr>
                <w:rFonts w:asciiTheme="majorHAnsi" w:hAnsiTheme="majorHAnsi" w:cstheme="majorHAnsi"/>
                <w:sz w:val="22"/>
              </w:rPr>
            </w:pPr>
          </w:p>
        </w:tc>
      </w:tr>
      <w:tr w:rsidR="003C3BFF" w:rsidRPr="00DF60BD" w14:paraId="0B1B0956" w14:textId="77777777" w:rsidTr="0066763C">
        <w:trPr>
          <w:trHeight w:val="165"/>
        </w:trPr>
        <w:tc>
          <w:tcPr>
            <w:tcW w:w="9016" w:type="dxa"/>
          </w:tcPr>
          <w:p w14:paraId="1D418D90" w14:textId="77777777" w:rsidR="003C3BFF" w:rsidRPr="00DF60BD" w:rsidRDefault="003C3BFF" w:rsidP="0066763C">
            <w:pPr>
              <w:rPr>
                <w:rFonts w:asciiTheme="majorHAnsi" w:hAnsiTheme="majorHAnsi" w:cstheme="majorHAnsi"/>
                <w:sz w:val="22"/>
              </w:rPr>
            </w:pPr>
          </w:p>
          <w:p w14:paraId="76E08A4D"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Media- is our current topic being discussed in newspapers, magazines or on the television? Keep an eye out for the topics we study.</w:t>
            </w:r>
          </w:p>
          <w:p w14:paraId="1F26A6A2" w14:textId="77777777" w:rsidR="003C3BFF" w:rsidRPr="00DF60BD" w:rsidRDefault="003C3BFF" w:rsidP="0066763C">
            <w:pPr>
              <w:pStyle w:val="ListParagraph"/>
              <w:rPr>
                <w:rFonts w:asciiTheme="majorHAnsi" w:hAnsiTheme="majorHAnsi" w:cstheme="majorHAnsi"/>
              </w:rPr>
            </w:pPr>
          </w:p>
          <w:p w14:paraId="28D355AB"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Visit museum websites for online experiences</w:t>
            </w:r>
          </w:p>
          <w:p w14:paraId="4E8A392B" w14:textId="77777777" w:rsidR="003C3BFF" w:rsidRPr="00DF60BD" w:rsidRDefault="000E38C5" w:rsidP="0066763C">
            <w:pPr>
              <w:rPr>
                <w:rFonts w:asciiTheme="majorHAnsi" w:hAnsiTheme="majorHAnsi" w:cstheme="majorHAnsi"/>
                <w:sz w:val="22"/>
              </w:rPr>
            </w:pPr>
            <w:hyperlink r:id="rId123" w:history="1">
              <w:r w:rsidR="003C3BFF" w:rsidRPr="00DF60BD">
                <w:rPr>
                  <w:rStyle w:val="Hyperlink"/>
                  <w:rFonts w:asciiTheme="majorHAnsi" w:hAnsiTheme="majorHAnsi" w:cstheme="majorHAnsi"/>
                  <w:sz w:val="22"/>
                </w:rPr>
                <w:t>https://www.liverpoolmuseums.org.uk/international-slavery-museum</w:t>
              </w:r>
            </w:hyperlink>
          </w:p>
          <w:p w14:paraId="27BFFB5E" w14:textId="77777777" w:rsidR="003C3BFF" w:rsidRPr="00DF60BD" w:rsidRDefault="003C3BFF" w:rsidP="0066763C">
            <w:pPr>
              <w:rPr>
                <w:rFonts w:asciiTheme="majorHAnsi" w:hAnsiTheme="majorHAnsi" w:cstheme="majorHAnsi"/>
                <w:sz w:val="22"/>
              </w:rPr>
            </w:pPr>
          </w:p>
        </w:tc>
      </w:tr>
    </w:tbl>
    <w:p w14:paraId="335F6236" w14:textId="3AECEE5F" w:rsidR="003C3BFF" w:rsidRPr="00DF60BD" w:rsidRDefault="003C3BFF" w:rsidP="00DF027C">
      <w:pPr>
        <w:rPr>
          <w:rFonts w:asciiTheme="majorHAnsi" w:hAnsiTheme="majorHAnsi" w:cstheme="majorHAnsi"/>
          <w:b w:val="0"/>
          <w:bCs/>
          <w:sz w:val="22"/>
        </w:rPr>
      </w:pPr>
    </w:p>
    <w:p w14:paraId="1C1AE3B9" w14:textId="77777777" w:rsidR="00CD6C40" w:rsidRDefault="00CD6C40" w:rsidP="003C3BFF">
      <w:pPr>
        <w:jc w:val="center"/>
        <w:rPr>
          <w:rFonts w:asciiTheme="majorHAnsi" w:hAnsiTheme="majorHAnsi" w:cstheme="majorHAnsi"/>
          <w:bCs/>
          <w:color w:val="013A57" w:themeColor="accent1" w:themeShade="BF"/>
          <w:sz w:val="22"/>
        </w:rPr>
      </w:pPr>
    </w:p>
    <w:p w14:paraId="4431F879" w14:textId="77777777" w:rsidR="00CD6C40" w:rsidRDefault="00CD6C40" w:rsidP="003C3BFF">
      <w:pPr>
        <w:jc w:val="center"/>
        <w:rPr>
          <w:rFonts w:asciiTheme="majorHAnsi" w:hAnsiTheme="majorHAnsi" w:cstheme="majorHAnsi"/>
          <w:bCs/>
          <w:color w:val="013A57" w:themeColor="accent1" w:themeShade="BF"/>
          <w:sz w:val="22"/>
        </w:rPr>
      </w:pPr>
    </w:p>
    <w:p w14:paraId="07AE9784" w14:textId="77777777" w:rsidR="00CD6C40" w:rsidRDefault="00CD6C40" w:rsidP="003C3BFF">
      <w:pPr>
        <w:jc w:val="center"/>
        <w:rPr>
          <w:rFonts w:asciiTheme="majorHAnsi" w:hAnsiTheme="majorHAnsi" w:cstheme="majorHAnsi"/>
          <w:bCs/>
          <w:color w:val="013A57" w:themeColor="accent1" w:themeShade="BF"/>
          <w:sz w:val="22"/>
        </w:rPr>
      </w:pPr>
    </w:p>
    <w:p w14:paraId="5EA1ACCC" w14:textId="77777777" w:rsidR="00CD6C40" w:rsidRDefault="00CD6C40" w:rsidP="003C3BFF">
      <w:pPr>
        <w:jc w:val="center"/>
        <w:rPr>
          <w:rFonts w:asciiTheme="majorHAnsi" w:hAnsiTheme="majorHAnsi" w:cstheme="majorHAnsi"/>
          <w:bCs/>
          <w:color w:val="013A57" w:themeColor="accent1" w:themeShade="BF"/>
          <w:sz w:val="22"/>
        </w:rPr>
      </w:pPr>
    </w:p>
    <w:p w14:paraId="688309EC" w14:textId="77777777" w:rsidR="00CD6C40" w:rsidRDefault="00CD6C40" w:rsidP="003C3BFF">
      <w:pPr>
        <w:jc w:val="center"/>
        <w:rPr>
          <w:rFonts w:asciiTheme="majorHAnsi" w:hAnsiTheme="majorHAnsi" w:cstheme="majorHAnsi"/>
          <w:bCs/>
          <w:color w:val="013A57" w:themeColor="accent1" w:themeShade="BF"/>
          <w:sz w:val="22"/>
        </w:rPr>
      </w:pPr>
    </w:p>
    <w:p w14:paraId="29FE468E" w14:textId="77777777" w:rsidR="00CD6C40" w:rsidRDefault="00CD6C40" w:rsidP="003C3BFF">
      <w:pPr>
        <w:jc w:val="center"/>
        <w:rPr>
          <w:rFonts w:asciiTheme="majorHAnsi" w:hAnsiTheme="majorHAnsi" w:cstheme="majorHAnsi"/>
          <w:bCs/>
          <w:color w:val="013A57" w:themeColor="accent1" w:themeShade="BF"/>
          <w:sz w:val="22"/>
        </w:rPr>
      </w:pPr>
    </w:p>
    <w:p w14:paraId="71A57252" w14:textId="77777777" w:rsidR="00CD6C40" w:rsidRDefault="00CD6C40" w:rsidP="003C3BFF">
      <w:pPr>
        <w:jc w:val="center"/>
        <w:rPr>
          <w:rFonts w:asciiTheme="majorHAnsi" w:hAnsiTheme="majorHAnsi" w:cstheme="majorHAnsi"/>
          <w:bCs/>
          <w:color w:val="013A57" w:themeColor="accent1" w:themeShade="BF"/>
          <w:sz w:val="22"/>
        </w:rPr>
      </w:pPr>
    </w:p>
    <w:p w14:paraId="221AEB17" w14:textId="77777777" w:rsidR="00CD6C40" w:rsidRDefault="00CD6C40" w:rsidP="003C3BFF">
      <w:pPr>
        <w:jc w:val="center"/>
        <w:rPr>
          <w:rFonts w:asciiTheme="majorHAnsi" w:hAnsiTheme="majorHAnsi" w:cstheme="majorHAnsi"/>
          <w:bCs/>
          <w:color w:val="013A57" w:themeColor="accent1" w:themeShade="BF"/>
          <w:sz w:val="22"/>
        </w:rPr>
      </w:pPr>
    </w:p>
    <w:p w14:paraId="56487614" w14:textId="77777777" w:rsidR="00CD6C40" w:rsidRDefault="00CD6C40" w:rsidP="003C3BFF">
      <w:pPr>
        <w:jc w:val="center"/>
        <w:rPr>
          <w:rFonts w:asciiTheme="majorHAnsi" w:hAnsiTheme="majorHAnsi" w:cstheme="majorHAnsi"/>
          <w:bCs/>
          <w:color w:val="013A57" w:themeColor="accent1" w:themeShade="BF"/>
          <w:sz w:val="22"/>
        </w:rPr>
      </w:pPr>
    </w:p>
    <w:p w14:paraId="1216D7F7" w14:textId="77777777" w:rsidR="00CD6C40" w:rsidRDefault="00CD6C40" w:rsidP="003C3BFF">
      <w:pPr>
        <w:jc w:val="center"/>
        <w:rPr>
          <w:rFonts w:asciiTheme="majorHAnsi" w:hAnsiTheme="majorHAnsi" w:cstheme="majorHAnsi"/>
          <w:bCs/>
          <w:color w:val="013A57" w:themeColor="accent1" w:themeShade="BF"/>
          <w:sz w:val="22"/>
        </w:rPr>
      </w:pPr>
    </w:p>
    <w:p w14:paraId="5A2E27F0" w14:textId="77777777" w:rsidR="00CD6C40" w:rsidRDefault="00CD6C40" w:rsidP="003C3BFF">
      <w:pPr>
        <w:jc w:val="center"/>
        <w:rPr>
          <w:rFonts w:asciiTheme="majorHAnsi" w:hAnsiTheme="majorHAnsi" w:cstheme="majorHAnsi"/>
          <w:bCs/>
          <w:color w:val="013A57" w:themeColor="accent1" w:themeShade="BF"/>
          <w:sz w:val="22"/>
        </w:rPr>
      </w:pPr>
    </w:p>
    <w:p w14:paraId="365E58A1" w14:textId="77777777" w:rsidR="00CD6C40" w:rsidRDefault="00CD6C40" w:rsidP="003C3BFF">
      <w:pPr>
        <w:jc w:val="center"/>
        <w:rPr>
          <w:rFonts w:asciiTheme="majorHAnsi" w:hAnsiTheme="majorHAnsi" w:cstheme="majorHAnsi"/>
          <w:bCs/>
          <w:color w:val="013A57" w:themeColor="accent1" w:themeShade="BF"/>
          <w:sz w:val="22"/>
        </w:rPr>
      </w:pPr>
    </w:p>
    <w:p w14:paraId="701D3B4F" w14:textId="77777777" w:rsidR="00CD6C40" w:rsidRDefault="00CD6C40" w:rsidP="003C3BFF">
      <w:pPr>
        <w:jc w:val="center"/>
        <w:rPr>
          <w:rFonts w:asciiTheme="majorHAnsi" w:hAnsiTheme="majorHAnsi" w:cstheme="majorHAnsi"/>
          <w:bCs/>
          <w:color w:val="013A57" w:themeColor="accent1" w:themeShade="BF"/>
          <w:sz w:val="22"/>
        </w:rPr>
      </w:pPr>
    </w:p>
    <w:p w14:paraId="4455F6D6" w14:textId="77777777" w:rsidR="00CD6C40" w:rsidRDefault="00CD6C40" w:rsidP="003C3BFF">
      <w:pPr>
        <w:jc w:val="center"/>
        <w:rPr>
          <w:rFonts w:asciiTheme="majorHAnsi" w:hAnsiTheme="majorHAnsi" w:cstheme="majorHAnsi"/>
          <w:bCs/>
          <w:color w:val="013A57" w:themeColor="accent1" w:themeShade="BF"/>
          <w:sz w:val="22"/>
        </w:rPr>
      </w:pPr>
    </w:p>
    <w:p w14:paraId="4D7B4A6A" w14:textId="77777777" w:rsidR="00CD6C40" w:rsidRDefault="00CD6C40" w:rsidP="003C3BFF">
      <w:pPr>
        <w:jc w:val="center"/>
        <w:rPr>
          <w:rFonts w:asciiTheme="majorHAnsi" w:hAnsiTheme="majorHAnsi" w:cstheme="majorHAnsi"/>
          <w:bCs/>
          <w:color w:val="013A57" w:themeColor="accent1" w:themeShade="BF"/>
          <w:sz w:val="22"/>
        </w:rPr>
      </w:pPr>
    </w:p>
    <w:p w14:paraId="47F6041E" w14:textId="77777777" w:rsidR="00CD6C40" w:rsidRDefault="00CD6C40" w:rsidP="003C3BFF">
      <w:pPr>
        <w:jc w:val="center"/>
        <w:rPr>
          <w:rFonts w:asciiTheme="majorHAnsi" w:hAnsiTheme="majorHAnsi" w:cstheme="majorHAnsi"/>
          <w:bCs/>
          <w:color w:val="013A57" w:themeColor="accent1" w:themeShade="BF"/>
          <w:sz w:val="22"/>
        </w:rPr>
      </w:pPr>
    </w:p>
    <w:p w14:paraId="22B148AB" w14:textId="77777777" w:rsidR="00CD6C40" w:rsidRDefault="00CD6C40" w:rsidP="003C3BFF">
      <w:pPr>
        <w:jc w:val="center"/>
        <w:rPr>
          <w:rFonts w:asciiTheme="majorHAnsi" w:hAnsiTheme="majorHAnsi" w:cstheme="majorHAnsi"/>
          <w:bCs/>
          <w:color w:val="013A57" w:themeColor="accent1" w:themeShade="BF"/>
          <w:sz w:val="22"/>
        </w:rPr>
      </w:pPr>
    </w:p>
    <w:p w14:paraId="01A13867" w14:textId="77777777" w:rsidR="00CD6C40" w:rsidRDefault="00CD6C40" w:rsidP="003C3BFF">
      <w:pPr>
        <w:jc w:val="center"/>
        <w:rPr>
          <w:rFonts w:asciiTheme="majorHAnsi" w:hAnsiTheme="majorHAnsi" w:cstheme="majorHAnsi"/>
          <w:bCs/>
          <w:color w:val="013A57" w:themeColor="accent1" w:themeShade="BF"/>
          <w:sz w:val="22"/>
        </w:rPr>
      </w:pPr>
    </w:p>
    <w:p w14:paraId="366C1FDC" w14:textId="77777777" w:rsidR="00CD6C40" w:rsidRDefault="00CD6C40" w:rsidP="003C3BFF">
      <w:pPr>
        <w:jc w:val="center"/>
        <w:rPr>
          <w:rFonts w:asciiTheme="majorHAnsi" w:hAnsiTheme="majorHAnsi" w:cstheme="majorHAnsi"/>
          <w:bCs/>
          <w:color w:val="013A57" w:themeColor="accent1" w:themeShade="BF"/>
          <w:sz w:val="22"/>
        </w:rPr>
      </w:pPr>
    </w:p>
    <w:p w14:paraId="734524F2" w14:textId="77777777" w:rsidR="00CD6C40" w:rsidRDefault="00CD6C40" w:rsidP="003C3BFF">
      <w:pPr>
        <w:jc w:val="center"/>
        <w:rPr>
          <w:rFonts w:asciiTheme="majorHAnsi" w:hAnsiTheme="majorHAnsi" w:cstheme="majorHAnsi"/>
          <w:bCs/>
          <w:color w:val="013A57" w:themeColor="accent1" w:themeShade="BF"/>
          <w:sz w:val="22"/>
        </w:rPr>
      </w:pPr>
    </w:p>
    <w:p w14:paraId="341D51F5" w14:textId="77777777" w:rsidR="00CD6C40" w:rsidRDefault="00CD6C40" w:rsidP="003C3BFF">
      <w:pPr>
        <w:jc w:val="center"/>
        <w:rPr>
          <w:rFonts w:asciiTheme="majorHAnsi" w:hAnsiTheme="majorHAnsi" w:cstheme="majorHAnsi"/>
          <w:bCs/>
          <w:color w:val="013A57" w:themeColor="accent1" w:themeShade="BF"/>
          <w:sz w:val="22"/>
        </w:rPr>
      </w:pPr>
    </w:p>
    <w:p w14:paraId="55D33F7A" w14:textId="77777777" w:rsidR="00CD6C40" w:rsidRDefault="00CD6C40" w:rsidP="003C3BFF">
      <w:pPr>
        <w:jc w:val="center"/>
        <w:rPr>
          <w:rFonts w:asciiTheme="majorHAnsi" w:hAnsiTheme="majorHAnsi" w:cstheme="majorHAnsi"/>
          <w:bCs/>
          <w:color w:val="013A57" w:themeColor="accent1" w:themeShade="BF"/>
          <w:sz w:val="22"/>
        </w:rPr>
      </w:pPr>
    </w:p>
    <w:p w14:paraId="5D87C7B5" w14:textId="47E1C4B0" w:rsidR="00CD6C40" w:rsidRDefault="00CD6C40" w:rsidP="00CD6C40">
      <w:pPr>
        <w:rPr>
          <w:rFonts w:asciiTheme="majorHAnsi" w:hAnsiTheme="majorHAnsi" w:cstheme="majorHAnsi"/>
          <w:bCs/>
          <w:color w:val="013A57" w:themeColor="accent1" w:themeShade="BF"/>
          <w:sz w:val="22"/>
        </w:rPr>
      </w:pPr>
    </w:p>
    <w:p w14:paraId="3B43812F" w14:textId="27BFBB79" w:rsidR="00406798" w:rsidRDefault="00406798" w:rsidP="00CD6C40">
      <w:pPr>
        <w:rPr>
          <w:rFonts w:asciiTheme="majorHAnsi" w:hAnsiTheme="majorHAnsi" w:cstheme="majorHAnsi"/>
          <w:bCs/>
          <w:color w:val="013A57" w:themeColor="accent1" w:themeShade="BF"/>
          <w:sz w:val="22"/>
        </w:rPr>
      </w:pPr>
    </w:p>
    <w:p w14:paraId="0187CACE" w14:textId="517BFD01" w:rsidR="00406798" w:rsidRDefault="00406798" w:rsidP="00CD6C40">
      <w:pPr>
        <w:rPr>
          <w:rFonts w:asciiTheme="majorHAnsi" w:hAnsiTheme="majorHAnsi" w:cstheme="majorHAnsi"/>
          <w:bCs/>
          <w:color w:val="013A57" w:themeColor="accent1" w:themeShade="BF"/>
          <w:sz w:val="22"/>
        </w:rPr>
      </w:pPr>
    </w:p>
    <w:p w14:paraId="1CA5E3BC" w14:textId="231E7678" w:rsidR="00406798" w:rsidRDefault="00406798" w:rsidP="00CD6C40">
      <w:pPr>
        <w:rPr>
          <w:rFonts w:asciiTheme="majorHAnsi" w:hAnsiTheme="majorHAnsi" w:cstheme="majorHAnsi"/>
          <w:bCs/>
          <w:color w:val="013A57" w:themeColor="accent1" w:themeShade="BF"/>
          <w:sz w:val="22"/>
        </w:rPr>
      </w:pPr>
    </w:p>
    <w:p w14:paraId="62B3A4E5" w14:textId="20C9D416" w:rsidR="00406798" w:rsidRDefault="00406798" w:rsidP="00CD6C40">
      <w:pPr>
        <w:rPr>
          <w:rFonts w:asciiTheme="majorHAnsi" w:hAnsiTheme="majorHAnsi" w:cstheme="majorHAnsi"/>
          <w:bCs/>
          <w:color w:val="013A57" w:themeColor="accent1" w:themeShade="BF"/>
          <w:sz w:val="22"/>
        </w:rPr>
      </w:pPr>
    </w:p>
    <w:p w14:paraId="79DA233C" w14:textId="77777777" w:rsidR="00406798" w:rsidRDefault="00406798" w:rsidP="00CD6C40">
      <w:pPr>
        <w:rPr>
          <w:rFonts w:asciiTheme="majorHAnsi" w:hAnsiTheme="majorHAnsi" w:cstheme="majorHAnsi"/>
          <w:bCs/>
          <w:color w:val="013A57" w:themeColor="accent1" w:themeShade="BF"/>
          <w:sz w:val="22"/>
        </w:rPr>
      </w:pPr>
    </w:p>
    <w:p w14:paraId="43A980CC" w14:textId="1BE93AF7"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History</w:t>
      </w:r>
    </w:p>
    <w:p w14:paraId="58BEE7E7"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7E60DF91" w14:textId="77777777" w:rsidTr="0066763C">
        <w:tc>
          <w:tcPr>
            <w:tcW w:w="9016" w:type="dxa"/>
            <w:shd w:val="clear" w:color="auto" w:fill="CCFFCC"/>
          </w:tcPr>
          <w:p w14:paraId="2ED361EF"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35665E8" w14:textId="77777777" w:rsidTr="0066763C">
        <w:tc>
          <w:tcPr>
            <w:tcW w:w="9016" w:type="dxa"/>
            <w:shd w:val="clear" w:color="auto" w:fill="auto"/>
          </w:tcPr>
          <w:p w14:paraId="656DC465"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Interleaving, Flashpoints of WWII and Elizabethan England Part I</w:t>
            </w:r>
          </w:p>
          <w:p w14:paraId="3F14474F"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Two 8 mark essays on Elizabethan England, Part I</w:t>
            </w:r>
          </w:p>
          <w:p w14:paraId="08007BC4"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on Elizabethan England, Part I</w:t>
            </w:r>
          </w:p>
          <w:p w14:paraId="1598CE6B"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the spring term learning: comprising two 8 mark questions, including a source analysis) </w:t>
            </w:r>
          </w:p>
          <w:p w14:paraId="2233ABE6" w14:textId="77777777" w:rsidR="003C3BFF" w:rsidRPr="00DF60BD" w:rsidRDefault="003C3BFF" w:rsidP="0066763C">
            <w:pPr>
              <w:rPr>
                <w:rFonts w:asciiTheme="majorHAnsi" w:hAnsiTheme="majorHAnsi" w:cstheme="majorHAnsi"/>
                <w:sz w:val="22"/>
              </w:rPr>
            </w:pPr>
          </w:p>
        </w:tc>
      </w:tr>
      <w:tr w:rsidR="003C3BFF" w:rsidRPr="00DF60BD" w14:paraId="702F792F" w14:textId="77777777" w:rsidTr="0066763C">
        <w:tc>
          <w:tcPr>
            <w:tcW w:w="9016" w:type="dxa"/>
            <w:shd w:val="clear" w:color="auto" w:fill="B1E4FD" w:themeFill="accent1" w:themeFillTint="33"/>
          </w:tcPr>
          <w:p w14:paraId="1490367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7B86747A" w14:textId="77777777" w:rsidR="003C3BFF" w:rsidRPr="00DF60BD" w:rsidRDefault="003C3BFF" w:rsidP="0066763C">
            <w:pPr>
              <w:pStyle w:val="ListParagraph"/>
              <w:rPr>
                <w:rFonts w:asciiTheme="majorHAnsi" w:hAnsiTheme="majorHAnsi" w:cstheme="majorHAnsi"/>
              </w:rPr>
            </w:pPr>
          </w:p>
        </w:tc>
      </w:tr>
      <w:tr w:rsidR="003C3BFF" w:rsidRPr="00DF60BD" w14:paraId="65F3C20E" w14:textId="77777777" w:rsidTr="0066763C">
        <w:tc>
          <w:tcPr>
            <w:tcW w:w="9016" w:type="dxa"/>
          </w:tcPr>
          <w:p w14:paraId="6848EC7E" w14:textId="77777777" w:rsidR="003C3BFF" w:rsidRPr="00DF60BD" w:rsidRDefault="003C3BFF" w:rsidP="0066763C">
            <w:pPr>
              <w:pStyle w:val="ListParagraph"/>
              <w:rPr>
                <w:rFonts w:asciiTheme="majorHAnsi" w:hAnsiTheme="majorHAnsi" w:cstheme="majorHAnsi"/>
              </w:rPr>
            </w:pPr>
          </w:p>
          <w:p w14:paraId="50A597AE" w14:textId="0CF70A73"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B</w:t>
            </w:r>
            <w:r w:rsidR="003C3BFF" w:rsidRPr="00DF60BD">
              <w:rPr>
                <w:rFonts w:asciiTheme="majorHAnsi" w:hAnsiTheme="majorHAnsi" w:cstheme="majorHAnsi"/>
              </w:rPr>
              <w:t xml:space="preserve">ackground and character of Elizabeth I </w:t>
            </w:r>
          </w:p>
          <w:p w14:paraId="7BB8DC5A" w14:textId="77777777" w:rsidR="003C3BFF" w:rsidRPr="00DF60BD" w:rsidRDefault="003C3BFF" w:rsidP="00406798">
            <w:pPr>
              <w:pStyle w:val="ListParagraph"/>
              <w:numPr>
                <w:ilvl w:val="0"/>
                <w:numId w:val="146"/>
              </w:numPr>
              <w:spacing w:after="0" w:line="240" w:lineRule="auto"/>
              <w:rPr>
                <w:rFonts w:asciiTheme="majorHAnsi" w:hAnsiTheme="majorHAnsi" w:cstheme="majorHAnsi"/>
              </w:rPr>
            </w:pPr>
            <w:r w:rsidRPr="00DF60BD">
              <w:rPr>
                <w:rFonts w:asciiTheme="majorHAnsi" w:hAnsiTheme="majorHAnsi" w:cstheme="majorHAnsi"/>
              </w:rPr>
              <w:t>Government</w:t>
            </w:r>
          </w:p>
          <w:p w14:paraId="7DEA6958" w14:textId="0F18A72F"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C</w:t>
            </w:r>
            <w:r w:rsidR="003C3BFF" w:rsidRPr="00FE29A3">
              <w:rPr>
                <w:rFonts w:asciiTheme="majorHAnsi" w:hAnsiTheme="majorHAnsi" w:cstheme="majorHAnsi"/>
              </w:rPr>
              <w:t>ourt</w:t>
            </w:r>
            <w:r w:rsidR="003C3BFF" w:rsidRPr="00DF60BD">
              <w:rPr>
                <w:rFonts w:asciiTheme="majorHAnsi" w:hAnsiTheme="majorHAnsi" w:cstheme="majorHAnsi"/>
              </w:rPr>
              <w:t xml:space="preserve"> life, including patronage; key ministers.</w:t>
            </w:r>
          </w:p>
          <w:p w14:paraId="24D85087" w14:textId="77777777" w:rsidR="003C3BFF" w:rsidRPr="00DF60BD" w:rsidRDefault="003C3BFF" w:rsidP="00406798">
            <w:pPr>
              <w:pStyle w:val="ListParagraph"/>
              <w:numPr>
                <w:ilvl w:val="0"/>
                <w:numId w:val="146"/>
              </w:numPr>
              <w:spacing w:after="0" w:line="240" w:lineRule="auto"/>
              <w:rPr>
                <w:rFonts w:asciiTheme="majorHAnsi" w:hAnsiTheme="majorHAnsi" w:cstheme="majorHAnsi"/>
              </w:rPr>
            </w:pPr>
            <w:r w:rsidRPr="00DF60BD">
              <w:rPr>
                <w:rFonts w:asciiTheme="majorHAnsi" w:hAnsiTheme="majorHAnsi" w:cstheme="majorHAnsi"/>
              </w:rPr>
              <w:t>The difficulties of a female ruler</w:t>
            </w:r>
          </w:p>
          <w:p w14:paraId="199612C1" w14:textId="53226D28"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R</w:t>
            </w:r>
            <w:r w:rsidR="003C3BFF" w:rsidRPr="00DF60BD">
              <w:rPr>
                <w:rFonts w:asciiTheme="majorHAnsi" w:hAnsiTheme="majorHAnsi" w:cstheme="majorHAnsi"/>
              </w:rPr>
              <w:t>elations with Parliament</w:t>
            </w:r>
          </w:p>
          <w:p w14:paraId="2D5A2312" w14:textId="6C25E5E4"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T</w:t>
            </w:r>
            <w:r w:rsidR="003C3BFF" w:rsidRPr="00DF60BD">
              <w:rPr>
                <w:rFonts w:asciiTheme="majorHAnsi" w:hAnsiTheme="majorHAnsi" w:cstheme="majorHAnsi"/>
              </w:rPr>
              <w:t>he problem of marriage and the succession</w:t>
            </w:r>
          </w:p>
          <w:p w14:paraId="760042C7" w14:textId="398CDA47" w:rsidR="003C3BFF" w:rsidRPr="00FE29A3" w:rsidRDefault="00FE29A3" w:rsidP="00FE29A3">
            <w:pPr>
              <w:pStyle w:val="ListParagraph"/>
              <w:numPr>
                <w:ilvl w:val="0"/>
                <w:numId w:val="146"/>
              </w:numPr>
              <w:spacing w:line="240" w:lineRule="auto"/>
              <w:rPr>
                <w:rFonts w:asciiTheme="majorHAnsi" w:hAnsiTheme="majorHAnsi" w:cstheme="majorHAnsi"/>
              </w:rPr>
            </w:pPr>
            <w:r>
              <w:rPr>
                <w:rFonts w:asciiTheme="majorHAnsi" w:hAnsiTheme="majorHAnsi" w:cstheme="majorHAnsi"/>
              </w:rPr>
              <w:t>T</w:t>
            </w:r>
            <w:r w:rsidR="003C3BFF" w:rsidRPr="00FE29A3">
              <w:rPr>
                <w:rFonts w:asciiTheme="majorHAnsi" w:hAnsiTheme="majorHAnsi" w:cstheme="majorHAnsi"/>
              </w:rPr>
              <w:t>he strength of Elizabeth’s authority at the end of her reign, including Essex’s rebellion in 1601</w:t>
            </w:r>
          </w:p>
          <w:p w14:paraId="030EB2F3" w14:textId="77777777" w:rsidR="003C3BFF" w:rsidRPr="00DF60BD" w:rsidRDefault="003C3BFF" w:rsidP="0066763C">
            <w:pPr>
              <w:pStyle w:val="ListParagraph"/>
              <w:rPr>
                <w:rFonts w:asciiTheme="majorHAnsi" w:hAnsiTheme="majorHAnsi" w:cstheme="majorHAnsi"/>
              </w:rPr>
            </w:pPr>
          </w:p>
        </w:tc>
      </w:tr>
      <w:tr w:rsidR="003C3BFF" w:rsidRPr="00DF60BD" w14:paraId="00DC9343" w14:textId="77777777" w:rsidTr="0066763C">
        <w:tc>
          <w:tcPr>
            <w:tcW w:w="9016" w:type="dxa"/>
            <w:shd w:val="clear" w:color="auto" w:fill="E0EFF4" w:themeFill="accent4" w:themeFillTint="33"/>
          </w:tcPr>
          <w:p w14:paraId="5368929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How can I revise for History</w:t>
            </w:r>
          </w:p>
          <w:p w14:paraId="6DCD87B8" w14:textId="77777777" w:rsidR="003C3BFF" w:rsidRPr="00DF60BD" w:rsidRDefault="003C3BFF" w:rsidP="0066763C">
            <w:pPr>
              <w:rPr>
                <w:rFonts w:asciiTheme="majorHAnsi" w:hAnsiTheme="majorHAnsi" w:cstheme="majorHAnsi"/>
                <w:sz w:val="22"/>
              </w:rPr>
            </w:pPr>
          </w:p>
        </w:tc>
      </w:tr>
      <w:tr w:rsidR="003C3BFF" w:rsidRPr="00DF60BD" w14:paraId="41D0CB86" w14:textId="77777777" w:rsidTr="0066763C">
        <w:tc>
          <w:tcPr>
            <w:tcW w:w="9016" w:type="dxa"/>
          </w:tcPr>
          <w:p w14:paraId="290A16BB"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 xml:space="preserve"> </w:t>
            </w:r>
          </w:p>
          <w:p w14:paraId="0316CFEB"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Practice spelling key words and testing yourself on the definitions.</w:t>
            </w:r>
          </w:p>
          <w:p w14:paraId="1D330A08"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mind maps on key topics, focusing on one lesson per mind map.</w:t>
            </w:r>
          </w:p>
          <w:p w14:paraId="4A1491B6"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1226E02E"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 xml:space="preserve">Teach your family- spend time retelling our history topics as stories to your family. Remember to get the story in the correct order. Can you use your keywords in conversation? </w:t>
            </w:r>
          </w:p>
          <w:p w14:paraId="6CF30341" w14:textId="77777777" w:rsidR="003C3BFF" w:rsidRPr="00DF60BD" w:rsidRDefault="003C3BFF" w:rsidP="00911357">
            <w:pPr>
              <w:rPr>
                <w:rFonts w:asciiTheme="majorHAnsi" w:hAnsiTheme="majorHAnsi" w:cstheme="majorHAnsi"/>
                <w:sz w:val="22"/>
              </w:rPr>
            </w:pPr>
          </w:p>
        </w:tc>
      </w:tr>
      <w:tr w:rsidR="003C3BFF" w:rsidRPr="00DF60BD" w14:paraId="4F173C6E" w14:textId="77777777" w:rsidTr="0066763C">
        <w:tc>
          <w:tcPr>
            <w:tcW w:w="9016" w:type="dxa"/>
            <w:shd w:val="clear" w:color="auto" w:fill="D2F1EF" w:themeFill="accent6" w:themeFillTint="33"/>
          </w:tcPr>
          <w:p w14:paraId="021CB7B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2C08767" w14:textId="77777777" w:rsidR="003C3BFF" w:rsidRPr="00DF60BD" w:rsidRDefault="003C3BFF" w:rsidP="0066763C">
            <w:pPr>
              <w:rPr>
                <w:rFonts w:asciiTheme="majorHAnsi" w:hAnsiTheme="majorHAnsi" w:cstheme="majorHAnsi"/>
                <w:sz w:val="22"/>
              </w:rPr>
            </w:pPr>
          </w:p>
        </w:tc>
      </w:tr>
      <w:tr w:rsidR="003C3BFF" w:rsidRPr="00DF60BD" w14:paraId="64275D9D" w14:textId="77777777" w:rsidTr="0066763C">
        <w:tc>
          <w:tcPr>
            <w:tcW w:w="9016" w:type="dxa"/>
          </w:tcPr>
          <w:p w14:paraId="497639C7" w14:textId="77777777" w:rsidR="003C3BFF" w:rsidRPr="00DF60BD" w:rsidRDefault="003C3BFF" w:rsidP="0066763C">
            <w:pPr>
              <w:pStyle w:val="ListParagraph"/>
              <w:rPr>
                <w:rFonts w:asciiTheme="majorHAnsi" w:hAnsiTheme="majorHAnsi" w:cstheme="majorHAnsi"/>
              </w:rPr>
            </w:pPr>
          </w:p>
          <w:p w14:paraId="57935DC2"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Lesson PowerPoints on MS Teams</w:t>
            </w:r>
          </w:p>
          <w:p w14:paraId="4B80CCD8"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Exercise books</w:t>
            </w:r>
          </w:p>
          <w:p w14:paraId="273F4D7E"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 xml:space="preserve">Re-watch any videos used in class- links on PowerPoints </w:t>
            </w:r>
          </w:p>
          <w:p w14:paraId="194416B2" w14:textId="77777777" w:rsidR="003C3BFF" w:rsidRPr="00DF60BD" w:rsidRDefault="003C3BFF" w:rsidP="003C3BFF">
            <w:pPr>
              <w:rPr>
                <w:rFonts w:asciiTheme="majorHAnsi" w:hAnsiTheme="majorHAnsi" w:cstheme="majorHAnsi"/>
                <w:sz w:val="22"/>
              </w:rPr>
            </w:pPr>
          </w:p>
        </w:tc>
      </w:tr>
      <w:tr w:rsidR="003C3BFF" w:rsidRPr="00DF60BD" w14:paraId="3D1400E2" w14:textId="77777777" w:rsidTr="0066763C">
        <w:tc>
          <w:tcPr>
            <w:tcW w:w="9016" w:type="dxa"/>
            <w:shd w:val="clear" w:color="auto" w:fill="FFCCFF"/>
          </w:tcPr>
          <w:p w14:paraId="553F3DA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762D25E7" w14:textId="77777777" w:rsidR="003C3BFF" w:rsidRPr="00DF60BD" w:rsidRDefault="003C3BFF" w:rsidP="0066763C">
            <w:pPr>
              <w:rPr>
                <w:rFonts w:asciiTheme="majorHAnsi" w:hAnsiTheme="majorHAnsi" w:cstheme="majorHAnsi"/>
                <w:sz w:val="22"/>
              </w:rPr>
            </w:pPr>
          </w:p>
        </w:tc>
      </w:tr>
      <w:tr w:rsidR="003C3BFF" w:rsidRPr="00DF60BD" w14:paraId="59327BB7" w14:textId="77777777" w:rsidTr="0066763C">
        <w:tc>
          <w:tcPr>
            <w:tcW w:w="9016" w:type="dxa"/>
          </w:tcPr>
          <w:p w14:paraId="4372C295" w14:textId="77777777" w:rsidR="003C3BFF" w:rsidRPr="00DF60BD" w:rsidRDefault="003C3BFF" w:rsidP="0066763C">
            <w:pPr>
              <w:rPr>
                <w:rFonts w:asciiTheme="majorHAnsi" w:hAnsiTheme="majorHAnsi" w:cstheme="majorHAnsi"/>
                <w:sz w:val="22"/>
              </w:rPr>
            </w:pPr>
          </w:p>
          <w:p w14:paraId="249F97DC" w14:textId="77777777" w:rsidR="003C3BFF" w:rsidRPr="00DF60BD" w:rsidRDefault="000E38C5" w:rsidP="0066763C">
            <w:pPr>
              <w:rPr>
                <w:rFonts w:asciiTheme="majorHAnsi" w:hAnsiTheme="majorHAnsi" w:cstheme="majorHAnsi"/>
                <w:sz w:val="22"/>
              </w:rPr>
            </w:pPr>
            <w:hyperlink r:id="rId124" w:history="1">
              <w:r w:rsidR="003C3BFF" w:rsidRPr="00DF60BD">
                <w:rPr>
                  <w:rStyle w:val="Hyperlink"/>
                  <w:rFonts w:asciiTheme="majorHAnsi" w:hAnsiTheme="majorHAnsi" w:cstheme="majorHAnsi"/>
                  <w:sz w:val="22"/>
                </w:rPr>
                <w:t>https://www.bbc.co.uk/bitesize/topics/zxgvfrd</w:t>
              </w:r>
            </w:hyperlink>
          </w:p>
          <w:p w14:paraId="1991A293" w14:textId="77777777" w:rsidR="003C3BFF" w:rsidRPr="00DF60BD" w:rsidRDefault="000E38C5" w:rsidP="0066763C">
            <w:pPr>
              <w:rPr>
                <w:rFonts w:asciiTheme="majorHAnsi" w:hAnsiTheme="majorHAnsi" w:cstheme="majorHAnsi"/>
                <w:sz w:val="22"/>
              </w:rPr>
            </w:pPr>
            <w:hyperlink r:id="rId125" w:history="1">
              <w:r w:rsidR="003C3BFF" w:rsidRPr="00DF60BD">
                <w:rPr>
                  <w:rStyle w:val="Hyperlink"/>
                  <w:rFonts w:asciiTheme="majorHAnsi" w:hAnsiTheme="majorHAnsi" w:cstheme="majorHAnsi"/>
                  <w:sz w:val="22"/>
                </w:rPr>
                <w:t>https://www.bbc.co.uk/bitesize/guides/zyr6bk7/revision/1</w:t>
              </w:r>
            </w:hyperlink>
          </w:p>
          <w:p w14:paraId="6FA862A3" w14:textId="77777777" w:rsidR="003C3BFF" w:rsidRDefault="000E38C5" w:rsidP="0066763C">
            <w:pPr>
              <w:rPr>
                <w:rStyle w:val="Hyperlink"/>
                <w:rFonts w:asciiTheme="majorHAnsi" w:hAnsiTheme="majorHAnsi" w:cstheme="majorHAnsi"/>
                <w:sz w:val="22"/>
              </w:rPr>
            </w:pPr>
            <w:hyperlink r:id="rId126" w:history="1">
              <w:r w:rsidR="003C3BFF" w:rsidRPr="00DF60BD">
                <w:rPr>
                  <w:rStyle w:val="Hyperlink"/>
                  <w:rFonts w:asciiTheme="majorHAnsi" w:hAnsiTheme="majorHAnsi" w:cstheme="majorHAnsi"/>
                  <w:sz w:val="22"/>
                </w:rPr>
                <w:t>http://www.mosslands.co.uk/attachments/download.asp?file=1619&amp;type=pdf</w:t>
              </w:r>
            </w:hyperlink>
          </w:p>
          <w:p w14:paraId="6D2C57D5" w14:textId="4AF9E3E3" w:rsidR="00CF083B" w:rsidRPr="00DF60BD" w:rsidRDefault="00CF083B" w:rsidP="0066763C">
            <w:pPr>
              <w:rPr>
                <w:rFonts w:asciiTheme="majorHAnsi" w:hAnsiTheme="majorHAnsi" w:cstheme="majorHAnsi"/>
                <w:sz w:val="22"/>
              </w:rPr>
            </w:pPr>
          </w:p>
        </w:tc>
      </w:tr>
      <w:tr w:rsidR="003C3BFF" w:rsidRPr="00DF60BD" w14:paraId="7470AAE4" w14:textId="77777777" w:rsidTr="0066763C">
        <w:tc>
          <w:tcPr>
            <w:tcW w:w="9016" w:type="dxa"/>
            <w:shd w:val="clear" w:color="auto" w:fill="CCFFFF"/>
          </w:tcPr>
          <w:p w14:paraId="00C106B5"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lastRenderedPageBreak/>
              <w:t>Enrichment Experiences which will help to develop and broaden my knowledge and skills further (including reading):</w:t>
            </w:r>
          </w:p>
          <w:p w14:paraId="082AFE76" w14:textId="77777777" w:rsidR="003C3BFF" w:rsidRPr="00DF60BD" w:rsidRDefault="003C3BFF" w:rsidP="0066763C">
            <w:pPr>
              <w:rPr>
                <w:rFonts w:asciiTheme="majorHAnsi" w:hAnsiTheme="majorHAnsi" w:cstheme="majorHAnsi"/>
                <w:sz w:val="22"/>
              </w:rPr>
            </w:pPr>
          </w:p>
        </w:tc>
      </w:tr>
      <w:tr w:rsidR="003C3BFF" w:rsidRPr="00DF60BD" w14:paraId="0566F209" w14:textId="77777777" w:rsidTr="0066763C">
        <w:trPr>
          <w:trHeight w:val="165"/>
        </w:trPr>
        <w:tc>
          <w:tcPr>
            <w:tcW w:w="9016" w:type="dxa"/>
          </w:tcPr>
          <w:p w14:paraId="2158D0BF" w14:textId="77777777" w:rsidR="003C3BFF" w:rsidRPr="00DF60BD" w:rsidRDefault="003C3BFF" w:rsidP="0066763C">
            <w:pPr>
              <w:rPr>
                <w:rFonts w:asciiTheme="majorHAnsi" w:hAnsiTheme="majorHAnsi" w:cstheme="majorHAnsi"/>
                <w:sz w:val="22"/>
              </w:rPr>
            </w:pPr>
          </w:p>
          <w:p w14:paraId="674CFE6F"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Watch ‘Elizabeth, A Golden Age’</w:t>
            </w:r>
          </w:p>
          <w:p w14:paraId="0FC9DA5E" w14:textId="77777777" w:rsidR="003C3BFF" w:rsidRPr="00DF60BD" w:rsidRDefault="003C3BFF" w:rsidP="0066763C">
            <w:pPr>
              <w:pStyle w:val="ListParagraph"/>
              <w:rPr>
                <w:rFonts w:asciiTheme="majorHAnsi" w:eastAsia="Times New Roman" w:hAnsiTheme="majorHAnsi" w:cstheme="majorHAnsi"/>
                <w:b/>
                <w:lang w:eastAsia="en-GB"/>
              </w:rPr>
            </w:pPr>
          </w:p>
          <w:p w14:paraId="4DCB0D28" w14:textId="77777777" w:rsidR="003C3BFF" w:rsidRPr="00DF60BD" w:rsidRDefault="000E38C5" w:rsidP="0066763C">
            <w:pPr>
              <w:pStyle w:val="ListParagraph"/>
              <w:rPr>
                <w:rFonts w:asciiTheme="majorHAnsi" w:eastAsia="Times New Roman" w:hAnsiTheme="majorHAnsi" w:cstheme="majorHAnsi"/>
                <w:b/>
                <w:lang w:eastAsia="en-GB"/>
              </w:rPr>
            </w:pPr>
            <w:hyperlink r:id="rId127" w:history="1">
              <w:r w:rsidR="003C3BFF" w:rsidRPr="00DF60BD">
                <w:rPr>
                  <w:rStyle w:val="Hyperlink"/>
                  <w:rFonts w:asciiTheme="majorHAnsi" w:eastAsia="Times New Roman" w:hAnsiTheme="majorHAnsi" w:cstheme="majorHAnsi"/>
                  <w:b/>
                  <w:lang w:eastAsia="en-GB"/>
                </w:rPr>
                <w:t>https://www.bbc.co.uk/iplayer/categories/documentaries-history/a-z</w:t>
              </w:r>
            </w:hyperlink>
            <w:r w:rsidR="003C3BFF" w:rsidRPr="00DF60BD">
              <w:rPr>
                <w:rFonts w:asciiTheme="majorHAnsi" w:eastAsia="Times New Roman" w:hAnsiTheme="majorHAnsi" w:cstheme="majorHAnsi"/>
                <w:b/>
                <w:lang w:eastAsia="en-GB"/>
              </w:rPr>
              <w:t xml:space="preserve"> </w:t>
            </w:r>
          </w:p>
          <w:p w14:paraId="585A752C" w14:textId="09ADE9FE" w:rsidR="003C3BFF" w:rsidRDefault="003C3BFF" w:rsidP="00FE29A3">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type in aspects of Elizabethan England and see what comes up.</w:t>
            </w:r>
          </w:p>
          <w:p w14:paraId="6FF65FD5" w14:textId="77777777" w:rsidR="00FE29A3" w:rsidRPr="00FE29A3" w:rsidRDefault="00FE29A3" w:rsidP="00FE29A3">
            <w:pPr>
              <w:pStyle w:val="ListParagraph"/>
              <w:rPr>
                <w:rFonts w:asciiTheme="majorHAnsi" w:eastAsia="Times New Roman" w:hAnsiTheme="majorHAnsi" w:cstheme="majorHAnsi"/>
                <w:bCs/>
                <w:lang w:eastAsia="en-GB"/>
              </w:rPr>
            </w:pPr>
          </w:p>
          <w:p w14:paraId="214E0FBF" w14:textId="77777777" w:rsidR="003C3BFF" w:rsidRPr="00F1614B" w:rsidRDefault="003C3BFF" w:rsidP="0066763C">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You may wish if you have the time and if Covid restrictions permit to visit sites associated with Elizabeth and the Elizabethans, even if this means just a walk in the grounds.  These are some of the ones closest to Preston.  Go with your parents as a day out.  I’m certain they will love the experience as much as you:</w:t>
            </w:r>
          </w:p>
          <w:p w14:paraId="4ABEE867" w14:textId="77777777" w:rsidR="003C3BFF" w:rsidRPr="00DF60BD" w:rsidRDefault="000E38C5" w:rsidP="003C3BFF">
            <w:pPr>
              <w:pStyle w:val="ListParagraph"/>
              <w:numPr>
                <w:ilvl w:val="0"/>
                <w:numId w:val="51"/>
              </w:numPr>
              <w:spacing w:after="0" w:line="240" w:lineRule="auto"/>
              <w:rPr>
                <w:rFonts w:asciiTheme="majorHAnsi" w:eastAsia="Times New Roman" w:hAnsiTheme="majorHAnsi" w:cstheme="majorHAnsi"/>
                <w:b/>
                <w:lang w:eastAsia="en-GB"/>
              </w:rPr>
            </w:pPr>
            <w:hyperlink r:id="rId128" w:history="1">
              <w:r w:rsidR="003C3BFF" w:rsidRPr="00DF60BD">
                <w:rPr>
                  <w:rStyle w:val="Hyperlink"/>
                  <w:rFonts w:asciiTheme="majorHAnsi" w:eastAsia="Times New Roman" w:hAnsiTheme="majorHAnsi" w:cstheme="majorHAnsi"/>
                  <w:b/>
                  <w:lang w:eastAsia="en-GB"/>
                </w:rPr>
                <w:t>https://www.lancashirelife.co.uk/out-about/places/10-of-the-best-tudor-estates-in-the-north-west-1-3962884</w:t>
              </w:r>
            </w:hyperlink>
          </w:p>
          <w:p w14:paraId="18E6A557" w14:textId="77777777" w:rsidR="003C3BFF" w:rsidRPr="00F1614B" w:rsidRDefault="003C3BFF" w:rsidP="0066763C">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Lastly, you may wish to read ‘Wolf Hall’ by Hilary Mantel (winner of the Manbooker prize) although, it doesn’t deal with Elizabeth or her reign, it delves into the reign of her father and is a fascinating read in which you will be able to recognise themes that run through our unit of study, especially those in relation to the Tudor court, government and the religious divide.</w:t>
            </w:r>
          </w:p>
          <w:p w14:paraId="22A3EA79" w14:textId="77777777" w:rsidR="003C3BFF" w:rsidRPr="00DF60BD" w:rsidRDefault="003C3BFF" w:rsidP="0066763C">
            <w:pPr>
              <w:rPr>
                <w:rFonts w:asciiTheme="majorHAnsi" w:hAnsiTheme="majorHAnsi" w:cstheme="majorHAnsi"/>
                <w:sz w:val="22"/>
              </w:rPr>
            </w:pPr>
          </w:p>
        </w:tc>
      </w:tr>
    </w:tbl>
    <w:p w14:paraId="5D3C35E1" w14:textId="77777777" w:rsidR="00911357" w:rsidRPr="00DF60BD" w:rsidRDefault="00911357" w:rsidP="0066763C">
      <w:pPr>
        <w:jc w:val="center"/>
        <w:rPr>
          <w:rFonts w:asciiTheme="majorHAnsi" w:hAnsiTheme="majorHAnsi" w:cstheme="majorHAnsi"/>
          <w:bCs/>
          <w:color w:val="01273A" w:themeColor="accent1" w:themeShade="80"/>
          <w:sz w:val="22"/>
        </w:rPr>
      </w:pPr>
    </w:p>
    <w:p w14:paraId="5EDD8253" w14:textId="77777777" w:rsidR="00CD6C40" w:rsidRDefault="00CD6C40" w:rsidP="0066763C">
      <w:pPr>
        <w:jc w:val="center"/>
        <w:rPr>
          <w:rFonts w:asciiTheme="majorHAnsi" w:hAnsiTheme="majorHAnsi" w:cstheme="majorHAnsi"/>
          <w:bCs/>
          <w:color w:val="013A57" w:themeColor="accent1" w:themeShade="BF"/>
          <w:sz w:val="22"/>
        </w:rPr>
      </w:pPr>
    </w:p>
    <w:p w14:paraId="38230D2D" w14:textId="77777777" w:rsidR="00CD6C40" w:rsidRDefault="00CD6C40" w:rsidP="0066763C">
      <w:pPr>
        <w:jc w:val="center"/>
        <w:rPr>
          <w:rFonts w:asciiTheme="majorHAnsi" w:hAnsiTheme="majorHAnsi" w:cstheme="majorHAnsi"/>
          <w:bCs/>
          <w:color w:val="013A57" w:themeColor="accent1" w:themeShade="BF"/>
          <w:sz w:val="22"/>
        </w:rPr>
      </w:pPr>
    </w:p>
    <w:p w14:paraId="021CA1E3" w14:textId="77777777" w:rsidR="00CD6C40" w:rsidRDefault="00CD6C40" w:rsidP="0066763C">
      <w:pPr>
        <w:jc w:val="center"/>
        <w:rPr>
          <w:rFonts w:asciiTheme="majorHAnsi" w:hAnsiTheme="majorHAnsi" w:cstheme="majorHAnsi"/>
          <w:bCs/>
          <w:color w:val="013A57" w:themeColor="accent1" w:themeShade="BF"/>
          <w:sz w:val="22"/>
        </w:rPr>
      </w:pPr>
    </w:p>
    <w:p w14:paraId="55A7C7D8" w14:textId="77777777" w:rsidR="00CD6C40" w:rsidRDefault="00CD6C40" w:rsidP="0066763C">
      <w:pPr>
        <w:jc w:val="center"/>
        <w:rPr>
          <w:rFonts w:asciiTheme="majorHAnsi" w:hAnsiTheme="majorHAnsi" w:cstheme="majorHAnsi"/>
          <w:bCs/>
          <w:color w:val="013A57" w:themeColor="accent1" w:themeShade="BF"/>
          <w:sz w:val="22"/>
        </w:rPr>
      </w:pPr>
    </w:p>
    <w:p w14:paraId="49429673" w14:textId="77777777" w:rsidR="00CD6C40" w:rsidRDefault="00CD6C40" w:rsidP="0066763C">
      <w:pPr>
        <w:jc w:val="center"/>
        <w:rPr>
          <w:rFonts w:asciiTheme="majorHAnsi" w:hAnsiTheme="majorHAnsi" w:cstheme="majorHAnsi"/>
          <w:bCs/>
          <w:color w:val="013A57" w:themeColor="accent1" w:themeShade="BF"/>
          <w:sz w:val="22"/>
        </w:rPr>
      </w:pPr>
    </w:p>
    <w:p w14:paraId="01C62223" w14:textId="77777777" w:rsidR="00CD6C40" w:rsidRDefault="00CD6C40" w:rsidP="0066763C">
      <w:pPr>
        <w:jc w:val="center"/>
        <w:rPr>
          <w:rFonts w:asciiTheme="majorHAnsi" w:hAnsiTheme="majorHAnsi" w:cstheme="majorHAnsi"/>
          <w:bCs/>
          <w:color w:val="013A57" w:themeColor="accent1" w:themeShade="BF"/>
          <w:sz w:val="22"/>
        </w:rPr>
      </w:pPr>
    </w:p>
    <w:p w14:paraId="25E791B1" w14:textId="77777777" w:rsidR="00CD6C40" w:rsidRDefault="00CD6C40" w:rsidP="0066763C">
      <w:pPr>
        <w:jc w:val="center"/>
        <w:rPr>
          <w:rFonts w:asciiTheme="majorHAnsi" w:hAnsiTheme="majorHAnsi" w:cstheme="majorHAnsi"/>
          <w:bCs/>
          <w:color w:val="013A57" w:themeColor="accent1" w:themeShade="BF"/>
          <w:sz w:val="22"/>
        </w:rPr>
      </w:pPr>
    </w:p>
    <w:p w14:paraId="339E67E1" w14:textId="77777777" w:rsidR="00CD6C40" w:rsidRDefault="00CD6C40" w:rsidP="0066763C">
      <w:pPr>
        <w:jc w:val="center"/>
        <w:rPr>
          <w:rFonts w:asciiTheme="majorHAnsi" w:hAnsiTheme="majorHAnsi" w:cstheme="majorHAnsi"/>
          <w:bCs/>
          <w:color w:val="013A57" w:themeColor="accent1" w:themeShade="BF"/>
          <w:sz w:val="22"/>
        </w:rPr>
      </w:pPr>
    </w:p>
    <w:p w14:paraId="34BEA54E" w14:textId="77777777" w:rsidR="00CD6C40" w:rsidRDefault="00CD6C40" w:rsidP="0066763C">
      <w:pPr>
        <w:jc w:val="center"/>
        <w:rPr>
          <w:rFonts w:asciiTheme="majorHAnsi" w:hAnsiTheme="majorHAnsi" w:cstheme="majorHAnsi"/>
          <w:bCs/>
          <w:color w:val="013A57" w:themeColor="accent1" w:themeShade="BF"/>
          <w:sz w:val="22"/>
        </w:rPr>
      </w:pPr>
    </w:p>
    <w:p w14:paraId="58F221F0" w14:textId="77777777" w:rsidR="00CD6C40" w:rsidRDefault="00CD6C40" w:rsidP="0066763C">
      <w:pPr>
        <w:jc w:val="center"/>
        <w:rPr>
          <w:rFonts w:asciiTheme="majorHAnsi" w:hAnsiTheme="majorHAnsi" w:cstheme="majorHAnsi"/>
          <w:bCs/>
          <w:color w:val="013A57" w:themeColor="accent1" w:themeShade="BF"/>
          <w:sz w:val="22"/>
        </w:rPr>
      </w:pPr>
    </w:p>
    <w:p w14:paraId="723D34BB" w14:textId="77777777" w:rsidR="00CD6C40" w:rsidRDefault="00CD6C40" w:rsidP="0066763C">
      <w:pPr>
        <w:jc w:val="center"/>
        <w:rPr>
          <w:rFonts w:asciiTheme="majorHAnsi" w:hAnsiTheme="majorHAnsi" w:cstheme="majorHAnsi"/>
          <w:bCs/>
          <w:color w:val="013A57" w:themeColor="accent1" w:themeShade="BF"/>
          <w:sz w:val="22"/>
        </w:rPr>
      </w:pPr>
    </w:p>
    <w:p w14:paraId="39F67900" w14:textId="77777777" w:rsidR="00CD6C40" w:rsidRDefault="00CD6C40" w:rsidP="0066763C">
      <w:pPr>
        <w:jc w:val="center"/>
        <w:rPr>
          <w:rFonts w:asciiTheme="majorHAnsi" w:hAnsiTheme="majorHAnsi" w:cstheme="majorHAnsi"/>
          <w:bCs/>
          <w:color w:val="013A57" w:themeColor="accent1" w:themeShade="BF"/>
          <w:sz w:val="22"/>
        </w:rPr>
      </w:pPr>
    </w:p>
    <w:p w14:paraId="18F333C1" w14:textId="77777777" w:rsidR="00CD6C40" w:rsidRDefault="00CD6C40" w:rsidP="0066763C">
      <w:pPr>
        <w:jc w:val="center"/>
        <w:rPr>
          <w:rFonts w:asciiTheme="majorHAnsi" w:hAnsiTheme="majorHAnsi" w:cstheme="majorHAnsi"/>
          <w:bCs/>
          <w:color w:val="013A57" w:themeColor="accent1" w:themeShade="BF"/>
          <w:sz w:val="22"/>
        </w:rPr>
      </w:pPr>
    </w:p>
    <w:p w14:paraId="577360A8" w14:textId="77777777" w:rsidR="00CD6C40" w:rsidRDefault="00CD6C40" w:rsidP="0066763C">
      <w:pPr>
        <w:jc w:val="center"/>
        <w:rPr>
          <w:rFonts w:asciiTheme="majorHAnsi" w:hAnsiTheme="majorHAnsi" w:cstheme="majorHAnsi"/>
          <w:bCs/>
          <w:color w:val="013A57" w:themeColor="accent1" w:themeShade="BF"/>
          <w:sz w:val="22"/>
        </w:rPr>
      </w:pPr>
    </w:p>
    <w:p w14:paraId="14E5A459" w14:textId="77777777" w:rsidR="00CD6C40" w:rsidRDefault="00CD6C40" w:rsidP="0066763C">
      <w:pPr>
        <w:jc w:val="center"/>
        <w:rPr>
          <w:rFonts w:asciiTheme="majorHAnsi" w:hAnsiTheme="majorHAnsi" w:cstheme="majorHAnsi"/>
          <w:bCs/>
          <w:color w:val="013A57" w:themeColor="accent1" w:themeShade="BF"/>
          <w:sz w:val="22"/>
        </w:rPr>
      </w:pPr>
    </w:p>
    <w:p w14:paraId="23835E43" w14:textId="77777777" w:rsidR="00CD6C40" w:rsidRDefault="00CD6C40" w:rsidP="0066763C">
      <w:pPr>
        <w:jc w:val="center"/>
        <w:rPr>
          <w:rFonts w:asciiTheme="majorHAnsi" w:hAnsiTheme="majorHAnsi" w:cstheme="majorHAnsi"/>
          <w:bCs/>
          <w:color w:val="013A57" w:themeColor="accent1" w:themeShade="BF"/>
          <w:sz w:val="22"/>
        </w:rPr>
      </w:pPr>
    </w:p>
    <w:p w14:paraId="5443CC5F" w14:textId="77777777" w:rsidR="00CD6C40" w:rsidRDefault="00CD6C40" w:rsidP="0066763C">
      <w:pPr>
        <w:jc w:val="center"/>
        <w:rPr>
          <w:rFonts w:asciiTheme="majorHAnsi" w:hAnsiTheme="majorHAnsi" w:cstheme="majorHAnsi"/>
          <w:bCs/>
          <w:color w:val="013A57" w:themeColor="accent1" w:themeShade="BF"/>
          <w:sz w:val="22"/>
        </w:rPr>
      </w:pPr>
    </w:p>
    <w:p w14:paraId="650983FD" w14:textId="77777777" w:rsidR="00CD6C40" w:rsidRDefault="00CD6C40" w:rsidP="0066763C">
      <w:pPr>
        <w:jc w:val="center"/>
        <w:rPr>
          <w:rFonts w:asciiTheme="majorHAnsi" w:hAnsiTheme="majorHAnsi" w:cstheme="majorHAnsi"/>
          <w:bCs/>
          <w:color w:val="013A57" w:themeColor="accent1" w:themeShade="BF"/>
          <w:sz w:val="22"/>
        </w:rPr>
      </w:pPr>
    </w:p>
    <w:p w14:paraId="1E7315A3" w14:textId="77777777" w:rsidR="00CD6C40" w:rsidRDefault="00CD6C40" w:rsidP="0066763C">
      <w:pPr>
        <w:jc w:val="center"/>
        <w:rPr>
          <w:rFonts w:asciiTheme="majorHAnsi" w:hAnsiTheme="majorHAnsi" w:cstheme="majorHAnsi"/>
          <w:bCs/>
          <w:color w:val="013A57" w:themeColor="accent1" w:themeShade="BF"/>
          <w:sz w:val="22"/>
        </w:rPr>
      </w:pPr>
    </w:p>
    <w:p w14:paraId="076DF061" w14:textId="77777777" w:rsidR="00CD6C40" w:rsidRDefault="00CD6C40" w:rsidP="0066763C">
      <w:pPr>
        <w:jc w:val="center"/>
        <w:rPr>
          <w:rFonts w:asciiTheme="majorHAnsi" w:hAnsiTheme="majorHAnsi" w:cstheme="majorHAnsi"/>
          <w:bCs/>
          <w:color w:val="013A57" w:themeColor="accent1" w:themeShade="BF"/>
          <w:sz w:val="22"/>
        </w:rPr>
      </w:pPr>
    </w:p>
    <w:p w14:paraId="0C17F572" w14:textId="59C74ECF" w:rsidR="00CD6C40" w:rsidRDefault="00CD6C40" w:rsidP="0066763C">
      <w:pPr>
        <w:jc w:val="center"/>
        <w:rPr>
          <w:rFonts w:asciiTheme="majorHAnsi" w:hAnsiTheme="majorHAnsi" w:cstheme="majorHAnsi"/>
          <w:bCs/>
          <w:color w:val="013A57" w:themeColor="accent1" w:themeShade="BF"/>
          <w:sz w:val="22"/>
        </w:rPr>
      </w:pPr>
    </w:p>
    <w:p w14:paraId="4E2752B6" w14:textId="559CDF17" w:rsidR="00FE29A3" w:rsidRDefault="00FE29A3" w:rsidP="0066763C">
      <w:pPr>
        <w:jc w:val="center"/>
        <w:rPr>
          <w:rFonts w:asciiTheme="majorHAnsi" w:hAnsiTheme="majorHAnsi" w:cstheme="majorHAnsi"/>
          <w:bCs/>
          <w:color w:val="013A57" w:themeColor="accent1" w:themeShade="BF"/>
          <w:sz w:val="22"/>
        </w:rPr>
      </w:pPr>
    </w:p>
    <w:p w14:paraId="7E27606D" w14:textId="47AB2517" w:rsidR="00FE29A3" w:rsidRDefault="00FE29A3" w:rsidP="0066763C">
      <w:pPr>
        <w:jc w:val="center"/>
        <w:rPr>
          <w:rFonts w:asciiTheme="majorHAnsi" w:hAnsiTheme="majorHAnsi" w:cstheme="majorHAnsi"/>
          <w:bCs/>
          <w:color w:val="013A57" w:themeColor="accent1" w:themeShade="BF"/>
          <w:sz w:val="22"/>
        </w:rPr>
      </w:pPr>
    </w:p>
    <w:p w14:paraId="0BBAC7FD" w14:textId="1796E637" w:rsidR="00FE29A3" w:rsidRDefault="00FE29A3" w:rsidP="0066763C">
      <w:pPr>
        <w:jc w:val="center"/>
        <w:rPr>
          <w:rFonts w:asciiTheme="majorHAnsi" w:hAnsiTheme="majorHAnsi" w:cstheme="majorHAnsi"/>
          <w:bCs/>
          <w:color w:val="013A57" w:themeColor="accent1" w:themeShade="BF"/>
          <w:sz w:val="22"/>
        </w:rPr>
      </w:pPr>
    </w:p>
    <w:p w14:paraId="130A9364" w14:textId="17C51AC7" w:rsidR="00FE29A3" w:rsidRDefault="00FE29A3" w:rsidP="0066763C">
      <w:pPr>
        <w:jc w:val="center"/>
        <w:rPr>
          <w:rFonts w:asciiTheme="majorHAnsi" w:hAnsiTheme="majorHAnsi" w:cstheme="majorHAnsi"/>
          <w:bCs/>
          <w:color w:val="013A57" w:themeColor="accent1" w:themeShade="BF"/>
          <w:sz w:val="22"/>
        </w:rPr>
      </w:pPr>
    </w:p>
    <w:p w14:paraId="7FA107A6" w14:textId="77777777" w:rsidR="00FE29A3" w:rsidRDefault="00FE29A3" w:rsidP="0066763C">
      <w:pPr>
        <w:jc w:val="center"/>
        <w:rPr>
          <w:rFonts w:asciiTheme="majorHAnsi" w:hAnsiTheme="majorHAnsi" w:cstheme="majorHAnsi"/>
          <w:bCs/>
          <w:color w:val="013A57" w:themeColor="accent1" w:themeShade="BF"/>
          <w:sz w:val="22"/>
        </w:rPr>
      </w:pPr>
    </w:p>
    <w:p w14:paraId="58643864" w14:textId="77777777" w:rsidR="00CD6C40" w:rsidRDefault="00CD6C40" w:rsidP="0066763C">
      <w:pPr>
        <w:jc w:val="center"/>
        <w:rPr>
          <w:rFonts w:asciiTheme="majorHAnsi" w:hAnsiTheme="majorHAnsi" w:cstheme="majorHAnsi"/>
          <w:bCs/>
          <w:color w:val="013A57" w:themeColor="accent1" w:themeShade="BF"/>
          <w:sz w:val="22"/>
        </w:rPr>
      </w:pPr>
    </w:p>
    <w:p w14:paraId="0EA6E0ED" w14:textId="29DD0BFD" w:rsidR="0066763C" w:rsidRPr="00CD6C40" w:rsidRDefault="0066763C" w:rsidP="0066763C">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Physical Education</w:t>
      </w:r>
    </w:p>
    <w:p w14:paraId="330F988C"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6763C" w:rsidRPr="00DF60BD" w14:paraId="7F3A76DE" w14:textId="77777777" w:rsidTr="0066763C">
        <w:tc>
          <w:tcPr>
            <w:tcW w:w="9016" w:type="dxa"/>
            <w:shd w:val="clear" w:color="auto" w:fill="CCFFCC"/>
          </w:tcPr>
          <w:p w14:paraId="785C126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78C65587" w14:textId="77777777" w:rsidTr="0066763C">
        <w:tc>
          <w:tcPr>
            <w:tcW w:w="9016" w:type="dxa"/>
            <w:shd w:val="clear" w:color="auto" w:fill="auto"/>
          </w:tcPr>
          <w:p w14:paraId="696E3885"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Individual Fitness which includes Circuit Training.</w:t>
            </w:r>
          </w:p>
          <w:p w14:paraId="701BE252" w14:textId="5FAF76D2" w:rsidR="00FE29A3" w:rsidRPr="00F1614B" w:rsidRDefault="00FE29A3" w:rsidP="0066763C">
            <w:pPr>
              <w:rPr>
                <w:rFonts w:asciiTheme="majorHAnsi" w:hAnsiTheme="majorHAnsi" w:cstheme="majorHAnsi"/>
                <w:b w:val="0"/>
                <w:bCs/>
                <w:sz w:val="22"/>
              </w:rPr>
            </w:pPr>
          </w:p>
        </w:tc>
      </w:tr>
      <w:tr w:rsidR="0066763C" w:rsidRPr="00DF60BD" w14:paraId="5C5BBB89" w14:textId="77777777" w:rsidTr="0066763C">
        <w:tc>
          <w:tcPr>
            <w:tcW w:w="9016" w:type="dxa"/>
            <w:shd w:val="clear" w:color="auto" w:fill="B1E4FD" w:themeFill="accent1" w:themeFillTint="33"/>
          </w:tcPr>
          <w:p w14:paraId="6BCC1D7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10926C91" w14:textId="77777777" w:rsidR="0066763C" w:rsidRPr="00DF60BD" w:rsidRDefault="0066763C" w:rsidP="0066763C">
            <w:pPr>
              <w:pStyle w:val="ListParagraph"/>
              <w:rPr>
                <w:rFonts w:asciiTheme="majorHAnsi" w:hAnsiTheme="majorHAnsi" w:cstheme="majorHAnsi"/>
              </w:rPr>
            </w:pPr>
          </w:p>
        </w:tc>
      </w:tr>
      <w:tr w:rsidR="0066763C" w:rsidRPr="00DF60BD" w14:paraId="6AC31724" w14:textId="77777777" w:rsidTr="0066763C">
        <w:tc>
          <w:tcPr>
            <w:tcW w:w="9016" w:type="dxa"/>
          </w:tcPr>
          <w:p w14:paraId="46364DD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2C54E721"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434E078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5033B567" w14:textId="447B252D" w:rsidR="00FE29A3" w:rsidRPr="00DF60BD" w:rsidRDefault="00FE29A3" w:rsidP="0066763C">
            <w:pPr>
              <w:rPr>
                <w:rFonts w:asciiTheme="majorHAnsi" w:hAnsiTheme="majorHAnsi" w:cstheme="majorHAnsi"/>
                <w:sz w:val="22"/>
              </w:rPr>
            </w:pPr>
          </w:p>
        </w:tc>
      </w:tr>
      <w:tr w:rsidR="0066763C" w:rsidRPr="00DF60BD" w14:paraId="0FABE1C5" w14:textId="77777777" w:rsidTr="0066763C">
        <w:tc>
          <w:tcPr>
            <w:tcW w:w="9016" w:type="dxa"/>
            <w:shd w:val="clear" w:color="auto" w:fill="E0EFF4" w:themeFill="accent4" w:themeFillTint="33"/>
          </w:tcPr>
          <w:p w14:paraId="595BC16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How can I revise for Physical Education?</w:t>
            </w:r>
          </w:p>
          <w:p w14:paraId="301779E4" w14:textId="77777777" w:rsidR="0066763C" w:rsidRPr="00DF60BD" w:rsidRDefault="0066763C" w:rsidP="0066763C">
            <w:pPr>
              <w:rPr>
                <w:rFonts w:asciiTheme="majorHAnsi" w:hAnsiTheme="majorHAnsi" w:cstheme="majorHAnsi"/>
                <w:sz w:val="22"/>
              </w:rPr>
            </w:pPr>
          </w:p>
        </w:tc>
      </w:tr>
      <w:tr w:rsidR="0066763C" w:rsidRPr="00DF60BD" w14:paraId="2F6FC342" w14:textId="77777777" w:rsidTr="0066763C">
        <w:tc>
          <w:tcPr>
            <w:tcW w:w="9016" w:type="dxa"/>
          </w:tcPr>
          <w:p w14:paraId="5000F00C"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1BA519F8"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4F05E003" w14:textId="23840AF5" w:rsidR="00FE29A3" w:rsidRPr="00DF60BD" w:rsidRDefault="00FE29A3" w:rsidP="0066763C">
            <w:pPr>
              <w:rPr>
                <w:rFonts w:asciiTheme="majorHAnsi" w:hAnsiTheme="majorHAnsi" w:cstheme="majorHAnsi"/>
                <w:sz w:val="22"/>
              </w:rPr>
            </w:pPr>
          </w:p>
        </w:tc>
      </w:tr>
      <w:tr w:rsidR="0066763C" w:rsidRPr="00DF60BD" w14:paraId="0974E8C0" w14:textId="77777777" w:rsidTr="0066763C">
        <w:tc>
          <w:tcPr>
            <w:tcW w:w="9016" w:type="dxa"/>
            <w:shd w:val="clear" w:color="auto" w:fill="D2F1EF" w:themeFill="accent6" w:themeFillTint="33"/>
          </w:tcPr>
          <w:p w14:paraId="6DA2919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0B84D29" w14:textId="77777777" w:rsidR="0066763C" w:rsidRPr="00DF60BD" w:rsidRDefault="0066763C" w:rsidP="0066763C">
            <w:pPr>
              <w:rPr>
                <w:rFonts w:asciiTheme="majorHAnsi" w:hAnsiTheme="majorHAnsi" w:cstheme="majorHAnsi"/>
                <w:sz w:val="22"/>
              </w:rPr>
            </w:pPr>
          </w:p>
        </w:tc>
      </w:tr>
      <w:tr w:rsidR="0066763C" w:rsidRPr="00DF60BD" w14:paraId="77D22159" w14:textId="77777777" w:rsidTr="0066763C">
        <w:tc>
          <w:tcPr>
            <w:tcW w:w="9016" w:type="dxa"/>
          </w:tcPr>
          <w:p w14:paraId="24E99CC5"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6511D2D5" w14:textId="27E20514" w:rsidR="00FE29A3" w:rsidRPr="00F1614B" w:rsidRDefault="00FE29A3" w:rsidP="0066763C">
            <w:pPr>
              <w:rPr>
                <w:rFonts w:asciiTheme="majorHAnsi" w:hAnsiTheme="majorHAnsi" w:cstheme="majorHAnsi"/>
                <w:b w:val="0"/>
                <w:bCs/>
                <w:sz w:val="22"/>
              </w:rPr>
            </w:pPr>
          </w:p>
        </w:tc>
      </w:tr>
      <w:tr w:rsidR="0066763C" w:rsidRPr="00DF60BD" w14:paraId="127718C4" w14:textId="77777777" w:rsidTr="0066763C">
        <w:tc>
          <w:tcPr>
            <w:tcW w:w="9016" w:type="dxa"/>
            <w:shd w:val="clear" w:color="auto" w:fill="FFCCFF"/>
          </w:tcPr>
          <w:p w14:paraId="535649B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3056F162" w14:textId="77777777" w:rsidR="0066763C" w:rsidRPr="00DF60BD" w:rsidRDefault="0066763C" w:rsidP="0066763C">
            <w:pPr>
              <w:rPr>
                <w:rFonts w:asciiTheme="majorHAnsi" w:hAnsiTheme="majorHAnsi" w:cstheme="majorHAnsi"/>
                <w:sz w:val="22"/>
              </w:rPr>
            </w:pPr>
          </w:p>
        </w:tc>
      </w:tr>
      <w:tr w:rsidR="0066763C" w:rsidRPr="00DF60BD" w14:paraId="09AF2C65" w14:textId="77777777" w:rsidTr="0066763C">
        <w:tc>
          <w:tcPr>
            <w:tcW w:w="9016" w:type="dxa"/>
          </w:tcPr>
          <w:p w14:paraId="7DFDDAB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0EBC6B3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18106A8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6D69AA17" w14:textId="312FF680" w:rsidR="00FE29A3" w:rsidRPr="00DF60BD" w:rsidRDefault="00FE29A3" w:rsidP="0066763C">
            <w:pPr>
              <w:rPr>
                <w:rFonts w:asciiTheme="majorHAnsi" w:hAnsiTheme="majorHAnsi" w:cstheme="majorHAnsi"/>
                <w:sz w:val="22"/>
              </w:rPr>
            </w:pPr>
          </w:p>
        </w:tc>
      </w:tr>
      <w:tr w:rsidR="0066763C" w:rsidRPr="00DF60BD" w14:paraId="6294A812" w14:textId="77777777" w:rsidTr="0066763C">
        <w:tc>
          <w:tcPr>
            <w:tcW w:w="9016" w:type="dxa"/>
            <w:shd w:val="clear" w:color="auto" w:fill="CCFFFF"/>
          </w:tcPr>
          <w:p w14:paraId="2046D1DF"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7EE0DCF" w14:textId="77777777" w:rsidR="0066763C" w:rsidRPr="00DF60BD" w:rsidRDefault="0066763C" w:rsidP="0066763C">
            <w:pPr>
              <w:rPr>
                <w:rFonts w:asciiTheme="majorHAnsi" w:hAnsiTheme="majorHAnsi" w:cstheme="majorHAnsi"/>
                <w:sz w:val="22"/>
              </w:rPr>
            </w:pPr>
          </w:p>
        </w:tc>
      </w:tr>
      <w:tr w:rsidR="0066763C" w:rsidRPr="00DF60BD" w14:paraId="15226622" w14:textId="77777777" w:rsidTr="0066763C">
        <w:trPr>
          <w:trHeight w:val="165"/>
        </w:trPr>
        <w:tc>
          <w:tcPr>
            <w:tcW w:w="9016" w:type="dxa"/>
          </w:tcPr>
          <w:p w14:paraId="7C00ADA0"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4111D354"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63E50F43"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03934C10"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65875DB2" w14:textId="48D3E209" w:rsidR="00FE29A3" w:rsidRPr="00DF60BD" w:rsidRDefault="00FE29A3" w:rsidP="0066763C">
            <w:pPr>
              <w:rPr>
                <w:rFonts w:asciiTheme="majorHAnsi" w:hAnsiTheme="majorHAnsi" w:cstheme="majorHAnsi"/>
                <w:sz w:val="22"/>
              </w:rPr>
            </w:pPr>
          </w:p>
        </w:tc>
      </w:tr>
    </w:tbl>
    <w:p w14:paraId="1951DCBB" w14:textId="77777777" w:rsidR="00F1614B" w:rsidRDefault="00F1614B" w:rsidP="0066763C">
      <w:pPr>
        <w:jc w:val="center"/>
        <w:rPr>
          <w:rFonts w:asciiTheme="majorHAnsi" w:hAnsiTheme="majorHAnsi" w:cstheme="majorHAnsi"/>
          <w:bCs/>
          <w:color w:val="013A57" w:themeColor="accent1" w:themeShade="BF"/>
          <w:sz w:val="22"/>
        </w:rPr>
      </w:pPr>
    </w:p>
    <w:p w14:paraId="7BB8C02A" w14:textId="77777777" w:rsidR="00F1614B" w:rsidRDefault="00F1614B" w:rsidP="0066763C">
      <w:pPr>
        <w:jc w:val="center"/>
        <w:rPr>
          <w:rFonts w:asciiTheme="majorHAnsi" w:hAnsiTheme="majorHAnsi" w:cstheme="majorHAnsi"/>
          <w:bCs/>
          <w:color w:val="013A57" w:themeColor="accent1" w:themeShade="BF"/>
          <w:sz w:val="22"/>
        </w:rPr>
      </w:pPr>
    </w:p>
    <w:p w14:paraId="155F9EA8" w14:textId="77777777" w:rsidR="00F1614B" w:rsidRDefault="00F1614B" w:rsidP="0066763C">
      <w:pPr>
        <w:jc w:val="center"/>
        <w:rPr>
          <w:rFonts w:asciiTheme="majorHAnsi" w:hAnsiTheme="majorHAnsi" w:cstheme="majorHAnsi"/>
          <w:bCs/>
          <w:color w:val="013A57" w:themeColor="accent1" w:themeShade="BF"/>
          <w:sz w:val="22"/>
        </w:rPr>
      </w:pPr>
    </w:p>
    <w:p w14:paraId="5896BE00" w14:textId="77777777" w:rsidR="00F1614B" w:rsidRDefault="00F1614B" w:rsidP="0066763C">
      <w:pPr>
        <w:jc w:val="center"/>
        <w:rPr>
          <w:rFonts w:asciiTheme="majorHAnsi" w:hAnsiTheme="majorHAnsi" w:cstheme="majorHAnsi"/>
          <w:bCs/>
          <w:color w:val="013A57" w:themeColor="accent1" w:themeShade="BF"/>
          <w:sz w:val="22"/>
        </w:rPr>
      </w:pPr>
    </w:p>
    <w:p w14:paraId="74F0A745" w14:textId="77777777" w:rsidR="00F1614B" w:rsidRDefault="00F1614B" w:rsidP="0066763C">
      <w:pPr>
        <w:jc w:val="center"/>
        <w:rPr>
          <w:rFonts w:asciiTheme="majorHAnsi" w:hAnsiTheme="majorHAnsi" w:cstheme="majorHAnsi"/>
          <w:bCs/>
          <w:color w:val="013A57" w:themeColor="accent1" w:themeShade="BF"/>
          <w:sz w:val="22"/>
        </w:rPr>
      </w:pPr>
    </w:p>
    <w:p w14:paraId="7DC86DAC" w14:textId="77777777" w:rsidR="00F1614B" w:rsidRDefault="00F1614B" w:rsidP="0066763C">
      <w:pPr>
        <w:jc w:val="center"/>
        <w:rPr>
          <w:rFonts w:asciiTheme="majorHAnsi" w:hAnsiTheme="majorHAnsi" w:cstheme="majorHAnsi"/>
          <w:bCs/>
          <w:color w:val="013A57" w:themeColor="accent1" w:themeShade="BF"/>
          <w:sz w:val="22"/>
        </w:rPr>
      </w:pPr>
    </w:p>
    <w:p w14:paraId="489447F5" w14:textId="77777777" w:rsidR="00F1614B" w:rsidRDefault="00F1614B" w:rsidP="0066763C">
      <w:pPr>
        <w:jc w:val="center"/>
        <w:rPr>
          <w:rFonts w:asciiTheme="majorHAnsi" w:hAnsiTheme="majorHAnsi" w:cstheme="majorHAnsi"/>
          <w:bCs/>
          <w:color w:val="013A57" w:themeColor="accent1" w:themeShade="BF"/>
          <w:sz w:val="22"/>
        </w:rPr>
      </w:pPr>
    </w:p>
    <w:p w14:paraId="43C471E5" w14:textId="77777777" w:rsidR="00F1614B" w:rsidRDefault="00F1614B" w:rsidP="0066763C">
      <w:pPr>
        <w:jc w:val="center"/>
        <w:rPr>
          <w:rFonts w:asciiTheme="majorHAnsi" w:hAnsiTheme="majorHAnsi" w:cstheme="majorHAnsi"/>
          <w:bCs/>
          <w:color w:val="013A57" w:themeColor="accent1" w:themeShade="BF"/>
          <w:sz w:val="22"/>
        </w:rPr>
      </w:pPr>
    </w:p>
    <w:p w14:paraId="26210AA5" w14:textId="77777777" w:rsidR="00CD6C40" w:rsidRDefault="00CD6C40" w:rsidP="0066763C">
      <w:pPr>
        <w:jc w:val="center"/>
        <w:rPr>
          <w:rFonts w:asciiTheme="majorHAnsi" w:hAnsiTheme="majorHAnsi" w:cstheme="majorHAnsi"/>
          <w:bCs/>
          <w:color w:val="013A57" w:themeColor="accent1" w:themeShade="BF"/>
          <w:sz w:val="22"/>
        </w:rPr>
      </w:pPr>
    </w:p>
    <w:p w14:paraId="60F86EBC" w14:textId="2021BDA8" w:rsidR="0066763C" w:rsidRPr="00CD6C40" w:rsidRDefault="0066763C" w:rsidP="0066763C">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Physical Education</w:t>
      </w:r>
    </w:p>
    <w:p w14:paraId="35BCFF82"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6763C" w:rsidRPr="00DF60BD" w14:paraId="3CD9F86F" w14:textId="77777777" w:rsidTr="0066763C">
        <w:tc>
          <w:tcPr>
            <w:tcW w:w="9016" w:type="dxa"/>
            <w:shd w:val="clear" w:color="auto" w:fill="CCFFCC"/>
          </w:tcPr>
          <w:p w14:paraId="2EA2F69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113617E1" w14:textId="77777777" w:rsidTr="0066763C">
        <w:tc>
          <w:tcPr>
            <w:tcW w:w="9016" w:type="dxa"/>
            <w:shd w:val="clear" w:color="auto" w:fill="auto"/>
          </w:tcPr>
          <w:p w14:paraId="7073F963" w14:textId="77777777" w:rsidR="0066763C" w:rsidRDefault="0066763C" w:rsidP="0066763C">
            <w:pPr>
              <w:rPr>
                <w:rFonts w:asciiTheme="majorHAnsi" w:hAnsiTheme="majorHAnsi" w:cstheme="majorHAnsi"/>
                <w:b w:val="0"/>
                <w:bCs/>
                <w:sz w:val="22"/>
              </w:rPr>
            </w:pPr>
            <w:r w:rsidRPr="00F1614B">
              <w:rPr>
                <w:rFonts w:asciiTheme="majorHAnsi" w:hAnsiTheme="majorHAnsi" w:cstheme="majorHAnsi"/>
                <w:b w:val="0"/>
                <w:bCs/>
                <w:sz w:val="22"/>
              </w:rPr>
              <w:t>Individual Fitness which includes Circuit Training.</w:t>
            </w:r>
          </w:p>
          <w:p w14:paraId="111C9969" w14:textId="44D9BEA8" w:rsidR="00FE29A3" w:rsidRPr="00F1614B" w:rsidRDefault="00FE29A3" w:rsidP="0066763C">
            <w:pPr>
              <w:rPr>
                <w:rFonts w:asciiTheme="majorHAnsi" w:hAnsiTheme="majorHAnsi" w:cstheme="majorHAnsi"/>
                <w:b w:val="0"/>
                <w:bCs/>
                <w:sz w:val="22"/>
              </w:rPr>
            </w:pPr>
          </w:p>
        </w:tc>
      </w:tr>
      <w:tr w:rsidR="0066763C" w:rsidRPr="00DF60BD" w14:paraId="72810ED0" w14:textId="77777777" w:rsidTr="0066763C">
        <w:tc>
          <w:tcPr>
            <w:tcW w:w="9016" w:type="dxa"/>
            <w:shd w:val="clear" w:color="auto" w:fill="B1E4FD" w:themeFill="accent1" w:themeFillTint="33"/>
          </w:tcPr>
          <w:p w14:paraId="633ED83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7CF8DE9C" w14:textId="77777777" w:rsidR="0066763C" w:rsidRPr="00DF60BD" w:rsidRDefault="0066763C" w:rsidP="0066763C">
            <w:pPr>
              <w:pStyle w:val="ListParagraph"/>
              <w:rPr>
                <w:rFonts w:asciiTheme="majorHAnsi" w:hAnsiTheme="majorHAnsi" w:cstheme="majorHAnsi"/>
              </w:rPr>
            </w:pPr>
          </w:p>
        </w:tc>
      </w:tr>
      <w:tr w:rsidR="0066763C" w:rsidRPr="00DF60BD" w14:paraId="019AF2C9" w14:textId="77777777" w:rsidTr="0066763C">
        <w:tc>
          <w:tcPr>
            <w:tcW w:w="9016" w:type="dxa"/>
          </w:tcPr>
          <w:p w14:paraId="5C224369"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29810B1B"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34D2A19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5693DD3B" w14:textId="68D0FEFA" w:rsidR="00FE29A3" w:rsidRPr="00DF60BD" w:rsidRDefault="00FE29A3" w:rsidP="0066763C">
            <w:pPr>
              <w:rPr>
                <w:rFonts w:asciiTheme="majorHAnsi" w:hAnsiTheme="majorHAnsi" w:cstheme="majorHAnsi"/>
                <w:sz w:val="22"/>
              </w:rPr>
            </w:pPr>
          </w:p>
        </w:tc>
      </w:tr>
      <w:tr w:rsidR="0066763C" w:rsidRPr="00DF60BD" w14:paraId="379D8631" w14:textId="77777777" w:rsidTr="0066763C">
        <w:tc>
          <w:tcPr>
            <w:tcW w:w="9016" w:type="dxa"/>
            <w:shd w:val="clear" w:color="auto" w:fill="E0EFF4" w:themeFill="accent4" w:themeFillTint="33"/>
          </w:tcPr>
          <w:p w14:paraId="3060AE0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How can I revise for Physical Education?</w:t>
            </w:r>
          </w:p>
          <w:p w14:paraId="08015EC6" w14:textId="77777777" w:rsidR="0066763C" w:rsidRPr="00DF60BD" w:rsidRDefault="0066763C" w:rsidP="0066763C">
            <w:pPr>
              <w:rPr>
                <w:rFonts w:asciiTheme="majorHAnsi" w:hAnsiTheme="majorHAnsi" w:cstheme="majorHAnsi"/>
                <w:sz w:val="22"/>
              </w:rPr>
            </w:pPr>
          </w:p>
        </w:tc>
      </w:tr>
      <w:tr w:rsidR="0066763C" w:rsidRPr="00DF60BD" w14:paraId="33D4D0B2" w14:textId="77777777" w:rsidTr="0066763C">
        <w:tc>
          <w:tcPr>
            <w:tcW w:w="9016" w:type="dxa"/>
          </w:tcPr>
          <w:p w14:paraId="3131E719"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61A7009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627B6B6B" w14:textId="0F8E5030" w:rsidR="00FE29A3" w:rsidRPr="00DF60BD" w:rsidRDefault="00FE29A3" w:rsidP="0066763C">
            <w:pPr>
              <w:rPr>
                <w:rFonts w:asciiTheme="majorHAnsi" w:hAnsiTheme="majorHAnsi" w:cstheme="majorHAnsi"/>
                <w:sz w:val="22"/>
              </w:rPr>
            </w:pPr>
          </w:p>
        </w:tc>
      </w:tr>
      <w:tr w:rsidR="0066763C" w:rsidRPr="00DF60BD" w14:paraId="554BDCB5" w14:textId="77777777" w:rsidTr="0066763C">
        <w:tc>
          <w:tcPr>
            <w:tcW w:w="9016" w:type="dxa"/>
            <w:shd w:val="clear" w:color="auto" w:fill="D2F1EF" w:themeFill="accent6" w:themeFillTint="33"/>
          </w:tcPr>
          <w:p w14:paraId="06571AED"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56B0BCE7" w14:textId="77777777" w:rsidR="0066763C" w:rsidRPr="00DF60BD" w:rsidRDefault="0066763C" w:rsidP="0066763C">
            <w:pPr>
              <w:rPr>
                <w:rFonts w:asciiTheme="majorHAnsi" w:hAnsiTheme="majorHAnsi" w:cstheme="majorHAnsi"/>
                <w:sz w:val="22"/>
              </w:rPr>
            </w:pPr>
          </w:p>
        </w:tc>
      </w:tr>
      <w:tr w:rsidR="0066763C" w:rsidRPr="00DF60BD" w14:paraId="072D37CA" w14:textId="77777777" w:rsidTr="0066763C">
        <w:tc>
          <w:tcPr>
            <w:tcW w:w="9016" w:type="dxa"/>
          </w:tcPr>
          <w:p w14:paraId="443A218B"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5A5EF015" w14:textId="5ECEF281" w:rsidR="00FE29A3" w:rsidRPr="00F1614B" w:rsidRDefault="00FE29A3" w:rsidP="0066763C">
            <w:pPr>
              <w:rPr>
                <w:rFonts w:asciiTheme="majorHAnsi" w:hAnsiTheme="majorHAnsi" w:cstheme="majorHAnsi"/>
                <w:b w:val="0"/>
                <w:bCs/>
                <w:sz w:val="22"/>
              </w:rPr>
            </w:pPr>
          </w:p>
        </w:tc>
      </w:tr>
      <w:tr w:rsidR="0066763C" w:rsidRPr="00DF60BD" w14:paraId="7523AF73" w14:textId="77777777" w:rsidTr="0066763C">
        <w:tc>
          <w:tcPr>
            <w:tcW w:w="9016" w:type="dxa"/>
            <w:shd w:val="clear" w:color="auto" w:fill="FFCCFF"/>
          </w:tcPr>
          <w:p w14:paraId="6CC1F1E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676A53F4" w14:textId="77777777" w:rsidR="0066763C" w:rsidRPr="00DF60BD" w:rsidRDefault="0066763C" w:rsidP="0066763C">
            <w:pPr>
              <w:rPr>
                <w:rFonts w:asciiTheme="majorHAnsi" w:hAnsiTheme="majorHAnsi" w:cstheme="majorHAnsi"/>
                <w:sz w:val="22"/>
              </w:rPr>
            </w:pPr>
          </w:p>
        </w:tc>
      </w:tr>
      <w:tr w:rsidR="0066763C" w:rsidRPr="00DF60BD" w14:paraId="3EA6C85E" w14:textId="77777777" w:rsidTr="0066763C">
        <w:tc>
          <w:tcPr>
            <w:tcW w:w="9016" w:type="dxa"/>
          </w:tcPr>
          <w:p w14:paraId="750EB99F"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50F409DD"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126FA54E"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3D2B3BED" w14:textId="0525B3CE" w:rsidR="00FE29A3" w:rsidRPr="00DF60BD" w:rsidRDefault="00FE29A3" w:rsidP="0066763C">
            <w:pPr>
              <w:rPr>
                <w:rFonts w:asciiTheme="majorHAnsi" w:hAnsiTheme="majorHAnsi" w:cstheme="majorHAnsi"/>
                <w:sz w:val="22"/>
              </w:rPr>
            </w:pPr>
          </w:p>
        </w:tc>
      </w:tr>
      <w:tr w:rsidR="0066763C" w:rsidRPr="00DF60BD" w14:paraId="402B9FEB" w14:textId="77777777" w:rsidTr="0066763C">
        <w:tc>
          <w:tcPr>
            <w:tcW w:w="9016" w:type="dxa"/>
            <w:shd w:val="clear" w:color="auto" w:fill="CCFFFF"/>
          </w:tcPr>
          <w:p w14:paraId="1F618CC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C6169FA" w14:textId="77777777" w:rsidR="0066763C" w:rsidRPr="00DF60BD" w:rsidRDefault="0066763C" w:rsidP="0066763C">
            <w:pPr>
              <w:rPr>
                <w:rFonts w:asciiTheme="majorHAnsi" w:hAnsiTheme="majorHAnsi" w:cstheme="majorHAnsi"/>
                <w:sz w:val="22"/>
              </w:rPr>
            </w:pPr>
          </w:p>
        </w:tc>
      </w:tr>
      <w:tr w:rsidR="0066763C" w:rsidRPr="00DF60BD" w14:paraId="7E956FD7" w14:textId="77777777" w:rsidTr="0066763C">
        <w:trPr>
          <w:trHeight w:val="165"/>
        </w:trPr>
        <w:tc>
          <w:tcPr>
            <w:tcW w:w="9016" w:type="dxa"/>
          </w:tcPr>
          <w:p w14:paraId="64A2DD33"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570CDDC5"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23A4AC27"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12562B32"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19CA3D11" w14:textId="60254F0A" w:rsidR="00FE29A3" w:rsidRPr="00DF60BD" w:rsidRDefault="00FE29A3" w:rsidP="0066763C">
            <w:pPr>
              <w:rPr>
                <w:rFonts w:asciiTheme="majorHAnsi" w:hAnsiTheme="majorHAnsi" w:cstheme="majorHAnsi"/>
                <w:sz w:val="22"/>
              </w:rPr>
            </w:pPr>
          </w:p>
        </w:tc>
      </w:tr>
    </w:tbl>
    <w:p w14:paraId="37BA49D6" w14:textId="77777777" w:rsidR="00F1614B" w:rsidRDefault="00F1614B" w:rsidP="003E20AA">
      <w:pPr>
        <w:jc w:val="center"/>
        <w:rPr>
          <w:rFonts w:asciiTheme="majorHAnsi" w:hAnsiTheme="majorHAnsi" w:cstheme="majorHAnsi"/>
          <w:bCs/>
          <w:color w:val="013A57" w:themeColor="accent1" w:themeShade="BF"/>
          <w:sz w:val="22"/>
        </w:rPr>
      </w:pPr>
    </w:p>
    <w:p w14:paraId="63A76B02" w14:textId="77777777" w:rsidR="00F1614B" w:rsidRDefault="00F1614B" w:rsidP="003E20AA">
      <w:pPr>
        <w:jc w:val="center"/>
        <w:rPr>
          <w:rFonts w:asciiTheme="majorHAnsi" w:hAnsiTheme="majorHAnsi" w:cstheme="majorHAnsi"/>
          <w:bCs/>
          <w:color w:val="013A57" w:themeColor="accent1" w:themeShade="BF"/>
          <w:sz w:val="22"/>
        </w:rPr>
      </w:pPr>
    </w:p>
    <w:p w14:paraId="137A80B9" w14:textId="77777777" w:rsidR="00F1614B" w:rsidRDefault="00F1614B" w:rsidP="003E20AA">
      <w:pPr>
        <w:jc w:val="center"/>
        <w:rPr>
          <w:rFonts w:asciiTheme="majorHAnsi" w:hAnsiTheme="majorHAnsi" w:cstheme="majorHAnsi"/>
          <w:bCs/>
          <w:color w:val="013A57" w:themeColor="accent1" w:themeShade="BF"/>
          <w:sz w:val="22"/>
        </w:rPr>
      </w:pPr>
    </w:p>
    <w:p w14:paraId="374D0790" w14:textId="77777777" w:rsidR="00F1614B" w:rsidRDefault="00F1614B" w:rsidP="003E20AA">
      <w:pPr>
        <w:jc w:val="center"/>
        <w:rPr>
          <w:rFonts w:asciiTheme="majorHAnsi" w:hAnsiTheme="majorHAnsi" w:cstheme="majorHAnsi"/>
          <w:bCs/>
          <w:color w:val="013A57" w:themeColor="accent1" w:themeShade="BF"/>
          <w:sz w:val="22"/>
        </w:rPr>
      </w:pPr>
    </w:p>
    <w:p w14:paraId="13A854B3" w14:textId="77777777" w:rsidR="00F1614B" w:rsidRDefault="00F1614B" w:rsidP="003E20AA">
      <w:pPr>
        <w:jc w:val="center"/>
        <w:rPr>
          <w:rFonts w:asciiTheme="majorHAnsi" w:hAnsiTheme="majorHAnsi" w:cstheme="majorHAnsi"/>
          <w:bCs/>
          <w:color w:val="013A57" w:themeColor="accent1" w:themeShade="BF"/>
          <w:sz w:val="22"/>
        </w:rPr>
      </w:pPr>
    </w:p>
    <w:p w14:paraId="385F9F18" w14:textId="77777777" w:rsidR="00F1614B" w:rsidRDefault="00F1614B" w:rsidP="003E20AA">
      <w:pPr>
        <w:jc w:val="center"/>
        <w:rPr>
          <w:rFonts w:asciiTheme="majorHAnsi" w:hAnsiTheme="majorHAnsi" w:cstheme="majorHAnsi"/>
          <w:bCs/>
          <w:color w:val="013A57" w:themeColor="accent1" w:themeShade="BF"/>
          <w:sz w:val="22"/>
        </w:rPr>
      </w:pPr>
    </w:p>
    <w:p w14:paraId="55E29D45" w14:textId="77777777" w:rsidR="00F1614B" w:rsidRDefault="00F1614B" w:rsidP="003E20AA">
      <w:pPr>
        <w:jc w:val="center"/>
        <w:rPr>
          <w:rFonts w:asciiTheme="majorHAnsi" w:hAnsiTheme="majorHAnsi" w:cstheme="majorHAnsi"/>
          <w:bCs/>
          <w:color w:val="013A57" w:themeColor="accent1" w:themeShade="BF"/>
          <w:sz w:val="22"/>
        </w:rPr>
      </w:pPr>
    </w:p>
    <w:p w14:paraId="06FB5A5C" w14:textId="49759A37" w:rsidR="003E20AA" w:rsidRPr="00CD6C40" w:rsidRDefault="003E20AA" w:rsidP="003E20AA">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9 Spring Revision for Physical Education</w:t>
      </w:r>
    </w:p>
    <w:p w14:paraId="73C61DE3"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4039485B" w14:textId="77777777" w:rsidTr="005D2868">
        <w:tc>
          <w:tcPr>
            <w:tcW w:w="9016" w:type="dxa"/>
            <w:shd w:val="clear" w:color="auto" w:fill="CCFFCC"/>
          </w:tcPr>
          <w:p w14:paraId="12757C96"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2D394474" w14:textId="77777777" w:rsidTr="005D2868">
        <w:tc>
          <w:tcPr>
            <w:tcW w:w="9016" w:type="dxa"/>
            <w:shd w:val="clear" w:color="auto" w:fill="auto"/>
          </w:tcPr>
          <w:p w14:paraId="0AA6440E"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Individual Fitness which includes Circuit Training.</w:t>
            </w:r>
          </w:p>
          <w:p w14:paraId="4F669399" w14:textId="0EC3DA9C" w:rsidR="00FE29A3" w:rsidRPr="00F1614B" w:rsidRDefault="00FE29A3" w:rsidP="005D2868">
            <w:pPr>
              <w:rPr>
                <w:rFonts w:asciiTheme="majorHAnsi" w:hAnsiTheme="majorHAnsi" w:cstheme="majorHAnsi"/>
                <w:b w:val="0"/>
                <w:bCs/>
                <w:color w:val="0F0D29" w:themeColor="text1"/>
                <w:sz w:val="22"/>
              </w:rPr>
            </w:pPr>
          </w:p>
        </w:tc>
      </w:tr>
      <w:tr w:rsidR="003E20AA" w:rsidRPr="00DF60BD" w14:paraId="01379F54" w14:textId="77777777" w:rsidTr="005D2868">
        <w:tc>
          <w:tcPr>
            <w:tcW w:w="9016" w:type="dxa"/>
            <w:shd w:val="clear" w:color="auto" w:fill="B1E4FD" w:themeFill="accent1" w:themeFillTint="33"/>
          </w:tcPr>
          <w:p w14:paraId="0903D0E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72715786" w14:textId="77777777" w:rsidR="003E20AA" w:rsidRPr="00DF60BD" w:rsidRDefault="003E20AA" w:rsidP="005D2868">
            <w:pPr>
              <w:pStyle w:val="ListParagraph"/>
              <w:rPr>
                <w:rFonts w:asciiTheme="majorHAnsi" w:hAnsiTheme="majorHAnsi" w:cstheme="majorHAnsi"/>
              </w:rPr>
            </w:pPr>
          </w:p>
        </w:tc>
      </w:tr>
      <w:tr w:rsidR="003E20AA" w:rsidRPr="00DF60BD" w14:paraId="73455446" w14:textId="77777777" w:rsidTr="005D2868">
        <w:tc>
          <w:tcPr>
            <w:tcW w:w="9016" w:type="dxa"/>
          </w:tcPr>
          <w:p w14:paraId="4DE7FF81"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5841D539"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78D219C5"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709DDD72" w14:textId="278D7519" w:rsidR="00FE29A3" w:rsidRPr="00DF60BD" w:rsidRDefault="00FE29A3" w:rsidP="005D2868">
            <w:pPr>
              <w:rPr>
                <w:rFonts w:asciiTheme="majorHAnsi" w:hAnsiTheme="majorHAnsi" w:cstheme="majorHAnsi"/>
                <w:sz w:val="22"/>
              </w:rPr>
            </w:pPr>
          </w:p>
        </w:tc>
      </w:tr>
      <w:tr w:rsidR="003E20AA" w:rsidRPr="00DF60BD" w14:paraId="53D39277" w14:textId="77777777" w:rsidTr="005D2868">
        <w:tc>
          <w:tcPr>
            <w:tcW w:w="9016" w:type="dxa"/>
            <w:shd w:val="clear" w:color="auto" w:fill="E0EFF4" w:themeFill="accent4" w:themeFillTint="33"/>
          </w:tcPr>
          <w:p w14:paraId="45BEF6FE"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Physical Education?</w:t>
            </w:r>
          </w:p>
          <w:p w14:paraId="4A1647F6" w14:textId="77777777" w:rsidR="003E20AA" w:rsidRPr="00DF60BD" w:rsidRDefault="003E20AA" w:rsidP="005D2868">
            <w:pPr>
              <w:rPr>
                <w:rFonts w:asciiTheme="majorHAnsi" w:hAnsiTheme="majorHAnsi" w:cstheme="majorHAnsi"/>
                <w:sz w:val="22"/>
              </w:rPr>
            </w:pPr>
          </w:p>
        </w:tc>
      </w:tr>
      <w:tr w:rsidR="003E20AA" w:rsidRPr="00DF60BD" w14:paraId="50672AC9" w14:textId="77777777" w:rsidTr="005D2868">
        <w:tc>
          <w:tcPr>
            <w:tcW w:w="9016" w:type="dxa"/>
          </w:tcPr>
          <w:p w14:paraId="76A6C0D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66754F63"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7641ABC2" w14:textId="2F3384AB" w:rsidR="00FE29A3" w:rsidRPr="00DF60BD" w:rsidRDefault="00FE29A3" w:rsidP="005D2868">
            <w:pPr>
              <w:rPr>
                <w:rFonts w:asciiTheme="majorHAnsi" w:hAnsiTheme="majorHAnsi" w:cstheme="majorHAnsi"/>
                <w:sz w:val="22"/>
              </w:rPr>
            </w:pPr>
          </w:p>
        </w:tc>
      </w:tr>
      <w:tr w:rsidR="003E20AA" w:rsidRPr="00DF60BD" w14:paraId="6044BB3C" w14:textId="77777777" w:rsidTr="005D2868">
        <w:tc>
          <w:tcPr>
            <w:tcW w:w="9016" w:type="dxa"/>
            <w:shd w:val="clear" w:color="auto" w:fill="D2F1EF" w:themeFill="accent6" w:themeFillTint="33"/>
          </w:tcPr>
          <w:p w14:paraId="20E13DD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C0ED66B" w14:textId="77777777" w:rsidR="003E20AA" w:rsidRPr="00DF60BD" w:rsidRDefault="003E20AA" w:rsidP="005D2868">
            <w:pPr>
              <w:rPr>
                <w:rFonts w:asciiTheme="majorHAnsi" w:hAnsiTheme="majorHAnsi" w:cstheme="majorHAnsi"/>
                <w:sz w:val="22"/>
              </w:rPr>
            </w:pPr>
          </w:p>
        </w:tc>
      </w:tr>
      <w:tr w:rsidR="003E20AA" w:rsidRPr="00DF60BD" w14:paraId="098866F1" w14:textId="77777777" w:rsidTr="005D2868">
        <w:tc>
          <w:tcPr>
            <w:tcW w:w="9016" w:type="dxa"/>
          </w:tcPr>
          <w:p w14:paraId="1287BDA3"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47CFCA15" w14:textId="3D737CCE" w:rsidR="00FE29A3" w:rsidRPr="00F1614B" w:rsidRDefault="00FE29A3" w:rsidP="005D2868">
            <w:pPr>
              <w:rPr>
                <w:rFonts w:asciiTheme="majorHAnsi" w:hAnsiTheme="majorHAnsi" w:cstheme="majorHAnsi"/>
                <w:b w:val="0"/>
                <w:bCs/>
                <w:color w:val="0F0D29" w:themeColor="text1"/>
                <w:sz w:val="22"/>
              </w:rPr>
            </w:pPr>
          </w:p>
        </w:tc>
      </w:tr>
      <w:tr w:rsidR="003E20AA" w:rsidRPr="00DF60BD" w14:paraId="78A7C1BE" w14:textId="77777777" w:rsidTr="005D2868">
        <w:tc>
          <w:tcPr>
            <w:tcW w:w="9016" w:type="dxa"/>
            <w:shd w:val="clear" w:color="auto" w:fill="FFCCFF"/>
          </w:tcPr>
          <w:p w14:paraId="50E1E0D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047ADE1D" w14:textId="77777777" w:rsidR="003E20AA" w:rsidRPr="00DF60BD" w:rsidRDefault="003E20AA" w:rsidP="005D2868">
            <w:pPr>
              <w:rPr>
                <w:rFonts w:asciiTheme="majorHAnsi" w:hAnsiTheme="majorHAnsi" w:cstheme="majorHAnsi"/>
                <w:sz w:val="22"/>
              </w:rPr>
            </w:pPr>
          </w:p>
        </w:tc>
      </w:tr>
      <w:tr w:rsidR="003E20AA" w:rsidRPr="00DF60BD" w14:paraId="13AC83A4" w14:textId="77777777" w:rsidTr="005D2868">
        <w:tc>
          <w:tcPr>
            <w:tcW w:w="9016" w:type="dxa"/>
          </w:tcPr>
          <w:p w14:paraId="56C0939A"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34EB6545"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3ED9CFFC"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4598D83D" w14:textId="7C82BEAC" w:rsidR="00FE29A3" w:rsidRPr="00DF60BD" w:rsidRDefault="00FE29A3" w:rsidP="005D2868">
            <w:pPr>
              <w:rPr>
                <w:rFonts w:asciiTheme="majorHAnsi" w:hAnsiTheme="majorHAnsi" w:cstheme="majorHAnsi"/>
                <w:sz w:val="22"/>
              </w:rPr>
            </w:pPr>
          </w:p>
        </w:tc>
      </w:tr>
      <w:tr w:rsidR="003E20AA" w:rsidRPr="00DF60BD" w14:paraId="0EFC8E82" w14:textId="77777777" w:rsidTr="005D2868">
        <w:tc>
          <w:tcPr>
            <w:tcW w:w="9016" w:type="dxa"/>
            <w:shd w:val="clear" w:color="auto" w:fill="CCFFFF"/>
          </w:tcPr>
          <w:p w14:paraId="5C42D822"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B6A7AFA" w14:textId="77777777" w:rsidR="003E20AA" w:rsidRPr="00DF60BD" w:rsidRDefault="003E20AA" w:rsidP="005D2868">
            <w:pPr>
              <w:rPr>
                <w:rFonts w:asciiTheme="majorHAnsi" w:hAnsiTheme="majorHAnsi" w:cstheme="majorHAnsi"/>
                <w:sz w:val="22"/>
              </w:rPr>
            </w:pPr>
          </w:p>
        </w:tc>
      </w:tr>
      <w:tr w:rsidR="003E20AA" w:rsidRPr="00DF60BD" w14:paraId="291C59A1" w14:textId="77777777" w:rsidTr="005D2868">
        <w:trPr>
          <w:trHeight w:val="165"/>
        </w:trPr>
        <w:tc>
          <w:tcPr>
            <w:tcW w:w="9016" w:type="dxa"/>
          </w:tcPr>
          <w:p w14:paraId="09F3C1D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6760C3FA"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064B2A5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16614620"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0CA4CB6A" w14:textId="450CC7FE" w:rsidR="00FE29A3" w:rsidRPr="00DF60BD" w:rsidRDefault="00FE29A3" w:rsidP="005D2868">
            <w:pPr>
              <w:rPr>
                <w:rFonts w:asciiTheme="majorHAnsi" w:hAnsiTheme="majorHAnsi" w:cstheme="majorHAnsi"/>
                <w:sz w:val="22"/>
              </w:rPr>
            </w:pPr>
          </w:p>
        </w:tc>
      </w:tr>
    </w:tbl>
    <w:p w14:paraId="45A61307" w14:textId="77777777" w:rsidR="00F1614B" w:rsidRDefault="00F1614B" w:rsidP="003E20AA">
      <w:pPr>
        <w:jc w:val="center"/>
        <w:rPr>
          <w:rFonts w:asciiTheme="majorHAnsi" w:hAnsiTheme="majorHAnsi" w:cstheme="majorHAnsi"/>
          <w:color w:val="013A57" w:themeColor="accent1" w:themeShade="BF"/>
          <w:sz w:val="22"/>
        </w:rPr>
      </w:pPr>
    </w:p>
    <w:p w14:paraId="78647283" w14:textId="77777777" w:rsidR="00F1614B" w:rsidRDefault="00F1614B" w:rsidP="003E20AA">
      <w:pPr>
        <w:jc w:val="center"/>
        <w:rPr>
          <w:rFonts w:asciiTheme="majorHAnsi" w:hAnsiTheme="majorHAnsi" w:cstheme="majorHAnsi"/>
          <w:color w:val="013A57" w:themeColor="accent1" w:themeShade="BF"/>
          <w:sz w:val="22"/>
        </w:rPr>
      </w:pPr>
    </w:p>
    <w:p w14:paraId="08529AC2" w14:textId="77777777" w:rsidR="00F1614B" w:rsidRDefault="00F1614B" w:rsidP="003E20AA">
      <w:pPr>
        <w:jc w:val="center"/>
        <w:rPr>
          <w:rFonts w:asciiTheme="majorHAnsi" w:hAnsiTheme="majorHAnsi" w:cstheme="majorHAnsi"/>
          <w:color w:val="013A57" w:themeColor="accent1" w:themeShade="BF"/>
          <w:sz w:val="22"/>
        </w:rPr>
      </w:pPr>
    </w:p>
    <w:p w14:paraId="18EC2903" w14:textId="77777777" w:rsidR="00F1614B" w:rsidRDefault="00F1614B" w:rsidP="003E20AA">
      <w:pPr>
        <w:jc w:val="center"/>
        <w:rPr>
          <w:rFonts w:asciiTheme="majorHAnsi" w:hAnsiTheme="majorHAnsi" w:cstheme="majorHAnsi"/>
          <w:color w:val="013A57" w:themeColor="accent1" w:themeShade="BF"/>
          <w:sz w:val="22"/>
        </w:rPr>
      </w:pPr>
    </w:p>
    <w:p w14:paraId="65F3A333" w14:textId="77777777" w:rsidR="00F1614B" w:rsidRDefault="00F1614B" w:rsidP="003E20AA">
      <w:pPr>
        <w:jc w:val="center"/>
        <w:rPr>
          <w:rFonts w:asciiTheme="majorHAnsi" w:hAnsiTheme="majorHAnsi" w:cstheme="majorHAnsi"/>
          <w:color w:val="013A57" w:themeColor="accent1" w:themeShade="BF"/>
          <w:sz w:val="22"/>
        </w:rPr>
      </w:pPr>
    </w:p>
    <w:p w14:paraId="06277A36" w14:textId="77777777" w:rsidR="00F1614B" w:rsidRDefault="00F1614B" w:rsidP="003E20AA">
      <w:pPr>
        <w:jc w:val="center"/>
        <w:rPr>
          <w:rFonts w:asciiTheme="majorHAnsi" w:hAnsiTheme="majorHAnsi" w:cstheme="majorHAnsi"/>
          <w:color w:val="013A57" w:themeColor="accent1" w:themeShade="BF"/>
          <w:sz w:val="22"/>
        </w:rPr>
      </w:pPr>
    </w:p>
    <w:p w14:paraId="06F39D5A" w14:textId="77777777" w:rsidR="00F1614B" w:rsidRDefault="00F1614B" w:rsidP="003E20AA">
      <w:pPr>
        <w:jc w:val="center"/>
        <w:rPr>
          <w:rFonts w:asciiTheme="majorHAnsi" w:hAnsiTheme="majorHAnsi" w:cstheme="majorHAnsi"/>
          <w:color w:val="013A57" w:themeColor="accent1" w:themeShade="BF"/>
          <w:sz w:val="22"/>
        </w:rPr>
      </w:pPr>
    </w:p>
    <w:p w14:paraId="410F5063" w14:textId="77777777" w:rsidR="00F1614B" w:rsidRDefault="00F1614B" w:rsidP="003E20AA">
      <w:pPr>
        <w:jc w:val="center"/>
        <w:rPr>
          <w:rFonts w:asciiTheme="majorHAnsi" w:hAnsiTheme="majorHAnsi" w:cstheme="majorHAnsi"/>
          <w:color w:val="013A57" w:themeColor="accent1" w:themeShade="BF"/>
          <w:sz w:val="22"/>
        </w:rPr>
      </w:pPr>
    </w:p>
    <w:p w14:paraId="6C870D03" w14:textId="3FAA150F"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Religious Studies</w:t>
      </w:r>
    </w:p>
    <w:p w14:paraId="140B29F9"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7ABBE026" w14:textId="77777777" w:rsidTr="005D2868">
        <w:tc>
          <w:tcPr>
            <w:tcW w:w="9016" w:type="dxa"/>
            <w:shd w:val="clear" w:color="auto" w:fill="CCFFCC"/>
          </w:tcPr>
          <w:p w14:paraId="0B55EEE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4D4D988A" w14:textId="77777777" w:rsidTr="005D2868">
        <w:tc>
          <w:tcPr>
            <w:tcW w:w="9016" w:type="dxa"/>
            <w:shd w:val="clear" w:color="auto" w:fill="auto"/>
          </w:tcPr>
          <w:p w14:paraId="1492FAC8" w14:textId="77777777" w:rsidR="003E20AA" w:rsidRPr="00F1614B" w:rsidRDefault="003E20AA" w:rsidP="005D2868">
            <w:pPr>
              <w:spacing w:line="240" w:lineRule="auto"/>
              <w:rPr>
                <w:rFonts w:asciiTheme="majorHAnsi" w:hAnsiTheme="majorHAnsi" w:cstheme="majorHAnsi"/>
                <w:sz w:val="22"/>
              </w:rPr>
            </w:pPr>
            <w:r w:rsidRPr="00F1614B">
              <w:rPr>
                <w:rFonts w:asciiTheme="majorHAnsi" w:hAnsiTheme="majorHAnsi" w:cstheme="majorHAnsi"/>
                <w:sz w:val="22"/>
              </w:rPr>
              <w:t>Sikhism</w:t>
            </w:r>
          </w:p>
          <w:p w14:paraId="65AB9090"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Introduction to Sikhism </w:t>
            </w:r>
          </w:p>
          <w:p w14:paraId="01D5D03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Guru Nanak</w:t>
            </w:r>
          </w:p>
          <w:p w14:paraId="02A170AD"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Guru Gobind Singh</w:t>
            </w:r>
          </w:p>
          <w:p w14:paraId="066C542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5 K’s </w:t>
            </w:r>
          </w:p>
          <w:p w14:paraId="04E5023B"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Sikh Gurdwara </w:t>
            </w:r>
          </w:p>
          <w:p w14:paraId="609347C5"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Assessment</w:t>
            </w:r>
          </w:p>
          <w:p w14:paraId="0D353562" w14:textId="77777777" w:rsidR="003E20AA" w:rsidRPr="00DF60BD" w:rsidRDefault="003E20AA" w:rsidP="003E20AA">
            <w:pPr>
              <w:numPr>
                <w:ilvl w:val="0"/>
                <w:numId w:val="52"/>
              </w:numPr>
              <w:spacing w:line="240" w:lineRule="auto"/>
              <w:rPr>
                <w:rFonts w:asciiTheme="majorHAnsi" w:hAnsiTheme="majorHAnsi" w:cstheme="majorHAnsi"/>
                <w:b w:val="0"/>
                <w:bCs/>
                <w:sz w:val="22"/>
              </w:rPr>
            </w:pPr>
          </w:p>
        </w:tc>
      </w:tr>
      <w:tr w:rsidR="003E20AA" w:rsidRPr="00DF60BD" w14:paraId="527D716A" w14:textId="77777777" w:rsidTr="005D2868">
        <w:tc>
          <w:tcPr>
            <w:tcW w:w="9016" w:type="dxa"/>
            <w:shd w:val="clear" w:color="auto" w:fill="D9E2F3"/>
          </w:tcPr>
          <w:p w14:paraId="34E1B8D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58C9C230" w14:textId="77777777" w:rsidTr="005D2868">
        <w:tc>
          <w:tcPr>
            <w:tcW w:w="9016" w:type="dxa"/>
            <w:shd w:val="clear" w:color="auto" w:fill="auto"/>
          </w:tcPr>
          <w:p w14:paraId="3174D0C4"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Symbols and Symbolism</w:t>
            </w:r>
          </w:p>
          <w:p w14:paraId="6979C033"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Gurdwara</w:t>
            </w:r>
          </w:p>
          <w:p w14:paraId="7ECF4BED"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Life of Guru Nanak</w:t>
            </w:r>
          </w:p>
          <w:p w14:paraId="71A0B669"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Guru Gobind Singh </w:t>
            </w:r>
          </w:p>
          <w:p w14:paraId="3D82C8F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Sikh Leadership</w:t>
            </w:r>
          </w:p>
          <w:p w14:paraId="5D647815"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Mool Mantra</w:t>
            </w:r>
          </w:p>
          <w:p w14:paraId="725F9AFD" w14:textId="77777777" w:rsidR="003E20AA" w:rsidRPr="00DF60BD" w:rsidRDefault="003E20AA" w:rsidP="003E20AA">
            <w:pPr>
              <w:numPr>
                <w:ilvl w:val="0"/>
                <w:numId w:val="52"/>
              </w:numPr>
              <w:spacing w:line="240" w:lineRule="auto"/>
              <w:rPr>
                <w:rFonts w:asciiTheme="majorHAnsi" w:hAnsiTheme="majorHAnsi" w:cstheme="majorHAnsi"/>
                <w:b w:val="0"/>
                <w:bCs/>
                <w:sz w:val="22"/>
              </w:rPr>
            </w:pPr>
          </w:p>
        </w:tc>
      </w:tr>
      <w:tr w:rsidR="003E20AA" w:rsidRPr="00DF60BD" w14:paraId="534E8A58" w14:textId="77777777" w:rsidTr="005D2868">
        <w:tc>
          <w:tcPr>
            <w:tcW w:w="9016" w:type="dxa"/>
            <w:shd w:val="clear" w:color="auto" w:fill="FFF2CC"/>
          </w:tcPr>
          <w:p w14:paraId="4F2B830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r w:rsidRPr="00DF60BD">
              <w:rPr>
                <w:rFonts w:asciiTheme="majorHAnsi" w:hAnsiTheme="majorHAnsi" w:cstheme="majorHAnsi"/>
                <w:b w:val="0"/>
                <w:bCs/>
                <w:sz w:val="22"/>
              </w:rPr>
              <w:t>?</w:t>
            </w:r>
          </w:p>
        </w:tc>
      </w:tr>
      <w:tr w:rsidR="003E20AA" w:rsidRPr="00DF60BD" w14:paraId="7D4CC189" w14:textId="77777777" w:rsidTr="005D2868">
        <w:tc>
          <w:tcPr>
            <w:tcW w:w="9016" w:type="dxa"/>
            <w:shd w:val="clear" w:color="auto" w:fill="auto"/>
          </w:tcPr>
          <w:p w14:paraId="071E33E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back over the work you have completed in your books.</w:t>
            </w:r>
          </w:p>
          <w:p w14:paraId="2CB9E7E8"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Revise all keywords in your books. </w:t>
            </w:r>
          </w:p>
          <w:p w14:paraId="7302719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Using Truetube/ BBC Youtube</w:t>
            </w:r>
          </w:p>
          <w:p w14:paraId="3FCCA48B" w14:textId="77777777" w:rsidR="003E20AA" w:rsidRPr="00DF60BD" w:rsidRDefault="000E38C5" w:rsidP="005D2868">
            <w:pPr>
              <w:spacing w:line="240" w:lineRule="auto"/>
              <w:rPr>
                <w:rFonts w:asciiTheme="majorHAnsi" w:hAnsiTheme="majorHAnsi" w:cstheme="majorHAnsi"/>
                <w:sz w:val="22"/>
              </w:rPr>
            </w:pPr>
            <w:hyperlink r:id="rId129" w:history="1">
              <w:r w:rsidR="003E20AA" w:rsidRPr="00DF60BD">
                <w:rPr>
                  <w:rStyle w:val="Hyperlink"/>
                  <w:rFonts w:asciiTheme="majorHAnsi" w:hAnsiTheme="majorHAnsi" w:cstheme="majorHAnsi"/>
                  <w:sz w:val="22"/>
                </w:rPr>
                <w:t>https://www.bbc.co.uk/programmes/b05p6t8s/clips</w:t>
              </w:r>
            </w:hyperlink>
          </w:p>
          <w:p w14:paraId="28D1378C" w14:textId="77777777" w:rsidR="003E20AA" w:rsidRPr="00DF60BD" w:rsidRDefault="003E20AA" w:rsidP="005D2868">
            <w:pPr>
              <w:spacing w:line="240" w:lineRule="auto"/>
              <w:rPr>
                <w:rFonts w:asciiTheme="majorHAnsi" w:hAnsiTheme="majorHAnsi" w:cstheme="majorHAnsi"/>
                <w:sz w:val="22"/>
              </w:rPr>
            </w:pPr>
          </w:p>
        </w:tc>
      </w:tr>
      <w:tr w:rsidR="003E20AA" w:rsidRPr="00DF60BD" w14:paraId="780B9A27" w14:textId="77777777" w:rsidTr="005D2868">
        <w:tc>
          <w:tcPr>
            <w:tcW w:w="9016" w:type="dxa"/>
            <w:shd w:val="clear" w:color="auto" w:fill="E2EFD9"/>
          </w:tcPr>
          <w:p w14:paraId="04A9902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05659ADA" w14:textId="77777777" w:rsidTr="005D2868">
        <w:tc>
          <w:tcPr>
            <w:tcW w:w="9016" w:type="dxa"/>
            <w:shd w:val="clear" w:color="auto" w:fill="auto"/>
          </w:tcPr>
          <w:p w14:paraId="7025CBA4"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75024DFB"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Spelling journals</w:t>
            </w:r>
          </w:p>
          <w:p w14:paraId="74769CAD" w14:textId="77777777" w:rsidR="003E20AA" w:rsidRPr="00DF60BD" w:rsidRDefault="003E20AA" w:rsidP="005D2868">
            <w:pPr>
              <w:spacing w:line="240" w:lineRule="auto"/>
              <w:rPr>
                <w:rFonts w:asciiTheme="majorHAnsi" w:hAnsiTheme="majorHAnsi" w:cstheme="majorHAnsi"/>
                <w:sz w:val="22"/>
              </w:rPr>
            </w:pPr>
          </w:p>
        </w:tc>
      </w:tr>
      <w:tr w:rsidR="003E20AA" w:rsidRPr="00DF60BD" w14:paraId="5CE81E53" w14:textId="77777777" w:rsidTr="005D2868">
        <w:tc>
          <w:tcPr>
            <w:tcW w:w="9016" w:type="dxa"/>
            <w:shd w:val="clear" w:color="auto" w:fill="FFCCFF"/>
          </w:tcPr>
          <w:p w14:paraId="25F2565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56A39FB6" w14:textId="77777777" w:rsidTr="005D2868">
        <w:tc>
          <w:tcPr>
            <w:tcW w:w="9016" w:type="dxa"/>
            <w:shd w:val="clear" w:color="auto" w:fill="auto"/>
          </w:tcPr>
          <w:p w14:paraId="4FE04F9C" w14:textId="77777777" w:rsidR="003E20AA" w:rsidRPr="00DF60BD" w:rsidRDefault="000E38C5" w:rsidP="005D2868">
            <w:pPr>
              <w:tabs>
                <w:tab w:val="center" w:pos="4150"/>
              </w:tabs>
              <w:spacing w:line="240" w:lineRule="auto"/>
              <w:rPr>
                <w:rFonts w:asciiTheme="majorHAnsi" w:eastAsia="MS Mincho" w:hAnsiTheme="majorHAnsi" w:cstheme="majorHAnsi"/>
                <w:color w:val="0000FF"/>
                <w:sz w:val="22"/>
                <w:u w:val="single"/>
              </w:rPr>
            </w:pPr>
            <w:hyperlink r:id="rId130" w:history="1">
              <w:r w:rsidR="003E20AA" w:rsidRPr="00DF60BD">
                <w:rPr>
                  <w:rStyle w:val="Hyperlink"/>
                  <w:rFonts w:asciiTheme="majorHAnsi" w:eastAsia="MS Mincho" w:hAnsiTheme="majorHAnsi" w:cstheme="majorHAnsi"/>
                  <w:sz w:val="22"/>
                </w:rPr>
                <w:t>WWW.BBC.CO.UK/BITESIZE</w:t>
              </w:r>
            </w:hyperlink>
          </w:p>
          <w:p w14:paraId="6B5AFE5E" w14:textId="77777777" w:rsidR="003E20AA" w:rsidRPr="00DF60BD" w:rsidRDefault="000E38C5" w:rsidP="005D2868">
            <w:pPr>
              <w:tabs>
                <w:tab w:val="center" w:pos="4150"/>
              </w:tabs>
              <w:spacing w:line="240" w:lineRule="auto"/>
              <w:rPr>
                <w:rFonts w:asciiTheme="majorHAnsi" w:eastAsia="MS Mincho" w:hAnsiTheme="majorHAnsi" w:cstheme="majorHAnsi"/>
                <w:color w:val="0000FF"/>
                <w:sz w:val="22"/>
                <w:u w:val="single"/>
              </w:rPr>
            </w:pPr>
            <w:hyperlink r:id="rId131" w:history="1">
              <w:r w:rsidR="003E20AA" w:rsidRPr="00DF60BD">
                <w:rPr>
                  <w:rStyle w:val="Hyperlink"/>
                  <w:rFonts w:asciiTheme="majorHAnsi" w:eastAsia="MS Mincho" w:hAnsiTheme="majorHAnsi" w:cstheme="majorHAnsi"/>
                  <w:sz w:val="22"/>
                </w:rPr>
                <w:t>https://www.bbc.co.uk/bitesize/topics/zyqnvcw/articles/znpq47h</w:t>
              </w:r>
            </w:hyperlink>
          </w:p>
          <w:p w14:paraId="1CDD4F2A" w14:textId="77777777" w:rsidR="003E20AA" w:rsidRPr="00DF60BD" w:rsidRDefault="003E20AA" w:rsidP="005D2868">
            <w:pPr>
              <w:tabs>
                <w:tab w:val="center" w:pos="4150"/>
              </w:tabs>
              <w:spacing w:line="240" w:lineRule="auto"/>
              <w:rPr>
                <w:rFonts w:asciiTheme="majorHAnsi" w:eastAsia="MS Mincho" w:hAnsiTheme="majorHAnsi" w:cstheme="majorHAnsi"/>
                <w:color w:val="0000FF"/>
                <w:sz w:val="22"/>
                <w:u w:val="single"/>
              </w:rPr>
            </w:pPr>
            <w:r w:rsidRPr="00DF60BD">
              <w:rPr>
                <w:rFonts w:asciiTheme="majorHAnsi" w:eastAsia="MS Mincho" w:hAnsiTheme="majorHAnsi" w:cstheme="majorHAnsi"/>
                <w:color w:val="0000FF"/>
                <w:sz w:val="22"/>
                <w:u w:val="single"/>
              </w:rPr>
              <w:t>https://www.theschoolrun.com/homework-help/sikhism</w:t>
            </w:r>
          </w:p>
          <w:p w14:paraId="7132D133" w14:textId="77777777" w:rsidR="003E20AA" w:rsidRPr="00DF60BD" w:rsidRDefault="000E38C5" w:rsidP="005D2868">
            <w:pPr>
              <w:tabs>
                <w:tab w:val="center" w:pos="4150"/>
              </w:tabs>
              <w:spacing w:line="240" w:lineRule="auto"/>
              <w:rPr>
                <w:rFonts w:asciiTheme="majorHAnsi" w:eastAsia="MS Mincho" w:hAnsiTheme="majorHAnsi" w:cstheme="majorHAnsi"/>
                <w:sz w:val="22"/>
              </w:rPr>
            </w:pPr>
            <w:hyperlink r:id="rId132" w:history="1">
              <w:r w:rsidR="003E20AA" w:rsidRPr="00DF60BD">
                <w:rPr>
                  <w:rStyle w:val="Hyperlink"/>
                  <w:rFonts w:asciiTheme="majorHAnsi" w:eastAsia="MS Mincho" w:hAnsiTheme="majorHAnsi" w:cstheme="majorHAnsi"/>
                  <w:sz w:val="22"/>
                </w:rPr>
                <w:t>https://www.truetube.co.uk/</w:t>
              </w:r>
            </w:hyperlink>
            <w:r w:rsidR="003E20AA" w:rsidRPr="00DF60BD">
              <w:rPr>
                <w:rFonts w:asciiTheme="majorHAnsi" w:eastAsia="MS Mincho" w:hAnsiTheme="majorHAnsi" w:cstheme="majorHAnsi"/>
                <w:sz w:val="22"/>
              </w:rPr>
              <w:t xml:space="preserve"> </w:t>
            </w:r>
          </w:p>
          <w:p w14:paraId="459094A7" w14:textId="77777777" w:rsidR="003E20AA" w:rsidRPr="00DF60BD" w:rsidRDefault="003E20AA" w:rsidP="005D2868">
            <w:pPr>
              <w:tabs>
                <w:tab w:val="center" w:pos="4150"/>
              </w:tabs>
              <w:spacing w:line="240" w:lineRule="auto"/>
              <w:rPr>
                <w:rFonts w:asciiTheme="majorHAnsi" w:hAnsiTheme="majorHAnsi" w:cstheme="majorHAnsi"/>
                <w:sz w:val="22"/>
              </w:rPr>
            </w:pPr>
          </w:p>
        </w:tc>
      </w:tr>
      <w:tr w:rsidR="003E20AA" w:rsidRPr="00DF60BD" w14:paraId="3BF6F52A" w14:textId="77777777" w:rsidTr="005D2868">
        <w:tc>
          <w:tcPr>
            <w:tcW w:w="9016" w:type="dxa"/>
            <w:shd w:val="clear" w:color="auto" w:fill="CCFFFF"/>
          </w:tcPr>
          <w:p w14:paraId="5E32E92C"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22837F1" w14:textId="77777777" w:rsidR="003E20AA" w:rsidRPr="00DF60BD" w:rsidRDefault="003E20AA" w:rsidP="005D2868">
            <w:pPr>
              <w:spacing w:line="240" w:lineRule="auto"/>
              <w:rPr>
                <w:rFonts w:asciiTheme="majorHAnsi" w:hAnsiTheme="majorHAnsi" w:cstheme="majorHAnsi"/>
                <w:sz w:val="22"/>
              </w:rPr>
            </w:pPr>
          </w:p>
        </w:tc>
      </w:tr>
      <w:tr w:rsidR="003E20AA" w:rsidRPr="00DF60BD" w14:paraId="44358F11" w14:textId="77777777" w:rsidTr="005D2868">
        <w:trPr>
          <w:trHeight w:val="165"/>
        </w:trPr>
        <w:tc>
          <w:tcPr>
            <w:tcW w:w="9016" w:type="dxa"/>
            <w:shd w:val="clear" w:color="auto" w:fill="auto"/>
          </w:tcPr>
          <w:p w14:paraId="0C281338" w14:textId="77777777" w:rsidR="003E20AA" w:rsidRPr="00DF60BD" w:rsidRDefault="000E38C5" w:rsidP="005D2868">
            <w:pPr>
              <w:spacing w:line="240" w:lineRule="auto"/>
              <w:rPr>
                <w:rFonts w:asciiTheme="majorHAnsi" w:hAnsiTheme="majorHAnsi" w:cstheme="majorHAnsi"/>
                <w:sz w:val="22"/>
              </w:rPr>
            </w:pPr>
            <w:hyperlink r:id="rId133" w:history="1">
              <w:r w:rsidR="003E20AA" w:rsidRPr="00DF60BD">
                <w:rPr>
                  <w:rStyle w:val="Hyperlink"/>
                  <w:rFonts w:asciiTheme="majorHAnsi" w:hAnsiTheme="majorHAnsi" w:cstheme="majorHAnsi"/>
                  <w:sz w:val="22"/>
                </w:rPr>
                <w:t>https://www.prestonsikhsewa.co.uk/</w:t>
              </w:r>
            </w:hyperlink>
          </w:p>
          <w:p w14:paraId="4AF87B31" w14:textId="77777777" w:rsidR="00FE29A3" w:rsidRDefault="003E20AA" w:rsidP="00FE29A3">
            <w:pPr>
              <w:shd w:val="clear" w:color="auto" w:fill="FFFFFF"/>
              <w:spacing w:after="100" w:afterAutospacing="1" w:line="540" w:lineRule="atLeast"/>
              <w:outlineLvl w:val="0"/>
              <w:rPr>
                <w:rFonts w:asciiTheme="majorHAnsi" w:eastAsia="Times New Roman" w:hAnsiTheme="majorHAnsi" w:cstheme="majorHAnsi"/>
                <w:b w:val="0"/>
                <w:bCs/>
                <w:color w:val="0F1111"/>
                <w:kern w:val="36"/>
                <w:sz w:val="22"/>
                <w:lang w:eastAsia="en-GB"/>
              </w:rPr>
            </w:pPr>
            <w:r w:rsidRPr="00DF60BD">
              <w:rPr>
                <w:rFonts w:asciiTheme="majorHAnsi" w:eastAsia="Times New Roman" w:hAnsiTheme="majorHAnsi" w:cstheme="majorHAnsi"/>
                <w:b w:val="0"/>
                <w:bCs/>
                <w:color w:val="0F1111"/>
                <w:kern w:val="36"/>
                <w:sz w:val="22"/>
                <w:lang w:eastAsia="en-GB"/>
              </w:rPr>
              <w:t>Sikhism: A Very Short Introduction (Very Short Introductions)</w:t>
            </w:r>
          </w:p>
          <w:p w14:paraId="61D1AF0E" w14:textId="6686585B" w:rsidR="00CF083B" w:rsidRPr="00FE29A3" w:rsidRDefault="00CF083B" w:rsidP="00FE29A3">
            <w:pPr>
              <w:shd w:val="clear" w:color="auto" w:fill="FFFFFF"/>
              <w:spacing w:after="100" w:afterAutospacing="1" w:line="540" w:lineRule="atLeast"/>
              <w:outlineLvl w:val="0"/>
              <w:rPr>
                <w:rFonts w:asciiTheme="majorHAnsi" w:eastAsia="Times New Roman" w:hAnsiTheme="majorHAnsi" w:cstheme="majorHAnsi"/>
                <w:b w:val="0"/>
                <w:bCs/>
                <w:color w:val="0F1111"/>
                <w:kern w:val="36"/>
                <w:sz w:val="22"/>
                <w:lang w:eastAsia="en-GB"/>
              </w:rPr>
            </w:pPr>
          </w:p>
        </w:tc>
      </w:tr>
    </w:tbl>
    <w:p w14:paraId="2E81878F" w14:textId="0C8F39F8" w:rsidR="003C3BFF" w:rsidRPr="00DF60BD" w:rsidRDefault="003C3BFF" w:rsidP="00DF027C">
      <w:pPr>
        <w:rPr>
          <w:rFonts w:asciiTheme="majorHAnsi" w:hAnsiTheme="majorHAnsi" w:cstheme="majorHAnsi"/>
          <w:b w:val="0"/>
          <w:bCs/>
          <w:sz w:val="22"/>
        </w:rPr>
      </w:pPr>
    </w:p>
    <w:p w14:paraId="6DAFA334" w14:textId="0614F6FF" w:rsidR="003E20AA" w:rsidRPr="00DF60BD" w:rsidRDefault="003E20AA" w:rsidP="00DF027C">
      <w:pPr>
        <w:rPr>
          <w:rFonts w:asciiTheme="majorHAnsi" w:hAnsiTheme="majorHAnsi" w:cstheme="majorHAnsi"/>
          <w:b w:val="0"/>
          <w:bCs/>
          <w:sz w:val="22"/>
        </w:rPr>
      </w:pPr>
    </w:p>
    <w:p w14:paraId="535289B8" w14:textId="77777777" w:rsidR="00CD6C40" w:rsidRDefault="00CD6C40" w:rsidP="003E20AA">
      <w:pPr>
        <w:jc w:val="center"/>
        <w:rPr>
          <w:rFonts w:asciiTheme="majorHAnsi" w:hAnsiTheme="majorHAnsi" w:cstheme="majorHAnsi"/>
          <w:color w:val="013A57" w:themeColor="accent1" w:themeShade="BF"/>
          <w:sz w:val="22"/>
        </w:rPr>
      </w:pPr>
    </w:p>
    <w:p w14:paraId="0C26E8DC" w14:textId="77777777" w:rsidR="00CD6C40" w:rsidRDefault="00CD6C40" w:rsidP="003E20AA">
      <w:pPr>
        <w:jc w:val="center"/>
        <w:rPr>
          <w:rFonts w:asciiTheme="majorHAnsi" w:hAnsiTheme="majorHAnsi" w:cstheme="majorHAnsi"/>
          <w:color w:val="013A57" w:themeColor="accent1" w:themeShade="BF"/>
          <w:sz w:val="22"/>
        </w:rPr>
      </w:pPr>
    </w:p>
    <w:p w14:paraId="1F173426" w14:textId="77777777" w:rsidR="00CD6C40" w:rsidRDefault="00CD6C40" w:rsidP="003E20AA">
      <w:pPr>
        <w:jc w:val="center"/>
        <w:rPr>
          <w:rFonts w:asciiTheme="majorHAnsi" w:hAnsiTheme="majorHAnsi" w:cstheme="majorHAnsi"/>
          <w:color w:val="013A57" w:themeColor="accent1" w:themeShade="BF"/>
          <w:sz w:val="22"/>
        </w:rPr>
      </w:pPr>
    </w:p>
    <w:p w14:paraId="067391E3" w14:textId="4CCE4F23" w:rsidR="00CD6C40" w:rsidRDefault="00CD6C40" w:rsidP="003E20AA">
      <w:pPr>
        <w:jc w:val="center"/>
        <w:rPr>
          <w:rFonts w:asciiTheme="majorHAnsi" w:hAnsiTheme="majorHAnsi" w:cstheme="majorHAnsi"/>
          <w:color w:val="013A57" w:themeColor="accent1" w:themeShade="BF"/>
          <w:sz w:val="22"/>
        </w:rPr>
      </w:pPr>
    </w:p>
    <w:p w14:paraId="3203CBE8" w14:textId="77777777" w:rsidR="00FE29A3" w:rsidRDefault="00FE29A3" w:rsidP="003E20AA">
      <w:pPr>
        <w:jc w:val="center"/>
        <w:rPr>
          <w:rFonts w:asciiTheme="majorHAnsi" w:hAnsiTheme="majorHAnsi" w:cstheme="majorHAnsi"/>
          <w:color w:val="013A57" w:themeColor="accent1" w:themeShade="BF"/>
          <w:sz w:val="22"/>
        </w:rPr>
      </w:pPr>
    </w:p>
    <w:p w14:paraId="691173BC" w14:textId="399AE25D"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Religious Studies</w:t>
      </w:r>
    </w:p>
    <w:p w14:paraId="5D91EB2E" w14:textId="77777777" w:rsidR="003E20AA" w:rsidRPr="00DF60BD" w:rsidRDefault="003E20AA" w:rsidP="003E20AA">
      <w:pPr>
        <w:jc w:val="center"/>
        <w:rPr>
          <w:rFonts w:asciiTheme="majorHAnsi" w:hAnsiTheme="majorHAnsi" w:cstheme="maj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6A2A5282" w14:textId="77777777" w:rsidTr="005D2868">
        <w:tc>
          <w:tcPr>
            <w:tcW w:w="9016" w:type="dxa"/>
            <w:shd w:val="clear" w:color="auto" w:fill="CCFFCC"/>
          </w:tcPr>
          <w:p w14:paraId="41F8358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4541AC71" w14:textId="77777777" w:rsidTr="005D2868">
        <w:tc>
          <w:tcPr>
            <w:tcW w:w="9016" w:type="dxa"/>
            <w:shd w:val="clear" w:color="auto" w:fill="auto"/>
          </w:tcPr>
          <w:p w14:paraId="74AC3697" w14:textId="77777777" w:rsidR="003E20AA" w:rsidRPr="00F1614B" w:rsidRDefault="003E20AA" w:rsidP="005D2868">
            <w:pPr>
              <w:spacing w:line="240" w:lineRule="auto"/>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Introduction of Christian content and application of religious teachings to each topic.</w:t>
            </w:r>
          </w:p>
          <w:p w14:paraId="0DB7383E" w14:textId="77777777" w:rsidR="003E20AA" w:rsidRPr="00DF60BD" w:rsidRDefault="003E20AA" w:rsidP="005D2868">
            <w:pPr>
              <w:spacing w:line="240" w:lineRule="auto"/>
              <w:rPr>
                <w:rFonts w:asciiTheme="majorHAnsi" w:eastAsia="Times New Roman" w:hAnsiTheme="majorHAnsi" w:cstheme="majorHAnsi"/>
                <w:sz w:val="22"/>
                <w:lang w:eastAsia="en-GB"/>
              </w:rPr>
            </w:pPr>
          </w:p>
          <w:p w14:paraId="48F55FE4" w14:textId="77777777" w:rsidR="003E20AA" w:rsidRPr="00F1614B" w:rsidRDefault="003E20AA" w:rsidP="005D2868">
            <w:pPr>
              <w:spacing w:line="240" w:lineRule="auto"/>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Evaluation of each topic through different religious/non-religious perspectives.</w:t>
            </w:r>
          </w:p>
          <w:p w14:paraId="086C7E9B" w14:textId="77777777" w:rsidR="003E20AA" w:rsidRPr="00DF60BD" w:rsidRDefault="003E20AA" w:rsidP="005D2868">
            <w:pPr>
              <w:spacing w:line="240" w:lineRule="auto"/>
              <w:rPr>
                <w:rFonts w:asciiTheme="majorHAnsi" w:hAnsiTheme="majorHAnsi" w:cstheme="majorHAnsi"/>
                <w:sz w:val="22"/>
              </w:rPr>
            </w:pPr>
          </w:p>
        </w:tc>
      </w:tr>
      <w:tr w:rsidR="003E20AA" w:rsidRPr="00DF60BD" w14:paraId="11289169" w14:textId="77777777" w:rsidTr="005D2868">
        <w:tc>
          <w:tcPr>
            <w:tcW w:w="9016" w:type="dxa"/>
            <w:shd w:val="clear" w:color="auto" w:fill="D9E2F3"/>
          </w:tcPr>
          <w:p w14:paraId="0381445F"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0EEDC0AE" w14:textId="77777777" w:rsidTr="005D2868">
        <w:tc>
          <w:tcPr>
            <w:tcW w:w="9016" w:type="dxa"/>
            <w:shd w:val="clear" w:color="auto" w:fill="auto"/>
          </w:tcPr>
          <w:p w14:paraId="5C5F12A7"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Story of Christianity </w:t>
            </w:r>
          </w:p>
          <w:p w14:paraId="465B82A2"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w:t>
            </w:r>
          </w:p>
          <w:p w14:paraId="3FAF6541"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Jesus</w:t>
            </w:r>
          </w:p>
          <w:p w14:paraId="46CC57B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Bible in day-to-day life</w:t>
            </w:r>
          </w:p>
          <w:p w14:paraId="284EC16F"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Trinity</w:t>
            </w:r>
          </w:p>
          <w:p w14:paraId="705F75A5"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Creation</w:t>
            </w:r>
          </w:p>
          <w:p w14:paraId="19312F3C" w14:textId="77777777" w:rsidR="003E20AA" w:rsidRPr="00DF60BD" w:rsidRDefault="003E20AA" w:rsidP="005D2868">
            <w:pPr>
              <w:spacing w:line="240" w:lineRule="auto"/>
              <w:rPr>
                <w:rFonts w:asciiTheme="majorHAnsi" w:hAnsiTheme="majorHAnsi" w:cstheme="majorHAnsi"/>
                <w:sz w:val="22"/>
              </w:rPr>
            </w:pPr>
          </w:p>
        </w:tc>
      </w:tr>
      <w:tr w:rsidR="003E20AA" w:rsidRPr="00DF60BD" w14:paraId="39717B15" w14:textId="77777777" w:rsidTr="005D2868">
        <w:tc>
          <w:tcPr>
            <w:tcW w:w="9016" w:type="dxa"/>
            <w:shd w:val="clear" w:color="auto" w:fill="FFF2CC"/>
          </w:tcPr>
          <w:p w14:paraId="5205894F"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p>
        </w:tc>
      </w:tr>
      <w:tr w:rsidR="003E20AA" w:rsidRPr="00DF60BD" w14:paraId="7CFE0BD0" w14:textId="77777777" w:rsidTr="005D2868">
        <w:tc>
          <w:tcPr>
            <w:tcW w:w="9016" w:type="dxa"/>
            <w:shd w:val="clear" w:color="auto" w:fill="auto"/>
          </w:tcPr>
          <w:p w14:paraId="518BB73C"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back over the work you have completed in your books.</w:t>
            </w:r>
          </w:p>
          <w:p w14:paraId="78015422"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Read more! </w:t>
            </w:r>
          </w:p>
          <w:p w14:paraId="6605864C" w14:textId="77777777" w:rsidR="003E20AA" w:rsidRPr="00DF60BD" w:rsidRDefault="003E20AA" w:rsidP="005D2868">
            <w:pPr>
              <w:spacing w:line="240" w:lineRule="auto"/>
              <w:rPr>
                <w:rFonts w:asciiTheme="majorHAnsi" w:hAnsiTheme="majorHAnsi" w:cstheme="majorHAnsi"/>
                <w:sz w:val="22"/>
              </w:rPr>
            </w:pPr>
          </w:p>
        </w:tc>
      </w:tr>
      <w:tr w:rsidR="003E20AA" w:rsidRPr="00DF60BD" w14:paraId="70A60215" w14:textId="77777777" w:rsidTr="005D2868">
        <w:tc>
          <w:tcPr>
            <w:tcW w:w="9016" w:type="dxa"/>
            <w:shd w:val="clear" w:color="auto" w:fill="E2EFD9"/>
          </w:tcPr>
          <w:p w14:paraId="3918349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7BB0AA32" w14:textId="77777777" w:rsidTr="005D2868">
        <w:tc>
          <w:tcPr>
            <w:tcW w:w="9016" w:type="dxa"/>
            <w:shd w:val="clear" w:color="auto" w:fill="auto"/>
          </w:tcPr>
          <w:p w14:paraId="2BAAC42F"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51350FEC" w14:textId="77777777" w:rsidR="003E20AA" w:rsidRPr="00DF60BD" w:rsidRDefault="003E20AA" w:rsidP="005D2868">
            <w:pPr>
              <w:spacing w:line="240" w:lineRule="auto"/>
              <w:rPr>
                <w:rFonts w:asciiTheme="majorHAnsi" w:hAnsiTheme="majorHAnsi" w:cstheme="majorHAnsi"/>
                <w:sz w:val="22"/>
              </w:rPr>
            </w:pPr>
          </w:p>
        </w:tc>
      </w:tr>
      <w:tr w:rsidR="003E20AA" w:rsidRPr="00DF60BD" w14:paraId="5CC5EFE9" w14:textId="77777777" w:rsidTr="005D2868">
        <w:tc>
          <w:tcPr>
            <w:tcW w:w="9016" w:type="dxa"/>
            <w:shd w:val="clear" w:color="auto" w:fill="FFCCFF"/>
          </w:tcPr>
          <w:p w14:paraId="437E3BB9"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637435E8" w14:textId="77777777" w:rsidTr="005D2868">
        <w:tc>
          <w:tcPr>
            <w:tcW w:w="9016" w:type="dxa"/>
            <w:shd w:val="clear" w:color="auto" w:fill="auto"/>
          </w:tcPr>
          <w:p w14:paraId="3091B754" w14:textId="77777777" w:rsidR="003E20AA" w:rsidRPr="00DF60BD" w:rsidRDefault="000E38C5" w:rsidP="005D2868">
            <w:pPr>
              <w:spacing w:line="240" w:lineRule="auto"/>
              <w:rPr>
                <w:rFonts w:asciiTheme="majorHAnsi" w:hAnsiTheme="majorHAnsi" w:cstheme="majorHAnsi"/>
                <w:sz w:val="22"/>
              </w:rPr>
            </w:pPr>
            <w:hyperlink r:id="rId134" w:history="1">
              <w:r w:rsidR="003E20AA" w:rsidRPr="00DF60BD">
                <w:rPr>
                  <w:rStyle w:val="Hyperlink"/>
                  <w:rFonts w:asciiTheme="majorHAnsi" w:hAnsiTheme="majorHAnsi" w:cstheme="majorHAnsi"/>
                  <w:sz w:val="22"/>
                </w:rPr>
                <w:t>https://www.youtube.com/watch?v=7Tma_QZrwSk</w:t>
              </w:r>
            </w:hyperlink>
          </w:p>
          <w:p w14:paraId="6132EAC1" w14:textId="77777777" w:rsidR="003E20AA" w:rsidRPr="00DF60BD" w:rsidRDefault="000E38C5" w:rsidP="005D2868">
            <w:pPr>
              <w:spacing w:line="240" w:lineRule="auto"/>
              <w:rPr>
                <w:rFonts w:asciiTheme="majorHAnsi" w:hAnsiTheme="majorHAnsi" w:cstheme="majorHAnsi"/>
                <w:sz w:val="22"/>
              </w:rPr>
            </w:pPr>
            <w:hyperlink r:id="rId135" w:history="1">
              <w:r w:rsidR="003E20AA" w:rsidRPr="00DF60BD">
                <w:rPr>
                  <w:rStyle w:val="Hyperlink"/>
                  <w:rFonts w:asciiTheme="majorHAnsi" w:hAnsiTheme="majorHAnsi" w:cstheme="majorHAnsi"/>
                  <w:sz w:val="22"/>
                </w:rPr>
                <w:t>https://www.bbc.co.uk/religion/religions/christianity/</w:t>
              </w:r>
            </w:hyperlink>
          </w:p>
          <w:p w14:paraId="7964D4C3" w14:textId="77777777" w:rsidR="003E20AA" w:rsidRPr="00DF60BD" w:rsidRDefault="000E38C5" w:rsidP="005D2868">
            <w:pPr>
              <w:spacing w:line="240" w:lineRule="auto"/>
              <w:rPr>
                <w:rFonts w:asciiTheme="majorHAnsi" w:hAnsiTheme="majorHAnsi" w:cstheme="majorHAnsi"/>
                <w:sz w:val="22"/>
              </w:rPr>
            </w:pPr>
            <w:hyperlink r:id="rId136" w:history="1">
              <w:r w:rsidR="003E20AA" w:rsidRPr="00DF60BD">
                <w:rPr>
                  <w:rStyle w:val="Hyperlink"/>
                  <w:rFonts w:asciiTheme="majorHAnsi" w:hAnsiTheme="majorHAnsi" w:cstheme="majorHAnsi"/>
                  <w:sz w:val="22"/>
                </w:rPr>
                <w:t>https://www.bbc.co.uk/bitesize/topics/ztkxpv4/articles/zvfnkmn</w:t>
              </w:r>
            </w:hyperlink>
            <w:r w:rsidR="003E20AA" w:rsidRPr="00DF60BD">
              <w:rPr>
                <w:rFonts w:asciiTheme="majorHAnsi" w:hAnsiTheme="majorHAnsi" w:cstheme="majorHAnsi"/>
                <w:sz w:val="22"/>
              </w:rPr>
              <w:t xml:space="preserve"> </w:t>
            </w:r>
          </w:p>
          <w:p w14:paraId="10558659" w14:textId="77777777" w:rsidR="003E20AA" w:rsidRDefault="000E38C5" w:rsidP="005D2868">
            <w:pPr>
              <w:spacing w:line="240" w:lineRule="auto"/>
              <w:rPr>
                <w:rFonts w:asciiTheme="majorHAnsi" w:hAnsiTheme="majorHAnsi" w:cstheme="majorHAnsi"/>
                <w:sz w:val="22"/>
              </w:rPr>
            </w:pPr>
            <w:hyperlink r:id="rId137" w:history="1">
              <w:r w:rsidR="003E20AA" w:rsidRPr="00DF60BD">
                <w:rPr>
                  <w:rStyle w:val="Hyperlink"/>
                  <w:rFonts w:asciiTheme="majorHAnsi" w:hAnsiTheme="majorHAnsi" w:cstheme="majorHAnsi"/>
                  <w:sz w:val="22"/>
                </w:rPr>
                <w:t>https://www.bbc.co.uk/programmes/b05p6sp4</w:t>
              </w:r>
            </w:hyperlink>
            <w:r w:rsidR="003E20AA" w:rsidRPr="00DF60BD">
              <w:rPr>
                <w:rFonts w:asciiTheme="majorHAnsi" w:hAnsiTheme="majorHAnsi" w:cstheme="majorHAnsi"/>
                <w:sz w:val="22"/>
              </w:rPr>
              <w:t xml:space="preserve"> </w:t>
            </w:r>
          </w:p>
          <w:p w14:paraId="29A96AD5" w14:textId="56B246DE" w:rsidR="00FE29A3" w:rsidRPr="00DF60BD" w:rsidRDefault="00FE29A3" w:rsidP="005D2868">
            <w:pPr>
              <w:spacing w:line="240" w:lineRule="auto"/>
              <w:rPr>
                <w:rFonts w:asciiTheme="majorHAnsi" w:hAnsiTheme="majorHAnsi" w:cstheme="majorHAnsi"/>
                <w:sz w:val="22"/>
              </w:rPr>
            </w:pPr>
          </w:p>
        </w:tc>
      </w:tr>
      <w:tr w:rsidR="003E20AA" w:rsidRPr="00DF60BD" w14:paraId="78620100" w14:textId="77777777" w:rsidTr="005D2868">
        <w:tc>
          <w:tcPr>
            <w:tcW w:w="9016" w:type="dxa"/>
            <w:shd w:val="clear" w:color="auto" w:fill="CCFFFF"/>
          </w:tcPr>
          <w:p w14:paraId="7C44FEE3"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DF34319" w14:textId="77777777" w:rsidR="003E20AA" w:rsidRPr="00DF60BD" w:rsidRDefault="003E20AA" w:rsidP="005D2868">
            <w:pPr>
              <w:spacing w:line="240" w:lineRule="auto"/>
              <w:rPr>
                <w:rFonts w:asciiTheme="majorHAnsi" w:hAnsiTheme="majorHAnsi" w:cstheme="majorHAnsi"/>
                <w:sz w:val="22"/>
              </w:rPr>
            </w:pPr>
          </w:p>
        </w:tc>
      </w:tr>
      <w:tr w:rsidR="003E20AA" w:rsidRPr="00DF60BD" w14:paraId="3FA6E079" w14:textId="77777777" w:rsidTr="005D2868">
        <w:trPr>
          <w:trHeight w:val="165"/>
        </w:trPr>
        <w:tc>
          <w:tcPr>
            <w:tcW w:w="9016" w:type="dxa"/>
            <w:shd w:val="clear" w:color="auto" w:fill="auto"/>
          </w:tcPr>
          <w:p w14:paraId="62CD64FE"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Follow the news – what is going on in the world?</w:t>
            </w:r>
          </w:p>
          <w:p w14:paraId="7CA8582F"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 A very short introduction </w:t>
            </w:r>
          </w:p>
          <w:p w14:paraId="614C0333"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in animation – Youtube </w:t>
            </w:r>
          </w:p>
          <w:p w14:paraId="3C23ACBF" w14:textId="77777777" w:rsidR="003E20AA" w:rsidRPr="00DF60BD" w:rsidRDefault="003E20AA" w:rsidP="005D2868">
            <w:pPr>
              <w:spacing w:line="240" w:lineRule="auto"/>
              <w:rPr>
                <w:rFonts w:asciiTheme="majorHAnsi" w:hAnsiTheme="majorHAnsi" w:cstheme="majorHAnsi"/>
                <w:sz w:val="22"/>
              </w:rPr>
            </w:pPr>
          </w:p>
        </w:tc>
      </w:tr>
    </w:tbl>
    <w:p w14:paraId="6D545B97" w14:textId="49408D91" w:rsidR="003E20AA" w:rsidRPr="00DF60BD" w:rsidRDefault="003E20AA" w:rsidP="00DF027C">
      <w:pPr>
        <w:rPr>
          <w:rFonts w:asciiTheme="majorHAnsi" w:hAnsiTheme="majorHAnsi" w:cstheme="majorHAnsi"/>
          <w:b w:val="0"/>
          <w:bCs/>
          <w:sz w:val="22"/>
        </w:rPr>
      </w:pPr>
    </w:p>
    <w:p w14:paraId="4C83CFD6" w14:textId="77C92E9D" w:rsidR="003E20AA" w:rsidRPr="00DF60BD" w:rsidRDefault="003E20AA" w:rsidP="00DF027C">
      <w:pPr>
        <w:rPr>
          <w:rFonts w:asciiTheme="majorHAnsi" w:hAnsiTheme="majorHAnsi" w:cstheme="majorHAnsi"/>
          <w:b w:val="0"/>
          <w:bCs/>
          <w:sz w:val="22"/>
        </w:rPr>
      </w:pPr>
    </w:p>
    <w:p w14:paraId="7C0E301F" w14:textId="47591577" w:rsidR="003E20AA" w:rsidRPr="00DF60BD" w:rsidRDefault="003E20AA" w:rsidP="00DF027C">
      <w:pPr>
        <w:rPr>
          <w:rFonts w:asciiTheme="majorHAnsi" w:hAnsiTheme="majorHAnsi" w:cstheme="majorHAnsi"/>
          <w:b w:val="0"/>
          <w:bCs/>
          <w:sz w:val="22"/>
        </w:rPr>
      </w:pPr>
    </w:p>
    <w:p w14:paraId="42D28050" w14:textId="77777777" w:rsidR="00F1614B" w:rsidRDefault="00F1614B" w:rsidP="003E20AA">
      <w:pPr>
        <w:jc w:val="center"/>
        <w:rPr>
          <w:rFonts w:asciiTheme="majorHAnsi" w:hAnsiTheme="majorHAnsi" w:cstheme="majorHAnsi"/>
          <w:color w:val="013A57" w:themeColor="accent1" w:themeShade="BF"/>
          <w:sz w:val="22"/>
        </w:rPr>
      </w:pPr>
    </w:p>
    <w:p w14:paraId="02E7EBC9" w14:textId="77777777" w:rsidR="00F1614B" w:rsidRDefault="00F1614B" w:rsidP="003E20AA">
      <w:pPr>
        <w:jc w:val="center"/>
        <w:rPr>
          <w:rFonts w:asciiTheme="majorHAnsi" w:hAnsiTheme="majorHAnsi" w:cstheme="majorHAnsi"/>
          <w:color w:val="013A57" w:themeColor="accent1" w:themeShade="BF"/>
          <w:sz w:val="22"/>
        </w:rPr>
      </w:pPr>
    </w:p>
    <w:p w14:paraId="2779C8F4" w14:textId="77777777" w:rsidR="00F1614B" w:rsidRDefault="00F1614B" w:rsidP="003E20AA">
      <w:pPr>
        <w:jc w:val="center"/>
        <w:rPr>
          <w:rFonts w:asciiTheme="majorHAnsi" w:hAnsiTheme="majorHAnsi" w:cstheme="majorHAnsi"/>
          <w:color w:val="013A57" w:themeColor="accent1" w:themeShade="BF"/>
          <w:sz w:val="22"/>
        </w:rPr>
      </w:pPr>
    </w:p>
    <w:p w14:paraId="70C72DD8" w14:textId="77777777" w:rsidR="00F1614B" w:rsidRDefault="00F1614B" w:rsidP="003E20AA">
      <w:pPr>
        <w:jc w:val="center"/>
        <w:rPr>
          <w:rFonts w:asciiTheme="majorHAnsi" w:hAnsiTheme="majorHAnsi" w:cstheme="majorHAnsi"/>
          <w:color w:val="013A57" w:themeColor="accent1" w:themeShade="BF"/>
          <w:sz w:val="22"/>
        </w:rPr>
      </w:pPr>
    </w:p>
    <w:p w14:paraId="618D3AAD" w14:textId="77777777" w:rsidR="00F1614B" w:rsidRDefault="00F1614B" w:rsidP="003E20AA">
      <w:pPr>
        <w:jc w:val="center"/>
        <w:rPr>
          <w:rFonts w:asciiTheme="majorHAnsi" w:hAnsiTheme="majorHAnsi" w:cstheme="majorHAnsi"/>
          <w:color w:val="013A57" w:themeColor="accent1" w:themeShade="BF"/>
          <w:sz w:val="22"/>
        </w:rPr>
      </w:pPr>
    </w:p>
    <w:p w14:paraId="5E102A2F" w14:textId="77777777" w:rsidR="00F1614B" w:rsidRDefault="00F1614B" w:rsidP="003E20AA">
      <w:pPr>
        <w:jc w:val="center"/>
        <w:rPr>
          <w:rFonts w:asciiTheme="majorHAnsi" w:hAnsiTheme="majorHAnsi" w:cstheme="majorHAnsi"/>
          <w:color w:val="013A57" w:themeColor="accent1" w:themeShade="BF"/>
          <w:sz w:val="22"/>
        </w:rPr>
      </w:pPr>
    </w:p>
    <w:p w14:paraId="044B2F51" w14:textId="77777777" w:rsidR="00F1614B" w:rsidRDefault="00F1614B" w:rsidP="003E20AA">
      <w:pPr>
        <w:jc w:val="center"/>
        <w:rPr>
          <w:rFonts w:asciiTheme="majorHAnsi" w:hAnsiTheme="majorHAnsi" w:cstheme="majorHAnsi"/>
          <w:color w:val="013A57" w:themeColor="accent1" w:themeShade="BF"/>
          <w:sz w:val="22"/>
        </w:rPr>
      </w:pPr>
    </w:p>
    <w:p w14:paraId="15384EA5" w14:textId="77777777" w:rsidR="00F1614B" w:rsidRDefault="00F1614B" w:rsidP="003E20AA">
      <w:pPr>
        <w:jc w:val="center"/>
        <w:rPr>
          <w:rFonts w:asciiTheme="majorHAnsi" w:hAnsiTheme="majorHAnsi" w:cstheme="majorHAnsi"/>
          <w:color w:val="013A57" w:themeColor="accent1" w:themeShade="BF"/>
          <w:sz w:val="22"/>
        </w:rPr>
      </w:pPr>
    </w:p>
    <w:p w14:paraId="72F3AE70" w14:textId="77777777" w:rsidR="00F1614B" w:rsidRDefault="00F1614B" w:rsidP="003E20AA">
      <w:pPr>
        <w:jc w:val="center"/>
        <w:rPr>
          <w:rFonts w:asciiTheme="majorHAnsi" w:hAnsiTheme="majorHAnsi" w:cstheme="majorHAnsi"/>
          <w:color w:val="013A57" w:themeColor="accent1" w:themeShade="BF"/>
          <w:sz w:val="22"/>
        </w:rPr>
      </w:pPr>
    </w:p>
    <w:p w14:paraId="581629A1" w14:textId="77777777" w:rsidR="00F1614B" w:rsidRDefault="00F1614B" w:rsidP="003E20AA">
      <w:pPr>
        <w:jc w:val="center"/>
        <w:rPr>
          <w:rFonts w:asciiTheme="majorHAnsi" w:hAnsiTheme="majorHAnsi" w:cstheme="majorHAnsi"/>
          <w:color w:val="013A57" w:themeColor="accent1" w:themeShade="BF"/>
          <w:sz w:val="22"/>
        </w:rPr>
      </w:pPr>
    </w:p>
    <w:p w14:paraId="14D322B6" w14:textId="77777777" w:rsidR="00F1614B" w:rsidRDefault="00F1614B" w:rsidP="003E20AA">
      <w:pPr>
        <w:jc w:val="center"/>
        <w:rPr>
          <w:rFonts w:asciiTheme="majorHAnsi" w:hAnsiTheme="majorHAnsi" w:cstheme="majorHAnsi"/>
          <w:color w:val="013A57" w:themeColor="accent1" w:themeShade="BF"/>
          <w:sz w:val="22"/>
        </w:rPr>
      </w:pPr>
    </w:p>
    <w:p w14:paraId="019847B6" w14:textId="77777777" w:rsidR="00F1614B" w:rsidRDefault="00F1614B" w:rsidP="003E20AA">
      <w:pPr>
        <w:jc w:val="center"/>
        <w:rPr>
          <w:rFonts w:asciiTheme="majorHAnsi" w:hAnsiTheme="majorHAnsi" w:cstheme="majorHAnsi"/>
          <w:color w:val="013A57" w:themeColor="accent1" w:themeShade="BF"/>
          <w:sz w:val="22"/>
        </w:rPr>
      </w:pPr>
    </w:p>
    <w:p w14:paraId="5AE9C7E3" w14:textId="77777777" w:rsidR="00F1614B" w:rsidRDefault="00F1614B" w:rsidP="00CD6C40">
      <w:pPr>
        <w:rPr>
          <w:rFonts w:asciiTheme="majorHAnsi" w:hAnsiTheme="majorHAnsi" w:cstheme="majorHAnsi"/>
          <w:color w:val="013A57" w:themeColor="accent1" w:themeShade="BF"/>
          <w:sz w:val="22"/>
        </w:rPr>
      </w:pPr>
    </w:p>
    <w:p w14:paraId="4DF78F94" w14:textId="05EAE248"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1 Revision for Religious Studies</w:t>
      </w:r>
    </w:p>
    <w:p w14:paraId="2D4C0818"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08A833E5" w14:textId="77777777" w:rsidTr="005D2868">
        <w:tc>
          <w:tcPr>
            <w:tcW w:w="9016" w:type="dxa"/>
            <w:shd w:val="clear" w:color="auto" w:fill="CCFFCC"/>
          </w:tcPr>
          <w:p w14:paraId="58DF46B3"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69078F4B" w14:textId="77777777" w:rsidTr="005D2868">
        <w:tc>
          <w:tcPr>
            <w:tcW w:w="9016" w:type="dxa"/>
            <w:shd w:val="clear" w:color="auto" w:fill="auto"/>
          </w:tcPr>
          <w:p w14:paraId="37DB9D20"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 linear assessment on content from the previous year as well as what has been covered in new unit. </w:t>
            </w:r>
          </w:p>
          <w:p w14:paraId="7F27B2A8"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Assessment includes mixed questions, short and long covering their ability to describe, explain, analyse and evaluate. </w:t>
            </w:r>
          </w:p>
          <w:p w14:paraId="30FDD5A9"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Questions will be broken into:</w:t>
            </w:r>
          </w:p>
          <w:p w14:paraId="14FA8D56"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1 Marks          2 Marks          4 Marks           5 Marks         12 Marks</w:t>
            </w:r>
          </w:p>
          <w:p w14:paraId="6B0CE705" w14:textId="77777777" w:rsidR="003E20AA" w:rsidRPr="00DF60BD" w:rsidRDefault="003E20AA" w:rsidP="005D2868">
            <w:pPr>
              <w:spacing w:line="240" w:lineRule="auto"/>
              <w:rPr>
                <w:rFonts w:asciiTheme="majorHAnsi" w:hAnsiTheme="majorHAnsi" w:cstheme="majorHAnsi"/>
                <w:sz w:val="22"/>
              </w:rPr>
            </w:pPr>
          </w:p>
        </w:tc>
      </w:tr>
      <w:tr w:rsidR="003E20AA" w:rsidRPr="00DF60BD" w14:paraId="46155920" w14:textId="77777777" w:rsidTr="005D2868">
        <w:tc>
          <w:tcPr>
            <w:tcW w:w="9016" w:type="dxa"/>
            <w:shd w:val="clear" w:color="auto" w:fill="D9E2F3"/>
          </w:tcPr>
          <w:p w14:paraId="62112069"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030E2C04" w14:textId="77777777" w:rsidTr="005D2868">
        <w:tc>
          <w:tcPr>
            <w:tcW w:w="9016" w:type="dxa"/>
            <w:shd w:val="clear" w:color="auto" w:fill="auto"/>
          </w:tcPr>
          <w:p w14:paraId="3C08F991"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1 – Judgement </w:t>
            </w:r>
          </w:p>
          <w:p w14:paraId="3F5AFA74"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Lesson 2 – Heaven and Hell</w:t>
            </w:r>
          </w:p>
          <w:p w14:paraId="2047189F"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Lesson 3 – Incarnation of Jesus - Birth</w:t>
            </w:r>
          </w:p>
          <w:p w14:paraId="6288557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4 – Incarnation of Jesus - Divinity </w:t>
            </w:r>
          </w:p>
          <w:p w14:paraId="2344926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5 – Resurrection of Jesus  </w:t>
            </w:r>
          </w:p>
          <w:p w14:paraId="484D4F7E" w14:textId="77777777" w:rsidR="003E20AA" w:rsidRPr="00FE29A3" w:rsidRDefault="003E20AA" w:rsidP="003E20AA">
            <w:pPr>
              <w:numPr>
                <w:ilvl w:val="0"/>
                <w:numId w:val="53"/>
              </w:numPr>
              <w:spacing w:line="240" w:lineRule="auto"/>
              <w:rPr>
                <w:rFonts w:asciiTheme="majorHAnsi" w:hAnsiTheme="majorHAnsi" w:cstheme="majorHAnsi"/>
                <w:sz w:val="22"/>
              </w:rPr>
            </w:pPr>
            <w:r w:rsidRPr="00F1614B">
              <w:rPr>
                <w:rFonts w:asciiTheme="majorHAnsi" w:hAnsiTheme="majorHAnsi" w:cstheme="majorHAnsi"/>
                <w:b w:val="0"/>
                <w:bCs/>
                <w:color w:val="0F0D29" w:themeColor="text1"/>
                <w:sz w:val="22"/>
              </w:rPr>
              <w:t>Lesson 6 – Assessment</w:t>
            </w:r>
            <w:r w:rsidRPr="00F1614B">
              <w:rPr>
                <w:rFonts w:asciiTheme="majorHAnsi" w:hAnsiTheme="majorHAnsi" w:cstheme="majorHAnsi"/>
                <w:color w:val="0F0D29" w:themeColor="text1"/>
                <w:sz w:val="22"/>
              </w:rPr>
              <w:t xml:space="preserve">  </w:t>
            </w:r>
          </w:p>
          <w:p w14:paraId="18B2164C" w14:textId="162FF16B" w:rsidR="00FE29A3" w:rsidRPr="00DF60BD" w:rsidRDefault="00FE29A3" w:rsidP="003E20AA">
            <w:pPr>
              <w:numPr>
                <w:ilvl w:val="0"/>
                <w:numId w:val="53"/>
              </w:numPr>
              <w:spacing w:line="240" w:lineRule="auto"/>
              <w:rPr>
                <w:rFonts w:asciiTheme="majorHAnsi" w:hAnsiTheme="majorHAnsi" w:cstheme="majorHAnsi"/>
                <w:sz w:val="22"/>
              </w:rPr>
            </w:pPr>
          </w:p>
        </w:tc>
      </w:tr>
      <w:tr w:rsidR="003E20AA" w:rsidRPr="00DF60BD" w14:paraId="1B08EBB2" w14:textId="77777777" w:rsidTr="005D2868">
        <w:tc>
          <w:tcPr>
            <w:tcW w:w="9016" w:type="dxa"/>
            <w:shd w:val="clear" w:color="auto" w:fill="FFF2CC"/>
          </w:tcPr>
          <w:p w14:paraId="51BB571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p>
        </w:tc>
      </w:tr>
      <w:tr w:rsidR="003E20AA" w:rsidRPr="00DF60BD" w14:paraId="7914D4FB" w14:textId="77777777" w:rsidTr="005D2868">
        <w:tc>
          <w:tcPr>
            <w:tcW w:w="9016" w:type="dxa"/>
            <w:shd w:val="clear" w:color="auto" w:fill="auto"/>
          </w:tcPr>
          <w:p w14:paraId="4046CA14" w14:textId="77777777" w:rsidR="003E20AA" w:rsidRPr="00FE29A3" w:rsidRDefault="003E20AA" w:rsidP="005D2868">
            <w:pPr>
              <w:spacing w:line="240" w:lineRule="auto"/>
              <w:rPr>
                <w:rFonts w:asciiTheme="majorHAnsi" w:hAnsiTheme="majorHAnsi" w:cstheme="majorHAnsi"/>
                <w:color w:val="auto"/>
                <w:sz w:val="22"/>
              </w:rPr>
            </w:pPr>
            <w:r w:rsidRPr="00FE29A3">
              <w:rPr>
                <w:rFonts w:asciiTheme="majorHAnsi" w:hAnsiTheme="majorHAnsi" w:cstheme="majorHAnsi"/>
                <w:color w:val="auto"/>
                <w:sz w:val="22"/>
              </w:rPr>
              <w:t>Look back over the work you have completed in your books.</w:t>
            </w:r>
          </w:p>
          <w:p w14:paraId="76C346DE" w14:textId="77777777" w:rsidR="003E20AA" w:rsidRPr="00FE29A3" w:rsidRDefault="003E20AA" w:rsidP="005D2868">
            <w:pPr>
              <w:spacing w:line="240" w:lineRule="auto"/>
              <w:rPr>
                <w:rFonts w:asciiTheme="majorHAnsi" w:hAnsiTheme="majorHAnsi" w:cstheme="majorHAnsi"/>
                <w:color w:val="auto"/>
                <w:sz w:val="22"/>
              </w:rPr>
            </w:pPr>
            <w:r w:rsidRPr="00FE29A3">
              <w:rPr>
                <w:rFonts w:asciiTheme="majorHAnsi" w:hAnsiTheme="majorHAnsi" w:cstheme="majorHAnsi"/>
                <w:color w:val="auto"/>
                <w:sz w:val="22"/>
              </w:rPr>
              <w:t xml:space="preserve">Read more! </w:t>
            </w:r>
          </w:p>
          <w:p w14:paraId="416D38FC" w14:textId="77777777" w:rsidR="003E20AA"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Revision uploaded on to Teams</w:t>
            </w:r>
          </w:p>
          <w:p w14:paraId="3C82982D" w14:textId="3C0FB3B0" w:rsidR="00FE29A3" w:rsidRPr="00F1614B" w:rsidRDefault="00FE29A3" w:rsidP="005D2868">
            <w:pPr>
              <w:spacing w:line="240" w:lineRule="auto"/>
              <w:rPr>
                <w:rFonts w:asciiTheme="majorHAnsi" w:hAnsiTheme="majorHAnsi" w:cstheme="majorHAnsi"/>
                <w:b w:val="0"/>
                <w:bCs/>
                <w:sz w:val="22"/>
              </w:rPr>
            </w:pPr>
          </w:p>
        </w:tc>
      </w:tr>
      <w:tr w:rsidR="003E20AA" w:rsidRPr="00DF60BD" w14:paraId="1A49EBB7" w14:textId="77777777" w:rsidTr="005D2868">
        <w:tc>
          <w:tcPr>
            <w:tcW w:w="9016" w:type="dxa"/>
            <w:shd w:val="clear" w:color="auto" w:fill="E2EFD9"/>
          </w:tcPr>
          <w:p w14:paraId="2F3B8AD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519BD23C" w14:textId="77777777" w:rsidTr="005D2868">
        <w:tc>
          <w:tcPr>
            <w:tcW w:w="9016" w:type="dxa"/>
            <w:shd w:val="clear" w:color="auto" w:fill="auto"/>
          </w:tcPr>
          <w:p w14:paraId="20E49942"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7CD8414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Aqa Religious Studies A – Islam</w:t>
            </w:r>
          </w:p>
          <w:p w14:paraId="0F4D4BDD"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AQA Religious Studies A – Christianity </w:t>
            </w:r>
          </w:p>
          <w:p w14:paraId="729EC3C9" w14:textId="77777777" w:rsidR="003E20AA" w:rsidRDefault="003E20AA" w:rsidP="005D2868">
            <w:pPr>
              <w:shd w:val="clear" w:color="auto" w:fill="FFFFFF"/>
              <w:spacing w:after="100" w:afterAutospacing="1" w:line="240" w:lineRule="auto"/>
              <w:outlineLvl w:val="0"/>
              <w:rPr>
                <w:rFonts w:asciiTheme="majorHAnsi" w:eastAsia="Times New Roman" w:hAnsiTheme="majorHAnsi" w:cstheme="majorHAnsi"/>
                <w:b w:val="0"/>
                <w:bCs/>
                <w:color w:val="0F0D29" w:themeColor="text1"/>
                <w:kern w:val="36"/>
                <w:sz w:val="22"/>
                <w:lang w:eastAsia="en-GB"/>
              </w:rPr>
            </w:pPr>
            <w:r w:rsidRPr="00F1614B">
              <w:rPr>
                <w:rFonts w:asciiTheme="majorHAnsi" w:eastAsia="Times New Roman" w:hAnsiTheme="majorHAnsi" w:cstheme="majorHAnsi"/>
                <w:b w:val="0"/>
                <w:bCs/>
                <w:color w:val="0F0D29" w:themeColor="text1"/>
                <w:kern w:val="36"/>
                <w:sz w:val="22"/>
                <w:lang w:eastAsia="en-GB"/>
              </w:rPr>
              <w:t>Revise AQA GCSE (9-1) Religious Studies A Christianity and Islam Revision Workbook: for home learning, 2021 assessments and 2022 exams (REVISE AQA GCSE RS 2016)</w:t>
            </w:r>
          </w:p>
          <w:p w14:paraId="2364158F" w14:textId="58EF6266" w:rsidR="00FE29A3" w:rsidRPr="00DF60BD" w:rsidRDefault="00FE29A3" w:rsidP="005D2868">
            <w:pPr>
              <w:shd w:val="clear" w:color="auto" w:fill="FFFFFF"/>
              <w:spacing w:after="100" w:afterAutospacing="1" w:line="240" w:lineRule="auto"/>
              <w:outlineLvl w:val="0"/>
              <w:rPr>
                <w:rFonts w:asciiTheme="majorHAnsi" w:eastAsia="Times New Roman" w:hAnsiTheme="majorHAnsi" w:cstheme="majorHAnsi"/>
                <w:color w:val="0F1111"/>
                <w:kern w:val="36"/>
                <w:sz w:val="22"/>
                <w:lang w:eastAsia="en-GB"/>
              </w:rPr>
            </w:pPr>
          </w:p>
        </w:tc>
      </w:tr>
      <w:tr w:rsidR="003E20AA" w:rsidRPr="00DF60BD" w14:paraId="7C06F462" w14:textId="77777777" w:rsidTr="005D2868">
        <w:tc>
          <w:tcPr>
            <w:tcW w:w="9016" w:type="dxa"/>
            <w:shd w:val="clear" w:color="auto" w:fill="FFCCFF"/>
          </w:tcPr>
          <w:p w14:paraId="61DD25F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4A9BC71E" w14:textId="77777777" w:rsidTr="005D2868">
        <w:tc>
          <w:tcPr>
            <w:tcW w:w="9016" w:type="dxa"/>
            <w:shd w:val="clear" w:color="auto" w:fill="auto"/>
          </w:tcPr>
          <w:p w14:paraId="31DA4A84" w14:textId="77777777" w:rsidR="003E20AA" w:rsidRPr="00DF60BD" w:rsidRDefault="000E38C5" w:rsidP="005D2868">
            <w:pPr>
              <w:spacing w:line="240" w:lineRule="auto"/>
              <w:rPr>
                <w:rFonts w:asciiTheme="majorHAnsi" w:hAnsiTheme="majorHAnsi" w:cstheme="majorHAnsi"/>
                <w:color w:val="2F5496"/>
                <w:sz w:val="22"/>
              </w:rPr>
            </w:pPr>
            <w:hyperlink r:id="rId138" w:history="1">
              <w:r w:rsidR="003E20AA" w:rsidRPr="00DF60BD">
                <w:rPr>
                  <w:rStyle w:val="Hyperlink"/>
                  <w:rFonts w:asciiTheme="majorHAnsi" w:hAnsiTheme="majorHAnsi" w:cstheme="majorHAnsi"/>
                  <w:sz w:val="22"/>
                </w:rPr>
                <w:t>https://www.bbc.co.uk/bitesize/subjects/zb48q6f</w:t>
              </w:r>
            </w:hyperlink>
          </w:p>
          <w:p w14:paraId="1E69679F" w14:textId="77777777" w:rsidR="003E20AA" w:rsidRPr="00DF60BD" w:rsidRDefault="000E38C5" w:rsidP="005D2868">
            <w:pPr>
              <w:spacing w:line="240" w:lineRule="auto"/>
              <w:rPr>
                <w:rFonts w:asciiTheme="majorHAnsi" w:hAnsiTheme="majorHAnsi" w:cstheme="majorHAnsi"/>
                <w:color w:val="2F5496"/>
                <w:sz w:val="22"/>
              </w:rPr>
            </w:pPr>
            <w:hyperlink r:id="rId139" w:history="1">
              <w:r w:rsidR="003E20AA" w:rsidRPr="00DF60BD">
                <w:rPr>
                  <w:rStyle w:val="Hyperlink"/>
                  <w:rFonts w:asciiTheme="majorHAnsi" w:hAnsiTheme="majorHAnsi" w:cstheme="majorHAnsi"/>
                  <w:sz w:val="22"/>
                </w:rPr>
                <w:t>https://revisionworld.com/gcse-revision/rs-religious-studies/</w:t>
              </w:r>
            </w:hyperlink>
          </w:p>
          <w:p w14:paraId="4CB9050B" w14:textId="77777777" w:rsidR="003E20AA" w:rsidRPr="00DF60BD" w:rsidRDefault="000E38C5" w:rsidP="005D2868">
            <w:pPr>
              <w:spacing w:line="240" w:lineRule="auto"/>
              <w:rPr>
                <w:rFonts w:asciiTheme="majorHAnsi" w:hAnsiTheme="majorHAnsi" w:cstheme="majorHAnsi"/>
                <w:sz w:val="22"/>
              </w:rPr>
            </w:pPr>
            <w:hyperlink r:id="rId140" w:history="1">
              <w:r w:rsidR="003E20AA" w:rsidRPr="00DF60BD">
                <w:rPr>
                  <w:rStyle w:val="Hyperlink"/>
                  <w:rFonts w:asciiTheme="majorHAnsi" w:hAnsiTheme="majorHAnsi" w:cstheme="majorHAnsi"/>
                  <w:sz w:val="22"/>
                </w:rPr>
                <w:t>Christianity - GCSE Religious Studies Revision - AQA - BBC Bitesize</w:t>
              </w:r>
            </w:hyperlink>
          </w:p>
          <w:p w14:paraId="296E9A54" w14:textId="4FC9E2F7" w:rsidR="003E20AA" w:rsidRPr="00FE29A3" w:rsidRDefault="000E38C5" w:rsidP="005D2868">
            <w:pPr>
              <w:spacing w:line="240" w:lineRule="auto"/>
              <w:rPr>
                <w:rFonts w:asciiTheme="majorHAnsi" w:hAnsiTheme="majorHAnsi" w:cstheme="majorHAnsi"/>
                <w:sz w:val="22"/>
              </w:rPr>
            </w:pPr>
            <w:hyperlink r:id="rId141" w:history="1">
              <w:r w:rsidR="003E20AA" w:rsidRPr="00DF60BD">
                <w:rPr>
                  <w:rStyle w:val="Hyperlink"/>
                  <w:rFonts w:asciiTheme="majorHAnsi" w:hAnsiTheme="majorHAnsi" w:cstheme="majorHAnsi"/>
                  <w:sz w:val="22"/>
                </w:rPr>
                <w:t>Christianity | Revision World</w:t>
              </w:r>
            </w:hyperlink>
            <w:r w:rsidR="003E20AA" w:rsidRPr="00DF60BD">
              <w:rPr>
                <w:rFonts w:asciiTheme="majorHAnsi" w:hAnsiTheme="majorHAnsi" w:cstheme="majorHAnsi"/>
                <w:sz w:val="22"/>
              </w:rPr>
              <w:t xml:space="preserve"> </w:t>
            </w:r>
          </w:p>
          <w:p w14:paraId="132341B0" w14:textId="77777777" w:rsidR="003E20AA" w:rsidRPr="00DF60BD" w:rsidRDefault="003E20AA" w:rsidP="005D2868">
            <w:pPr>
              <w:tabs>
                <w:tab w:val="center" w:pos="4150"/>
              </w:tabs>
              <w:spacing w:line="240" w:lineRule="auto"/>
              <w:rPr>
                <w:rFonts w:asciiTheme="majorHAnsi" w:hAnsiTheme="majorHAnsi" w:cstheme="majorHAnsi"/>
                <w:sz w:val="22"/>
              </w:rPr>
            </w:pPr>
          </w:p>
        </w:tc>
      </w:tr>
      <w:tr w:rsidR="003E20AA" w:rsidRPr="00DF60BD" w14:paraId="33BB6B1C" w14:textId="77777777" w:rsidTr="005D2868">
        <w:tc>
          <w:tcPr>
            <w:tcW w:w="9016" w:type="dxa"/>
            <w:shd w:val="clear" w:color="auto" w:fill="CCFFFF"/>
          </w:tcPr>
          <w:p w14:paraId="55329CF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1BDA6F9" w14:textId="77777777" w:rsidR="003E20AA" w:rsidRPr="00DF60BD" w:rsidRDefault="003E20AA" w:rsidP="005D2868">
            <w:pPr>
              <w:spacing w:line="240" w:lineRule="auto"/>
              <w:rPr>
                <w:rFonts w:asciiTheme="majorHAnsi" w:hAnsiTheme="majorHAnsi" w:cstheme="majorHAnsi"/>
                <w:sz w:val="22"/>
              </w:rPr>
            </w:pPr>
          </w:p>
        </w:tc>
      </w:tr>
      <w:tr w:rsidR="003E20AA" w:rsidRPr="00DF60BD" w14:paraId="0AB407CE" w14:textId="77777777" w:rsidTr="005D2868">
        <w:trPr>
          <w:trHeight w:val="165"/>
        </w:trPr>
        <w:tc>
          <w:tcPr>
            <w:tcW w:w="9016" w:type="dxa"/>
            <w:shd w:val="clear" w:color="auto" w:fill="auto"/>
          </w:tcPr>
          <w:p w14:paraId="3808E40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Follow the news – what is going on in the world?</w:t>
            </w:r>
          </w:p>
          <w:p w14:paraId="48214FCA" w14:textId="77777777" w:rsidR="003E20AA" w:rsidRPr="00DF60BD" w:rsidRDefault="003E20AA" w:rsidP="005D2868">
            <w:pPr>
              <w:pStyle w:val="Heading1"/>
              <w:shd w:val="clear" w:color="auto" w:fill="FFFFFF"/>
              <w:spacing w:before="0"/>
              <w:rPr>
                <w:rStyle w:val="a-size-extra-large"/>
                <w:rFonts w:cstheme="majorHAnsi"/>
                <w:b w:val="0"/>
                <w:bCs/>
                <w:color w:val="0F1111"/>
                <w:sz w:val="22"/>
                <w:szCs w:val="22"/>
              </w:rPr>
            </w:pPr>
            <w:r w:rsidRPr="00DF60BD">
              <w:rPr>
                <w:rStyle w:val="a-size-extra-large"/>
                <w:rFonts w:cstheme="majorHAnsi"/>
                <w:b w:val="0"/>
                <w:bCs/>
                <w:color w:val="0F1111"/>
                <w:sz w:val="22"/>
                <w:szCs w:val="22"/>
              </w:rPr>
              <w:t>Christianity: A Very Short Introduction</w:t>
            </w:r>
          </w:p>
          <w:p w14:paraId="40FED166" w14:textId="77777777" w:rsidR="003E20AA" w:rsidRPr="00DF60BD" w:rsidRDefault="003E20AA" w:rsidP="005D2868">
            <w:pPr>
              <w:pStyle w:val="Heading1"/>
              <w:shd w:val="clear" w:color="auto" w:fill="FFFFFF"/>
              <w:spacing w:before="0"/>
              <w:rPr>
                <w:rFonts w:cstheme="majorHAnsi"/>
                <w:color w:val="0F1111"/>
                <w:sz w:val="22"/>
                <w:szCs w:val="22"/>
              </w:rPr>
            </w:pPr>
            <w:r w:rsidRPr="00DF60BD">
              <w:rPr>
                <w:rStyle w:val="a-size-extra-large"/>
                <w:rFonts w:cstheme="majorHAnsi"/>
                <w:b w:val="0"/>
                <w:bCs/>
                <w:color w:val="0F1111"/>
                <w:sz w:val="22"/>
                <w:szCs w:val="22"/>
              </w:rPr>
              <w:t>The Bible: A Very Short Introduction</w:t>
            </w:r>
            <w:r w:rsidRPr="00DF60BD">
              <w:rPr>
                <w:rStyle w:val="a-size-extra-large"/>
                <w:rFonts w:cstheme="majorHAnsi"/>
                <w:color w:val="0F1111"/>
                <w:sz w:val="22"/>
                <w:szCs w:val="22"/>
              </w:rPr>
              <w:t> </w:t>
            </w:r>
          </w:p>
        </w:tc>
      </w:tr>
    </w:tbl>
    <w:p w14:paraId="6725F1FB" w14:textId="77777777" w:rsidR="00F1614B" w:rsidRDefault="00F1614B" w:rsidP="003E20AA">
      <w:pPr>
        <w:jc w:val="center"/>
        <w:rPr>
          <w:rFonts w:asciiTheme="majorHAnsi" w:hAnsiTheme="majorHAnsi" w:cstheme="majorHAnsi"/>
          <w:color w:val="013A57" w:themeColor="accent1" w:themeShade="BF"/>
          <w:sz w:val="22"/>
        </w:rPr>
      </w:pPr>
    </w:p>
    <w:p w14:paraId="4E336D42" w14:textId="77777777" w:rsidR="00F1614B" w:rsidRDefault="00F1614B" w:rsidP="003E20AA">
      <w:pPr>
        <w:jc w:val="center"/>
        <w:rPr>
          <w:rFonts w:asciiTheme="majorHAnsi" w:hAnsiTheme="majorHAnsi" w:cstheme="majorHAnsi"/>
          <w:color w:val="013A57" w:themeColor="accent1" w:themeShade="BF"/>
          <w:sz w:val="22"/>
        </w:rPr>
      </w:pPr>
    </w:p>
    <w:p w14:paraId="0350A1DC" w14:textId="77777777" w:rsidR="00F1614B" w:rsidRDefault="00F1614B" w:rsidP="003E20AA">
      <w:pPr>
        <w:jc w:val="center"/>
        <w:rPr>
          <w:rFonts w:asciiTheme="majorHAnsi" w:hAnsiTheme="majorHAnsi" w:cstheme="majorHAnsi"/>
          <w:color w:val="013A57" w:themeColor="accent1" w:themeShade="BF"/>
          <w:sz w:val="22"/>
        </w:rPr>
      </w:pPr>
    </w:p>
    <w:p w14:paraId="036B9548" w14:textId="77777777" w:rsidR="00F1614B" w:rsidRDefault="00F1614B" w:rsidP="003E20AA">
      <w:pPr>
        <w:jc w:val="center"/>
        <w:rPr>
          <w:rFonts w:asciiTheme="majorHAnsi" w:hAnsiTheme="majorHAnsi" w:cstheme="majorHAnsi"/>
          <w:color w:val="013A57" w:themeColor="accent1" w:themeShade="BF"/>
          <w:sz w:val="22"/>
        </w:rPr>
      </w:pPr>
    </w:p>
    <w:p w14:paraId="3918C2FA" w14:textId="77777777" w:rsidR="00F1614B" w:rsidRDefault="00F1614B" w:rsidP="003E20AA">
      <w:pPr>
        <w:jc w:val="center"/>
        <w:rPr>
          <w:rFonts w:asciiTheme="majorHAnsi" w:hAnsiTheme="majorHAnsi" w:cstheme="majorHAnsi"/>
          <w:color w:val="013A57" w:themeColor="accent1" w:themeShade="BF"/>
          <w:sz w:val="22"/>
        </w:rPr>
      </w:pPr>
    </w:p>
    <w:p w14:paraId="3C1D8F58" w14:textId="77777777" w:rsidR="00F1614B" w:rsidRDefault="00F1614B" w:rsidP="00FE29A3">
      <w:pPr>
        <w:rPr>
          <w:rFonts w:asciiTheme="majorHAnsi" w:hAnsiTheme="majorHAnsi" w:cstheme="majorHAnsi"/>
          <w:color w:val="013A57" w:themeColor="accent1" w:themeShade="BF"/>
          <w:sz w:val="22"/>
        </w:rPr>
      </w:pPr>
    </w:p>
    <w:p w14:paraId="39095AEB" w14:textId="1EF78521"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Science</w:t>
      </w:r>
    </w:p>
    <w:p w14:paraId="36F1C263"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6D092379" w14:textId="77777777" w:rsidTr="005D2868">
        <w:tc>
          <w:tcPr>
            <w:tcW w:w="9016" w:type="dxa"/>
            <w:shd w:val="clear" w:color="auto" w:fill="CCFFCC"/>
          </w:tcPr>
          <w:p w14:paraId="73BB21B5"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1613C11E" w14:textId="77777777" w:rsidTr="005D2868">
        <w:tc>
          <w:tcPr>
            <w:tcW w:w="9016" w:type="dxa"/>
            <w:shd w:val="clear" w:color="auto" w:fill="auto"/>
          </w:tcPr>
          <w:p w14:paraId="12A2C994"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Progress task</w:t>
            </w:r>
          </w:p>
          <w:p w14:paraId="330B6678"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Mid-term assessment</w:t>
            </w:r>
          </w:p>
          <w:p w14:paraId="6B6829AD" w14:textId="0F14FBC5" w:rsidR="00FE29A3" w:rsidRPr="00DF60BD" w:rsidRDefault="00FE29A3" w:rsidP="005D2868">
            <w:pPr>
              <w:rPr>
                <w:rFonts w:asciiTheme="majorHAnsi" w:hAnsiTheme="majorHAnsi" w:cstheme="majorHAnsi"/>
                <w:sz w:val="22"/>
              </w:rPr>
            </w:pPr>
          </w:p>
        </w:tc>
      </w:tr>
      <w:tr w:rsidR="003E20AA" w:rsidRPr="00DF60BD" w14:paraId="024919EC" w14:textId="77777777" w:rsidTr="005D2868">
        <w:tc>
          <w:tcPr>
            <w:tcW w:w="9016" w:type="dxa"/>
            <w:shd w:val="clear" w:color="auto" w:fill="B1E4FD" w:themeFill="accent1" w:themeFillTint="33"/>
          </w:tcPr>
          <w:p w14:paraId="0EE46BB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6C0476A9" w14:textId="77777777" w:rsidR="003E20AA" w:rsidRPr="00DF60BD" w:rsidRDefault="003E20AA" w:rsidP="005D2868">
            <w:pPr>
              <w:pStyle w:val="ListParagraph"/>
              <w:rPr>
                <w:rFonts w:asciiTheme="majorHAnsi" w:hAnsiTheme="majorHAnsi" w:cstheme="majorHAnsi"/>
              </w:rPr>
            </w:pPr>
          </w:p>
        </w:tc>
      </w:tr>
      <w:tr w:rsidR="003E20AA" w:rsidRPr="00DF60BD" w14:paraId="25416E80" w14:textId="77777777" w:rsidTr="005D2868">
        <w:tc>
          <w:tcPr>
            <w:tcW w:w="9016" w:type="dxa"/>
          </w:tcPr>
          <w:p w14:paraId="49743532" w14:textId="77777777" w:rsidR="003E20AA" w:rsidRPr="00DF60BD" w:rsidRDefault="003E20AA" w:rsidP="005D2868">
            <w:pPr>
              <w:pStyle w:val="ListParagraph"/>
              <w:rPr>
                <w:rFonts w:asciiTheme="majorHAnsi" w:hAnsiTheme="majorHAnsi" w:cstheme="majorHAnsi"/>
              </w:rPr>
            </w:pPr>
          </w:p>
          <w:p w14:paraId="0A299D6E"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79893C68"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Organisms</w:t>
            </w:r>
          </w:p>
          <w:p w14:paraId="20DF4B82"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 xml:space="preserve">Energy </w:t>
            </w:r>
          </w:p>
          <w:p w14:paraId="31607918"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Renewable energy resources</w:t>
            </w:r>
          </w:p>
          <w:p w14:paraId="5D125067"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Non-renewable energy resources</w:t>
            </w:r>
          </w:p>
          <w:p w14:paraId="22A37296"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Energy stores</w:t>
            </w:r>
          </w:p>
          <w:p w14:paraId="2107ACCF" w14:textId="77777777" w:rsidR="003E20AA" w:rsidRDefault="003E20AA" w:rsidP="005D2868">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 xml:space="preserve">Fuels </w:t>
            </w:r>
          </w:p>
          <w:p w14:paraId="1C312ABE" w14:textId="5766E262" w:rsidR="00FE29A3" w:rsidRPr="00DF60BD" w:rsidRDefault="00FE29A3" w:rsidP="005D2868">
            <w:pPr>
              <w:pStyle w:val="ListParagraph"/>
              <w:numPr>
                <w:ilvl w:val="0"/>
                <w:numId w:val="56"/>
              </w:numPr>
              <w:spacing w:after="0" w:line="240" w:lineRule="auto"/>
              <w:rPr>
                <w:rFonts w:asciiTheme="majorHAnsi" w:hAnsiTheme="majorHAnsi" w:cstheme="majorHAnsi"/>
              </w:rPr>
            </w:pPr>
          </w:p>
        </w:tc>
      </w:tr>
      <w:tr w:rsidR="003E20AA" w:rsidRPr="00DF60BD" w14:paraId="4248641A" w14:textId="77777777" w:rsidTr="005D2868">
        <w:tc>
          <w:tcPr>
            <w:tcW w:w="9016" w:type="dxa"/>
            <w:shd w:val="clear" w:color="auto" w:fill="E0EFF4" w:themeFill="accent4" w:themeFillTint="33"/>
          </w:tcPr>
          <w:p w14:paraId="5A38F62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Science?</w:t>
            </w:r>
          </w:p>
          <w:p w14:paraId="5648CF5F" w14:textId="77777777" w:rsidR="003E20AA" w:rsidRPr="00DF60BD" w:rsidRDefault="003E20AA" w:rsidP="005D2868">
            <w:pPr>
              <w:rPr>
                <w:rFonts w:asciiTheme="majorHAnsi" w:hAnsiTheme="majorHAnsi" w:cstheme="majorHAnsi"/>
                <w:sz w:val="22"/>
              </w:rPr>
            </w:pPr>
          </w:p>
        </w:tc>
      </w:tr>
      <w:tr w:rsidR="003E20AA" w:rsidRPr="00DF60BD" w14:paraId="596D7DA6" w14:textId="77777777" w:rsidTr="005D2868">
        <w:tc>
          <w:tcPr>
            <w:tcW w:w="9016" w:type="dxa"/>
          </w:tcPr>
          <w:p w14:paraId="6E350532" w14:textId="77777777" w:rsidR="003E20AA" w:rsidRPr="00F1614B" w:rsidRDefault="003E20AA" w:rsidP="005D2868">
            <w:pPr>
              <w:rPr>
                <w:rFonts w:asciiTheme="majorHAnsi" w:hAnsiTheme="majorHAnsi" w:cstheme="majorHAnsi"/>
                <w:b w:val="0"/>
                <w:bCs/>
                <w:sz w:val="22"/>
              </w:rPr>
            </w:pPr>
            <w:r w:rsidRPr="00F1614B">
              <w:rPr>
                <w:rFonts w:asciiTheme="majorHAnsi" w:hAnsiTheme="majorHAnsi" w:cstheme="majorHAnsi"/>
                <w:b w:val="0"/>
                <w:bCs/>
                <w:color w:val="0F0D29" w:themeColor="text1"/>
                <w:sz w:val="22"/>
              </w:rPr>
              <w:t>Use workbooks, past assessments, and feedback from teachers</w:t>
            </w:r>
          </w:p>
          <w:p w14:paraId="617ED2E5" w14:textId="77777777" w:rsidR="003E20AA" w:rsidRPr="00DF60BD" w:rsidRDefault="003E20AA" w:rsidP="003E20AA">
            <w:pPr>
              <w:rPr>
                <w:rFonts w:asciiTheme="majorHAnsi" w:hAnsiTheme="majorHAnsi" w:cstheme="majorHAnsi"/>
                <w:sz w:val="22"/>
              </w:rPr>
            </w:pPr>
          </w:p>
        </w:tc>
      </w:tr>
      <w:tr w:rsidR="003E20AA" w:rsidRPr="00DF60BD" w14:paraId="280FC883" w14:textId="77777777" w:rsidTr="005D2868">
        <w:tc>
          <w:tcPr>
            <w:tcW w:w="9016" w:type="dxa"/>
            <w:shd w:val="clear" w:color="auto" w:fill="D2F1EF" w:themeFill="accent6" w:themeFillTint="33"/>
          </w:tcPr>
          <w:p w14:paraId="587A2DB5"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23861E0" w14:textId="77777777" w:rsidR="003E20AA" w:rsidRPr="00DF60BD" w:rsidRDefault="003E20AA" w:rsidP="005D2868">
            <w:pPr>
              <w:rPr>
                <w:rFonts w:asciiTheme="majorHAnsi" w:hAnsiTheme="majorHAnsi" w:cstheme="majorHAnsi"/>
                <w:sz w:val="22"/>
              </w:rPr>
            </w:pPr>
          </w:p>
        </w:tc>
      </w:tr>
      <w:tr w:rsidR="003E20AA" w:rsidRPr="00DF60BD" w14:paraId="14F56824" w14:textId="77777777" w:rsidTr="005D2868">
        <w:tc>
          <w:tcPr>
            <w:tcW w:w="9016" w:type="dxa"/>
          </w:tcPr>
          <w:p w14:paraId="008BFFEB"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Use BBC Bitesize</w:t>
            </w:r>
          </w:p>
          <w:p w14:paraId="672F01ED"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Knowledge organisers</w:t>
            </w:r>
          </w:p>
          <w:p w14:paraId="20B68412" w14:textId="3E7D478F" w:rsidR="00FE29A3" w:rsidRPr="00DF60BD" w:rsidRDefault="00FE29A3" w:rsidP="005D2868">
            <w:pPr>
              <w:rPr>
                <w:rFonts w:asciiTheme="majorHAnsi" w:hAnsiTheme="majorHAnsi" w:cstheme="majorHAnsi"/>
                <w:sz w:val="22"/>
              </w:rPr>
            </w:pPr>
          </w:p>
        </w:tc>
      </w:tr>
      <w:tr w:rsidR="003E20AA" w:rsidRPr="00DF60BD" w14:paraId="7C482BE5" w14:textId="77777777" w:rsidTr="005D2868">
        <w:tc>
          <w:tcPr>
            <w:tcW w:w="9016" w:type="dxa"/>
            <w:shd w:val="clear" w:color="auto" w:fill="FFCCFF"/>
          </w:tcPr>
          <w:p w14:paraId="25A8F4C0"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5DC22667" w14:textId="77777777" w:rsidR="003E20AA" w:rsidRPr="00DF60BD" w:rsidRDefault="003E20AA" w:rsidP="005D2868">
            <w:pPr>
              <w:rPr>
                <w:rFonts w:asciiTheme="majorHAnsi" w:hAnsiTheme="majorHAnsi" w:cstheme="majorHAnsi"/>
                <w:sz w:val="22"/>
              </w:rPr>
            </w:pPr>
          </w:p>
        </w:tc>
      </w:tr>
      <w:tr w:rsidR="003E20AA" w:rsidRPr="00DF60BD" w14:paraId="49B0AB47" w14:textId="77777777" w:rsidTr="005D2868">
        <w:tc>
          <w:tcPr>
            <w:tcW w:w="9016" w:type="dxa"/>
          </w:tcPr>
          <w:p w14:paraId="77C8FD0E" w14:textId="77777777" w:rsidR="003E20AA" w:rsidRPr="00F1614B" w:rsidRDefault="000E38C5" w:rsidP="005D2868">
            <w:pPr>
              <w:rPr>
                <w:rFonts w:asciiTheme="majorHAnsi" w:hAnsiTheme="majorHAnsi" w:cstheme="majorHAnsi"/>
                <w:b w:val="0"/>
                <w:bCs/>
                <w:sz w:val="22"/>
              </w:rPr>
            </w:pPr>
            <w:hyperlink r:id="rId142" w:history="1">
              <w:r w:rsidR="003E20AA" w:rsidRPr="00F1614B">
                <w:rPr>
                  <w:rFonts w:asciiTheme="majorHAnsi" w:hAnsiTheme="majorHAnsi" w:cstheme="majorHAnsi"/>
                  <w:b w:val="0"/>
                  <w:bCs/>
                  <w:sz w:val="22"/>
                </w:rPr>
                <w:t>Formation of fossil fuels - Fossil fuels - KS3 Chemistry Revision - BBC Bitesize</w:t>
              </w:r>
            </w:hyperlink>
          </w:p>
          <w:p w14:paraId="74A0EE81" w14:textId="77777777" w:rsidR="003E20AA" w:rsidRPr="00DF60BD" w:rsidRDefault="003E20AA" w:rsidP="005D2868">
            <w:pPr>
              <w:rPr>
                <w:rFonts w:asciiTheme="majorHAnsi" w:hAnsiTheme="majorHAnsi" w:cstheme="majorHAnsi"/>
                <w:sz w:val="22"/>
              </w:rPr>
            </w:pPr>
          </w:p>
          <w:p w14:paraId="257C5E14" w14:textId="77777777" w:rsidR="003E20AA" w:rsidRDefault="000E38C5" w:rsidP="005D2868">
            <w:pPr>
              <w:rPr>
                <w:rFonts w:asciiTheme="majorHAnsi" w:hAnsiTheme="majorHAnsi" w:cstheme="majorHAnsi"/>
                <w:color w:val="0000FF"/>
                <w:sz w:val="22"/>
                <w:u w:val="single"/>
              </w:rPr>
            </w:pPr>
            <w:hyperlink r:id="rId143" w:history="1">
              <w:r w:rsidR="003E20AA" w:rsidRPr="00DF60BD">
                <w:rPr>
                  <w:rFonts w:asciiTheme="majorHAnsi" w:hAnsiTheme="majorHAnsi" w:cstheme="majorHAnsi"/>
                  <w:color w:val="0000FF"/>
                  <w:sz w:val="22"/>
                  <w:u w:val="single"/>
                </w:rPr>
                <w:t>KS3 Science - BBC Bitesize</w:t>
              </w:r>
            </w:hyperlink>
          </w:p>
          <w:p w14:paraId="358BA7C9" w14:textId="1169DE28" w:rsidR="00FE29A3" w:rsidRPr="00DF60BD" w:rsidRDefault="00FE29A3" w:rsidP="005D2868">
            <w:pPr>
              <w:rPr>
                <w:rFonts w:asciiTheme="majorHAnsi" w:hAnsiTheme="majorHAnsi" w:cstheme="majorHAnsi"/>
                <w:sz w:val="22"/>
              </w:rPr>
            </w:pPr>
          </w:p>
        </w:tc>
      </w:tr>
      <w:tr w:rsidR="003E20AA" w:rsidRPr="00DF60BD" w14:paraId="6B7B52F8" w14:textId="77777777" w:rsidTr="005D2868">
        <w:tc>
          <w:tcPr>
            <w:tcW w:w="9016" w:type="dxa"/>
            <w:shd w:val="clear" w:color="auto" w:fill="CCFFFF"/>
          </w:tcPr>
          <w:p w14:paraId="19A793CB"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CDD93C9" w14:textId="77777777" w:rsidR="003E20AA" w:rsidRPr="00DF60BD" w:rsidRDefault="003E20AA" w:rsidP="005D2868">
            <w:pPr>
              <w:rPr>
                <w:rFonts w:asciiTheme="majorHAnsi" w:hAnsiTheme="majorHAnsi" w:cstheme="majorHAnsi"/>
                <w:sz w:val="22"/>
              </w:rPr>
            </w:pPr>
          </w:p>
        </w:tc>
      </w:tr>
      <w:tr w:rsidR="003E20AA" w:rsidRPr="00DF60BD" w14:paraId="4CAB5A37" w14:textId="77777777" w:rsidTr="005D2868">
        <w:trPr>
          <w:trHeight w:val="165"/>
        </w:trPr>
        <w:tc>
          <w:tcPr>
            <w:tcW w:w="9016" w:type="dxa"/>
          </w:tcPr>
          <w:p w14:paraId="752AE2D6" w14:textId="77777777" w:rsidR="003E20AA" w:rsidRPr="00DF60BD" w:rsidRDefault="000E38C5" w:rsidP="003E20AA">
            <w:pPr>
              <w:pStyle w:val="ListParagraph"/>
              <w:numPr>
                <w:ilvl w:val="0"/>
                <w:numId w:val="55"/>
              </w:numPr>
              <w:spacing w:after="0" w:line="240" w:lineRule="auto"/>
              <w:rPr>
                <w:rFonts w:asciiTheme="majorHAnsi" w:eastAsia="Times New Roman" w:hAnsiTheme="majorHAnsi" w:cstheme="majorHAnsi"/>
                <w:lang w:eastAsia="en-GB"/>
              </w:rPr>
            </w:pPr>
            <w:hyperlink r:id="rId144" w:history="1">
              <w:r w:rsidR="003E20AA" w:rsidRPr="00DF60BD">
                <w:rPr>
                  <w:rFonts w:asciiTheme="majorHAnsi" w:hAnsiTheme="majorHAnsi" w:cstheme="majorHAnsi"/>
                  <w:lang w:val="en-US"/>
                </w:rPr>
                <w:t>Energy - Types of Energy | Young People's Trust for the Environment (ypte.org.uk)</w:t>
              </w:r>
            </w:hyperlink>
            <w:r w:rsidR="003E20AA" w:rsidRPr="00DF60BD">
              <w:rPr>
                <w:rFonts w:asciiTheme="majorHAnsi" w:eastAsia="Times New Roman" w:hAnsiTheme="majorHAnsi" w:cstheme="majorHAnsi"/>
                <w:lang w:eastAsia="en-GB"/>
              </w:rPr>
              <w:t xml:space="preserve"> </w:t>
            </w:r>
          </w:p>
          <w:p w14:paraId="094D1791" w14:textId="77777777" w:rsidR="003E20AA" w:rsidRPr="00DF60BD" w:rsidRDefault="000E38C5" w:rsidP="003E20AA">
            <w:pPr>
              <w:pStyle w:val="ListParagraph"/>
              <w:numPr>
                <w:ilvl w:val="0"/>
                <w:numId w:val="55"/>
              </w:numPr>
              <w:spacing w:after="0" w:line="240" w:lineRule="auto"/>
              <w:rPr>
                <w:rFonts w:asciiTheme="majorHAnsi" w:eastAsia="Times New Roman" w:hAnsiTheme="majorHAnsi" w:cstheme="majorHAnsi"/>
                <w:lang w:eastAsia="en-GB"/>
              </w:rPr>
            </w:pPr>
            <w:hyperlink r:id="rId145" w:history="1">
              <w:r w:rsidR="003E20AA" w:rsidRPr="00DF60BD">
                <w:rPr>
                  <w:rFonts w:asciiTheme="majorHAnsi" w:hAnsiTheme="majorHAnsi" w:cstheme="majorHAnsi"/>
                </w:rPr>
                <w:t>Home (jamesdysonfoundation.co.uk)</w:t>
              </w:r>
            </w:hyperlink>
          </w:p>
          <w:p w14:paraId="6D8DD7D6" w14:textId="77777777" w:rsidR="003E20AA" w:rsidRPr="00DF60BD" w:rsidRDefault="000E38C5" w:rsidP="003E20AA">
            <w:pPr>
              <w:pStyle w:val="ListParagraph"/>
              <w:numPr>
                <w:ilvl w:val="0"/>
                <w:numId w:val="55"/>
              </w:numPr>
              <w:spacing w:after="0" w:line="240" w:lineRule="auto"/>
              <w:rPr>
                <w:rFonts w:asciiTheme="majorHAnsi" w:hAnsiTheme="majorHAnsi" w:cstheme="majorHAnsi"/>
              </w:rPr>
            </w:pPr>
            <w:hyperlink r:id="rId146" w:history="1">
              <w:r w:rsidR="003E20AA" w:rsidRPr="00DF60BD">
                <w:rPr>
                  <w:rFonts w:asciiTheme="majorHAnsi" w:hAnsiTheme="majorHAnsi" w:cstheme="majorHAnsi"/>
                </w:rPr>
                <w:t>How to make a Rubber Band powered Car - Air Car - YouTube</w:t>
              </w:r>
            </w:hyperlink>
          </w:p>
          <w:p w14:paraId="2934A197" w14:textId="77777777" w:rsidR="003E20AA" w:rsidRDefault="000E38C5" w:rsidP="003E20AA">
            <w:pPr>
              <w:pStyle w:val="ListParagraph"/>
              <w:numPr>
                <w:ilvl w:val="0"/>
                <w:numId w:val="55"/>
              </w:numPr>
              <w:spacing w:after="0" w:line="240" w:lineRule="auto"/>
              <w:rPr>
                <w:rFonts w:asciiTheme="majorHAnsi" w:hAnsiTheme="majorHAnsi" w:cstheme="majorHAnsi"/>
              </w:rPr>
            </w:pPr>
            <w:hyperlink r:id="rId147" w:history="1">
              <w:r w:rsidR="003E20AA" w:rsidRPr="00DF60BD">
                <w:rPr>
                  <w:rFonts w:asciiTheme="majorHAnsi" w:hAnsiTheme="majorHAnsi" w:cstheme="majorHAnsi"/>
                </w:rPr>
                <w:t>COP26 Glasgow: a guide for kids - National Geographic Kids (natgeokids.com)</w:t>
              </w:r>
            </w:hyperlink>
          </w:p>
          <w:p w14:paraId="759E157D" w14:textId="2F31EBED" w:rsidR="00FE29A3" w:rsidRPr="00DF60BD" w:rsidRDefault="00FE29A3" w:rsidP="00FE29A3">
            <w:pPr>
              <w:pStyle w:val="ListParagraph"/>
              <w:spacing w:after="0" w:line="240" w:lineRule="auto"/>
              <w:rPr>
                <w:rFonts w:asciiTheme="majorHAnsi" w:hAnsiTheme="majorHAnsi" w:cstheme="majorHAnsi"/>
              </w:rPr>
            </w:pPr>
          </w:p>
        </w:tc>
      </w:tr>
    </w:tbl>
    <w:p w14:paraId="3F9947FA" w14:textId="0F29046A" w:rsidR="003E20AA" w:rsidRPr="00DF60BD" w:rsidRDefault="003E20AA" w:rsidP="00DF027C">
      <w:pPr>
        <w:rPr>
          <w:rFonts w:asciiTheme="majorHAnsi" w:hAnsiTheme="majorHAnsi" w:cstheme="majorHAnsi"/>
          <w:b w:val="0"/>
          <w:bCs/>
          <w:sz w:val="22"/>
        </w:rPr>
      </w:pPr>
    </w:p>
    <w:p w14:paraId="0680513B" w14:textId="77777777" w:rsidR="00F1614B" w:rsidRDefault="00F1614B" w:rsidP="003E20AA">
      <w:pPr>
        <w:jc w:val="center"/>
        <w:rPr>
          <w:rFonts w:asciiTheme="majorHAnsi" w:hAnsiTheme="majorHAnsi" w:cstheme="majorHAnsi"/>
          <w:color w:val="013A57" w:themeColor="accent1" w:themeShade="BF"/>
          <w:sz w:val="22"/>
        </w:rPr>
      </w:pPr>
    </w:p>
    <w:p w14:paraId="698A1D22" w14:textId="77777777" w:rsidR="00F1614B" w:rsidRDefault="00F1614B" w:rsidP="003E20AA">
      <w:pPr>
        <w:jc w:val="center"/>
        <w:rPr>
          <w:rFonts w:asciiTheme="majorHAnsi" w:hAnsiTheme="majorHAnsi" w:cstheme="majorHAnsi"/>
          <w:color w:val="013A57" w:themeColor="accent1" w:themeShade="BF"/>
          <w:sz w:val="22"/>
        </w:rPr>
      </w:pPr>
    </w:p>
    <w:p w14:paraId="17190207" w14:textId="77777777" w:rsidR="00F1614B" w:rsidRDefault="00F1614B" w:rsidP="003E20AA">
      <w:pPr>
        <w:jc w:val="center"/>
        <w:rPr>
          <w:rFonts w:asciiTheme="majorHAnsi" w:hAnsiTheme="majorHAnsi" w:cstheme="majorHAnsi"/>
          <w:color w:val="013A57" w:themeColor="accent1" w:themeShade="BF"/>
          <w:sz w:val="22"/>
        </w:rPr>
      </w:pPr>
    </w:p>
    <w:p w14:paraId="150FB0CC" w14:textId="77777777" w:rsidR="00F1614B" w:rsidRDefault="00F1614B" w:rsidP="003E20AA">
      <w:pPr>
        <w:jc w:val="center"/>
        <w:rPr>
          <w:rFonts w:asciiTheme="majorHAnsi" w:hAnsiTheme="majorHAnsi" w:cstheme="majorHAnsi"/>
          <w:color w:val="013A57" w:themeColor="accent1" w:themeShade="BF"/>
          <w:sz w:val="22"/>
        </w:rPr>
      </w:pPr>
    </w:p>
    <w:p w14:paraId="53A8552E" w14:textId="77777777" w:rsidR="00F1614B" w:rsidRDefault="00F1614B" w:rsidP="003E20AA">
      <w:pPr>
        <w:jc w:val="center"/>
        <w:rPr>
          <w:rFonts w:asciiTheme="majorHAnsi" w:hAnsiTheme="majorHAnsi" w:cstheme="majorHAnsi"/>
          <w:color w:val="013A57" w:themeColor="accent1" w:themeShade="BF"/>
          <w:sz w:val="22"/>
        </w:rPr>
      </w:pPr>
    </w:p>
    <w:p w14:paraId="44280AF5" w14:textId="77777777" w:rsidR="00F1614B" w:rsidRDefault="00F1614B" w:rsidP="003E20AA">
      <w:pPr>
        <w:jc w:val="center"/>
        <w:rPr>
          <w:rFonts w:asciiTheme="majorHAnsi" w:hAnsiTheme="majorHAnsi" w:cstheme="majorHAnsi"/>
          <w:color w:val="013A57" w:themeColor="accent1" w:themeShade="BF"/>
          <w:sz w:val="22"/>
        </w:rPr>
      </w:pPr>
    </w:p>
    <w:p w14:paraId="62434469" w14:textId="77777777" w:rsidR="00F1614B" w:rsidRDefault="00F1614B" w:rsidP="003E20AA">
      <w:pPr>
        <w:jc w:val="center"/>
        <w:rPr>
          <w:rFonts w:asciiTheme="majorHAnsi" w:hAnsiTheme="majorHAnsi" w:cstheme="majorHAnsi"/>
          <w:color w:val="013A57" w:themeColor="accent1" w:themeShade="BF"/>
          <w:sz w:val="22"/>
        </w:rPr>
      </w:pPr>
    </w:p>
    <w:p w14:paraId="44209BE2" w14:textId="77777777" w:rsidR="00F1614B" w:rsidRDefault="00F1614B" w:rsidP="003E20AA">
      <w:pPr>
        <w:jc w:val="center"/>
        <w:rPr>
          <w:rFonts w:asciiTheme="majorHAnsi" w:hAnsiTheme="majorHAnsi" w:cstheme="majorHAnsi"/>
          <w:color w:val="013A57" w:themeColor="accent1" w:themeShade="BF"/>
          <w:sz w:val="22"/>
        </w:rPr>
      </w:pPr>
    </w:p>
    <w:p w14:paraId="437B13C5" w14:textId="77777777" w:rsidR="00F1614B" w:rsidRDefault="00F1614B" w:rsidP="00FE29A3">
      <w:pPr>
        <w:rPr>
          <w:rFonts w:asciiTheme="majorHAnsi" w:hAnsiTheme="majorHAnsi" w:cstheme="majorHAnsi"/>
          <w:color w:val="013A57" w:themeColor="accent1" w:themeShade="BF"/>
          <w:sz w:val="22"/>
        </w:rPr>
      </w:pPr>
    </w:p>
    <w:p w14:paraId="4649C66A" w14:textId="18BAF378"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Science</w:t>
      </w:r>
    </w:p>
    <w:p w14:paraId="174DA9AD"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6D8048BC" w14:textId="77777777" w:rsidTr="005D2868">
        <w:tc>
          <w:tcPr>
            <w:tcW w:w="9016" w:type="dxa"/>
            <w:shd w:val="clear" w:color="auto" w:fill="CCFFCC"/>
          </w:tcPr>
          <w:p w14:paraId="19730B2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79307B2B" w14:textId="77777777" w:rsidTr="005D2868">
        <w:tc>
          <w:tcPr>
            <w:tcW w:w="9016" w:type="dxa"/>
            <w:shd w:val="clear" w:color="auto" w:fill="auto"/>
          </w:tcPr>
          <w:p w14:paraId="6D73458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End of term assessment on:</w:t>
            </w:r>
          </w:p>
          <w:p w14:paraId="7A3E9E1C"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4F448B30"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Energy</w:t>
            </w:r>
          </w:p>
          <w:p w14:paraId="139C8363"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Genes</w:t>
            </w:r>
          </w:p>
          <w:p w14:paraId="7669235C"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Matter</w:t>
            </w:r>
          </w:p>
          <w:p w14:paraId="215B9469" w14:textId="7BDEFB9D" w:rsidR="003E20AA" w:rsidRPr="00F1614B" w:rsidRDefault="003E20AA" w:rsidP="005D2868">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Electricity</w:t>
            </w:r>
          </w:p>
          <w:p w14:paraId="0C651B39" w14:textId="77777777" w:rsidR="003E20AA" w:rsidRDefault="003E20AA" w:rsidP="005D2868">
            <w:pPr>
              <w:rPr>
                <w:rFonts w:asciiTheme="majorHAnsi" w:hAnsiTheme="majorHAnsi" w:cstheme="majorHAnsi"/>
                <w:sz w:val="22"/>
              </w:rPr>
            </w:pPr>
            <w:r w:rsidRPr="00DF60BD">
              <w:rPr>
                <w:rFonts w:asciiTheme="majorHAnsi" w:hAnsiTheme="majorHAnsi" w:cstheme="majorHAnsi"/>
                <w:sz w:val="22"/>
              </w:rPr>
              <w:t xml:space="preserve">Assessed progress task </w:t>
            </w:r>
          </w:p>
          <w:p w14:paraId="679C7B3B" w14:textId="6327E410" w:rsidR="00FE29A3" w:rsidRPr="00DF60BD" w:rsidRDefault="00FE29A3" w:rsidP="005D2868">
            <w:pPr>
              <w:rPr>
                <w:rFonts w:asciiTheme="majorHAnsi" w:hAnsiTheme="majorHAnsi" w:cstheme="majorHAnsi"/>
                <w:sz w:val="22"/>
              </w:rPr>
            </w:pPr>
          </w:p>
        </w:tc>
      </w:tr>
      <w:tr w:rsidR="003E20AA" w:rsidRPr="00DF60BD" w14:paraId="410F25A2" w14:textId="77777777" w:rsidTr="005D2868">
        <w:tc>
          <w:tcPr>
            <w:tcW w:w="9016" w:type="dxa"/>
            <w:shd w:val="clear" w:color="auto" w:fill="B1E4FD" w:themeFill="accent1" w:themeFillTint="33"/>
          </w:tcPr>
          <w:p w14:paraId="53F220A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0ADC50A9" w14:textId="77777777" w:rsidR="003E20AA" w:rsidRPr="00DF60BD" w:rsidRDefault="003E20AA" w:rsidP="005D2868">
            <w:pPr>
              <w:pStyle w:val="ListParagraph"/>
              <w:rPr>
                <w:rFonts w:asciiTheme="majorHAnsi" w:hAnsiTheme="majorHAnsi" w:cstheme="majorHAnsi"/>
              </w:rPr>
            </w:pPr>
          </w:p>
        </w:tc>
      </w:tr>
      <w:tr w:rsidR="003E20AA" w:rsidRPr="00DF60BD" w14:paraId="0D2910CA" w14:textId="77777777" w:rsidTr="005D2868">
        <w:tc>
          <w:tcPr>
            <w:tcW w:w="9016" w:type="dxa"/>
          </w:tcPr>
          <w:p w14:paraId="7D238134"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Working Scientifically</w:t>
            </w:r>
          </w:p>
          <w:p w14:paraId="5620A16C"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Energy</w:t>
            </w:r>
          </w:p>
          <w:p w14:paraId="3CDD9E0D"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Genes</w:t>
            </w:r>
          </w:p>
          <w:p w14:paraId="1D052F31"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Matter</w:t>
            </w:r>
          </w:p>
          <w:p w14:paraId="6AF035CD"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Atoms, Elements, Compounds</w:t>
            </w:r>
          </w:p>
          <w:p w14:paraId="1C4CF2DC"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Chemical formula</w:t>
            </w:r>
          </w:p>
          <w:p w14:paraId="4F0D9F4A"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Solutions</w:t>
            </w:r>
          </w:p>
          <w:p w14:paraId="58A4AAA8"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Solubility</w:t>
            </w:r>
          </w:p>
          <w:p w14:paraId="4033C187"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Separation techniques</w:t>
            </w:r>
          </w:p>
          <w:p w14:paraId="1C94315C"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Chromatography</w:t>
            </w:r>
          </w:p>
          <w:p w14:paraId="7C365DAD"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Distillation</w:t>
            </w:r>
          </w:p>
          <w:p w14:paraId="4CB4AC16" w14:textId="77777777" w:rsidR="003E20AA" w:rsidRPr="00DF60BD" w:rsidRDefault="003E20AA" w:rsidP="003E20AA">
            <w:pPr>
              <w:pStyle w:val="ListParagraph"/>
              <w:numPr>
                <w:ilvl w:val="0"/>
                <w:numId w:val="58"/>
              </w:numPr>
              <w:spacing w:after="0" w:line="240" w:lineRule="auto"/>
              <w:rPr>
                <w:rFonts w:asciiTheme="majorHAnsi" w:hAnsiTheme="majorHAnsi" w:cstheme="majorHAnsi"/>
                <w:b/>
                <w:bCs/>
              </w:rPr>
            </w:pPr>
            <w:r w:rsidRPr="00DF60BD">
              <w:rPr>
                <w:rFonts w:asciiTheme="majorHAnsi" w:hAnsiTheme="majorHAnsi" w:cstheme="majorHAnsi"/>
                <w:b/>
                <w:bCs/>
              </w:rPr>
              <w:t>Electricity</w:t>
            </w:r>
          </w:p>
          <w:p w14:paraId="4A3A93BF" w14:textId="77777777" w:rsidR="003E20AA" w:rsidRPr="00DF60BD" w:rsidRDefault="003E20AA" w:rsidP="003E20AA">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Potential difference and Current</w:t>
            </w:r>
          </w:p>
          <w:p w14:paraId="4442D25D" w14:textId="77777777" w:rsidR="003E20AA" w:rsidRPr="00DF60BD" w:rsidRDefault="003E20AA" w:rsidP="003E20AA">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Circuits and symbols</w:t>
            </w:r>
          </w:p>
          <w:p w14:paraId="1050F739" w14:textId="1AB08FE6" w:rsidR="003E20AA" w:rsidRPr="00F1614B" w:rsidRDefault="003E20AA" w:rsidP="00F1614B">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Resistance</w:t>
            </w:r>
          </w:p>
        </w:tc>
      </w:tr>
      <w:tr w:rsidR="003E20AA" w:rsidRPr="00DF60BD" w14:paraId="3F4A8164" w14:textId="77777777" w:rsidTr="005D2868">
        <w:tc>
          <w:tcPr>
            <w:tcW w:w="9016" w:type="dxa"/>
            <w:shd w:val="clear" w:color="auto" w:fill="E0EFF4" w:themeFill="accent4" w:themeFillTint="33"/>
          </w:tcPr>
          <w:p w14:paraId="7B75C901"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Science?</w:t>
            </w:r>
          </w:p>
          <w:p w14:paraId="70AD3155" w14:textId="77777777" w:rsidR="003E20AA" w:rsidRPr="00DF60BD" w:rsidRDefault="003E20AA" w:rsidP="005D2868">
            <w:pPr>
              <w:rPr>
                <w:rFonts w:asciiTheme="majorHAnsi" w:hAnsiTheme="majorHAnsi" w:cstheme="majorHAnsi"/>
                <w:sz w:val="22"/>
              </w:rPr>
            </w:pPr>
          </w:p>
        </w:tc>
      </w:tr>
      <w:tr w:rsidR="003E20AA" w:rsidRPr="00DF60BD" w14:paraId="1A55BCAC" w14:textId="77777777" w:rsidTr="005D2868">
        <w:tc>
          <w:tcPr>
            <w:tcW w:w="9016" w:type="dxa"/>
          </w:tcPr>
          <w:p w14:paraId="2852A861"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Workbook</w:t>
            </w:r>
          </w:p>
          <w:p w14:paraId="06125CEB"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Knowledge organisers</w:t>
            </w:r>
          </w:p>
          <w:p w14:paraId="09836862"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End of topic questions</w:t>
            </w:r>
          </w:p>
          <w:p w14:paraId="1F140CF4" w14:textId="77777777" w:rsidR="003E20AA"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Past assessments</w:t>
            </w:r>
          </w:p>
          <w:p w14:paraId="1148363F" w14:textId="1DD21248" w:rsidR="00FE29A3" w:rsidRPr="00DF60BD" w:rsidRDefault="00FE29A3" w:rsidP="005D2868">
            <w:pPr>
              <w:rPr>
                <w:rFonts w:asciiTheme="majorHAnsi" w:hAnsiTheme="majorHAnsi" w:cstheme="majorHAnsi"/>
                <w:sz w:val="22"/>
              </w:rPr>
            </w:pPr>
          </w:p>
        </w:tc>
      </w:tr>
      <w:tr w:rsidR="003E20AA" w:rsidRPr="00DF60BD" w14:paraId="6DB1E001" w14:textId="77777777" w:rsidTr="005D2868">
        <w:tc>
          <w:tcPr>
            <w:tcW w:w="9016" w:type="dxa"/>
            <w:shd w:val="clear" w:color="auto" w:fill="D2F1EF" w:themeFill="accent6" w:themeFillTint="33"/>
          </w:tcPr>
          <w:p w14:paraId="6633C549"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B246133" w14:textId="77777777" w:rsidR="003E20AA" w:rsidRPr="00DF60BD" w:rsidRDefault="003E20AA" w:rsidP="005D2868">
            <w:pPr>
              <w:rPr>
                <w:rFonts w:asciiTheme="majorHAnsi" w:hAnsiTheme="majorHAnsi" w:cstheme="majorHAnsi"/>
                <w:sz w:val="22"/>
              </w:rPr>
            </w:pPr>
          </w:p>
        </w:tc>
      </w:tr>
      <w:tr w:rsidR="003E20AA" w:rsidRPr="00DF60BD" w14:paraId="3312E5EC" w14:textId="77777777" w:rsidTr="005D2868">
        <w:tc>
          <w:tcPr>
            <w:tcW w:w="9016" w:type="dxa"/>
          </w:tcPr>
          <w:p w14:paraId="5BEB7794"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Knowledge organisers</w:t>
            </w:r>
          </w:p>
          <w:p w14:paraId="73575449"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Educake</w:t>
            </w:r>
          </w:p>
          <w:p w14:paraId="7796834E" w14:textId="77777777" w:rsidR="003E20AA" w:rsidRDefault="003E20AA" w:rsidP="005D2868">
            <w:pPr>
              <w:rPr>
                <w:rFonts w:asciiTheme="majorHAnsi" w:hAnsiTheme="majorHAnsi" w:cstheme="majorHAnsi"/>
                <w:color w:val="auto"/>
                <w:sz w:val="22"/>
              </w:rPr>
            </w:pPr>
            <w:r w:rsidRPr="00CD6C40">
              <w:rPr>
                <w:rFonts w:asciiTheme="majorHAnsi" w:hAnsiTheme="majorHAnsi" w:cstheme="majorHAnsi"/>
                <w:b w:val="0"/>
                <w:bCs/>
                <w:color w:val="auto"/>
                <w:sz w:val="22"/>
              </w:rPr>
              <w:t>Kerboodle</w:t>
            </w:r>
            <w:r w:rsidRPr="00CD6C40">
              <w:rPr>
                <w:rFonts w:asciiTheme="majorHAnsi" w:hAnsiTheme="majorHAnsi" w:cstheme="majorHAnsi"/>
                <w:color w:val="auto"/>
                <w:sz w:val="22"/>
              </w:rPr>
              <w:t xml:space="preserve"> </w:t>
            </w:r>
          </w:p>
          <w:p w14:paraId="78496775" w14:textId="5F41BA57" w:rsidR="00FE29A3" w:rsidRPr="00DF60BD" w:rsidRDefault="00FE29A3" w:rsidP="005D2868">
            <w:pPr>
              <w:rPr>
                <w:rFonts w:asciiTheme="majorHAnsi" w:hAnsiTheme="majorHAnsi" w:cstheme="majorHAnsi"/>
                <w:sz w:val="22"/>
              </w:rPr>
            </w:pPr>
          </w:p>
        </w:tc>
      </w:tr>
      <w:tr w:rsidR="003E20AA" w:rsidRPr="00DF60BD" w14:paraId="0D8D2ADF" w14:textId="77777777" w:rsidTr="005D2868">
        <w:tc>
          <w:tcPr>
            <w:tcW w:w="9016" w:type="dxa"/>
            <w:shd w:val="clear" w:color="auto" w:fill="FFCCFF"/>
          </w:tcPr>
          <w:p w14:paraId="770B504B"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08144AFB" w14:textId="77777777" w:rsidR="003E20AA" w:rsidRPr="00DF60BD" w:rsidRDefault="003E20AA" w:rsidP="005D2868">
            <w:pPr>
              <w:rPr>
                <w:rFonts w:asciiTheme="majorHAnsi" w:hAnsiTheme="majorHAnsi" w:cstheme="majorHAnsi"/>
                <w:sz w:val="22"/>
              </w:rPr>
            </w:pPr>
          </w:p>
        </w:tc>
      </w:tr>
      <w:tr w:rsidR="003E20AA" w:rsidRPr="00DF60BD" w14:paraId="3FCDABE3" w14:textId="77777777" w:rsidTr="005D2868">
        <w:tc>
          <w:tcPr>
            <w:tcW w:w="9016" w:type="dxa"/>
          </w:tcPr>
          <w:p w14:paraId="7BB25C83" w14:textId="77777777" w:rsidR="003E20AA" w:rsidRPr="00DF60BD" w:rsidRDefault="000E38C5" w:rsidP="005D2868">
            <w:pPr>
              <w:rPr>
                <w:rFonts w:asciiTheme="majorHAnsi" w:hAnsiTheme="majorHAnsi" w:cstheme="majorHAnsi"/>
                <w:color w:val="0F0D29" w:themeColor="text1"/>
                <w:sz w:val="22"/>
              </w:rPr>
            </w:pPr>
            <w:hyperlink r:id="rId148" w:history="1">
              <w:r w:rsidR="003E20AA" w:rsidRPr="00DF60BD">
                <w:rPr>
                  <w:rFonts w:asciiTheme="majorHAnsi" w:hAnsiTheme="majorHAnsi" w:cstheme="majorHAnsi"/>
                  <w:color w:val="0F0D29" w:themeColor="text1"/>
                  <w:sz w:val="22"/>
                  <w:u w:val="single"/>
                </w:rPr>
                <w:t>KS3 Science - BBC Bitesize</w:t>
              </w:r>
            </w:hyperlink>
          </w:p>
          <w:p w14:paraId="5A9C733A" w14:textId="77777777" w:rsidR="003E20AA" w:rsidRDefault="000E38C5" w:rsidP="005D2868">
            <w:pPr>
              <w:rPr>
                <w:rFonts w:asciiTheme="majorHAnsi" w:hAnsiTheme="majorHAnsi" w:cstheme="majorHAnsi"/>
                <w:color w:val="0F0D29" w:themeColor="text1"/>
                <w:sz w:val="22"/>
              </w:rPr>
            </w:pPr>
            <w:hyperlink r:id="rId149" w:history="1">
              <w:r w:rsidR="003E20AA" w:rsidRPr="00DF60BD">
                <w:rPr>
                  <w:rStyle w:val="Hyperlink"/>
                  <w:rFonts w:asciiTheme="majorHAnsi" w:hAnsiTheme="majorHAnsi" w:cstheme="majorHAnsi"/>
                  <w:color w:val="0F0D29" w:themeColor="text1"/>
                  <w:sz w:val="22"/>
                </w:rPr>
                <w:t>https://www.youtube.com/watch?v=VUworhvk5rw</w:t>
              </w:r>
            </w:hyperlink>
            <w:r w:rsidR="003E20AA" w:rsidRPr="00DF60BD">
              <w:rPr>
                <w:rFonts w:asciiTheme="majorHAnsi" w:hAnsiTheme="majorHAnsi" w:cstheme="majorHAnsi"/>
                <w:color w:val="0F0D29" w:themeColor="text1"/>
                <w:sz w:val="22"/>
              </w:rPr>
              <w:t xml:space="preserve"> – Energy Stores</w:t>
            </w:r>
          </w:p>
          <w:p w14:paraId="049413F1" w14:textId="64383029" w:rsidR="00FE29A3" w:rsidRPr="00DF60BD" w:rsidRDefault="00FE29A3" w:rsidP="005D2868">
            <w:pPr>
              <w:rPr>
                <w:rFonts w:asciiTheme="majorHAnsi" w:hAnsiTheme="majorHAnsi" w:cstheme="majorHAnsi"/>
                <w:color w:val="0F0D29" w:themeColor="text1"/>
                <w:sz w:val="22"/>
              </w:rPr>
            </w:pPr>
          </w:p>
        </w:tc>
      </w:tr>
      <w:tr w:rsidR="003E20AA" w:rsidRPr="00DF60BD" w14:paraId="38718AE4" w14:textId="77777777" w:rsidTr="005D2868">
        <w:tc>
          <w:tcPr>
            <w:tcW w:w="9016" w:type="dxa"/>
            <w:shd w:val="clear" w:color="auto" w:fill="CCFFFF"/>
          </w:tcPr>
          <w:p w14:paraId="50480B2A"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6E13314" w14:textId="77777777" w:rsidR="003E20AA" w:rsidRPr="00DF60BD" w:rsidRDefault="003E20AA" w:rsidP="005D2868">
            <w:pPr>
              <w:rPr>
                <w:rFonts w:asciiTheme="majorHAnsi" w:hAnsiTheme="majorHAnsi" w:cstheme="majorHAnsi"/>
                <w:sz w:val="22"/>
              </w:rPr>
            </w:pPr>
          </w:p>
        </w:tc>
      </w:tr>
      <w:tr w:rsidR="003E20AA" w:rsidRPr="00DF60BD" w14:paraId="47C746C2" w14:textId="77777777" w:rsidTr="005D2868">
        <w:trPr>
          <w:trHeight w:val="165"/>
        </w:trPr>
        <w:tc>
          <w:tcPr>
            <w:tcW w:w="9016" w:type="dxa"/>
          </w:tcPr>
          <w:p w14:paraId="76EA13C8" w14:textId="77777777" w:rsidR="003E20AA" w:rsidRPr="00DF60BD" w:rsidRDefault="000E38C5" w:rsidP="005D2868">
            <w:pPr>
              <w:contextualSpacing/>
              <w:rPr>
                <w:rFonts w:asciiTheme="majorHAnsi" w:eastAsia="Times New Roman" w:hAnsiTheme="majorHAnsi" w:cstheme="majorHAnsi"/>
                <w:color w:val="0F0D29" w:themeColor="text1"/>
                <w:sz w:val="22"/>
                <w:lang w:eastAsia="en-GB"/>
              </w:rPr>
            </w:pPr>
            <w:hyperlink w:history="1">
              <w:r w:rsidR="003E20AA" w:rsidRPr="00DF60BD">
                <w:rPr>
                  <w:rStyle w:val="Hyperlink"/>
                  <w:rFonts w:asciiTheme="majorHAnsi" w:eastAsia="Times New Roman" w:hAnsiTheme="majorHAnsi" w:cstheme="majorHAnsi"/>
                  <w:color w:val="0F0D29" w:themeColor="text1"/>
                  <w:sz w:val="22"/>
                  <w:lang w:eastAsia="en-GB"/>
                </w:rPr>
                <w:t>Starting your periods – NHS (www.nhs.uk)</w:t>
              </w:r>
            </w:hyperlink>
          </w:p>
          <w:p w14:paraId="0D05E063" w14:textId="77777777" w:rsidR="003E20AA" w:rsidRPr="00F1614B" w:rsidRDefault="000E38C5" w:rsidP="005D2868">
            <w:pPr>
              <w:rPr>
                <w:rFonts w:asciiTheme="majorHAnsi" w:hAnsiTheme="majorHAnsi" w:cstheme="majorHAnsi"/>
                <w:b w:val="0"/>
                <w:bCs/>
                <w:color w:val="0F0D29" w:themeColor="text1"/>
                <w:sz w:val="22"/>
              </w:rPr>
            </w:pPr>
            <w:hyperlink r:id="rId150" w:history="1">
              <w:r w:rsidR="003E20AA" w:rsidRPr="00F1614B">
                <w:rPr>
                  <w:rFonts w:asciiTheme="majorHAnsi" w:hAnsiTheme="majorHAnsi" w:cstheme="majorHAnsi"/>
                  <w:b w:val="0"/>
                  <w:bCs/>
                  <w:color w:val="0F0D29" w:themeColor="text1"/>
                  <w:sz w:val="22"/>
                </w:rPr>
                <w:t>Periods In Islam – Get Your Facts Straight! » Hidden Pearls (hidden-pearls.co.uk)</w:t>
              </w:r>
            </w:hyperlink>
          </w:p>
          <w:p w14:paraId="357DEBD7" w14:textId="77777777" w:rsidR="003E20AA" w:rsidRPr="00F1614B" w:rsidRDefault="000E38C5" w:rsidP="005D2868">
            <w:pPr>
              <w:rPr>
                <w:rFonts w:asciiTheme="majorHAnsi" w:hAnsiTheme="majorHAnsi" w:cstheme="majorHAnsi"/>
                <w:b w:val="0"/>
                <w:bCs/>
                <w:color w:val="0F0D29" w:themeColor="text1"/>
                <w:sz w:val="22"/>
              </w:rPr>
            </w:pPr>
            <w:hyperlink r:id="rId151" w:anchor=":~:text=%20The%20ten%20female%20Muslim%20scientists%20paving%20the,receiving%20her%20early%20education%20in%20Penang%2C...%20More%20" w:history="1">
              <w:r w:rsidR="003E20AA" w:rsidRPr="00F1614B">
                <w:rPr>
                  <w:rFonts w:asciiTheme="majorHAnsi" w:hAnsiTheme="majorHAnsi" w:cstheme="majorHAnsi"/>
                  <w:b w:val="0"/>
                  <w:bCs/>
                  <w:color w:val="0F0D29" w:themeColor="text1"/>
                  <w:sz w:val="22"/>
                </w:rPr>
                <w:t>The ten female Muslim scientists paving the way to a better future - The Muslim Vibe</w:t>
              </w:r>
            </w:hyperlink>
          </w:p>
          <w:p w14:paraId="3ACD6196" w14:textId="77777777" w:rsidR="003E20AA" w:rsidRPr="00F1614B" w:rsidRDefault="000E38C5" w:rsidP="005D2868">
            <w:pPr>
              <w:rPr>
                <w:rFonts w:asciiTheme="majorHAnsi" w:eastAsia="Times New Roman" w:hAnsiTheme="majorHAnsi" w:cstheme="majorHAnsi"/>
                <w:b w:val="0"/>
                <w:bCs/>
                <w:color w:val="0F0D29" w:themeColor="text1"/>
                <w:sz w:val="22"/>
                <w:lang w:eastAsia="en-GB"/>
              </w:rPr>
            </w:pPr>
            <w:hyperlink r:id="rId152" w:history="1">
              <w:r w:rsidR="003E20AA" w:rsidRPr="00F1614B">
                <w:rPr>
                  <w:rFonts w:asciiTheme="majorHAnsi" w:eastAsia="Times New Roman" w:hAnsiTheme="majorHAnsi" w:cstheme="majorHAnsi"/>
                  <w:b w:val="0"/>
                  <w:bCs/>
                  <w:color w:val="0F0D29" w:themeColor="text1"/>
                  <w:sz w:val="22"/>
                  <w:lang w:eastAsia="en-GB"/>
                </w:rPr>
                <w:t>https://phet.colorado.edu/en/simulation/circuit-construction-kit-dc</w:t>
              </w:r>
            </w:hyperlink>
          </w:p>
          <w:p w14:paraId="74258018" w14:textId="77777777" w:rsidR="003E20AA" w:rsidRPr="00F1614B" w:rsidRDefault="003E20AA" w:rsidP="005D2868">
            <w:pPr>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 xml:space="preserve">watch the Current War - </w:t>
            </w:r>
            <w:r w:rsidRPr="00F1614B">
              <w:rPr>
                <w:rStyle w:val="Strong"/>
                <w:rFonts w:asciiTheme="majorHAnsi" w:hAnsiTheme="majorHAnsi" w:cstheme="majorHAnsi"/>
                <w:b/>
                <w:bCs w:val="0"/>
                <w:color w:val="0F0D29" w:themeColor="text1"/>
                <w:sz w:val="22"/>
                <w:shd w:val="clear" w:color="auto" w:fill="FFFFFF"/>
              </w:rPr>
              <w:t>The Current War</w:t>
            </w:r>
            <w:r w:rsidRPr="00F1614B">
              <w:rPr>
                <w:rFonts w:asciiTheme="majorHAnsi" w:hAnsiTheme="majorHAnsi" w:cstheme="majorHAnsi"/>
                <w:b w:val="0"/>
                <w:bCs/>
                <w:color w:val="0F0D29" w:themeColor="text1"/>
                <w:sz w:val="22"/>
                <w:shd w:val="clear" w:color="auto" w:fill="FFFFFF"/>
              </w:rPr>
              <w:t> is a 2017 American historical drama film inspired by the 19th-century competition between Thomas Edison and George Westinghouse over which</w:t>
            </w:r>
            <w:r w:rsidRPr="00F1614B">
              <w:rPr>
                <w:rStyle w:val="Strong"/>
                <w:rFonts w:asciiTheme="majorHAnsi" w:hAnsiTheme="majorHAnsi" w:cstheme="majorHAnsi"/>
                <w:b/>
                <w:bCs w:val="0"/>
                <w:color w:val="0F0D29" w:themeColor="text1"/>
                <w:sz w:val="22"/>
                <w:shd w:val="clear" w:color="auto" w:fill="FFFFFF"/>
              </w:rPr>
              <w:t> electric power delivery system</w:t>
            </w:r>
            <w:r w:rsidRPr="00F1614B">
              <w:rPr>
                <w:rFonts w:asciiTheme="majorHAnsi" w:hAnsiTheme="majorHAnsi" w:cstheme="majorHAnsi"/>
                <w:b w:val="0"/>
                <w:bCs/>
                <w:color w:val="0F0D29" w:themeColor="text1"/>
                <w:sz w:val="22"/>
                <w:shd w:val="clear" w:color="auto" w:fill="FFFFFF"/>
              </w:rPr>
              <w:t> would be used in the United States (often referred to as the "war</w:t>
            </w:r>
            <w:r w:rsidRPr="00F1614B">
              <w:rPr>
                <w:rStyle w:val="Strong"/>
                <w:rFonts w:asciiTheme="majorHAnsi" w:hAnsiTheme="majorHAnsi" w:cstheme="majorHAnsi"/>
                <w:b/>
                <w:bCs w:val="0"/>
                <w:color w:val="0F0D29" w:themeColor="text1"/>
                <w:sz w:val="22"/>
                <w:shd w:val="clear" w:color="auto" w:fill="FFFFFF"/>
              </w:rPr>
              <w:t> of the currents").</w:t>
            </w:r>
          </w:p>
          <w:p w14:paraId="1B2D1BED" w14:textId="77777777" w:rsidR="003E20AA" w:rsidRDefault="000E38C5" w:rsidP="005D2868">
            <w:pPr>
              <w:rPr>
                <w:rFonts w:asciiTheme="majorHAnsi" w:hAnsiTheme="majorHAnsi" w:cstheme="majorHAnsi"/>
                <w:b w:val="0"/>
                <w:bCs/>
                <w:color w:val="0F0D29" w:themeColor="text1"/>
                <w:sz w:val="22"/>
              </w:rPr>
            </w:pPr>
            <w:hyperlink r:id="rId153" w:history="1">
              <w:r w:rsidR="003E20AA" w:rsidRPr="00F1614B">
                <w:rPr>
                  <w:rFonts w:asciiTheme="majorHAnsi" w:hAnsiTheme="majorHAnsi" w:cstheme="majorHAnsi"/>
                  <w:b w:val="0"/>
                  <w:bCs/>
                  <w:color w:val="0F0D29" w:themeColor="text1"/>
                  <w:sz w:val="22"/>
                </w:rPr>
                <w:t>COP26 Glasgow: a guide for kids - National Geographic Kids (natgeokids.com)</w:t>
              </w:r>
            </w:hyperlink>
          </w:p>
          <w:p w14:paraId="5DB0194B" w14:textId="3EFD6C36" w:rsidR="00FE29A3" w:rsidRPr="00DF60BD" w:rsidRDefault="00FE29A3" w:rsidP="005D2868">
            <w:pPr>
              <w:rPr>
                <w:rFonts w:asciiTheme="majorHAnsi" w:hAnsiTheme="majorHAnsi" w:cstheme="majorHAnsi"/>
                <w:sz w:val="22"/>
              </w:rPr>
            </w:pPr>
          </w:p>
        </w:tc>
      </w:tr>
    </w:tbl>
    <w:p w14:paraId="339B100E" w14:textId="304F430C" w:rsidR="003E20AA" w:rsidRPr="00DF60BD" w:rsidRDefault="003E20AA" w:rsidP="00DF027C">
      <w:pPr>
        <w:rPr>
          <w:rFonts w:asciiTheme="majorHAnsi" w:hAnsiTheme="majorHAnsi" w:cstheme="majorHAnsi"/>
          <w:b w:val="0"/>
          <w:bCs/>
          <w:sz w:val="22"/>
        </w:rPr>
      </w:pPr>
    </w:p>
    <w:p w14:paraId="6BCBDFF9" w14:textId="075C51A4" w:rsidR="003E20AA" w:rsidRPr="00DF60BD" w:rsidRDefault="003E20AA" w:rsidP="00DF027C">
      <w:pPr>
        <w:rPr>
          <w:rFonts w:asciiTheme="majorHAnsi" w:hAnsiTheme="majorHAnsi" w:cstheme="majorHAnsi"/>
          <w:b w:val="0"/>
          <w:bCs/>
          <w:sz w:val="22"/>
        </w:rPr>
      </w:pPr>
    </w:p>
    <w:p w14:paraId="7BB4AF8E" w14:textId="5DBFD684" w:rsidR="003E20AA" w:rsidRPr="00DF60BD" w:rsidRDefault="003E20AA" w:rsidP="00DF027C">
      <w:pPr>
        <w:rPr>
          <w:rFonts w:asciiTheme="majorHAnsi" w:hAnsiTheme="majorHAnsi" w:cstheme="majorHAnsi"/>
          <w:b w:val="0"/>
          <w:bCs/>
          <w:sz w:val="22"/>
        </w:rPr>
      </w:pPr>
    </w:p>
    <w:p w14:paraId="23957094" w14:textId="370CA373" w:rsidR="003E20AA" w:rsidRPr="00DF60BD" w:rsidRDefault="003E20AA" w:rsidP="00DF027C">
      <w:pPr>
        <w:rPr>
          <w:rFonts w:asciiTheme="majorHAnsi" w:hAnsiTheme="majorHAnsi" w:cstheme="majorHAnsi"/>
          <w:b w:val="0"/>
          <w:bCs/>
          <w:sz w:val="22"/>
        </w:rPr>
      </w:pPr>
    </w:p>
    <w:p w14:paraId="7AE749C4" w14:textId="1605DFFD" w:rsidR="003E20AA" w:rsidRPr="00DF60BD" w:rsidRDefault="003E20AA" w:rsidP="00DF027C">
      <w:pPr>
        <w:rPr>
          <w:rFonts w:asciiTheme="majorHAnsi" w:hAnsiTheme="majorHAnsi" w:cstheme="majorHAnsi"/>
          <w:b w:val="0"/>
          <w:bCs/>
          <w:sz w:val="22"/>
        </w:rPr>
      </w:pPr>
    </w:p>
    <w:p w14:paraId="7A6EA314" w14:textId="017342FC" w:rsidR="003E20AA" w:rsidRPr="00DF60BD" w:rsidRDefault="003E20AA" w:rsidP="00DF027C">
      <w:pPr>
        <w:rPr>
          <w:rFonts w:asciiTheme="majorHAnsi" w:hAnsiTheme="majorHAnsi" w:cstheme="majorHAnsi"/>
          <w:b w:val="0"/>
          <w:bCs/>
          <w:sz w:val="22"/>
        </w:rPr>
      </w:pPr>
    </w:p>
    <w:p w14:paraId="3DDD75D2" w14:textId="73FDBC93" w:rsidR="003E20AA" w:rsidRPr="00DF60BD" w:rsidRDefault="003E20AA" w:rsidP="00DF027C">
      <w:pPr>
        <w:rPr>
          <w:rFonts w:asciiTheme="majorHAnsi" w:hAnsiTheme="majorHAnsi" w:cstheme="majorHAnsi"/>
          <w:b w:val="0"/>
          <w:bCs/>
          <w:sz w:val="22"/>
        </w:rPr>
      </w:pPr>
    </w:p>
    <w:p w14:paraId="68383D0D" w14:textId="508AFA0F" w:rsidR="003E20AA" w:rsidRPr="00DF60BD" w:rsidRDefault="003E20AA" w:rsidP="00DF027C">
      <w:pPr>
        <w:rPr>
          <w:rFonts w:asciiTheme="majorHAnsi" w:hAnsiTheme="majorHAnsi" w:cstheme="majorHAnsi"/>
          <w:b w:val="0"/>
          <w:bCs/>
          <w:sz w:val="22"/>
        </w:rPr>
      </w:pPr>
    </w:p>
    <w:p w14:paraId="7EA7DF39" w14:textId="092B7C61" w:rsidR="003E20AA" w:rsidRPr="00DF60BD" w:rsidRDefault="003E20AA" w:rsidP="00DF027C">
      <w:pPr>
        <w:rPr>
          <w:rFonts w:asciiTheme="majorHAnsi" w:hAnsiTheme="majorHAnsi" w:cstheme="majorHAnsi"/>
          <w:b w:val="0"/>
          <w:bCs/>
          <w:sz w:val="22"/>
        </w:rPr>
      </w:pPr>
    </w:p>
    <w:p w14:paraId="644F53A7" w14:textId="52491345" w:rsidR="003E20AA" w:rsidRPr="00DF60BD" w:rsidRDefault="003E20AA" w:rsidP="00DF027C">
      <w:pPr>
        <w:rPr>
          <w:rFonts w:asciiTheme="majorHAnsi" w:hAnsiTheme="majorHAnsi" w:cstheme="majorHAnsi"/>
          <w:b w:val="0"/>
          <w:bCs/>
          <w:sz w:val="22"/>
        </w:rPr>
      </w:pPr>
    </w:p>
    <w:p w14:paraId="58752398" w14:textId="20E35CC8" w:rsidR="003E20AA" w:rsidRPr="00DF60BD" w:rsidRDefault="003E20AA" w:rsidP="00DF027C">
      <w:pPr>
        <w:rPr>
          <w:rFonts w:asciiTheme="majorHAnsi" w:hAnsiTheme="majorHAnsi" w:cstheme="majorHAnsi"/>
          <w:b w:val="0"/>
          <w:bCs/>
          <w:sz w:val="22"/>
        </w:rPr>
      </w:pPr>
    </w:p>
    <w:p w14:paraId="4D6B20F9" w14:textId="21DCD2C4" w:rsidR="003E20AA" w:rsidRPr="00DF60BD" w:rsidRDefault="003E20AA" w:rsidP="00DF027C">
      <w:pPr>
        <w:rPr>
          <w:rFonts w:asciiTheme="majorHAnsi" w:hAnsiTheme="majorHAnsi" w:cstheme="majorHAnsi"/>
          <w:b w:val="0"/>
          <w:bCs/>
          <w:sz w:val="22"/>
        </w:rPr>
      </w:pPr>
    </w:p>
    <w:p w14:paraId="2F8E68AB" w14:textId="05523C32" w:rsidR="003E20AA" w:rsidRPr="00DF60BD" w:rsidRDefault="003E20AA" w:rsidP="00DF027C">
      <w:pPr>
        <w:rPr>
          <w:rFonts w:asciiTheme="majorHAnsi" w:hAnsiTheme="majorHAnsi" w:cstheme="majorHAnsi"/>
          <w:b w:val="0"/>
          <w:bCs/>
          <w:sz w:val="22"/>
        </w:rPr>
      </w:pPr>
    </w:p>
    <w:p w14:paraId="3EDBF5FF" w14:textId="17791B72" w:rsidR="003E20AA" w:rsidRPr="00DF60BD" w:rsidRDefault="003E20AA" w:rsidP="00DF027C">
      <w:pPr>
        <w:rPr>
          <w:rFonts w:asciiTheme="majorHAnsi" w:hAnsiTheme="majorHAnsi" w:cstheme="majorHAnsi"/>
          <w:b w:val="0"/>
          <w:bCs/>
          <w:sz w:val="22"/>
        </w:rPr>
      </w:pPr>
    </w:p>
    <w:p w14:paraId="1C1E95CB" w14:textId="5C655B1F" w:rsidR="003E20AA" w:rsidRPr="00DF60BD" w:rsidRDefault="003E20AA" w:rsidP="00DF027C">
      <w:pPr>
        <w:rPr>
          <w:rFonts w:asciiTheme="majorHAnsi" w:hAnsiTheme="majorHAnsi" w:cstheme="majorHAnsi"/>
          <w:b w:val="0"/>
          <w:bCs/>
          <w:sz w:val="22"/>
        </w:rPr>
      </w:pPr>
    </w:p>
    <w:p w14:paraId="37658DF4" w14:textId="4E038D60" w:rsidR="003E20AA" w:rsidRPr="00DF60BD" w:rsidRDefault="003E20AA" w:rsidP="00DF027C">
      <w:pPr>
        <w:rPr>
          <w:rFonts w:asciiTheme="majorHAnsi" w:hAnsiTheme="majorHAnsi" w:cstheme="majorHAnsi"/>
          <w:b w:val="0"/>
          <w:bCs/>
          <w:sz w:val="22"/>
        </w:rPr>
      </w:pPr>
    </w:p>
    <w:p w14:paraId="79537D81" w14:textId="1302B1B5" w:rsidR="003E20AA" w:rsidRPr="00DF60BD" w:rsidRDefault="003E20AA" w:rsidP="00DF027C">
      <w:pPr>
        <w:rPr>
          <w:rFonts w:asciiTheme="majorHAnsi" w:hAnsiTheme="majorHAnsi" w:cstheme="majorHAnsi"/>
          <w:b w:val="0"/>
          <w:bCs/>
          <w:sz w:val="22"/>
        </w:rPr>
      </w:pPr>
    </w:p>
    <w:p w14:paraId="33DB6460" w14:textId="77777777" w:rsidR="0091121F" w:rsidRDefault="0091121F" w:rsidP="003E20AA">
      <w:pPr>
        <w:jc w:val="center"/>
        <w:rPr>
          <w:rFonts w:asciiTheme="majorHAnsi" w:hAnsiTheme="majorHAnsi" w:cstheme="majorHAnsi"/>
          <w:color w:val="013A57" w:themeColor="accent1" w:themeShade="BF"/>
          <w:sz w:val="22"/>
        </w:rPr>
      </w:pPr>
    </w:p>
    <w:p w14:paraId="4BD984D7" w14:textId="77777777" w:rsidR="0091121F" w:rsidRDefault="0091121F" w:rsidP="003E20AA">
      <w:pPr>
        <w:jc w:val="center"/>
        <w:rPr>
          <w:rFonts w:asciiTheme="majorHAnsi" w:hAnsiTheme="majorHAnsi" w:cstheme="majorHAnsi"/>
          <w:color w:val="013A57" w:themeColor="accent1" w:themeShade="BF"/>
          <w:sz w:val="22"/>
        </w:rPr>
      </w:pPr>
    </w:p>
    <w:p w14:paraId="4CC8ACC7" w14:textId="77777777" w:rsidR="0091121F" w:rsidRDefault="0091121F" w:rsidP="003E20AA">
      <w:pPr>
        <w:jc w:val="center"/>
        <w:rPr>
          <w:rFonts w:asciiTheme="majorHAnsi" w:hAnsiTheme="majorHAnsi" w:cstheme="majorHAnsi"/>
          <w:color w:val="013A57" w:themeColor="accent1" w:themeShade="BF"/>
          <w:sz w:val="22"/>
        </w:rPr>
      </w:pPr>
    </w:p>
    <w:p w14:paraId="126EFFFE" w14:textId="77777777" w:rsidR="0091121F" w:rsidRDefault="0091121F" w:rsidP="003E20AA">
      <w:pPr>
        <w:jc w:val="center"/>
        <w:rPr>
          <w:rFonts w:asciiTheme="majorHAnsi" w:hAnsiTheme="majorHAnsi" w:cstheme="majorHAnsi"/>
          <w:color w:val="013A57" w:themeColor="accent1" w:themeShade="BF"/>
          <w:sz w:val="22"/>
        </w:rPr>
      </w:pPr>
    </w:p>
    <w:p w14:paraId="3559BE5E" w14:textId="77777777" w:rsidR="0091121F" w:rsidRDefault="0091121F" w:rsidP="003E20AA">
      <w:pPr>
        <w:jc w:val="center"/>
        <w:rPr>
          <w:rFonts w:asciiTheme="majorHAnsi" w:hAnsiTheme="majorHAnsi" w:cstheme="majorHAnsi"/>
          <w:color w:val="013A57" w:themeColor="accent1" w:themeShade="BF"/>
          <w:sz w:val="22"/>
        </w:rPr>
      </w:pPr>
    </w:p>
    <w:p w14:paraId="5796DA96" w14:textId="77777777" w:rsidR="0091121F" w:rsidRDefault="0091121F" w:rsidP="003E20AA">
      <w:pPr>
        <w:jc w:val="center"/>
        <w:rPr>
          <w:rFonts w:asciiTheme="majorHAnsi" w:hAnsiTheme="majorHAnsi" w:cstheme="majorHAnsi"/>
          <w:color w:val="013A57" w:themeColor="accent1" w:themeShade="BF"/>
          <w:sz w:val="22"/>
        </w:rPr>
      </w:pPr>
    </w:p>
    <w:p w14:paraId="7F46027F" w14:textId="77777777" w:rsidR="0091121F" w:rsidRDefault="0091121F" w:rsidP="003E20AA">
      <w:pPr>
        <w:jc w:val="center"/>
        <w:rPr>
          <w:rFonts w:asciiTheme="majorHAnsi" w:hAnsiTheme="majorHAnsi" w:cstheme="majorHAnsi"/>
          <w:color w:val="013A57" w:themeColor="accent1" w:themeShade="BF"/>
          <w:sz w:val="22"/>
        </w:rPr>
      </w:pPr>
    </w:p>
    <w:p w14:paraId="51F6DA02" w14:textId="77777777" w:rsidR="0091121F" w:rsidRDefault="0091121F" w:rsidP="003E20AA">
      <w:pPr>
        <w:jc w:val="center"/>
        <w:rPr>
          <w:rFonts w:asciiTheme="majorHAnsi" w:hAnsiTheme="majorHAnsi" w:cstheme="majorHAnsi"/>
          <w:color w:val="013A57" w:themeColor="accent1" w:themeShade="BF"/>
          <w:sz w:val="22"/>
        </w:rPr>
      </w:pPr>
    </w:p>
    <w:p w14:paraId="228721E4" w14:textId="77777777" w:rsidR="0091121F" w:rsidRDefault="0091121F" w:rsidP="003E20AA">
      <w:pPr>
        <w:jc w:val="center"/>
        <w:rPr>
          <w:rFonts w:asciiTheme="majorHAnsi" w:hAnsiTheme="majorHAnsi" w:cstheme="majorHAnsi"/>
          <w:color w:val="013A57" w:themeColor="accent1" w:themeShade="BF"/>
          <w:sz w:val="22"/>
        </w:rPr>
      </w:pPr>
    </w:p>
    <w:p w14:paraId="73FB3248" w14:textId="77777777" w:rsidR="0091121F" w:rsidRDefault="0091121F" w:rsidP="003E20AA">
      <w:pPr>
        <w:jc w:val="center"/>
        <w:rPr>
          <w:rFonts w:asciiTheme="majorHAnsi" w:hAnsiTheme="majorHAnsi" w:cstheme="majorHAnsi"/>
          <w:color w:val="013A57" w:themeColor="accent1" w:themeShade="BF"/>
          <w:sz w:val="22"/>
        </w:rPr>
      </w:pPr>
    </w:p>
    <w:p w14:paraId="4C3B669D" w14:textId="77777777" w:rsidR="0091121F" w:rsidRDefault="0091121F" w:rsidP="003E20AA">
      <w:pPr>
        <w:jc w:val="center"/>
        <w:rPr>
          <w:rFonts w:asciiTheme="majorHAnsi" w:hAnsiTheme="majorHAnsi" w:cstheme="majorHAnsi"/>
          <w:color w:val="013A57" w:themeColor="accent1" w:themeShade="BF"/>
          <w:sz w:val="22"/>
        </w:rPr>
      </w:pPr>
    </w:p>
    <w:p w14:paraId="2F50D99F" w14:textId="77777777" w:rsidR="0091121F" w:rsidRDefault="0091121F" w:rsidP="003E20AA">
      <w:pPr>
        <w:jc w:val="center"/>
        <w:rPr>
          <w:rFonts w:asciiTheme="majorHAnsi" w:hAnsiTheme="majorHAnsi" w:cstheme="majorHAnsi"/>
          <w:color w:val="013A57" w:themeColor="accent1" w:themeShade="BF"/>
          <w:sz w:val="22"/>
        </w:rPr>
      </w:pPr>
    </w:p>
    <w:p w14:paraId="262A8740" w14:textId="77777777" w:rsidR="0091121F" w:rsidRDefault="0091121F" w:rsidP="003E20AA">
      <w:pPr>
        <w:jc w:val="center"/>
        <w:rPr>
          <w:rFonts w:asciiTheme="majorHAnsi" w:hAnsiTheme="majorHAnsi" w:cstheme="majorHAnsi"/>
          <w:color w:val="013A57" w:themeColor="accent1" w:themeShade="BF"/>
          <w:sz w:val="22"/>
        </w:rPr>
      </w:pPr>
    </w:p>
    <w:p w14:paraId="592C9CA5" w14:textId="77777777" w:rsidR="0091121F" w:rsidRDefault="0091121F" w:rsidP="003E20AA">
      <w:pPr>
        <w:jc w:val="center"/>
        <w:rPr>
          <w:rFonts w:asciiTheme="majorHAnsi" w:hAnsiTheme="majorHAnsi" w:cstheme="majorHAnsi"/>
          <w:color w:val="013A57" w:themeColor="accent1" w:themeShade="BF"/>
          <w:sz w:val="22"/>
        </w:rPr>
      </w:pPr>
    </w:p>
    <w:p w14:paraId="631D8A18" w14:textId="77777777" w:rsidR="0091121F" w:rsidRDefault="0091121F" w:rsidP="003E20AA">
      <w:pPr>
        <w:jc w:val="center"/>
        <w:rPr>
          <w:rFonts w:asciiTheme="majorHAnsi" w:hAnsiTheme="majorHAnsi" w:cstheme="majorHAnsi"/>
          <w:color w:val="013A57" w:themeColor="accent1" w:themeShade="BF"/>
          <w:sz w:val="22"/>
        </w:rPr>
      </w:pPr>
    </w:p>
    <w:p w14:paraId="79D88F93" w14:textId="77777777" w:rsidR="0091121F" w:rsidRDefault="0091121F" w:rsidP="003E20AA">
      <w:pPr>
        <w:jc w:val="center"/>
        <w:rPr>
          <w:rFonts w:asciiTheme="majorHAnsi" w:hAnsiTheme="majorHAnsi" w:cstheme="majorHAnsi"/>
          <w:color w:val="013A57" w:themeColor="accent1" w:themeShade="BF"/>
          <w:sz w:val="22"/>
        </w:rPr>
      </w:pPr>
    </w:p>
    <w:p w14:paraId="63B749C4" w14:textId="77777777" w:rsidR="0091121F" w:rsidRDefault="0091121F" w:rsidP="003E20AA">
      <w:pPr>
        <w:jc w:val="center"/>
        <w:rPr>
          <w:rFonts w:asciiTheme="majorHAnsi" w:hAnsiTheme="majorHAnsi" w:cstheme="majorHAnsi"/>
          <w:color w:val="013A57" w:themeColor="accent1" w:themeShade="BF"/>
          <w:sz w:val="22"/>
        </w:rPr>
      </w:pPr>
    </w:p>
    <w:p w14:paraId="5368BDFB" w14:textId="77777777" w:rsidR="0091121F" w:rsidRDefault="0091121F" w:rsidP="003E20AA">
      <w:pPr>
        <w:jc w:val="center"/>
        <w:rPr>
          <w:rFonts w:asciiTheme="majorHAnsi" w:hAnsiTheme="majorHAnsi" w:cstheme="majorHAnsi"/>
          <w:color w:val="013A57" w:themeColor="accent1" w:themeShade="BF"/>
          <w:sz w:val="22"/>
        </w:rPr>
      </w:pPr>
    </w:p>
    <w:p w14:paraId="51AC4B7E" w14:textId="77777777" w:rsidR="0091121F" w:rsidRDefault="0091121F" w:rsidP="003E20AA">
      <w:pPr>
        <w:jc w:val="center"/>
        <w:rPr>
          <w:rFonts w:asciiTheme="majorHAnsi" w:hAnsiTheme="majorHAnsi" w:cstheme="majorHAnsi"/>
          <w:color w:val="013A57" w:themeColor="accent1" w:themeShade="BF"/>
          <w:sz w:val="22"/>
        </w:rPr>
      </w:pPr>
    </w:p>
    <w:p w14:paraId="74E7E122" w14:textId="77777777" w:rsidR="0091121F" w:rsidRDefault="0091121F" w:rsidP="003E20AA">
      <w:pPr>
        <w:jc w:val="center"/>
        <w:rPr>
          <w:rFonts w:asciiTheme="majorHAnsi" w:hAnsiTheme="majorHAnsi" w:cstheme="majorHAnsi"/>
          <w:color w:val="013A57" w:themeColor="accent1" w:themeShade="BF"/>
          <w:sz w:val="22"/>
        </w:rPr>
      </w:pPr>
    </w:p>
    <w:p w14:paraId="7AAAF7BE" w14:textId="77777777" w:rsidR="0091121F" w:rsidRDefault="0091121F" w:rsidP="003E20AA">
      <w:pPr>
        <w:jc w:val="center"/>
        <w:rPr>
          <w:rFonts w:asciiTheme="majorHAnsi" w:hAnsiTheme="majorHAnsi" w:cstheme="majorHAnsi"/>
          <w:color w:val="013A57" w:themeColor="accent1" w:themeShade="BF"/>
          <w:sz w:val="22"/>
        </w:rPr>
      </w:pPr>
    </w:p>
    <w:p w14:paraId="72D5E543" w14:textId="77777777" w:rsidR="0091121F" w:rsidRDefault="0091121F" w:rsidP="003E20AA">
      <w:pPr>
        <w:jc w:val="center"/>
        <w:rPr>
          <w:rFonts w:asciiTheme="majorHAnsi" w:hAnsiTheme="majorHAnsi" w:cstheme="majorHAnsi"/>
          <w:color w:val="013A57" w:themeColor="accent1" w:themeShade="BF"/>
          <w:sz w:val="22"/>
        </w:rPr>
      </w:pPr>
    </w:p>
    <w:p w14:paraId="60ADF82D" w14:textId="77777777" w:rsidR="0091121F" w:rsidRDefault="0091121F" w:rsidP="003E20AA">
      <w:pPr>
        <w:jc w:val="center"/>
        <w:rPr>
          <w:rFonts w:asciiTheme="majorHAnsi" w:hAnsiTheme="majorHAnsi" w:cstheme="majorHAnsi"/>
          <w:color w:val="013A57" w:themeColor="accent1" w:themeShade="BF"/>
          <w:sz w:val="22"/>
        </w:rPr>
      </w:pPr>
    </w:p>
    <w:p w14:paraId="366A070F" w14:textId="1E027E24"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Science</w:t>
      </w:r>
    </w:p>
    <w:p w14:paraId="1C9D95E8" w14:textId="77777777" w:rsidR="003E20AA" w:rsidRPr="00DF60BD" w:rsidRDefault="003E20AA" w:rsidP="003E20AA">
      <w:pPr>
        <w:jc w:val="center"/>
        <w:rPr>
          <w:rFonts w:asciiTheme="majorHAnsi" w:hAnsiTheme="majorHAnsi" w:cstheme="majorHAnsi"/>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004BC1F9" w14:textId="77777777" w:rsidTr="005D2868">
        <w:tc>
          <w:tcPr>
            <w:tcW w:w="9016" w:type="dxa"/>
            <w:shd w:val="clear" w:color="auto" w:fill="CCFFCC"/>
          </w:tcPr>
          <w:p w14:paraId="648C9562"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3BC94549" w14:textId="77777777" w:rsidTr="005D2868">
        <w:tc>
          <w:tcPr>
            <w:tcW w:w="9016" w:type="dxa"/>
            <w:shd w:val="clear" w:color="auto" w:fill="auto"/>
          </w:tcPr>
          <w:p w14:paraId="755D1A1D"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 xml:space="preserve">End of term assessment: </w:t>
            </w:r>
          </w:p>
          <w:p w14:paraId="0FBFAE45"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Working Mathematically</w:t>
            </w:r>
          </w:p>
          <w:p w14:paraId="478D45F0"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11C0DCDC"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Organisms</w:t>
            </w:r>
          </w:p>
          <w:p w14:paraId="2EE5A124"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Acid Reactions</w:t>
            </w:r>
          </w:p>
          <w:p w14:paraId="3A63A4EA"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Health and disease</w:t>
            </w:r>
          </w:p>
          <w:p w14:paraId="5CC39AF3" w14:textId="6CF26F2D" w:rsidR="003E20AA" w:rsidRPr="00CD6C40" w:rsidRDefault="003E20AA" w:rsidP="005D2868">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Ecosystems</w:t>
            </w:r>
          </w:p>
          <w:p w14:paraId="6DCAD452" w14:textId="77777777" w:rsidR="003E20AA" w:rsidRDefault="003E20AA" w:rsidP="005D2868">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Progress task(s)</w:t>
            </w:r>
          </w:p>
          <w:p w14:paraId="745A0045" w14:textId="2C951171" w:rsidR="00FE29A3" w:rsidRPr="00CD6C40" w:rsidRDefault="00FE29A3" w:rsidP="00FE29A3">
            <w:pPr>
              <w:pStyle w:val="ListParagraph"/>
              <w:spacing w:after="0" w:line="240" w:lineRule="auto"/>
              <w:rPr>
                <w:rFonts w:asciiTheme="majorHAnsi" w:hAnsiTheme="majorHAnsi" w:cstheme="majorHAnsi"/>
              </w:rPr>
            </w:pPr>
          </w:p>
        </w:tc>
      </w:tr>
      <w:tr w:rsidR="003E20AA" w:rsidRPr="00DF60BD" w14:paraId="4DE4112D" w14:textId="77777777" w:rsidTr="005D2868">
        <w:tc>
          <w:tcPr>
            <w:tcW w:w="9016" w:type="dxa"/>
            <w:shd w:val="clear" w:color="auto" w:fill="B1E4FD" w:themeFill="accent1" w:themeFillTint="33"/>
          </w:tcPr>
          <w:p w14:paraId="3373E2DA"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7FD29D28" w14:textId="77777777" w:rsidR="003E20AA" w:rsidRPr="00DF60BD" w:rsidRDefault="003E20AA" w:rsidP="005D2868">
            <w:pPr>
              <w:pStyle w:val="ListParagraph"/>
              <w:rPr>
                <w:rFonts w:asciiTheme="majorHAnsi" w:hAnsiTheme="majorHAnsi" w:cstheme="majorHAnsi"/>
              </w:rPr>
            </w:pPr>
          </w:p>
        </w:tc>
      </w:tr>
      <w:tr w:rsidR="003E20AA" w:rsidRPr="00DF60BD" w14:paraId="452C876B" w14:textId="77777777" w:rsidTr="005D2868">
        <w:tc>
          <w:tcPr>
            <w:tcW w:w="9016" w:type="dxa"/>
          </w:tcPr>
          <w:p w14:paraId="4173B8C0"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Working Mathematically</w:t>
            </w:r>
          </w:p>
          <w:p w14:paraId="0F836995"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Types of data</w:t>
            </w:r>
          </w:p>
          <w:p w14:paraId="3F7625B6"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Representing values and calculations: Sig fig, standard form, rounding, place value</w:t>
            </w:r>
          </w:p>
          <w:p w14:paraId="329193E1"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Accuracy</w:t>
            </w:r>
          </w:p>
          <w:p w14:paraId="15E2F3A3"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Presenting data: table, graphs</w:t>
            </w:r>
          </w:p>
          <w:p w14:paraId="3EA95FF9"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Working Scientifically</w:t>
            </w:r>
          </w:p>
          <w:p w14:paraId="02D3B04C"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Variables</w:t>
            </w:r>
          </w:p>
          <w:p w14:paraId="0E1F091D"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Conclusions</w:t>
            </w:r>
          </w:p>
          <w:p w14:paraId="57AD452C"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Constructing graphs</w:t>
            </w:r>
          </w:p>
          <w:p w14:paraId="2D439D33"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Risk assessment</w:t>
            </w:r>
          </w:p>
          <w:p w14:paraId="15F27CCE"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Errors – random and systematic</w:t>
            </w:r>
          </w:p>
          <w:p w14:paraId="12AAA50F"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Resolution</w:t>
            </w:r>
          </w:p>
          <w:p w14:paraId="378AE919"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Organisms</w:t>
            </w:r>
          </w:p>
          <w:p w14:paraId="671D23D8"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 xml:space="preserve">The role of enzymes in the digestive system </w:t>
            </w:r>
          </w:p>
          <w:p w14:paraId="63F50569"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 xml:space="preserve">Physical, mechanical, and chemical digestion help to break down food in digestion </w:t>
            </w:r>
          </w:p>
          <w:p w14:paraId="49DD7538"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The role of different blood vessels in the body</w:t>
            </w:r>
          </w:p>
          <w:p w14:paraId="4FE6CAA5"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Structure of the heart and CHD</w:t>
            </w:r>
          </w:p>
          <w:p w14:paraId="63F90BF5"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Acid Reactions</w:t>
            </w:r>
          </w:p>
          <w:p w14:paraId="644CA50C"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Understand and explore what chemical reactions are</w:t>
            </w:r>
          </w:p>
          <w:p w14:paraId="6B649E8A"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Explore acids and alkalis</w:t>
            </w:r>
          </w:p>
          <w:p w14:paraId="0E230487"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Explore the use of indicators to identify particular substances </w:t>
            </w:r>
          </w:p>
          <w:p w14:paraId="70717433"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Explore the use of the pH scale to identify substances </w:t>
            </w:r>
          </w:p>
          <w:p w14:paraId="0F7C9F26" w14:textId="0AE26F1B" w:rsidR="003E20AA" w:rsidRPr="00CD6C40" w:rsidRDefault="003E20AA" w:rsidP="005D2868">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Understand and explore neutralisation reactions </w:t>
            </w:r>
          </w:p>
          <w:p w14:paraId="3AF22476"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 xml:space="preserve">Health and Disease </w:t>
            </w:r>
          </w:p>
          <w:p w14:paraId="766D8A6C"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hAnsiTheme="majorHAnsi" w:cstheme="majorHAnsi"/>
              </w:rPr>
              <w:t>To explore Communicable and non-communicable disease</w:t>
            </w:r>
          </w:p>
          <w:p w14:paraId="63643CFB"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hAnsiTheme="majorHAnsi" w:cstheme="majorHAnsi"/>
              </w:rPr>
              <w:t>Natural defence and second line of defence</w:t>
            </w:r>
          </w:p>
          <w:p w14:paraId="17844AD1"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eastAsia="Times New Roman" w:hAnsiTheme="majorHAnsi" w:cstheme="majorHAnsi"/>
                <w:lang w:eastAsia="en-GB"/>
              </w:rPr>
              <w:t xml:space="preserve">To explore the four different pathogens and describe how they enter the body </w:t>
            </w:r>
          </w:p>
          <w:p w14:paraId="49370167"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eastAsia="Times New Roman" w:hAnsiTheme="majorHAnsi" w:cstheme="majorHAnsi"/>
                <w:lang w:eastAsia="en-GB"/>
              </w:rPr>
              <w:t xml:space="preserve">To explain the history of vaccinations </w:t>
            </w:r>
          </w:p>
          <w:p w14:paraId="5E3D9F36"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color w:val="0F0D29" w:themeColor="text1"/>
                <w:u w:val="single"/>
              </w:rPr>
            </w:pPr>
            <w:r w:rsidRPr="00DF60BD">
              <w:rPr>
                <w:rFonts w:asciiTheme="majorHAnsi" w:hAnsiTheme="majorHAnsi" w:cstheme="majorHAnsi"/>
                <w:b/>
                <w:bCs/>
                <w:color w:val="0F0D29" w:themeColor="text1"/>
                <w:u w:val="single"/>
              </w:rPr>
              <w:t>Ecosystems</w:t>
            </w:r>
          </w:p>
          <w:p w14:paraId="7D11CFCD"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Aerobic and Anaerobic Respiration</w:t>
            </w:r>
          </w:p>
          <w:p w14:paraId="2F5DEEF9"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Biotechnology</w:t>
            </w:r>
          </w:p>
          <w:p w14:paraId="41A597E8"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Photosynthesis</w:t>
            </w:r>
          </w:p>
          <w:p w14:paraId="08C163C5"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lastRenderedPageBreak/>
              <w:t>Structure of a leaf</w:t>
            </w:r>
          </w:p>
          <w:p w14:paraId="4F9BA206" w14:textId="77777777" w:rsidR="003E20AA" w:rsidRPr="00FE29A3"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Rate of photosynthesis</w:t>
            </w:r>
          </w:p>
          <w:p w14:paraId="40E5A660" w14:textId="19403771" w:rsidR="00FE29A3" w:rsidRPr="00DF60BD" w:rsidRDefault="00FE29A3" w:rsidP="00FE29A3">
            <w:pPr>
              <w:pStyle w:val="ListParagraph"/>
              <w:spacing w:after="0" w:line="240" w:lineRule="auto"/>
              <w:ind w:left="1308"/>
              <w:rPr>
                <w:rFonts w:asciiTheme="majorHAnsi" w:hAnsiTheme="majorHAnsi" w:cstheme="majorHAnsi"/>
              </w:rPr>
            </w:pPr>
          </w:p>
        </w:tc>
      </w:tr>
      <w:tr w:rsidR="003E20AA" w:rsidRPr="00DF60BD" w14:paraId="54222040" w14:textId="77777777" w:rsidTr="005D2868">
        <w:tc>
          <w:tcPr>
            <w:tcW w:w="9016" w:type="dxa"/>
            <w:shd w:val="clear" w:color="auto" w:fill="E0EFF4" w:themeFill="accent4" w:themeFillTint="33"/>
          </w:tcPr>
          <w:p w14:paraId="5853E5D7"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lastRenderedPageBreak/>
              <w:t>How can I revise for Science?</w:t>
            </w:r>
          </w:p>
          <w:p w14:paraId="25A55E5F" w14:textId="77777777" w:rsidR="003E20AA" w:rsidRPr="00DF60BD" w:rsidRDefault="003E20AA" w:rsidP="005D2868">
            <w:pPr>
              <w:rPr>
                <w:rFonts w:asciiTheme="majorHAnsi" w:hAnsiTheme="majorHAnsi" w:cstheme="majorHAnsi"/>
                <w:sz w:val="22"/>
              </w:rPr>
            </w:pPr>
          </w:p>
        </w:tc>
      </w:tr>
      <w:tr w:rsidR="003E20AA" w:rsidRPr="00DF60BD" w14:paraId="69D6FD00" w14:textId="77777777" w:rsidTr="005D2868">
        <w:tc>
          <w:tcPr>
            <w:tcW w:w="9016" w:type="dxa"/>
          </w:tcPr>
          <w:p w14:paraId="3C3C2ADD"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Workbooks</w:t>
            </w:r>
          </w:p>
          <w:p w14:paraId="6B454489"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Class notes</w:t>
            </w:r>
          </w:p>
          <w:p w14:paraId="5B633D52"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Knowledge organisers/Revision cards</w:t>
            </w:r>
          </w:p>
          <w:p w14:paraId="09344EE1"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Learning outcomes</w:t>
            </w:r>
          </w:p>
          <w:p w14:paraId="36C2CA48" w14:textId="77777777" w:rsidR="003E20AA" w:rsidRPr="00DF60BD" w:rsidRDefault="003E20AA" w:rsidP="005D2868">
            <w:pPr>
              <w:rPr>
                <w:rFonts w:asciiTheme="majorHAnsi" w:hAnsiTheme="majorHAnsi" w:cstheme="majorHAnsi"/>
                <w:sz w:val="22"/>
              </w:rPr>
            </w:pPr>
          </w:p>
        </w:tc>
      </w:tr>
      <w:tr w:rsidR="003E20AA" w:rsidRPr="00DF60BD" w14:paraId="3D76F953" w14:textId="77777777" w:rsidTr="005D2868">
        <w:tc>
          <w:tcPr>
            <w:tcW w:w="9016" w:type="dxa"/>
            <w:shd w:val="clear" w:color="auto" w:fill="D2F1EF" w:themeFill="accent6" w:themeFillTint="33"/>
          </w:tcPr>
          <w:p w14:paraId="77B4E8D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254E235" w14:textId="77777777" w:rsidR="003E20AA" w:rsidRPr="00DF60BD" w:rsidRDefault="003E20AA" w:rsidP="005D2868">
            <w:pPr>
              <w:rPr>
                <w:rFonts w:asciiTheme="majorHAnsi" w:hAnsiTheme="majorHAnsi" w:cstheme="majorHAnsi"/>
                <w:sz w:val="22"/>
              </w:rPr>
            </w:pPr>
          </w:p>
        </w:tc>
      </w:tr>
      <w:tr w:rsidR="003E20AA" w:rsidRPr="00DF60BD" w14:paraId="45771455" w14:textId="77777777" w:rsidTr="005D2868">
        <w:tc>
          <w:tcPr>
            <w:tcW w:w="9016" w:type="dxa"/>
          </w:tcPr>
          <w:p w14:paraId="1847B88D"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Educake</w:t>
            </w:r>
          </w:p>
          <w:p w14:paraId="127FB312"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Kerboodle</w:t>
            </w:r>
          </w:p>
          <w:p w14:paraId="3D89B84F" w14:textId="77777777" w:rsidR="003E20AA"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GCSE Bitesize</w:t>
            </w:r>
          </w:p>
          <w:p w14:paraId="14817520" w14:textId="20A38DF5" w:rsidR="00FE29A3" w:rsidRPr="00DF60BD" w:rsidRDefault="00FE29A3" w:rsidP="005D2868">
            <w:pPr>
              <w:rPr>
                <w:rFonts w:asciiTheme="majorHAnsi" w:hAnsiTheme="majorHAnsi" w:cstheme="majorHAnsi"/>
                <w:sz w:val="22"/>
              </w:rPr>
            </w:pPr>
          </w:p>
        </w:tc>
      </w:tr>
      <w:tr w:rsidR="003E20AA" w:rsidRPr="00DF60BD" w14:paraId="717F22DA" w14:textId="77777777" w:rsidTr="005D2868">
        <w:tc>
          <w:tcPr>
            <w:tcW w:w="9016" w:type="dxa"/>
            <w:shd w:val="clear" w:color="auto" w:fill="FFCCFF"/>
          </w:tcPr>
          <w:p w14:paraId="0453D434"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1F0081C5" w14:textId="77777777" w:rsidR="003E20AA" w:rsidRPr="00DF60BD" w:rsidRDefault="003E20AA" w:rsidP="005D2868">
            <w:pPr>
              <w:rPr>
                <w:rFonts w:asciiTheme="majorHAnsi" w:hAnsiTheme="majorHAnsi" w:cstheme="majorHAnsi"/>
                <w:sz w:val="22"/>
              </w:rPr>
            </w:pPr>
          </w:p>
        </w:tc>
      </w:tr>
      <w:tr w:rsidR="003E20AA" w:rsidRPr="00DF60BD" w14:paraId="158A00AC" w14:textId="77777777" w:rsidTr="005D2868">
        <w:tc>
          <w:tcPr>
            <w:tcW w:w="9016" w:type="dxa"/>
          </w:tcPr>
          <w:p w14:paraId="3568FF8E" w14:textId="77777777" w:rsidR="003E20AA" w:rsidRPr="00DF60BD" w:rsidRDefault="000E38C5" w:rsidP="005D2868">
            <w:pPr>
              <w:rPr>
                <w:rFonts w:asciiTheme="majorHAnsi" w:hAnsiTheme="majorHAnsi" w:cstheme="majorHAnsi"/>
                <w:sz w:val="22"/>
              </w:rPr>
            </w:pPr>
            <w:hyperlink r:id="rId154" w:history="1">
              <w:r w:rsidR="003E20AA" w:rsidRPr="00DF60BD">
                <w:rPr>
                  <w:rStyle w:val="Hyperlink"/>
                  <w:rFonts w:asciiTheme="majorHAnsi" w:hAnsiTheme="majorHAnsi" w:cstheme="majorHAnsi"/>
                  <w:sz w:val="22"/>
                </w:rPr>
                <w:t>https://www.bbc.co.uk/bitesize/subjects/zng4d2p</w:t>
              </w:r>
            </w:hyperlink>
          </w:p>
          <w:p w14:paraId="1820B5E4" w14:textId="77777777" w:rsidR="003E20AA" w:rsidRPr="00CD6C40" w:rsidRDefault="000E38C5" w:rsidP="005D2868">
            <w:pPr>
              <w:rPr>
                <w:rFonts w:asciiTheme="majorHAnsi" w:hAnsiTheme="majorHAnsi" w:cstheme="majorHAnsi"/>
                <w:color w:val="auto"/>
                <w:sz w:val="22"/>
              </w:rPr>
            </w:pPr>
            <w:hyperlink r:id="rId155" w:history="1">
              <w:r w:rsidR="003E20AA" w:rsidRPr="00CD6C40">
                <w:rPr>
                  <w:rFonts w:asciiTheme="majorHAnsi" w:hAnsiTheme="majorHAnsi" w:cstheme="majorHAnsi"/>
                  <w:color w:val="auto"/>
                  <w:sz w:val="22"/>
                  <w:u w:val="single"/>
                </w:rPr>
                <w:t>Pathogens - Communicable diseases - AQA - GCSE Biology (Single Science) Revision - AQA - BBC Bitesize</w:t>
              </w:r>
            </w:hyperlink>
          </w:p>
          <w:p w14:paraId="39EEB45C" w14:textId="77777777" w:rsidR="003E20AA" w:rsidRPr="00DF60BD" w:rsidRDefault="003E20AA" w:rsidP="005D2868">
            <w:pPr>
              <w:rPr>
                <w:rFonts w:asciiTheme="majorHAnsi" w:hAnsiTheme="majorHAnsi" w:cstheme="majorHAnsi"/>
                <w:sz w:val="22"/>
              </w:rPr>
            </w:pPr>
          </w:p>
        </w:tc>
      </w:tr>
      <w:tr w:rsidR="003E20AA" w:rsidRPr="00DF60BD" w14:paraId="15892611" w14:textId="77777777" w:rsidTr="005D2868">
        <w:tc>
          <w:tcPr>
            <w:tcW w:w="9016" w:type="dxa"/>
            <w:shd w:val="clear" w:color="auto" w:fill="CCFFFF"/>
          </w:tcPr>
          <w:p w14:paraId="6A487264"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8595119" w14:textId="77777777" w:rsidR="003E20AA" w:rsidRPr="00DF60BD" w:rsidRDefault="003E20AA" w:rsidP="005D2868">
            <w:pPr>
              <w:rPr>
                <w:rFonts w:asciiTheme="majorHAnsi" w:hAnsiTheme="majorHAnsi" w:cstheme="majorHAnsi"/>
                <w:sz w:val="22"/>
              </w:rPr>
            </w:pPr>
          </w:p>
        </w:tc>
      </w:tr>
      <w:tr w:rsidR="003E20AA" w:rsidRPr="00DF60BD" w14:paraId="3355DF5A" w14:textId="77777777" w:rsidTr="005D2868">
        <w:trPr>
          <w:trHeight w:val="165"/>
        </w:trPr>
        <w:tc>
          <w:tcPr>
            <w:tcW w:w="9016" w:type="dxa"/>
          </w:tcPr>
          <w:p w14:paraId="498628ED" w14:textId="77777777" w:rsidR="003E20AA" w:rsidRPr="00494BA4" w:rsidRDefault="000E38C5" w:rsidP="005D2868">
            <w:pPr>
              <w:rPr>
                <w:rFonts w:asciiTheme="majorHAnsi" w:hAnsiTheme="majorHAnsi" w:cstheme="majorHAnsi"/>
                <w:b w:val="0"/>
                <w:bCs/>
                <w:color w:val="auto"/>
                <w:sz w:val="22"/>
              </w:rPr>
            </w:pPr>
            <w:hyperlink r:id="rId156" w:history="1">
              <w:r w:rsidR="003E20AA" w:rsidRPr="00494BA4">
                <w:rPr>
                  <w:rFonts w:asciiTheme="majorHAnsi" w:hAnsiTheme="majorHAnsi" w:cstheme="majorHAnsi"/>
                  <w:b w:val="0"/>
                  <w:bCs/>
                  <w:color w:val="auto"/>
                  <w:sz w:val="22"/>
                  <w:u w:val="single"/>
                </w:rPr>
                <w:t>Vaccines for Pandemic Threats | History of Vaccines</w:t>
              </w:r>
            </w:hyperlink>
          </w:p>
          <w:p w14:paraId="3ADCE244" w14:textId="77777777" w:rsidR="003E20AA" w:rsidRPr="00494BA4" w:rsidRDefault="003E20AA" w:rsidP="005D2868">
            <w:pPr>
              <w:rPr>
                <w:rFonts w:asciiTheme="majorHAnsi" w:hAnsiTheme="majorHAnsi" w:cstheme="majorHAnsi"/>
                <w:b w:val="0"/>
                <w:bCs/>
                <w:color w:val="auto"/>
                <w:sz w:val="22"/>
              </w:rPr>
            </w:pPr>
          </w:p>
          <w:p w14:paraId="64D3B50D" w14:textId="77777777" w:rsidR="003E20AA" w:rsidRPr="00494BA4" w:rsidRDefault="000E38C5" w:rsidP="005D2868">
            <w:pPr>
              <w:rPr>
                <w:rFonts w:asciiTheme="majorHAnsi" w:hAnsiTheme="majorHAnsi" w:cstheme="majorHAnsi"/>
                <w:b w:val="0"/>
                <w:bCs/>
                <w:color w:val="auto"/>
                <w:sz w:val="22"/>
                <w:u w:val="single"/>
              </w:rPr>
            </w:pPr>
            <w:hyperlink r:id="rId157" w:history="1">
              <w:r w:rsidR="003E20AA" w:rsidRPr="00494BA4">
                <w:rPr>
                  <w:rFonts w:asciiTheme="majorHAnsi" w:hAnsiTheme="majorHAnsi" w:cstheme="majorHAnsi"/>
                  <w:b w:val="0"/>
                  <w:bCs/>
                  <w:color w:val="auto"/>
                  <w:sz w:val="22"/>
                  <w:u w:val="single"/>
                </w:rPr>
                <w:t>25 Interesting Facts About Diseases | KickassFacts.com</w:t>
              </w:r>
            </w:hyperlink>
          </w:p>
          <w:p w14:paraId="459D01AB" w14:textId="67709367" w:rsidR="00FE29A3" w:rsidRPr="00494BA4" w:rsidRDefault="00FE29A3" w:rsidP="005D2868">
            <w:pPr>
              <w:rPr>
                <w:rFonts w:asciiTheme="majorHAnsi" w:hAnsiTheme="majorHAnsi" w:cstheme="majorHAnsi"/>
                <w:b w:val="0"/>
                <w:bCs/>
                <w:color w:val="auto"/>
                <w:sz w:val="22"/>
              </w:rPr>
            </w:pPr>
          </w:p>
        </w:tc>
      </w:tr>
    </w:tbl>
    <w:p w14:paraId="3FAA96F9" w14:textId="77777777" w:rsidR="0091121F" w:rsidRDefault="0091121F" w:rsidP="00FD5AFB">
      <w:pPr>
        <w:jc w:val="center"/>
        <w:rPr>
          <w:rFonts w:asciiTheme="majorHAnsi" w:hAnsiTheme="majorHAnsi" w:cstheme="majorHAnsi"/>
          <w:bCs/>
          <w:color w:val="013A57" w:themeColor="accent1" w:themeShade="BF"/>
          <w:sz w:val="22"/>
        </w:rPr>
      </w:pPr>
    </w:p>
    <w:p w14:paraId="4671DAD3" w14:textId="77777777" w:rsidR="0091121F" w:rsidRDefault="0091121F" w:rsidP="00FD5AFB">
      <w:pPr>
        <w:jc w:val="center"/>
        <w:rPr>
          <w:rFonts w:asciiTheme="majorHAnsi" w:hAnsiTheme="majorHAnsi" w:cstheme="majorHAnsi"/>
          <w:bCs/>
          <w:color w:val="013A57" w:themeColor="accent1" w:themeShade="BF"/>
          <w:sz w:val="22"/>
        </w:rPr>
      </w:pPr>
    </w:p>
    <w:p w14:paraId="171FD8F1" w14:textId="77777777" w:rsidR="0091121F" w:rsidRDefault="0091121F" w:rsidP="00FD5AFB">
      <w:pPr>
        <w:jc w:val="center"/>
        <w:rPr>
          <w:rFonts w:asciiTheme="majorHAnsi" w:hAnsiTheme="majorHAnsi" w:cstheme="majorHAnsi"/>
          <w:bCs/>
          <w:color w:val="013A57" w:themeColor="accent1" w:themeShade="BF"/>
          <w:sz w:val="22"/>
        </w:rPr>
      </w:pPr>
    </w:p>
    <w:p w14:paraId="0CA48A97" w14:textId="77777777" w:rsidR="0091121F" w:rsidRDefault="0091121F" w:rsidP="00FD5AFB">
      <w:pPr>
        <w:jc w:val="center"/>
        <w:rPr>
          <w:rFonts w:asciiTheme="majorHAnsi" w:hAnsiTheme="majorHAnsi" w:cstheme="majorHAnsi"/>
          <w:bCs/>
          <w:color w:val="013A57" w:themeColor="accent1" w:themeShade="BF"/>
          <w:sz w:val="22"/>
        </w:rPr>
      </w:pPr>
    </w:p>
    <w:p w14:paraId="131D452F" w14:textId="77777777" w:rsidR="0091121F" w:rsidRDefault="0091121F" w:rsidP="00FD5AFB">
      <w:pPr>
        <w:jc w:val="center"/>
        <w:rPr>
          <w:rFonts w:asciiTheme="majorHAnsi" w:hAnsiTheme="majorHAnsi" w:cstheme="majorHAnsi"/>
          <w:bCs/>
          <w:color w:val="013A57" w:themeColor="accent1" w:themeShade="BF"/>
          <w:sz w:val="22"/>
        </w:rPr>
      </w:pPr>
    </w:p>
    <w:p w14:paraId="77A7CED1" w14:textId="77777777" w:rsidR="0091121F" w:rsidRDefault="0091121F" w:rsidP="00FD5AFB">
      <w:pPr>
        <w:jc w:val="center"/>
        <w:rPr>
          <w:rFonts w:asciiTheme="majorHAnsi" w:hAnsiTheme="majorHAnsi" w:cstheme="majorHAnsi"/>
          <w:bCs/>
          <w:color w:val="013A57" w:themeColor="accent1" w:themeShade="BF"/>
          <w:sz w:val="22"/>
        </w:rPr>
      </w:pPr>
    </w:p>
    <w:p w14:paraId="12BBD35E" w14:textId="77777777" w:rsidR="0091121F" w:rsidRDefault="0091121F" w:rsidP="00FD5AFB">
      <w:pPr>
        <w:jc w:val="center"/>
        <w:rPr>
          <w:rFonts w:asciiTheme="majorHAnsi" w:hAnsiTheme="majorHAnsi" w:cstheme="majorHAnsi"/>
          <w:bCs/>
          <w:color w:val="013A57" w:themeColor="accent1" w:themeShade="BF"/>
          <w:sz w:val="22"/>
        </w:rPr>
      </w:pPr>
    </w:p>
    <w:p w14:paraId="3AC77DDE" w14:textId="77777777" w:rsidR="0091121F" w:rsidRDefault="0091121F" w:rsidP="00FD5AFB">
      <w:pPr>
        <w:jc w:val="center"/>
        <w:rPr>
          <w:rFonts w:asciiTheme="majorHAnsi" w:hAnsiTheme="majorHAnsi" w:cstheme="majorHAnsi"/>
          <w:bCs/>
          <w:color w:val="013A57" w:themeColor="accent1" w:themeShade="BF"/>
          <w:sz w:val="22"/>
        </w:rPr>
      </w:pPr>
    </w:p>
    <w:p w14:paraId="028F6B7C" w14:textId="77777777" w:rsidR="0091121F" w:rsidRDefault="0091121F" w:rsidP="00FD5AFB">
      <w:pPr>
        <w:jc w:val="center"/>
        <w:rPr>
          <w:rFonts w:asciiTheme="majorHAnsi" w:hAnsiTheme="majorHAnsi" w:cstheme="majorHAnsi"/>
          <w:bCs/>
          <w:color w:val="013A57" w:themeColor="accent1" w:themeShade="BF"/>
          <w:sz w:val="22"/>
        </w:rPr>
      </w:pPr>
    </w:p>
    <w:p w14:paraId="545D8AA1" w14:textId="77777777" w:rsidR="0091121F" w:rsidRDefault="0091121F" w:rsidP="00FD5AFB">
      <w:pPr>
        <w:jc w:val="center"/>
        <w:rPr>
          <w:rFonts w:asciiTheme="majorHAnsi" w:hAnsiTheme="majorHAnsi" w:cstheme="majorHAnsi"/>
          <w:bCs/>
          <w:color w:val="013A57" w:themeColor="accent1" w:themeShade="BF"/>
          <w:sz w:val="22"/>
        </w:rPr>
      </w:pPr>
    </w:p>
    <w:p w14:paraId="36FA740F" w14:textId="77777777" w:rsidR="0091121F" w:rsidRDefault="0091121F" w:rsidP="00FD5AFB">
      <w:pPr>
        <w:jc w:val="center"/>
        <w:rPr>
          <w:rFonts w:asciiTheme="majorHAnsi" w:hAnsiTheme="majorHAnsi" w:cstheme="majorHAnsi"/>
          <w:bCs/>
          <w:color w:val="013A57" w:themeColor="accent1" w:themeShade="BF"/>
          <w:sz w:val="22"/>
        </w:rPr>
      </w:pPr>
    </w:p>
    <w:p w14:paraId="4AE3B971" w14:textId="77777777" w:rsidR="0091121F" w:rsidRDefault="0091121F" w:rsidP="00FD5AFB">
      <w:pPr>
        <w:jc w:val="center"/>
        <w:rPr>
          <w:rFonts w:asciiTheme="majorHAnsi" w:hAnsiTheme="majorHAnsi" w:cstheme="majorHAnsi"/>
          <w:bCs/>
          <w:color w:val="013A57" w:themeColor="accent1" w:themeShade="BF"/>
          <w:sz w:val="22"/>
        </w:rPr>
      </w:pPr>
    </w:p>
    <w:p w14:paraId="572E21AD" w14:textId="77777777" w:rsidR="0091121F" w:rsidRDefault="0091121F" w:rsidP="00FD5AFB">
      <w:pPr>
        <w:jc w:val="center"/>
        <w:rPr>
          <w:rFonts w:asciiTheme="majorHAnsi" w:hAnsiTheme="majorHAnsi" w:cstheme="majorHAnsi"/>
          <w:bCs/>
          <w:color w:val="013A57" w:themeColor="accent1" w:themeShade="BF"/>
          <w:sz w:val="22"/>
        </w:rPr>
      </w:pPr>
    </w:p>
    <w:p w14:paraId="5B8C1938" w14:textId="77777777" w:rsidR="0091121F" w:rsidRDefault="0091121F" w:rsidP="00FD5AFB">
      <w:pPr>
        <w:jc w:val="center"/>
        <w:rPr>
          <w:rFonts w:asciiTheme="majorHAnsi" w:hAnsiTheme="majorHAnsi" w:cstheme="majorHAnsi"/>
          <w:bCs/>
          <w:color w:val="013A57" w:themeColor="accent1" w:themeShade="BF"/>
          <w:sz w:val="22"/>
        </w:rPr>
      </w:pPr>
    </w:p>
    <w:p w14:paraId="10A1D62C" w14:textId="77777777" w:rsidR="0091121F" w:rsidRDefault="0091121F" w:rsidP="00FD5AFB">
      <w:pPr>
        <w:jc w:val="center"/>
        <w:rPr>
          <w:rFonts w:asciiTheme="majorHAnsi" w:hAnsiTheme="majorHAnsi" w:cstheme="majorHAnsi"/>
          <w:bCs/>
          <w:color w:val="013A57" w:themeColor="accent1" w:themeShade="BF"/>
          <w:sz w:val="22"/>
        </w:rPr>
      </w:pPr>
    </w:p>
    <w:p w14:paraId="00A578D0" w14:textId="77777777" w:rsidR="0091121F" w:rsidRDefault="0091121F" w:rsidP="00FD5AFB">
      <w:pPr>
        <w:jc w:val="center"/>
        <w:rPr>
          <w:rFonts w:asciiTheme="majorHAnsi" w:hAnsiTheme="majorHAnsi" w:cstheme="majorHAnsi"/>
          <w:bCs/>
          <w:color w:val="013A57" w:themeColor="accent1" w:themeShade="BF"/>
          <w:sz w:val="22"/>
        </w:rPr>
      </w:pPr>
    </w:p>
    <w:p w14:paraId="3092ECB2" w14:textId="77777777" w:rsidR="0091121F" w:rsidRDefault="0091121F" w:rsidP="00FD5AFB">
      <w:pPr>
        <w:jc w:val="center"/>
        <w:rPr>
          <w:rFonts w:asciiTheme="majorHAnsi" w:hAnsiTheme="majorHAnsi" w:cstheme="majorHAnsi"/>
          <w:bCs/>
          <w:color w:val="013A57" w:themeColor="accent1" w:themeShade="BF"/>
          <w:sz w:val="22"/>
        </w:rPr>
      </w:pPr>
    </w:p>
    <w:p w14:paraId="03B83A68" w14:textId="77777777" w:rsidR="0091121F" w:rsidRDefault="0091121F" w:rsidP="00FD5AFB">
      <w:pPr>
        <w:jc w:val="center"/>
        <w:rPr>
          <w:rFonts w:asciiTheme="majorHAnsi" w:hAnsiTheme="majorHAnsi" w:cstheme="majorHAnsi"/>
          <w:bCs/>
          <w:color w:val="013A57" w:themeColor="accent1" w:themeShade="BF"/>
          <w:sz w:val="22"/>
        </w:rPr>
      </w:pPr>
    </w:p>
    <w:p w14:paraId="58A2A791" w14:textId="77777777" w:rsidR="0091121F" w:rsidRDefault="0091121F" w:rsidP="00FD5AFB">
      <w:pPr>
        <w:jc w:val="center"/>
        <w:rPr>
          <w:rFonts w:asciiTheme="majorHAnsi" w:hAnsiTheme="majorHAnsi" w:cstheme="majorHAnsi"/>
          <w:bCs/>
          <w:color w:val="013A57" w:themeColor="accent1" w:themeShade="BF"/>
          <w:sz w:val="22"/>
        </w:rPr>
      </w:pPr>
    </w:p>
    <w:p w14:paraId="5E9CFD24" w14:textId="2BD98A96" w:rsidR="0091121F" w:rsidRDefault="0091121F" w:rsidP="00FD5AFB">
      <w:pPr>
        <w:jc w:val="center"/>
        <w:rPr>
          <w:rFonts w:asciiTheme="majorHAnsi" w:hAnsiTheme="majorHAnsi" w:cstheme="majorHAnsi"/>
          <w:bCs/>
          <w:color w:val="013A57" w:themeColor="accent1" w:themeShade="BF"/>
          <w:sz w:val="22"/>
        </w:rPr>
      </w:pPr>
    </w:p>
    <w:p w14:paraId="53A663C0" w14:textId="314D8CA0" w:rsidR="00CD6C40" w:rsidRDefault="00CD6C40" w:rsidP="00FD5AFB">
      <w:pPr>
        <w:jc w:val="center"/>
        <w:rPr>
          <w:rFonts w:asciiTheme="majorHAnsi" w:hAnsiTheme="majorHAnsi" w:cstheme="majorHAnsi"/>
          <w:bCs/>
          <w:color w:val="013A57" w:themeColor="accent1" w:themeShade="BF"/>
          <w:sz w:val="22"/>
        </w:rPr>
      </w:pPr>
    </w:p>
    <w:p w14:paraId="1B7D181C" w14:textId="77777777" w:rsidR="0091121F" w:rsidRDefault="0091121F" w:rsidP="00FD5AFB">
      <w:pPr>
        <w:jc w:val="center"/>
        <w:rPr>
          <w:rFonts w:asciiTheme="majorHAnsi" w:hAnsiTheme="majorHAnsi" w:cstheme="majorHAnsi"/>
          <w:bCs/>
          <w:color w:val="013A57" w:themeColor="accent1" w:themeShade="BF"/>
          <w:sz w:val="22"/>
        </w:rPr>
      </w:pPr>
    </w:p>
    <w:p w14:paraId="5C1B0D9C" w14:textId="6468AEE6" w:rsidR="00FD5AFB" w:rsidRPr="00CD6C40" w:rsidRDefault="00FD5AFB" w:rsidP="00FD5AFB">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Arabic</w:t>
      </w:r>
    </w:p>
    <w:p w14:paraId="14E5FA1C" w14:textId="77777777" w:rsidR="00FD5AFB" w:rsidRPr="00DF60BD" w:rsidRDefault="00FD5AFB" w:rsidP="00FD5AF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D5AFB" w:rsidRPr="00DF60BD" w14:paraId="2919DC1C" w14:textId="77777777" w:rsidTr="005D2868">
        <w:tc>
          <w:tcPr>
            <w:tcW w:w="9016" w:type="dxa"/>
            <w:shd w:val="clear" w:color="auto" w:fill="CCFFCC"/>
          </w:tcPr>
          <w:p w14:paraId="55B8AEE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42534DC8" w14:textId="77777777" w:rsidTr="005D2868">
        <w:tc>
          <w:tcPr>
            <w:tcW w:w="9016" w:type="dxa"/>
            <w:shd w:val="clear" w:color="auto" w:fill="auto"/>
          </w:tcPr>
          <w:p w14:paraId="7633DA1E" w14:textId="77777777" w:rsidR="00FD5AFB" w:rsidRPr="0091121F" w:rsidRDefault="00FD5AFB" w:rsidP="005D2868">
            <w:pPr>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Several vocabulary tests.</w:t>
            </w:r>
          </w:p>
          <w:p w14:paraId="260323B3" w14:textId="77777777" w:rsidR="00FD5AFB" w:rsidRDefault="00FD5AFB" w:rsidP="005D2868">
            <w:pPr>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All reading, writing, speaking and listening exercises will be marked</w:t>
            </w:r>
          </w:p>
          <w:p w14:paraId="3E43990D" w14:textId="28D59D60" w:rsidR="00FE29A3" w:rsidRPr="00DF60BD" w:rsidRDefault="00FE29A3" w:rsidP="005D2868">
            <w:pPr>
              <w:rPr>
                <w:rFonts w:asciiTheme="majorHAnsi" w:hAnsiTheme="majorHAnsi" w:cstheme="majorHAnsi"/>
                <w:sz w:val="22"/>
              </w:rPr>
            </w:pPr>
          </w:p>
        </w:tc>
      </w:tr>
      <w:tr w:rsidR="00FD5AFB" w:rsidRPr="00DF60BD" w14:paraId="0903EDE3" w14:textId="77777777" w:rsidTr="005D2868">
        <w:tc>
          <w:tcPr>
            <w:tcW w:w="9016" w:type="dxa"/>
            <w:shd w:val="clear" w:color="auto" w:fill="B1E4FD" w:themeFill="accent1" w:themeFillTint="33"/>
          </w:tcPr>
          <w:p w14:paraId="10DBC52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5A2643CD" w14:textId="77777777" w:rsidR="00FD5AFB" w:rsidRPr="00DF60BD" w:rsidRDefault="00FD5AFB" w:rsidP="005D2868">
            <w:pPr>
              <w:pStyle w:val="ListParagraph"/>
              <w:rPr>
                <w:rFonts w:asciiTheme="majorHAnsi" w:hAnsiTheme="majorHAnsi" w:cstheme="majorHAnsi"/>
              </w:rPr>
            </w:pPr>
          </w:p>
        </w:tc>
      </w:tr>
      <w:tr w:rsidR="00FD5AFB" w:rsidRPr="00DF60BD" w14:paraId="7131533D" w14:textId="77777777" w:rsidTr="005D2868">
        <w:tc>
          <w:tcPr>
            <w:tcW w:w="9016" w:type="dxa"/>
          </w:tcPr>
          <w:p w14:paraId="76C9CBD8"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pronouns</w:t>
            </w:r>
          </w:p>
          <w:p w14:paraId="369E0805"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Around the House.</w:t>
            </w:r>
          </w:p>
          <w:p w14:paraId="67A666AE"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Name items around the house including rooms around the house.</w:t>
            </w:r>
          </w:p>
          <w:p w14:paraId="75BE0A42"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How to identify a Feminine word.</w:t>
            </w:r>
          </w:p>
          <w:p w14:paraId="169C7925"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How to identify definite and indefinite words in Arabic. </w:t>
            </w:r>
          </w:p>
          <w:p w14:paraId="0BE03AF7"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Familiarize oneself with Food and Drink. </w:t>
            </w:r>
          </w:p>
          <w:p w14:paraId="3442C3E3"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Food Vocabulary </w:t>
            </w:r>
          </w:p>
          <w:p w14:paraId="3ED44A40" w14:textId="77777777" w:rsidR="00FD5AFB" w:rsidRPr="00DF60BD" w:rsidRDefault="00FD5AFB" w:rsidP="005D2868">
            <w:pPr>
              <w:rPr>
                <w:rFonts w:asciiTheme="majorHAnsi" w:hAnsiTheme="majorHAnsi" w:cstheme="majorHAnsi"/>
                <w:sz w:val="22"/>
              </w:rPr>
            </w:pPr>
          </w:p>
        </w:tc>
      </w:tr>
      <w:tr w:rsidR="00FD5AFB" w:rsidRPr="00DF60BD" w14:paraId="606ADE76" w14:textId="77777777" w:rsidTr="005D2868">
        <w:tc>
          <w:tcPr>
            <w:tcW w:w="9016" w:type="dxa"/>
            <w:shd w:val="clear" w:color="auto" w:fill="E0EFF4" w:themeFill="accent4" w:themeFillTint="33"/>
          </w:tcPr>
          <w:p w14:paraId="0C533929"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6FC47FE1" w14:textId="77777777" w:rsidR="00FD5AFB" w:rsidRPr="00DF60BD" w:rsidRDefault="00FD5AFB" w:rsidP="005D2868">
            <w:pPr>
              <w:rPr>
                <w:rFonts w:asciiTheme="majorHAnsi" w:hAnsiTheme="majorHAnsi" w:cstheme="majorHAnsi"/>
                <w:sz w:val="22"/>
              </w:rPr>
            </w:pPr>
          </w:p>
        </w:tc>
      </w:tr>
      <w:tr w:rsidR="00FD5AFB" w:rsidRPr="00DF60BD" w14:paraId="026DEEF2" w14:textId="77777777" w:rsidTr="005D2868">
        <w:tc>
          <w:tcPr>
            <w:tcW w:w="9016" w:type="dxa"/>
          </w:tcPr>
          <w:p w14:paraId="7EE53B4A"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3B2091B3"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p w14:paraId="6B8257C4" w14:textId="77777777" w:rsidR="00FD5AFB" w:rsidRPr="00DF60BD" w:rsidRDefault="00FD5AFB" w:rsidP="00FD5AFB">
            <w:pPr>
              <w:rPr>
                <w:rFonts w:asciiTheme="majorHAnsi" w:hAnsiTheme="majorHAnsi" w:cstheme="majorHAnsi"/>
                <w:sz w:val="22"/>
              </w:rPr>
            </w:pPr>
          </w:p>
        </w:tc>
      </w:tr>
      <w:tr w:rsidR="00FD5AFB" w:rsidRPr="00DF60BD" w14:paraId="759D5B64" w14:textId="77777777" w:rsidTr="005D2868">
        <w:tc>
          <w:tcPr>
            <w:tcW w:w="9016" w:type="dxa"/>
            <w:shd w:val="clear" w:color="auto" w:fill="D2F1EF" w:themeFill="accent6" w:themeFillTint="33"/>
          </w:tcPr>
          <w:p w14:paraId="4E746D64"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3956700" w14:textId="77777777" w:rsidR="00FD5AFB" w:rsidRPr="00DF60BD" w:rsidRDefault="00FD5AFB" w:rsidP="005D2868">
            <w:pPr>
              <w:rPr>
                <w:rFonts w:asciiTheme="majorHAnsi" w:hAnsiTheme="majorHAnsi" w:cstheme="majorHAnsi"/>
                <w:sz w:val="22"/>
              </w:rPr>
            </w:pPr>
          </w:p>
        </w:tc>
      </w:tr>
      <w:tr w:rsidR="00FD5AFB" w:rsidRPr="00DF60BD" w14:paraId="4949AF66" w14:textId="77777777" w:rsidTr="005D2868">
        <w:tc>
          <w:tcPr>
            <w:tcW w:w="9016" w:type="dxa"/>
          </w:tcPr>
          <w:p w14:paraId="30C7F6DA" w14:textId="77777777" w:rsidR="00FD5AFB" w:rsidRPr="00DF60BD" w:rsidRDefault="00FD5AFB" w:rsidP="005D2868">
            <w:pPr>
              <w:pStyle w:val="ListParagraph"/>
              <w:rPr>
                <w:rFonts w:asciiTheme="majorHAnsi" w:hAnsiTheme="majorHAnsi" w:cstheme="majorHAnsi"/>
              </w:rPr>
            </w:pPr>
          </w:p>
          <w:p w14:paraId="432DA618" w14:textId="6299D871" w:rsidR="00FD5AFB" w:rsidRPr="00DF60BD" w:rsidRDefault="00FD5AFB" w:rsidP="00FD5AFB">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59A6F7F5" w14:textId="77777777" w:rsidTr="005D2868">
        <w:tc>
          <w:tcPr>
            <w:tcW w:w="9016" w:type="dxa"/>
            <w:shd w:val="clear" w:color="auto" w:fill="FFCCFF"/>
          </w:tcPr>
          <w:p w14:paraId="2ADABD3D"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249A9731" w14:textId="77777777" w:rsidR="00FD5AFB" w:rsidRPr="00DF60BD" w:rsidRDefault="00FD5AFB" w:rsidP="005D2868">
            <w:pPr>
              <w:rPr>
                <w:rFonts w:asciiTheme="majorHAnsi" w:hAnsiTheme="majorHAnsi" w:cstheme="majorHAnsi"/>
                <w:sz w:val="22"/>
              </w:rPr>
            </w:pPr>
          </w:p>
        </w:tc>
      </w:tr>
      <w:tr w:rsidR="00FD5AFB" w:rsidRPr="00DF60BD" w14:paraId="71453B73" w14:textId="77777777" w:rsidTr="005D2868">
        <w:tc>
          <w:tcPr>
            <w:tcW w:w="9016" w:type="dxa"/>
          </w:tcPr>
          <w:p w14:paraId="28E64A9E" w14:textId="1E6C6733" w:rsidR="00FD5AFB" w:rsidRPr="00DF60BD" w:rsidRDefault="00FD5AFB" w:rsidP="005D2868">
            <w:pPr>
              <w:rPr>
                <w:rFonts w:asciiTheme="majorHAnsi" w:hAnsiTheme="majorHAnsi" w:cstheme="majorHAnsi"/>
                <w:sz w:val="22"/>
              </w:rPr>
            </w:pPr>
          </w:p>
          <w:p w14:paraId="25C9608C" w14:textId="69718C74"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3989A9D6" w14:textId="77777777" w:rsidR="00FD5AFB" w:rsidRPr="00DF60BD" w:rsidRDefault="00FD5AFB" w:rsidP="005D2868">
            <w:pPr>
              <w:rPr>
                <w:rFonts w:asciiTheme="majorHAnsi" w:hAnsiTheme="majorHAnsi" w:cstheme="majorHAnsi"/>
                <w:sz w:val="22"/>
              </w:rPr>
            </w:pPr>
          </w:p>
        </w:tc>
      </w:tr>
      <w:tr w:rsidR="00FD5AFB" w:rsidRPr="00DF60BD" w14:paraId="783ADD54" w14:textId="77777777" w:rsidTr="005D2868">
        <w:tc>
          <w:tcPr>
            <w:tcW w:w="9016" w:type="dxa"/>
            <w:shd w:val="clear" w:color="auto" w:fill="CCFFFF"/>
          </w:tcPr>
          <w:p w14:paraId="08069A46"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0592DB3" w14:textId="77777777" w:rsidR="00FD5AFB" w:rsidRPr="00DF60BD" w:rsidRDefault="00FD5AFB" w:rsidP="005D2868">
            <w:pPr>
              <w:rPr>
                <w:rFonts w:asciiTheme="majorHAnsi" w:hAnsiTheme="majorHAnsi" w:cstheme="majorHAnsi"/>
                <w:sz w:val="22"/>
              </w:rPr>
            </w:pPr>
          </w:p>
        </w:tc>
      </w:tr>
      <w:tr w:rsidR="00FD5AFB" w:rsidRPr="00DF60BD" w14:paraId="13C91248" w14:textId="77777777" w:rsidTr="005D2868">
        <w:trPr>
          <w:trHeight w:val="165"/>
        </w:trPr>
        <w:tc>
          <w:tcPr>
            <w:tcW w:w="9016" w:type="dxa"/>
          </w:tcPr>
          <w:p w14:paraId="0549CD4A" w14:textId="77777777" w:rsidR="00FD5AFB" w:rsidRPr="00DF60BD" w:rsidRDefault="00FD5AFB" w:rsidP="005D2868">
            <w:pPr>
              <w:rPr>
                <w:rFonts w:asciiTheme="majorHAnsi" w:hAnsiTheme="majorHAnsi" w:cstheme="majorHAnsi"/>
                <w:sz w:val="22"/>
              </w:rPr>
            </w:pPr>
          </w:p>
          <w:p w14:paraId="3A1355C3" w14:textId="77777777" w:rsidR="00FD5AFB" w:rsidRDefault="00FD5AFB" w:rsidP="005D2868">
            <w:pPr>
              <w:rPr>
                <w:rFonts w:asciiTheme="majorHAnsi" w:hAnsiTheme="majorHAnsi" w:cstheme="majorHAnsi"/>
                <w:b w:val="0"/>
                <w:bCs/>
                <w:color w:val="auto"/>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 xml:space="preserve">Information Unavailable </w:t>
            </w:r>
          </w:p>
          <w:p w14:paraId="7B5555CA" w14:textId="3FBFBF1B" w:rsidR="00FE29A3" w:rsidRPr="00DF60BD" w:rsidRDefault="00FE29A3" w:rsidP="005D2868">
            <w:pPr>
              <w:rPr>
                <w:rFonts w:asciiTheme="majorHAnsi" w:hAnsiTheme="majorHAnsi" w:cstheme="majorHAnsi"/>
                <w:b w:val="0"/>
                <w:bCs/>
                <w:sz w:val="22"/>
              </w:rPr>
            </w:pPr>
          </w:p>
        </w:tc>
      </w:tr>
    </w:tbl>
    <w:p w14:paraId="69681956" w14:textId="0ADDD903" w:rsidR="003E20AA" w:rsidRPr="00DF60BD" w:rsidRDefault="003E20AA" w:rsidP="00DF027C">
      <w:pPr>
        <w:rPr>
          <w:rFonts w:asciiTheme="majorHAnsi" w:hAnsiTheme="majorHAnsi" w:cstheme="majorHAnsi"/>
          <w:b w:val="0"/>
          <w:bCs/>
          <w:sz w:val="22"/>
        </w:rPr>
      </w:pPr>
    </w:p>
    <w:p w14:paraId="7BDAFB90" w14:textId="1AF1BB5A" w:rsidR="00FD5AFB" w:rsidRPr="00DF60BD" w:rsidRDefault="00FD5AFB" w:rsidP="00DF027C">
      <w:pPr>
        <w:rPr>
          <w:rFonts w:asciiTheme="majorHAnsi" w:hAnsiTheme="majorHAnsi" w:cstheme="majorHAnsi"/>
          <w:b w:val="0"/>
          <w:bCs/>
          <w:sz w:val="22"/>
        </w:rPr>
      </w:pPr>
    </w:p>
    <w:p w14:paraId="145BF15B" w14:textId="77777777" w:rsidR="0091121F" w:rsidRDefault="0091121F" w:rsidP="00FD5AFB">
      <w:pPr>
        <w:jc w:val="center"/>
        <w:rPr>
          <w:rFonts w:asciiTheme="majorHAnsi" w:hAnsiTheme="majorHAnsi" w:cstheme="majorHAnsi"/>
          <w:bCs/>
          <w:color w:val="013A57" w:themeColor="accent1" w:themeShade="BF"/>
          <w:sz w:val="22"/>
        </w:rPr>
      </w:pPr>
    </w:p>
    <w:p w14:paraId="0CC6E014" w14:textId="77777777" w:rsidR="0091121F" w:rsidRDefault="0091121F" w:rsidP="00FD5AFB">
      <w:pPr>
        <w:jc w:val="center"/>
        <w:rPr>
          <w:rFonts w:asciiTheme="majorHAnsi" w:hAnsiTheme="majorHAnsi" w:cstheme="majorHAnsi"/>
          <w:bCs/>
          <w:color w:val="013A57" w:themeColor="accent1" w:themeShade="BF"/>
          <w:sz w:val="22"/>
        </w:rPr>
      </w:pPr>
    </w:p>
    <w:p w14:paraId="3EBAE11C" w14:textId="77777777" w:rsidR="0091121F" w:rsidRDefault="0091121F" w:rsidP="00FD5AFB">
      <w:pPr>
        <w:jc w:val="center"/>
        <w:rPr>
          <w:rFonts w:asciiTheme="majorHAnsi" w:hAnsiTheme="majorHAnsi" w:cstheme="majorHAnsi"/>
          <w:bCs/>
          <w:color w:val="013A57" w:themeColor="accent1" w:themeShade="BF"/>
          <w:sz w:val="22"/>
        </w:rPr>
      </w:pPr>
    </w:p>
    <w:p w14:paraId="1198F5D9" w14:textId="77777777" w:rsidR="0091121F" w:rsidRDefault="0091121F" w:rsidP="00FD5AFB">
      <w:pPr>
        <w:jc w:val="center"/>
        <w:rPr>
          <w:rFonts w:asciiTheme="majorHAnsi" w:hAnsiTheme="majorHAnsi" w:cstheme="majorHAnsi"/>
          <w:bCs/>
          <w:color w:val="013A57" w:themeColor="accent1" w:themeShade="BF"/>
          <w:sz w:val="22"/>
        </w:rPr>
      </w:pPr>
    </w:p>
    <w:p w14:paraId="3C5EBFE3" w14:textId="77777777" w:rsidR="0091121F" w:rsidRDefault="0091121F" w:rsidP="00FD5AFB">
      <w:pPr>
        <w:jc w:val="center"/>
        <w:rPr>
          <w:rFonts w:asciiTheme="majorHAnsi" w:hAnsiTheme="majorHAnsi" w:cstheme="majorHAnsi"/>
          <w:bCs/>
          <w:color w:val="013A57" w:themeColor="accent1" w:themeShade="BF"/>
          <w:sz w:val="22"/>
        </w:rPr>
      </w:pPr>
    </w:p>
    <w:p w14:paraId="47948060" w14:textId="77777777" w:rsidR="0091121F" w:rsidRDefault="0091121F" w:rsidP="00FD5AFB">
      <w:pPr>
        <w:jc w:val="center"/>
        <w:rPr>
          <w:rFonts w:asciiTheme="majorHAnsi" w:hAnsiTheme="majorHAnsi" w:cstheme="majorHAnsi"/>
          <w:bCs/>
          <w:color w:val="013A57" w:themeColor="accent1" w:themeShade="BF"/>
          <w:sz w:val="22"/>
        </w:rPr>
      </w:pPr>
    </w:p>
    <w:p w14:paraId="53589DCF" w14:textId="77777777" w:rsidR="0091121F" w:rsidRDefault="0091121F" w:rsidP="00FD5AFB">
      <w:pPr>
        <w:jc w:val="center"/>
        <w:rPr>
          <w:rFonts w:asciiTheme="majorHAnsi" w:hAnsiTheme="majorHAnsi" w:cstheme="majorHAnsi"/>
          <w:bCs/>
          <w:color w:val="013A57" w:themeColor="accent1" w:themeShade="BF"/>
          <w:sz w:val="22"/>
        </w:rPr>
      </w:pPr>
    </w:p>
    <w:p w14:paraId="7E66445A" w14:textId="77777777" w:rsidR="0091121F" w:rsidRDefault="0091121F" w:rsidP="00FD5AFB">
      <w:pPr>
        <w:jc w:val="center"/>
        <w:rPr>
          <w:rFonts w:asciiTheme="majorHAnsi" w:hAnsiTheme="majorHAnsi" w:cstheme="majorHAnsi"/>
          <w:bCs/>
          <w:color w:val="013A57" w:themeColor="accent1" w:themeShade="BF"/>
          <w:sz w:val="22"/>
        </w:rPr>
      </w:pPr>
    </w:p>
    <w:p w14:paraId="5A5454B8" w14:textId="77777777" w:rsidR="0091121F" w:rsidRDefault="0091121F" w:rsidP="00FD5AFB">
      <w:pPr>
        <w:jc w:val="center"/>
        <w:rPr>
          <w:rFonts w:asciiTheme="majorHAnsi" w:hAnsiTheme="majorHAnsi" w:cstheme="majorHAnsi"/>
          <w:bCs/>
          <w:color w:val="013A57" w:themeColor="accent1" w:themeShade="BF"/>
          <w:sz w:val="22"/>
        </w:rPr>
      </w:pPr>
    </w:p>
    <w:p w14:paraId="52C4DEFF" w14:textId="77777777" w:rsidR="0091121F" w:rsidRDefault="0091121F" w:rsidP="00FD5AFB">
      <w:pPr>
        <w:jc w:val="center"/>
        <w:rPr>
          <w:rFonts w:asciiTheme="majorHAnsi" w:hAnsiTheme="majorHAnsi" w:cstheme="majorHAnsi"/>
          <w:bCs/>
          <w:color w:val="013A57" w:themeColor="accent1" w:themeShade="BF"/>
          <w:sz w:val="22"/>
        </w:rPr>
      </w:pPr>
    </w:p>
    <w:p w14:paraId="081F7103" w14:textId="77777777" w:rsidR="0091121F" w:rsidRDefault="0091121F" w:rsidP="00FD5AFB">
      <w:pPr>
        <w:jc w:val="center"/>
        <w:rPr>
          <w:rFonts w:asciiTheme="majorHAnsi" w:hAnsiTheme="majorHAnsi" w:cstheme="majorHAnsi"/>
          <w:bCs/>
          <w:color w:val="013A57" w:themeColor="accent1" w:themeShade="BF"/>
          <w:sz w:val="22"/>
        </w:rPr>
      </w:pPr>
    </w:p>
    <w:p w14:paraId="7A862D2C" w14:textId="7673EBC2" w:rsidR="00FD5AFB" w:rsidRPr="00CD6C40" w:rsidRDefault="00FD5AFB" w:rsidP="00FD5AFB">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t>Year 8 Spring Revision for Arabic</w:t>
      </w:r>
    </w:p>
    <w:p w14:paraId="60CA1B25" w14:textId="77777777" w:rsidR="005D2868" w:rsidRPr="00DF60BD" w:rsidRDefault="005D2868" w:rsidP="00FD5AFB">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FD5AFB" w:rsidRPr="00DF60BD" w14:paraId="2BFBF6BA" w14:textId="77777777" w:rsidTr="005D2868">
        <w:tc>
          <w:tcPr>
            <w:tcW w:w="9016" w:type="dxa"/>
            <w:shd w:val="clear" w:color="auto" w:fill="CCFFCC"/>
          </w:tcPr>
          <w:p w14:paraId="087FDADD"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14E42335" w14:textId="77777777" w:rsidTr="005D2868">
        <w:tc>
          <w:tcPr>
            <w:tcW w:w="9016" w:type="dxa"/>
            <w:shd w:val="clear" w:color="auto" w:fill="auto"/>
          </w:tcPr>
          <w:p w14:paraId="7C34F803" w14:textId="77777777" w:rsidR="00FD5AFB" w:rsidRPr="0091121F" w:rsidRDefault="00FD5AFB" w:rsidP="005D2868">
            <w:pPr>
              <w:widowControl w:val="0"/>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Weekly vocabulary tests</w:t>
            </w:r>
          </w:p>
          <w:p w14:paraId="7F978812" w14:textId="77777777" w:rsidR="00FD5AFB"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brief written set of directions to school from your home.</w:t>
            </w:r>
          </w:p>
          <w:p w14:paraId="171B7F02" w14:textId="12CDE359" w:rsidR="00FE29A3" w:rsidRPr="0091121F" w:rsidRDefault="00FE29A3" w:rsidP="005D2868">
            <w:pPr>
              <w:rPr>
                <w:rFonts w:asciiTheme="majorHAnsi" w:hAnsiTheme="majorHAnsi" w:cstheme="majorHAnsi"/>
                <w:b w:val="0"/>
                <w:bCs/>
                <w:color w:val="0F0D29" w:themeColor="text1"/>
                <w:sz w:val="22"/>
              </w:rPr>
            </w:pPr>
          </w:p>
        </w:tc>
      </w:tr>
      <w:tr w:rsidR="00FD5AFB" w:rsidRPr="00DF60BD" w14:paraId="6DFE8B9D" w14:textId="77777777" w:rsidTr="005D2868">
        <w:tc>
          <w:tcPr>
            <w:tcW w:w="9016" w:type="dxa"/>
            <w:shd w:val="clear" w:color="auto" w:fill="B1E4FD" w:themeFill="accent1" w:themeFillTint="33"/>
          </w:tcPr>
          <w:p w14:paraId="0F27539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72BD94B3" w14:textId="77777777" w:rsidR="00FD5AFB" w:rsidRPr="00DF60BD" w:rsidRDefault="00FD5AFB" w:rsidP="005D2868">
            <w:pPr>
              <w:pStyle w:val="ListParagraph"/>
              <w:rPr>
                <w:rFonts w:asciiTheme="majorHAnsi" w:hAnsiTheme="majorHAnsi" w:cstheme="majorHAnsi"/>
              </w:rPr>
            </w:pPr>
          </w:p>
        </w:tc>
      </w:tr>
      <w:tr w:rsidR="00FD5AFB" w:rsidRPr="00DF60BD" w14:paraId="5B473C6F" w14:textId="77777777" w:rsidTr="005D2868">
        <w:tc>
          <w:tcPr>
            <w:tcW w:w="9016" w:type="dxa"/>
          </w:tcPr>
          <w:p w14:paraId="5FC2BC38"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My region, places in town.</w:t>
            </w:r>
          </w:p>
          <w:p w14:paraId="4CBB9832"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Directions and modes of transport.</w:t>
            </w:r>
          </w:p>
          <w:p w14:paraId="53CA8690"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Local amenities.</w:t>
            </w:r>
          </w:p>
          <w:p w14:paraId="1B991855" w14:textId="77777777" w:rsidR="00FD5AFB" w:rsidRPr="00DF60BD" w:rsidRDefault="00FD5AFB" w:rsidP="005D2868">
            <w:pPr>
              <w:pStyle w:val="ListParagraph"/>
              <w:rPr>
                <w:rFonts w:asciiTheme="majorHAnsi" w:hAnsiTheme="majorHAnsi" w:cstheme="majorHAnsi"/>
              </w:rPr>
            </w:pPr>
          </w:p>
        </w:tc>
      </w:tr>
      <w:tr w:rsidR="00FD5AFB" w:rsidRPr="00DF60BD" w14:paraId="30FD13B8" w14:textId="77777777" w:rsidTr="005D2868">
        <w:tc>
          <w:tcPr>
            <w:tcW w:w="9016" w:type="dxa"/>
            <w:shd w:val="clear" w:color="auto" w:fill="E0EFF4" w:themeFill="accent4" w:themeFillTint="33"/>
          </w:tcPr>
          <w:p w14:paraId="56E65A12"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5E1A4605" w14:textId="77777777" w:rsidR="00FD5AFB" w:rsidRPr="00DF60BD" w:rsidRDefault="00FD5AFB" w:rsidP="005D2868">
            <w:pPr>
              <w:rPr>
                <w:rFonts w:asciiTheme="majorHAnsi" w:hAnsiTheme="majorHAnsi" w:cstheme="majorHAnsi"/>
                <w:sz w:val="22"/>
              </w:rPr>
            </w:pPr>
          </w:p>
        </w:tc>
      </w:tr>
      <w:tr w:rsidR="00FD5AFB" w:rsidRPr="00DF60BD" w14:paraId="4A4B3320" w14:textId="77777777" w:rsidTr="005D2868">
        <w:tc>
          <w:tcPr>
            <w:tcW w:w="9016" w:type="dxa"/>
          </w:tcPr>
          <w:p w14:paraId="77EA54E1"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73C7302D"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p w14:paraId="21295915" w14:textId="77777777" w:rsidR="00FD5AFB" w:rsidRPr="00FE29A3" w:rsidRDefault="00FD5AFB" w:rsidP="00FE29A3">
            <w:pPr>
              <w:rPr>
                <w:rFonts w:asciiTheme="majorHAnsi" w:hAnsiTheme="majorHAnsi" w:cstheme="majorHAnsi"/>
              </w:rPr>
            </w:pPr>
          </w:p>
        </w:tc>
      </w:tr>
      <w:tr w:rsidR="00FD5AFB" w:rsidRPr="00DF60BD" w14:paraId="26E437B7" w14:textId="77777777" w:rsidTr="005D2868">
        <w:tc>
          <w:tcPr>
            <w:tcW w:w="9016" w:type="dxa"/>
            <w:shd w:val="clear" w:color="auto" w:fill="D2F1EF" w:themeFill="accent6" w:themeFillTint="33"/>
          </w:tcPr>
          <w:p w14:paraId="41F52AD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57865BF" w14:textId="77777777" w:rsidR="00FD5AFB" w:rsidRPr="00DF60BD" w:rsidRDefault="00FD5AFB" w:rsidP="005D2868">
            <w:pPr>
              <w:rPr>
                <w:rFonts w:asciiTheme="majorHAnsi" w:hAnsiTheme="majorHAnsi" w:cstheme="majorHAnsi"/>
                <w:sz w:val="22"/>
              </w:rPr>
            </w:pPr>
          </w:p>
        </w:tc>
      </w:tr>
      <w:tr w:rsidR="00FD5AFB" w:rsidRPr="00DF60BD" w14:paraId="201630AF" w14:textId="77777777" w:rsidTr="005D2868">
        <w:tc>
          <w:tcPr>
            <w:tcW w:w="9016" w:type="dxa"/>
          </w:tcPr>
          <w:p w14:paraId="1C3A2D8A" w14:textId="77777777" w:rsidR="00FD5AFB" w:rsidRPr="00DF60BD" w:rsidRDefault="00FD5AFB" w:rsidP="005D2868">
            <w:pPr>
              <w:pStyle w:val="ListParagraph"/>
              <w:rPr>
                <w:rFonts w:asciiTheme="majorHAnsi" w:hAnsiTheme="majorHAnsi" w:cstheme="majorHAnsi"/>
              </w:rPr>
            </w:pPr>
          </w:p>
          <w:p w14:paraId="7EF1DA99" w14:textId="77777777" w:rsidR="00FD5AFB" w:rsidRPr="00DF60BD" w:rsidRDefault="00FD5AFB" w:rsidP="005D2868">
            <w:pPr>
              <w:pStyle w:val="ListParagraph"/>
              <w:rPr>
                <w:rFonts w:asciiTheme="majorHAnsi" w:hAnsiTheme="majorHAnsi" w:cstheme="majorHAnsi"/>
              </w:rPr>
            </w:pPr>
          </w:p>
          <w:p w14:paraId="43D01082" w14:textId="469BC304" w:rsidR="00FD5AFB" w:rsidRPr="00DF60BD" w:rsidRDefault="00FD5AFB" w:rsidP="00FE29A3">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1BC8CC5D" w14:textId="77777777" w:rsidTr="005D2868">
        <w:tc>
          <w:tcPr>
            <w:tcW w:w="9016" w:type="dxa"/>
            <w:shd w:val="clear" w:color="auto" w:fill="FFCCFF"/>
          </w:tcPr>
          <w:p w14:paraId="0E565ACE"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21E65147" w14:textId="77777777" w:rsidR="00FD5AFB" w:rsidRPr="00DF60BD" w:rsidRDefault="00FD5AFB" w:rsidP="005D2868">
            <w:pPr>
              <w:rPr>
                <w:rFonts w:asciiTheme="majorHAnsi" w:hAnsiTheme="majorHAnsi" w:cstheme="majorHAnsi"/>
                <w:sz w:val="22"/>
              </w:rPr>
            </w:pPr>
          </w:p>
        </w:tc>
      </w:tr>
      <w:tr w:rsidR="00FD5AFB" w:rsidRPr="00DF60BD" w14:paraId="01B8D1E3" w14:textId="77777777" w:rsidTr="005D2868">
        <w:tc>
          <w:tcPr>
            <w:tcW w:w="9016" w:type="dxa"/>
          </w:tcPr>
          <w:p w14:paraId="0154CEC6" w14:textId="77777777" w:rsidR="00FD5AFB" w:rsidRPr="00DF60BD" w:rsidRDefault="00FD5AFB" w:rsidP="005D2868">
            <w:pPr>
              <w:rPr>
                <w:rFonts w:asciiTheme="majorHAnsi" w:hAnsiTheme="majorHAnsi" w:cstheme="majorHAnsi"/>
                <w:sz w:val="22"/>
              </w:rPr>
            </w:pPr>
          </w:p>
          <w:p w14:paraId="7F1FCAED" w14:textId="44803B66"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22DB39B1" w14:textId="77777777" w:rsidTr="005D2868">
        <w:tc>
          <w:tcPr>
            <w:tcW w:w="9016" w:type="dxa"/>
            <w:shd w:val="clear" w:color="auto" w:fill="CCFFFF"/>
          </w:tcPr>
          <w:p w14:paraId="2A589D00"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48BD0EF" w14:textId="77777777" w:rsidR="00FD5AFB" w:rsidRPr="00DF60BD" w:rsidRDefault="00FD5AFB" w:rsidP="005D2868">
            <w:pPr>
              <w:rPr>
                <w:rFonts w:asciiTheme="majorHAnsi" w:hAnsiTheme="majorHAnsi" w:cstheme="majorHAnsi"/>
                <w:sz w:val="22"/>
              </w:rPr>
            </w:pPr>
          </w:p>
        </w:tc>
      </w:tr>
      <w:tr w:rsidR="00FD5AFB" w:rsidRPr="00DF60BD" w14:paraId="652FE094" w14:textId="77777777" w:rsidTr="005D2868">
        <w:trPr>
          <w:trHeight w:val="165"/>
        </w:trPr>
        <w:tc>
          <w:tcPr>
            <w:tcW w:w="9016" w:type="dxa"/>
          </w:tcPr>
          <w:p w14:paraId="4F40FF1C" w14:textId="77777777" w:rsidR="00FD5AFB" w:rsidRPr="00DF60BD" w:rsidRDefault="00FD5AFB" w:rsidP="005D2868">
            <w:pPr>
              <w:rPr>
                <w:rFonts w:asciiTheme="majorHAnsi" w:hAnsiTheme="majorHAnsi" w:cstheme="majorHAnsi"/>
                <w:sz w:val="22"/>
              </w:rPr>
            </w:pPr>
          </w:p>
          <w:p w14:paraId="7DC0B6C0" w14:textId="54720A2C" w:rsidR="00FD5AFB" w:rsidRPr="00DF60BD" w:rsidRDefault="00FD5AFB" w:rsidP="00FD5AFB">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bl>
    <w:p w14:paraId="0F67DB03" w14:textId="77777777" w:rsidR="005D2868" w:rsidRPr="00DF60BD" w:rsidRDefault="005D2868" w:rsidP="00FD5AFB">
      <w:pPr>
        <w:jc w:val="center"/>
        <w:rPr>
          <w:rFonts w:asciiTheme="majorHAnsi" w:hAnsiTheme="majorHAnsi" w:cstheme="majorHAnsi"/>
          <w:b w:val="0"/>
          <w:bCs/>
          <w:color w:val="01273A" w:themeColor="accent1" w:themeShade="80"/>
          <w:sz w:val="22"/>
        </w:rPr>
      </w:pPr>
    </w:p>
    <w:p w14:paraId="0B6B7D00" w14:textId="77777777" w:rsidR="005D2868" w:rsidRPr="00DF60BD" w:rsidRDefault="005D2868" w:rsidP="00FD5AFB">
      <w:pPr>
        <w:jc w:val="center"/>
        <w:rPr>
          <w:rFonts w:asciiTheme="majorHAnsi" w:hAnsiTheme="majorHAnsi" w:cstheme="majorHAnsi"/>
          <w:b w:val="0"/>
          <w:bCs/>
          <w:color w:val="01273A" w:themeColor="accent1" w:themeShade="80"/>
          <w:sz w:val="22"/>
        </w:rPr>
      </w:pPr>
    </w:p>
    <w:p w14:paraId="49BE06EF" w14:textId="77777777" w:rsidR="0091121F" w:rsidRDefault="0091121F" w:rsidP="00FD5AFB">
      <w:pPr>
        <w:jc w:val="center"/>
        <w:rPr>
          <w:rFonts w:asciiTheme="majorHAnsi" w:hAnsiTheme="majorHAnsi" w:cstheme="majorHAnsi"/>
          <w:color w:val="013A57" w:themeColor="accent1" w:themeShade="BF"/>
          <w:sz w:val="22"/>
        </w:rPr>
      </w:pPr>
    </w:p>
    <w:p w14:paraId="5DD398E5" w14:textId="77777777" w:rsidR="0091121F" w:rsidRDefault="0091121F" w:rsidP="00FD5AFB">
      <w:pPr>
        <w:jc w:val="center"/>
        <w:rPr>
          <w:rFonts w:asciiTheme="majorHAnsi" w:hAnsiTheme="majorHAnsi" w:cstheme="majorHAnsi"/>
          <w:color w:val="013A57" w:themeColor="accent1" w:themeShade="BF"/>
          <w:sz w:val="22"/>
        </w:rPr>
      </w:pPr>
    </w:p>
    <w:p w14:paraId="4AA44543" w14:textId="77777777" w:rsidR="0091121F" w:rsidRDefault="0091121F" w:rsidP="00FD5AFB">
      <w:pPr>
        <w:jc w:val="center"/>
        <w:rPr>
          <w:rFonts w:asciiTheme="majorHAnsi" w:hAnsiTheme="majorHAnsi" w:cstheme="majorHAnsi"/>
          <w:color w:val="013A57" w:themeColor="accent1" w:themeShade="BF"/>
          <w:sz w:val="22"/>
        </w:rPr>
      </w:pPr>
    </w:p>
    <w:p w14:paraId="3469FFEB" w14:textId="77777777" w:rsidR="0091121F" w:rsidRDefault="0091121F" w:rsidP="00FD5AFB">
      <w:pPr>
        <w:jc w:val="center"/>
        <w:rPr>
          <w:rFonts w:asciiTheme="majorHAnsi" w:hAnsiTheme="majorHAnsi" w:cstheme="majorHAnsi"/>
          <w:color w:val="013A57" w:themeColor="accent1" w:themeShade="BF"/>
          <w:sz w:val="22"/>
        </w:rPr>
      </w:pPr>
    </w:p>
    <w:p w14:paraId="4800481E" w14:textId="77777777" w:rsidR="0091121F" w:rsidRDefault="0091121F" w:rsidP="00FD5AFB">
      <w:pPr>
        <w:jc w:val="center"/>
        <w:rPr>
          <w:rFonts w:asciiTheme="majorHAnsi" w:hAnsiTheme="majorHAnsi" w:cstheme="majorHAnsi"/>
          <w:color w:val="013A57" w:themeColor="accent1" w:themeShade="BF"/>
          <w:sz w:val="22"/>
        </w:rPr>
      </w:pPr>
    </w:p>
    <w:p w14:paraId="772078C3" w14:textId="77777777" w:rsidR="0091121F" w:rsidRDefault="0091121F" w:rsidP="00FD5AFB">
      <w:pPr>
        <w:jc w:val="center"/>
        <w:rPr>
          <w:rFonts w:asciiTheme="majorHAnsi" w:hAnsiTheme="majorHAnsi" w:cstheme="majorHAnsi"/>
          <w:color w:val="013A57" w:themeColor="accent1" w:themeShade="BF"/>
          <w:sz w:val="22"/>
        </w:rPr>
      </w:pPr>
    </w:p>
    <w:p w14:paraId="46B7E754" w14:textId="77777777" w:rsidR="0091121F" w:rsidRDefault="0091121F" w:rsidP="00FD5AFB">
      <w:pPr>
        <w:jc w:val="center"/>
        <w:rPr>
          <w:rFonts w:asciiTheme="majorHAnsi" w:hAnsiTheme="majorHAnsi" w:cstheme="majorHAnsi"/>
          <w:color w:val="013A57" w:themeColor="accent1" w:themeShade="BF"/>
          <w:sz w:val="22"/>
        </w:rPr>
      </w:pPr>
    </w:p>
    <w:p w14:paraId="60BC0EA6" w14:textId="77777777" w:rsidR="0091121F" w:rsidRDefault="0091121F" w:rsidP="00FD5AFB">
      <w:pPr>
        <w:jc w:val="center"/>
        <w:rPr>
          <w:rFonts w:asciiTheme="majorHAnsi" w:hAnsiTheme="majorHAnsi" w:cstheme="majorHAnsi"/>
          <w:color w:val="013A57" w:themeColor="accent1" w:themeShade="BF"/>
          <w:sz w:val="22"/>
        </w:rPr>
      </w:pPr>
    </w:p>
    <w:p w14:paraId="50202D6E" w14:textId="77777777" w:rsidR="0091121F" w:rsidRDefault="0091121F" w:rsidP="00FD5AFB">
      <w:pPr>
        <w:jc w:val="center"/>
        <w:rPr>
          <w:rFonts w:asciiTheme="majorHAnsi" w:hAnsiTheme="majorHAnsi" w:cstheme="majorHAnsi"/>
          <w:color w:val="013A57" w:themeColor="accent1" w:themeShade="BF"/>
          <w:sz w:val="22"/>
        </w:rPr>
      </w:pPr>
    </w:p>
    <w:p w14:paraId="0B07F601" w14:textId="60953F33" w:rsidR="0091121F" w:rsidRDefault="0091121F" w:rsidP="00FD5AFB">
      <w:pPr>
        <w:jc w:val="center"/>
        <w:rPr>
          <w:rFonts w:asciiTheme="majorHAnsi" w:hAnsiTheme="majorHAnsi" w:cstheme="majorHAnsi"/>
          <w:color w:val="013A57" w:themeColor="accent1" w:themeShade="BF"/>
          <w:sz w:val="22"/>
        </w:rPr>
      </w:pPr>
    </w:p>
    <w:p w14:paraId="58A6840F" w14:textId="072508F2" w:rsidR="00FE29A3" w:rsidRDefault="00FE29A3" w:rsidP="00FD5AFB">
      <w:pPr>
        <w:jc w:val="center"/>
        <w:rPr>
          <w:rFonts w:asciiTheme="majorHAnsi" w:hAnsiTheme="majorHAnsi" w:cstheme="majorHAnsi"/>
          <w:color w:val="013A57" w:themeColor="accent1" w:themeShade="BF"/>
          <w:sz w:val="22"/>
        </w:rPr>
      </w:pPr>
    </w:p>
    <w:p w14:paraId="32D4E90F" w14:textId="77777777" w:rsidR="00FE29A3" w:rsidRDefault="00FE29A3" w:rsidP="00FD5AFB">
      <w:pPr>
        <w:jc w:val="center"/>
        <w:rPr>
          <w:rFonts w:asciiTheme="majorHAnsi" w:hAnsiTheme="majorHAnsi" w:cstheme="majorHAnsi"/>
          <w:color w:val="013A57" w:themeColor="accent1" w:themeShade="BF"/>
          <w:sz w:val="22"/>
        </w:rPr>
      </w:pPr>
    </w:p>
    <w:p w14:paraId="0E512D4A" w14:textId="2358C97B" w:rsidR="00FD5AFB" w:rsidRPr="00CD6C40" w:rsidRDefault="00FD5AFB" w:rsidP="00FD5AFB">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for Arabic</w:t>
      </w:r>
    </w:p>
    <w:p w14:paraId="5B431B0A" w14:textId="77777777" w:rsidR="00FD5AFB" w:rsidRPr="00DF60BD" w:rsidRDefault="00FD5AFB" w:rsidP="00FD5AF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D5AFB" w:rsidRPr="00DF60BD" w14:paraId="6BC2523E" w14:textId="77777777" w:rsidTr="005D2868">
        <w:tc>
          <w:tcPr>
            <w:tcW w:w="9016" w:type="dxa"/>
            <w:shd w:val="clear" w:color="auto" w:fill="CCFFCC"/>
          </w:tcPr>
          <w:p w14:paraId="38714073"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612F54F9" w14:textId="77777777" w:rsidTr="005D2868">
        <w:tc>
          <w:tcPr>
            <w:tcW w:w="9016" w:type="dxa"/>
            <w:shd w:val="clear" w:color="auto" w:fill="auto"/>
          </w:tcPr>
          <w:p w14:paraId="18DA05E5" w14:textId="77777777" w:rsidR="00FD5AFB" w:rsidRPr="00CD6C40" w:rsidRDefault="00FD5AFB" w:rsidP="005D2868">
            <w:pPr>
              <w:rPr>
                <w:rFonts w:asciiTheme="majorHAnsi" w:hAnsiTheme="majorHAnsi" w:cstheme="majorHAnsi"/>
                <w:b w:val="0"/>
                <w:color w:val="auto"/>
                <w:sz w:val="22"/>
              </w:rPr>
            </w:pPr>
            <w:r w:rsidRPr="00CD6C40">
              <w:rPr>
                <w:rFonts w:asciiTheme="majorHAnsi" w:hAnsiTheme="majorHAnsi" w:cstheme="majorHAnsi"/>
                <w:b w:val="0"/>
                <w:color w:val="auto"/>
                <w:sz w:val="22"/>
              </w:rPr>
              <w:t xml:space="preserve">Assessed presentation on virtual house tour. </w:t>
            </w:r>
          </w:p>
          <w:p w14:paraId="7F20CEEC" w14:textId="77777777" w:rsidR="00FD5AFB" w:rsidRPr="00CD6C40" w:rsidRDefault="00FD5AFB" w:rsidP="005D2868">
            <w:pPr>
              <w:rPr>
                <w:rFonts w:asciiTheme="majorHAnsi" w:eastAsia="Times New Roman" w:hAnsiTheme="majorHAnsi" w:cstheme="majorHAnsi"/>
                <w:b w:val="0"/>
                <w:color w:val="auto"/>
                <w:sz w:val="22"/>
                <w:lang w:eastAsia="en-GB"/>
              </w:rPr>
            </w:pPr>
          </w:p>
          <w:p w14:paraId="18FC224A" w14:textId="77777777" w:rsidR="00FD5AFB" w:rsidRDefault="00FD5AFB" w:rsidP="005D2868">
            <w:pPr>
              <w:rPr>
                <w:rFonts w:asciiTheme="majorHAnsi" w:eastAsia="Times New Roman" w:hAnsiTheme="majorHAnsi" w:cstheme="majorHAnsi"/>
                <w:b w:val="0"/>
                <w:color w:val="auto"/>
                <w:sz w:val="22"/>
                <w:lang w:eastAsia="en-GB"/>
              </w:rPr>
            </w:pPr>
            <w:r w:rsidRPr="00CD6C40">
              <w:rPr>
                <w:rFonts w:asciiTheme="majorHAnsi" w:eastAsia="Times New Roman" w:hAnsiTheme="majorHAnsi" w:cstheme="majorHAnsi"/>
                <w:b w:val="0"/>
                <w:color w:val="auto"/>
                <w:sz w:val="22"/>
                <w:lang w:eastAsia="en-GB"/>
              </w:rPr>
              <w:t>There will also be regular vocabulary tests based on the weekly vocabulary covered.</w:t>
            </w:r>
          </w:p>
          <w:p w14:paraId="28AF1E6F" w14:textId="2CFDA052" w:rsidR="00FE29A3" w:rsidRPr="00DF60BD" w:rsidRDefault="00FE29A3" w:rsidP="005D2868">
            <w:pPr>
              <w:rPr>
                <w:rFonts w:asciiTheme="majorHAnsi" w:hAnsiTheme="majorHAnsi" w:cstheme="majorHAnsi"/>
                <w:b w:val="0"/>
                <w:bCs/>
                <w:sz w:val="22"/>
              </w:rPr>
            </w:pPr>
          </w:p>
        </w:tc>
      </w:tr>
      <w:tr w:rsidR="00FD5AFB" w:rsidRPr="00DF60BD" w14:paraId="5CF1D2CF" w14:textId="77777777" w:rsidTr="005D2868">
        <w:tc>
          <w:tcPr>
            <w:tcW w:w="9016" w:type="dxa"/>
            <w:shd w:val="clear" w:color="auto" w:fill="B1E4FD" w:themeFill="accent1" w:themeFillTint="33"/>
          </w:tcPr>
          <w:p w14:paraId="6FDBCDB0"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5E6ED518" w14:textId="77777777" w:rsidR="00FD5AFB" w:rsidRPr="00DF60BD" w:rsidRDefault="00FD5AFB" w:rsidP="005D2868">
            <w:pPr>
              <w:pStyle w:val="ListParagraph"/>
              <w:rPr>
                <w:rFonts w:asciiTheme="majorHAnsi" w:hAnsiTheme="majorHAnsi" w:cstheme="majorHAnsi"/>
              </w:rPr>
            </w:pPr>
          </w:p>
        </w:tc>
      </w:tr>
      <w:tr w:rsidR="00FD5AFB" w:rsidRPr="00DF60BD" w14:paraId="49D05FAA" w14:textId="77777777" w:rsidTr="005D2868">
        <w:tc>
          <w:tcPr>
            <w:tcW w:w="9016" w:type="dxa"/>
          </w:tcPr>
          <w:p w14:paraId="443127EA" w14:textId="77777777" w:rsidR="00FD5AFB" w:rsidRPr="00DF60BD" w:rsidRDefault="00FD5AFB" w:rsidP="005D2868">
            <w:pPr>
              <w:rPr>
                <w:rFonts w:asciiTheme="majorHAnsi" w:hAnsiTheme="majorHAnsi" w:cstheme="majorHAnsi"/>
                <w:sz w:val="22"/>
              </w:rPr>
            </w:pPr>
          </w:p>
          <w:p w14:paraId="2CD5183F"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My house, my town and country.</w:t>
            </w:r>
          </w:p>
          <w:p w14:paraId="060FF35F"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Using opinion phrases. </w:t>
            </w:r>
          </w:p>
          <w:p w14:paraId="2CF825C1"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Arab places to visit around the globe. </w:t>
            </w:r>
          </w:p>
          <w:p w14:paraId="46CD3754" w14:textId="77777777" w:rsidR="00FD5AFB" w:rsidRPr="00DF60BD" w:rsidRDefault="00FD5AFB" w:rsidP="005D2868">
            <w:pPr>
              <w:rPr>
                <w:rFonts w:asciiTheme="majorHAnsi" w:hAnsiTheme="majorHAnsi" w:cstheme="majorHAnsi"/>
                <w:sz w:val="22"/>
              </w:rPr>
            </w:pPr>
          </w:p>
        </w:tc>
      </w:tr>
      <w:tr w:rsidR="00FD5AFB" w:rsidRPr="00DF60BD" w14:paraId="589E8CBF" w14:textId="77777777" w:rsidTr="005D2868">
        <w:tc>
          <w:tcPr>
            <w:tcW w:w="9016" w:type="dxa"/>
            <w:shd w:val="clear" w:color="auto" w:fill="E0EFF4" w:themeFill="accent4" w:themeFillTint="33"/>
          </w:tcPr>
          <w:p w14:paraId="59F2E7E7"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56B77F61" w14:textId="77777777" w:rsidR="00FD5AFB" w:rsidRPr="00DF60BD" w:rsidRDefault="00FD5AFB" w:rsidP="005D2868">
            <w:pPr>
              <w:rPr>
                <w:rFonts w:asciiTheme="majorHAnsi" w:hAnsiTheme="majorHAnsi" w:cstheme="majorHAnsi"/>
                <w:sz w:val="22"/>
              </w:rPr>
            </w:pPr>
          </w:p>
        </w:tc>
      </w:tr>
      <w:tr w:rsidR="00FD5AFB" w:rsidRPr="00DF60BD" w14:paraId="3C1CB0DE" w14:textId="77777777" w:rsidTr="005D2868">
        <w:tc>
          <w:tcPr>
            <w:tcW w:w="9016" w:type="dxa"/>
          </w:tcPr>
          <w:p w14:paraId="558A536D"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36AF66D9"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Information Unavailable</w:t>
            </w:r>
          </w:p>
          <w:p w14:paraId="02095C0B" w14:textId="77777777" w:rsidR="00FD5AFB" w:rsidRPr="00DF60BD" w:rsidRDefault="00FD5AFB" w:rsidP="005D2868">
            <w:pPr>
              <w:pStyle w:val="ListParagraph"/>
              <w:rPr>
                <w:rFonts w:asciiTheme="majorHAnsi" w:hAnsiTheme="majorHAnsi" w:cstheme="majorHAnsi"/>
              </w:rPr>
            </w:pPr>
          </w:p>
        </w:tc>
      </w:tr>
      <w:tr w:rsidR="00FD5AFB" w:rsidRPr="00DF60BD" w14:paraId="6436EF7F" w14:textId="77777777" w:rsidTr="005D2868">
        <w:tc>
          <w:tcPr>
            <w:tcW w:w="9016" w:type="dxa"/>
            <w:shd w:val="clear" w:color="auto" w:fill="D2F1EF" w:themeFill="accent6" w:themeFillTint="33"/>
          </w:tcPr>
          <w:p w14:paraId="33BA0832"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02D944F4" w14:textId="77777777" w:rsidR="00FD5AFB" w:rsidRPr="00DF60BD" w:rsidRDefault="00FD5AFB" w:rsidP="005D2868">
            <w:pPr>
              <w:rPr>
                <w:rFonts w:asciiTheme="majorHAnsi" w:hAnsiTheme="majorHAnsi" w:cstheme="majorHAnsi"/>
                <w:sz w:val="22"/>
              </w:rPr>
            </w:pPr>
          </w:p>
        </w:tc>
      </w:tr>
      <w:tr w:rsidR="00FD5AFB" w:rsidRPr="00DF60BD" w14:paraId="16EF97B2" w14:textId="77777777" w:rsidTr="005D2868">
        <w:tc>
          <w:tcPr>
            <w:tcW w:w="9016" w:type="dxa"/>
          </w:tcPr>
          <w:p w14:paraId="2A8ED772" w14:textId="77777777" w:rsidR="00FD5AFB" w:rsidRPr="00DF60BD" w:rsidRDefault="00FD5AFB" w:rsidP="005D2868">
            <w:pPr>
              <w:pStyle w:val="ListParagraph"/>
              <w:rPr>
                <w:rFonts w:asciiTheme="majorHAnsi" w:hAnsiTheme="majorHAnsi" w:cstheme="majorHAnsi"/>
              </w:rPr>
            </w:pPr>
          </w:p>
          <w:p w14:paraId="44EC0801" w14:textId="77777777" w:rsidR="00FD5AFB" w:rsidRPr="00DF60BD" w:rsidRDefault="00FD5AFB" w:rsidP="005D2868">
            <w:pPr>
              <w:pStyle w:val="ListParagraph"/>
              <w:rPr>
                <w:rFonts w:asciiTheme="majorHAnsi" w:hAnsiTheme="majorHAnsi" w:cstheme="majorHAnsi"/>
              </w:rPr>
            </w:pPr>
          </w:p>
          <w:p w14:paraId="2CD7510D" w14:textId="77777777" w:rsidR="00FD5AFB" w:rsidRDefault="00FD5AFB" w:rsidP="00FE29A3">
            <w:pPr>
              <w:pStyle w:val="ListParagraph"/>
              <w:rPr>
                <w:rFonts w:asciiTheme="majorHAnsi" w:hAnsiTheme="majorHAnsi" w:cstheme="majorHAnsi"/>
              </w:rPr>
            </w:pPr>
            <w:r w:rsidRPr="00DF60BD">
              <w:rPr>
                <w:rFonts w:asciiTheme="majorHAnsi" w:hAnsiTheme="majorHAnsi" w:cstheme="majorHAnsi"/>
              </w:rPr>
              <w:t>Information Unavailable</w:t>
            </w:r>
          </w:p>
          <w:p w14:paraId="336DD0CA" w14:textId="3B4DA59D" w:rsidR="00FE29A3" w:rsidRPr="00FE29A3" w:rsidRDefault="00FE29A3" w:rsidP="00FE29A3">
            <w:pPr>
              <w:pStyle w:val="ListParagraph"/>
              <w:rPr>
                <w:rFonts w:asciiTheme="majorHAnsi" w:hAnsiTheme="majorHAnsi" w:cstheme="majorHAnsi"/>
              </w:rPr>
            </w:pPr>
          </w:p>
        </w:tc>
      </w:tr>
      <w:tr w:rsidR="00FD5AFB" w:rsidRPr="00DF60BD" w14:paraId="1620D00C" w14:textId="77777777" w:rsidTr="005D2868">
        <w:tc>
          <w:tcPr>
            <w:tcW w:w="9016" w:type="dxa"/>
            <w:shd w:val="clear" w:color="auto" w:fill="FFCCFF"/>
          </w:tcPr>
          <w:p w14:paraId="009B57FE"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628B53F5" w14:textId="77777777" w:rsidR="00FD5AFB" w:rsidRPr="00DF60BD" w:rsidRDefault="00FD5AFB" w:rsidP="005D2868">
            <w:pPr>
              <w:rPr>
                <w:rFonts w:asciiTheme="majorHAnsi" w:hAnsiTheme="majorHAnsi" w:cstheme="majorHAnsi"/>
                <w:sz w:val="22"/>
              </w:rPr>
            </w:pPr>
          </w:p>
        </w:tc>
      </w:tr>
      <w:tr w:rsidR="00FD5AFB" w:rsidRPr="00DF60BD" w14:paraId="1DE8EAEB" w14:textId="77777777" w:rsidTr="005D2868">
        <w:tc>
          <w:tcPr>
            <w:tcW w:w="9016" w:type="dxa"/>
          </w:tcPr>
          <w:p w14:paraId="03DA2CD6" w14:textId="77777777" w:rsidR="00FD5AFB" w:rsidRPr="00DF60BD" w:rsidRDefault="00FD5AFB" w:rsidP="005D2868">
            <w:pPr>
              <w:rPr>
                <w:rFonts w:asciiTheme="majorHAnsi" w:hAnsiTheme="majorHAnsi" w:cstheme="majorHAnsi"/>
                <w:sz w:val="22"/>
              </w:rPr>
            </w:pPr>
          </w:p>
          <w:p w14:paraId="63F6C45D" w14:textId="77777777" w:rsidR="00FD5AFB" w:rsidRPr="00DF60BD" w:rsidRDefault="00FD5AFB" w:rsidP="005D2868">
            <w:pPr>
              <w:rPr>
                <w:rFonts w:asciiTheme="majorHAnsi" w:hAnsiTheme="majorHAnsi" w:cstheme="majorHAnsi"/>
                <w:sz w:val="22"/>
              </w:rPr>
            </w:pPr>
          </w:p>
          <w:p w14:paraId="0CD80D96" w14:textId="77777777"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578DF940" w14:textId="77777777" w:rsidR="00FD5AFB" w:rsidRPr="00DF60BD" w:rsidRDefault="00FD5AFB" w:rsidP="005D2868">
            <w:pPr>
              <w:rPr>
                <w:rFonts w:asciiTheme="majorHAnsi" w:hAnsiTheme="majorHAnsi" w:cstheme="majorHAnsi"/>
                <w:sz w:val="22"/>
              </w:rPr>
            </w:pPr>
          </w:p>
          <w:p w14:paraId="7C9FEA35" w14:textId="77777777" w:rsidR="00FD5AFB" w:rsidRPr="00DF60BD" w:rsidRDefault="00FD5AFB" w:rsidP="005D2868">
            <w:pPr>
              <w:rPr>
                <w:rFonts w:asciiTheme="majorHAnsi" w:hAnsiTheme="majorHAnsi" w:cstheme="majorHAnsi"/>
                <w:sz w:val="22"/>
              </w:rPr>
            </w:pPr>
          </w:p>
        </w:tc>
      </w:tr>
      <w:tr w:rsidR="00FD5AFB" w:rsidRPr="00DF60BD" w14:paraId="05A717AA" w14:textId="77777777" w:rsidTr="005D2868">
        <w:tc>
          <w:tcPr>
            <w:tcW w:w="9016" w:type="dxa"/>
            <w:shd w:val="clear" w:color="auto" w:fill="CCFFFF"/>
          </w:tcPr>
          <w:p w14:paraId="0B88EFFF"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F6BCD13" w14:textId="77777777" w:rsidR="00FD5AFB" w:rsidRPr="00DF60BD" w:rsidRDefault="00FD5AFB" w:rsidP="005D2868">
            <w:pPr>
              <w:rPr>
                <w:rFonts w:asciiTheme="majorHAnsi" w:hAnsiTheme="majorHAnsi" w:cstheme="majorHAnsi"/>
                <w:sz w:val="22"/>
              </w:rPr>
            </w:pPr>
          </w:p>
        </w:tc>
      </w:tr>
      <w:tr w:rsidR="00FD5AFB" w:rsidRPr="00DF60BD" w14:paraId="799B5ADD" w14:textId="77777777" w:rsidTr="005D2868">
        <w:trPr>
          <w:trHeight w:val="165"/>
        </w:trPr>
        <w:tc>
          <w:tcPr>
            <w:tcW w:w="9016" w:type="dxa"/>
          </w:tcPr>
          <w:p w14:paraId="76438C5A" w14:textId="77777777" w:rsidR="00FD5AFB" w:rsidRPr="00DF60BD" w:rsidRDefault="00FD5AFB" w:rsidP="005D2868">
            <w:pPr>
              <w:rPr>
                <w:rFonts w:asciiTheme="majorHAnsi" w:hAnsiTheme="majorHAnsi" w:cstheme="majorHAnsi"/>
                <w:sz w:val="22"/>
              </w:rPr>
            </w:pPr>
          </w:p>
          <w:p w14:paraId="186C505C" w14:textId="77777777"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36C9DFCC" w14:textId="77777777" w:rsidR="00FD5AFB" w:rsidRPr="00DF60BD" w:rsidRDefault="00FD5AFB" w:rsidP="005D2868">
            <w:pPr>
              <w:rPr>
                <w:rFonts w:asciiTheme="majorHAnsi" w:hAnsiTheme="majorHAnsi" w:cstheme="majorHAnsi"/>
                <w:sz w:val="22"/>
              </w:rPr>
            </w:pPr>
          </w:p>
        </w:tc>
      </w:tr>
    </w:tbl>
    <w:p w14:paraId="6BC0BB34" w14:textId="77777777" w:rsidR="0091121F" w:rsidRDefault="0091121F" w:rsidP="005D2868">
      <w:pPr>
        <w:jc w:val="center"/>
        <w:rPr>
          <w:rFonts w:asciiTheme="majorHAnsi" w:hAnsiTheme="majorHAnsi" w:cstheme="majorHAnsi"/>
          <w:color w:val="013A57" w:themeColor="accent1" w:themeShade="BF"/>
          <w:sz w:val="22"/>
        </w:rPr>
      </w:pPr>
    </w:p>
    <w:p w14:paraId="715B79E0" w14:textId="77777777" w:rsidR="0091121F" w:rsidRDefault="0091121F" w:rsidP="005D2868">
      <w:pPr>
        <w:jc w:val="center"/>
        <w:rPr>
          <w:rFonts w:asciiTheme="majorHAnsi" w:hAnsiTheme="majorHAnsi" w:cstheme="majorHAnsi"/>
          <w:color w:val="013A57" w:themeColor="accent1" w:themeShade="BF"/>
          <w:sz w:val="22"/>
        </w:rPr>
      </w:pPr>
    </w:p>
    <w:p w14:paraId="34DA4C2A" w14:textId="77777777" w:rsidR="0091121F" w:rsidRDefault="0091121F" w:rsidP="005D2868">
      <w:pPr>
        <w:jc w:val="center"/>
        <w:rPr>
          <w:rFonts w:asciiTheme="majorHAnsi" w:hAnsiTheme="majorHAnsi" w:cstheme="majorHAnsi"/>
          <w:color w:val="013A57" w:themeColor="accent1" w:themeShade="BF"/>
          <w:sz w:val="22"/>
        </w:rPr>
      </w:pPr>
    </w:p>
    <w:p w14:paraId="26FEC281" w14:textId="77777777" w:rsidR="0091121F" w:rsidRDefault="0091121F" w:rsidP="005D2868">
      <w:pPr>
        <w:jc w:val="center"/>
        <w:rPr>
          <w:rFonts w:asciiTheme="majorHAnsi" w:hAnsiTheme="majorHAnsi" w:cstheme="majorHAnsi"/>
          <w:color w:val="013A57" w:themeColor="accent1" w:themeShade="BF"/>
          <w:sz w:val="22"/>
        </w:rPr>
      </w:pPr>
    </w:p>
    <w:p w14:paraId="2BDECABB" w14:textId="77777777" w:rsidR="0091121F" w:rsidRDefault="0091121F" w:rsidP="005D2868">
      <w:pPr>
        <w:jc w:val="center"/>
        <w:rPr>
          <w:rFonts w:asciiTheme="majorHAnsi" w:hAnsiTheme="majorHAnsi" w:cstheme="majorHAnsi"/>
          <w:color w:val="013A57" w:themeColor="accent1" w:themeShade="BF"/>
          <w:sz w:val="22"/>
        </w:rPr>
      </w:pPr>
    </w:p>
    <w:p w14:paraId="2B23D203" w14:textId="77777777" w:rsidR="0091121F" w:rsidRDefault="0091121F" w:rsidP="005D2868">
      <w:pPr>
        <w:jc w:val="center"/>
        <w:rPr>
          <w:rFonts w:asciiTheme="majorHAnsi" w:hAnsiTheme="majorHAnsi" w:cstheme="majorHAnsi"/>
          <w:color w:val="013A57" w:themeColor="accent1" w:themeShade="BF"/>
          <w:sz w:val="22"/>
        </w:rPr>
      </w:pPr>
    </w:p>
    <w:p w14:paraId="64327FC4" w14:textId="77777777" w:rsidR="0091121F" w:rsidRDefault="0091121F" w:rsidP="005D2868">
      <w:pPr>
        <w:jc w:val="center"/>
        <w:rPr>
          <w:rFonts w:asciiTheme="majorHAnsi" w:hAnsiTheme="majorHAnsi" w:cstheme="majorHAnsi"/>
          <w:color w:val="013A57" w:themeColor="accent1" w:themeShade="BF"/>
          <w:sz w:val="22"/>
        </w:rPr>
      </w:pPr>
    </w:p>
    <w:p w14:paraId="73B0F33E" w14:textId="77777777" w:rsidR="0091121F" w:rsidRDefault="0091121F" w:rsidP="005D2868">
      <w:pPr>
        <w:jc w:val="center"/>
        <w:rPr>
          <w:rFonts w:asciiTheme="majorHAnsi" w:hAnsiTheme="majorHAnsi" w:cstheme="majorHAnsi"/>
          <w:color w:val="013A57" w:themeColor="accent1" w:themeShade="BF"/>
          <w:sz w:val="22"/>
        </w:rPr>
      </w:pPr>
    </w:p>
    <w:p w14:paraId="5FD64F42" w14:textId="77777777" w:rsidR="0091121F" w:rsidRDefault="0091121F" w:rsidP="005D2868">
      <w:pPr>
        <w:jc w:val="center"/>
        <w:rPr>
          <w:rFonts w:asciiTheme="majorHAnsi" w:hAnsiTheme="majorHAnsi" w:cstheme="majorHAnsi"/>
          <w:color w:val="013A57" w:themeColor="accent1" w:themeShade="BF"/>
          <w:sz w:val="22"/>
        </w:rPr>
      </w:pPr>
    </w:p>
    <w:p w14:paraId="37C79321" w14:textId="335FC017"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French</w:t>
      </w:r>
    </w:p>
    <w:p w14:paraId="7E642DCE"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3FC542BA" w14:textId="77777777" w:rsidTr="005D2868">
        <w:tc>
          <w:tcPr>
            <w:tcW w:w="9016" w:type="dxa"/>
            <w:shd w:val="clear" w:color="auto" w:fill="CCFFCC"/>
          </w:tcPr>
          <w:p w14:paraId="643E295A" w14:textId="42E5439C"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assessments will I have in the</w:t>
            </w:r>
            <w:r w:rsidR="007E6A9A">
              <w:rPr>
                <w:rFonts w:asciiTheme="majorHAnsi" w:hAnsiTheme="majorHAnsi" w:cstheme="majorHAnsi"/>
                <w:sz w:val="22"/>
              </w:rPr>
              <w:t xml:space="preserve"> Spring</w:t>
            </w:r>
            <w:r w:rsidRPr="00DF60BD">
              <w:rPr>
                <w:rFonts w:asciiTheme="majorHAnsi" w:hAnsiTheme="majorHAnsi" w:cstheme="majorHAnsi"/>
                <w:sz w:val="22"/>
              </w:rPr>
              <w:t xml:space="preserve"> Term?</w:t>
            </w:r>
          </w:p>
        </w:tc>
      </w:tr>
      <w:tr w:rsidR="005D2868" w:rsidRPr="00DF60BD" w14:paraId="153ECBF9" w14:textId="77777777" w:rsidTr="005D2868">
        <w:tc>
          <w:tcPr>
            <w:tcW w:w="9016" w:type="dxa"/>
            <w:shd w:val="clear" w:color="auto" w:fill="auto"/>
          </w:tcPr>
          <w:p w14:paraId="0D9DBC08"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speaking test on describing people and expressing an opinion about them: hair style and colour; eye colour; personality.</w:t>
            </w:r>
          </w:p>
          <w:p w14:paraId="661380BD" w14:textId="77777777" w:rsidR="005D2868" w:rsidRPr="00DF60BD" w:rsidRDefault="005D2868" w:rsidP="005D2868">
            <w:pPr>
              <w:rPr>
                <w:rFonts w:asciiTheme="majorHAnsi" w:hAnsiTheme="majorHAnsi" w:cstheme="majorHAnsi"/>
                <w:sz w:val="22"/>
              </w:rPr>
            </w:pPr>
          </w:p>
        </w:tc>
      </w:tr>
      <w:tr w:rsidR="005D2868" w:rsidRPr="00DF60BD" w14:paraId="4DDE2F43" w14:textId="77777777" w:rsidTr="005D2868">
        <w:tc>
          <w:tcPr>
            <w:tcW w:w="9016" w:type="dxa"/>
            <w:shd w:val="clear" w:color="auto" w:fill="B1E4FD" w:themeFill="accent1" w:themeFillTint="33"/>
          </w:tcPr>
          <w:p w14:paraId="2523C5DB"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686A3773" w14:textId="77777777" w:rsidR="005D2868" w:rsidRPr="00DF60BD" w:rsidRDefault="005D2868" w:rsidP="005D2868">
            <w:pPr>
              <w:pStyle w:val="ListParagraph"/>
              <w:rPr>
                <w:rFonts w:asciiTheme="majorHAnsi" w:hAnsiTheme="majorHAnsi" w:cstheme="majorHAnsi"/>
              </w:rPr>
            </w:pPr>
          </w:p>
        </w:tc>
      </w:tr>
      <w:tr w:rsidR="005D2868" w:rsidRPr="00DF60BD" w14:paraId="624006D9" w14:textId="77777777" w:rsidTr="005D2868">
        <w:tc>
          <w:tcPr>
            <w:tcW w:w="9016" w:type="dxa"/>
          </w:tcPr>
          <w:p w14:paraId="5FC7FA2D"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Adjectives to describe physical appearance.</w:t>
            </w:r>
          </w:p>
          <w:p w14:paraId="15D56C36"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Adjectives to describe personality.</w:t>
            </w:r>
          </w:p>
          <w:p w14:paraId="37A5219E"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Opinion phrases.</w:t>
            </w:r>
          </w:p>
          <w:p w14:paraId="1CEA4404" w14:textId="77777777" w:rsidR="005D2868" w:rsidRPr="00FE29A3" w:rsidRDefault="005D2868" w:rsidP="00FE29A3">
            <w:pPr>
              <w:rPr>
                <w:rFonts w:asciiTheme="majorHAnsi" w:hAnsiTheme="majorHAnsi" w:cstheme="majorHAnsi"/>
              </w:rPr>
            </w:pPr>
          </w:p>
        </w:tc>
      </w:tr>
      <w:tr w:rsidR="005D2868" w:rsidRPr="00DF60BD" w14:paraId="32DDF045" w14:textId="77777777" w:rsidTr="005D2868">
        <w:tc>
          <w:tcPr>
            <w:tcW w:w="9016" w:type="dxa"/>
            <w:shd w:val="clear" w:color="auto" w:fill="E0EFF4" w:themeFill="accent4" w:themeFillTint="33"/>
          </w:tcPr>
          <w:p w14:paraId="4D5391E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1A11AB1B" w14:textId="77777777" w:rsidR="005D2868" w:rsidRPr="00DF60BD" w:rsidRDefault="005D2868" w:rsidP="005D2868">
            <w:pPr>
              <w:rPr>
                <w:rFonts w:asciiTheme="majorHAnsi" w:hAnsiTheme="majorHAnsi" w:cstheme="majorHAnsi"/>
                <w:sz w:val="22"/>
              </w:rPr>
            </w:pPr>
          </w:p>
        </w:tc>
      </w:tr>
      <w:tr w:rsidR="005D2868" w:rsidRPr="00DF60BD" w14:paraId="68500FDA" w14:textId="77777777" w:rsidTr="005D2868">
        <w:tc>
          <w:tcPr>
            <w:tcW w:w="9016" w:type="dxa"/>
          </w:tcPr>
          <w:p w14:paraId="07574928"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63E1CBB0" w14:textId="77777777" w:rsidR="005D2868" w:rsidRPr="00FE29A3" w:rsidRDefault="005D2868" w:rsidP="00FE29A3">
            <w:pPr>
              <w:rPr>
                <w:rFonts w:asciiTheme="majorHAnsi" w:hAnsiTheme="majorHAnsi" w:cstheme="majorHAnsi"/>
              </w:rPr>
            </w:pPr>
          </w:p>
        </w:tc>
      </w:tr>
      <w:tr w:rsidR="005D2868" w:rsidRPr="00DF60BD" w14:paraId="31EE0DF1" w14:textId="77777777" w:rsidTr="005D2868">
        <w:tc>
          <w:tcPr>
            <w:tcW w:w="9016" w:type="dxa"/>
            <w:shd w:val="clear" w:color="auto" w:fill="D2F1EF" w:themeFill="accent6" w:themeFillTint="33"/>
          </w:tcPr>
          <w:p w14:paraId="627D1421"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37A3271" w14:textId="77777777" w:rsidR="005D2868" w:rsidRPr="00DF60BD" w:rsidRDefault="005D2868" w:rsidP="005D2868">
            <w:pPr>
              <w:rPr>
                <w:rFonts w:asciiTheme="majorHAnsi" w:hAnsiTheme="majorHAnsi" w:cstheme="majorHAnsi"/>
                <w:sz w:val="22"/>
              </w:rPr>
            </w:pPr>
          </w:p>
        </w:tc>
      </w:tr>
      <w:tr w:rsidR="005D2868" w:rsidRPr="00DF60BD" w14:paraId="521FF845" w14:textId="77777777" w:rsidTr="005D2868">
        <w:tc>
          <w:tcPr>
            <w:tcW w:w="9016" w:type="dxa"/>
          </w:tcPr>
          <w:p w14:paraId="149997D1"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68319B4E" w14:textId="77777777" w:rsidR="005D2868" w:rsidRPr="00FE29A3" w:rsidRDefault="005D2868" w:rsidP="00FE29A3">
            <w:pPr>
              <w:rPr>
                <w:rFonts w:asciiTheme="majorHAnsi" w:hAnsiTheme="majorHAnsi" w:cstheme="majorHAnsi"/>
              </w:rPr>
            </w:pPr>
          </w:p>
        </w:tc>
      </w:tr>
      <w:tr w:rsidR="005D2868" w:rsidRPr="00DF60BD" w14:paraId="4744A5A1" w14:textId="77777777" w:rsidTr="005D2868">
        <w:tc>
          <w:tcPr>
            <w:tcW w:w="9016" w:type="dxa"/>
            <w:shd w:val="clear" w:color="auto" w:fill="FFCCFF"/>
          </w:tcPr>
          <w:p w14:paraId="2F844F5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01E4F2D6" w14:textId="77777777" w:rsidR="005D2868" w:rsidRPr="00DF60BD" w:rsidRDefault="005D2868" w:rsidP="005D2868">
            <w:pPr>
              <w:rPr>
                <w:rFonts w:asciiTheme="majorHAnsi" w:hAnsiTheme="majorHAnsi" w:cstheme="majorHAnsi"/>
                <w:sz w:val="22"/>
              </w:rPr>
            </w:pPr>
          </w:p>
        </w:tc>
      </w:tr>
      <w:tr w:rsidR="005D2868" w:rsidRPr="00DF60BD" w14:paraId="007FD73B" w14:textId="77777777" w:rsidTr="005D2868">
        <w:tc>
          <w:tcPr>
            <w:tcW w:w="9016" w:type="dxa"/>
          </w:tcPr>
          <w:p w14:paraId="22EC309F" w14:textId="00641A17" w:rsidR="005D2868" w:rsidRPr="00FE29A3"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5A120612" w14:textId="77777777" w:rsidR="005D2868" w:rsidRPr="00DF60BD" w:rsidRDefault="005D2868" w:rsidP="005D2868">
            <w:pPr>
              <w:rPr>
                <w:rFonts w:asciiTheme="majorHAnsi" w:hAnsiTheme="majorHAnsi" w:cstheme="majorHAnsi"/>
                <w:sz w:val="22"/>
              </w:rPr>
            </w:pPr>
          </w:p>
        </w:tc>
      </w:tr>
      <w:tr w:rsidR="005D2868" w:rsidRPr="00DF60BD" w14:paraId="41FF5106" w14:textId="77777777" w:rsidTr="005D2868">
        <w:tc>
          <w:tcPr>
            <w:tcW w:w="9016" w:type="dxa"/>
            <w:shd w:val="clear" w:color="auto" w:fill="CCFFFF"/>
          </w:tcPr>
          <w:p w14:paraId="43709B1F"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1FBBFF1" w14:textId="77777777" w:rsidR="005D2868" w:rsidRPr="00DF60BD" w:rsidRDefault="005D2868" w:rsidP="005D2868">
            <w:pPr>
              <w:rPr>
                <w:rFonts w:asciiTheme="majorHAnsi" w:hAnsiTheme="majorHAnsi" w:cstheme="majorHAnsi"/>
                <w:sz w:val="22"/>
              </w:rPr>
            </w:pPr>
          </w:p>
        </w:tc>
      </w:tr>
      <w:tr w:rsidR="005D2868" w:rsidRPr="00DF60BD" w14:paraId="772D6846" w14:textId="77777777" w:rsidTr="005D2868">
        <w:trPr>
          <w:trHeight w:val="165"/>
        </w:trPr>
        <w:tc>
          <w:tcPr>
            <w:tcW w:w="9016" w:type="dxa"/>
          </w:tcPr>
          <w:p w14:paraId="7AD4302A"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61222D36" w14:textId="77777777" w:rsidR="005D2868" w:rsidRPr="00DF60BD" w:rsidRDefault="005D2868" w:rsidP="005D2868">
            <w:pPr>
              <w:rPr>
                <w:rFonts w:asciiTheme="majorHAnsi" w:hAnsiTheme="majorHAnsi" w:cstheme="majorHAnsi"/>
                <w:sz w:val="22"/>
                <w:lang w:val="fr-FR"/>
              </w:rPr>
            </w:pPr>
          </w:p>
        </w:tc>
      </w:tr>
    </w:tbl>
    <w:p w14:paraId="1BBD129B" w14:textId="77777777" w:rsidR="00911357" w:rsidRPr="00DF60BD" w:rsidRDefault="00911357" w:rsidP="005D2868">
      <w:pPr>
        <w:jc w:val="center"/>
        <w:rPr>
          <w:rFonts w:asciiTheme="majorHAnsi" w:hAnsiTheme="majorHAnsi" w:cstheme="majorHAnsi"/>
          <w:color w:val="013A57" w:themeColor="accent1" w:themeShade="BF"/>
          <w:sz w:val="22"/>
        </w:rPr>
      </w:pPr>
    </w:p>
    <w:p w14:paraId="4035787F" w14:textId="77777777" w:rsidR="0091121F" w:rsidRDefault="0091121F" w:rsidP="005D2868">
      <w:pPr>
        <w:jc w:val="center"/>
        <w:rPr>
          <w:rFonts w:asciiTheme="majorHAnsi" w:hAnsiTheme="majorHAnsi" w:cstheme="majorHAnsi"/>
          <w:color w:val="013A57" w:themeColor="accent1" w:themeShade="BF"/>
          <w:sz w:val="22"/>
        </w:rPr>
      </w:pPr>
    </w:p>
    <w:p w14:paraId="1C27E459" w14:textId="77777777" w:rsidR="0091121F" w:rsidRDefault="0091121F" w:rsidP="005D2868">
      <w:pPr>
        <w:jc w:val="center"/>
        <w:rPr>
          <w:rFonts w:asciiTheme="majorHAnsi" w:hAnsiTheme="majorHAnsi" w:cstheme="majorHAnsi"/>
          <w:color w:val="013A57" w:themeColor="accent1" w:themeShade="BF"/>
          <w:sz w:val="22"/>
        </w:rPr>
      </w:pPr>
    </w:p>
    <w:p w14:paraId="7F8852BC" w14:textId="77777777" w:rsidR="0091121F" w:rsidRDefault="0091121F" w:rsidP="005D2868">
      <w:pPr>
        <w:jc w:val="center"/>
        <w:rPr>
          <w:rFonts w:asciiTheme="majorHAnsi" w:hAnsiTheme="majorHAnsi" w:cstheme="majorHAnsi"/>
          <w:color w:val="013A57" w:themeColor="accent1" w:themeShade="BF"/>
          <w:sz w:val="22"/>
        </w:rPr>
      </w:pPr>
    </w:p>
    <w:p w14:paraId="074C9F90" w14:textId="77777777" w:rsidR="0091121F" w:rsidRDefault="0091121F" w:rsidP="005D2868">
      <w:pPr>
        <w:jc w:val="center"/>
        <w:rPr>
          <w:rFonts w:asciiTheme="majorHAnsi" w:hAnsiTheme="majorHAnsi" w:cstheme="majorHAnsi"/>
          <w:color w:val="013A57" w:themeColor="accent1" w:themeShade="BF"/>
          <w:sz w:val="22"/>
        </w:rPr>
      </w:pPr>
    </w:p>
    <w:p w14:paraId="7A785BC4" w14:textId="77777777" w:rsidR="0091121F" w:rsidRDefault="0091121F" w:rsidP="005D2868">
      <w:pPr>
        <w:jc w:val="center"/>
        <w:rPr>
          <w:rFonts w:asciiTheme="majorHAnsi" w:hAnsiTheme="majorHAnsi" w:cstheme="majorHAnsi"/>
          <w:color w:val="013A57" w:themeColor="accent1" w:themeShade="BF"/>
          <w:sz w:val="22"/>
        </w:rPr>
      </w:pPr>
    </w:p>
    <w:p w14:paraId="2DB0AD4A" w14:textId="77777777" w:rsidR="0091121F" w:rsidRDefault="0091121F" w:rsidP="005D2868">
      <w:pPr>
        <w:jc w:val="center"/>
        <w:rPr>
          <w:rFonts w:asciiTheme="majorHAnsi" w:hAnsiTheme="majorHAnsi" w:cstheme="majorHAnsi"/>
          <w:color w:val="013A57" w:themeColor="accent1" w:themeShade="BF"/>
          <w:sz w:val="22"/>
        </w:rPr>
      </w:pPr>
    </w:p>
    <w:p w14:paraId="6067ACD9" w14:textId="77777777" w:rsidR="0091121F" w:rsidRDefault="0091121F" w:rsidP="005D2868">
      <w:pPr>
        <w:jc w:val="center"/>
        <w:rPr>
          <w:rFonts w:asciiTheme="majorHAnsi" w:hAnsiTheme="majorHAnsi" w:cstheme="majorHAnsi"/>
          <w:color w:val="013A57" w:themeColor="accent1" w:themeShade="BF"/>
          <w:sz w:val="22"/>
        </w:rPr>
      </w:pPr>
    </w:p>
    <w:p w14:paraId="46484689" w14:textId="77777777" w:rsidR="0091121F" w:rsidRDefault="0091121F" w:rsidP="005D2868">
      <w:pPr>
        <w:jc w:val="center"/>
        <w:rPr>
          <w:rFonts w:asciiTheme="majorHAnsi" w:hAnsiTheme="majorHAnsi" w:cstheme="majorHAnsi"/>
          <w:color w:val="013A57" w:themeColor="accent1" w:themeShade="BF"/>
          <w:sz w:val="22"/>
        </w:rPr>
      </w:pPr>
    </w:p>
    <w:p w14:paraId="2EFAA6A3" w14:textId="1B498759" w:rsidR="0091121F" w:rsidRDefault="0091121F" w:rsidP="005D2868">
      <w:pPr>
        <w:jc w:val="center"/>
        <w:rPr>
          <w:rFonts w:asciiTheme="majorHAnsi" w:hAnsiTheme="majorHAnsi" w:cstheme="majorHAnsi"/>
          <w:color w:val="013A57" w:themeColor="accent1" w:themeShade="BF"/>
          <w:sz w:val="22"/>
        </w:rPr>
      </w:pPr>
    </w:p>
    <w:p w14:paraId="6EDA3480" w14:textId="441D128D" w:rsidR="00FE29A3" w:rsidRDefault="00FE29A3" w:rsidP="005D2868">
      <w:pPr>
        <w:jc w:val="center"/>
        <w:rPr>
          <w:rFonts w:asciiTheme="majorHAnsi" w:hAnsiTheme="majorHAnsi" w:cstheme="majorHAnsi"/>
          <w:color w:val="013A57" w:themeColor="accent1" w:themeShade="BF"/>
          <w:sz w:val="22"/>
        </w:rPr>
      </w:pPr>
    </w:p>
    <w:p w14:paraId="2A5D9566" w14:textId="63392C4A" w:rsidR="00FE29A3" w:rsidRDefault="00FE29A3" w:rsidP="005D2868">
      <w:pPr>
        <w:jc w:val="center"/>
        <w:rPr>
          <w:rFonts w:asciiTheme="majorHAnsi" w:hAnsiTheme="majorHAnsi" w:cstheme="majorHAnsi"/>
          <w:color w:val="013A57" w:themeColor="accent1" w:themeShade="BF"/>
          <w:sz w:val="22"/>
        </w:rPr>
      </w:pPr>
    </w:p>
    <w:p w14:paraId="2365029A" w14:textId="7521A11D" w:rsidR="00FE29A3" w:rsidRDefault="00FE29A3" w:rsidP="005D2868">
      <w:pPr>
        <w:jc w:val="center"/>
        <w:rPr>
          <w:rFonts w:asciiTheme="majorHAnsi" w:hAnsiTheme="majorHAnsi" w:cstheme="majorHAnsi"/>
          <w:color w:val="013A57" w:themeColor="accent1" w:themeShade="BF"/>
          <w:sz w:val="22"/>
        </w:rPr>
      </w:pPr>
    </w:p>
    <w:p w14:paraId="262EC734" w14:textId="6B9CDE7E" w:rsidR="00FE29A3" w:rsidRDefault="00FE29A3" w:rsidP="005D2868">
      <w:pPr>
        <w:jc w:val="center"/>
        <w:rPr>
          <w:rFonts w:asciiTheme="majorHAnsi" w:hAnsiTheme="majorHAnsi" w:cstheme="majorHAnsi"/>
          <w:color w:val="013A57" w:themeColor="accent1" w:themeShade="BF"/>
          <w:sz w:val="22"/>
        </w:rPr>
      </w:pPr>
    </w:p>
    <w:p w14:paraId="7C108859" w14:textId="214BB2D9" w:rsidR="00FE29A3" w:rsidRDefault="00FE29A3" w:rsidP="005D2868">
      <w:pPr>
        <w:jc w:val="center"/>
        <w:rPr>
          <w:rFonts w:asciiTheme="majorHAnsi" w:hAnsiTheme="majorHAnsi" w:cstheme="majorHAnsi"/>
          <w:color w:val="013A57" w:themeColor="accent1" w:themeShade="BF"/>
          <w:sz w:val="22"/>
        </w:rPr>
      </w:pPr>
    </w:p>
    <w:p w14:paraId="7018F3B0" w14:textId="0849A45F" w:rsidR="00FE29A3" w:rsidRDefault="00FE29A3" w:rsidP="005D2868">
      <w:pPr>
        <w:jc w:val="center"/>
        <w:rPr>
          <w:rFonts w:asciiTheme="majorHAnsi" w:hAnsiTheme="majorHAnsi" w:cstheme="majorHAnsi"/>
          <w:color w:val="013A57" w:themeColor="accent1" w:themeShade="BF"/>
          <w:sz w:val="22"/>
        </w:rPr>
      </w:pPr>
    </w:p>
    <w:p w14:paraId="0C3386B0" w14:textId="2FC2CDED" w:rsidR="00FE29A3" w:rsidRDefault="00FE29A3" w:rsidP="005D2868">
      <w:pPr>
        <w:jc w:val="center"/>
        <w:rPr>
          <w:rFonts w:asciiTheme="majorHAnsi" w:hAnsiTheme="majorHAnsi" w:cstheme="majorHAnsi"/>
          <w:color w:val="013A57" w:themeColor="accent1" w:themeShade="BF"/>
          <w:sz w:val="22"/>
        </w:rPr>
      </w:pPr>
    </w:p>
    <w:p w14:paraId="5F62DB95" w14:textId="6E8EBED7" w:rsidR="00FE29A3" w:rsidRDefault="00FE29A3" w:rsidP="005D2868">
      <w:pPr>
        <w:jc w:val="center"/>
        <w:rPr>
          <w:rFonts w:asciiTheme="majorHAnsi" w:hAnsiTheme="majorHAnsi" w:cstheme="majorHAnsi"/>
          <w:color w:val="013A57" w:themeColor="accent1" w:themeShade="BF"/>
          <w:sz w:val="22"/>
        </w:rPr>
      </w:pPr>
    </w:p>
    <w:p w14:paraId="753C2488" w14:textId="77777777" w:rsidR="00FE29A3" w:rsidRDefault="00FE29A3" w:rsidP="005D2868">
      <w:pPr>
        <w:jc w:val="center"/>
        <w:rPr>
          <w:rFonts w:asciiTheme="majorHAnsi" w:hAnsiTheme="majorHAnsi" w:cstheme="majorHAnsi"/>
          <w:color w:val="013A57" w:themeColor="accent1" w:themeShade="BF"/>
          <w:sz w:val="22"/>
        </w:rPr>
      </w:pPr>
    </w:p>
    <w:p w14:paraId="1BBDBF14" w14:textId="22EAC3B1"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French</w:t>
      </w:r>
    </w:p>
    <w:p w14:paraId="59581F7B"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728EAAD6" w14:textId="77777777" w:rsidTr="005D2868">
        <w:tc>
          <w:tcPr>
            <w:tcW w:w="9016" w:type="dxa"/>
            <w:shd w:val="clear" w:color="auto" w:fill="CCFFCC"/>
          </w:tcPr>
          <w:p w14:paraId="24BC9AE3" w14:textId="79C22395"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 xml:space="preserve">What assessments will I have in the </w:t>
            </w:r>
            <w:r w:rsidR="007E6A9A">
              <w:rPr>
                <w:rFonts w:asciiTheme="majorHAnsi" w:hAnsiTheme="majorHAnsi" w:cstheme="majorHAnsi"/>
                <w:sz w:val="22"/>
              </w:rPr>
              <w:t xml:space="preserve">Spring </w:t>
            </w:r>
            <w:r w:rsidRPr="00DF60BD">
              <w:rPr>
                <w:rFonts w:asciiTheme="majorHAnsi" w:hAnsiTheme="majorHAnsi" w:cstheme="majorHAnsi"/>
                <w:sz w:val="22"/>
              </w:rPr>
              <w:t>Term?</w:t>
            </w:r>
          </w:p>
        </w:tc>
      </w:tr>
      <w:tr w:rsidR="005D2868" w:rsidRPr="00DF60BD" w14:paraId="07E3EFAA" w14:textId="77777777" w:rsidTr="005D2868">
        <w:tc>
          <w:tcPr>
            <w:tcW w:w="9016" w:type="dxa"/>
            <w:shd w:val="clear" w:color="auto" w:fill="auto"/>
          </w:tcPr>
          <w:p w14:paraId="663CD2AB"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speaking test on friends: character and activities.</w:t>
            </w:r>
          </w:p>
          <w:p w14:paraId="0CF7577C" w14:textId="77777777" w:rsidR="005D2868" w:rsidRPr="00DF60BD" w:rsidRDefault="005D2868" w:rsidP="005D2868">
            <w:pPr>
              <w:rPr>
                <w:rFonts w:asciiTheme="majorHAnsi" w:hAnsiTheme="majorHAnsi" w:cstheme="majorHAnsi"/>
                <w:sz w:val="22"/>
              </w:rPr>
            </w:pPr>
          </w:p>
        </w:tc>
      </w:tr>
      <w:tr w:rsidR="005D2868" w:rsidRPr="00DF60BD" w14:paraId="6D1E1E10" w14:textId="77777777" w:rsidTr="005D2868">
        <w:tc>
          <w:tcPr>
            <w:tcW w:w="9016" w:type="dxa"/>
            <w:shd w:val="clear" w:color="auto" w:fill="B1E4FD" w:themeFill="accent1" w:themeFillTint="33"/>
          </w:tcPr>
          <w:p w14:paraId="4E6E0866"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6E45215F" w14:textId="77777777" w:rsidR="005D2868" w:rsidRPr="00DF60BD" w:rsidRDefault="005D2868" w:rsidP="005D2868">
            <w:pPr>
              <w:pStyle w:val="ListParagraph"/>
              <w:rPr>
                <w:rFonts w:asciiTheme="majorHAnsi" w:hAnsiTheme="majorHAnsi" w:cstheme="majorHAnsi"/>
              </w:rPr>
            </w:pPr>
          </w:p>
        </w:tc>
      </w:tr>
      <w:tr w:rsidR="005D2868" w:rsidRPr="00DF60BD" w14:paraId="7B436CE3" w14:textId="77777777" w:rsidTr="005D2868">
        <w:tc>
          <w:tcPr>
            <w:tcW w:w="9016" w:type="dxa"/>
          </w:tcPr>
          <w:p w14:paraId="37744306"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Present tense regular verbs; present tense être and faire.</w:t>
            </w:r>
          </w:p>
          <w:p w14:paraId="023C16B9"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Perfect tense regular verbs; perfect tense faire.</w:t>
            </w:r>
          </w:p>
          <w:p w14:paraId="56406D01"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Justified opinions on activities.</w:t>
            </w:r>
          </w:p>
          <w:p w14:paraId="00A2A93E" w14:textId="77777777" w:rsidR="005D2868" w:rsidRPr="00DF60BD" w:rsidRDefault="005D2868" w:rsidP="005D2868">
            <w:pPr>
              <w:rPr>
                <w:rFonts w:asciiTheme="majorHAnsi" w:hAnsiTheme="majorHAnsi" w:cstheme="majorHAnsi"/>
                <w:sz w:val="22"/>
              </w:rPr>
            </w:pPr>
          </w:p>
        </w:tc>
      </w:tr>
      <w:tr w:rsidR="005D2868" w:rsidRPr="00DF60BD" w14:paraId="31EA3173" w14:textId="77777777" w:rsidTr="005D2868">
        <w:tc>
          <w:tcPr>
            <w:tcW w:w="9016" w:type="dxa"/>
            <w:shd w:val="clear" w:color="auto" w:fill="E0EFF4" w:themeFill="accent4" w:themeFillTint="33"/>
          </w:tcPr>
          <w:p w14:paraId="64B5379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1722ECFC" w14:textId="77777777" w:rsidR="005D2868" w:rsidRPr="00DF60BD" w:rsidRDefault="005D2868" w:rsidP="005D2868">
            <w:pPr>
              <w:rPr>
                <w:rFonts w:asciiTheme="majorHAnsi" w:hAnsiTheme="majorHAnsi" w:cstheme="majorHAnsi"/>
                <w:sz w:val="22"/>
              </w:rPr>
            </w:pPr>
          </w:p>
        </w:tc>
      </w:tr>
      <w:tr w:rsidR="005D2868" w:rsidRPr="00DF60BD" w14:paraId="039DC15A" w14:textId="77777777" w:rsidTr="005D2868">
        <w:tc>
          <w:tcPr>
            <w:tcW w:w="9016" w:type="dxa"/>
          </w:tcPr>
          <w:p w14:paraId="0077E19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584C5676" w14:textId="77777777" w:rsidR="005D2868" w:rsidRPr="00FE29A3" w:rsidRDefault="005D2868" w:rsidP="00FE29A3">
            <w:pPr>
              <w:rPr>
                <w:rFonts w:asciiTheme="majorHAnsi" w:hAnsiTheme="majorHAnsi" w:cstheme="majorHAnsi"/>
              </w:rPr>
            </w:pPr>
          </w:p>
        </w:tc>
      </w:tr>
      <w:tr w:rsidR="005D2868" w:rsidRPr="00DF60BD" w14:paraId="0BBAE9B2" w14:textId="77777777" w:rsidTr="005D2868">
        <w:tc>
          <w:tcPr>
            <w:tcW w:w="9016" w:type="dxa"/>
            <w:shd w:val="clear" w:color="auto" w:fill="D2F1EF" w:themeFill="accent6" w:themeFillTint="33"/>
          </w:tcPr>
          <w:p w14:paraId="560F58A2"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25C82EDF" w14:textId="77777777" w:rsidR="005D2868" w:rsidRPr="00DF60BD" w:rsidRDefault="005D2868" w:rsidP="005D2868">
            <w:pPr>
              <w:rPr>
                <w:rFonts w:asciiTheme="majorHAnsi" w:hAnsiTheme="majorHAnsi" w:cstheme="majorHAnsi"/>
                <w:sz w:val="22"/>
              </w:rPr>
            </w:pPr>
          </w:p>
        </w:tc>
      </w:tr>
      <w:tr w:rsidR="005D2868" w:rsidRPr="00DF60BD" w14:paraId="3948292D" w14:textId="77777777" w:rsidTr="005D2868">
        <w:tc>
          <w:tcPr>
            <w:tcW w:w="9016" w:type="dxa"/>
          </w:tcPr>
          <w:p w14:paraId="1CA40C7C"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2B38B36D" w14:textId="77777777" w:rsidR="005D2868" w:rsidRPr="00DF60BD" w:rsidRDefault="005D2868" w:rsidP="005D2868">
            <w:pPr>
              <w:rPr>
                <w:rFonts w:asciiTheme="majorHAnsi" w:hAnsiTheme="majorHAnsi" w:cstheme="majorHAnsi"/>
                <w:sz w:val="22"/>
              </w:rPr>
            </w:pPr>
          </w:p>
        </w:tc>
      </w:tr>
      <w:tr w:rsidR="005D2868" w:rsidRPr="00DF60BD" w14:paraId="35AA57E6" w14:textId="77777777" w:rsidTr="005D2868">
        <w:tc>
          <w:tcPr>
            <w:tcW w:w="9016" w:type="dxa"/>
            <w:shd w:val="clear" w:color="auto" w:fill="FFCCFF"/>
          </w:tcPr>
          <w:p w14:paraId="20606F41"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2E98C42A" w14:textId="77777777" w:rsidR="005D2868" w:rsidRPr="00DF60BD" w:rsidRDefault="005D2868" w:rsidP="005D2868">
            <w:pPr>
              <w:rPr>
                <w:rFonts w:asciiTheme="majorHAnsi" w:hAnsiTheme="majorHAnsi" w:cstheme="majorHAnsi"/>
                <w:sz w:val="22"/>
              </w:rPr>
            </w:pPr>
          </w:p>
        </w:tc>
      </w:tr>
      <w:tr w:rsidR="005D2868" w:rsidRPr="00DF60BD" w14:paraId="17D2A535" w14:textId="77777777" w:rsidTr="005D2868">
        <w:tc>
          <w:tcPr>
            <w:tcW w:w="9016" w:type="dxa"/>
          </w:tcPr>
          <w:p w14:paraId="62FAE7D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5EF27DD8" w14:textId="77777777" w:rsidR="005D2868" w:rsidRPr="00DF60BD" w:rsidRDefault="005D2868" w:rsidP="005D2868">
            <w:pPr>
              <w:rPr>
                <w:rFonts w:asciiTheme="majorHAnsi" w:hAnsiTheme="majorHAnsi" w:cstheme="majorHAnsi"/>
                <w:sz w:val="22"/>
              </w:rPr>
            </w:pPr>
          </w:p>
        </w:tc>
      </w:tr>
      <w:tr w:rsidR="005D2868" w:rsidRPr="00DF60BD" w14:paraId="2EED64B0" w14:textId="77777777" w:rsidTr="005D2868">
        <w:tc>
          <w:tcPr>
            <w:tcW w:w="9016" w:type="dxa"/>
            <w:shd w:val="clear" w:color="auto" w:fill="CCFFFF"/>
          </w:tcPr>
          <w:p w14:paraId="07189EA6"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68B0937" w14:textId="77777777" w:rsidR="005D2868" w:rsidRPr="00DF60BD" w:rsidRDefault="005D2868" w:rsidP="005D2868">
            <w:pPr>
              <w:rPr>
                <w:rFonts w:asciiTheme="majorHAnsi" w:hAnsiTheme="majorHAnsi" w:cstheme="majorHAnsi"/>
                <w:sz w:val="22"/>
              </w:rPr>
            </w:pPr>
          </w:p>
        </w:tc>
      </w:tr>
      <w:tr w:rsidR="005D2868" w:rsidRPr="00DF60BD" w14:paraId="5BADE9E3" w14:textId="77777777" w:rsidTr="005D2868">
        <w:trPr>
          <w:trHeight w:val="165"/>
        </w:trPr>
        <w:tc>
          <w:tcPr>
            <w:tcW w:w="9016" w:type="dxa"/>
          </w:tcPr>
          <w:p w14:paraId="643C8861"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64B700FE" w14:textId="77777777" w:rsidR="005D2868" w:rsidRPr="00DF60BD" w:rsidRDefault="005D2868" w:rsidP="005D2868">
            <w:pPr>
              <w:rPr>
                <w:rFonts w:asciiTheme="majorHAnsi" w:hAnsiTheme="majorHAnsi" w:cstheme="majorHAnsi"/>
                <w:sz w:val="22"/>
                <w:lang w:val="fr-FR"/>
              </w:rPr>
            </w:pPr>
          </w:p>
        </w:tc>
      </w:tr>
    </w:tbl>
    <w:p w14:paraId="46AD1EDF" w14:textId="2F90CED5" w:rsidR="00FD5AFB" w:rsidRPr="00DF60BD" w:rsidRDefault="00FD5AFB" w:rsidP="00DF027C">
      <w:pPr>
        <w:rPr>
          <w:rFonts w:asciiTheme="majorHAnsi" w:hAnsiTheme="majorHAnsi" w:cstheme="majorHAnsi"/>
          <w:b w:val="0"/>
          <w:bCs/>
          <w:sz w:val="22"/>
        </w:rPr>
      </w:pPr>
    </w:p>
    <w:p w14:paraId="615B844A" w14:textId="0EEEEC98" w:rsidR="005D2868" w:rsidRPr="00DF60BD" w:rsidRDefault="005D2868" w:rsidP="00DF027C">
      <w:pPr>
        <w:rPr>
          <w:rFonts w:asciiTheme="majorHAnsi" w:hAnsiTheme="majorHAnsi" w:cstheme="majorHAnsi"/>
          <w:b w:val="0"/>
          <w:bCs/>
          <w:sz w:val="22"/>
        </w:rPr>
      </w:pPr>
    </w:p>
    <w:p w14:paraId="7EF7314C" w14:textId="6C2B25A5" w:rsidR="005D2868" w:rsidRPr="00DF60BD" w:rsidRDefault="005D2868" w:rsidP="00DF027C">
      <w:pPr>
        <w:rPr>
          <w:rFonts w:asciiTheme="majorHAnsi" w:hAnsiTheme="majorHAnsi" w:cstheme="majorHAnsi"/>
          <w:b w:val="0"/>
          <w:bCs/>
          <w:sz w:val="22"/>
        </w:rPr>
      </w:pPr>
    </w:p>
    <w:p w14:paraId="4E5020A7" w14:textId="73018E4A" w:rsidR="005D2868" w:rsidRPr="00DF60BD" w:rsidRDefault="005D2868" w:rsidP="00DF027C">
      <w:pPr>
        <w:rPr>
          <w:rFonts w:asciiTheme="majorHAnsi" w:hAnsiTheme="majorHAnsi" w:cstheme="majorHAnsi"/>
          <w:b w:val="0"/>
          <w:bCs/>
          <w:sz w:val="22"/>
        </w:rPr>
      </w:pPr>
    </w:p>
    <w:p w14:paraId="1DBCB51B" w14:textId="6B7C88F9" w:rsidR="005D2868" w:rsidRPr="00DF60BD" w:rsidRDefault="005D2868" w:rsidP="00DF027C">
      <w:pPr>
        <w:rPr>
          <w:rFonts w:asciiTheme="majorHAnsi" w:hAnsiTheme="majorHAnsi" w:cstheme="majorHAnsi"/>
          <w:b w:val="0"/>
          <w:bCs/>
          <w:sz w:val="22"/>
        </w:rPr>
      </w:pPr>
    </w:p>
    <w:p w14:paraId="49DA079E" w14:textId="77777777" w:rsidR="0091121F" w:rsidRDefault="0091121F" w:rsidP="005D2868">
      <w:pPr>
        <w:jc w:val="center"/>
        <w:rPr>
          <w:rFonts w:asciiTheme="majorHAnsi" w:hAnsiTheme="majorHAnsi" w:cstheme="majorHAnsi"/>
          <w:color w:val="013A57" w:themeColor="accent1" w:themeShade="BF"/>
          <w:sz w:val="22"/>
        </w:rPr>
      </w:pPr>
    </w:p>
    <w:p w14:paraId="12EA1B5D" w14:textId="77777777" w:rsidR="0091121F" w:rsidRDefault="0091121F" w:rsidP="005D2868">
      <w:pPr>
        <w:jc w:val="center"/>
        <w:rPr>
          <w:rFonts w:asciiTheme="majorHAnsi" w:hAnsiTheme="majorHAnsi" w:cstheme="majorHAnsi"/>
          <w:color w:val="013A57" w:themeColor="accent1" w:themeShade="BF"/>
          <w:sz w:val="22"/>
        </w:rPr>
      </w:pPr>
    </w:p>
    <w:p w14:paraId="40B397F9" w14:textId="77777777" w:rsidR="0091121F" w:rsidRDefault="0091121F" w:rsidP="005D2868">
      <w:pPr>
        <w:jc w:val="center"/>
        <w:rPr>
          <w:rFonts w:asciiTheme="majorHAnsi" w:hAnsiTheme="majorHAnsi" w:cstheme="majorHAnsi"/>
          <w:color w:val="013A57" w:themeColor="accent1" w:themeShade="BF"/>
          <w:sz w:val="22"/>
        </w:rPr>
      </w:pPr>
    </w:p>
    <w:p w14:paraId="79945717" w14:textId="77777777" w:rsidR="0091121F" w:rsidRDefault="0091121F" w:rsidP="005D2868">
      <w:pPr>
        <w:jc w:val="center"/>
        <w:rPr>
          <w:rFonts w:asciiTheme="majorHAnsi" w:hAnsiTheme="majorHAnsi" w:cstheme="majorHAnsi"/>
          <w:color w:val="013A57" w:themeColor="accent1" w:themeShade="BF"/>
          <w:sz w:val="22"/>
        </w:rPr>
      </w:pPr>
    </w:p>
    <w:p w14:paraId="4375FBCD" w14:textId="77777777" w:rsidR="0091121F" w:rsidRDefault="0091121F" w:rsidP="005D2868">
      <w:pPr>
        <w:jc w:val="center"/>
        <w:rPr>
          <w:rFonts w:asciiTheme="majorHAnsi" w:hAnsiTheme="majorHAnsi" w:cstheme="majorHAnsi"/>
          <w:color w:val="013A57" w:themeColor="accent1" w:themeShade="BF"/>
          <w:sz w:val="22"/>
        </w:rPr>
      </w:pPr>
    </w:p>
    <w:p w14:paraId="47171C6B" w14:textId="77777777" w:rsidR="0091121F" w:rsidRDefault="0091121F" w:rsidP="005D2868">
      <w:pPr>
        <w:jc w:val="center"/>
        <w:rPr>
          <w:rFonts w:asciiTheme="majorHAnsi" w:hAnsiTheme="majorHAnsi" w:cstheme="majorHAnsi"/>
          <w:color w:val="013A57" w:themeColor="accent1" w:themeShade="BF"/>
          <w:sz w:val="22"/>
        </w:rPr>
      </w:pPr>
    </w:p>
    <w:p w14:paraId="02201803" w14:textId="77777777" w:rsidR="0091121F" w:rsidRDefault="0091121F" w:rsidP="005D2868">
      <w:pPr>
        <w:jc w:val="center"/>
        <w:rPr>
          <w:rFonts w:asciiTheme="majorHAnsi" w:hAnsiTheme="majorHAnsi" w:cstheme="majorHAnsi"/>
          <w:color w:val="013A57" w:themeColor="accent1" w:themeShade="BF"/>
          <w:sz w:val="22"/>
        </w:rPr>
      </w:pPr>
    </w:p>
    <w:p w14:paraId="2472F524" w14:textId="77777777" w:rsidR="0091121F" w:rsidRDefault="0091121F" w:rsidP="005D2868">
      <w:pPr>
        <w:jc w:val="center"/>
        <w:rPr>
          <w:rFonts w:asciiTheme="majorHAnsi" w:hAnsiTheme="majorHAnsi" w:cstheme="majorHAnsi"/>
          <w:color w:val="013A57" w:themeColor="accent1" w:themeShade="BF"/>
          <w:sz w:val="22"/>
        </w:rPr>
      </w:pPr>
    </w:p>
    <w:p w14:paraId="6B310E2F" w14:textId="77777777" w:rsidR="0091121F" w:rsidRDefault="0091121F" w:rsidP="005D2868">
      <w:pPr>
        <w:jc w:val="center"/>
        <w:rPr>
          <w:rFonts w:asciiTheme="majorHAnsi" w:hAnsiTheme="majorHAnsi" w:cstheme="majorHAnsi"/>
          <w:color w:val="013A57" w:themeColor="accent1" w:themeShade="BF"/>
          <w:sz w:val="22"/>
        </w:rPr>
      </w:pPr>
    </w:p>
    <w:p w14:paraId="3A1B5DBC" w14:textId="4F85331A" w:rsidR="0091121F" w:rsidRDefault="0091121F" w:rsidP="005D2868">
      <w:pPr>
        <w:jc w:val="center"/>
        <w:rPr>
          <w:rFonts w:asciiTheme="majorHAnsi" w:hAnsiTheme="majorHAnsi" w:cstheme="majorHAnsi"/>
          <w:color w:val="013A57" w:themeColor="accent1" w:themeShade="BF"/>
          <w:sz w:val="22"/>
        </w:rPr>
      </w:pPr>
    </w:p>
    <w:p w14:paraId="44065066" w14:textId="41473EBC" w:rsidR="00FE29A3" w:rsidRDefault="00FE29A3" w:rsidP="005D2868">
      <w:pPr>
        <w:jc w:val="center"/>
        <w:rPr>
          <w:rFonts w:asciiTheme="majorHAnsi" w:hAnsiTheme="majorHAnsi" w:cstheme="majorHAnsi"/>
          <w:color w:val="013A57" w:themeColor="accent1" w:themeShade="BF"/>
          <w:sz w:val="22"/>
        </w:rPr>
      </w:pPr>
    </w:p>
    <w:p w14:paraId="653E786E" w14:textId="289EEE67" w:rsidR="00FE29A3" w:rsidRDefault="00FE29A3" w:rsidP="005D2868">
      <w:pPr>
        <w:jc w:val="center"/>
        <w:rPr>
          <w:rFonts w:asciiTheme="majorHAnsi" w:hAnsiTheme="majorHAnsi" w:cstheme="majorHAnsi"/>
          <w:color w:val="013A57" w:themeColor="accent1" w:themeShade="BF"/>
          <w:sz w:val="22"/>
        </w:rPr>
      </w:pPr>
    </w:p>
    <w:p w14:paraId="742CA21B" w14:textId="6F53EAF4" w:rsidR="00FE29A3" w:rsidRDefault="00FE29A3" w:rsidP="005D2868">
      <w:pPr>
        <w:jc w:val="center"/>
        <w:rPr>
          <w:rFonts w:asciiTheme="majorHAnsi" w:hAnsiTheme="majorHAnsi" w:cstheme="majorHAnsi"/>
          <w:color w:val="013A57" w:themeColor="accent1" w:themeShade="BF"/>
          <w:sz w:val="22"/>
        </w:rPr>
      </w:pPr>
    </w:p>
    <w:p w14:paraId="01698A4E" w14:textId="48EB88F5" w:rsidR="00FE29A3" w:rsidRDefault="00FE29A3" w:rsidP="005D2868">
      <w:pPr>
        <w:jc w:val="center"/>
        <w:rPr>
          <w:rFonts w:asciiTheme="majorHAnsi" w:hAnsiTheme="majorHAnsi" w:cstheme="majorHAnsi"/>
          <w:color w:val="013A57" w:themeColor="accent1" w:themeShade="BF"/>
          <w:sz w:val="22"/>
        </w:rPr>
      </w:pPr>
    </w:p>
    <w:p w14:paraId="0EF208CF" w14:textId="77777777" w:rsidR="00FE29A3" w:rsidRDefault="00FE29A3" w:rsidP="005D2868">
      <w:pPr>
        <w:jc w:val="center"/>
        <w:rPr>
          <w:rFonts w:asciiTheme="majorHAnsi" w:hAnsiTheme="majorHAnsi" w:cstheme="majorHAnsi"/>
          <w:color w:val="013A57" w:themeColor="accent1" w:themeShade="BF"/>
          <w:sz w:val="22"/>
        </w:rPr>
      </w:pPr>
    </w:p>
    <w:p w14:paraId="6C3C9634" w14:textId="7B5910E9"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for French</w:t>
      </w:r>
    </w:p>
    <w:p w14:paraId="6B5B2FEA"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49F78D66" w14:textId="77777777" w:rsidTr="005D2868">
        <w:tc>
          <w:tcPr>
            <w:tcW w:w="9016" w:type="dxa"/>
            <w:shd w:val="clear" w:color="auto" w:fill="CCFFCC"/>
          </w:tcPr>
          <w:p w14:paraId="244A1AEC"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5D2868" w:rsidRPr="00DF60BD" w14:paraId="306391F8" w14:textId="77777777" w:rsidTr="005D2868">
        <w:tc>
          <w:tcPr>
            <w:tcW w:w="9016" w:type="dxa"/>
            <w:shd w:val="clear" w:color="auto" w:fill="auto"/>
          </w:tcPr>
          <w:p w14:paraId="38F86EB4"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test on describing my home town and region.</w:t>
            </w:r>
          </w:p>
          <w:p w14:paraId="2DBBB167"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test on school subjects.</w:t>
            </w:r>
          </w:p>
          <w:p w14:paraId="1491973C" w14:textId="77777777" w:rsidR="005D2868" w:rsidRPr="00DF60BD" w:rsidRDefault="005D2868" w:rsidP="005D2868">
            <w:pPr>
              <w:rPr>
                <w:rFonts w:asciiTheme="majorHAnsi" w:hAnsiTheme="majorHAnsi" w:cstheme="majorHAnsi"/>
                <w:sz w:val="22"/>
              </w:rPr>
            </w:pPr>
          </w:p>
        </w:tc>
      </w:tr>
      <w:tr w:rsidR="005D2868" w:rsidRPr="00DF60BD" w14:paraId="6E0F7873" w14:textId="77777777" w:rsidTr="005D2868">
        <w:tc>
          <w:tcPr>
            <w:tcW w:w="9016" w:type="dxa"/>
            <w:shd w:val="clear" w:color="auto" w:fill="B1E4FD" w:themeFill="accent1" w:themeFillTint="33"/>
          </w:tcPr>
          <w:p w14:paraId="76E3A145"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15AECD87" w14:textId="77777777" w:rsidR="005D2868" w:rsidRPr="00DF60BD" w:rsidRDefault="005D2868" w:rsidP="005D2868">
            <w:pPr>
              <w:pStyle w:val="ListParagraph"/>
              <w:rPr>
                <w:rFonts w:asciiTheme="majorHAnsi" w:hAnsiTheme="majorHAnsi" w:cstheme="majorHAnsi"/>
              </w:rPr>
            </w:pPr>
          </w:p>
        </w:tc>
      </w:tr>
      <w:tr w:rsidR="005D2868" w:rsidRPr="00DF60BD" w14:paraId="5BDDB703" w14:textId="77777777" w:rsidTr="005D2868">
        <w:tc>
          <w:tcPr>
            <w:tcW w:w="9016" w:type="dxa"/>
          </w:tcPr>
          <w:p w14:paraId="628CCDC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School subjects and linked verbs: étudier, apprendre, faire. </w:t>
            </w:r>
          </w:p>
          <w:p w14:paraId="4EBE8097"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Why you like / dislike a school subject.</w:t>
            </w:r>
          </w:p>
          <w:p w14:paraId="7D57F705"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Places in town and prepositions linked to gender.</w:t>
            </w:r>
          </w:p>
          <w:p w14:paraId="32AC76AD"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Opinion phrases: je pense que / je crois que / pour moi / à mon avis.</w:t>
            </w:r>
          </w:p>
          <w:p w14:paraId="1D518811" w14:textId="77777777" w:rsidR="005D2868" w:rsidRPr="00DF60BD" w:rsidRDefault="005D2868" w:rsidP="005D2868">
            <w:pPr>
              <w:rPr>
                <w:rFonts w:asciiTheme="majorHAnsi" w:hAnsiTheme="majorHAnsi" w:cstheme="majorHAnsi"/>
                <w:sz w:val="22"/>
                <w:lang w:val="fr-FR"/>
              </w:rPr>
            </w:pPr>
          </w:p>
        </w:tc>
      </w:tr>
      <w:tr w:rsidR="005D2868" w:rsidRPr="00DF60BD" w14:paraId="733D336D" w14:textId="77777777" w:rsidTr="005D2868">
        <w:tc>
          <w:tcPr>
            <w:tcW w:w="9016" w:type="dxa"/>
            <w:shd w:val="clear" w:color="auto" w:fill="E0EFF4" w:themeFill="accent4" w:themeFillTint="33"/>
          </w:tcPr>
          <w:p w14:paraId="63C2C8D3"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429F4595" w14:textId="77777777" w:rsidR="005D2868" w:rsidRPr="00DF60BD" w:rsidRDefault="005D2868" w:rsidP="005D2868">
            <w:pPr>
              <w:rPr>
                <w:rFonts w:asciiTheme="majorHAnsi" w:hAnsiTheme="majorHAnsi" w:cstheme="majorHAnsi"/>
                <w:sz w:val="22"/>
              </w:rPr>
            </w:pPr>
          </w:p>
        </w:tc>
      </w:tr>
      <w:tr w:rsidR="005D2868" w:rsidRPr="00DF60BD" w14:paraId="77E8F057" w14:textId="77777777" w:rsidTr="005D2868">
        <w:tc>
          <w:tcPr>
            <w:tcW w:w="9016" w:type="dxa"/>
          </w:tcPr>
          <w:p w14:paraId="0DEAD5A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0514626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Keep in control of verbs by reading through endings very often.</w:t>
            </w:r>
          </w:p>
          <w:p w14:paraId="7A10F737" w14:textId="77777777" w:rsidR="005D2868" w:rsidRPr="007D5FB0" w:rsidRDefault="005D2868" w:rsidP="007D5FB0">
            <w:pPr>
              <w:rPr>
                <w:rFonts w:asciiTheme="majorHAnsi" w:hAnsiTheme="majorHAnsi" w:cstheme="majorHAnsi"/>
              </w:rPr>
            </w:pPr>
          </w:p>
        </w:tc>
      </w:tr>
      <w:tr w:rsidR="005D2868" w:rsidRPr="00DF60BD" w14:paraId="2F40235B" w14:textId="77777777" w:rsidTr="005D2868">
        <w:tc>
          <w:tcPr>
            <w:tcW w:w="9016" w:type="dxa"/>
            <w:shd w:val="clear" w:color="auto" w:fill="D2F1EF" w:themeFill="accent6" w:themeFillTint="33"/>
          </w:tcPr>
          <w:p w14:paraId="3E592115"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C56F69F" w14:textId="77777777" w:rsidR="005D2868" w:rsidRPr="00DF60BD" w:rsidRDefault="005D2868" w:rsidP="005D2868">
            <w:pPr>
              <w:rPr>
                <w:rFonts w:asciiTheme="majorHAnsi" w:hAnsiTheme="majorHAnsi" w:cstheme="majorHAnsi"/>
                <w:sz w:val="22"/>
              </w:rPr>
            </w:pPr>
          </w:p>
        </w:tc>
      </w:tr>
      <w:tr w:rsidR="005D2868" w:rsidRPr="00DF60BD" w14:paraId="5DB36D78" w14:textId="77777777" w:rsidTr="005D2868">
        <w:tc>
          <w:tcPr>
            <w:tcW w:w="9016" w:type="dxa"/>
          </w:tcPr>
          <w:p w14:paraId="4A991B9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28EB15E3" w14:textId="77777777" w:rsidR="005D2868" w:rsidRPr="00DF60BD" w:rsidRDefault="005D2868" w:rsidP="005D2868">
            <w:pPr>
              <w:rPr>
                <w:rFonts w:asciiTheme="majorHAnsi" w:hAnsiTheme="majorHAnsi" w:cstheme="majorHAnsi"/>
                <w:sz w:val="22"/>
              </w:rPr>
            </w:pPr>
          </w:p>
        </w:tc>
      </w:tr>
      <w:tr w:rsidR="005D2868" w:rsidRPr="00DF60BD" w14:paraId="6A7B17DD" w14:textId="77777777" w:rsidTr="005D2868">
        <w:tc>
          <w:tcPr>
            <w:tcW w:w="9016" w:type="dxa"/>
            <w:shd w:val="clear" w:color="auto" w:fill="FFCCFF"/>
          </w:tcPr>
          <w:p w14:paraId="477B83C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687BA523" w14:textId="77777777" w:rsidR="005D2868" w:rsidRPr="00DF60BD" w:rsidRDefault="005D2868" w:rsidP="005D2868">
            <w:pPr>
              <w:rPr>
                <w:rFonts w:asciiTheme="majorHAnsi" w:hAnsiTheme="majorHAnsi" w:cstheme="majorHAnsi"/>
                <w:sz w:val="22"/>
              </w:rPr>
            </w:pPr>
          </w:p>
        </w:tc>
      </w:tr>
      <w:tr w:rsidR="005D2868" w:rsidRPr="00DF60BD" w14:paraId="4A5FED2E" w14:textId="77777777" w:rsidTr="005D2868">
        <w:tc>
          <w:tcPr>
            <w:tcW w:w="9016" w:type="dxa"/>
          </w:tcPr>
          <w:p w14:paraId="0F4F658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0805321B" w14:textId="77777777" w:rsidR="005D2868" w:rsidRPr="00DF60BD" w:rsidRDefault="005D2868" w:rsidP="005D2868">
            <w:pPr>
              <w:rPr>
                <w:rFonts w:asciiTheme="majorHAnsi" w:hAnsiTheme="majorHAnsi" w:cstheme="majorHAnsi"/>
                <w:sz w:val="22"/>
              </w:rPr>
            </w:pPr>
          </w:p>
        </w:tc>
      </w:tr>
      <w:tr w:rsidR="005D2868" w:rsidRPr="00DF60BD" w14:paraId="16F91C93" w14:textId="77777777" w:rsidTr="005D2868">
        <w:tc>
          <w:tcPr>
            <w:tcW w:w="9016" w:type="dxa"/>
            <w:shd w:val="clear" w:color="auto" w:fill="CCFFFF"/>
          </w:tcPr>
          <w:p w14:paraId="5D1AE077"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B221E81" w14:textId="77777777" w:rsidR="005D2868" w:rsidRPr="00DF60BD" w:rsidRDefault="005D2868" w:rsidP="005D2868">
            <w:pPr>
              <w:rPr>
                <w:rFonts w:asciiTheme="majorHAnsi" w:hAnsiTheme="majorHAnsi" w:cstheme="majorHAnsi"/>
                <w:sz w:val="22"/>
              </w:rPr>
            </w:pPr>
          </w:p>
        </w:tc>
      </w:tr>
      <w:tr w:rsidR="005D2868" w:rsidRPr="00DF60BD" w14:paraId="2180B737" w14:textId="77777777" w:rsidTr="005D2868">
        <w:trPr>
          <w:trHeight w:val="165"/>
        </w:trPr>
        <w:tc>
          <w:tcPr>
            <w:tcW w:w="9016" w:type="dxa"/>
          </w:tcPr>
          <w:p w14:paraId="6DC9E17B"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3BE0288F" w14:textId="77777777" w:rsidR="005D2868" w:rsidRPr="0091121F" w:rsidRDefault="005D2868" w:rsidP="005D2868">
            <w:pPr>
              <w:rPr>
                <w:rFonts w:asciiTheme="majorHAnsi" w:hAnsiTheme="majorHAnsi" w:cstheme="majorHAnsi"/>
                <w:b w:val="0"/>
                <w:bCs/>
                <w:color w:val="0F0D29" w:themeColor="text1"/>
                <w:sz w:val="22"/>
                <w:lang w:val="fr-FR"/>
              </w:rPr>
            </w:pPr>
          </w:p>
        </w:tc>
      </w:tr>
    </w:tbl>
    <w:p w14:paraId="239FB331" w14:textId="21BE580A" w:rsidR="005D2868" w:rsidRPr="00DF60BD" w:rsidRDefault="005D2868" w:rsidP="00DF027C">
      <w:pPr>
        <w:rPr>
          <w:rFonts w:asciiTheme="majorHAnsi" w:hAnsiTheme="majorHAnsi" w:cstheme="majorHAnsi"/>
          <w:b w:val="0"/>
          <w:bCs/>
          <w:sz w:val="22"/>
        </w:rPr>
      </w:pPr>
    </w:p>
    <w:p w14:paraId="1E444795" w14:textId="3C7AF1B3" w:rsidR="005D2868" w:rsidRPr="00DF60BD" w:rsidRDefault="005D2868" w:rsidP="00DF027C">
      <w:pPr>
        <w:rPr>
          <w:rFonts w:asciiTheme="majorHAnsi" w:hAnsiTheme="majorHAnsi" w:cstheme="majorHAnsi"/>
          <w:b w:val="0"/>
          <w:bCs/>
          <w:sz w:val="22"/>
        </w:rPr>
      </w:pPr>
    </w:p>
    <w:p w14:paraId="5397404F" w14:textId="6C8B0032" w:rsidR="005D2868" w:rsidRPr="00DF60BD" w:rsidRDefault="005D2868" w:rsidP="00DF027C">
      <w:pPr>
        <w:rPr>
          <w:rFonts w:asciiTheme="majorHAnsi" w:hAnsiTheme="majorHAnsi" w:cstheme="majorHAnsi"/>
          <w:b w:val="0"/>
          <w:bCs/>
          <w:sz w:val="22"/>
        </w:rPr>
      </w:pPr>
    </w:p>
    <w:p w14:paraId="464A2027" w14:textId="77777777" w:rsidR="0091121F" w:rsidRDefault="0091121F" w:rsidP="0070695C">
      <w:pPr>
        <w:tabs>
          <w:tab w:val="right" w:pos="9936"/>
        </w:tabs>
        <w:spacing w:after="200"/>
        <w:rPr>
          <w:sz w:val="96"/>
          <w:szCs w:val="56"/>
        </w:rPr>
      </w:pPr>
    </w:p>
    <w:p w14:paraId="02D4745B" w14:textId="77777777" w:rsidR="0091121F" w:rsidRDefault="0091121F" w:rsidP="0070695C">
      <w:pPr>
        <w:tabs>
          <w:tab w:val="right" w:pos="9936"/>
        </w:tabs>
        <w:spacing w:after="200"/>
        <w:rPr>
          <w:sz w:val="96"/>
          <w:szCs w:val="56"/>
        </w:rPr>
      </w:pPr>
    </w:p>
    <w:p w14:paraId="5C2E71AD" w14:textId="1BAB8BC6" w:rsidR="00762359" w:rsidRDefault="00762359" w:rsidP="00762359">
      <w:pPr>
        <w:tabs>
          <w:tab w:val="right" w:pos="9936"/>
        </w:tabs>
        <w:spacing w:after="200"/>
        <w:rPr>
          <w:sz w:val="96"/>
          <w:szCs w:val="56"/>
        </w:rPr>
      </w:pPr>
      <w:r w:rsidRPr="007B01D2">
        <w:rPr>
          <w:sz w:val="96"/>
          <w:szCs w:val="56"/>
        </w:rPr>
        <w:lastRenderedPageBreak/>
        <w:t>KS</w:t>
      </w:r>
      <w:r>
        <w:rPr>
          <w:sz w:val="96"/>
          <w:szCs w:val="56"/>
        </w:rPr>
        <w:t>4</w:t>
      </w:r>
    </w:p>
    <w:tbl>
      <w:tblPr>
        <w:tblStyle w:val="TableGrid"/>
        <w:tblW w:w="9493" w:type="dxa"/>
        <w:tblBorders>
          <w:insideV w:val="none" w:sz="0" w:space="0" w:color="auto"/>
        </w:tblBorders>
        <w:tblLook w:val="04A0" w:firstRow="1" w:lastRow="0" w:firstColumn="1" w:lastColumn="0" w:noHBand="0" w:noVBand="1"/>
      </w:tblPr>
      <w:tblGrid>
        <w:gridCol w:w="6799"/>
        <w:gridCol w:w="2694"/>
      </w:tblGrid>
      <w:tr w:rsidR="00762359" w14:paraId="2764AEA0" w14:textId="77777777" w:rsidTr="00EC4930">
        <w:trPr>
          <w:trHeight w:val="746"/>
        </w:trPr>
        <w:tc>
          <w:tcPr>
            <w:tcW w:w="6799" w:type="dxa"/>
            <w:shd w:val="clear" w:color="auto" w:fill="FFCC99"/>
          </w:tcPr>
          <w:p w14:paraId="7CCBDA34" w14:textId="77777777" w:rsidR="00762359" w:rsidRPr="007B01D2" w:rsidRDefault="00762359" w:rsidP="00EC4930">
            <w:pPr>
              <w:spacing w:after="200"/>
              <w:rPr>
                <w:sz w:val="44"/>
                <w:szCs w:val="44"/>
              </w:rPr>
            </w:pPr>
            <w:r>
              <w:rPr>
                <w:sz w:val="44"/>
                <w:szCs w:val="44"/>
              </w:rPr>
              <w:t xml:space="preserve">FPN </w:t>
            </w:r>
          </w:p>
        </w:tc>
        <w:tc>
          <w:tcPr>
            <w:tcW w:w="2694" w:type="dxa"/>
            <w:shd w:val="clear" w:color="auto" w:fill="FFCC99"/>
          </w:tcPr>
          <w:p w14:paraId="337EED5C" w14:textId="77777777" w:rsidR="00762359" w:rsidRDefault="00762359" w:rsidP="00EC4930">
            <w:pPr>
              <w:spacing w:after="200"/>
              <w:rPr>
                <w:sz w:val="44"/>
                <w:szCs w:val="44"/>
              </w:rPr>
            </w:pPr>
            <w:r>
              <w:rPr>
                <w:sz w:val="44"/>
                <w:szCs w:val="44"/>
              </w:rPr>
              <w:t>Pg. 61-62</w:t>
            </w:r>
          </w:p>
        </w:tc>
      </w:tr>
      <w:tr w:rsidR="00762359" w14:paraId="45313C01" w14:textId="77777777" w:rsidTr="00EC4930">
        <w:trPr>
          <w:trHeight w:val="746"/>
        </w:trPr>
        <w:tc>
          <w:tcPr>
            <w:tcW w:w="6799" w:type="dxa"/>
            <w:shd w:val="clear" w:color="auto" w:fill="CCECFF"/>
          </w:tcPr>
          <w:p w14:paraId="5C8BFF8C" w14:textId="77777777" w:rsidR="00762359" w:rsidRPr="007B01D2" w:rsidRDefault="00762359" w:rsidP="00EC4930">
            <w:pPr>
              <w:spacing w:after="200"/>
              <w:rPr>
                <w:sz w:val="44"/>
                <w:szCs w:val="44"/>
              </w:rPr>
            </w:pPr>
            <w:r>
              <w:rPr>
                <w:sz w:val="44"/>
                <w:szCs w:val="44"/>
              </w:rPr>
              <w:t xml:space="preserve">Maths </w:t>
            </w:r>
          </w:p>
        </w:tc>
        <w:tc>
          <w:tcPr>
            <w:tcW w:w="2694" w:type="dxa"/>
            <w:shd w:val="clear" w:color="auto" w:fill="CCECFF"/>
          </w:tcPr>
          <w:p w14:paraId="01D78C62" w14:textId="77777777" w:rsidR="00762359" w:rsidRDefault="00762359" w:rsidP="00EC4930">
            <w:pPr>
              <w:spacing w:after="200"/>
              <w:rPr>
                <w:sz w:val="44"/>
                <w:szCs w:val="44"/>
              </w:rPr>
            </w:pPr>
            <w:r>
              <w:rPr>
                <w:sz w:val="44"/>
                <w:szCs w:val="44"/>
              </w:rPr>
              <w:t>Pg. 63-74</w:t>
            </w:r>
          </w:p>
        </w:tc>
      </w:tr>
      <w:tr w:rsidR="00762359" w14:paraId="1320B6FA" w14:textId="77777777" w:rsidTr="00EC4930">
        <w:trPr>
          <w:trHeight w:val="746"/>
        </w:trPr>
        <w:tc>
          <w:tcPr>
            <w:tcW w:w="6799" w:type="dxa"/>
            <w:shd w:val="clear" w:color="auto" w:fill="FFCC99"/>
          </w:tcPr>
          <w:p w14:paraId="0CD7D93F" w14:textId="77777777" w:rsidR="00762359" w:rsidRPr="007B01D2" w:rsidRDefault="00762359" w:rsidP="00EC4930">
            <w:pPr>
              <w:spacing w:after="200"/>
              <w:rPr>
                <w:sz w:val="44"/>
                <w:szCs w:val="44"/>
              </w:rPr>
            </w:pPr>
            <w:r w:rsidRPr="007B01D2">
              <w:rPr>
                <w:sz w:val="44"/>
                <w:szCs w:val="44"/>
              </w:rPr>
              <w:t>Creative iMedia</w:t>
            </w:r>
            <w:r>
              <w:rPr>
                <w:sz w:val="44"/>
                <w:szCs w:val="44"/>
              </w:rPr>
              <w:t xml:space="preserve"> </w:t>
            </w:r>
          </w:p>
        </w:tc>
        <w:tc>
          <w:tcPr>
            <w:tcW w:w="2694" w:type="dxa"/>
            <w:shd w:val="clear" w:color="auto" w:fill="FFCC99"/>
          </w:tcPr>
          <w:p w14:paraId="4FB5F910" w14:textId="77777777" w:rsidR="00762359" w:rsidRPr="007B01D2" w:rsidRDefault="00762359" w:rsidP="00EC4930">
            <w:pPr>
              <w:spacing w:after="200"/>
              <w:rPr>
                <w:sz w:val="44"/>
                <w:szCs w:val="44"/>
              </w:rPr>
            </w:pPr>
            <w:r>
              <w:rPr>
                <w:sz w:val="44"/>
                <w:szCs w:val="36"/>
              </w:rPr>
              <w:t>Pg. 75-76</w:t>
            </w:r>
          </w:p>
        </w:tc>
      </w:tr>
      <w:tr w:rsidR="00762359" w14:paraId="62D5F125" w14:textId="77777777" w:rsidTr="00EC4930">
        <w:trPr>
          <w:trHeight w:val="746"/>
        </w:trPr>
        <w:tc>
          <w:tcPr>
            <w:tcW w:w="6799" w:type="dxa"/>
            <w:shd w:val="clear" w:color="auto" w:fill="CCECFF"/>
          </w:tcPr>
          <w:p w14:paraId="69185854" w14:textId="77777777" w:rsidR="00762359" w:rsidRPr="007B01D2" w:rsidRDefault="00762359" w:rsidP="00EC4930">
            <w:pPr>
              <w:spacing w:after="200"/>
              <w:rPr>
                <w:sz w:val="44"/>
                <w:szCs w:val="44"/>
              </w:rPr>
            </w:pPr>
            <w:r w:rsidRPr="007B01D2">
              <w:rPr>
                <w:sz w:val="44"/>
                <w:szCs w:val="44"/>
              </w:rPr>
              <w:t>Textile</w:t>
            </w:r>
            <w:r>
              <w:rPr>
                <w:sz w:val="44"/>
                <w:szCs w:val="44"/>
              </w:rPr>
              <w:t xml:space="preserve"> </w:t>
            </w:r>
          </w:p>
        </w:tc>
        <w:tc>
          <w:tcPr>
            <w:tcW w:w="2694" w:type="dxa"/>
            <w:shd w:val="clear" w:color="auto" w:fill="CCECFF"/>
          </w:tcPr>
          <w:p w14:paraId="6601819A" w14:textId="1F1DF244" w:rsidR="00762359" w:rsidRPr="007B01D2" w:rsidRDefault="00762359" w:rsidP="00EC4930">
            <w:pPr>
              <w:spacing w:after="200"/>
              <w:rPr>
                <w:sz w:val="44"/>
                <w:szCs w:val="44"/>
              </w:rPr>
            </w:pPr>
            <w:r>
              <w:rPr>
                <w:sz w:val="44"/>
                <w:szCs w:val="36"/>
              </w:rPr>
              <w:t>Pg.</w:t>
            </w:r>
            <w:r>
              <w:rPr>
                <w:sz w:val="44"/>
                <w:szCs w:val="36"/>
              </w:rPr>
              <w:t xml:space="preserve"> </w:t>
            </w:r>
            <w:r>
              <w:rPr>
                <w:sz w:val="44"/>
                <w:szCs w:val="36"/>
              </w:rPr>
              <w:t>77-80</w:t>
            </w:r>
          </w:p>
        </w:tc>
      </w:tr>
      <w:tr w:rsidR="00762359" w14:paraId="7312A157" w14:textId="77777777" w:rsidTr="00EC4930">
        <w:trPr>
          <w:trHeight w:val="746"/>
        </w:trPr>
        <w:tc>
          <w:tcPr>
            <w:tcW w:w="6799" w:type="dxa"/>
            <w:shd w:val="clear" w:color="auto" w:fill="FFCC99"/>
          </w:tcPr>
          <w:p w14:paraId="4491107A" w14:textId="77777777" w:rsidR="00762359" w:rsidRPr="007B01D2" w:rsidRDefault="00762359" w:rsidP="00EC4930">
            <w:pPr>
              <w:spacing w:after="200"/>
              <w:rPr>
                <w:sz w:val="44"/>
                <w:szCs w:val="44"/>
              </w:rPr>
            </w:pPr>
            <w:r w:rsidRPr="007B01D2">
              <w:rPr>
                <w:sz w:val="44"/>
                <w:szCs w:val="44"/>
              </w:rPr>
              <w:t>English</w:t>
            </w:r>
            <w:r>
              <w:rPr>
                <w:sz w:val="44"/>
                <w:szCs w:val="44"/>
              </w:rPr>
              <w:t xml:space="preserve"> </w:t>
            </w:r>
          </w:p>
        </w:tc>
        <w:tc>
          <w:tcPr>
            <w:tcW w:w="2694" w:type="dxa"/>
            <w:shd w:val="clear" w:color="auto" w:fill="FFCC99"/>
          </w:tcPr>
          <w:p w14:paraId="0C31F1B7" w14:textId="77777777" w:rsidR="00762359" w:rsidRPr="007B01D2" w:rsidRDefault="00762359" w:rsidP="00EC4930">
            <w:pPr>
              <w:spacing w:after="200"/>
              <w:rPr>
                <w:sz w:val="44"/>
                <w:szCs w:val="44"/>
              </w:rPr>
            </w:pPr>
            <w:r>
              <w:rPr>
                <w:sz w:val="44"/>
                <w:szCs w:val="36"/>
              </w:rPr>
              <w:t xml:space="preserve">Pg. </w:t>
            </w:r>
            <w:r>
              <w:rPr>
                <w:sz w:val="44"/>
                <w:szCs w:val="44"/>
              </w:rPr>
              <w:t>81-85</w:t>
            </w:r>
          </w:p>
        </w:tc>
      </w:tr>
      <w:tr w:rsidR="00762359" w14:paraId="376754D4" w14:textId="77777777" w:rsidTr="00EC4930">
        <w:trPr>
          <w:trHeight w:val="746"/>
        </w:trPr>
        <w:tc>
          <w:tcPr>
            <w:tcW w:w="6799" w:type="dxa"/>
            <w:shd w:val="clear" w:color="auto" w:fill="CCECFF"/>
          </w:tcPr>
          <w:p w14:paraId="2CC478B9" w14:textId="77777777" w:rsidR="00762359" w:rsidRPr="007B01D2" w:rsidRDefault="00762359" w:rsidP="00EC4930">
            <w:pPr>
              <w:spacing w:after="200"/>
              <w:rPr>
                <w:sz w:val="44"/>
                <w:szCs w:val="44"/>
              </w:rPr>
            </w:pPr>
            <w:r w:rsidRPr="007B01D2">
              <w:rPr>
                <w:sz w:val="44"/>
                <w:szCs w:val="36"/>
              </w:rPr>
              <w:t>Computer Science</w:t>
            </w:r>
            <w:r>
              <w:rPr>
                <w:sz w:val="44"/>
                <w:szCs w:val="36"/>
              </w:rPr>
              <w:t xml:space="preserve"> </w:t>
            </w:r>
          </w:p>
        </w:tc>
        <w:tc>
          <w:tcPr>
            <w:tcW w:w="2694" w:type="dxa"/>
            <w:shd w:val="clear" w:color="auto" w:fill="CCECFF"/>
          </w:tcPr>
          <w:p w14:paraId="08581D43" w14:textId="77777777" w:rsidR="00762359" w:rsidRPr="0070695C" w:rsidRDefault="00762359" w:rsidP="00EC4930">
            <w:pPr>
              <w:spacing w:after="200"/>
              <w:rPr>
                <w:b w:val="0"/>
                <w:bCs/>
                <w:sz w:val="44"/>
                <w:szCs w:val="36"/>
              </w:rPr>
            </w:pPr>
            <w:r>
              <w:rPr>
                <w:sz w:val="44"/>
                <w:szCs w:val="36"/>
              </w:rPr>
              <w:t>Pg. 86-89</w:t>
            </w:r>
          </w:p>
        </w:tc>
      </w:tr>
      <w:tr w:rsidR="00762359" w14:paraId="2D867B9A" w14:textId="77777777" w:rsidTr="00EC4930">
        <w:trPr>
          <w:trHeight w:val="746"/>
        </w:trPr>
        <w:tc>
          <w:tcPr>
            <w:tcW w:w="6799" w:type="dxa"/>
            <w:shd w:val="clear" w:color="auto" w:fill="FFCC99"/>
          </w:tcPr>
          <w:p w14:paraId="122E196B" w14:textId="77777777" w:rsidR="00762359" w:rsidRPr="007B01D2" w:rsidRDefault="00762359" w:rsidP="00EC4930">
            <w:pPr>
              <w:spacing w:after="200"/>
              <w:rPr>
                <w:sz w:val="44"/>
                <w:szCs w:val="44"/>
              </w:rPr>
            </w:pPr>
            <w:r w:rsidRPr="007B01D2">
              <w:rPr>
                <w:sz w:val="44"/>
                <w:szCs w:val="44"/>
              </w:rPr>
              <w:t>Urdu</w:t>
            </w:r>
            <w:r>
              <w:rPr>
                <w:sz w:val="44"/>
                <w:szCs w:val="44"/>
              </w:rPr>
              <w:t xml:space="preserve"> </w:t>
            </w:r>
          </w:p>
        </w:tc>
        <w:tc>
          <w:tcPr>
            <w:tcW w:w="2694" w:type="dxa"/>
            <w:shd w:val="clear" w:color="auto" w:fill="FFCC99"/>
          </w:tcPr>
          <w:p w14:paraId="0D91CD87" w14:textId="77777777" w:rsidR="00762359" w:rsidRPr="007B01D2" w:rsidRDefault="00762359" w:rsidP="00EC4930">
            <w:pPr>
              <w:spacing w:after="200"/>
              <w:rPr>
                <w:sz w:val="44"/>
                <w:szCs w:val="44"/>
              </w:rPr>
            </w:pPr>
            <w:r>
              <w:rPr>
                <w:sz w:val="44"/>
                <w:szCs w:val="36"/>
              </w:rPr>
              <w:t xml:space="preserve">Pg. </w:t>
            </w:r>
            <w:r>
              <w:rPr>
                <w:sz w:val="44"/>
                <w:szCs w:val="44"/>
              </w:rPr>
              <w:t>90-91</w:t>
            </w:r>
          </w:p>
        </w:tc>
      </w:tr>
      <w:tr w:rsidR="00762359" w14:paraId="3D301F8A" w14:textId="77777777" w:rsidTr="00EC4930">
        <w:trPr>
          <w:trHeight w:val="746"/>
        </w:trPr>
        <w:tc>
          <w:tcPr>
            <w:tcW w:w="6799" w:type="dxa"/>
            <w:shd w:val="clear" w:color="auto" w:fill="CCECFF"/>
          </w:tcPr>
          <w:p w14:paraId="1B408855" w14:textId="77777777" w:rsidR="00762359" w:rsidRPr="007B01D2" w:rsidRDefault="00762359" w:rsidP="00EC4930">
            <w:pPr>
              <w:spacing w:after="200"/>
              <w:rPr>
                <w:sz w:val="44"/>
                <w:szCs w:val="44"/>
              </w:rPr>
            </w:pPr>
            <w:r>
              <w:rPr>
                <w:sz w:val="44"/>
                <w:szCs w:val="44"/>
              </w:rPr>
              <w:t xml:space="preserve">ART </w:t>
            </w:r>
          </w:p>
        </w:tc>
        <w:tc>
          <w:tcPr>
            <w:tcW w:w="2694" w:type="dxa"/>
            <w:shd w:val="clear" w:color="auto" w:fill="CCECFF"/>
          </w:tcPr>
          <w:p w14:paraId="15BAE000" w14:textId="77777777" w:rsidR="00762359" w:rsidRDefault="00762359" w:rsidP="00EC4930">
            <w:pPr>
              <w:spacing w:after="200"/>
              <w:rPr>
                <w:sz w:val="44"/>
                <w:szCs w:val="44"/>
              </w:rPr>
            </w:pPr>
            <w:r>
              <w:rPr>
                <w:sz w:val="44"/>
                <w:szCs w:val="36"/>
              </w:rPr>
              <w:t>Pg. 92-93</w:t>
            </w:r>
          </w:p>
        </w:tc>
      </w:tr>
      <w:tr w:rsidR="00762359" w14:paraId="6FE15DC7" w14:textId="77777777" w:rsidTr="00EC4930">
        <w:trPr>
          <w:trHeight w:val="746"/>
        </w:trPr>
        <w:tc>
          <w:tcPr>
            <w:tcW w:w="6799" w:type="dxa"/>
            <w:shd w:val="clear" w:color="auto" w:fill="FFCC99"/>
          </w:tcPr>
          <w:p w14:paraId="7A36CC2B" w14:textId="77777777" w:rsidR="00762359" w:rsidRPr="007B01D2" w:rsidRDefault="00762359" w:rsidP="00EC4930">
            <w:pPr>
              <w:spacing w:after="200"/>
              <w:rPr>
                <w:sz w:val="44"/>
                <w:szCs w:val="44"/>
              </w:rPr>
            </w:pPr>
            <w:r w:rsidRPr="007B01D2">
              <w:rPr>
                <w:sz w:val="44"/>
                <w:szCs w:val="44"/>
              </w:rPr>
              <w:t xml:space="preserve">Geography </w:t>
            </w:r>
          </w:p>
        </w:tc>
        <w:tc>
          <w:tcPr>
            <w:tcW w:w="2694" w:type="dxa"/>
            <w:shd w:val="clear" w:color="auto" w:fill="FFCC99"/>
          </w:tcPr>
          <w:p w14:paraId="23438210" w14:textId="77777777" w:rsidR="00762359" w:rsidRPr="007B01D2" w:rsidRDefault="00762359" w:rsidP="00EC4930">
            <w:pPr>
              <w:spacing w:after="200"/>
              <w:rPr>
                <w:sz w:val="44"/>
                <w:szCs w:val="44"/>
              </w:rPr>
            </w:pPr>
            <w:r>
              <w:rPr>
                <w:sz w:val="44"/>
                <w:szCs w:val="36"/>
              </w:rPr>
              <w:t>Pg. 94-95</w:t>
            </w:r>
          </w:p>
        </w:tc>
      </w:tr>
      <w:tr w:rsidR="00762359" w14:paraId="7A65482C" w14:textId="77777777" w:rsidTr="00EC4930">
        <w:trPr>
          <w:trHeight w:val="746"/>
        </w:trPr>
        <w:tc>
          <w:tcPr>
            <w:tcW w:w="6799" w:type="dxa"/>
            <w:shd w:val="clear" w:color="auto" w:fill="CCECFF"/>
          </w:tcPr>
          <w:p w14:paraId="33D77D73" w14:textId="77777777" w:rsidR="00762359" w:rsidRPr="007B01D2" w:rsidRDefault="00762359" w:rsidP="00EC4930">
            <w:pPr>
              <w:spacing w:after="200"/>
              <w:rPr>
                <w:sz w:val="44"/>
                <w:szCs w:val="44"/>
              </w:rPr>
            </w:pPr>
            <w:r w:rsidRPr="007B01D2">
              <w:rPr>
                <w:sz w:val="44"/>
                <w:szCs w:val="44"/>
              </w:rPr>
              <w:t>History</w:t>
            </w:r>
            <w:r>
              <w:rPr>
                <w:sz w:val="44"/>
                <w:szCs w:val="44"/>
              </w:rPr>
              <w:t xml:space="preserve"> </w:t>
            </w:r>
          </w:p>
        </w:tc>
        <w:tc>
          <w:tcPr>
            <w:tcW w:w="2694" w:type="dxa"/>
            <w:shd w:val="clear" w:color="auto" w:fill="CCECFF"/>
          </w:tcPr>
          <w:p w14:paraId="6CF47CD1" w14:textId="77777777" w:rsidR="00762359" w:rsidRPr="007B01D2" w:rsidRDefault="00762359" w:rsidP="00EC4930">
            <w:pPr>
              <w:spacing w:after="200"/>
              <w:rPr>
                <w:sz w:val="44"/>
                <w:szCs w:val="44"/>
              </w:rPr>
            </w:pPr>
            <w:r>
              <w:rPr>
                <w:sz w:val="44"/>
                <w:szCs w:val="36"/>
              </w:rPr>
              <w:t>Pg. 96.97</w:t>
            </w:r>
          </w:p>
        </w:tc>
      </w:tr>
      <w:tr w:rsidR="00762359" w14:paraId="231CC27D" w14:textId="77777777" w:rsidTr="00EC4930">
        <w:trPr>
          <w:trHeight w:val="746"/>
        </w:trPr>
        <w:tc>
          <w:tcPr>
            <w:tcW w:w="6799" w:type="dxa"/>
            <w:shd w:val="clear" w:color="auto" w:fill="FFCC99"/>
          </w:tcPr>
          <w:p w14:paraId="1A8EAFB4" w14:textId="77777777" w:rsidR="00762359" w:rsidRPr="007B01D2" w:rsidRDefault="00762359" w:rsidP="00EC4930">
            <w:pPr>
              <w:spacing w:after="200"/>
              <w:rPr>
                <w:sz w:val="44"/>
                <w:szCs w:val="44"/>
              </w:rPr>
            </w:pPr>
            <w:r>
              <w:rPr>
                <w:sz w:val="44"/>
                <w:szCs w:val="44"/>
              </w:rPr>
              <w:t>Physical Education</w:t>
            </w:r>
          </w:p>
        </w:tc>
        <w:tc>
          <w:tcPr>
            <w:tcW w:w="2694" w:type="dxa"/>
            <w:shd w:val="clear" w:color="auto" w:fill="FFCC99"/>
          </w:tcPr>
          <w:p w14:paraId="6EF75FA2" w14:textId="77777777" w:rsidR="00762359" w:rsidRPr="007B01D2" w:rsidRDefault="00762359" w:rsidP="00EC4930">
            <w:pPr>
              <w:spacing w:after="200"/>
              <w:rPr>
                <w:sz w:val="44"/>
                <w:szCs w:val="44"/>
              </w:rPr>
            </w:pPr>
            <w:r>
              <w:rPr>
                <w:sz w:val="44"/>
                <w:szCs w:val="36"/>
              </w:rPr>
              <w:t>Pg. 98-99</w:t>
            </w:r>
          </w:p>
        </w:tc>
      </w:tr>
      <w:tr w:rsidR="00762359" w14:paraId="44934D2D" w14:textId="77777777" w:rsidTr="00EC4930">
        <w:trPr>
          <w:trHeight w:val="746"/>
        </w:trPr>
        <w:tc>
          <w:tcPr>
            <w:tcW w:w="6799" w:type="dxa"/>
            <w:shd w:val="clear" w:color="auto" w:fill="CCECFF"/>
          </w:tcPr>
          <w:p w14:paraId="215DF9F9" w14:textId="77777777" w:rsidR="00762359" w:rsidRPr="007B01D2" w:rsidRDefault="00762359" w:rsidP="00EC4930">
            <w:pPr>
              <w:spacing w:after="200"/>
              <w:rPr>
                <w:sz w:val="44"/>
                <w:szCs w:val="44"/>
              </w:rPr>
            </w:pPr>
            <w:r w:rsidRPr="007B01D2">
              <w:rPr>
                <w:sz w:val="44"/>
                <w:szCs w:val="44"/>
              </w:rPr>
              <w:t xml:space="preserve">Religious Studies </w:t>
            </w:r>
          </w:p>
        </w:tc>
        <w:tc>
          <w:tcPr>
            <w:tcW w:w="2694" w:type="dxa"/>
            <w:shd w:val="clear" w:color="auto" w:fill="CCECFF"/>
          </w:tcPr>
          <w:p w14:paraId="2D4B80A7" w14:textId="77777777" w:rsidR="00762359" w:rsidRPr="007B01D2" w:rsidRDefault="00762359" w:rsidP="00EC4930">
            <w:pPr>
              <w:spacing w:after="200"/>
              <w:rPr>
                <w:sz w:val="44"/>
                <w:szCs w:val="44"/>
              </w:rPr>
            </w:pPr>
            <w:r>
              <w:rPr>
                <w:sz w:val="44"/>
                <w:szCs w:val="36"/>
              </w:rPr>
              <w:t xml:space="preserve">Pg. </w:t>
            </w:r>
            <w:r>
              <w:rPr>
                <w:sz w:val="44"/>
                <w:szCs w:val="44"/>
              </w:rPr>
              <w:t>100-102</w:t>
            </w:r>
          </w:p>
        </w:tc>
      </w:tr>
      <w:tr w:rsidR="00762359" w14:paraId="20B0D9D4" w14:textId="77777777" w:rsidTr="00EC4930">
        <w:trPr>
          <w:trHeight w:val="746"/>
        </w:trPr>
        <w:tc>
          <w:tcPr>
            <w:tcW w:w="6799" w:type="dxa"/>
            <w:shd w:val="clear" w:color="auto" w:fill="FFCC99"/>
          </w:tcPr>
          <w:p w14:paraId="62048E43" w14:textId="77777777" w:rsidR="00762359" w:rsidRPr="007B01D2" w:rsidRDefault="00762359" w:rsidP="00EC4930">
            <w:pPr>
              <w:spacing w:after="200"/>
              <w:rPr>
                <w:sz w:val="44"/>
                <w:szCs w:val="44"/>
              </w:rPr>
            </w:pPr>
            <w:r w:rsidRPr="007B01D2">
              <w:rPr>
                <w:sz w:val="44"/>
                <w:szCs w:val="44"/>
              </w:rPr>
              <w:t>Science</w:t>
            </w:r>
          </w:p>
        </w:tc>
        <w:tc>
          <w:tcPr>
            <w:tcW w:w="2694" w:type="dxa"/>
            <w:shd w:val="clear" w:color="auto" w:fill="FFCC99"/>
          </w:tcPr>
          <w:p w14:paraId="63D29527" w14:textId="77777777" w:rsidR="00762359" w:rsidRPr="007B01D2" w:rsidRDefault="00762359" w:rsidP="00EC4930">
            <w:pPr>
              <w:spacing w:after="200"/>
              <w:rPr>
                <w:sz w:val="44"/>
                <w:szCs w:val="44"/>
              </w:rPr>
            </w:pPr>
            <w:r>
              <w:rPr>
                <w:sz w:val="44"/>
                <w:szCs w:val="36"/>
              </w:rPr>
              <w:t xml:space="preserve">Pg. </w:t>
            </w:r>
            <w:r>
              <w:rPr>
                <w:sz w:val="44"/>
                <w:szCs w:val="44"/>
              </w:rPr>
              <w:t>103-138</w:t>
            </w:r>
          </w:p>
        </w:tc>
      </w:tr>
      <w:tr w:rsidR="00762359" w14:paraId="4D416D17" w14:textId="77777777" w:rsidTr="00EC4930">
        <w:trPr>
          <w:trHeight w:val="746"/>
        </w:trPr>
        <w:tc>
          <w:tcPr>
            <w:tcW w:w="6799" w:type="dxa"/>
            <w:shd w:val="clear" w:color="auto" w:fill="CCECFF"/>
          </w:tcPr>
          <w:p w14:paraId="3BA159A1" w14:textId="77777777" w:rsidR="00762359" w:rsidRPr="007B01D2" w:rsidRDefault="00762359" w:rsidP="00EC4930">
            <w:pPr>
              <w:spacing w:after="200"/>
              <w:rPr>
                <w:sz w:val="44"/>
                <w:szCs w:val="44"/>
              </w:rPr>
            </w:pPr>
            <w:r w:rsidRPr="007B01D2">
              <w:rPr>
                <w:sz w:val="44"/>
                <w:szCs w:val="44"/>
              </w:rPr>
              <w:t>Arabic</w:t>
            </w:r>
            <w:r>
              <w:rPr>
                <w:sz w:val="44"/>
                <w:szCs w:val="44"/>
              </w:rPr>
              <w:t xml:space="preserve"> </w:t>
            </w:r>
          </w:p>
        </w:tc>
        <w:tc>
          <w:tcPr>
            <w:tcW w:w="2694" w:type="dxa"/>
            <w:shd w:val="clear" w:color="auto" w:fill="CCECFF"/>
          </w:tcPr>
          <w:p w14:paraId="37F8577F" w14:textId="77777777" w:rsidR="00762359" w:rsidRPr="007B01D2" w:rsidRDefault="00762359" w:rsidP="00EC4930">
            <w:pPr>
              <w:spacing w:after="200"/>
              <w:rPr>
                <w:sz w:val="44"/>
                <w:szCs w:val="44"/>
              </w:rPr>
            </w:pPr>
            <w:r>
              <w:rPr>
                <w:sz w:val="44"/>
                <w:szCs w:val="36"/>
              </w:rPr>
              <w:t xml:space="preserve">Pg. </w:t>
            </w:r>
            <w:r>
              <w:rPr>
                <w:sz w:val="44"/>
                <w:szCs w:val="44"/>
              </w:rPr>
              <w:t>139-140</w:t>
            </w:r>
          </w:p>
        </w:tc>
      </w:tr>
      <w:tr w:rsidR="00762359" w14:paraId="00F39180" w14:textId="77777777" w:rsidTr="00EC4930">
        <w:trPr>
          <w:trHeight w:val="746"/>
        </w:trPr>
        <w:tc>
          <w:tcPr>
            <w:tcW w:w="6799" w:type="dxa"/>
            <w:shd w:val="clear" w:color="auto" w:fill="FFCC99"/>
          </w:tcPr>
          <w:p w14:paraId="6202EFE8" w14:textId="77777777" w:rsidR="00762359" w:rsidRPr="007B01D2" w:rsidRDefault="00762359" w:rsidP="00EC4930">
            <w:pPr>
              <w:spacing w:after="200"/>
              <w:rPr>
                <w:sz w:val="44"/>
                <w:szCs w:val="44"/>
              </w:rPr>
            </w:pPr>
            <w:r>
              <w:rPr>
                <w:sz w:val="44"/>
                <w:szCs w:val="44"/>
              </w:rPr>
              <w:t xml:space="preserve">French </w:t>
            </w:r>
          </w:p>
        </w:tc>
        <w:tc>
          <w:tcPr>
            <w:tcW w:w="2694" w:type="dxa"/>
            <w:shd w:val="clear" w:color="auto" w:fill="FFCC99"/>
          </w:tcPr>
          <w:p w14:paraId="25BA8E58" w14:textId="77777777" w:rsidR="00762359" w:rsidRDefault="00762359" w:rsidP="00EC4930">
            <w:pPr>
              <w:spacing w:after="200"/>
              <w:rPr>
                <w:sz w:val="44"/>
                <w:szCs w:val="44"/>
              </w:rPr>
            </w:pPr>
            <w:r>
              <w:rPr>
                <w:sz w:val="44"/>
                <w:szCs w:val="36"/>
              </w:rPr>
              <w:t xml:space="preserve">Pg. </w:t>
            </w:r>
            <w:r>
              <w:rPr>
                <w:sz w:val="44"/>
                <w:szCs w:val="44"/>
              </w:rPr>
              <w:t>141-142</w:t>
            </w:r>
          </w:p>
        </w:tc>
      </w:tr>
    </w:tbl>
    <w:p w14:paraId="19B6B27E" w14:textId="77777777" w:rsidR="005D2868" w:rsidRDefault="005D2868" w:rsidP="005D2868">
      <w:pPr>
        <w:jc w:val="center"/>
        <w:rPr>
          <w:rFonts w:ascii="Arial" w:hAnsi="Arial" w:cs="Arial"/>
          <w:bCs/>
          <w:szCs w:val="28"/>
        </w:rPr>
      </w:pPr>
    </w:p>
    <w:p w14:paraId="10EA421A" w14:textId="77777777" w:rsidR="005D2868" w:rsidRDefault="005D2868" w:rsidP="005D2868">
      <w:pPr>
        <w:jc w:val="center"/>
        <w:rPr>
          <w:rFonts w:ascii="Arial" w:hAnsi="Arial" w:cs="Arial"/>
          <w:bCs/>
          <w:szCs w:val="28"/>
        </w:rPr>
      </w:pPr>
    </w:p>
    <w:p w14:paraId="5B128137" w14:textId="1E474DCF" w:rsidR="005D2868" w:rsidRPr="007D5FB0" w:rsidRDefault="005D2868" w:rsidP="005D2868">
      <w:pPr>
        <w:jc w:val="center"/>
        <w:rPr>
          <w:rFonts w:asciiTheme="majorHAnsi" w:hAnsiTheme="majorHAnsi" w:cstheme="majorHAnsi"/>
          <w:bCs/>
          <w:color w:val="013A57" w:themeColor="accent1" w:themeShade="BF"/>
          <w:szCs w:val="28"/>
        </w:rPr>
      </w:pPr>
      <w:r w:rsidRPr="007D5FB0">
        <w:rPr>
          <w:rFonts w:asciiTheme="majorHAnsi" w:hAnsiTheme="majorHAnsi" w:cstheme="majorHAnsi"/>
          <w:bCs/>
          <w:color w:val="013A57" w:themeColor="accent1" w:themeShade="BF"/>
          <w:szCs w:val="28"/>
        </w:rPr>
        <w:lastRenderedPageBreak/>
        <w:t>Year 10 Spring Revision for Food Preparation &amp; Nutrition</w:t>
      </w:r>
    </w:p>
    <w:p w14:paraId="3080C036" w14:textId="77777777" w:rsidR="005D2868" w:rsidRPr="007D5FB0"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7D5FB0" w14:paraId="7D854823" w14:textId="77777777" w:rsidTr="005D2868">
        <w:tc>
          <w:tcPr>
            <w:tcW w:w="9016" w:type="dxa"/>
            <w:shd w:val="clear" w:color="auto" w:fill="CCFFCC"/>
          </w:tcPr>
          <w:p w14:paraId="6FF3F830"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5D2868" w:rsidRPr="007D5FB0" w14:paraId="2707FFC3" w14:textId="77777777" w:rsidTr="005D2868">
        <w:tc>
          <w:tcPr>
            <w:tcW w:w="9016" w:type="dxa"/>
            <w:shd w:val="clear" w:color="auto" w:fill="auto"/>
          </w:tcPr>
          <w:p w14:paraId="7D2D6CE8"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Food provenance</w:t>
            </w:r>
          </w:p>
          <w:p w14:paraId="52B80CC5"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Environmental impact and sustainability of food.</w:t>
            </w:r>
          </w:p>
          <w:p w14:paraId="79CED195"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Food processing and production.</w:t>
            </w:r>
          </w:p>
          <w:p w14:paraId="0E4B302D"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The use of additives in food products.</w:t>
            </w:r>
          </w:p>
          <w:p w14:paraId="7583E950" w14:textId="77777777" w:rsidR="005D2868" w:rsidRPr="007D5FB0" w:rsidRDefault="005D2868" w:rsidP="005D2868">
            <w:pPr>
              <w:pStyle w:val="ListParagraph"/>
              <w:numPr>
                <w:ilvl w:val="0"/>
                <w:numId w:val="69"/>
              </w:numPr>
              <w:spacing w:after="0" w:line="240" w:lineRule="auto"/>
              <w:rPr>
                <w:rFonts w:asciiTheme="majorHAnsi" w:hAnsiTheme="majorHAnsi" w:cstheme="majorHAnsi"/>
              </w:rPr>
            </w:pPr>
            <w:r w:rsidRPr="007D5FB0">
              <w:rPr>
                <w:rFonts w:asciiTheme="majorHAnsi" w:hAnsiTheme="majorHAnsi" w:cstheme="majorHAnsi"/>
              </w:rPr>
              <w:t>Food preparation skills- to plan, prepare and cook recipes to meet all food investigation tasks. Accuracy and execution of skills to meet all hygiene and safety guidelines.</w:t>
            </w:r>
          </w:p>
          <w:p w14:paraId="609AA064" w14:textId="77777777" w:rsidR="005D2868" w:rsidRPr="007D5FB0" w:rsidRDefault="005D2868" w:rsidP="005D2868">
            <w:pPr>
              <w:rPr>
                <w:rFonts w:asciiTheme="majorHAnsi" w:hAnsiTheme="majorHAnsi" w:cstheme="majorHAnsi"/>
                <w:sz w:val="22"/>
              </w:rPr>
            </w:pPr>
          </w:p>
        </w:tc>
      </w:tr>
      <w:tr w:rsidR="005D2868" w:rsidRPr="007D5FB0" w14:paraId="613FBC78" w14:textId="77777777" w:rsidTr="005D2868">
        <w:tc>
          <w:tcPr>
            <w:tcW w:w="9016" w:type="dxa"/>
            <w:shd w:val="clear" w:color="auto" w:fill="B1E4FD" w:themeFill="accent1" w:themeFillTint="33"/>
          </w:tcPr>
          <w:p w14:paraId="78EB90BC"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What do I need to revise?</w:t>
            </w:r>
          </w:p>
          <w:p w14:paraId="001C85A5" w14:textId="77777777" w:rsidR="005D2868" w:rsidRPr="007D5FB0" w:rsidRDefault="005D2868" w:rsidP="005D2868">
            <w:pPr>
              <w:pStyle w:val="ListParagraph"/>
              <w:rPr>
                <w:rFonts w:asciiTheme="majorHAnsi" w:hAnsiTheme="majorHAnsi" w:cstheme="majorHAnsi"/>
              </w:rPr>
            </w:pPr>
          </w:p>
        </w:tc>
      </w:tr>
      <w:tr w:rsidR="005D2868" w:rsidRPr="007D5FB0" w14:paraId="6BC92D6D" w14:textId="77777777" w:rsidTr="005D2868">
        <w:tc>
          <w:tcPr>
            <w:tcW w:w="9016" w:type="dxa"/>
          </w:tcPr>
          <w:p w14:paraId="652E23E8"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Environmental issues associated with food.</w:t>
            </w:r>
          </w:p>
          <w:p w14:paraId="36245B1E"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Primary and secondary processing of food.</w:t>
            </w:r>
          </w:p>
          <w:p w14:paraId="2BC84D97"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Advantages &amp; disadvantages of organic farming, Fairtrade and GM foods.</w:t>
            </w:r>
          </w:p>
          <w:p w14:paraId="3E555C78" w14:textId="77777777" w:rsidR="005D2868" w:rsidRPr="007D5FB0" w:rsidRDefault="005D2868" w:rsidP="005D2868">
            <w:pPr>
              <w:rPr>
                <w:rFonts w:asciiTheme="majorHAnsi" w:hAnsiTheme="majorHAnsi" w:cstheme="majorHAnsi"/>
                <w:sz w:val="22"/>
              </w:rPr>
            </w:pPr>
          </w:p>
        </w:tc>
      </w:tr>
      <w:tr w:rsidR="005D2868" w:rsidRPr="007D5FB0" w14:paraId="5E227480" w14:textId="77777777" w:rsidTr="005D2868">
        <w:tc>
          <w:tcPr>
            <w:tcW w:w="9016" w:type="dxa"/>
            <w:shd w:val="clear" w:color="auto" w:fill="E0EFF4" w:themeFill="accent4" w:themeFillTint="33"/>
          </w:tcPr>
          <w:p w14:paraId="1FE09387"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How can I revise for Food Preparation &amp; Nutrition?</w:t>
            </w:r>
          </w:p>
          <w:p w14:paraId="05886F4C" w14:textId="77777777" w:rsidR="005D2868" w:rsidRPr="007D5FB0" w:rsidRDefault="005D2868" w:rsidP="005D2868">
            <w:pPr>
              <w:rPr>
                <w:rFonts w:asciiTheme="majorHAnsi" w:hAnsiTheme="majorHAnsi" w:cstheme="majorHAnsi"/>
                <w:sz w:val="22"/>
              </w:rPr>
            </w:pPr>
          </w:p>
        </w:tc>
      </w:tr>
      <w:tr w:rsidR="005D2868" w:rsidRPr="007D5FB0" w14:paraId="499AA75E" w14:textId="77777777" w:rsidTr="005D2868">
        <w:tc>
          <w:tcPr>
            <w:tcW w:w="9016" w:type="dxa"/>
          </w:tcPr>
          <w:p w14:paraId="6ADC2DAF"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Recap activities completed from Food preparation &amp; nutrition textbook, worksheets and key terms provided</w:t>
            </w:r>
          </w:p>
          <w:p w14:paraId="1BD194F4"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 xml:space="preserve">Answer closed and open- ended practice questions. </w:t>
            </w:r>
          </w:p>
          <w:p w14:paraId="524C0A37"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Complete questions and activities from Food preparation &amp; nutrition revision book and Food preparation &amp; nutrition digital book</w:t>
            </w:r>
          </w:p>
          <w:p w14:paraId="4A30B4F3" w14:textId="77777777" w:rsidR="005D2868" w:rsidRPr="007D5FB0" w:rsidRDefault="005D2868" w:rsidP="005D2868">
            <w:pPr>
              <w:pStyle w:val="ListParagraph"/>
              <w:rPr>
                <w:rFonts w:asciiTheme="majorHAnsi" w:hAnsiTheme="majorHAnsi" w:cstheme="majorHAnsi"/>
              </w:rPr>
            </w:pPr>
          </w:p>
        </w:tc>
      </w:tr>
      <w:tr w:rsidR="005D2868" w:rsidRPr="007D5FB0" w14:paraId="7148D228" w14:textId="77777777" w:rsidTr="005D2868">
        <w:tc>
          <w:tcPr>
            <w:tcW w:w="9016" w:type="dxa"/>
            <w:shd w:val="clear" w:color="auto" w:fill="D2F1EF" w:themeFill="accent6" w:themeFillTint="33"/>
          </w:tcPr>
          <w:p w14:paraId="4D1399DD"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Useful resources I can use:</w:t>
            </w:r>
          </w:p>
          <w:p w14:paraId="04028F87" w14:textId="77777777" w:rsidR="005D2868" w:rsidRPr="007D5FB0" w:rsidRDefault="005D2868" w:rsidP="005D2868">
            <w:pPr>
              <w:rPr>
                <w:rFonts w:asciiTheme="majorHAnsi" w:hAnsiTheme="majorHAnsi" w:cstheme="majorHAnsi"/>
                <w:sz w:val="22"/>
              </w:rPr>
            </w:pPr>
          </w:p>
        </w:tc>
      </w:tr>
      <w:tr w:rsidR="005D2868" w:rsidRPr="007D5FB0" w14:paraId="104BF5E3" w14:textId="77777777" w:rsidTr="005D2868">
        <w:tc>
          <w:tcPr>
            <w:tcW w:w="9016" w:type="dxa"/>
          </w:tcPr>
          <w:p w14:paraId="11B33781"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textbook</w:t>
            </w:r>
          </w:p>
          <w:p w14:paraId="236503CA"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revision book</w:t>
            </w:r>
          </w:p>
          <w:p w14:paraId="754F3180"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digital book</w:t>
            </w:r>
          </w:p>
          <w:p w14:paraId="7A2AE286"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Create mind maps, flash cards</w:t>
            </w:r>
          </w:p>
          <w:p w14:paraId="5A412597" w14:textId="77777777" w:rsidR="005D2868" w:rsidRPr="007D5FB0" w:rsidRDefault="005D2868" w:rsidP="005D2868">
            <w:pPr>
              <w:pStyle w:val="ListParagraph"/>
              <w:rPr>
                <w:rFonts w:asciiTheme="majorHAnsi" w:hAnsiTheme="majorHAnsi" w:cstheme="majorHAnsi"/>
              </w:rPr>
            </w:pPr>
          </w:p>
        </w:tc>
      </w:tr>
      <w:tr w:rsidR="005D2868" w:rsidRPr="007D5FB0" w14:paraId="540C81A7" w14:textId="77777777" w:rsidTr="005D2868">
        <w:tc>
          <w:tcPr>
            <w:tcW w:w="9016" w:type="dxa"/>
            <w:shd w:val="clear" w:color="auto" w:fill="FFCCFF"/>
          </w:tcPr>
          <w:p w14:paraId="4D24CBBF"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Useful websites I can use:</w:t>
            </w:r>
          </w:p>
          <w:p w14:paraId="17A946C4" w14:textId="77777777" w:rsidR="005D2868" w:rsidRPr="007D5FB0" w:rsidRDefault="005D2868" w:rsidP="005D2868">
            <w:pPr>
              <w:rPr>
                <w:rFonts w:asciiTheme="majorHAnsi" w:hAnsiTheme="majorHAnsi" w:cstheme="majorHAnsi"/>
                <w:sz w:val="22"/>
              </w:rPr>
            </w:pPr>
          </w:p>
        </w:tc>
      </w:tr>
      <w:tr w:rsidR="005D2868" w:rsidRPr="007D5FB0" w14:paraId="52A55BA7" w14:textId="77777777" w:rsidTr="005D2868">
        <w:tc>
          <w:tcPr>
            <w:tcW w:w="9016" w:type="dxa"/>
          </w:tcPr>
          <w:p w14:paraId="7ED6C333" w14:textId="77777777" w:rsidR="005D2868" w:rsidRPr="007D5FB0" w:rsidRDefault="000E38C5" w:rsidP="005D2868">
            <w:pPr>
              <w:rPr>
                <w:rFonts w:asciiTheme="majorHAnsi" w:hAnsiTheme="majorHAnsi" w:cstheme="majorHAnsi"/>
                <w:sz w:val="22"/>
              </w:rPr>
            </w:pPr>
            <w:hyperlink r:id="rId158" w:history="1">
              <w:r w:rsidR="005D2868" w:rsidRPr="007D5FB0">
                <w:rPr>
                  <w:rStyle w:val="Hyperlink"/>
                  <w:rFonts w:asciiTheme="majorHAnsi" w:hAnsiTheme="majorHAnsi" w:cstheme="majorHAnsi"/>
                  <w:sz w:val="22"/>
                </w:rPr>
                <w:t>https://thesustainabilityalliance.us/</w:t>
              </w:r>
            </w:hyperlink>
          </w:p>
          <w:p w14:paraId="100B6C13" w14:textId="77777777" w:rsidR="005D2868" w:rsidRPr="007D5FB0" w:rsidRDefault="000E38C5" w:rsidP="005D2868">
            <w:pPr>
              <w:rPr>
                <w:rFonts w:asciiTheme="majorHAnsi" w:hAnsiTheme="majorHAnsi" w:cstheme="majorHAnsi"/>
                <w:sz w:val="22"/>
              </w:rPr>
            </w:pPr>
            <w:hyperlink r:id="rId159" w:history="1">
              <w:r w:rsidR="005D2868" w:rsidRPr="007D5FB0">
                <w:rPr>
                  <w:rStyle w:val="Hyperlink"/>
                  <w:rFonts w:asciiTheme="majorHAnsi" w:hAnsiTheme="majorHAnsi" w:cstheme="majorHAnsi"/>
                  <w:sz w:val="22"/>
                </w:rPr>
                <w:t>https://www.bbc.com/aboutthebbc/reports/policies/sustainability</w:t>
              </w:r>
            </w:hyperlink>
          </w:p>
          <w:p w14:paraId="213DC1C9" w14:textId="77777777" w:rsidR="005D2868" w:rsidRPr="007D5FB0" w:rsidRDefault="000E38C5" w:rsidP="005D2868">
            <w:pPr>
              <w:rPr>
                <w:rFonts w:asciiTheme="majorHAnsi" w:hAnsiTheme="majorHAnsi" w:cstheme="majorHAnsi"/>
                <w:sz w:val="22"/>
              </w:rPr>
            </w:pPr>
            <w:hyperlink r:id="rId160" w:history="1">
              <w:r w:rsidR="005D2868" w:rsidRPr="007D5FB0">
                <w:rPr>
                  <w:rStyle w:val="Hyperlink"/>
                  <w:rFonts w:asciiTheme="majorHAnsi" w:hAnsiTheme="majorHAnsi" w:cstheme="majorHAnsi"/>
                  <w:sz w:val="22"/>
                </w:rPr>
                <w:t>www.soilsassociation.org</w:t>
              </w:r>
            </w:hyperlink>
          </w:p>
          <w:p w14:paraId="59400E4A" w14:textId="77777777" w:rsidR="005D2868" w:rsidRPr="007D5FB0" w:rsidRDefault="000E38C5" w:rsidP="005D2868">
            <w:pPr>
              <w:rPr>
                <w:rFonts w:asciiTheme="majorHAnsi" w:hAnsiTheme="majorHAnsi" w:cstheme="majorHAnsi"/>
                <w:sz w:val="22"/>
              </w:rPr>
            </w:pPr>
            <w:hyperlink r:id="rId161" w:history="1">
              <w:r w:rsidR="005D2868" w:rsidRPr="007D5FB0">
                <w:rPr>
                  <w:rStyle w:val="Hyperlink"/>
                  <w:rFonts w:asciiTheme="majorHAnsi" w:hAnsiTheme="majorHAnsi" w:cstheme="majorHAnsi"/>
                  <w:sz w:val="22"/>
                </w:rPr>
                <w:t>https://www.theexplorer</w:t>
              </w:r>
            </w:hyperlink>
          </w:p>
          <w:p w14:paraId="09857A29" w14:textId="77777777" w:rsidR="005D2868" w:rsidRDefault="000E38C5" w:rsidP="005D2868">
            <w:pPr>
              <w:rPr>
                <w:rStyle w:val="Hyperlink"/>
                <w:rFonts w:asciiTheme="majorHAnsi" w:hAnsiTheme="majorHAnsi" w:cstheme="majorHAnsi"/>
                <w:sz w:val="22"/>
              </w:rPr>
            </w:pPr>
            <w:hyperlink r:id="rId162" w:history="1">
              <w:r w:rsidR="005D2868" w:rsidRPr="007D5FB0">
                <w:rPr>
                  <w:rStyle w:val="Hyperlink"/>
                  <w:rFonts w:asciiTheme="majorHAnsi" w:hAnsiTheme="majorHAnsi" w:cstheme="majorHAnsi"/>
                  <w:sz w:val="22"/>
                </w:rPr>
                <w:t>https://www.theguardian.com/science/</w:t>
              </w:r>
            </w:hyperlink>
          </w:p>
          <w:p w14:paraId="097117A9" w14:textId="154EC26D" w:rsidR="007D5FB0" w:rsidRPr="007D5FB0" w:rsidRDefault="007D5FB0" w:rsidP="005D2868">
            <w:pPr>
              <w:rPr>
                <w:rFonts w:asciiTheme="majorHAnsi" w:hAnsiTheme="majorHAnsi" w:cstheme="majorHAnsi"/>
                <w:sz w:val="22"/>
              </w:rPr>
            </w:pPr>
          </w:p>
        </w:tc>
      </w:tr>
      <w:tr w:rsidR="005D2868" w:rsidRPr="007D5FB0" w14:paraId="34ED5C21" w14:textId="77777777" w:rsidTr="005D2868">
        <w:tc>
          <w:tcPr>
            <w:tcW w:w="9016" w:type="dxa"/>
            <w:shd w:val="clear" w:color="auto" w:fill="CCFFFF"/>
          </w:tcPr>
          <w:p w14:paraId="2CB9E46B"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7CB309" w14:textId="77777777" w:rsidR="005D2868" w:rsidRPr="007D5FB0" w:rsidRDefault="005D2868" w:rsidP="005D2868">
            <w:pPr>
              <w:rPr>
                <w:rFonts w:asciiTheme="majorHAnsi" w:hAnsiTheme="majorHAnsi" w:cstheme="majorHAnsi"/>
                <w:sz w:val="22"/>
              </w:rPr>
            </w:pPr>
          </w:p>
        </w:tc>
      </w:tr>
      <w:tr w:rsidR="005D2868" w:rsidRPr="007D5FB0" w14:paraId="1AADAFB1" w14:textId="77777777" w:rsidTr="005D2868">
        <w:trPr>
          <w:trHeight w:val="165"/>
        </w:trPr>
        <w:tc>
          <w:tcPr>
            <w:tcW w:w="9016" w:type="dxa"/>
          </w:tcPr>
          <w:p w14:paraId="10F41B35"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 xml:space="preserve">Watch documentaries on how locally grown foods can support the British Industry. </w:t>
            </w:r>
          </w:p>
          <w:p w14:paraId="7FC48316"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Watch BBC- The Food programme/what to eat to save the planet.</w:t>
            </w:r>
          </w:p>
          <w:p w14:paraId="30E5E418"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Watch animations and videos on Digital bundle</w:t>
            </w:r>
          </w:p>
          <w:p w14:paraId="7E6C455B" w14:textId="77777777" w:rsidR="005D2868" w:rsidRPr="007D5FB0" w:rsidRDefault="005D2868" w:rsidP="007D5FB0">
            <w:pPr>
              <w:ind w:left="360"/>
              <w:rPr>
                <w:rFonts w:asciiTheme="majorHAnsi" w:hAnsiTheme="majorHAnsi" w:cstheme="majorHAnsi"/>
              </w:rPr>
            </w:pPr>
          </w:p>
        </w:tc>
      </w:tr>
    </w:tbl>
    <w:p w14:paraId="2B9374C7" w14:textId="5AFCD052" w:rsidR="005D2868" w:rsidRPr="007D5FB0" w:rsidRDefault="005D2868" w:rsidP="00DF027C">
      <w:pPr>
        <w:rPr>
          <w:rFonts w:asciiTheme="majorHAnsi" w:hAnsiTheme="majorHAnsi" w:cstheme="majorHAnsi"/>
          <w:b w:val="0"/>
          <w:bCs/>
          <w:sz w:val="22"/>
        </w:rPr>
      </w:pPr>
    </w:p>
    <w:p w14:paraId="52C66067" w14:textId="1F6D3612" w:rsidR="005D2868" w:rsidRPr="007D5FB0" w:rsidRDefault="005D2868" w:rsidP="00DF027C">
      <w:pPr>
        <w:rPr>
          <w:rFonts w:asciiTheme="majorHAnsi" w:hAnsiTheme="majorHAnsi" w:cstheme="majorHAnsi"/>
          <w:b w:val="0"/>
          <w:bCs/>
          <w:sz w:val="22"/>
        </w:rPr>
      </w:pPr>
    </w:p>
    <w:p w14:paraId="6638EBFE" w14:textId="3F7F88B8" w:rsidR="00EA4AE4" w:rsidRPr="007D5FB0" w:rsidRDefault="00EA4AE4" w:rsidP="00EA4AE4">
      <w:pPr>
        <w:jc w:val="center"/>
        <w:rPr>
          <w:rFonts w:asciiTheme="majorHAnsi" w:hAnsiTheme="majorHAnsi" w:cstheme="majorHAnsi"/>
          <w:bCs/>
          <w:color w:val="013A57" w:themeColor="accent1" w:themeShade="BF"/>
          <w:szCs w:val="28"/>
        </w:rPr>
      </w:pPr>
      <w:r w:rsidRPr="007D5FB0">
        <w:rPr>
          <w:rFonts w:asciiTheme="majorHAnsi" w:hAnsiTheme="majorHAnsi" w:cstheme="majorHAnsi"/>
          <w:bCs/>
          <w:color w:val="013A57" w:themeColor="accent1" w:themeShade="BF"/>
          <w:szCs w:val="28"/>
        </w:rPr>
        <w:lastRenderedPageBreak/>
        <w:t xml:space="preserve">Year 11 Spring Revision for Food Preparation &amp; Nutrition </w:t>
      </w:r>
    </w:p>
    <w:p w14:paraId="1AACCE77" w14:textId="77777777" w:rsidR="00911357" w:rsidRPr="007D5FB0" w:rsidRDefault="00911357" w:rsidP="00EA4AE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EA4AE4" w:rsidRPr="007D5FB0" w14:paraId="296034F7" w14:textId="77777777" w:rsidTr="00EA4AE4">
        <w:tc>
          <w:tcPr>
            <w:tcW w:w="9016" w:type="dxa"/>
            <w:shd w:val="clear" w:color="auto" w:fill="CCFFCC"/>
          </w:tcPr>
          <w:p w14:paraId="30C24F12"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A4AE4" w:rsidRPr="007D5FB0" w14:paraId="1BF65D98" w14:textId="77777777" w:rsidTr="00EA4AE4">
        <w:tc>
          <w:tcPr>
            <w:tcW w:w="9016" w:type="dxa"/>
            <w:shd w:val="clear" w:color="auto" w:fill="auto"/>
          </w:tcPr>
          <w:p w14:paraId="6ADCAFE2"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Completion of section A and B &amp; C for controlled assessment (AO1, AO2, AO3, AO4)</w:t>
            </w:r>
          </w:p>
          <w:p w14:paraId="2F546E3C"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Planning and making of 3 final dishes, time plans, justification of how dishes selected meet task requirements.</w:t>
            </w:r>
          </w:p>
          <w:p w14:paraId="5515B476"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Execution of technical skills, personal organisation, time management, safe &amp; hygienic food practice, safe use of hob, oven and electrical equipment, appropriate garnish and presentation of dishes.</w:t>
            </w:r>
          </w:p>
          <w:p w14:paraId="3CB8E357" w14:textId="77777777" w:rsidR="00EA4AE4" w:rsidRPr="007D5FB0" w:rsidRDefault="00EA4AE4" w:rsidP="00EA4AE4">
            <w:pPr>
              <w:rPr>
                <w:rFonts w:asciiTheme="majorHAnsi" w:hAnsiTheme="majorHAnsi" w:cstheme="majorHAnsi"/>
                <w:sz w:val="22"/>
              </w:rPr>
            </w:pPr>
          </w:p>
        </w:tc>
      </w:tr>
      <w:tr w:rsidR="00EA4AE4" w:rsidRPr="007D5FB0" w14:paraId="47213858" w14:textId="77777777" w:rsidTr="00EA4AE4">
        <w:tc>
          <w:tcPr>
            <w:tcW w:w="9016" w:type="dxa"/>
            <w:shd w:val="clear" w:color="auto" w:fill="B1E4FD" w:themeFill="accent1" w:themeFillTint="33"/>
          </w:tcPr>
          <w:p w14:paraId="557153A7"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7A319C9" w14:textId="77777777" w:rsidR="00EA4AE4" w:rsidRPr="007D5FB0" w:rsidRDefault="00EA4AE4" w:rsidP="00EA4AE4">
            <w:pPr>
              <w:pStyle w:val="ListParagraph"/>
              <w:rPr>
                <w:rFonts w:asciiTheme="majorHAnsi" w:hAnsiTheme="majorHAnsi" w:cstheme="majorHAnsi"/>
              </w:rPr>
            </w:pPr>
          </w:p>
        </w:tc>
      </w:tr>
      <w:tr w:rsidR="00EA4AE4" w:rsidRPr="007D5FB0" w14:paraId="738CD7A5" w14:textId="77777777" w:rsidTr="00EA4AE4">
        <w:tc>
          <w:tcPr>
            <w:tcW w:w="9016" w:type="dxa"/>
          </w:tcPr>
          <w:p w14:paraId="30520FE8" w14:textId="77777777" w:rsidR="00EA4AE4" w:rsidRDefault="00EA4AE4" w:rsidP="007D5FB0">
            <w:pPr>
              <w:pStyle w:val="ListParagraph"/>
              <w:numPr>
                <w:ilvl w:val="0"/>
                <w:numId w:val="76"/>
              </w:numPr>
              <w:spacing w:after="0" w:line="240" w:lineRule="auto"/>
              <w:rPr>
                <w:rFonts w:asciiTheme="majorHAnsi" w:hAnsiTheme="majorHAnsi" w:cstheme="majorHAnsi"/>
              </w:rPr>
            </w:pPr>
            <w:r w:rsidRPr="007D5FB0">
              <w:rPr>
                <w:rFonts w:asciiTheme="majorHAnsi" w:hAnsiTheme="majorHAnsi" w:cstheme="majorHAnsi"/>
              </w:rPr>
              <w:t>Practice technical skills to ensure accuracy of execution of technical skills and a successful outcome for final assessment</w:t>
            </w:r>
          </w:p>
          <w:p w14:paraId="7722225A" w14:textId="6EB1A69F" w:rsidR="007D5FB0" w:rsidRPr="007D5FB0" w:rsidRDefault="007D5FB0" w:rsidP="007D5FB0">
            <w:pPr>
              <w:pStyle w:val="ListParagraph"/>
              <w:numPr>
                <w:ilvl w:val="0"/>
                <w:numId w:val="76"/>
              </w:numPr>
              <w:spacing w:after="0" w:line="240" w:lineRule="auto"/>
              <w:rPr>
                <w:rFonts w:asciiTheme="majorHAnsi" w:hAnsiTheme="majorHAnsi" w:cstheme="majorHAnsi"/>
              </w:rPr>
            </w:pPr>
          </w:p>
        </w:tc>
      </w:tr>
      <w:tr w:rsidR="00EA4AE4" w:rsidRPr="007D5FB0" w14:paraId="16A789F6" w14:textId="77777777" w:rsidTr="00EA4AE4">
        <w:tc>
          <w:tcPr>
            <w:tcW w:w="9016" w:type="dxa"/>
            <w:shd w:val="clear" w:color="auto" w:fill="E0EFF4" w:themeFill="accent4" w:themeFillTint="33"/>
          </w:tcPr>
          <w:p w14:paraId="7D39C601"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How can I revise for Food Preparation &amp; Nutrition?</w:t>
            </w:r>
          </w:p>
          <w:p w14:paraId="2C6E1850" w14:textId="77777777" w:rsidR="00EA4AE4" w:rsidRPr="007D5FB0" w:rsidRDefault="00EA4AE4" w:rsidP="00EA4AE4">
            <w:pPr>
              <w:rPr>
                <w:rFonts w:asciiTheme="majorHAnsi" w:hAnsiTheme="majorHAnsi" w:cstheme="majorHAnsi"/>
                <w:sz w:val="22"/>
              </w:rPr>
            </w:pPr>
          </w:p>
        </w:tc>
      </w:tr>
      <w:tr w:rsidR="00EA4AE4" w:rsidRPr="007D5FB0" w14:paraId="71CFD0BA" w14:textId="77777777" w:rsidTr="00EA4AE4">
        <w:tc>
          <w:tcPr>
            <w:tcW w:w="9016" w:type="dxa"/>
          </w:tcPr>
          <w:p w14:paraId="34644E20" w14:textId="77777777" w:rsidR="00EA4AE4" w:rsidRPr="007D5FB0" w:rsidRDefault="00EA4AE4" w:rsidP="00EA4AE4">
            <w:pPr>
              <w:pStyle w:val="ListParagraph"/>
              <w:numPr>
                <w:ilvl w:val="0"/>
                <w:numId w:val="76"/>
              </w:numPr>
              <w:spacing w:after="0" w:line="240" w:lineRule="auto"/>
              <w:rPr>
                <w:rFonts w:asciiTheme="majorHAnsi" w:hAnsiTheme="majorHAnsi" w:cstheme="majorHAnsi"/>
              </w:rPr>
            </w:pPr>
            <w:r w:rsidRPr="007D5FB0">
              <w:rPr>
                <w:rFonts w:asciiTheme="majorHAnsi" w:hAnsiTheme="majorHAnsi" w:cstheme="majorHAnsi"/>
              </w:rPr>
              <w:t>Practice technical skills to ensure accuracy of execution of technical skills and a successful outcome.</w:t>
            </w:r>
          </w:p>
          <w:p w14:paraId="0715FE77" w14:textId="77777777" w:rsidR="00EA4AE4" w:rsidRPr="007D5FB0" w:rsidRDefault="00EA4AE4" w:rsidP="00911357">
            <w:pPr>
              <w:ind w:left="360"/>
              <w:rPr>
                <w:rFonts w:asciiTheme="majorHAnsi" w:hAnsiTheme="majorHAnsi" w:cstheme="majorHAnsi"/>
                <w:sz w:val="22"/>
              </w:rPr>
            </w:pPr>
            <w:r w:rsidRPr="007D5FB0">
              <w:rPr>
                <w:rFonts w:asciiTheme="majorHAnsi" w:hAnsiTheme="majorHAnsi" w:cstheme="majorHAnsi"/>
                <w:sz w:val="22"/>
              </w:rPr>
              <w:t xml:space="preserve"> </w:t>
            </w:r>
          </w:p>
        </w:tc>
      </w:tr>
      <w:tr w:rsidR="00EA4AE4" w:rsidRPr="007D5FB0" w14:paraId="1CF8027C" w14:textId="77777777" w:rsidTr="00EA4AE4">
        <w:tc>
          <w:tcPr>
            <w:tcW w:w="9016" w:type="dxa"/>
            <w:shd w:val="clear" w:color="auto" w:fill="D2F1EF" w:themeFill="accent6" w:themeFillTint="33"/>
          </w:tcPr>
          <w:p w14:paraId="4C8763E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resources I can use:</w:t>
            </w:r>
          </w:p>
          <w:p w14:paraId="0111A51D" w14:textId="77777777" w:rsidR="00EA4AE4" w:rsidRPr="007D5FB0" w:rsidRDefault="00EA4AE4" w:rsidP="00EA4AE4">
            <w:pPr>
              <w:rPr>
                <w:rFonts w:asciiTheme="majorHAnsi" w:hAnsiTheme="majorHAnsi" w:cstheme="majorHAnsi"/>
                <w:sz w:val="22"/>
              </w:rPr>
            </w:pPr>
          </w:p>
        </w:tc>
      </w:tr>
      <w:tr w:rsidR="00EA4AE4" w:rsidRPr="007D5FB0" w14:paraId="7A8D6B4F" w14:textId="77777777" w:rsidTr="00EA4AE4">
        <w:tc>
          <w:tcPr>
            <w:tcW w:w="9016" w:type="dxa"/>
          </w:tcPr>
          <w:p w14:paraId="71840452"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AQA digital book/animations and videos</w:t>
            </w:r>
          </w:p>
          <w:p w14:paraId="70A6A8B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AQA Food Preparation &amp; nutrition textbook</w:t>
            </w:r>
          </w:p>
          <w:p w14:paraId="44A49FA6" w14:textId="77777777" w:rsidR="00EA4AE4" w:rsidRPr="007D5FB0" w:rsidRDefault="00EA4AE4" w:rsidP="00EA4AE4">
            <w:pPr>
              <w:rPr>
                <w:rFonts w:asciiTheme="majorHAnsi" w:hAnsiTheme="majorHAnsi" w:cstheme="majorHAnsi"/>
                <w:sz w:val="22"/>
              </w:rPr>
            </w:pPr>
          </w:p>
        </w:tc>
      </w:tr>
      <w:tr w:rsidR="00EA4AE4" w:rsidRPr="007D5FB0" w14:paraId="15420511" w14:textId="77777777" w:rsidTr="00EA4AE4">
        <w:tc>
          <w:tcPr>
            <w:tcW w:w="9016" w:type="dxa"/>
            <w:shd w:val="clear" w:color="auto" w:fill="FFCCFF"/>
          </w:tcPr>
          <w:p w14:paraId="1E5AA4E5"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1674ADF3" w14:textId="77777777" w:rsidR="00EA4AE4" w:rsidRPr="007D5FB0" w:rsidRDefault="00EA4AE4" w:rsidP="00EA4AE4">
            <w:pPr>
              <w:rPr>
                <w:rFonts w:asciiTheme="majorHAnsi" w:hAnsiTheme="majorHAnsi" w:cstheme="majorHAnsi"/>
                <w:sz w:val="22"/>
              </w:rPr>
            </w:pPr>
          </w:p>
        </w:tc>
      </w:tr>
      <w:tr w:rsidR="00EA4AE4" w:rsidRPr="007D5FB0" w14:paraId="2A814E99" w14:textId="77777777" w:rsidTr="00EA4AE4">
        <w:tc>
          <w:tcPr>
            <w:tcW w:w="9016" w:type="dxa"/>
          </w:tcPr>
          <w:p w14:paraId="20C92316" w14:textId="77777777" w:rsidR="00EA4AE4" w:rsidRPr="007D5FB0" w:rsidRDefault="000E38C5" w:rsidP="00EA4AE4">
            <w:pPr>
              <w:rPr>
                <w:rFonts w:asciiTheme="majorHAnsi" w:hAnsiTheme="majorHAnsi" w:cstheme="majorHAnsi"/>
                <w:sz w:val="22"/>
              </w:rPr>
            </w:pPr>
            <w:hyperlink r:id="rId163" w:history="1">
              <w:r w:rsidR="00EA4AE4" w:rsidRPr="007D5FB0">
                <w:rPr>
                  <w:rStyle w:val="Hyperlink"/>
                  <w:rFonts w:asciiTheme="majorHAnsi" w:hAnsiTheme="majorHAnsi" w:cstheme="majorHAnsi"/>
                  <w:sz w:val="22"/>
                </w:rPr>
                <w:t>www.bbcgoodfood.com</w:t>
              </w:r>
            </w:hyperlink>
          </w:p>
          <w:p w14:paraId="5F53C886" w14:textId="77777777" w:rsidR="00EA4AE4" w:rsidRPr="007D5FB0" w:rsidRDefault="000E38C5" w:rsidP="00EA4AE4">
            <w:pPr>
              <w:rPr>
                <w:rFonts w:asciiTheme="majorHAnsi" w:hAnsiTheme="majorHAnsi" w:cstheme="majorHAnsi"/>
                <w:sz w:val="22"/>
              </w:rPr>
            </w:pPr>
            <w:hyperlink r:id="rId164" w:history="1">
              <w:r w:rsidR="00EA4AE4" w:rsidRPr="007D5FB0">
                <w:rPr>
                  <w:rStyle w:val="Hyperlink"/>
                  <w:rFonts w:asciiTheme="majorHAnsi" w:hAnsiTheme="majorHAnsi" w:cstheme="majorHAnsi"/>
                  <w:sz w:val="22"/>
                </w:rPr>
                <w:t>www.foodafactoflife.org</w:t>
              </w:r>
            </w:hyperlink>
          </w:p>
          <w:p w14:paraId="2C40AC19" w14:textId="77777777" w:rsidR="00EA4AE4" w:rsidRPr="007D5FB0" w:rsidRDefault="000E38C5" w:rsidP="00EA4AE4">
            <w:pPr>
              <w:rPr>
                <w:rFonts w:asciiTheme="majorHAnsi" w:hAnsiTheme="majorHAnsi" w:cstheme="majorHAnsi"/>
                <w:sz w:val="22"/>
              </w:rPr>
            </w:pPr>
            <w:hyperlink r:id="rId165" w:history="1">
              <w:r w:rsidR="00EA4AE4" w:rsidRPr="007D5FB0">
                <w:rPr>
                  <w:rStyle w:val="Hyperlink"/>
                  <w:rFonts w:asciiTheme="majorHAnsi" w:hAnsiTheme="majorHAnsi" w:cstheme="majorHAnsi"/>
                  <w:sz w:val="22"/>
                </w:rPr>
                <w:t>www.bnf.org</w:t>
              </w:r>
            </w:hyperlink>
          </w:p>
          <w:p w14:paraId="481718BE" w14:textId="77777777" w:rsidR="00EA4AE4" w:rsidRPr="007D5FB0" w:rsidRDefault="00EA4AE4" w:rsidP="00EA4AE4">
            <w:pPr>
              <w:rPr>
                <w:rFonts w:asciiTheme="majorHAnsi" w:hAnsiTheme="majorHAnsi" w:cstheme="majorHAnsi"/>
                <w:sz w:val="22"/>
              </w:rPr>
            </w:pPr>
          </w:p>
          <w:p w14:paraId="391D0CD0" w14:textId="77777777" w:rsidR="00EA4AE4" w:rsidRPr="007D5FB0" w:rsidRDefault="00EA4AE4" w:rsidP="00EA4AE4">
            <w:pPr>
              <w:rPr>
                <w:rFonts w:asciiTheme="majorHAnsi" w:hAnsiTheme="majorHAnsi" w:cstheme="majorHAnsi"/>
                <w:sz w:val="22"/>
              </w:rPr>
            </w:pPr>
          </w:p>
        </w:tc>
      </w:tr>
      <w:tr w:rsidR="00EA4AE4" w:rsidRPr="007D5FB0" w14:paraId="1EDEF7B8" w14:textId="77777777" w:rsidTr="00EA4AE4">
        <w:tc>
          <w:tcPr>
            <w:tcW w:w="9016" w:type="dxa"/>
            <w:shd w:val="clear" w:color="auto" w:fill="CCFFFF"/>
          </w:tcPr>
          <w:p w14:paraId="3DB0FE8D"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A223F30" w14:textId="77777777" w:rsidR="00EA4AE4" w:rsidRPr="007D5FB0" w:rsidRDefault="00EA4AE4" w:rsidP="00EA4AE4">
            <w:pPr>
              <w:rPr>
                <w:rFonts w:asciiTheme="majorHAnsi" w:hAnsiTheme="majorHAnsi" w:cstheme="majorHAnsi"/>
                <w:sz w:val="22"/>
              </w:rPr>
            </w:pPr>
          </w:p>
        </w:tc>
      </w:tr>
      <w:tr w:rsidR="00EA4AE4" w:rsidRPr="007D5FB0" w14:paraId="5DC04806" w14:textId="77777777" w:rsidTr="00EA4AE4">
        <w:trPr>
          <w:trHeight w:val="165"/>
        </w:trPr>
        <w:tc>
          <w:tcPr>
            <w:tcW w:w="9016" w:type="dxa"/>
          </w:tcPr>
          <w:p w14:paraId="6AD21B2B" w14:textId="77777777" w:rsidR="00EA4AE4" w:rsidRPr="007D5FB0" w:rsidRDefault="00EA4AE4" w:rsidP="00EA4AE4">
            <w:pPr>
              <w:rPr>
                <w:rFonts w:asciiTheme="majorHAnsi" w:hAnsiTheme="majorHAnsi" w:cstheme="majorHAnsi"/>
                <w:b w:val="0"/>
                <w:bCs/>
                <w:sz w:val="22"/>
              </w:rPr>
            </w:pPr>
            <w:r w:rsidRPr="007D5FB0">
              <w:rPr>
                <w:rFonts w:asciiTheme="majorHAnsi" w:hAnsiTheme="majorHAnsi" w:cstheme="majorHAnsi"/>
                <w:b w:val="0"/>
                <w:bCs/>
                <w:sz w:val="22"/>
              </w:rPr>
              <w:t>Watch you tube and digital book videos, TV programmes such as Master Chef to develop food preparation skills.</w:t>
            </w:r>
          </w:p>
          <w:p w14:paraId="4A9A4AD4" w14:textId="77777777" w:rsidR="00EA4AE4" w:rsidRDefault="00EA4AE4" w:rsidP="00EA4AE4">
            <w:pPr>
              <w:rPr>
                <w:rFonts w:asciiTheme="majorHAnsi" w:hAnsiTheme="majorHAnsi" w:cstheme="majorHAnsi"/>
                <w:b w:val="0"/>
                <w:bCs/>
                <w:sz w:val="22"/>
              </w:rPr>
            </w:pPr>
            <w:r w:rsidRPr="007D5FB0">
              <w:rPr>
                <w:rFonts w:asciiTheme="majorHAnsi" w:hAnsiTheme="majorHAnsi" w:cstheme="majorHAnsi"/>
                <w:b w:val="0"/>
                <w:bCs/>
                <w:sz w:val="22"/>
              </w:rPr>
              <w:t>Read food magazines and recipe books.</w:t>
            </w:r>
          </w:p>
          <w:p w14:paraId="72C3D49C" w14:textId="469B3057" w:rsidR="007D5FB0" w:rsidRPr="007D5FB0" w:rsidRDefault="007D5FB0" w:rsidP="00EA4AE4">
            <w:pPr>
              <w:rPr>
                <w:rFonts w:asciiTheme="majorHAnsi" w:hAnsiTheme="majorHAnsi" w:cstheme="majorHAnsi"/>
                <w:sz w:val="22"/>
              </w:rPr>
            </w:pPr>
          </w:p>
        </w:tc>
      </w:tr>
    </w:tbl>
    <w:p w14:paraId="4B07A9F4" w14:textId="77777777" w:rsidR="007D5FB0" w:rsidRDefault="007D5FB0" w:rsidP="00EA4AE4">
      <w:pPr>
        <w:jc w:val="center"/>
        <w:rPr>
          <w:rFonts w:asciiTheme="majorHAnsi" w:eastAsia="Arial" w:hAnsiTheme="majorHAnsi" w:cstheme="majorHAnsi"/>
          <w:bCs/>
          <w:color w:val="013A57" w:themeColor="accent1" w:themeShade="BF"/>
          <w:sz w:val="22"/>
        </w:rPr>
      </w:pPr>
    </w:p>
    <w:p w14:paraId="7CE48D55" w14:textId="77777777" w:rsidR="007D5FB0" w:rsidRDefault="007D5FB0" w:rsidP="00EA4AE4">
      <w:pPr>
        <w:jc w:val="center"/>
        <w:rPr>
          <w:rFonts w:asciiTheme="majorHAnsi" w:eastAsia="Arial" w:hAnsiTheme="majorHAnsi" w:cstheme="majorHAnsi"/>
          <w:bCs/>
          <w:color w:val="013A57" w:themeColor="accent1" w:themeShade="BF"/>
          <w:sz w:val="22"/>
        </w:rPr>
      </w:pPr>
    </w:p>
    <w:p w14:paraId="40998A54" w14:textId="77777777" w:rsidR="007D5FB0" w:rsidRDefault="007D5FB0" w:rsidP="00EA4AE4">
      <w:pPr>
        <w:jc w:val="center"/>
        <w:rPr>
          <w:rFonts w:asciiTheme="majorHAnsi" w:eastAsia="Arial" w:hAnsiTheme="majorHAnsi" w:cstheme="majorHAnsi"/>
          <w:bCs/>
          <w:color w:val="013A57" w:themeColor="accent1" w:themeShade="BF"/>
          <w:sz w:val="22"/>
        </w:rPr>
      </w:pPr>
    </w:p>
    <w:p w14:paraId="42BDE65C" w14:textId="77777777" w:rsidR="007D5FB0" w:rsidRDefault="007D5FB0" w:rsidP="00EA4AE4">
      <w:pPr>
        <w:jc w:val="center"/>
        <w:rPr>
          <w:rFonts w:asciiTheme="majorHAnsi" w:eastAsia="Arial" w:hAnsiTheme="majorHAnsi" w:cstheme="majorHAnsi"/>
          <w:bCs/>
          <w:color w:val="013A57" w:themeColor="accent1" w:themeShade="BF"/>
          <w:sz w:val="22"/>
        </w:rPr>
      </w:pPr>
    </w:p>
    <w:p w14:paraId="1DBDB36B" w14:textId="77777777" w:rsidR="007D5FB0" w:rsidRDefault="007D5FB0" w:rsidP="00EA4AE4">
      <w:pPr>
        <w:jc w:val="center"/>
        <w:rPr>
          <w:rFonts w:asciiTheme="majorHAnsi" w:eastAsia="Arial" w:hAnsiTheme="majorHAnsi" w:cstheme="majorHAnsi"/>
          <w:bCs/>
          <w:color w:val="013A57" w:themeColor="accent1" w:themeShade="BF"/>
          <w:sz w:val="22"/>
        </w:rPr>
      </w:pPr>
    </w:p>
    <w:p w14:paraId="2CD2DBC6" w14:textId="77777777" w:rsidR="007D5FB0" w:rsidRDefault="007D5FB0" w:rsidP="00EA4AE4">
      <w:pPr>
        <w:jc w:val="center"/>
        <w:rPr>
          <w:rFonts w:asciiTheme="majorHAnsi" w:eastAsia="Arial" w:hAnsiTheme="majorHAnsi" w:cstheme="majorHAnsi"/>
          <w:bCs/>
          <w:color w:val="013A57" w:themeColor="accent1" w:themeShade="BF"/>
          <w:sz w:val="22"/>
        </w:rPr>
      </w:pPr>
    </w:p>
    <w:p w14:paraId="07956969" w14:textId="77777777" w:rsidR="007D5FB0" w:rsidRDefault="007D5FB0" w:rsidP="00EA4AE4">
      <w:pPr>
        <w:jc w:val="center"/>
        <w:rPr>
          <w:rFonts w:asciiTheme="majorHAnsi" w:eastAsia="Arial" w:hAnsiTheme="majorHAnsi" w:cstheme="majorHAnsi"/>
          <w:bCs/>
          <w:color w:val="013A57" w:themeColor="accent1" w:themeShade="BF"/>
          <w:sz w:val="22"/>
        </w:rPr>
      </w:pPr>
    </w:p>
    <w:p w14:paraId="48B8B30F" w14:textId="77777777" w:rsidR="007D5FB0" w:rsidRDefault="007D5FB0" w:rsidP="00EA4AE4">
      <w:pPr>
        <w:jc w:val="center"/>
        <w:rPr>
          <w:rFonts w:asciiTheme="majorHAnsi" w:eastAsia="Arial" w:hAnsiTheme="majorHAnsi" w:cstheme="majorHAnsi"/>
          <w:bCs/>
          <w:color w:val="013A57" w:themeColor="accent1" w:themeShade="BF"/>
          <w:sz w:val="22"/>
        </w:rPr>
      </w:pPr>
    </w:p>
    <w:p w14:paraId="31C88DC9" w14:textId="77777777" w:rsidR="007D5FB0" w:rsidRDefault="007D5FB0" w:rsidP="00EA4AE4">
      <w:pPr>
        <w:jc w:val="center"/>
        <w:rPr>
          <w:rFonts w:asciiTheme="majorHAnsi" w:eastAsia="Arial" w:hAnsiTheme="majorHAnsi" w:cstheme="majorHAnsi"/>
          <w:bCs/>
          <w:color w:val="013A57" w:themeColor="accent1" w:themeShade="BF"/>
          <w:sz w:val="22"/>
        </w:rPr>
      </w:pPr>
    </w:p>
    <w:p w14:paraId="32BF66E4" w14:textId="77777777" w:rsidR="007D5FB0" w:rsidRDefault="007D5FB0" w:rsidP="00EA4AE4">
      <w:pPr>
        <w:jc w:val="center"/>
        <w:rPr>
          <w:rFonts w:asciiTheme="majorHAnsi" w:eastAsia="Arial" w:hAnsiTheme="majorHAnsi" w:cstheme="majorHAnsi"/>
          <w:bCs/>
          <w:color w:val="013A57" w:themeColor="accent1" w:themeShade="BF"/>
          <w:sz w:val="22"/>
        </w:rPr>
      </w:pPr>
    </w:p>
    <w:p w14:paraId="3295E8F3" w14:textId="75F4286A" w:rsidR="00EA4AE4" w:rsidRPr="007D5FB0" w:rsidRDefault="00EA4AE4" w:rsidP="00EA4AE4">
      <w:pPr>
        <w:jc w:val="center"/>
        <w:rPr>
          <w:rFonts w:asciiTheme="majorHAnsi" w:eastAsia="Arial" w:hAnsiTheme="majorHAnsi" w:cstheme="majorHAnsi"/>
          <w:bCs/>
          <w:color w:val="013A57" w:themeColor="accent1" w:themeShade="BF"/>
          <w:szCs w:val="28"/>
        </w:rPr>
      </w:pPr>
      <w:r w:rsidRPr="007D5FB0">
        <w:rPr>
          <w:rFonts w:asciiTheme="majorHAnsi" w:eastAsia="Arial" w:hAnsiTheme="majorHAnsi" w:cstheme="majorHAnsi"/>
          <w:bCs/>
          <w:color w:val="013A57" w:themeColor="accent1" w:themeShade="BF"/>
          <w:szCs w:val="28"/>
        </w:rPr>
        <w:lastRenderedPageBreak/>
        <w:t>Year 10 Foundation Spring Revision for Mathematics.</w:t>
      </w:r>
    </w:p>
    <w:p w14:paraId="6D7DFC01" w14:textId="77777777" w:rsidR="006C37C3" w:rsidRPr="007D5FB0" w:rsidRDefault="006C37C3" w:rsidP="00EA4AE4">
      <w:pPr>
        <w:jc w:val="center"/>
        <w:rPr>
          <w:rFonts w:asciiTheme="majorHAnsi" w:eastAsia="Arial" w:hAnsiTheme="majorHAnsi" w:cstheme="majorHAnsi"/>
          <w:color w:val="013A57" w:themeColor="accent1" w:themeShade="BF"/>
          <w:sz w:val="22"/>
        </w:rPr>
      </w:pPr>
    </w:p>
    <w:tbl>
      <w:tblPr>
        <w:tblStyle w:val="TableGrid"/>
        <w:tblW w:w="0" w:type="auto"/>
        <w:tblLayout w:type="fixed"/>
        <w:tblLook w:val="04A0" w:firstRow="1" w:lastRow="0" w:firstColumn="1" w:lastColumn="0" w:noHBand="0" w:noVBand="1"/>
      </w:tblPr>
      <w:tblGrid>
        <w:gridCol w:w="9015"/>
      </w:tblGrid>
      <w:tr w:rsidR="00EA4AE4" w:rsidRPr="007D5FB0" w14:paraId="46A2E83D" w14:textId="77777777" w:rsidTr="00EA4AE4">
        <w:tc>
          <w:tcPr>
            <w:tcW w:w="9015" w:type="dxa"/>
            <w:shd w:val="clear" w:color="auto" w:fill="CCFFCC"/>
          </w:tcPr>
          <w:p w14:paraId="3C1682C1"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assessments will I have in the Spring Term?</w:t>
            </w:r>
          </w:p>
        </w:tc>
      </w:tr>
      <w:tr w:rsidR="00EA4AE4" w:rsidRPr="007D5FB0" w14:paraId="513B3795" w14:textId="77777777" w:rsidTr="00EA4AE4">
        <w:tc>
          <w:tcPr>
            <w:tcW w:w="9015" w:type="dxa"/>
          </w:tcPr>
          <w:p w14:paraId="72B43E47" w14:textId="77777777" w:rsidR="00EA4AE4" w:rsidRPr="007D5FB0" w:rsidRDefault="00EA4AE4" w:rsidP="00EA4AE4">
            <w:pPr>
              <w:spacing w:line="259"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Calculator Exam called Edexcel  2F  - Duration 1hour 30min</w:t>
            </w:r>
          </w:p>
          <w:p w14:paraId="07C62CFF" w14:textId="31E2E416"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color w:val="auto"/>
                <w:sz w:val="22"/>
              </w:rPr>
              <w:t>Calculator Edexcel called Edexcel  3F  - Duration 1hour 30min</w:t>
            </w:r>
          </w:p>
          <w:p w14:paraId="48B13496"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96B9B3B" w14:textId="77777777" w:rsidTr="00EA4AE4">
        <w:tc>
          <w:tcPr>
            <w:tcW w:w="9015" w:type="dxa"/>
            <w:shd w:val="clear" w:color="auto" w:fill="B1E4FD" w:themeFill="accent1" w:themeFillTint="33"/>
          </w:tcPr>
          <w:p w14:paraId="67D027D8"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do I need to revise?</w:t>
            </w:r>
          </w:p>
          <w:p w14:paraId="379565B5"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6A71E755" w14:textId="77777777" w:rsidTr="00EA4AE4">
        <w:tc>
          <w:tcPr>
            <w:tcW w:w="9015" w:type="dxa"/>
          </w:tcPr>
          <w:p w14:paraId="302F1567"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Number topic:</w:t>
            </w:r>
          </w:p>
          <w:p w14:paraId="1954EAB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Ordering and comparing negative numbers</w:t>
            </w:r>
          </w:p>
          <w:p w14:paraId="69BCF6D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Reciprocal</w:t>
            </w:r>
          </w:p>
          <w:p w14:paraId="1157B00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Ratio and Decimal Problems</w:t>
            </w:r>
          </w:p>
          <w:p w14:paraId="6C09401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Inequalities</w:t>
            </w:r>
          </w:p>
          <w:p w14:paraId="39ED28CC"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Ordering Numbers</w:t>
            </w:r>
          </w:p>
          <w:p w14:paraId="5A42DD9E"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Writing: Decimals as %, fraction ad %, % as a fraction, % as a decimal, fraction as a decimal</w:t>
            </w:r>
          </w:p>
          <w:p w14:paraId="523CE97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Using a calculator</w:t>
            </w:r>
          </w:p>
          <w:p w14:paraId="05D63A4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Rounding</w:t>
            </w:r>
          </w:p>
          <w:p w14:paraId="06857AE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Metric Conversions</w:t>
            </w:r>
          </w:p>
          <w:p w14:paraId="49C9892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Equivalent Fractions</w:t>
            </w:r>
          </w:p>
          <w:p w14:paraId="539E5ED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Square numbers and Cube numbers</w:t>
            </w:r>
          </w:p>
          <w:p w14:paraId="7DA99CF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Error intervals</w:t>
            </w:r>
          </w:p>
          <w:p w14:paraId="6EF6E24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Sequences</w:t>
            </w:r>
          </w:p>
          <w:p w14:paraId="1052B8A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Forming and Simplifying Ratios</w:t>
            </w:r>
          </w:p>
          <w:p w14:paraId="5082747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Dividing into a ratio</w:t>
            </w:r>
          </w:p>
          <w:p w14:paraId="37BB1A54"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Equivalent ratios</w:t>
            </w:r>
          </w:p>
          <w:p w14:paraId="1FEDD03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Systematic Listing</w:t>
            </w:r>
          </w:p>
          <w:p w14:paraId="0159EE0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Time: Hours, minutes and seconds</w:t>
            </w:r>
          </w:p>
          <w:p w14:paraId="720D5BC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Index Notation</w:t>
            </w:r>
          </w:p>
          <w:p w14:paraId="0586EE5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Compound Interest and Depreciation</w:t>
            </w:r>
          </w:p>
          <w:p w14:paraId="24712C3C"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Standard Form</w:t>
            </w:r>
          </w:p>
          <w:p w14:paraId="24BAC3F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Metric Imperial Conversions</w:t>
            </w:r>
          </w:p>
          <w:p w14:paraId="2BFD20E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Equivalence of ratio and fractions</w:t>
            </w:r>
          </w:p>
          <w:p w14:paraId="28E49BB5"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Product of Prime Factors, HCF, LCM</w:t>
            </w:r>
          </w:p>
          <w:p w14:paraId="65363B6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Using ratio in shape context</w:t>
            </w:r>
          </w:p>
          <w:p w14:paraId="6C91D7A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Worded Percentage and Fractions Applications</w:t>
            </w:r>
          </w:p>
          <w:p w14:paraId="320AF77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Instalment Payments</w:t>
            </w:r>
          </w:p>
          <w:p w14:paraId="69C442F4"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Proportion Recipe Questions</w:t>
            </w:r>
          </w:p>
          <w:p w14:paraId="294989B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Bounds</w:t>
            </w:r>
          </w:p>
          <w:p w14:paraId="0535341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Finding the Mode, Median or mean from a list of numbers.</w:t>
            </w:r>
          </w:p>
          <w:p w14:paraId="651BD41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Half way between numbers</w:t>
            </w:r>
          </w:p>
          <w:p w14:paraId="77A4FEC6"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0FCEF283"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Algebra topics:</w:t>
            </w:r>
          </w:p>
          <w:p w14:paraId="113A336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Simplify like terms</w:t>
            </w:r>
          </w:p>
          <w:p w14:paraId="00D1D50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 xml:space="preserve">Expanding single brackets </w:t>
            </w:r>
          </w:p>
          <w:p w14:paraId="0CE6174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Expanding double brackets</w:t>
            </w:r>
          </w:p>
          <w:p w14:paraId="7217DF4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Substitution</w:t>
            </w:r>
          </w:p>
          <w:p w14:paraId="18DE7085"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Area and Perimeter problems using algebra</w:t>
            </w:r>
          </w:p>
          <w:p w14:paraId="288F4A9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lastRenderedPageBreak/>
              <w:t>Know everything about lines: The Equation of a Line y=mx+c, parallel lines, its gradients, its y intercept.</w:t>
            </w:r>
          </w:p>
          <w:p w14:paraId="1C2DB6D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Simultaneous Equations</w:t>
            </w:r>
          </w:p>
          <w:p w14:paraId="20CBEEC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Forming and Solving Equations from worded questions</w:t>
            </w:r>
          </w:p>
          <w:p w14:paraId="4A93591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Substitute into Formulae</w:t>
            </w:r>
          </w:p>
          <w:p w14:paraId="11CDFF0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Know all the terms: Expression, equation, Formula, Identity</w:t>
            </w:r>
          </w:p>
          <w:p w14:paraId="26BCAAEC"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2EF5E63E"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Geometry topic:</w:t>
            </w:r>
          </w:p>
          <w:p w14:paraId="2A8EAF7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Drawing Shapes</w:t>
            </w:r>
          </w:p>
          <w:p w14:paraId="3EED508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Area and Perimeter Problems</w:t>
            </w:r>
          </w:p>
          <w:p w14:paraId="31361F2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Functional Area Problems</w:t>
            </w:r>
          </w:p>
          <w:p w14:paraId="04562783"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Transformations: Rotation. Reflection, Translation and Enlargement</w:t>
            </w:r>
          </w:p>
          <w:p w14:paraId="7836883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Finding Missing Angles in quadrilaterals</w:t>
            </w:r>
          </w:p>
          <w:p w14:paraId="5F152FC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Drawing Scales Diagrams using a protractor</w:t>
            </w:r>
          </w:p>
          <w:p w14:paraId="4AD5BD6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Angles</w:t>
            </w:r>
          </w:p>
          <w:p w14:paraId="04CF09E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Coordinates in all 4 quadrants</w:t>
            </w:r>
          </w:p>
          <w:p w14:paraId="15BBD0B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Volume of cylinders</w:t>
            </w:r>
          </w:p>
          <w:p w14:paraId="6141CDB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Translation of column vectors</w:t>
            </w:r>
          </w:p>
          <w:p w14:paraId="347F021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Pythagoras theorem a</w:t>
            </w:r>
            <w:r w:rsidRPr="007D5FB0">
              <w:rPr>
                <w:rFonts w:asciiTheme="majorHAnsi" w:eastAsia="Arial" w:hAnsiTheme="majorHAnsi" w:cstheme="majorHAnsi"/>
                <w:b w:val="0"/>
                <w:bCs/>
                <w:color w:val="auto"/>
                <w:sz w:val="22"/>
                <w:vertAlign w:val="superscript"/>
              </w:rPr>
              <w:t>2</w:t>
            </w:r>
            <w:r w:rsidRPr="007D5FB0">
              <w:rPr>
                <w:rFonts w:asciiTheme="majorHAnsi" w:eastAsia="Arial" w:hAnsiTheme="majorHAnsi" w:cstheme="majorHAnsi"/>
                <w:b w:val="0"/>
                <w:bCs/>
                <w:color w:val="auto"/>
                <w:sz w:val="22"/>
              </w:rPr>
              <w:t xml:space="preserve"> +b</w:t>
            </w:r>
            <w:r w:rsidRPr="007D5FB0">
              <w:rPr>
                <w:rFonts w:asciiTheme="majorHAnsi" w:eastAsia="Arial" w:hAnsiTheme="majorHAnsi" w:cstheme="majorHAnsi"/>
                <w:b w:val="0"/>
                <w:bCs/>
                <w:color w:val="auto"/>
                <w:sz w:val="22"/>
                <w:vertAlign w:val="superscript"/>
              </w:rPr>
              <w:t>2</w:t>
            </w:r>
            <w:r w:rsidRPr="007D5FB0">
              <w:rPr>
                <w:rFonts w:asciiTheme="majorHAnsi" w:eastAsia="Arial" w:hAnsiTheme="majorHAnsi" w:cstheme="majorHAnsi"/>
                <w:b w:val="0"/>
                <w:bCs/>
                <w:color w:val="auto"/>
                <w:sz w:val="22"/>
              </w:rPr>
              <w:t xml:space="preserve"> = c</w:t>
            </w:r>
            <w:r w:rsidRPr="007D5FB0">
              <w:rPr>
                <w:rFonts w:asciiTheme="majorHAnsi" w:eastAsia="Arial" w:hAnsiTheme="majorHAnsi" w:cstheme="majorHAnsi"/>
                <w:b w:val="0"/>
                <w:bCs/>
                <w:color w:val="auto"/>
                <w:sz w:val="22"/>
                <w:vertAlign w:val="superscript"/>
              </w:rPr>
              <w:t>2</w:t>
            </w:r>
          </w:p>
          <w:p w14:paraId="73EB3F3B"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22E5B1B9"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 xml:space="preserve">Data handling: </w:t>
            </w:r>
          </w:p>
          <w:p w14:paraId="60DFC04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Scatter graphs and Reasoning</w:t>
            </w:r>
          </w:p>
          <w:p w14:paraId="02E034D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Frequency trees</w:t>
            </w:r>
          </w:p>
          <w:p w14:paraId="6E58F0A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Interpreting Pie Charts</w:t>
            </w:r>
          </w:p>
          <w:p w14:paraId="651525D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Probability table</w:t>
            </w:r>
          </w:p>
          <w:p w14:paraId="775A6F1E"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Tally/Frequency table</w:t>
            </w:r>
          </w:p>
          <w:p w14:paraId="6365B7F3"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Tree Diagrams</w:t>
            </w:r>
          </w:p>
          <w:p w14:paraId="504ECE6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Listing combinations/outcomes</w:t>
            </w:r>
          </w:p>
          <w:p w14:paraId="7A51192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 and interpret a Stem and leaf diagram</w:t>
            </w:r>
          </w:p>
          <w:p w14:paraId="1440232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 mean from a frequency table</w:t>
            </w:r>
          </w:p>
          <w:p w14:paraId="7B90509F" w14:textId="77777777" w:rsidR="00EA4AE4" w:rsidRPr="007D5FB0" w:rsidRDefault="00EA4AE4" w:rsidP="00EA4AE4">
            <w:pPr>
              <w:spacing w:line="257" w:lineRule="auto"/>
              <w:rPr>
                <w:rFonts w:asciiTheme="majorHAnsi" w:eastAsia="Arial" w:hAnsiTheme="majorHAnsi" w:cstheme="majorHAnsi"/>
                <w:b w:val="0"/>
                <w:bCs/>
                <w:color w:val="auto"/>
                <w:sz w:val="22"/>
              </w:rPr>
            </w:pPr>
          </w:p>
        </w:tc>
      </w:tr>
      <w:tr w:rsidR="00EA4AE4" w:rsidRPr="007D5FB0" w14:paraId="717EC08C" w14:textId="77777777" w:rsidTr="00EA4AE4">
        <w:tc>
          <w:tcPr>
            <w:tcW w:w="9015" w:type="dxa"/>
            <w:shd w:val="clear" w:color="auto" w:fill="E0EFF4" w:themeFill="accent4" w:themeFillTint="33"/>
          </w:tcPr>
          <w:p w14:paraId="2EC4A696"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How can I revise for Mathematics?</w:t>
            </w:r>
          </w:p>
          <w:p w14:paraId="493781E3"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385E5013" w14:textId="77777777" w:rsidTr="00EA4AE4">
        <w:tc>
          <w:tcPr>
            <w:tcW w:w="9015" w:type="dxa"/>
          </w:tcPr>
          <w:p w14:paraId="26ADA7F5" w14:textId="2FB46B00"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Look through your exercise book and redo class/worksheet questions.</w:t>
            </w:r>
          </w:p>
          <w:p w14:paraId="6F112776"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p>
          <w:p w14:paraId="0023C252"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76E27F5B"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p>
          <w:p w14:paraId="6A3CAF68"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(If you need help on how to use Hegarty maths visit:</w:t>
            </w:r>
          </w:p>
          <w:p w14:paraId="35221FD8"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PMGHS website =&gt;Information =&gt;School gateway=&gt;Hegarty maths</w:t>
            </w:r>
          </w:p>
          <w:p w14:paraId="792C6CFE"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8E77D9B" w14:textId="77777777" w:rsidTr="00EA4AE4">
        <w:tc>
          <w:tcPr>
            <w:tcW w:w="9015" w:type="dxa"/>
            <w:shd w:val="clear" w:color="auto" w:fill="D2F1EF" w:themeFill="accent6" w:themeFillTint="33"/>
          </w:tcPr>
          <w:p w14:paraId="1532AFDD"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resources I can use:</w:t>
            </w:r>
          </w:p>
          <w:p w14:paraId="54916549"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1AD7EA7C" w14:textId="77777777" w:rsidTr="00EA4AE4">
        <w:tc>
          <w:tcPr>
            <w:tcW w:w="9015" w:type="dxa"/>
          </w:tcPr>
          <w:p w14:paraId="13CA8638" w14:textId="3779A74F" w:rsidR="00EA4AE4" w:rsidRPr="007D5FB0" w:rsidRDefault="00EA4AE4" w:rsidP="00EA4AE4">
            <w:pPr>
              <w:spacing w:line="259" w:lineRule="auto"/>
              <w:rPr>
                <w:rFonts w:asciiTheme="majorHAnsi" w:eastAsia="Calibri" w:hAnsiTheme="majorHAnsi" w:cstheme="majorHAnsi"/>
                <w:sz w:val="22"/>
              </w:rPr>
            </w:pPr>
            <w:r w:rsidRPr="007D5FB0">
              <w:rPr>
                <w:rFonts w:asciiTheme="majorHAnsi" w:eastAsia="Calibri" w:hAnsiTheme="majorHAnsi" w:cstheme="majorHAnsi"/>
                <w:b w:val="0"/>
                <w:bCs/>
                <w:color w:val="0F0D29" w:themeColor="text1"/>
                <w:sz w:val="22"/>
              </w:rPr>
              <w:t>Maths made easy exam questions and answers:</w:t>
            </w:r>
            <w:r w:rsidRPr="007D5FB0">
              <w:rPr>
                <w:rFonts w:asciiTheme="majorHAnsi" w:eastAsia="Calibri" w:hAnsiTheme="majorHAnsi" w:cstheme="majorHAnsi"/>
                <w:color w:val="0F0D29" w:themeColor="text1"/>
                <w:sz w:val="22"/>
              </w:rPr>
              <w:t xml:space="preserve"> </w:t>
            </w:r>
            <w:r w:rsidRPr="007D5FB0">
              <w:rPr>
                <w:rFonts w:asciiTheme="majorHAnsi" w:hAnsiTheme="majorHAnsi" w:cstheme="majorHAnsi"/>
                <w:sz w:val="22"/>
              </w:rPr>
              <w:br/>
            </w:r>
            <w:hyperlink r:id="rId166">
              <w:r w:rsidRPr="007D5FB0">
                <w:rPr>
                  <w:rStyle w:val="Hyperlink"/>
                  <w:rFonts w:asciiTheme="majorHAnsi" w:eastAsia="Calibri" w:hAnsiTheme="majorHAnsi" w:cstheme="majorHAnsi"/>
                  <w:sz w:val="22"/>
                </w:rPr>
                <w:t>GCSE Maths Revision | Past Papers | Worksheets | Online Tests (mathsmadeeasy.co.uk)</w:t>
              </w:r>
            </w:hyperlink>
          </w:p>
          <w:p w14:paraId="10E99E45" w14:textId="77777777" w:rsidR="00EA4AE4" w:rsidRDefault="00EA4AE4" w:rsidP="00EA4AE4">
            <w:pPr>
              <w:spacing w:line="259" w:lineRule="auto"/>
              <w:rPr>
                <w:rFonts w:asciiTheme="majorHAnsi" w:eastAsia="Arial" w:hAnsiTheme="majorHAnsi" w:cstheme="majorHAnsi"/>
                <w:sz w:val="22"/>
              </w:rPr>
            </w:pPr>
          </w:p>
          <w:p w14:paraId="5B8BBCD4" w14:textId="5114400A" w:rsidR="007D5FB0" w:rsidRPr="007D5FB0" w:rsidRDefault="007D5FB0" w:rsidP="00EA4AE4">
            <w:pPr>
              <w:spacing w:line="259" w:lineRule="auto"/>
              <w:rPr>
                <w:rFonts w:asciiTheme="majorHAnsi" w:eastAsia="Arial" w:hAnsiTheme="majorHAnsi" w:cstheme="majorHAnsi"/>
                <w:sz w:val="22"/>
              </w:rPr>
            </w:pPr>
          </w:p>
        </w:tc>
      </w:tr>
      <w:tr w:rsidR="00EA4AE4" w:rsidRPr="007D5FB0" w14:paraId="51E358DD" w14:textId="77777777" w:rsidTr="00EA4AE4">
        <w:tc>
          <w:tcPr>
            <w:tcW w:w="9015" w:type="dxa"/>
            <w:shd w:val="clear" w:color="auto" w:fill="FFCCFF"/>
          </w:tcPr>
          <w:p w14:paraId="684B45E0"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Useful websites I can use:</w:t>
            </w:r>
          </w:p>
          <w:p w14:paraId="2AC4905F"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CFF95E2" w14:textId="77777777" w:rsidTr="00EA4AE4">
        <w:tc>
          <w:tcPr>
            <w:tcW w:w="9015" w:type="dxa"/>
          </w:tcPr>
          <w:p w14:paraId="19D4F3A6" w14:textId="77777777" w:rsidR="00EA4AE4" w:rsidRPr="007D5FB0" w:rsidRDefault="00EA4AE4" w:rsidP="00EA4AE4">
            <w:pPr>
              <w:spacing w:line="259" w:lineRule="auto"/>
              <w:rPr>
                <w:rFonts w:asciiTheme="majorHAnsi" w:eastAsia="Arial" w:hAnsiTheme="majorHAnsi" w:cstheme="majorHAnsi"/>
                <w:sz w:val="22"/>
              </w:rPr>
            </w:pPr>
          </w:p>
          <w:p w14:paraId="1993E739"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5A1A26D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67">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851A5C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68">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2F50C32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69">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485C0B3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70">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0E27C2A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71">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26627F6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72">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2BBEF90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73">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58651EA5"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74">
              <w:r w:rsidRPr="007D5FB0">
                <w:rPr>
                  <w:rStyle w:val="Hyperlink"/>
                  <w:rFonts w:asciiTheme="majorHAnsi" w:eastAsia="Calibri" w:hAnsiTheme="majorHAnsi" w:cstheme="majorHAnsi"/>
                  <w:sz w:val="22"/>
                </w:rPr>
                <w:t>Student login (hegartymaths.com)</w:t>
              </w:r>
            </w:hyperlink>
          </w:p>
          <w:p w14:paraId="3A557F40"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4FF5CBB" w14:textId="77777777" w:rsidTr="00EA4AE4">
        <w:tc>
          <w:tcPr>
            <w:tcW w:w="9015" w:type="dxa"/>
            <w:shd w:val="clear" w:color="auto" w:fill="CCFFFF"/>
          </w:tcPr>
          <w:p w14:paraId="742604EC"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Enrichment Experiences which will help to develop and broaden my knowledge and skills further (including reading):</w:t>
            </w:r>
          </w:p>
          <w:p w14:paraId="7197BB7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542EEC92" w14:textId="77777777" w:rsidTr="00EA4AE4">
        <w:trPr>
          <w:trHeight w:val="300"/>
        </w:trPr>
        <w:tc>
          <w:tcPr>
            <w:tcW w:w="9015" w:type="dxa"/>
          </w:tcPr>
          <w:p w14:paraId="03D32239" w14:textId="77777777" w:rsidR="00EA4AE4" w:rsidRPr="007D5FB0" w:rsidRDefault="00EA4AE4" w:rsidP="00EA4AE4">
            <w:pPr>
              <w:rPr>
                <w:rFonts w:asciiTheme="majorHAnsi" w:eastAsia="Arial" w:hAnsiTheme="majorHAnsi" w:cstheme="majorHAnsi"/>
                <w:b w:val="0"/>
                <w:bCs/>
                <w:sz w:val="22"/>
                <w:u w:val="single"/>
              </w:rPr>
            </w:pPr>
            <w:r w:rsidRPr="007D5FB0">
              <w:rPr>
                <w:rFonts w:asciiTheme="majorHAnsi" w:eastAsia="Arial" w:hAnsiTheme="majorHAnsi" w:cstheme="majorHAnsi"/>
                <w:b w:val="0"/>
                <w:bCs/>
                <w:sz w:val="22"/>
                <w:u w:val="single"/>
              </w:rPr>
              <w:t>The Alan Turing Cryptography Competition</w:t>
            </w:r>
          </w:p>
          <w:p w14:paraId="55D49B07"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584C4FD5"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The competition is organised by the Department of Mathematics at the University of Manchester.</w:t>
            </w:r>
          </w:p>
          <w:p w14:paraId="029F74A0"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Sounds great! How can I take part and what do I have to do?</w:t>
            </w:r>
          </w:p>
          <w:p w14:paraId="3A49D439"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The competition will start on Monday 17th January 2022</w:t>
            </w:r>
          </w:p>
          <w:p w14:paraId="3D5F6E18" w14:textId="77777777" w:rsidR="00EA4AE4" w:rsidRPr="007D5FB0" w:rsidRDefault="00EA4AE4" w:rsidP="00EA4AE4">
            <w:pPr>
              <w:rPr>
                <w:rFonts w:asciiTheme="majorHAnsi" w:eastAsia="Arial" w:hAnsiTheme="majorHAnsi" w:cstheme="majorHAnsi"/>
                <w:b w:val="0"/>
                <w:bCs/>
                <w:sz w:val="22"/>
              </w:rPr>
            </w:pPr>
          </w:p>
          <w:p w14:paraId="110F61F8"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Follow the link and instructions given by Manchester University. Enjoy!</w:t>
            </w:r>
          </w:p>
          <w:p w14:paraId="162E1301" w14:textId="77777777" w:rsidR="00EA4AE4" w:rsidRPr="007D5FB0" w:rsidRDefault="00EA4AE4" w:rsidP="00EA4AE4">
            <w:pPr>
              <w:rPr>
                <w:rFonts w:asciiTheme="majorHAnsi" w:eastAsia="Arial" w:hAnsiTheme="majorHAnsi" w:cstheme="majorHAnsi"/>
                <w:sz w:val="22"/>
              </w:rPr>
            </w:pPr>
          </w:p>
          <w:p w14:paraId="3B102BF9" w14:textId="6D698059"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7673D13C" w14:textId="77777777" w:rsidR="00EA4AE4" w:rsidRPr="007D5FB0" w:rsidRDefault="00EA4AE4" w:rsidP="00EA4AE4">
            <w:pPr>
              <w:spacing w:line="259" w:lineRule="auto"/>
              <w:rPr>
                <w:rFonts w:asciiTheme="majorHAnsi" w:eastAsia="Arial" w:hAnsiTheme="majorHAnsi" w:cstheme="majorHAnsi"/>
                <w:sz w:val="22"/>
              </w:rPr>
            </w:pPr>
          </w:p>
        </w:tc>
      </w:tr>
    </w:tbl>
    <w:p w14:paraId="27368DF5" w14:textId="77777777" w:rsidR="00EA4AE4" w:rsidRPr="007D5FB0" w:rsidRDefault="00EA4AE4" w:rsidP="00EA4AE4">
      <w:pPr>
        <w:rPr>
          <w:rFonts w:asciiTheme="majorHAnsi" w:eastAsia="Calibri" w:hAnsiTheme="majorHAnsi" w:cstheme="majorHAnsi"/>
          <w:color w:val="0F0D29" w:themeColor="text1"/>
          <w:sz w:val="22"/>
        </w:rPr>
      </w:pPr>
    </w:p>
    <w:p w14:paraId="72F0BF93" w14:textId="77777777" w:rsidR="00EA4AE4" w:rsidRPr="007D5FB0" w:rsidRDefault="00EA4AE4" w:rsidP="00EA4AE4">
      <w:pPr>
        <w:rPr>
          <w:rFonts w:asciiTheme="majorHAnsi" w:eastAsia="Arial" w:hAnsiTheme="majorHAnsi" w:cstheme="majorHAnsi"/>
          <w:b w:val="0"/>
          <w:bCs/>
          <w:color w:val="0F0D29" w:themeColor="text1"/>
          <w:sz w:val="22"/>
        </w:rPr>
      </w:pPr>
      <w:r w:rsidRPr="007D5FB0">
        <w:rPr>
          <w:rFonts w:asciiTheme="majorHAnsi" w:eastAsia="Arial" w:hAnsiTheme="majorHAnsi" w:cstheme="majorHAnsi"/>
          <w:bCs/>
          <w:color w:val="0F0D29" w:themeColor="text1"/>
          <w:sz w:val="22"/>
        </w:rPr>
        <w:br w:type="page"/>
      </w:r>
    </w:p>
    <w:p w14:paraId="18F266DC" w14:textId="77777777" w:rsidR="00EA4AE4" w:rsidRPr="007D5FB0" w:rsidRDefault="00EA4AE4" w:rsidP="00EA4AE4">
      <w:pPr>
        <w:jc w:val="center"/>
        <w:rPr>
          <w:rFonts w:asciiTheme="majorHAnsi" w:eastAsia="Arial" w:hAnsiTheme="majorHAnsi" w:cstheme="majorHAnsi"/>
          <w:b w:val="0"/>
          <w:bCs/>
          <w:color w:val="013A57" w:themeColor="accent1" w:themeShade="BF"/>
          <w:sz w:val="22"/>
        </w:rPr>
      </w:pPr>
      <w:r w:rsidRPr="007D5FB0">
        <w:rPr>
          <w:rFonts w:asciiTheme="majorHAnsi" w:eastAsia="Arial" w:hAnsiTheme="majorHAnsi" w:cstheme="majorHAnsi"/>
          <w:bCs/>
          <w:color w:val="013A57" w:themeColor="accent1" w:themeShade="BF"/>
          <w:szCs w:val="28"/>
        </w:rPr>
        <w:lastRenderedPageBreak/>
        <w:t>Year 10 Higher Spring Revision for Mathematics.</w:t>
      </w:r>
    </w:p>
    <w:p w14:paraId="2660D486" w14:textId="77777777" w:rsidR="00EA4AE4" w:rsidRPr="007D5FB0" w:rsidRDefault="00EA4AE4" w:rsidP="00EA4AE4">
      <w:pPr>
        <w:jc w:val="center"/>
        <w:rPr>
          <w:rFonts w:asciiTheme="majorHAnsi" w:eastAsia="Arial" w:hAnsiTheme="majorHAnsi" w:cstheme="majorHAnsi"/>
          <w:b w:val="0"/>
          <w:bCs/>
          <w:color w:val="0F0D29" w:themeColor="text1"/>
          <w:sz w:val="22"/>
        </w:rPr>
      </w:pPr>
    </w:p>
    <w:tbl>
      <w:tblPr>
        <w:tblStyle w:val="TableGrid"/>
        <w:tblW w:w="0" w:type="auto"/>
        <w:tblLayout w:type="fixed"/>
        <w:tblLook w:val="04A0" w:firstRow="1" w:lastRow="0" w:firstColumn="1" w:lastColumn="0" w:noHBand="0" w:noVBand="1"/>
      </w:tblPr>
      <w:tblGrid>
        <w:gridCol w:w="9015"/>
      </w:tblGrid>
      <w:tr w:rsidR="00EA4AE4" w:rsidRPr="007D5FB0" w14:paraId="21522862" w14:textId="77777777" w:rsidTr="00EA4AE4">
        <w:tc>
          <w:tcPr>
            <w:tcW w:w="9015" w:type="dxa"/>
            <w:shd w:val="clear" w:color="auto" w:fill="CCFFCC"/>
          </w:tcPr>
          <w:p w14:paraId="6BC5E0E9"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assessments will I have in the Spring Term?</w:t>
            </w:r>
          </w:p>
        </w:tc>
      </w:tr>
      <w:tr w:rsidR="00EA4AE4" w:rsidRPr="007D5FB0" w14:paraId="2A8A0B53" w14:textId="77777777" w:rsidTr="00EA4AE4">
        <w:tc>
          <w:tcPr>
            <w:tcW w:w="9015" w:type="dxa"/>
          </w:tcPr>
          <w:p w14:paraId="67E3F411" w14:textId="77777777"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Calculator Exam called Edexcel  2H  - Duration 1hour 30min</w:t>
            </w:r>
          </w:p>
          <w:p w14:paraId="2F17206B" w14:textId="77777777"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Calculator Edexcel called  Edexcel  3H  - Duration 1hour 30min</w:t>
            </w:r>
          </w:p>
          <w:p w14:paraId="2543867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43334FBC" w14:textId="77777777" w:rsidTr="00EA4AE4">
        <w:tc>
          <w:tcPr>
            <w:tcW w:w="9015" w:type="dxa"/>
            <w:shd w:val="clear" w:color="auto" w:fill="B1E4FD" w:themeFill="accent1" w:themeFillTint="33"/>
          </w:tcPr>
          <w:p w14:paraId="0CE13A4F"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do I need to revise?</w:t>
            </w:r>
          </w:p>
          <w:p w14:paraId="3786A34B"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6F16FB80" w14:textId="77777777" w:rsidTr="00EA4AE4">
        <w:tc>
          <w:tcPr>
            <w:tcW w:w="9015" w:type="dxa"/>
          </w:tcPr>
          <w:p w14:paraId="2286B0D2" w14:textId="77777777" w:rsidR="00EA4AE4" w:rsidRPr="007D5FB0" w:rsidRDefault="00EA4AE4" w:rsidP="00EA4AE4">
            <w:pPr>
              <w:spacing w:line="259" w:lineRule="auto"/>
              <w:ind w:left="720"/>
              <w:rPr>
                <w:rFonts w:asciiTheme="majorHAnsi" w:eastAsia="Arial" w:hAnsiTheme="majorHAnsi" w:cstheme="majorHAnsi"/>
                <w:sz w:val="22"/>
              </w:rPr>
            </w:pPr>
          </w:p>
          <w:p w14:paraId="243A33BE"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67DFD67D" w14:textId="77777777" w:rsidR="00EA4AE4" w:rsidRPr="007D5FB0" w:rsidRDefault="00EA4AE4" w:rsidP="00EA4AE4">
            <w:pPr>
              <w:spacing w:line="257" w:lineRule="auto"/>
              <w:rPr>
                <w:rFonts w:asciiTheme="majorHAnsi" w:hAnsiTheme="majorHAnsi" w:cstheme="majorHAnsi"/>
                <w:b w:val="0"/>
                <w:bCs/>
                <w:sz w:val="22"/>
              </w:rPr>
            </w:pPr>
            <w:r w:rsidRPr="007D5FB0">
              <w:rPr>
                <w:rFonts w:asciiTheme="majorHAnsi" w:eastAsia="Arial" w:hAnsiTheme="majorHAnsi" w:cstheme="majorHAnsi"/>
                <w:b w:val="0"/>
                <w:bCs/>
                <w:sz w:val="22"/>
              </w:rPr>
              <w:t>Index Notation</w:t>
            </w:r>
            <w:r w:rsidRPr="007D5FB0">
              <w:rPr>
                <w:rFonts w:asciiTheme="majorHAnsi" w:hAnsiTheme="majorHAnsi" w:cstheme="majorHAnsi"/>
                <w:b w:val="0"/>
                <w:bCs/>
                <w:sz w:val="22"/>
              </w:rPr>
              <w:tab/>
            </w:r>
          </w:p>
          <w:p w14:paraId="11346AC8"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Index Notation</w:t>
            </w:r>
            <w:r w:rsidRPr="007D5FB0">
              <w:rPr>
                <w:rFonts w:asciiTheme="majorHAnsi" w:hAnsiTheme="majorHAnsi" w:cstheme="majorHAnsi"/>
                <w:b w:val="0"/>
                <w:bCs/>
                <w:sz w:val="22"/>
              </w:rPr>
              <w:tab/>
            </w:r>
            <w:r w:rsidRPr="007D5FB0">
              <w:rPr>
                <w:rFonts w:asciiTheme="majorHAnsi" w:eastAsia="Arial" w:hAnsiTheme="majorHAnsi" w:cstheme="majorHAnsi"/>
                <w:b w:val="0"/>
                <w:bCs/>
                <w:sz w:val="22"/>
              </w:rPr>
              <w:t xml:space="preserve">Fractional </w:t>
            </w:r>
            <w:r w:rsidRPr="007D5FB0">
              <w:rPr>
                <w:rFonts w:asciiTheme="majorHAnsi" w:hAnsiTheme="majorHAnsi" w:cstheme="majorHAnsi"/>
                <w:b w:val="0"/>
                <w:bCs/>
                <w:sz w:val="22"/>
              </w:rPr>
              <w:tab/>
            </w:r>
          </w:p>
          <w:p w14:paraId="22F12751"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Negative Indices </w:t>
            </w:r>
          </w:p>
          <w:p w14:paraId="187E0BCB"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HCF and LCM</w:t>
            </w:r>
          </w:p>
          <w:p w14:paraId="36973B8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Upper and Lower Bounds</w:t>
            </w:r>
          </w:p>
          <w:p w14:paraId="62D32FD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Error interval</w:t>
            </w:r>
          </w:p>
          <w:p w14:paraId="5ADE17E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Counting Methods</w:t>
            </w:r>
          </w:p>
          <w:p w14:paraId="1546D9FF"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Dividing into a ratio</w:t>
            </w:r>
          </w:p>
          <w:p w14:paraId="5A25DB8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Combining Ratios</w:t>
            </w:r>
          </w:p>
          <w:p w14:paraId="7962FC3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Ratio and Proportion Problem involving liquid (volume)</w:t>
            </w:r>
          </w:p>
          <w:p w14:paraId="6571C83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Dividing into a ratio</w:t>
            </w:r>
          </w:p>
          <w:p w14:paraId="591A5C0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All  operations with Standard Form</w:t>
            </w:r>
          </w:p>
          <w:p w14:paraId="6348D93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Compound Interest and Depreciation</w:t>
            </w:r>
          </w:p>
          <w:p w14:paraId="7CC23C6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Fractions, Decimals and %</w:t>
            </w:r>
          </w:p>
          <w:p w14:paraId="4293BC9E"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Speed, Distance and Time</w:t>
            </w:r>
          </w:p>
          <w:p w14:paraId="38B7CFA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Pressure, Force and Area</w:t>
            </w:r>
          </w:p>
          <w:p w14:paraId="7EA5A30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Density, Mass and Volume</w:t>
            </w:r>
          </w:p>
          <w:p w14:paraId="336C960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Basic conversion: imperial to metric or metric to imperial</w:t>
            </w:r>
          </w:p>
          <w:p w14:paraId="67C3FA2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Mean, Mode, Median and Range </w:t>
            </w:r>
          </w:p>
          <w:p w14:paraId="645FCCA8"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Surds</w:t>
            </w:r>
          </w:p>
          <w:p w14:paraId="4A3B2EDC"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Reciprocal</w:t>
            </w:r>
          </w:p>
          <w:p w14:paraId="5B8181F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Quadratic sequences: Finding the nth term</w:t>
            </w:r>
          </w:p>
          <w:p w14:paraId="1264BF79" w14:textId="77777777" w:rsidR="00EA4AE4" w:rsidRPr="007D5FB0" w:rsidRDefault="00EA4AE4" w:rsidP="00EA4AE4">
            <w:pPr>
              <w:spacing w:line="257" w:lineRule="auto"/>
              <w:rPr>
                <w:rFonts w:asciiTheme="majorHAnsi" w:eastAsia="Arial" w:hAnsiTheme="majorHAnsi" w:cstheme="majorHAnsi"/>
                <w:sz w:val="22"/>
              </w:rPr>
            </w:pPr>
          </w:p>
          <w:p w14:paraId="3E124266"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5D8A1ACB"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Create a Formula</w:t>
            </w:r>
          </w:p>
          <w:p w14:paraId="1632D27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Forming and Solving Equations</w:t>
            </w:r>
          </w:p>
          <w:p w14:paraId="36C1B8B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 Equations with Algebraic Fractions</w:t>
            </w:r>
          </w:p>
          <w:p w14:paraId="40D8EE6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 quadratics</w:t>
            </w:r>
          </w:p>
          <w:p w14:paraId="5D3E7A5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Rearrange fractional Equations </w:t>
            </w:r>
          </w:p>
          <w:p w14:paraId="40E78FA1"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Changing the Subject of a Formula</w:t>
            </w:r>
          </w:p>
          <w:p w14:paraId="0E7DE64A"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Understanding the Quadratic Formula</w:t>
            </w:r>
          </w:p>
          <w:p w14:paraId="0EF84D5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Equations and Indices</w:t>
            </w:r>
          </w:p>
          <w:p w14:paraId="66BC061A"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Inequalities Regions</w:t>
            </w:r>
          </w:p>
          <w:p w14:paraId="56430B2E"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Simultaneous Equations</w:t>
            </w:r>
          </w:p>
          <w:p w14:paraId="6510C797"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Factorising</w:t>
            </w:r>
          </w:p>
          <w:p w14:paraId="4FC5CA9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w:t>
            </w:r>
          </w:p>
          <w:p w14:paraId="71F8E6E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Expanding single, or double or triple brackets </w:t>
            </w:r>
            <w:r w:rsidRPr="007D5FB0">
              <w:rPr>
                <w:rFonts w:asciiTheme="majorHAnsi" w:hAnsiTheme="majorHAnsi" w:cstheme="majorHAnsi"/>
                <w:b w:val="0"/>
                <w:bCs/>
                <w:sz w:val="22"/>
              </w:rPr>
              <w:tab/>
            </w:r>
          </w:p>
          <w:p w14:paraId="74C01286"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Area and Perimeter of quadrilaterals involving algebraic sides</w:t>
            </w:r>
          </w:p>
          <w:p w14:paraId="0793856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Gradient of curved graphs</w:t>
            </w:r>
          </w:p>
          <w:p w14:paraId="4171C1D2"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lastRenderedPageBreak/>
              <w:t>Interpreting gradients of different types of graphs</w:t>
            </w:r>
          </w:p>
          <w:p w14:paraId="4425635D"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Completing the square</w:t>
            </w:r>
          </w:p>
          <w:p w14:paraId="6961CAF6"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Turning points or Max and Min points from a graph or from completing the square</w:t>
            </w:r>
          </w:p>
          <w:p w14:paraId="67B439F3" w14:textId="77777777" w:rsidR="00EA4AE4" w:rsidRPr="007D5FB0" w:rsidRDefault="00EA4AE4" w:rsidP="00EA4AE4">
            <w:pPr>
              <w:spacing w:line="257" w:lineRule="auto"/>
              <w:rPr>
                <w:rFonts w:asciiTheme="majorHAnsi" w:eastAsia="Arial" w:hAnsiTheme="majorHAnsi" w:cstheme="majorHAnsi"/>
                <w:sz w:val="22"/>
              </w:rPr>
            </w:pPr>
          </w:p>
          <w:p w14:paraId="081FFF6A"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4E963AB5"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Similar shapes</w:t>
            </w:r>
          </w:p>
          <w:p w14:paraId="74570A3E"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Angles in Polygons </w:t>
            </w:r>
          </w:p>
          <w:p w14:paraId="4A30DA3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Interior and Exterior Angles</w:t>
            </w:r>
          </w:p>
          <w:p w14:paraId="4F306D2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Complement to angle in triangle</w:t>
            </w:r>
          </w:p>
          <w:p w14:paraId="0FD991EC"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Trigonometry</w:t>
            </w:r>
          </w:p>
          <w:p w14:paraId="28BFC927"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Sine Rule </w:t>
            </w:r>
          </w:p>
          <w:p w14:paraId="60949C6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Cosine rule</w:t>
            </w:r>
          </w:p>
          <w:p w14:paraId="4041274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Area of a triangle 1/2abSinC</w:t>
            </w:r>
          </w:p>
          <w:p w14:paraId="1E8DE043"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Simple Translation of column vectors</w:t>
            </w:r>
          </w:p>
          <w:p w14:paraId="43E126A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Volume and Surface area of cones, spheres and frustums (Formula will be given)</w:t>
            </w:r>
          </w:p>
          <w:p w14:paraId="2F94DD57" w14:textId="77777777" w:rsidR="00EA4AE4" w:rsidRPr="007D5FB0" w:rsidRDefault="00EA4AE4" w:rsidP="00EA4AE4">
            <w:pPr>
              <w:spacing w:line="257" w:lineRule="auto"/>
              <w:rPr>
                <w:rFonts w:asciiTheme="majorHAnsi" w:eastAsia="Arial" w:hAnsiTheme="majorHAnsi" w:cstheme="majorHAnsi"/>
                <w:sz w:val="22"/>
              </w:rPr>
            </w:pPr>
          </w:p>
          <w:p w14:paraId="7CFC1211"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Data Handling topic:</w:t>
            </w:r>
            <w:r w:rsidRPr="007D5FB0">
              <w:rPr>
                <w:rFonts w:asciiTheme="majorHAnsi" w:hAnsiTheme="majorHAnsi" w:cstheme="majorHAnsi"/>
                <w:sz w:val="22"/>
              </w:rPr>
              <w:tab/>
            </w:r>
          </w:p>
          <w:p w14:paraId="6D4E109B"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Probability with and without Tree Diagrams</w:t>
            </w:r>
          </w:p>
          <w:p w14:paraId="66E00304"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Probability Venn diagrams</w:t>
            </w:r>
          </w:p>
          <w:p w14:paraId="3AE0A245"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Velocity Time Graphs</w:t>
            </w:r>
          </w:p>
          <w:p w14:paraId="56BE078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Understanding Independence</w:t>
            </w:r>
          </w:p>
          <w:p w14:paraId="5333DDC6"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Cumulative Frequency Graph</w:t>
            </w:r>
          </w:p>
          <w:p w14:paraId="07CFC7F4"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Scatter diagram</w:t>
            </w:r>
          </w:p>
          <w:p w14:paraId="49369902"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Counting Methods: possible out comes</w:t>
            </w:r>
          </w:p>
          <w:p w14:paraId="4E98B280"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Frequency diagrams</w:t>
            </w:r>
          </w:p>
          <w:p w14:paraId="5304AAF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Estimating mean from a frequency table</w:t>
            </w:r>
          </w:p>
          <w:p w14:paraId="7520D1F3"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Drawing and interpreting Box plots </w:t>
            </w:r>
          </w:p>
          <w:p w14:paraId="072344E7"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8C2A38C" w14:textId="77777777" w:rsidTr="00EA4AE4">
        <w:tc>
          <w:tcPr>
            <w:tcW w:w="9015" w:type="dxa"/>
            <w:shd w:val="clear" w:color="auto" w:fill="E0EFF4" w:themeFill="accent4" w:themeFillTint="33"/>
          </w:tcPr>
          <w:p w14:paraId="5FBB566F"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How can I revise for Mathematics?</w:t>
            </w:r>
          </w:p>
          <w:p w14:paraId="30EFC0C2"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31A6352D" w14:textId="77777777" w:rsidTr="00EA4AE4">
        <w:tc>
          <w:tcPr>
            <w:tcW w:w="9015" w:type="dxa"/>
          </w:tcPr>
          <w:p w14:paraId="5E09203A"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Look through your exercise book and redo class/worksheet questions.</w:t>
            </w:r>
          </w:p>
          <w:p w14:paraId="1F264057"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197F1955"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3BFB8F8C"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3CBEB425"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(If you need help on how to use Hegarty maths visit:</w:t>
            </w:r>
          </w:p>
          <w:p w14:paraId="7B11B173"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PMGHS website =&gt;Information =&gt;School gateway=&gt;Hegarty maths</w:t>
            </w:r>
          </w:p>
          <w:p w14:paraId="70D189F3" w14:textId="77777777" w:rsidR="00EA4AE4" w:rsidRPr="007D5FB0" w:rsidRDefault="00EA4AE4" w:rsidP="00EA4AE4">
            <w:pPr>
              <w:spacing w:line="259" w:lineRule="auto"/>
              <w:rPr>
                <w:rFonts w:asciiTheme="majorHAnsi" w:eastAsia="Arial" w:hAnsiTheme="majorHAnsi" w:cstheme="majorHAnsi"/>
                <w:color w:val="0F0D29" w:themeColor="text1"/>
                <w:sz w:val="22"/>
              </w:rPr>
            </w:pPr>
          </w:p>
        </w:tc>
      </w:tr>
      <w:tr w:rsidR="00EA4AE4" w:rsidRPr="007D5FB0" w14:paraId="72D37A4D" w14:textId="77777777" w:rsidTr="00EA4AE4">
        <w:tc>
          <w:tcPr>
            <w:tcW w:w="9015" w:type="dxa"/>
            <w:shd w:val="clear" w:color="auto" w:fill="D2F1EF" w:themeFill="accent6" w:themeFillTint="33"/>
          </w:tcPr>
          <w:p w14:paraId="5052C99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resources I can use:</w:t>
            </w:r>
          </w:p>
          <w:p w14:paraId="130CF303"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9751DCE" w14:textId="77777777" w:rsidTr="00EA4AE4">
        <w:tc>
          <w:tcPr>
            <w:tcW w:w="9015" w:type="dxa"/>
          </w:tcPr>
          <w:p w14:paraId="3607CF5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 xml:space="preserve">Maths made easy exam questions and answers: </w:t>
            </w:r>
          </w:p>
          <w:p w14:paraId="64AAF222" w14:textId="77777777" w:rsidR="00EA4AE4" w:rsidRPr="007D5FB0" w:rsidRDefault="000E38C5" w:rsidP="00EA4AE4">
            <w:pPr>
              <w:spacing w:line="259" w:lineRule="auto"/>
              <w:rPr>
                <w:rFonts w:asciiTheme="majorHAnsi" w:eastAsia="Calibri" w:hAnsiTheme="majorHAnsi" w:cstheme="majorHAnsi"/>
                <w:sz w:val="22"/>
              </w:rPr>
            </w:pPr>
            <w:hyperlink r:id="rId175">
              <w:r w:rsidR="00EA4AE4" w:rsidRPr="007D5FB0">
                <w:rPr>
                  <w:rStyle w:val="Hyperlink"/>
                  <w:rFonts w:asciiTheme="majorHAnsi" w:eastAsia="Calibri" w:hAnsiTheme="majorHAnsi" w:cstheme="majorHAnsi"/>
                  <w:sz w:val="22"/>
                </w:rPr>
                <w:t>GCSE Maths Revision | Past Papers | Worksheets | Online Tests (mathsmadeeasy.co.uk)</w:t>
              </w:r>
            </w:hyperlink>
          </w:p>
          <w:p w14:paraId="0D17E9E8"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5E00BE3A" w14:textId="77777777" w:rsidTr="00EA4AE4">
        <w:tc>
          <w:tcPr>
            <w:tcW w:w="9015" w:type="dxa"/>
            <w:shd w:val="clear" w:color="auto" w:fill="FFCCFF"/>
          </w:tcPr>
          <w:p w14:paraId="4D054E56"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websites I can use:</w:t>
            </w:r>
          </w:p>
          <w:p w14:paraId="5F9B25A9"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491FF464" w14:textId="77777777" w:rsidTr="00EA4AE4">
        <w:tc>
          <w:tcPr>
            <w:tcW w:w="9015" w:type="dxa"/>
          </w:tcPr>
          <w:p w14:paraId="5D8E9E3F" w14:textId="77777777" w:rsidR="00EA4AE4" w:rsidRPr="007D5FB0" w:rsidRDefault="00EA4AE4" w:rsidP="00EA4AE4">
            <w:pPr>
              <w:spacing w:line="259" w:lineRule="auto"/>
              <w:rPr>
                <w:rFonts w:asciiTheme="majorHAnsi" w:eastAsia="Arial" w:hAnsiTheme="majorHAnsi" w:cstheme="majorHAnsi"/>
                <w:sz w:val="22"/>
              </w:rPr>
            </w:pPr>
          </w:p>
          <w:p w14:paraId="4359B54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638CF95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lastRenderedPageBreak/>
              <w:t>MathsWatch - </w:t>
            </w:r>
            <w:hyperlink r:id="rId176">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246DC3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77">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637C1B9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78">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2B3BBE0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79">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2DF71A7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80">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7BC033D4"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81">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179146F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82">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3B5C9B25"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83">
              <w:r w:rsidRPr="007D5FB0">
                <w:rPr>
                  <w:rStyle w:val="Hyperlink"/>
                  <w:rFonts w:asciiTheme="majorHAnsi" w:eastAsia="Calibri" w:hAnsiTheme="majorHAnsi" w:cstheme="majorHAnsi"/>
                  <w:sz w:val="22"/>
                </w:rPr>
                <w:t>Student login (hegartymaths.com)</w:t>
              </w:r>
            </w:hyperlink>
          </w:p>
          <w:p w14:paraId="6AB8A85D"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0C2B1CF" w14:textId="77777777" w:rsidTr="00EA4AE4">
        <w:tc>
          <w:tcPr>
            <w:tcW w:w="9015" w:type="dxa"/>
            <w:shd w:val="clear" w:color="auto" w:fill="CCFFFF"/>
          </w:tcPr>
          <w:p w14:paraId="69EF7CC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Enrichment Experiences which will help to develop and broaden my knowledge and skills further (including reading):</w:t>
            </w:r>
          </w:p>
          <w:p w14:paraId="239330C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DFC8AFA" w14:textId="77777777" w:rsidTr="00EA4AE4">
        <w:trPr>
          <w:trHeight w:val="300"/>
        </w:trPr>
        <w:tc>
          <w:tcPr>
            <w:tcW w:w="9015" w:type="dxa"/>
          </w:tcPr>
          <w:p w14:paraId="282C2D8A" w14:textId="77777777" w:rsidR="00EA4AE4" w:rsidRPr="007D5FB0" w:rsidRDefault="00EA4AE4" w:rsidP="00EA4AE4">
            <w:pPr>
              <w:spacing w:line="259" w:lineRule="auto"/>
              <w:rPr>
                <w:rFonts w:asciiTheme="majorHAnsi" w:eastAsia="Arial" w:hAnsiTheme="majorHAnsi" w:cstheme="majorHAnsi"/>
                <w:sz w:val="22"/>
              </w:rPr>
            </w:pPr>
          </w:p>
          <w:p w14:paraId="41DBCAB8" w14:textId="77777777" w:rsidR="00EA4AE4" w:rsidRPr="00A22368" w:rsidRDefault="00EA4AE4" w:rsidP="00EA4AE4">
            <w:pPr>
              <w:rPr>
                <w:rFonts w:asciiTheme="majorHAnsi" w:eastAsia="Arial" w:hAnsiTheme="majorHAnsi" w:cstheme="majorHAnsi"/>
                <w:b w:val="0"/>
                <w:bCs/>
                <w:sz w:val="22"/>
                <w:u w:val="single"/>
              </w:rPr>
            </w:pPr>
            <w:r w:rsidRPr="00A22368">
              <w:rPr>
                <w:rFonts w:asciiTheme="majorHAnsi" w:eastAsia="Arial" w:hAnsiTheme="majorHAnsi" w:cstheme="majorHAnsi"/>
                <w:b w:val="0"/>
                <w:bCs/>
                <w:sz w:val="22"/>
                <w:u w:val="single"/>
              </w:rPr>
              <w:t>The Alan Turing Cryptography Competition</w:t>
            </w:r>
          </w:p>
          <w:p w14:paraId="27FCC88A"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27A62BDA"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The competition is organised by the Department of Mathematics at the University of Manchester.</w:t>
            </w:r>
          </w:p>
          <w:p w14:paraId="2CED1C3E"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Sounds great! How can I take part and what do I have to do?</w:t>
            </w:r>
          </w:p>
          <w:p w14:paraId="1F614C65"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The competition will start on Monday 17th January 2022</w:t>
            </w:r>
          </w:p>
          <w:p w14:paraId="72BC784F" w14:textId="77777777" w:rsidR="00EA4AE4" w:rsidRPr="00A22368" w:rsidRDefault="00EA4AE4" w:rsidP="00EA4AE4">
            <w:pPr>
              <w:rPr>
                <w:rFonts w:asciiTheme="majorHAnsi" w:eastAsia="Arial" w:hAnsiTheme="majorHAnsi" w:cstheme="majorHAnsi"/>
                <w:b w:val="0"/>
                <w:bCs/>
                <w:sz w:val="22"/>
              </w:rPr>
            </w:pPr>
          </w:p>
          <w:p w14:paraId="436062B0"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Follow the link and instructions given by Manchester University. Enjoy!</w:t>
            </w:r>
          </w:p>
          <w:p w14:paraId="63B6DAAB" w14:textId="77777777" w:rsidR="00EA4AE4" w:rsidRPr="007D5FB0" w:rsidRDefault="00EA4AE4" w:rsidP="00EA4AE4">
            <w:pPr>
              <w:rPr>
                <w:rFonts w:asciiTheme="majorHAnsi" w:eastAsia="Arial" w:hAnsiTheme="majorHAnsi" w:cstheme="majorHAnsi"/>
                <w:sz w:val="22"/>
              </w:rPr>
            </w:pPr>
          </w:p>
          <w:p w14:paraId="78EFBF10"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2EA4A938" w14:textId="77777777" w:rsidR="00EA4AE4" w:rsidRPr="007D5FB0" w:rsidRDefault="00EA4AE4" w:rsidP="00EA4AE4">
            <w:pPr>
              <w:spacing w:line="259" w:lineRule="auto"/>
              <w:rPr>
                <w:rFonts w:asciiTheme="majorHAnsi" w:eastAsia="Arial" w:hAnsiTheme="majorHAnsi" w:cstheme="majorHAnsi"/>
                <w:sz w:val="22"/>
              </w:rPr>
            </w:pPr>
          </w:p>
        </w:tc>
      </w:tr>
    </w:tbl>
    <w:p w14:paraId="5C6C9D84" w14:textId="77777777" w:rsidR="00EA4AE4" w:rsidRPr="007D5FB0" w:rsidRDefault="00EA4AE4" w:rsidP="00EA4AE4">
      <w:pPr>
        <w:rPr>
          <w:rFonts w:asciiTheme="majorHAnsi" w:eastAsia="Calibri" w:hAnsiTheme="majorHAnsi" w:cstheme="majorHAnsi"/>
          <w:color w:val="0F0D29" w:themeColor="text1"/>
          <w:sz w:val="22"/>
        </w:rPr>
      </w:pPr>
    </w:p>
    <w:p w14:paraId="4DE3C52B" w14:textId="77777777" w:rsidR="00EA4AE4" w:rsidRPr="007D5FB0" w:rsidRDefault="00EA4AE4" w:rsidP="00EA4AE4">
      <w:pPr>
        <w:rPr>
          <w:rFonts w:asciiTheme="majorHAnsi" w:eastAsia="Calibri" w:hAnsiTheme="majorHAnsi" w:cstheme="majorHAnsi"/>
          <w:color w:val="0F0D29" w:themeColor="text1"/>
          <w:sz w:val="22"/>
        </w:rPr>
      </w:pPr>
    </w:p>
    <w:p w14:paraId="360FD1E5" w14:textId="77777777" w:rsidR="00EA4AE4" w:rsidRPr="007D5FB0" w:rsidRDefault="00EA4AE4" w:rsidP="00EA4AE4">
      <w:pPr>
        <w:rPr>
          <w:rFonts w:asciiTheme="majorHAnsi" w:hAnsiTheme="majorHAnsi" w:cstheme="majorHAnsi"/>
          <w:sz w:val="22"/>
        </w:rPr>
      </w:pPr>
    </w:p>
    <w:p w14:paraId="08EA2C91" w14:textId="34F28D51" w:rsidR="005D2868" w:rsidRPr="007D5FB0" w:rsidRDefault="005D2868" w:rsidP="00DF027C">
      <w:pPr>
        <w:rPr>
          <w:rFonts w:asciiTheme="majorHAnsi" w:hAnsiTheme="majorHAnsi" w:cstheme="majorHAnsi"/>
          <w:b w:val="0"/>
          <w:bCs/>
          <w:sz w:val="22"/>
        </w:rPr>
      </w:pPr>
    </w:p>
    <w:p w14:paraId="58242601" w14:textId="7DD2DC6F" w:rsidR="00EA4AE4" w:rsidRPr="007D5FB0" w:rsidRDefault="00EA4AE4" w:rsidP="00DF027C">
      <w:pPr>
        <w:rPr>
          <w:rFonts w:asciiTheme="majorHAnsi" w:hAnsiTheme="majorHAnsi" w:cstheme="majorHAnsi"/>
          <w:b w:val="0"/>
          <w:bCs/>
          <w:sz w:val="22"/>
        </w:rPr>
      </w:pPr>
    </w:p>
    <w:p w14:paraId="1D5F99FE" w14:textId="77A36EED" w:rsidR="00EA4AE4" w:rsidRPr="007D5FB0" w:rsidRDefault="00EA4AE4" w:rsidP="00DF027C">
      <w:pPr>
        <w:rPr>
          <w:rFonts w:asciiTheme="majorHAnsi" w:hAnsiTheme="majorHAnsi" w:cstheme="majorHAnsi"/>
          <w:b w:val="0"/>
          <w:bCs/>
          <w:sz w:val="22"/>
        </w:rPr>
      </w:pPr>
    </w:p>
    <w:p w14:paraId="53E36924" w14:textId="56456B69" w:rsidR="00EA4AE4" w:rsidRPr="007D5FB0" w:rsidRDefault="00EA4AE4" w:rsidP="00DF027C">
      <w:pPr>
        <w:rPr>
          <w:rFonts w:asciiTheme="majorHAnsi" w:hAnsiTheme="majorHAnsi" w:cstheme="majorHAnsi"/>
          <w:b w:val="0"/>
          <w:bCs/>
          <w:sz w:val="22"/>
        </w:rPr>
      </w:pPr>
    </w:p>
    <w:p w14:paraId="4036731C" w14:textId="03EADC75" w:rsidR="00EA4AE4" w:rsidRPr="007D5FB0" w:rsidRDefault="00EA4AE4" w:rsidP="00DF027C">
      <w:pPr>
        <w:rPr>
          <w:rFonts w:asciiTheme="majorHAnsi" w:hAnsiTheme="majorHAnsi" w:cstheme="majorHAnsi"/>
          <w:b w:val="0"/>
          <w:bCs/>
          <w:sz w:val="22"/>
        </w:rPr>
      </w:pPr>
    </w:p>
    <w:p w14:paraId="64181B77" w14:textId="0BE28F75" w:rsidR="00EA4AE4" w:rsidRPr="007D5FB0" w:rsidRDefault="00EA4AE4" w:rsidP="00DF027C">
      <w:pPr>
        <w:rPr>
          <w:rFonts w:asciiTheme="majorHAnsi" w:hAnsiTheme="majorHAnsi" w:cstheme="majorHAnsi"/>
          <w:b w:val="0"/>
          <w:bCs/>
          <w:sz w:val="22"/>
        </w:rPr>
      </w:pPr>
    </w:p>
    <w:p w14:paraId="0DA62C36" w14:textId="3AFAC9A4" w:rsidR="00EA4AE4" w:rsidRPr="007D5FB0" w:rsidRDefault="00EA4AE4" w:rsidP="00DF027C">
      <w:pPr>
        <w:rPr>
          <w:rFonts w:asciiTheme="majorHAnsi" w:hAnsiTheme="majorHAnsi" w:cstheme="majorHAnsi"/>
          <w:b w:val="0"/>
          <w:bCs/>
          <w:sz w:val="22"/>
        </w:rPr>
      </w:pPr>
    </w:p>
    <w:p w14:paraId="421670FE" w14:textId="71F9A6FF" w:rsidR="00EA4AE4" w:rsidRPr="007D5FB0" w:rsidRDefault="00EA4AE4" w:rsidP="00DF027C">
      <w:pPr>
        <w:rPr>
          <w:rFonts w:asciiTheme="majorHAnsi" w:hAnsiTheme="majorHAnsi" w:cstheme="majorHAnsi"/>
          <w:b w:val="0"/>
          <w:bCs/>
          <w:sz w:val="22"/>
        </w:rPr>
      </w:pPr>
    </w:p>
    <w:p w14:paraId="118885F7" w14:textId="3D881BFD" w:rsidR="00EA4AE4" w:rsidRPr="007D5FB0" w:rsidRDefault="00EA4AE4" w:rsidP="00DF027C">
      <w:pPr>
        <w:rPr>
          <w:rFonts w:asciiTheme="majorHAnsi" w:hAnsiTheme="majorHAnsi" w:cstheme="majorHAnsi"/>
          <w:b w:val="0"/>
          <w:bCs/>
          <w:sz w:val="22"/>
        </w:rPr>
      </w:pPr>
    </w:p>
    <w:p w14:paraId="29A688C9" w14:textId="74DA529F" w:rsidR="00EA4AE4" w:rsidRPr="007D5FB0" w:rsidRDefault="00EA4AE4" w:rsidP="00DF027C">
      <w:pPr>
        <w:rPr>
          <w:rFonts w:asciiTheme="majorHAnsi" w:hAnsiTheme="majorHAnsi" w:cstheme="majorHAnsi"/>
          <w:b w:val="0"/>
          <w:bCs/>
          <w:sz w:val="22"/>
        </w:rPr>
      </w:pPr>
    </w:p>
    <w:p w14:paraId="76A0822A" w14:textId="06AE6E63" w:rsidR="00EA4AE4" w:rsidRPr="007D5FB0" w:rsidRDefault="00EA4AE4" w:rsidP="00DF027C">
      <w:pPr>
        <w:rPr>
          <w:rFonts w:asciiTheme="majorHAnsi" w:hAnsiTheme="majorHAnsi" w:cstheme="majorHAnsi"/>
          <w:b w:val="0"/>
          <w:bCs/>
          <w:sz w:val="22"/>
        </w:rPr>
      </w:pPr>
    </w:p>
    <w:p w14:paraId="6CCD7972" w14:textId="21B8EE12" w:rsidR="00EA4AE4" w:rsidRPr="007D5FB0" w:rsidRDefault="00EA4AE4" w:rsidP="00DF027C">
      <w:pPr>
        <w:rPr>
          <w:rFonts w:asciiTheme="majorHAnsi" w:hAnsiTheme="majorHAnsi" w:cstheme="majorHAnsi"/>
          <w:b w:val="0"/>
          <w:bCs/>
          <w:sz w:val="22"/>
        </w:rPr>
      </w:pPr>
    </w:p>
    <w:p w14:paraId="4E91F27E" w14:textId="5010B054" w:rsidR="00EA4AE4" w:rsidRPr="007D5FB0" w:rsidRDefault="00EA4AE4" w:rsidP="00DF027C">
      <w:pPr>
        <w:rPr>
          <w:rFonts w:asciiTheme="majorHAnsi" w:hAnsiTheme="majorHAnsi" w:cstheme="majorHAnsi"/>
          <w:b w:val="0"/>
          <w:bCs/>
          <w:sz w:val="22"/>
        </w:rPr>
      </w:pPr>
    </w:p>
    <w:p w14:paraId="2B495737" w14:textId="37A3A482" w:rsidR="00EA4AE4" w:rsidRPr="007D5FB0" w:rsidRDefault="00EA4AE4" w:rsidP="00DF027C">
      <w:pPr>
        <w:rPr>
          <w:rFonts w:asciiTheme="majorHAnsi" w:hAnsiTheme="majorHAnsi" w:cstheme="majorHAnsi"/>
          <w:b w:val="0"/>
          <w:bCs/>
          <w:sz w:val="22"/>
        </w:rPr>
      </w:pPr>
    </w:p>
    <w:p w14:paraId="1BEAECAA" w14:textId="1E85FCA4" w:rsidR="00EA4AE4" w:rsidRPr="007D5FB0" w:rsidRDefault="00EA4AE4" w:rsidP="00DF027C">
      <w:pPr>
        <w:rPr>
          <w:rFonts w:asciiTheme="majorHAnsi" w:hAnsiTheme="majorHAnsi" w:cstheme="majorHAnsi"/>
          <w:b w:val="0"/>
          <w:bCs/>
          <w:sz w:val="22"/>
        </w:rPr>
      </w:pPr>
    </w:p>
    <w:p w14:paraId="1539F2FA" w14:textId="6B2B1AAA" w:rsidR="00EA4AE4" w:rsidRPr="007D5FB0" w:rsidRDefault="00EA4AE4" w:rsidP="00DF027C">
      <w:pPr>
        <w:rPr>
          <w:rFonts w:asciiTheme="majorHAnsi" w:hAnsiTheme="majorHAnsi" w:cstheme="majorHAnsi"/>
          <w:b w:val="0"/>
          <w:bCs/>
          <w:sz w:val="22"/>
        </w:rPr>
      </w:pPr>
    </w:p>
    <w:p w14:paraId="6FAACE49" w14:textId="06B8C155" w:rsidR="00EA4AE4" w:rsidRPr="007D5FB0" w:rsidRDefault="00EA4AE4" w:rsidP="00DF027C">
      <w:pPr>
        <w:rPr>
          <w:rFonts w:asciiTheme="majorHAnsi" w:hAnsiTheme="majorHAnsi" w:cstheme="majorHAnsi"/>
          <w:b w:val="0"/>
          <w:bCs/>
          <w:sz w:val="22"/>
        </w:rPr>
      </w:pPr>
    </w:p>
    <w:p w14:paraId="6ABD18E2" w14:textId="73708598" w:rsidR="00EA4AE4" w:rsidRPr="007D5FB0" w:rsidRDefault="00EA4AE4" w:rsidP="00DF027C">
      <w:pPr>
        <w:rPr>
          <w:rFonts w:asciiTheme="majorHAnsi" w:hAnsiTheme="majorHAnsi" w:cstheme="majorHAnsi"/>
          <w:b w:val="0"/>
          <w:bCs/>
          <w:sz w:val="22"/>
        </w:rPr>
      </w:pPr>
    </w:p>
    <w:p w14:paraId="125AEACC" w14:textId="6396E6B7" w:rsidR="00EA4AE4" w:rsidRPr="00A22368" w:rsidRDefault="00EA4AE4" w:rsidP="00EA4AE4">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Year 11 Foundation Spring Revision for Mathematics.</w:t>
      </w:r>
    </w:p>
    <w:p w14:paraId="2F1DEB8C" w14:textId="77777777" w:rsidR="00EA4AE4" w:rsidRPr="007D5FB0" w:rsidRDefault="00EA4AE4" w:rsidP="00EA4AE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A4AE4" w:rsidRPr="007D5FB0" w14:paraId="0750B3BC" w14:textId="77777777" w:rsidTr="00EA4AE4">
        <w:tc>
          <w:tcPr>
            <w:tcW w:w="9016" w:type="dxa"/>
            <w:shd w:val="clear" w:color="auto" w:fill="CCFFCC"/>
          </w:tcPr>
          <w:p w14:paraId="44EE5C1E" w14:textId="4514E389"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EA4AE4" w:rsidRPr="007D5FB0" w14:paraId="76659036" w14:textId="77777777" w:rsidTr="00EA4AE4">
        <w:tc>
          <w:tcPr>
            <w:tcW w:w="9016" w:type="dxa"/>
            <w:shd w:val="clear" w:color="auto" w:fill="auto"/>
          </w:tcPr>
          <w:p w14:paraId="3E0BD5B0"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Non-Calculator Edexcel Exam 1F (1 hour 30 mins)</w:t>
            </w:r>
          </w:p>
          <w:p w14:paraId="6711A916"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Calculator Edexcel Exam 2F (1 hour 30 mins)</w:t>
            </w:r>
          </w:p>
          <w:p w14:paraId="2B909D44"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Calculator Edexcel Exam 3F (1 hour 30 mins)</w:t>
            </w:r>
          </w:p>
          <w:p w14:paraId="65EDFF3C" w14:textId="77777777" w:rsidR="00EA4AE4" w:rsidRPr="007D5FB0" w:rsidRDefault="00EA4AE4" w:rsidP="00EA4AE4">
            <w:pPr>
              <w:rPr>
                <w:rFonts w:asciiTheme="majorHAnsi" w:hAnsiTheme="majorHAnsi" w:cstheme="majorHAnsi"/>
                <w:sz w:val="22"/>
              </w:rPr>
            </w:pPr>
          </w:p>
        </w:tc>
      </w:tr>
      <w:tr w:rsidR="00EA4AE4" w:rsidRPr="007D5FB0" w14:paraId="5C30F2EC" w14:textId="77777777" w:rsidTr="00EA4AE4">
        <w:tc>
          <w:tcPr>
            <w:tcW w:w="9016" w:type="dxa"/>
            <w:shd w:val="clear" w:color="auto" w:fill="B1E4FD" w:themeFill="accent1" w:themeFillTint="33"/>
          </w:tcPr>
          <w:p w14:paraId="315A6BA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4E04E83" w14:textId="77777777" w:rsidR="00EA4AE4" w:rsidRPr="007D5FB0" w:rsidRDefault="00EA4AE4" w:rsidP="00EA4AE4">
            <w:pPr>
              <w:pStyle w:val="ListParagraph"/>
              <w:rPr>
                <w:rFonts w:asciiTheme="majorHAnsi" w:hAnsiTheme="majorHAnsi" w:cstheme="majorHAnsi"/>
              </w:rPr>
            </w:pPr>
          </w:p>
        </w:tc>
      </w:tr>
      <w:tr w:rsidR="00EA4AE4" w:rsidRPr="007D5FB0" w14:paraId="154B0EB9" w14:textId="77777777" w:rsidTr="00EA4AE4">
        <w:tc>
          <w:tcPr>
            <w:tcW w:w="9016" w:type="dxa"/>
          </w:tcPr>
          <w:p w14:paraId="5CE420F9"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36D1D71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Ordering and comparing negative numbers</w:t>
            </w:r>
          </w:p>
          <w:p w14:paraId="2B36212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Reciprocal</w:t>
            </w:r>
          </w:p>
          <w:p w14:paraId="56A339D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Ratio and Decimal Problems</w:t>
            </w:r>
          </w:p>
          <w:p w14:paraId="4EEF21C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w:t>
            </w:r>
          </w:p>
          <w:p w14:paraId="46EEE6D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Ordering Numbers</w:t>
            </w:r>
          </w:p>
          <w:p w14:paraId="561ABE5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Writing: Decimals as %, fraction ad %, % as a fraction, % as a decimal, fraction as a decimal</w:t>
            </w:r>
          </w:p>
          <w:p w14:paraId="5B05E4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Using a calculator</w:t>
            </w:r>
          </w:p>
          <w:p w14:paraId="0C0BBB7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Rounding</w:t>
            </w:r>
          </w:p>
          <w:p w14:paraId="39249DA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Metric Conversions</w:t>
            </w:r>
          </w:p>
          <w:p w14:paraId="4CC0D1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Equivalent Fractions</w:t>
            </w:r>
          </w:p>
          <w:p w14:paraId="1C21DC1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Square numbers and Cube numbers</w:t>
            </w:r>
          </w:p>
          <w:p w14:paraId="5A0405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Error intervals</w:t>
            </w:r>
          </w:p>
          <w:p w14:paraId="6757390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Sequences, finding the nth term</w:t>
            </w:r>
          </w:p>
          <w:p w14:paraId="1833FD8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Simplifying Ratios</w:t>
            </w:r>
          </w:p>
          <w:p w14:paraId="1D9266D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1480C39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Equivalent ratios</w:t>
            </w:r>
          </w:p>
          <w:p w14:paraId="2ADC3E2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by rounding to 1 sf</w:t>
            </w:r>
          </w:p>
          <w:p w14:paraId="5E48AD1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Systematic Listing</w:t>
            </w:r>
          </w:p>
          <w:p w14:paraId="2525262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Time: Hours, minutes and seconds</w:t>
            </w:r>
          </w:p>
          <w:p w14:paraId="1D361F2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Index Notation</w:t>
            </w:r>
          </w:p>
          <w:p w14:paraId="40560BB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Compound Interest and Depreciation</w:t>
            </w:r>
          </w:p>
          <w:p w14:paraId="400C183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Standard Form ALL</w:t>
            </w:r>
          </w:p>
          <w:p w14:paraId="2B09BA5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Metric Imperial Conversions</w:t>
            </w:r>
          </w:p>
          <w:p w14:paraId="2F3D82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Equivalence of ratio and fractions</w:t>
            </w:r>
          </w:p>
          <w:p w14:paraId="65B40C2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Product of Prime Factors, HCF, LCM</w:t>
            </w:r>
          </w:p>
          <w:p w14:paraId="4742708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Using ratio in shape context</w:t>
            </w:r>
          </w:p>
          <w:p w14:paraId="5AE3043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Worded Percentage and Fractions Applications</w:t>
            </w:r>
          </w:p>
          <w:p w14:paraId="522690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Instalment Payments</w:t>
            </w:r>
          </w:p>
          <w:p w14:paraId="2C79876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Proportion Recipe Questions</w:t>
            </w:r>
          </w:p>
          <w:p w14:paraId="4D4D2AB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Bounds</w:t>
            </w:r>
          </w:p>
          <w:p w14:paraId="246C078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Finding the Mode, Median or mean from a list of numbers.</w:t>
            </w:r>
          </w:p>
          <w:p w14:paraId="5F6941C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Half way between numbers</w:t>
            </w:r>
          </w:p>
          <w:p w14:paraId="640D153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Speed , Distance and Time</w:t>
            </w:r>
          </w:p>
          <w:p w14:paraId="64F368A5" w14:textId="77777777" w:rsidR="00EA4AE4" w:rsidRPr="007D5FB0" w:rsidRDefault="00EA4AE4" w:rsidP="00EA4AE4">
            <w:pPr>
              <w:spacing w:line="257" w:lineRule="auto"/>
              <w:rPr>
                <w:rFonts w:asciiTheme="majorHAnsi" w:eastAsia="Arial" w:hAnsiTheme="majorHAnsi" w:cstheme="majorHAnsi"/>
                <w:sz w:val="22"/>
              </w:rPr>
            </w:pPr>
          </w:p>
          <w:p w14:paraId="69026C56"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1D031CC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Simplify like terms</w:t>
            </w:r>
          </w:p>
          <w:p w14:paraId="1B72AEB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Expanding single brackets </w:t>
            </w:r>
          </w:p>
          <w:p w14:paraId="19A6835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Expanding double brackets</w:t>
            </w:r>
          </w:p>
          <w:p w14:paraId="2408A18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lastRenderedPageBreak/>
              <w:t>Substitution</w:t>
            </w:r>
          </w:p>
          <w:p w14:paraId="7A298F7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and Perimeter problems using algebra</w:t>
            </w:r>
          </w:p>
          <w:p w14:paraId="277260E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Know everything about lines: The Equation of a Line y=mx+c, parallel lines, its gradients, its y intercept.</w:t>
            </w:r>
          </w:p>
          <w:p w14:paraId="69FCB4F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Simultaneous Equations</w:t>
            </w:r>
          </w:p>
          <w:p w14:paraId="1EB75E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Solving Equations from worded questions</w:t>
            </w:r>
          </w:p>
          <w:p w14:paraId="7BA83E2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Substitute into Formulae</w:t>
            </w:r>
          </w:p>
          <w:p w14:paraId="00663EA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Know all the terms: Expression, equation, Formula, Identity</w:t>
            </w:r>
          </w:p>
          <w:p w14:paraId="6D7D911C"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Plotting Linear graphs</w:t>
            </w:r>
            <w:r w:rsidRPr="00A22368">
              <w:rPr>
                <w:rFonts w:asciiTheme="majorHAnsi" w:eastAsia="Arial" w:hAnsiTheme="majorHAnsi" w:cstheme="majorHAnsi"/>
                <w:b w:val="0"/>
                <w:bCs/>
                <w:color w:val="auto"/>
                <w:sz w:val="22"/>
              </w:rPr>
              <w:tab/>
            </w:r>
          </w:p>
          <w:p w14:paraId="0534CB39"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on a number line</w:t>
            </w:r>
          </w:p>
          <w:p w14:paraId="556508B9"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inequalties</w:t>
            </w:r>
          </w:p>
          <w:p w14:paraId="1877BCF1" w14:textId="77777777" w:rsidR="00EA4AE4" w:rsidRPr="007D5FB0" w:rsidRDefault="00EA4AE4" w:rsidP="00EA4AE4">
            <w:pPr>
              <w:spacing w:line="257" w:lineRule="auto"/>
              <w:rPr>
                <w:rFonts w:asciiTheme="majorHAnsi" w:eastAsia="Arial" w:hAnsiTheme="majorHAnsi" w:cstheme="majorHAnsi"/>
                <w:sz w:val="22"/>
              </w:rPr>
            </w:pPr>
          </w:p>
          <w:p w14:paraId="449824BF"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1BC679E6"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Shapes</w:t>
            </w:r>
          </w:p>
          <w:p w14:paraId="283F1D1C"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Area and Perimeter Problems</w:t>
            </w:r>
          </w:p>
          <w:p w14:paraId="184C89A0"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Functional Area Problems</w:t>
            </w:r>
          </w:p>
          <w:p w14:paraId="4B48796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Transformations: Rotation. Reflection, Translation and Enlargement</w:t>
            </w:r>
          </w:p>
          <w:p w14:paraId="3666E3D9"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Finding Missing Angles in quadrilaterals</w:t>
            </w:r>
          </w:p>
          <w:p w14:paraId="243FDDD7"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Scales Diagrams using a protractor</w:t>
            </w:r>
          </w:p>
          <w:p w14:paraId="412E4B0F"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Simple Angles</w:t>
            </w:r>
          </w:p>
          <w:p w14:paraId="2802630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Coordinates in all 4 quadrants</w:t>
            </w:r>
          </w:p>
          <w:p w14:paraId="7E9CEE0F"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Volume of cylinders</w:t>
            </w:r>
          </w:p>
          <w:p w14:paraId="6565A757"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Simple Translation of column vectors</w:t>
            </w:r>
          </w:p>
          <w:p w14:paraId="07D1920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Pythagoras theorem a</w:t>
            </w:r>
            <w:r w:rsidRPr="00494BA4">
              <w:rPr>
                <w:rFonts w:asciiTheme="majorHAnsi" w:eastAsia="Arial" w:hAnsiTheme="majorHAnsi" w:cstheme="majorHAnsi"/>
                <w:b w:val="0"/>
                <w:bCs/>
                <w:color w:val="auto"/>
                <w:sz w:val="22"/>
                <w:vertAlign w:val="superscript"/>
              </w:rPr>
              <w:t>2</w:t>
            </w:r>
            <w:r w:rsidRPr="00494BA4">
              <w:rPr>
                <w:rFonts w:asciiTheme="majorHAnsi" w:eastAsia="Arial" w:hAnsiTheme="majorHAnsi" w:cstheme="majorHAnsi"/>
                <w:b w:val="0"/>
                <w:bCs/>
                <w:color w:val="auto"/>
                <w:sz w:val="22"/>
              </w:rPr>
              <w:t xml:space="preserve"> +b</w:t>
            </w:r>
            <w:r w:rsidRPr="00494BA4">
              <w:rPr>
                <w:rFonts w:asciiTheme="majorHAnsi" w:eastAsia="Arial" w:hAnsiTheme="majorHAnsi" w:cstheme="majorHAnsi"/>
                <w:b w:val="0"/>
                <w:bCs/>
                <w:color w:val="auto"/>
                <w:sz w:val="22"/>
                <w:vertAlign w:val="superscript"/>
              </w:rPr>
              <w:t>2</w:t>
            </w:r>
            <w:r w:rsidRPr="00494BA4">
              <w:rPr>
                <w:rFonts w:asciiTheme="majorHAnsi" w:eastAsia="Arial" w:hAnsiTheme="majorHAnsi" w:cstheme="majorHAnsi"/>
                <w:b w:val="0"/>
                <w:bCs/>
                <w:color w:val="auto"/>
                <w:sz w:val="22"/>
              </w:rPr>
              <w:t xml:space="preserve"> = c</w:t>
            </w:r>
            <w:r w:rsidRPr="00494BA4">
              <w:rPr>
                <w:rFonts w:asciiTheme="majorHAnsi" w:eastAsia="Arial" w:hAnsiTheme="majorHAnsi" w:cstheme="majorHAnsi"/>
                <w:b w:val="0"/>
                <w:bCs/>
                <w:color w:val="auto"/>
                <w:sz w:val="22"/>
                <w:vertAlign w:val="superscript"/>
              </w:rPr>
              <w:t>2</w:t>
            </w:r>
          </w:p>
          <w:p w14:paraId="0DDC76E2"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Interior and exterior angles of a polygon (know the interior angle formula and exterior angle formula)</w:t>
            </w:r>
          </w:p>
          <w:p w14:paraId="5DC96922" w14:textId="77777777" w:rsidR="00EA4AE4" w:rsidRPr="007D5FB0" w:rsidRDefault="00EA4AE4" w:rsidP="00EA4AE4">
            <w:pPr>
              <w:spacing w:line="257" w:lineRule="auto"/>
              <w:rPr>
                <w:rFonts w:asciiTheme="majorHAnsi" w:eastAsia="Arial" w:hAnsiTheme="majorHAnsi" w:cstheme="majorHAnsi"/>
                <w:sz w:val="22"/>
              </w:rPr>
            </w:pPr>
          </w:p>
          <w:p w14:paraId="12D31D90"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 xml:space="preserve">Data handling: </w:t>
            </w:r>
          </w:p>
          <w:p w14:paraId="4821D97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Scatter graphs and Reasoning</w:t>
            </w:r>
          </w:p>
          <w:p w14:paraId="55A1180D"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Bar charts/Line graphs/dual bar charts</w:t>
            </w:r>
          </w:p>
          <w:p w14:paraId="202498C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Interpreting Pie Charts</w:t>
            </w:r>
          </w:p>
          <w:p w14:paraId="3706771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Probability table</w:t>
            </w:r>
          </w:p>
          <w:p w14:paraId="0E12A06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Tally/Frequency table</w:t>
            </w:r>
          </w:p>
          <w:p w14:paraId="7BA0E928"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Probability Tree Diagrams</w:t>
            </w:r>
          </w:p>
          <w:p w14:paraId="671D9DE3"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polygons</w:t>
            </w:r>
          </w:p>
          <w:p w14:paraId="763EFF2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Listing combinations/outcomes</w:t>
            </w:r>
          </w:p>
          <w:p w14:paraId="69CE83E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 and interpret a Stem and leaf diagram</w:t>
            </w:r>
          </w:p>
          <w:p w14:paraId="32A64859"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Find mean from a frequency table</w:t>
            </w:r>
          </w:p>
          <w:p w14:paraId="3032509B" w14:textId="77777777" w:rsidR="00EA4AE4" w:rsidRPr="007D5FB0" w:rsidRDefault="00EA4AE4" w:rsidP="00EA4AE4">
            <w:pPr>
              <w:pStyle w:val="ListParagraph"/>
              <w:rPr>
                <w:rFonts w:asciiTheme="majorHAnsi" w:eastAsia="Arial" w:hAnsiTheme="majorHAnsi" w:cstheme="majorHAnsi"/>
              </w:rPr>
            </w:pPr>
          </w:p>
        </w:tc>
      </w:tr>
      <w:tr w:rsidR="00EA4AE4" w:rsidRPr="007D5FB0" w14:paraId="58F3066D" w14:textId="77777777" w:rsidTr="00EA4AE4">
        <w:tc>
          <w:tcPr>
            <w:tcW w:w="9016" w:type="dxa"/>
            <w:shd w:val="clear" w:color="auto" w:fill="E0EFF4" w:themeFill="accent4" w:themeFillTint="33"/>
          </w:tcPr>
          <w:p w14:paraId="7B807C76" w14:textId="77777777" w:rsidR="00EA4AE4" w:rsidRPr="007D5FB0" w:rsidRDefault="00EA4AE4" w:rsidP="00EA4AE4">
            <w:pPr>
              <w:rPr>
                <w:rFonts w:asciiTheme="majorHAnsi" w:eastAsia="Arial"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eastAsia="Arial" w:hAnsiTheme="majorHAnsi" w:cstheme="majorHAnsi"/>
                <w:color w:val="0F0D29" w:themeColor="text1"/>
                <w:sz w:val="22"/>
              </w:rPr>
              <w:t>Mathematics</w:t>
            </w:r>
          </w:p>
          <w:p w14:paraId="0B33AFFC" w14:textId="77777777" w:rsidR="00EA4AE4" w:rsidRPr="007D5FB0" w:rsidRDefault="00EA4AE4" w:rsidP="00EA4AE4">
            <w:pPr>
              <w:rPr>
                <w:rFonts w:asciiTheme="majorHAnsi" w:hAnsiTheme="majorHAnsi" w:cstheme="majorHAnsi"/>
                <w:sz w:val="22"/>
              </w:rPr>
            </w:pPr>
          </w:p>
        </w:tc>
      </w:tr>
      <w:tr w:rsidR="00EA4AE4" w:rsidRPr="007D5FB0" w14:paraId="5C6A4ECF" w14:textId="77777777" w:rsidTr="00EA4AE4">
        <w:tc>
          <w:tcPr>
            <w:tcW w:w="9016" w:type="dxa"/>
          </w:tcPr>
          <w:p w14:paraId="7E4A600E"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Look through your exercise book and redo class/worksheet questions.</w:t>
            </w:r>
          </w:p>
          <w:p w14:paraId="0653FED6"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5F64140F"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1D6265C2"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62E682F0"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(If you need help on how to use Hegarty maths visit:</w:t>
            </w:r>
          </w:p>
          <w:p w14:paraId="12A844F6" w14:textId="3A86B58F" w:rsidR="00EA4AE4" w:rsidRPr="00A22368" w:rsidRDefault="00EA4AE4" w:rsidP="00A22368">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PMGHS website =&gt;Information =&gt;School gateway=&gt;Hegarty maths</w:t>
            </w:r>
          </w:p>
        </w:tc>
      </w:tr>
      <w:tr w:rsidR="00EA4AE4" w:rsidRPr="007D5FB0" w14:paraId="3EB6FEF0" w14:textId="77777777" w:rsidTr="00EA4AE4">
        <w:tc>
          <w:tcPr>
            <w:tcW w:w="9016" w:type="dxa"/>
            <w:shd w:val="clear" w:color="auto" w:fill="D2F1EF" w:themeFill="accent6" w:themeFillTint="33"/>
          </w:tcPr>
          <w:p w14:paraId="755E32F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39D515ED" w14:textId="77777777" w:rsidR="00EA4AE4" w:rsidRPr="007D5FB0" w:rsidRDefault="00EA4AE4" w:rsidP="00EA4AE4">
            <w:pPr>
              <w:rPr>
                <w:rFonts w:asciiTheme="majorHAnsi" w:hAnsiTheme="majorHAnsi" w:cstheme="majorHAnsi"/>
                <w:sz w:val="22"/>
              </w:rPr>
            </w:pPr>
          </w:p>
        </w:tc>
      </w:tr>
      <w:tr w:rsidR="00EA4AE4" w:rsidRPr="007D5FB0" w14:paraId="5F9F2717" w14:textId="77777777" w:rsidTr="00EA4AE4">
        <w:tc>
          <w:tcPr>
            <w:tcW w:w="9016" w:type="dxa"/>
          </w:tcPr>
          <w:p w14:paraId="0D5F0EDD" w14:textId="77777777" w:rsidR="00EA4AE4" w:rsidRPr="007D5FB0" w:rsidRDefault="00EA4AE4" w:rsidP="00EA4AE4">
            <w:pPr>
              <w:spacing w:line="259" w:lineRule="auto"/>
              <w:rPr>
                <w:rFonts w:asciiTheme="majorHAnsi" w:hAnsiTheme="majorHAnsi" w:cstheme="majorHAnsi"/>
                <w:sz w:val="22"/>
              </w:rPr>
            </w:pPr>
            <w:r w:rsidRPr="007D5FB0">
              <w:rPr>
                <w:rFonts w:asciiTheme="majorHAnsi" w:hAnsiTheme="majorHAnsi" w:cstheme="majorHAnsi"/>
                <w:sz w:val="22"/>
              </w:rPr>
              <w:br/>
            </w:r>
            <w:r w:rsidRPr="007D5FB0">
              <w:rPr>
                <w:rFonts w:asciiTheme="majorHAnsi" w:hAnsiTheme="majorHAnsi" w:cstheme="majorHAnsi"/>
                <w:color w:val="0F0D29" w:themeColor="text1"/>
                <w:sz w:val="22"/>
              </w:rPr>
              <w:t xml:space="preserve">Maths made easy exam questions and answers: </w:t>
            </w:r>
            <w:r w:rsidRPr="007D5FB0">
              <w:rPr>
                <w:rFonts w:asciiTheme="majorHAnsi" w:hAnsiTheme="majorHAnsi" w:cstheme="majorHAnsi"/>
                <w:sz w:val="22"/>
              </w:rPr>
              <w:br/>
            </w:r>
            <w:hyperlink r:id="rId184">
              <w:r w:rsidRPr="007D5FB0">
                <w:rPr>
                  <w:rStyle w:val="Hyperlink"/>
                  <w:rFonts w:asciiTheme="majorHAnsi" w:hAnsiTheme="majorHAnsi" w:cstheme="majorHAnsi"/>
                  <w:sz w:val="22"/>
                </w:rPr>
                <w:t>GCSE Maths Revision | Past Papers | Worksheets | Online Tests (mathsmadeeasy.co.uk)</w:t>
              </w:r>
            </w:hyperlink>
          </w:p>
          <w:p w14:paraId="12C9E750" w14:textId="77777777" w:rsidR="00EA4AE4" w:rsidRPr="007D5FB0" w:rsidRDefault="00EA4AE4" w:rsidP="00EA4AE4">
            <w:pPr>
              <w:spacing w:line="259" w:lineRule="auto"/>
              <w:rPr>
                <w:rFonts w:asciiTheme="majorHAnsi" w:hAnsiTheme="majorHAnsi" w:cstheme="majorHAnsi"/>
                <w:sz w:val="22"/>
              </w:rPr>
            </w:pPr>
          </w:p>
          <w:p w14:paraId="66BBB649" w14:textId="77777777" w:rsidR="00EA4AE4" w:rsidRPr="00A22368" w:rsidRDefault="00EA4AE4" w:rsidP="00EA4AE4">
            <w:pPr>
              <w:spacing w:line="259" w:lineRule="auto"/>
              <w:rPr>
                <w:rFonts w:asciiTheme="majorHAnsi" w:hAnsiTheme="majorHAnsi" w:cstheme="majorHAnsi"/>
                <w:b w:val="0"/>
                <w:bCs/>
                <w:color w:val="0F0D29" w:themeColor="text1"/>
                <w:sz w:val="22"/>
              </w:rPr>
            </w:pPr>
            <w:r w:rsidRPr="00A22368">
              <w:rPr>
                <w:rFonts w:asciiTheme="majorHAnsi" w:hAnsiTheme="majorHAnsi" w:cstheme="majorHAnsi"/>
                <w:b w:val="0"/>
                <w:bCs/>
                <w:color w:val="0F0D29" w:themeColor="text1"/>
                <w:sz w:val="22"/>
              </w:rPr>
              <w:t>Use the textbook school has provided called:</w:t>
            </w:r>
          </w:p>
          <w:p w14:paraId="4A4D00A3" w14:textId="77777777" w:rsidR="00EA4AE4" w:rsidRPr="00A22368" w:rsidRDefault="00EA4AE4" w:rsidP="00EA4AE4">
            <w:pPr>
              <w:spacing w:line="259" w:lineRule="auto"/>
              <w:rPr>
                <w:rFonts w:asciiTheme="majorHAnsi" w:hAnsiTheme="majorHAnsi" w:cstheme="majorHAnsi"/>
                <w:b w:val="0"/>
                <w:bCs/>
                <w:color w:val="0F0D29" w:themeColor="text1"/>
                <w:sz w:val="22"/>
              </w:rPr>
            </w:pPr>
            <w:r w:rsidRPr="00A22368">
              <w:rPr>
                <w:rFonts w:asciiTheme="majorHAnsi" w:hAnsiTheme="majorHAnsi" w:cstheme="majorHAnsi"/>
                <w:b w:val="0"/>
                <w:bCs/>
                <w:i/>
                <w:iCs/>
                <w:color w:val="0F0D29" w:themeColor="text1"/>
                <w:sz w:val="22"/>
              </w:rPr>
              <w:t>The Ready? Set? Go!: GCSE Maths Crossover Revision Workbook Paperback – 1 Sept. 2020</w:t>
            </w:r>
          </w:p>
          <w:p w14:paraId="2D84EDAF" w14:textId="33FA1423" w:rsidR="00EA4AE4" w:rsidRPr="007D5FB0" w:rsidRDefault="00EA4AE4" w:rsidP="00EA4AE4">
            <w:pPr>
              <w:rPr>
                <w:rFonts w:asciiTheme="majorHAnsi" w:hAnsiTheme="majorHAnsi" w:cstheme="majorHAnsi"/>
                <w:sz w:val="22"/>
              </w:rPr>
            </w:pPr>
          </w:p>
        </w:tc>
      </w:tr>
      <w:tr w:rsidR="00EA4AE4" w:rsidRPr="007D5FB0" w14:paraId="382FAB6D" w14:textId="77777777" w:rsidTr="00EA4AE4">
        <w:tc>
          <w:tcPr>
            <w:tcW w:w="9016" w:type="dxa"/>
            <w:shd w:val="clear" w:color="auto" w:fill="FFCCFF"/>
          </w:tcPr>
          <w:p w14:paraId="77AB995C"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0D274FDE" w14:textId="77777777" w:rsidR="00EA4AE4" w:rsidRPr="007D5FB0" w:rsidRDefault="00EA4AE4" w:rsidP="00EA4AE4">
            <w:pPr>
              <w:rPr>
                <w:rFonts w:asciiTheme="majorHAnsi" w:hAnsiTheme="majorHAnsi" w:cstheme="majorHAnsi"/>
                <w:sz w:val="22"/>
              </w:rPr>
            </w:pPr>
          </w:p>
        </w:tc>
      </w:tr>
      <w:tr w:rsidR="00EA4AE4" w:rsidRPr="007D5FB0" w14:paraId="00456473" w14:textId="77777777" w:rsidTr="00EA4AE4">
        <w:tc>
          <w:tcPr>
            <w:tcW w:w="9016" w:type="dxa"/>
          </w:tcPr>
          <w:p w14:paraId="17D03BC8" w14:textId="77777777" w:rsidR="00EA4AE4" w:rsidRPr="007D5FB0" w:rsidRDefault="00EA4AE4" w:rsidP="00EA4AE4">
            <w:pPr>
              <w:rPr>
                <w:rFonts w:asciiTheme="majorHAnsi" w:hAnsiTheme="majorHAnsi" w:cstheme="majorHAnsi"/>
                <w:sz w:val="22"/>
              </w:rPr>
            </w:pPr>
          </w:p>
          <w:p w14:paraId="2A92309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455DD409"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85">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B9C414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86">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7481ED41"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87">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3777BEF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88">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07E6CAC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89">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3BFEDA9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90">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3B157F18"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91">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42B98F3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92">
              <w:r w:rsidRPr="007D5FB0">
                <w:rPr>
                  <w:rStyle w:val="Hyperlink"/>
                  <w:rFonts w:asciiTheme="majorHAnsi" w:eastAsia="Calibri" w:hAnsiTheme="majorHAnsi" w:cstheme="majorHAnsi"/>
                  <w:sz w:val="22"/>
                </w:rPr>
                <w:t>Student login (hegartymaths.com)</w:t>
              </w:r>
            </w:hyperlink>
          </w:p>
          <w:p w14:paraId="63B70B9D" w14:textId="77777777" w:rsidR="00EA4AE4" w:rsidRPr="007D5FB0" w:rsidRDefault="00EA4AE4" w:rsidP="00EA4AE4">
            <w:pPr>
              <w:rPr>
                <w:rFonts w:asciiTheme="majorHAnsi" w:hAnsiTheme="majorHAnsi" w:cstheme="majorHAnsi"/>
                <w:sz w:val="22"/>
              </w:rPr>
            </w:pPr>
          </w:p>
        </w:tc>
      </w:tr>
      <w:tr w:rsidR="00EA4AE4" w:rsidRPr="007D5FB0" w14:paraId="593E45B7" w14:textId="77777777" w:rsidTr="00EA4AE4">
        <w:tc>
          <w:tcPr>
            <w:tcW w:w="9016" w:type="dxa"/>
            <w:shd w:val="clear" w:color="auto" w:fill="CCFFFF"/>
          </w:tcPr>
          <w:p w14:paraId="012B3E2A"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FC6F14" w14:textId="77777777" w:rsidR="00EA4AE4" w:rsidRPr="007D5FB0" w:rsidRDefault="00EA4AE4" w:rsidP="00EA4AE4">
            <w:pPr>
              <w:rPr>
                <w:rFonts w:asciiTheme="majorHAnsi" w:hAnsiTheme="majorHAnsi" w:cstheme="majorHAnsi"/>
                <w:sz w:val="22"/>
              </w:rPr>
            </w:pPr>
          </w:p>
        </w:tc>
      </w:tr>
      <w:tr w:rsidR="00EA4AE4" w:rsidRPr="007D5FB0" w14:paraId="377B388C" w14:textId="77777777" w:rsidTr="00EA4AE4">
        <w:trPr>
          <w:trHeight w:val="165"/>
        </w:trPr>
        <w:tc>
          <w:tcPr>
            <w:tcW w:w="9016" w:type="dxa"/>
          </w:tcPr>
          <w:p w14:paraId="45056ED9" w14:textId="77777777" w:rsidR="00EA4AE4" w:rsidRPr="007D5FB0" w:rsidRDefault="00EA4AE4" w:rsidP="00EA4AE4">
            <w:pPr>
              <w:rPr>
                <w:rFonts w:asciiTheme="majorHAnsi" w:hAnsiTheme="majorHAnsi" w:cstheme="majorHAnsi"/>
                <w:sz w:val="22"/>
              </w:rPr>
            </w:pPr>
          </w:p>
          <w:p w14:paraId="7C7A4DD9" w14:textId="77777777" w:rsidR="00EA4AE4" w:rsidRPr="00494BA4" w:rsidRDefault="00EA4AE4" w:rsidP="00EA4AE4">
            <w:pPr>
              <w:rPr>
                <w:rFonts w:asciiTheme="majorHAnsi" w:eastAsia="Arial" w:hAnsiTheme="majorHAnsi" w:cstheme="majorHAnsi"/>
                <w:b w:val="0"/>
                <w:bCs/>
                <w:color w:val="auto"/>
                <w:sz w:val="22"/>
                <w:u w:val="single"/>
              </w:rPr>
            </w:pPr>
            <w:r w:rsidRPr="00494BA4">
              <w:rPr>
                <w:rFonts w:asciiTheme="majorHAnsi" w:eastAsia="Arial" w:hAnsiTheme="majorHAnsi" w:cstheme="majorHAnsi"/>
                <w:b w:val="0"/>
                <w:bCs/>
                <w:color w:val="auto"/>
                <w:sz w:val="22"/>
                <w:u w:val="single"/>
              </w:rPr>
              <w:t>The Alan Turing Cryptography Competition</w:t>
            </w:r>
          </w:p>
          <w:p w14:paraId="7B0987EC"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37B05FF2"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The competition is organised by the Department of Mathematics at the University of Manchester.</w:t>
            </w:r>
          </w:p>
          <w:p w14:paraId="045DA075"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Sounds great! How can I take part and what do I have to do?</w:t>
            </w:r>
          </w:p>
          <w:p w14:paraId="16E15E4E"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The competition will start on Monday 17th January 2022</w:t>
            </w:r>
          </w:p>
          <w:p w14:paraId="5EEB99D8" w14:textId="77777777" w:rsidR="00EA4AE4" w:rsidRPr="00494BA4" w:rsidRDefault="00EA4AE4" w:rsidP="00EA4AE4">
            <w:pPr>
              <w:rPr>
                <w:rFonts w:asciiTheme="majorHAnsi" w:eastAsia="Arial" w:hAnsiTheme="majorHAnsi" w:cstheme="majorHAnsi"/>
                <w:b w:val="0"/>
                <w:bCs/>
                <w:color w:val="auto"/>
                <w:sz w:val="22"/>
              </w:rPr>
            </w:pPr>
          </w:p>
          <w:p w14:paraId="0F79E690"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Follow the link and instructions given by Manchester University. Enjoy!</w:t>
            </w:r>
          </w:p>
          <w:p w14:paraId="528ED5C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0F868A7B" w14:textId="77777777" w:rsidR="00EA4AE4" w:rsidRPr="007D5FB0" w:rsidRDefault="00EA4AE4" w:rsidP="00EA4AE4">
            <w:pPr>
              <w:rPr>
                <w:rFonts w:asciiTheme="majorHAnsi" w:hAnsiTheme="majorHAnsi" w:cstheme="majorHAnsi"/>
                <w:sz w:val="22"/>
              </w:rPr>
            </w:pPr>
          </w:p>
        </w:tc>
      </w:tr>
    </w:tbl>
    <w:p w14:paraId="0D351E9E" w14:textId="77777777" w:rsidR="00EA4AE4" w:rsidRPr="007D5FB0" w:rsidRDefault="00EA4AE4" w:rsidP="00EA4AE4">
      <w:pPr>
        <w:rPr>
          <w:rFonts w:asciiTheme="majorHAnsi" w:hAnsiTheme="majorHAnsi" w:cstheme="majorHAnsi"/>
          <w:sz w:val="22"/>
        </w:rPr>
      </w:pPr>
    </w:p>
    <w:p w14:paraId="49E43903" w14:textId="77777777" w:rsidR="00EA4AE4" w:rsidRPr="007D5FB0" w:rsidRDefault="00EA4AE4" w:rsidP="00EA4AE4">
      <w:pPr>
        <w:jc w:val="center"/>
        <w:rPr>
          <w:rFonts w:asciiTheme="majorHAnsi" w:hAnsiTheme="majorHAnsi" w:cstheme="majorHAnsi"/>
          <w:b w:val="0"/>
          <w:bCs/>
          <w:sz w:val="22"/>
        </w:rPr>
      </w:pPr>
    </w:p>
    <w:p w14:paraId="536C08F9" w14:textId="77777777" w:rsidR="00EA4AE4" w:rsidRPr="007D5FB0" w:rsidRDefault="00EA4AE4" w:rsidP="00EA4AE4">
      <w:pPr>
        <w:jc w:val="center"/>
        <w:rPr>
          <w:rFonts w:asciiTheme="majorHAnsi" w:hAnsiTheme="majorHAnsi" w:cstheme="majorHAnsi"/>
          <w:b w:val="0"/>
          <w:bCs/>
          <w:sz w:val="22"/>
        </w:rPr>
      </w:pPr>
    </w:p>
    <w:p w14:paraId="72A10CF9" w14:textId="77777777" w:rsidR="00EA4AE4" w:rsidRPr="007D5FB0" w:rsidRDefault="00EA4AE4" w:rsidP="00EA4AE4">
      <w:pPr>
        <w:jc w:val="center"/>
        <w:rPr>
          <w:rFonts w:asciiTheme="majorHAnsi" w:hAnsiTheme="majorHAnsi" w:cstheme="majorHAnsi"/>
          <w:b w:val="0"/>
          <w:bCs/>
          <w:sz w:val="22"/>
        </w:rPr>
      </w:pPr>
    </w:p>
    <w:p w14:paraId="2F604887" w14:textId="77777777" w:rsidR="00EA4AE4" w:rsidRPr="007D5FB0" w:rsidRDefault="00EA4AE4" w:rsidP="00EA4AE4">
      <w:pPr>
        <w:jc w:val="center"/>
        <w:rPr>
          <w:rFonts w:asciiTheme="majorHAnsi" w:hAnsiTheme="majorHAnsi" w:cstheme="majorHAnsi"/>
          <w:bCs/>
          <w:sz w:val="22"/>
        </w:rPr>
      </w:pPr>
    </w:p>
    <w:p w14:paraId="5C7E97B5" w14:textId="5CF00E68" w:rsidR="00EA4AE4" w:rsidRDefault="00EA4AE4" w:rsidP="00EA4AE4">
      <w:pPr>
        <w:jc w:val="center"/>
        <w:rPr>
          <w:rFonts w:asciiTheme="majorHAnsi" w:hAnsiTheme="majorHAnsi" w:cstheme="majorHAnsi"/>
          <w:bCs/>
          <w:sz w:val="22"/>
        </w:rPr>
      </w:pPr>
    </w:p>
    <w:p w14:paraId="0065955C" w14:textId="541F9B46" w:rsidR="00A22368" w:rsidRDefault="00A22368" w:rsidP="00EA4AE4">
      <w:pPr>
        <w:jc w:val="center"/>
        <w:rPr>
          <w:rFonts w:asciiTheme="majorHAnsi" w:hAnsiTheme="majorHAnsi" w:cstheme="majorHAnsi"/>
          <w:bCs/>
          <w:sz w:val="22"/>
        </w:rPr>
      </w:pPr>
    </w:p>
    <w:p w14:paraId="2971F12B" w14:textId="77777777" w:rsidR="00A22368" w:rsidRPr="007D5FB0" w:rsidRDefault="00A22368" w:rsidP="00EA4AE4">
      <w:pPr>
        <w:jc w:val="center"/>
        <w:rPr>
          <w:rFonts w:asciiTheme="majorHAnsi" w:hAnsiTheme="majorHAnsi" w:cstheme="majorHAnsi"/>
          <w:bCs/>
          <w:sz w:val="22"/>
        </w:rPr>
      </w:pPr>
    </w:p>
    <w:p w14:paraId="277BA877" w14:textId="1B95BC5E" w:rsidR="00EA4AE4" w:rsidRPr="00A22368" w:rsidRDefault="00EA4AE4" w:rsidP="00EA4AE4">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 xml:space="preserve">Year 11 Higher </w:t>
      </w:r>
      <w:r w:rsidR="0075661B" w:rsidRPr="00A22368">
        <w:rPr>
          <w:rFonts w:asciiTheme="majorHAnsi" w:hAnsiTheme="majorHAnsi" w:cstheme="majorHAnsi"/>
          <w:bCs/>
          <w:color w:val="013A57" w:themeColor="accent1" w:themeShade="BF"/>
          <w:szCs w:val="28"/>
        </w:rPr>
        <w:t>Spring</w:t>
      </w:r>
      <w:r w:rsidRPr="00A22368">
        <w:rPr>
          <w:rFonts w:asciiTheme="majorHAnsi" w:hAnsiTheme="majorHAnsi" w:cstheme="majorHAnsi"/>
          <w:bCs/>
          <w:color w:val="013A57" w:themeColor="accent1" w:themeShade="BF"/>
          <w:szCs w:val="28"/>
        </w:rPr>
        <w:t xml:space="preserve"> Revision for Mathematics.</w:t>
      </w:r>
    </w:p>
    <w:p w14:paraId="26985038" w14:textId="77777777" w:rsidR="00EA4AE4" w:rsidRPr="007D5FB0" w:rsidRDefault="00EA4AE4" w:rsidP="00EA4AE4">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EA4AE4" w:rsidRPr="007D5FB0" w14:paraId="241A9890" w14:textId="77777777" w:rsidTr="00EA4AE4">
        <w:tc>
          <w:tcPr>
            <w:tcW w:w="9016" w:type="dxa"/>
            <w:shd w:val="clear" w:color="auto" w:fill="CCFFCC"/>
          </w:tcPr>
          <w:p w14:paraId="4DFAA862" w14:textId="0028E38D"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EA4AE4" w:rsidRPr="007D5FB0" w14:paraId="3ED96F15" w14:textId="77777777" w:rsidTr="00EA4AE4">
        <w:tc>
          <w:tcPr>
            <w:tcW w:w="9016" w:type="dxa"/>
            <w:shd w:val="clear" w:color="auto" w:fill="auto"/>
          </w:tcPr>
          <w:p w14:paraId="2B5B8170"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Non-Calculator Edexcel Exam 1H (1 hour 30 mins)</w:t>
            </w:r>
          </w:p>
          <w:p w14:paraId="70817735"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Calculator Edexcel Exam 2H (1 hour 30 mins)</w:t>
            </w:r>
          </w:p>
          <w:p w14:paraId="581BF534"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Calculator Edexcel Exam 3H (1 hour 30 mins)</w:t>
            </w:r>
          </w:p>
          <w:p w14:paraId="31C71E12" w14:textId="76C3FF09" w:rsidR="00A22368" w:rsidRPr="00A22368" w:rsidRDefault="00A22368" w:rsidP="00EA4AE4">
            <w:pPr>
              <w:rPr>
                <w:rFonts w:asciiTheme="majorHAnsi" w:hAnsiTheme="majorHAnsi" w:cstheme="majorHAnsi"/>
                <w:b w:val="0"/>
                <w:bCs/>
                <w:sz w:val="22"/>
              </w:rPr>
            </w:pPr>
          </w:p>
        </w:tc>
      </w:tr>
      <w:tr w:rsidR="00EA4AE4" w:rsidRPr="007D5FB0" w14:paraId="329D7693" w14:textId="77777777" w:rsidTr="00EA4AE4">
        <w:tc>
          <w:tcPr>
            <w:tcW w:w="9016" w:type="dxa"/>
            <w:shd w:val="clear" w:color="auto" w:fill="B1E4FD" w:themeFill="accent1" w:themeFillTint="33"/>
          </w:tcPr>
          <w:p w14:paraId="36874A9A"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F45C4D7" w14:textId="77777777" w:rsidR="00EA4AE4" w:rsidRPr="007D5FB0" w:rsidRDefault="00EA4AE4" w:rsidP="00EA4AE4">
            <w:pPr>
              <w:pStyle w:val="ListParagraph"/>
              <w:rPr>
                <w:rFonts w:asciiTheme="majorHAnsi" w:hAnsiTheme="majorHAnsi" w:cstheme="majorHAnsi"/>
              </w:rPr>
            </w:pPr>
          </w:p>
        </w:tc>
      </w:tr>
      <w:tr w:rsidR="00EA4AE4" w:rsidRPr="007D5FB0" w14:paraId="3A210205" w14:textId="77777777" w:rsidTr="00EA4AE4">
        <w:tc>
          <w:tcPr>
            <w:tcW w:w="9016" w:type="dxa"/>
          </w:tcPr>
          <w:p w14:paraId="5DDAB2A7"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2A0494EC" w14:textId="77777777" w:rsidR="00EA4AE4" w:rsidRPr="00A22368" w:rsidRDefault="00EA4AE4" w:rsidP="00EA4AE4">
            <w:pPr>
              <w:spacing w:line="257" w:lineRule="auto"/>
              <w:rPr>
                <w:rFonts w:asciiTheme="majorHAnsi" w:hAnsiTheme="majorHAnsi" w:cstheme="majorHAnsi"/>
                <w:b w:val="0"/>
                <w:bCs/>
                <w:color w:val="auto"/>
                <w:sz w:val="22"/>
              </w:rPr>
            </w:pPr>
            <w:r w:rsidRPr="00A22368">
              <w:rPr>
                <w:rFonts w:asciiTheme="majorHAnsi" w:eastAsia="Arial" w:hAnsiTheme="majorHAnsi" w:cstheme="majorHAnsi"/>
                <w:b w:val="0"/>
                <w:bCs/>
                <w:color w:val="auto"/>
                <w:sz w:val="22"/>
              </w:rPr>
              <w:t>Index Notation</w:t>
            </w:r>
            <w:r w:rsidRPr="00A22368">
              <w:rPr>
                <w:rFonts w:asciiTheme="majorHAnsi" w:hAnsiTheme="majorHAnsi" w:cstheme="majorHAnsi"/>
                <w:b w:val="0"/>
                <w:bCs/>
                <w:color w:val="auto"/>
                <w:sz w:val="22"/>
              </w:rPr>
              <w:tab/>
            </w:r>
          </w:p>
          <w:p w14:paraId="0CD1FCE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Index Notation</w:t>
            </w:r>
            <w:r w:rsidRPr="00A22368">
              <w:rPr>
                <w:rFonts w:asciiTheme="majorHAnsi" w:hAnsiTheme="majorHAnsi" w:cstheme="majorHAnsi"/>
                <w:b w:val="0"/>
                <w:bCs/>
                <w:color w:val="auto"/>
                <w:sz w:val="22"/>
              </w:rPr>
              <w:tab/>
            </w:r>
            <w:r w:rsidRPr="00A22368">
              <w:rPr>
                <w:rFonts w:asciiTheme="majorHAnsi" w:eastAsia="Arial" w:hAnsiTheme="majorHAnsi" w:cstheme="majorHAnsi"/>
                <w:b w:val="0"/>
                <w:bCs/>
                <w:color w:val="auto"/>
                <w:sz w:val="22"/>
              </w:rPr>
              <w:t xml:space="preserve">Fractional </w:t>
            </w:r>
            <w:r w:rsidRPr="00A22368">
              <w:rPr>
                <w:rFonts w:asciiTheme="majorHAnsi" w:hAnsiTheme="majorHAnsi" w:cstheme="majorHAnsi"/>
                <w:b w:val="0"/>
                <w:bCs/>
                <w:color w:val="auto"/>
                <w:sz w:val="22"/>
              </w:rPr>
              <w:tab/>
            </w:r>
          </w:p>
          <w:p w14:paraId="6EE0C5B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Negative Indices </w:t>
            </w:r>
          </w:p>
          <w:p w14:paraId="400F0C5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HCF and LCM</w:t>
            </w:r>
          </w:p>
          <w:p w14:paraId="1C58A13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Upper and Lower Bounds</w:t>
            </w:r>
          </w:p>
          <w:p w14:paraId="0F2CDB3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Error interval</w:t>
            </w:r>
          </w:p>
          <w:p w14:paraId="46E2EE4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Counting Methods</w:t>
            </w:r>
          </w:p>
          <w:p w14:paraId="0ADCDC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56072D7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Combining Ratios</w:t>
            </w:r>
          </w:p>
          <w:p w14:paraId="6C676F2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Ratio and Proportion Problem involving liquid (volume)</w:t>
            </w:r>
          </w:p>
          <w:p w14:paraId="571F942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7183F23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operations with Standard Form</w:t>
            </w:r>
          </w:p>
          <w:p w14:paraId="6DF0E5F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Compound Interest and Depreciation</w:t>
            </w:r>
          </w:p>
          <w:p w14:paraId="4DB37D2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Fractions, Decimals and %</w:t>
            </w:r>
          </w:p>
          <w:p w14:paraId="79D589E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Speed, Distance and Time</w:t>
            </w:r>
          </w:p>
          <w:p w14:paraId="10182E0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Pressure, Force and Area</w:t>
            </w:r>
          </w:p>
          <w:p w14:paraId="0AA969C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Density, Mass and Volume</w:t>
            </w:r>
          </w:p>
          <w:p w14:paraId="204BBE7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Basic conversion: imperial to metric or metric to imperial</w:t>
            </w:r>
          </w:p>
          <w:p w14:paraId="14D7173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Mean, Mode, Median and Range </w:t>
            </w:r>
          </w:p>
          <w:p w14:paraId="1AA2DBC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Surds</w:t>
            </w:r>
          </w:p>
          <w:p w14:paraId="74D6DEC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Reciprocal</w:t>
            </w:r>
          </w:p>
          <w:p w14:paraId="722D3E9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Quadratic sequences: Finding the nth term</w:t>
            </w:r>
          </w:p>
          <w:p w14:paraId="4CC675E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by rounding to 1 sf</w:t>
            </w:r>
          </w:p>
          <w:p w14:paraId="74A6EDE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Standard form</w:t>
            </w:r>
          </w:p>
          <w:p w14:paraId="430254F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Recurring decimals </w:t>
            </w:r>
          </w:p>
          <w:p w14:paraId="4B83819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Inverse and direct proportion</w:t>
            </w:r>
          </w:p>
          <w:p w14:paraId="0F0F7E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Functions, inverse function.</w:t>
            </w:r>
          </w:p>
          <w:p w14:paraId="6077F637" w14:textId="77777777" w:rsidR="00EA4AE4" w:rsidRPr="007D5FB0" w:rsidRDefault="00EA4AE4" w:rsidP="00EA4AE4">
            <w:pPr>
              <w:spacing w:line="257" w:lineRule="auto"/>
              <w:rPr>
                <w:rFonts w:asciiTheme="majorHAnsi" w:eastAsia="Arial" w:hAnsiTheme="majorHAnsi" w:cstheme="majorHAnsi"/>
                <w:sz w:val="22"/>
              </w:rPr>
            </w:pPr>
          </w:p>
          <w:p w14:paraId="752D7EE2"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6D699B4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Create a Formula</w:t>
            </w:r>
          </w:p>
          <w:p w14:paraId="0778259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Solving Equations</w:t>
            </w:r>
          </w:p>
          <w:p w14:paraId="2747612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Equations with Algebraic Fractions</w:t>
            </w:r>
          </w:p>
          <w:p w14:paraId="7868128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quadratics</w:t>
            </w:r>
          </w:p>
          <w:p w14:paraId="4B9C9A3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Rearrange fractional Equations </w:t>
            </w:r>
          </w:p>
          <w:p w14:paraId="51D4241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Changing the Subject of a Formula</w:t>
            </w:r>
          </w:p>
          <w:p w14:paraId="52795B7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Understanding the Quadratic Formula</w:t>
            </w:r>
          </w:p>
          <w:p w14:paraId="14B717F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Equations and Indices</w:t>
            </w:r>
          </w:p>
          <w:p w14:paraId="4F1FEF0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Regions</w:t>
            </w:r>
          </w:p>
          <w:p w14:paraId="17216FC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on a number line</w:t>
            </w:r>
          </w:p>
          <w:p w14:paraId="78CAF5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lastRenderedPageBreak/>
              <w:t>Simultaneous Equations</w:t>
            </w:r>
          </w:p>
          <w:p w14:paraId="1D30443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Factorising</w:t>
            </w:r>
          </w:p>
          <w:p w14:paraId="5FB4C37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w:t>
            </w:r>
          </w:p>
          <w:p w14:paraId="34BBD13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Expanding single, or double or triple brackets </w:t>
            </w:r>
            <w:r w:rsidRPr="00A22368">
              <w:rPr>
                <w:rFonts w:asciiTheme="majorHAnsi" w:hAnsiTheme="majorHAnsi" w:cstheme="majorHAnsi"/>
                <w:b w:val="0"/>
                <w:bCs/>
                <w:color w:val="auto"/>
                <w:sz w:val="22"/>
              </w:rPr>
              <w:tab/>
            </w:r>
          </w:p>
          <w:p w14:paraId="2456508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and Perimeter of quadrilaterals involving algebraic sides</w:t>
            </w:r>
          </w:p>
          <w:p w14:paraId="1E5AFB5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Gradient of curved graphs</w:t>
            </w:r>
          </w:p>
          <w:p w14:paraId="2369255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Interpreting gradients of different types of graphs</w:t>
            </w:r>
          </w:p>
          <w:p w14:paraId="13C9D08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Completing the square</w:t>
            </w:r>
          </w:p>
          <w:p w14:paraId="40506ED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Turning points or Max and Min points from a graph or from completing the square</w:t>
            </w:r>
          </w:p>
          <w:p w14:paraId="68B89AE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Plotting linear graphs, plotting quadratics. Plotting reciprocal graphs</w:t>
            </w:r>
          </w:p>
          <w:p w14:paraId="0D1C3CC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about lines, midpoint, parallel lines, perpendicular.</w:t>
            </w:r>
          </w:p>
          <w:p w14:paraId="0F539CF8" w14:textId="77777777" w:rsidR="00EA4AE4" w:rsidRPr="007D5FB0" w:rsidRDefault="00EA4AE4" w:rsidP="00EA4AE4">
            <w:pPr>
              <w:spacing w:line="257" w:lineRule="auto"/>
              <w:rPr>
                <w:rFonts w:asciiTheme="majorHAnsi" w:eastAsia="Arial" w:hAnsiTheme="majorHAnsi" w:cstheme="majorHAnsi"/>
                <w:sz w:val="22"/>
              </w:rPr>
            </w:pPr>
          </w:p>
          <w:p w14:paraId="15B99C4E"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0CAE176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Similar shapes</w:t>
            </w:r>
          </w:p>
          <w:p w14:paraId="0DC3C32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Angles in Polygons </w:t>
            </w:r>
          </w:p>
          <w:p w14:paraId="2A234E2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Interior and Exterior Angles</w:t>
            </w:r>
          </w:p>
          <w:p w14:paraId="2779AF2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Complement to angle in triangle</w:t>
            </w:r>
          </w:p>
          <w:p w14:paraId="0240DF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Trigonometry</w:t>
            </w:r>
          </w:p>
          <w:p w14:paraId="0DD5BE1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Sine Rule </w:t>
            </w:r>
          </w:p>
          <w:p w14:paraId="5BEB632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Cosine rule</w:t>
            </w:r>
          </w:p>
          <w:p w14:paraId="7047F9B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of a triangle 1/2abSinC</w:t>
            </w:r>
          </w:p>
          <w:p w14:paraId="1443581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Translation of column vectors</w:t>
            </w:r>
          </w:p>
          <w:p w14:paraId="769835C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Volume and Surface area of cones, spheres and frustums (Formula will be given)</w:t>
            </w:r>
          </w:p>
          <w:p w14:paraId="485362E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Circle theorems</w:t>
            </w:r>
          </w:p>
          <w:p w14:paraId="420591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Area of a Sector, </w:t>
            </w:r>
          </w:p>
          <w:p w14:paraId="6AB66E0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Arc length</w:t>
            </w:r>
          </w:p>
          <w:p w14:paraId="73A83AF0" w14:textId="77777777" w:rsidR="00EA4AE4" w:rsidRPr="007D5FB0" w:rsidRDefault="00EA4AE4" w:rsidP="00EA4AE4">
            <w:pPr>
              <w:spacing w:line="257" w:lineRule="auto"/>
              <w:rPr>
                <w:rFonts w:asciiTheme="majorHAnsi" w:eastAsia="Arial" w:hAnsiTheme="majorHAnsi" w:cstheme="majorHAnsi"/>
                <w:sz w:val="22"/>
              </w:rPr>
            </w:pPr>
          </w:p>
          <w:p w14:paraId="17EA0A11"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Data Handling topic:</w:t>
            </w:r>
            <w:r w:rsidRPr="007D5FB0">
              <w:rPr>
                <w:rFonts w:asciiTheme="majorHAnsi" w:hAnsiTheme="majorHAnsi" w:cstheme="majorHAnsi"/>
                <w:sz w:val="22"/>
              </w:rPr>
              <w:tab/>
            </w:r>
          </w:p>
          <w:p w14:paraId="0890F1D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Probability with and without Tree Diagrams</w:t>
            </w:r>
          </w:p>
          <w:p w14:paraId="3B9A796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Probability Venn diagrams</w:t>
            </w:r>
          </w:p>
          <w:p w14:paraId="30305C6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Velocity Time Graphs</w:t>
            </w:r>
          </w:p>
          <w:p w14:paraId="4A54C7A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Understanding Independence</w:t>
            </w:r>
          </w:p>
          <w:p w14:paraId="317C70B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Cumulative Frequency Graph- Median, inter quartile range</w:t>
            </w:r>
          </w:p>
          <w:p w14:paraId="0DFDF46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Scatter diagram</w:t>
            </w:r>
          </w:p>
          <w:p w14:paraId="6295E2E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Counting Methods: possible out comes</w:t>
            </w:r>
          </w:p>
          <w:p w14:paraId="2B2F207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Frequency diagrams</w:t>
            </w:r>
          </w:p>
          <w:p w14:paraId="49FE7A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mean from a frequency table</w:t>
            </w:r>
          </w:p>
          <w:p w14:paraId="42B931E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Drawing and interpreting Box plots </w:t>
            </w:r>
          </w:p>
          <w:p w14:paraId="55BC76A9" w14:textId="77777777" w:rsidR="00EA4AE4" w:rsidRPr="007D5FB0" w:rsidRDefault="00EA4AE4" w:rsidP="00EA4AE4">
            <w:pPr>
              <w:pStyle w:val="ListParagraph"/>
              <w:rPr>
                <w:rFonts w:asciiTheme="majorHAnsi" w:eastAsia="Arial" w:hAnsiTheme="majorHAnsi" w:cstheme="majorHAnsi"/>
              </w:rPr>
            </w:pPr>
          </w:p>
        </w:tc>
      </w:tr>
      <w:tr w:rsidR="00EA4AE4" w:rsidRPr="007D5FB0" w14:paraId="4662CAD5" w14:textId="77777777" w:rsidTr="00EA4AE4">
        <w:tc>
          <w:tcPr>
            <w:tcW w:w="9016" w:type="dxa"/>
            <w:shd w:val="clear" w:color="auto" w:fill="E0EFF4" w:themeFill="accent4" w:themeFillTint="33"/>
          </w:tcPr>
          <w:p w14:paraId="1F573E61" w14:textId="77777777" w:rsidR="00EA4AE4" w:rsidRPr="007D5FB0" w:rsidRDefault="00EA4AE4" w:rsidP="00EA4AE4">
            <w:pPr>
              <w:rPr>
                <w:rFonts w:asciiTheme="majorHAnsi" w:eastAsia="Arial"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eastAsia="Arial" w:hAnsiTheme="majorHAnsi" w:cstheme="majorHAnsi"/>
                <w:color w:val="0F0D29" w:themeColor="text1"/>
                <w:sz w:val="22"/>
              </w:rPr>
              <w:t>Mathematics</w:t>
            </w:r>
          </w:p>
          <w:p w14:paraId="7100CA6E" w14:textId="77777777" w:rsidR="00EA4AE4" w:rsidRPr="007D5FB0" w:rsidRDefault="00EA4AE4" w:rsidP="00EA4AE4">
            <w:pPr>
              <w:rPr>
                <w:rFonts w:asciiTheme="majorHAnsi" w:hAnsiTheme="majorHAnsi" w:cstheme="majorHAnsi"/>
                <w:sz w:val="22"/>
              </w:rPr>
            </w:pPr>
          </w:p>
        </w:tc>
      </w:tr>
      <w:tr w:rsidR="00EA4AE4" w:rsidRPr="007D5FB0" w14:paraId="1BFC6BD1" w14:textId="77777777" w:rsidTr="00EA4AE4">
        <w:tc>
          <w:tcPr>
            <w:tcW w:w="9016" w:type="dxa"/>
          </w:tcPr>
          <w:p w14:paraId="570C245F"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Look through your exercise book and redo class/worksheet questions.</w:t>
            </w:r>
          </w:p>
          <w:p w14:paraId="07DC25EF" w14:textId="77777777" w:rsidR="00EA4AE4" w:rsidRPr="00A22368" w:rsidRDefault="00EA4AE4" w:rsidP="00EA4AE4">
            <w:pPr>
              <w:spacing w:line="259" w:lineRule="auto"/>
              <w:rPr>
                <w:rFonts w:asciiTheme="majorHAnsi" w:eastAsia="Arial" w:hAnsiTheme="majorHAnsi" w:cstheme="majorHAnsi"/>
                <w:b w:val="0"/>
                <w:bCs/>
                <w:color w:val="auto"/>
                <w:sz w:val="22"/>
              </w:rPr>
            </w:pPr>
          </w:p>
          <w:p w14:paraId="23A7F800"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7DE1D7FC" w14:textId="77777777" w:rsidR="00EA4AE4" w:rsidRPr="00A22368" w:rsidRDefault="00EA4AE4" w:rsidP="00EA4AE4">
            <w:pPr>
              <w:spacing w:line="259" w:lineRule="auto"/>
              <w:rPr>
                <w:rFonts w:asciiTheme="majorHAnsi" w:eastAsia="Arial" w:hAnsiTheme="majorHAnsi" w:cstheme="majorHAnsi"/>
                <w:b w:val="0"/>
                <w:bCs/>
                <w:color w:val="auto"/>
                <w:sz w:val="22"/>
              </w:rPr>
            </w:pPr>
          </w:p>
          <w:p w14:paraId="5C27E365"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(If you need help on how to use Hegarty maths visit:</w:t>
            </w:r>
          </w:p>
          <w:p w14:paraId="46E6B6B7" w14:textId="087DB6F9" w:rsidR="00EA4AE4" w:rsidRPr="00A22368" w:rsidRDefault="00EA4AE4" w:rsidP="00A22368">
            <w:pPr>
              <w:spacing w:line="259" w:lineRule="auto"/>
              <w:rPr>
                <w:rFonts w:asciiTheme="majorHAnsi" w:eastAsia="Arial" w:hAnsiTheme="majorHAnsi" w:cstheme="majorHAnsi"/>
                <w:color w:val="0F0D29" w:themeColor="text1"/>
                <w:sz w:val="22"/>
              </w:rPr>
            </w:pPr>
            <w:r w:rsidRPr="007D5FB0">
              <w:rPr>
                <w:rFonts w:asciiTheme="majorHAnsi" w:eastAsia="Arial" w:hAnsiTheme="majorHAnsi" w:cstheme="majorHAnsi"/>
                <w:color w:val="0F0D29" w:themeColor="text1"/>
                <w:sz w:val="22"/>
              </w:rPr>
              <w:t>PMGHS website =&gt;Information =&gt;School gateway=&gt;Hegarty maths</w:t>
            </w:r>
          </w:p>
        </w:tc>
      </w:tr>
      <w:tr w:rsidR="00EA4AE4" w:rsidRPr="007D5FB0" w14:paraId="49F5DEC0" w14:textId="77777777" w:rsidTr="00EA4AE4">
        <w:tc>
          <w:tcPr>
            <w:tcW w:w="9016" w:type="dxa"/>
            <w:shd w:val="clear" w:color="auto" w:fill="D2F1EF" w:themeFill="accent6" w:themeFillTint="33"/>
          </w:tcPr>
          <w:p w14:paraId="3DC0EDFE"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2D77048A" w14:textId="77777777" w:rsidR="00EA4AE4" w:rsidRPr="007D5FB0" w:rsidRDefault="00EA4AE4" w:rsidP="00EA4AE4">
            <w:pPr>
              <w:rPr>
                <w:rFonts w:asciiTheme="majorHAnsi" w:hAnsiTheme="majorHAnsi" w:cstheme="majorHAnsi"/>
                <w:sz w:val="22"/>
              </w:rPr>
            </w:pPr>
          </w:p>
        </w:tc>
      </w:tr>
      <w:tr w:rsidR="00EA4AE4" w:rsidRPr="007D5FB0" w14:paraId="5E1F1730" w14:textId="77777777" w:rsidTr="00EA4AE4">
        <w:tc>
          <w:tcPr>
            <w:tcW w:w="9016" w:type="dxa"/>
          </w:tcPr>
          <w:p w14:paraId="786F4390" w14:textId="77777777" w:rsidR="00EA4AE4" w:rsidRPr="007D5FB0" w:rsidRDefault="00EA4AE4" w:rsidP="00EA4AE4">
            <w:pPr>
              <w:spacing w:line="259" w:lineRule="auto"/>
              <w:rPr>
                <w:rFonts w:asciiTheme="majorHAnsi" w:hAnsiTheme="majorHAnsi" w:cstheme="majorHAnsi"/>
                <w:sz w:val="22"/>
              </w:rPr>
            </w:pPr>
            <w:r w:rsidRPr="007D5FB0">
              <w:rPr>
                <w:rFonts w:asciiTheme="majorHAnsi" w:eastAsia="Calibri" w:hAnsiTheme="majorHAnsi" w:cstheme="majorHAnsi"/>
                <w:color w:val="0F0D29" w:themeColor="text1"/>
                <w:sz w:val="22"/>
              </w:rPr>
              <w:t xml:space="preserve">Maths made easy exam questions and answers: </w:t>
            </w:r>
          </w:p>
          <w:p w14:paraId="5F7FE704" w14:textId="77777777" w:rsidR="00EA4AE4" w:rsidRPr="007D5FB0" w:rsidRDefault="000E38C5" w:rsidP="00EA4AE4">
            <w:pPr>
              <w:spacing w:line="259" w:lineRule="auto"/>
              <w:rPr>
                <w:rFonts w:asciiTheme="majorHAnsi" w:hAnsiTheme="majorHAnsi" w:cstheme="majorHAnsi"/>
                <w:sz w:val="22"/>
              </w:rPr>
            </w:pPr>
            <w:hyperlink r:id="rId193">
              <w:r w:rsidR="00EA4AE4" w:rsidRPr="007D5FB0">
                <w:rPr>
                  <w:rStyle w:val="Hyperlink"/>
                  <w:rFonts w:asciiTheme="majorHAnsi" w:eastAsia="Calibri" w:hAnsiTheme="majorHAnsi" w:cstheme="majorHAnsi"/>
                  <w:sz w:val="22"/>
                </w:rPr>
                <w:t>GCSE Maths Revision | Past Papers | Worksheets | Online Tests (mathsmadeeasy.co.uk)</w:t>
              </w:r>
            </w:hyperlink>
          </w:p>
          <w:p w14:paraId="48CE8076" w14:textId="77777777" w:rsidR="00EA4AE4" w:rsidRPr="007D5FB0" w:rsidRDefault="00EA4AE4" w:rsidP="00EA4AE4">
            <w:pPr>
              <w:spacing w:line="259" w:lineRule="auto"/>
              <w:rPr>
                <w:rFonts w:asciiTheme="majorHAnsi" w:eastAsia="Calibri" w:hAnsiTheme="majorHAnsi" w:cstheme="majorHAnsi"/>
                <w:sz w:val="22"/>
              </w:rPr>
            </w:pPr>
          </w:p>
          <w:p w14:paraId="3522F9F2" w14:textId="77777777" w:rsidR="00EA4AE4" w:rsidRPr="00A22368" w:rsidRDefault="00EA4AE4" w:rsidP="00EA4AE4">
            <w:pPr>
              <w:spacing w:line="259" w:lineRule="auto"/>
              <w:rPr>
                <w:rFonts w:asciiTheme="majorHAnsi" w:hAnsiTheme="majorHAnsi" w:cstheme="majorHAnsi"/>
                <w:b w:val="0"/>
                <w:bCs/>
                <w:color w:val="auto"/>
                <w:sz w:val="22"/>
              </w:rPr>
            </w:pPr>
            <w:r w:rsidRPr="00A22368">
              <w:rPr>
                <w:rFonts w:asciiTheme="majorHAnsi" w:hAnsiTheme="majorHAnsi" w:cstheme="majorHAnsi"/>
                <w:b w:val="0"/>
                <w:bCs/>
                <w:color w:val="auto"/>
                <w:sz w:val="22"/>
              </w:rPr>
              <w:t>Use the textbook school has provided called:</w:t>
            </w:r>
          </w:p>
          <w:p w14:paraId="19DB92E8" w14:textId="77777777" w:rsidR="00EA4AE4" w:rsidRPr="00A22368" w:rsidRDefault="00EA4AE4" w:rsidP="00EA4AE4">
            <w:pPr>
              <w:spacing w:line="259" w:lineRule="auto"/>
              <w:rPr>
                <w:rFonts w:asciiTheme="majorHAnsi" w:hAnsiTheme="majorHAnsi" w:cstheme="majorHAnsi"/>
                <w:b w:val="0"/>
                <w:bCs/>
                <w:color w:val="auto"/>
                <w:sz w:val="22"/>
              </w:rPr>
            </w:pPr>
            <w:r w:rsidRPr="00A22368">
              <w:rPr>
                <w:rFonts w:asciiTheme="majorHAnsi" w:hAnsiTheme="majorHAnsi" w:cstheme="majorHAnsi"/>
                <w:b w:val="0"/>
                <w:bCs/>
                <w:i/>
                <w:iCs/>
                <w:color w:val="auto"/>
                <w:sz w:val="22"/>
              </w:rPr>
              <w:t>The Ready? Set? Go!: GCSE Maths Crossover Revision Workbook Paperback – 1 Sept. 2020</w:t>
            </w:r>
          </w:p>
          <w:p w14:paraId="179F8787" w14:textId="77777777" w:rsidR="00EA4AE4" w:rsidRPr="00A22368" w:rsidRDefault="00EA4AE4" w:rsidP="00A22368">
            <w:pPr>
              <w:rPr>
                <w:rFonts w:asciiTheme="majorHAnsi" w:hAnsiTheme="majorHAnsi" w:cstheme="majorHAnsi"/>
              </w:rPr>
            </w:pPr>
          </w:p>
        </w:tc>
      </w:tr>
      <w:tr w:rsidR="00EA4AE4" w:rsidRPr="007D5FB0" w14:paraId="5E63137E" w14:textId="77777777" w:rsidTr="00EA4AE4">
        <w:tc>
          <w:tcPr>
            <w:tcW w:w="9016" w:type="dxa"/>
            <w:shd w:val="clear" w:color="auto" w:fill="FFCCFF"/>
          </w:tcPr>
          <w:p w14:paraId="69C981C6"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72847400" w14:textId="77777777" w:rsidR="00EA4AE4" w:rsidRPr="007D5FB0" w:rsidRDefault="00EA4AE4" w:rsidP="00EA4AE4">
            <w:pPr>
              <w:rPr>
                <w:rFonts w:asciiTheme="majorHAnsi" w:hAnsiTheme="majorHAnsi" w:cstheme="majorHAnsi"/>
                <w:sz w:val="22"/>
              </w:rPr>
            </w:pPr>
          </w:p>
        </w:tc>
      </w:tr>
      <w:tr w:rsidR="00EA4AE4" w:rsidRPr="007D5FB0" w14:paraId="7071C018" w14:textId="77777777" w:rsidTr="00EA4AE4">
        <w:tc>
          <w:tcPr>
            <w:tcW w:w="9016" w:type="dxa"/>
          </w:tcPr>
          <w:p w14:paraId="19EFAD68" w14:textId="77777777" w:rsidR="00EA4AE4" w:rsidRPr="007D5FB0" w:rsidRDefault="00EA4AE4" w:rsidP="00EA4AE4">
            <w:pPr>
              <w:rPr>
                <w:rFonts w:asciiTheme="majorHAnsi" w:hAnsiTheme="majorHAnsi" w:cstheme="majorHAnsi"/>
                <w:sz w:val="22"/>
              </w:rPr>
            </w:pPr>
          </w:p>
          <w:p w14:paraId="1ADC2016"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09C7B367"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94">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4D3A2DD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95">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4BFE610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96">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78DC6EE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97">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3B968FD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98">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1A183C4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99">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2ECDA3E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200">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221661B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201">
              <w:r w:rsidRPr="007D5FB0">
                <w:rPr>
                  <w:rStyle w:val="Hyperlink"/>
                  <w:rFonts w:asciiTheme="majorHAnsi" w:eastAsia="Calibri" w:hAnsiTheme="majorHAnsi" w:cstheme="majorHAnsi"/>
                  <w:sz w:val="22"/>
                </w:rPr>
                <w:t>Student login (hegartymaths.com)</w:t>
              </w:r>
            </w:hyperlink>
          </w:p>
          <w:p w14:paraId="4FAE6551" w14:textId="77777777" w:rsidR="00EA4AE4" w:rsidRPr="007D5FB0" w:rsidRDefault="00EA4AE4" w:rsidP="00EA4AE4">
            <w:pPr>
              <w:rPr>
                <w:rFonts w:asciiTheme="majorHAnsi" w:hAnsiTheme="majorHAnsi" w:cstheme="majorHAnsi"/>
                <w:sz w:val="22"/>
              </w:rPr>
            </w:pPr>
          </w:p>
        </w:tc>
      </w:tr>
      <w:tr w:rsidR="00EA4AE4" w:rsidRPr="007D5FB0" w14:paraId="3B895330" w14:textId="77777777" w:rsidTr="00EA4AE4">
        <w:tc>
          <w:tcPr>
            <w:tcW w:w="9016" w:type="dxa"/>
            <w:shd w:val="clear" w:color="auto" w:fill="CCFFFF"/>
          </w:tcPr>
          <w:p w14:paraId="56E35998"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AF1063D" w14:textId="77777777" w:rsidR="00EA4AE4" w:rsidRPr="007D5FB0" w:rsidRDefault="00EA4AE4" w:rsidP="00EA4AE4">
            <w:pPr>
              <w:rPr>
                <w:rFonts w:asciiTheme="majorHAnsi" w:hAnsiTheme="majorHAnsi" w:cstheme="majorHAnsi"/>
                <w:sz w:val="22"/>
              </w:rPr>
            </w:pPr>
          </w:p>
        </w:tc>
      </w:tr>
      <w:tr w:rsidR="00EA4AE4" w:rsidRPr="007D5FB0" w14:paraId="1FF06F38" w14:textId="77777777" w:rsidTr="00EA4AE4">
        <w:trPr>
          <w:trHeight w:val="165"/>
        </w:trPr>
        <w:tc>
          <w:tcPr>
            <w:tcW w:w="9016" w:type="dxa"/>
          </w:tcPr>
          <w:p w14:paraId="1E492A30" w14:textId="77777777" w:rsidR="00EA4AE4" w:rsidRPr="007D5FB0" w:rsidRDefault="00EA4AE4" w:rsidP="00EA4AE4">
            <w:pPr>
              <w:rPr>
                <w:rFonts w:asciiTheme="majorHAnsi" w:hAnsiTheme="majorHAnsi" w:cstheme="majorHAnsi"/>
                <w:sz w:val="22"/>
              </w:rPr>
            </w:pPr>
          </w:p>
          <w:p w14:paraId="77E42D6E" w14:textId="77777777" w:rsidR="00EA4AE4" w:rsidRPr="00A22368" w:rsidRDefault="00EA4AE4" w:rsidP="00EA4AE4">
            <w:pPr>
              <w:rPr>
                <w:rFonts w:asciiTheme="majorHAnsi" w:eastAsia="Arial" w:hAnsiTheme="majorHAnsi" w:cstheme="majorHAnsi"/>
                <w:b w:val="0"/>
                <w:bCs/>
                <w:color w:val="auto"/>
                <w:sz w:val="22"/>
                <w:u w:val="single"/>
              </w:rPr>
            </w:pPr>
            <w:r w:rsidRPr="00A22368">
              <w:rPr>
                <w:rFonts w:asciiTheme="majorHAnsi" w:eastAsia="Arial" w:hAnsiTheme="majorHAnsi" w:cstheme="majorHAnsi"/>
                <w:b w:val="0"/>
                <w:bCs/>
                <w:color w:val="auto"/>
                <w:sz w:val="22"/>
                <w:u w:val="single"/>
              </w:rPr>
              <w:t>The Alan Turing Cryptography Competition</w:t>
            </w:r>
          </w:p>
          <w:p w14:paraId="07AFC56F"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7D35D929"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The competition is organised by the Department of Mathematics at the University of Manchester.</w:t>
            </w:r>
          </w:p>
          <w:p w14:paraId="15D8EFAF"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Sounds great! How can I take part and what do I have to do?</w:t>
            </w:r>
          </w:p>
          <w:p w14:paraId="3E6FD4BB"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The competition will start on Monday 17th January 2022</w:t>
            </w:r>
          </w:p>
          <w:p w14:paraId="6340E0B3" w14:textId="77777777" w:rsidR="00EA4AE4" w:rsidRPr="00A22368" w:rsidRDefault="00EA4AE4" w:rsidP="00EA4AE4">
            <w:pPr>
              <w:rPr>
                <w:rFonts w:asciiTheme="majorHAnsi" w:eastAsia="Arial" w:hAnsiTheme="majorHAnsi" w:cstheme="majorHAnsi"/>
                <w:b w:val="0"/>
                <w:bCs/>
                <w:color w:val="auto"/>
                <w:sz w:val="22"/>
              </w:rPr>
            </w:pPr>
          </w:p>
          <w:p w14:paraId="4AF919E7"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Follow the link and instructions given by Manchester University. Enjoy!</w:t>
            </w:r>
          </w:p>
          <w:p w14:paraId="51639BD1"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755D8627" w14:textId="77777777" w:rsidR="00EA4AE4" w:rsidRPr="007D5FB0" w:rsidRDefault="00EA4AE4" w:rsidP="00EA4AE4">
            <w:pPr>
              <w:rPr>
                <w:rFonts w:asciiTheme="majorHAnsi" w:hAnsiTheme="majorHAnsi" w:cstheme="majorHAnsi"/>
                <w:sz w:val="22"/>
              </w:rPr>
            </w:pPr>
          </w:p>
        </w:tc>
      </w:tr>
    </w:tbl>
    <w:p w14:paraId="65E7844B" w14:textId="77777777" w:rsidR="00EA4AE4" w:rsidRPr="007D5FB0" w:rsidRDefault="00EA4AE4" w:rsidP="00EA4AE4">
      <w:pPr>
        <w:rPr>
          <w:rFonts w:asciiTheme="majorHAnsi" w:hAnsiTheme="majorHAnsi" w:cstheme="majorHAnsi"/>
          <w:sz w:val="22"/>
        </w:rPr>
      </w:pPr>
    </w:p>
    <w:p w14:paraId="3EC1FCD9" w14:textId="3C4A3981" w:rsidR="00EA4AE4" w:rsidRPr="007D5FB0" w:rsidRDefault="00EA4AE4" w:rsidP="00DF027C">
      <w:pPr>
        <w:rPr>
          <w:rFonts w:asciiTheme="majorHAnsi" w:hAnsiTheme="majorHAnsi" w:cstheme="majorHAnsi"/>
          <w:b w:val="0"/>
          <w:bCs/>
          <w:sz w:val="22"/>
        </w:rPr>
      </w:pPr>
    </w:p>
    <w:p w14:paraId="068CD672" w14:textId="640B78F4" w:rsidR="00EA4AE4" w:rsidRPr="007D5FB0" w:rsidRDefault="00EA4AE4" w:rsidP="00DF027C">
      <w:pPr>
        <w:rPr>
          <w:rFonts w:asciiTheme="majorHAnsi" w:hAnsiTheme="majorHAnsi" w:cstheme="majorHAnsi"/>
          <w:b w:val="0"/>
          <w:bCs/>
          <w:sz w:val="22"/>
        </w:rPr>
      </w:pPr>
    </w:p>
    <w:p w14:paraId="272C028E" w14:textId="5E6ADA39" w:rsidR="00EA4AE4" w:rsidRPr="007D5FB0" w:rsidRDefault="00EA4AE4" w:rsidP="00DF027C">
      <w:pPr>
        <w:rPr>
          <w:rFonts w:asciiTheme="majorHAnsi" w:hAnsiTheme="majorHAnsi" w:cstheme="majorHAnsi"/>
          <w:b w:val="0"/>
          <w:bCs/>
          <w:sz w:val="22"/>
        </w:rPr>
      </w:pPr>
    </w:p>
    <w:p w14:paraId="4442B857" w14:textId="4EA6B034" w:rsidR="00EA4AE4" w:rsidRPr="007D5FB0" w:rsidRDefault="00EA4AE4" w:rsidP="00DF027C">
      <w:pPr>
        <w:rPr>
          <w:rFonts w:asciiTheme="majorHAnsi" w:hAnsiTheme="majorHAnsi" w:cstheme="majorHAnsi"/>
          <w:b w:val="0"/>
          <w:bCs/>
          <w:sz w:val="22"/>
        </w:rPr>
      </w:pPr>
    </w:p>
    <w:p w14:paraId="6BC2A97C" w14:textId="25ECD7C9" w:rsidR="00EA4AE4" w:rsidRPr="007D5FB0" w:rsidRDefault="00EA4AE4" w:rsidP="00DF027C">
      <w:pPr>
        <w:rPr>
          <w:rFonts w:asciiTheme="majorHAnsi" w:hAnsiTheme="majorHAnsi" w:cstheme="majorHAnsi"/>
          <w:b w:val="0"/>
          <w:bCs/>
          <w:sz w:val="22"/>
        </w:rPr>
      </w:pPr>
    </w:p>
    <w:p w14:paraId="0A1EF67E" w14:textId="60E2E34A" w:rsidR="00EA4AE4" w:rsidRPr="007D5FB0" w:rsidRDefault="00EA4AE4" w:rsidP="00DF027C">
      <w:pPr>
        <w:rPr>
          <w:rFonts w:asciiTheme="majorHAnsi" w:hAnsiTheme="majorHAnsi" w:cstheme="majorHAnsi"/>
          <w:b w:val="0"/>
          <w:bCs/>
          <w:sz w:val="22"/>
        </w:rPr>
      </w:pPr>
    </w:p>
    <w:p w14:paraId="7B366B77" w14:textId="71C5AF69" w:rsidR="00EA4AE4" w:rsidRPr="007D5FB0" w:rsidRDefault="00EA4AE4" w:rsidP="00DF027C">
      <w:pPr>
        <w:rPr>
          <w:rFonts w:asciiTheme="majorHAnsi" w:hAnsiTheme="majorHAnsi" w:cstheme="majorHAnsi"/>
          <w:b w:val="0"/>
          <w:bCs/>
          <w:sz w:val="22"/>
        </w:rPr>
      </w:pPr>
    </w:p>
    <w:p w14:paraId="31B5554B" w14:textId="1495FA56" w:rsidR="00EA4AE4" w:rsidRPr="007D5FB0" w:rsidRDefault="00EA4AE4" w:rsidP="00DF027C">
      <w:pPr>
        <w:rPr>
          <w:rFonts w:asciiTheme="majorHAnsi" w:hAnsiTheme="majorHAnsi" w:cstheme="majorHAnsi"/>
          <w:b w:val="0"/>
          <w:bCs/>
          <w:sz w:val="22"/>
        </w:rPr>
      </w:pPr>
    </w:p>
    <w:p w14:paraId="58B171C8" w14:textId="2A66FCDE" w:rsidR="00EA4AE4" w:rsidRPr="007D5FB0" w:rsidRDefault="00EA4AE4" w:rsidP="00DF027C">
      <w:pPr>
        <w:rPr>
          <w:rFonts w:asciiTheme="majorHAnsi" w:hAnsiTheme="majorHAnsi" w:cstheme="majorHAnsi"/>
          <w:b w:val="0"/>
          <w:bCs/>
          <w:sz w:val="22"/>
        </w:rPr>
      </w:pPr>
    </w:p>
    <w:p w14:paraId="795EA4B6" w14:textId="77777777" w:rsidR="00EA4AE4" w:rsidRPr="00A22368" w:rsidRDefault="00EA4AE4" w:rsidP="00EA4AE4">
      <w:pPr>
        <w:jc w:val="center"/>
        <w:rPr>
          <w:rFonts w:asciiTheme="majorHAnsi" w:hAnsiTheme="majorHAnsi" w:cstheme="majorHAnsi"/>
          <w:b w:val="0"/>
          <w:bCs/>
          <w:color w:val="auto"/>
          <w:szCs w:val="28"/>
        </w:rPr>
      </w:pPr>
      <w:r w:rsidRPr="00A22368">
        <w:rPr>
          <w:rFonts w:asciiTheme="majorHAnsi" w:hAnsiTheme="majorHAnsi" w:cstheme="majorHAnsi"/>
          <w:bCs/>
          <w:color w:val="auto"/>
          <w:szCs w:val="28"/>
        </w:rPr>
        <w:t>Year 10 Spring Revision for Creative IMedia.</w:t>
      </w:r>
    </w:p>
    <w:p w14:paraId="3EE1D47A" w14:textId="77777777" w:rsidR="00EA4AE4" w:rsidRPr="007D5FB0" w:rsidRDefault="00EA4AE4" w:rsidP="00EA4AE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A4AE4" w:rsidRPr="007D5FB0" w14:paraId="57141DA8" w14:textId="77777777" w:rsidTr="00EA4AE4">
        <w:tc>
          <w:tcPr>
            <w:tcW w:w="9016" w:type="dxa"/>
            <w:shd w:val="clear" w:color="auto" w:fill="CCFFCC"/>
          </w:tcPr>
          <w:p w14:paraId="78A1179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A4AE4" w:rsidRPr="007D5FB0" w14:paraId="1C275428" w14:textId="77777777" w:rsidTr="00EA4AE4">
        <w:tc>
          <w:tcPr>
            <w:tcW w:w="9016" w:type="dxa"/>
            <w:shd w:val="clear" w:color="auto" w:fill="auto"/>
          </w:tcPr>
          <w:p w14:paraId="1DFBBF96" w14:textId="0271065E" w:rsidR="00EA4AE4" w:rsidRPr="00494BA4" w:rsidRDefault="00EA4AE4" w:rsidP="00EA4AE4">
            <w:pPr>
              <w:rPr>
                <w:rFonts w:asciiTheme="majorHAnsi" w:hAnsiTheme="majorHAnsi" w:cstheme="majorHAnsi"/>
                <w:b w:val="0"/>
                <w:bCs/>
                <w:color w:val="auto"/>
                <w:sz w:val="22"/>
              </w:rPr>
            </w:pPr>
            <w:r w:rsidRPr="00494BA4">
              <w:rPr>
                <w:rFonts w:asciiTheme="majorHAnsi" w:hAnsiTheme="majorHAnsi" w:cstheme="majorHAnsi"/>
                <w:b w:val="0"/>
                <w:bCs/>
                <w:color w:val="auto"/>
                <w:sz w:val="22"/>
              </w:rPr>
              <w:t>R089 – Creating Digital Video – LO2 Be able to plan a digital video sequence.</w:t>
            </w:r>
          </w:p>
          <w:p w14:paraId="5DF1B130" w14:textId="77777777" w:rsidR="00EA4AE4" w:rsidRPr="00494BA4" w:rsidRDefault="00EA4AE4" w:rsidP="00EA4AE4">
            <w:pPr>
              <w:rPr>
                <w:rFonts w:asciiTheme="majorHAnsi" w:hAnsiTheme="majorHAnsi" w:cstheme="majorHAnsi"/>
                <w:color w:val="auto"/>
                <w:sz w:val="22"/>
              </w:rPr>
            </w:pPr>
          </w:p>
        </w:tc>
      </w:tr>
      <w:tr w:rsidR="00EA4AE4" w:rsidRPr="007D5FB0" w14:paraId="010931D7" w14:textId="77777777" w:rsidTr="00EA4AE4">
        <w:tc>
          <w:tcPr>
            <w:tcW w:w="9016" w:type="dxa"/>
            <w:shd w:val="clear" w:color="auto" w:fill="B1E4FD" w:themeFill="accent1" w:themeFillTint="33"/>
          </w:tcPr>
          <w:p w14:paraId="2BD4549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0BBD87A3" w14:textId="77777777" w:rsidR="00EA4AE4" w:rsidRPr="007D5FB0" w:rsidRDefault="00EA4AE4" w:rsidP="00EA4AE4">
            <w:pPr>
              <w:pStyle w:val="ListParagraph"/>
              <w:rPr>
                <w:rFonts w:asciiTheme="majorHAnsi" w:hAnsiTheme="majorHAnsi" w:cstheme="majorHAnsi"/>
              </w:rPr>
            </w:pPr>
          </w:p>
        </w:tc>
      </w:tr>
      <w:tr w:rsidR="00EA4AE4" w:rsidRPr="007D5FB0" w14:paraId="5D6E9838" w14:textId="77777777" w:rsidTr="00EA4AE4">
        <w:tc>
          <w:tcPr>
            <w:tcW w:w="9016" w:type="dxa"/>
          </w:tcPr>
          <w:p w14:paraId="58C9AC5E"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Client requirements and target audience.</w:t>
            </w:r>
          </w:p>
          <w:p w14:paraId="4BE672E2"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How to create a workplan.</w:t>
            </w:r>
          </w:p>
          <w:p w14:paraId="62D21A25"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Creating a storyboard.</w:t>
            </w:r>
          </w:p>
          <w:p w14:paraId="3141F9AC"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How to create a script.</w:t>
            </w:r>
          </w:p>
          <w:p w14:paraId="414984AC" w14:textId="77777777" w:rsidR="00EA4AE4"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Hardware and software requirements for creating a digital video.</w:t>
            </w:r>
          </w:p>
          <w:p w14:paraId="4B141B78" w14:textId="450DE651" w:rsidR="00A22368" w:rsidRPr="007D5FB0" w:rsidRDefault="00A22368" w:rsidP="00A22368">
            <w:pPr>
              <w:pStyle w:val="ListParagraph"/>
              <w:spacing w:after="0" w:line="240" w:lineRule="auto"/>
              <w:rPr>
                <w:rFonts w:asciiTheme="majorHAnsi" w:hAnsiTheme="majorHAnsi" w:cstheme="majorHAnsi"/>
              </w:rPr>
            </w:pPr>
          </w:p>
        </w:tc>
      </w:tr>
      <w:tr w:rsidR="00EA4AE4" w:rsidRPr="007D5FB0" w14:paraId="3BB318DE" w14:textId="77777777" w:rsidTr="00EA4AE4">
        <w:tc>
          <w:tcPr>
            <w:tcW w:w="9016" w:type="dxa"/>
            <w:shd w:val="clear" w:color="auto" w:fill="E0EFF4" w:themeFill="accent4" w:themeFillTint="33"/>
          </w:tcPr>
          <w:p w14:paraId="76D27D13"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How can I revise for Creative IMedia?</w:t>
            </w:r>
          </w:p>
          <w:p w14:paraId="04152EDA" w14:textId="77777777" w:rsidR="00EA4AE4" w:rsidRPr="007D5FB0" w:rsidRDefault="00EA4AE4" w:rsidP="00EA4AE4">
            <w:pPr>
              <w:rPr>
                <w:rFonts w:asciiTheme="majorHAnsi" w:hAnsiTheme="majorHAnsi" w:cstheme="majorHAnsi"/>
                <w:sz w:val="22"/>
              </w:rPr>
            </w:pPr>
          </w:p>
        </w:tc>
      </w:tr>
      <w:tr w:rsidR="00EA4AE4" w:rsidRPr="007D5FB0" w14:paraId="69887FC8" w14:textId="77777777" w:rsidTr="00EA4AE4">
        <w:tc>
          <w:tcPr>
            <w:tcW w:w="9016" w:type="dxa"/>
          </w:tcPr>
          <w:p w14:paraId="60CDD4EA" w14:textId="77777777" w:rsidR="00EA4AE4" w:rsidRPr="007D5FB0" w:rsidRDefault="00EA4AE4" w:rsidP="00EA4AE4">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Read over lesson PowerPoints.</w:t>
            </w:r>
          </w:p>
          <w:p w14:paraId="536DEDCC" w14:textId="77777777" w:rsidR="00EA4AE4" w:rsidRPr="007D5FB0" w:rsidRDefault="00EA4AE4" w:rsidP="00EA4AE4">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the assignment requirements for LO2 – R089 creating digital video.</w:t>
            </w:r>
          </w:p>
          <w:p w14:paraId="3B488E51" w14:textId="77777777" w:rsidR="00EA4AE4" w:rsidRPr="007D5FB0" w:rsidRDefault="00EA4AE4" w:rsidP="00EA4AE4">
            <w:pPr>
              <w:pStyle w:val="ListParagraph"/>
              <w:rPr>
                <w:rFonts w:asciiTheme="majorHAnsi" w:hAnsiTheme="majorHAnsi" w:cstheme="majorHAnsi"/>
              </w:rPr>
            </w:pPr>
          </w:p>
        </w:tc>
      </w:tr>
      <w:tr w:rsidR="00EA4AE4" w:rsidRPr="007D5FB0" w14:paraId="506FC735" w14:textId="77777777" w:rsidTr="00EA4AE4">
        <w:tc>
          <w:tcPr>
            <w:tcW w:w="9016" w:type="dxa"/>
            <w:shd w:val="clear" w:color="auto" w:fill="D2F1EF" w:themeFill="accent6" w:themeFillTint="33"/>
          </w:tcPr>
          <w:p w14:paraId="349B0B0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resources I can use:</w:t>
            </w:r>
          </w:p>
          <w:p w14:paraId="3B01D5B1" w14:textId="77777777" w:rsidR="00EA4AE4" w:rsidRPr="007D5FB0" w:rsidRDefault="00EA4AE4" w:rsidP="00EA4AE4">
            <w:pPr>
              <w:rPr>
                <w:rFonts w:asciiTheme="majorHAnsi" w:hAnsiTheme="majorHAnsi" w:cstheme="majorHAnsi"/>
                <w:sz w:val="22"/>
              </w:rPr>
            </w:pPr>
          </w:p>
        </w:tc>
      </w:tr>
      <w:tr w:rsidR="00EA4AE4" w:rsidRPr="007D5FB0" w14:paraId="1608328A" w14:textId="77777777" w:rsidTr="00EA4AE4">
        <w:tc>
          <w:tcPr>
            <w:tcW w:w="9016" w:type="dxa"/>
          </w:tcPr>
          <w:p w14:paraId="6B3A2946" w14:textId="77777777" w:rsidR="00EA4AE4" w:rsidRPr="007D5FB0" w:rsidRDefault="000E38C5" w:rsidP="00EA4AE4">
            <w:pPr>
              <w:shd w:val="clear" w:color="auto" w:fill="FFFFFF"/>
              <w:outlineLvl w:val="1"/>
              <w:rPr>
                <w:rFonts w:asciiTheme="majorHAnsi" w:eastAsia="Times New Roman" w:hAnsiTheme="majorHAnsi" w:cstheme="majorHAnsi"/>
                <w:b w:val="0"/>
                <w:bCs/>
                <w:color w:val="0071A9"/>
                <w:sz w:val="22"/>
                <w:u w:val="single"/>
                <w:lang w:eastAsia="en-GB"/>
              </w:rPr>
            </w:pPr>
            <w:hyperlink r:id="rId202" w:tgtFrame="_blank" w:history="1">
              <w:r w:rsidR="00EA4AE4" w:rsidRPr="007D5FB0">
                <w:rPr>
                  <w:rFonts w:asciiTheme="majorHAnsi" w:eastAsia="Times New Roman" w:hAnsiTheme="majorHAnsi" w:cstheme="majorHAnsi"/>
                  <w:bCs/>
                  <w:color w:val="0071A9"/>
                  <w:sz w:val="22"/>
                  <w:u w:val="single"/>
                  <w:lang w:eastAsia="en-GB"/>
                </w:rPr>
                <w:t>Cambridge National Level 1/2 Creative iMedia Student Textbook</w:t>
              </w:r>
            </w:hyperlink>
          </w:p>
          <w:p w14:paraId="314E4749" w14:textId="77777777" w:rsidR="00EA4AE4" w:rsidRPr="00494BA4" w:rsidRDefault="00EA4AE4" w:rsidP="00EA4AE4">
            <w:pPr>
              <w:shd w:val="clear" w:color="auto" w:fill="FFFFFF"/>
              <w:outlineLvl w:val="1"/>
              <w:rPr>
                <w:rFonts w:asciiTheme="majorHAnsi" w:eastAsia="Times New Roman" w:hAnsiTheme="majorHAnsi" w:cstheme="majorHAnsi"/>
                <w:b w:val="0"/>
                <w:bCs/>
                <w:color w:val="auto"/>
                <w:sz w:val="22"/>
                <w:lang w:eastAsia="en-GB"/>
              </w:rPr>
            </w:pPr>
          </w:p>
          <w:p w14:paraId="554E1B5F" w14:textId="77777777" w:rsidR="00EA4AE4" w:rsidRDefault="00EA4AE4" w:rsidP="00A22368">
            <w:pPr>
              <w:shd w:val="clear" w:color="auto" w:fill="FFFFFF"/>
              <w:outlineLvl w:val="1"/>
              <w:rPr>
                <w:rFonts w:asciiTheme="majorHAnsi" w:eastAsia="Times New Roman" w:hAnsiTheme="majorHAnsi" w:cstheme="majorHAnsi"/>
                <w:b w:val="0"/>
                <w:color w:val="00245D"/>
                <w:sz w:val="22"/>
                <w:lang w:eastAsia="en-GB"/>
              </w:rPr>
            </w:pPr>
            <w:r w:rsidRPr="00494BA4">
              <w:rPr>
                <w:rFonts w:asciiTheme="majorHAnsi" w:eastAsia="Times New Roman" w:hAnsiTheme="majorHAnsi" w:cstheme="majorHAnsi"/>
                <w:b w:val="0"/>
                <w:color w:val="auto"/>
                <w:sz w:val="22"/>
                <w:lang w:eastAsia="en-GB"/>
              </w:rPr>
              <w:t>R089 assignment – provided by the exam board OCR</w:t>
            </w:r>
            <w:r w:rsidRPr="00A22368">
              <w:rPr>
                <w:rFonts w:asciiTheme="majorHAnsi" w:eastAsia="Times New Roman" w:hAnsiTheme="majorHAnsi" w:cstheme="majorHAnsi"/>
                <w:b w:val="0"/>
                <w:color w:val="00245D"/>
                <w:sz w:val="22"/>
                <w:lang w:eastAsia="en-GB"/>
              </w:rPr>
              <w:t>.</w:t>
            </w:r>
          </w:p>
          <w:p w14:paraId="71B05DB7" w14:textId="3971942B" w:rsidR="00A22368" w:rsidRPr="00A22368" w:rsidRDefault="00A22368" w:rsidP="00A22368">
            <w:pPr>
              <w:shd w:val="clear" w:color="auto" w:fill="FFFFFF"/>
              <w:outlineLvl w:val="1"/>
              <w:rPr>
                <w:rFonts w:asciiTheme="majorHAnsi" w:eastAsia="Times New Roman" w:hAnsiTheme="majorHAnsi" w:cstheme="majorHAnsi"/>
                <w:b w:val="0"/>
                <w:color w:val="00245D"/>
                <w:sz w:val="22"/>
                <w:lang w:eastAsia="en-GB"/>
              </w:rPr>
            </w:pPr>
          </w:p>
        </w:tc>
      </w:tr>
      <w:tr w:rsidR="00EA4AE4" w:rsidRPr="007D5FB0" w14:paraId="05454166" w14:textId="77777777" w:rsidTr="00EA4AE4">
        <w:tc>
          <w:tcPr>
            <w:tcW w:w="9016" w:type="dxa"/>
            <w:shd w:val="clear" w:color="auto" w:fill="FFCCFF"/>
          </w:tcPr>
          <w:p w14:paraId="538791C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12EF66BE" w14:textId="77777777" w:rsidR="00EA4AE4" w:rsidRPr="007D5FB0" w:rsidRDefault="00EA4AE4" w:rsidP="00EA4AE4">
            <w:pPr>
              <w:rPr>
                <w:rFonts w:asciiTheme="majorHAnsi" w:hAnsiTheme="majorHAnsi" w:cstheme="majorHAnsi"/>
                <w:sz w:val="22"/>
              </w:rPr>
            </w:pPr>
          </w:p>
        </w:tc>
      </w:tr>
      <w:tr w:rsidR="00EA4AE4" w:rsidRPr="007D5FB0" w14:paraId="5D2928F8" w14:textId="77777777" w:rsidTr="00EA4AE4">
        <w:tc>
          <w:tcPr>
            <w:tcW w:w="9016" w:type="dxa"/>
          </w:tcPr>
          <w:p w14:paraId="4CEA8646" w14:textId="77777777" w:rsidR="00EA4AE4" w:rsidRPr="00A22368" w:rsidRDefault="00EA4AE4" w:rsidP="00EA4AE4">
            <w:pPr>
              <w:rPr>
                <w:rFonts w:asciiTheme="majorHAnsi" w:hAnsiTheme="majorHAnsi" w:cstheme="majorHAnsi"/>
                <w:sz w:val="22"/>
              </w:rPr>
            </w:pPr>
            <w:r w:rsidRPr="00A22368">
              <w:rPr>
                <w:rFonts w:asciiTheme="majorHAnsi" w:hAnsiTheme="majorHAnsi" w:cstheme="majorHAnsi"/>
                <w:sz w:val="22"/>
              </w:rPr>
              <w:t>BBC Bitesize</w:t>
            </w:r>
          </w:p>
          <w:p w14:paraId="5C2E0950" w14:textId="77777777" w:rsidR="00EA4AE4" w:rsidRPr="00A22368" w:rsidRDefault="00EA4AE4" w:rsidP="00EA4AE4">
            <w:pPr>
              <w:rPr>
                <w:rFonts w:asciiTheme="majorHAnsi" w:hAnsiTheme="majorHAnsi" w:cstheme="majorHAnsi"/>
                <w:sz w:val="22"/>
              </w:rPr>
            </w:pPr>
            <w:r w:rsidRPr="00A22368">
              <w:rPr>
                <w:rFonts w:asciiTheme="majorHAnsi" w:hAnsiTheme="majorHAnsi" w:cstheme="majorHAnsi"/>
                <w:sz w:val="22"/>
              </w:rPr>
              <w:t>YouTube</w:t>
            </w:r>
          </w:p>
          <w:p w14:paraId="3A2FF725" w14:textId="77777777" w:rsidR="00EA4AE4" w:rsidRPr="007D5FB0" w:rsidRDefault="00EA4AE4" w:rsidP="00EA4AE4">
            <w:pPr>
              <w:rPr>
                <w:rFonts w:asciiTheme="majorHAnsi" w:hAnsiTheme="majorHAnsi" w:cstheme="majorHAnsi"/>
                <w:sz w:val="22"/>
              </w:rPr>
            </w:pPr>
          </w:p>
        </w:tc>
      </w:tr>
      <w:tr w:rsidR="00EA4AE4" w:rsidRPr="007D5FB0" w14:paraId="431F7487" w14:textId="77777777" w:rsidTr="00EA4AE4">
        <w:tc>
          <w:tcPr>
            <w:tcW w:w="9016" w:type="dxa"/>
            <w:shd w:val="clear" w:color="auto" w:fill="CCFFFF"/>
          </w:tcPr>
          <w:p w14:paraId="0F15ACD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D9408B9" w14:textId="77777777" w:rsidR="00EA4AE4" w:rsidRPr="007D5FB0" w:rsidRDefault="00EA4AE4" w:rsidP="00EA4AE4">
            <w:pPr>
              <w:rPr>
                <w:rFonts w:asciiTheme="majorHAnsi" w:hAnsiTheme="majorHAnsi" w:cstheme="majorHAnsi"/>
                <w:sz w:val="22"/>
              </w:rPr>
            </w:pPr>
          </w:p>
        </w:tc>
      </w:tr>
      <w:tr w:rsidR="00EA4AE4" w:rsidRPr="007D5FB0" w14:paraId="5E606664" w14:textId="77777777" w:rsidTr="00EA4AE4">
        <w:trPr>
          <w:trHeight w:val="165"/>
        </w:trPr>
        <w:tc>
          <w:tcPr>
            <w:tcW w:w="9016" w:type="dxa"/>
          </w:tcPr>
          <w:p w14:paraId="28C63849" w14:textId="77777777" w:rsidR="00EA4AE4" w:rsidRPr="007D5FB0" w:rsidRDefault="000E38C5" w:rsidP="00EA4AE4">
            <w:pPr>
              <w:rPr>
                <w:rFonts w:asciiTheme="majorHAnsi" w:hAnsiTheme="majorHAnsi" w:cstheme="majorHAnsi"/>
                <w:sz w:val="22"/>
              </w:rPr>
            </w:pPr>
            <w:hyperlink r:id="rId203" w:history="1">
              <w:r w:rsidR="00EA4AE4" w:rsidRPr="007D5FB0">
                <w:rPr>
                  <w:rStyle w:val="Hyperlink"/>
                  <w:rFonts w:asciiTheme="majorHAnsi" w:hAnsiTheme="majorHAnsi" w:cstheme="majorHAnsi"/>
                  <w:sz w:val="22"/>
                </w:rPr>
                <w:t>https://www.youtube.com/watch?v=zRxnvMJVyQ8</w:t>
              </w:r>
            </w:hyperlink>
            <w:r w:rsidR="00EA4AE4" w:rsidRPr="007D5FB0">
              <w:rPr>
                <w:rFonts w:asciiTheme="majorHAnsi" w:hAnsiTheme="majorHAnsi" w:cstheme="majorHAnsi"/>
                <w:sz w:val="22"/>
              </w:rPr>
              <w:t xml:space="preserve"> </w:t>
            </w:r>
          </w:p>
          <w:p w14:paraId="576A08CF" w14:textId="77777777" w:rsidR="00EA4AE4" w:rsidRPr="007D5FB0" w:rsidRDefault="00EA4AE4" w:rsidP="00EA4AE4">
            <w:pPr>
              <w:rPr>
                <w:rFonts w:asciiTheme="majorHAnsi" w:hAnsiTheme="majorHAnsi" w:cstheme="majorHAnsi"/>
                <w:sz w:val="22"/>
              </w:rPr>
            </w:pPr>
          </w:p>
          <w:p w14:paraId="19E0C132" w14:textId="77777777" w:rsidR="00EA4AE4" w:rsidRPr="007D5FB0" w:rsidRDefault="00EA4AE4" w:rsidP="00EA4AE4">
            <w:pPr>
              <w:rPr>
                <w:rFonts w:asciiTheme="majorHAnsi" w:hAnsiTheme="majorHAnsi" w:cstheme="majorHAnsi"/>
                <w:sz w:val="22"/>
              </w:rPr>
            </w:pPr>
          </w:p>
        </w:tc>
      </w:tr>
    </w:tbl>
    <w:p w14:paraId="5EFC705D" w14:textId="77777777" w:rsidR="00A22368" w:rsidRDefault="00A22368" w:rsidP="0060054C">
      <w:pPr>
        <w:jc w:val="center"/>
        <w:rPr>
          <w:rFonts w:asciiTheme="majorHAnsi" w:hAnsiTheme="majorHAnsi" w:cstheme="majorHAnsi"/>
          <w:bCs/>
          <w:color w:val="013A57" w:themeColor="accent1" w:themeShade="BF"/>
          <w:sz w:val="22"/>
        </w:rPr>
      </w:pPr>
    </w:p>
    <w:p w14:paraId="71999549" w14:textId="77777777" w:rsidR="00A22368" w:rsidRDefault="00A22368" w:rsidP="0060054C">
      <w:pPr>
        <w:jc w:val="center"/>
        <w:rPr>
          <w:rFonts w:asciiTheme="majorHAnsi" w:hAnsiTheme="majorHAnsi" w:cstheme="majorHAnsi"/>
          <w:bCs/>
          <w:color w:val="013A57" w:themeColor="accent1" w:themeShade="BF"/>
          <w:sz w:val="22"/>
        </w:rPr>
      </w:pPr>
    </w:p>
    <w:p w14:paraId="3CC77DEC" w14:textId="77777777" w:rsidR="00A22368" w:rsidRDefault="00A22368" w:rsidP="0060054C">
      <w:pPr>
        <w:jc w:val="center"/>
        <w:rPr>
          <w:rFonts w:asciiTheme="majorHAnsi" w:hAnsiTheme="majorHAnsi" w:cstheme="majorHAnsi"/>
          <w:bCs/>
          <w:color w:val="013A57" w:themeColor="accent1" w:themeShade="BF"/>
          <w:sz w:val="22"/>
        </w:rPr>
      </w:pPr>
    </w:p>
    <w:p w14:paraId="65BB2495" w14:textId="77777777" w:rsidR="00A22368" w:rsidRDefault="00A22368" w:rsidP="0060054C">
      <w:pPr>
        <w:jc w:val="center"/>
        <w:rPr>
          <w:rFonts w:asciiTheme="majorHAnsi" w:hAnsiTheme="majorHAnsi" w:cstheme="majorHAnsi"/>
          <w:bCs/>
          <w:color w:val="013A57" w:themeColor="accent1" w:themeShade="BF"/>
          <w:sz w:val="22"/>
        </w:rPr>
      </w:pPr>
    </w:p>
    <w:p w14:paraId="1852546E" w14:textId="77777777" w:rsidR="00A22368" w:rsidRDefault="00A22368" w:rsidP="0060054C">
      <w:pPr>
        <w:jc w:val="center"/>
        <w:rPr>
          <w:rFonts w:asciiTheme="majorHAnsi" w:hAnsiTheme="majorHAnsi" w:cstheme="majorHAnsi"/>
          <w:bCs/>
          <w:color w:val="013A57" w:themeColor="accent1" w:themeShade="BF"/>
          <w:sz w:val="22"/>
        </w:rPr>
      </w:pPr>
    </w:p>
    <w:p w14:paraId="55374E6C" w14:textId="77777777" w:rsidR="00A22368" w:rsidRDefault="00A22368" w:rsidP="0060054C">
      <w:pPr>
        <w:jc w:val="center"/>
        <w:rPr>
          <w:rFonts w:asciiTheme="majorHAnsi" w:hAnsiTheme="majorHAnsi" w:cstheme="majorHAnsi"/>
          <w:bCs/>
          <w:color w:val="013A57" w:themeColor="accent1" w:themeShade="BF"/>
          <w:sz w:val="22"/>
        </w:rPr>
      </w:pPr>
    </w:p>
    <w:p w14:paraId="3205984F" w14:textId="77777777" w:rsidR="00A22368" w:rsidRDefault="00A22368" w:rsidP="0060054C">
      <w:pPr>
        <w:jc w:val="center"/>
        <w:rPr>
          <w:rFonts w:asciiTheme="majorHAnsi" w:hAnsiTheme="majorHAnsi" w:cstheme="majorHAnsi"/>
          <w:bCs/>
          <w:color w:val="013A57" w:themeColor="accent1" w:themeShade="BF"/>
          <w:sz w:val="22"/>
        </w:rPr>
      </w:pPr>
    </w:p>
    <w:p w14:paraId="6C48EE24" w14:textId="77777777" w:rsidR="00A22368" w:rsidRDefault="00A22368" w:rsidP="0060054C">
      <w:pPr>
        <w:jc w:val="center"/>
        <w:rPr>
          <w:rFonts w:asciiTheme="majorHAnsi" w:hAnsiTheme="majorHAnsi" w:cstheme="majorHAnsi"/>
          <w:bCs/>
          <w:color w:val="013A57" w:themeColor="accent1" w:themeShade="BF"/>
          <w:sz w:val="22"/>
        </w:rPr>
      </w:pPr>
    </w:p>
    <w:p w14:paraId="16703C5D" w14:textId="77777777" w:rsidR="00A22368" w:rsidRDefault="00A22368" w:rsidP="0060054C">
      <w:pPr>
        <w:jc w:val="center"/>
        <w:rPr>
          <w:rFonts w:asciiTheme="majorHAnsi" w:hAnsiTheme="majorHAnsi" w:cstheme="majorHAnsi"/>
          <w:bCs/>
          <w:color w:val="013A57" w:themeColor="accent1" w:themeShade="BF"/>
          <w:sz w:val="22"/>
        </w:rPr>
      </w:pPr>
    </w:p>
    <w:p w14:paraId="2721C659" w14:textId="77777777" w:rsidR="00A22368" w:rsidRDefault="00A22368" w:rsidP="0060054C">
      <w:pPr>
        <w:jc w:val="center"/>
        <w:rPr>
          <w:rFonts w:asciiTheme="majorHAnsi" w:hAnsiTheme="majorHAnsi" w:cstheme="majorHAnsi"/>
          <w:bCs/>
          <w:color w:val="013A57" w:themeColor="accent1" w:themeShade="BF"/>
          <w:sz w:val="22"/>
        </w:rPr>
      </w:pPr>
    </w:p>
    <w:p w14:paraId="38389D5E" w14:textId="77777777" w:rsidR="00A22368" w:rsidRDefault="00A22368" w:rsidP="0060054C">
      <w:pPr>
        <w:jc w:val="center"/>
        <w:rPr>
          <w:rFonts w:asciiTheme="majorHAnsi" w:hAnsiTheme="majorHAnsi" w:cstheme="majorHAnsi"/>
          <w:bCs/>
          <w:color w:val="013A57" w:themeColor="accent1" w:themeShade="BF"/>
          <w:sz w:val="22"/>
        </w:rPr>
      </w:pPr>
    </w:p>
    <w:p w14:paraId="0339FCF8" w14:textId="77777777" w:rsidR="00A22368" w:rsidRDefault="00A22368" w:rsidP="0060054C">
      <w:pPr>
        <w:jc w:val="center"/>
        <w:rPr>
          <w:rFonts w:asciiTheme="majorHAnsi" w:hAnsiTheme="majorHAnsi" w:cstheme="majorHAnsi"/>
          <w:bCs/>
          <w:color w:val="013A57" w:themeColor="accent1" w:themeShade="BF"/>
          <w:sz w:val="22"/>
        </w:rPr>
      </w:pPr>
    </w:p>
    <w:p w14:paraId="30CEB9DF" w14:textId="77777777" w:rsidR="00A22368" w:rsidRDefault="00A22368" w:rsidP="0060054C">
      <w:pPr>
        <w:jc w:val="center"/>
        <w:rPr>
          <w:rFonts w:asciiTheme="majorHAnsi" w:hAnsiTheme="majorHAnsi" w:cstheme="majorHAnsi"/>
          <w:bCs/>
          <w:color w:val="013A57" w:themeColor="accent1" w:themeShade="BF"/>
          <w:sz w:val="22"/>
        </w:rPr>
      </w:pPr>
    </w:p>
    <w:p w14:paraId="3BA1B457" w14:textId="373614F5" w:rsidR="0060054C" w:rsidRPr="00A22368" w:rsidRDefault="0060054C" w:rsidP="0060054C">
      <w:pPr>
        <w:jc w:val="center"/>
        <w:rPr>
          <w:rFonts w:asciiTheme="majorHAnsi" w:hAnsiTheme="majorHAnsi" w:cstheme="majorHAnsi"/>
          <w:b w:val="0"/>
          <w:bCs/>
          <w:color w:val="013A57" w:themeColor="accent1" w:themeShade="BF"/>
          <w:sz w:val="32"/>
          <w:szCs w:val="32"/>
        </w:rPr>
      </w:pPr>
      <w:r w:rsidRPr="00A22368">
        <w:rPr>
          <w:rFonts w:asciiTheme="majorHAnsi" w:hAnsiTheme="majorHAnsi" w:cstheme="majorHAnsi"/>
          <w:bCs/>
          <w:color w:val="013A57" w:themeColor="accent1" w:themeShade="BF"/>
          <w:sz w:val="32"/>
          <w:szCs w:val="32"/>
        </w:rPr>
        <w:lastRenderedPageBreak/>
        <w:t>Year 11 Spring Revision for Creative IMedia.</w:t>
      </w:r>
    </w:p>
    <w:p w14:paraId="4590493E"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60054C" w:rsidRPr="007D5FB0" w14:paraId="5783BCC2" w14:textId="77777777" w:rsidTr="0060054C">
        <w:tc>
          <w:tcPr>
            <w:tcW w:w="9926" w:type="dxa"/>
            <w:shd w:val="clear" w:color="auto" w:fill="CCFFCC"/>
          </w:tcPr>
          <w:p w14:paraId="4B56AEFB"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0054C" w:rsidRPr="007D5FB0" w14:paraId="31258608" w14:textId="77777777" w:rsidTr="0060054C">
        <w:tc>
          <w:tcPr>
            <w:tcW w:w="9926" w:type="dxa"/>
            <w:shd w:val="clear" w:color="auto" w:fill="auto"/>
          </w:tcPr>
          <w:p w14:paraId="73ED35B1" w14:textId="77777777"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R082 – Creating digital graphics</w:t>
            </w:r>
          </w:p>
          <w:p w14:paraId="03781761" w14:textId="77777777" w:rsidR="0060054C" w:rsidRPr="007D5FB0" w:rsidRDefault="0060054C" w:rsidP="00455BCD">
            <w:pPr>
              <w:rPr>
                <w:rFonts w:asciiTheme="majorHAnsi" w:hAnsiTheme="majorHAnsi" w:cstheme="majorHAnsi"/>
                <w:sz w:val="22"/>
              </w:rPr>
            </w:pPr>
          </w:p>
        </w:tc>
      </w:tr>
      <w:tr w:rsidR="0060054C" w:rsidRPr="007D5FB0" w14:paraId="3FEB3A52" w14:textId="77777777" w:rsidTr="0060054C">
        <w:tc>
          <w:tcPr>
            <w:tcW w:w="9926" w:type="dxa"/>
            <w:shd w:val="clear" w:color="auto" w:fill="B1E4FD" w:themeFill="accent1" w:themeFillTint="33"/>
          </w:tcPr>
          <w:p w14:paraId="0793B7A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48FA285C" w14:textId="77777777" w:rsidR="0060054C" w:rsidRPr="007D5FB0" w:rsidRDefault="0060054C" w:rsidP="00455BCD">
            <w:pPr>
              <w:pStyle w:val="ListParagraph"/>
              <w:rPr>
                <w:rFonts w:asciiTheme="majorHAnsi" w:hAnsiTheme="majorHAnsi" w:cstheme="majorHAnsi"/>
              </w:rPr>
            </w:pPr>
          </w:p>
        </w:tc>
      </w:tr>
      <w:tr w:rsidR="0060054C" w:rsidRPr="007D5FB0" w14:paraId="7E0A90E8" w14:textId="77777777" w:rsidTr="0060054C">
        <w:tc>
          <w:tcPr>
            <w:tcW w:w="9926" w:type="dxa"/>
          </w:tcPr>
          <w:p w14:paraId="3E294105"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Purpose and properties of digital graphics.</w:t>
            </w:r>
          </w:p>
          <w:p w14:paraId="4FB01F81"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plan a digital graphic.</w:t>
            </w:r>
          </w:p>
          <w:p w14:paraId="32B564AA"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create a digital graphic.</w:t>
            </w:r>
          </w:p>
          <w:p w14:paraId="73E3AE90"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review a digital graphic.</w:t>
            </w:r>
          </w:p>
          <w:p w14:paraId="00ACBE3B" w14:textId="77777777" w:rsidR="0060054C" w:rsidRPr="007D5FB0" w:rsidRDefault="0060054C" w:rsidP="00455BCD">
            <w:pPr>
              <w:rPr>
                <w:rFonts w:asciiTheme="majorHAnsi" w:hAnsiTheme="majorHAnsi" w:cstheme="majorHAnsi"/>
                <w:sz w:val="22"/>
              </w:rPr>
            </w:pPr>
          </w:p>
        </w:tc>
      </w:tr>
      <w:tr w:rsidR="0060054C" w:rsidRPr="007D5FB0" w14:paraId="6B5DC44F" w14:textId="77777777" w:rsidTr="0060054C">
        <w:tc>
          <w:tcPr>
            <w:tcW w:w="9926" w:type="dxa"/>
            <w:shd w:val="clear" w:color="auto" w:fill="E0EFF4" w:themeFill="accent4" w:themeFillTint="33"/>
          </w:tcPr>
          <w:p w14:paraId="76660C51"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Creative IMedia?</w:t>
            </w:r>
          </w:p>
          <w:p w14:paraId="43F3645B" w14:textId="77777777" w:rsidR="0060054C" w:rsidRPr="007D5FB0" w:rsidRDefault="0060054C" w:rsidP="00455BCD">
            <w:pPr>
              <w:rPr>
                <w:rFonts w:asciiTheme="majorHAnsi" w:hAnsiTheme="majorHAnsi" w:cstheme="majorHAnsi"/>
                <w:sz w:val="22"/>
              </w:rPr>
            </w:pPr>
          </w:p>
        </w:tc>
      </w:tr>
      <w:tr w:rsidR="0060054C" w:rsidRPr="007D5FB0" w14:paraId="0E6FFA10" w14:textId="77777777" w:rsidTr="0060054C">
        <w:tc>
          <w:tcPr>
            <w:tcW w:w="9926" w:type="dxa"/>
          </w:tcPr>
          <w:p w14:paraId="0740EEF5"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Read over lesson PowerPoints.</w:t>
            </w:r>
          </w:p>
          <w:p w14:paraId="611BE1FA"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requirements of coursework unit – R082.</w:t>
            </w:r>
          </w:p>
          <w:p w14:paraId="05B91DC6"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guidance from your teacher.</w:t>
            </w:r>
          </w:p>
          <w:p w14:paraId="29B7E243" w14:textId="77777777" w:rsidR="0060054C" w:rsidRPr="007D5FB0" w:rsidRDefault="0060054C" w:rsidP="00455BCD">
            <w:pPr>
              <w:rPr>
                <w:rFonts w:asciiTheme="majorHAnsi" w:hAnsiTheme="majorHAnsi" w:cstheme="majorHAnsi"/>
                <w:sz w:val="22"/>
              </w:rPr>
            </w:pPr>
          </w:p>
        </w:tc>
      </w:tr>
      <w:tr w:rsidR="0060054C" w:rsidRPr="007D5FB0" w14:paraId="0F75E780" w14:textId="77777777" w:rsidTr="0060054C">
        <w:tc>
          <w:tcPr>
            <w:tcW w:w="9926" w:type="dxa"/>
            <w:shd w:val="clear" w:color="auto" w:fill="D2F1EF" w:themeFill="accent6" w:themeFillTint="33"/>
          </w:tcPr>
          <w:p w14:paraId="78D8E37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339C5501" w14:textId="77777777" w:rsidR="0060054C" w:rsidRPr="007D5FB0" w:rsidRDefault="0060054C" w:rsidP="00455BCD">
            <w:pPr>
              <w:rPr>
                <w:rFonts w:asciiTheme="majorHAnsi" w:hAnsiTheme="majorHAnsi" w:cstheme="majorHAnsi"/>
                <w:sz w:val="22"/>
              </w:rPr>
            </w:pPr>
          </w:p>
        </w:tc>
      </w:tr>
      <w:tr w:rsidR="0060054C" w:rsidRPr="007D5FB0" w14:paraId="7A73C125" w14:textId="77777777" w:rsidTr="0060054C">
        <w:tc>
          <w:tcPr>
            <w:tcW w:w="9926" w:type="dxa"/>
          </w:tcPr>
          <w:p w14:paraId="393ECEB3" w14:textId="77777777" w:rsidR="0060054C" w:rsidRPr="007D5FB0" w:rsidRDefault="000E38C5" w:rsidP="00455BCD">
            <w:pPr>
              <w:shd w:val="clear" w:color="auto" w:fill="FFFFFF"/>
              <w:outlineLvl w:val="1"/>
              <w:rPr>
                <w:rFonts w:asciiTheme="majorHAnsi" w:eastAsia="Times New Roman" w:hAnsiTheme="majorHAnsi" w:cstheme="majorHAnsi"/>
                <w:b w:val="0"/>
                <w:bCs/>
                <w:color w:val="00245D"/>
                <w:sz w:val="22"/>
                <w:lang w:eastAsia="en-GB"/>
              </w:rPr>
            </w:pPr>
            <w:hyperlink r:id="rId204" w:tgtFrame="_blank" w:history="1">
              <w:r w:rsidR="0060054C" w:rsidRPr="007D5FB0">
                <w:rPr>
                  <w:rFonts w:asciiTheme="majorHAnsi" w:eastAsia="Times New Roman" w:hAnsiTheme="majorHAnsi" w:cstheme="majorHAnsi"/>
                  <w:bCs/>
                  <w:color w:val="0071A9"/>
                  <w:sz w:val="22"/>
                  <w:u w:val="single"/>
                  <w:lang w:eastAsia="en-GB"/>
                </w:rPr>
                <w:t>Cambridge National Level 1/2 Creative iMedia Student Textbook</w:t>
              </w:r>
            </w:hyperlink>
          </w:p>
          <w:p w14:paraId="5E5192A6" w14:textId="77777777" w:rsidR="0060054C" w:rsidRPr="00A22368" w:rsidRDefault="0060054C" w:rsidP="00A22368">
            <w:pPr>
              <w:rPr>
                <w:rFonts w:asciiTheme="majorHAnsi" w:hAnsiTheme="majorHAnsi" w:cstheme="majorHAnsi"/>
              </w:rPr>
            </w:pPr>
          </w:p>
        </w:tc>
      </w:tr>
      <w:tr w:rsidR="0060054C" w:rsidRPr="007D5FB0" w14:paraId="0E452FF5" w14:textId="77777777" w:rsidTr="0060054C">
        <w:tc>
          <w:tcPr>
            <w:tcW w:w="9926" w:type="dxa"/>
            <w:shd w:val="clear" w:color="auto" w:fill="FFCCFF"/>
          </w:tcPr>
          <w:p w14:paraId="45C59649"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48235373" w14:textId="77777777" w:rsidR="0060054C" w:rsidRPr="007D5FB0" w:rsidRDefault="0060054C" w:rsidP="00455BCD">
            <w:pPr>
              <w:rPr>
                <w:rFonts w:asciiTheme="majorHAnsi" w:hAnsiTheme="majorHAnsi" w:cstheme="majorHAnsi"/>
                <w:sz w:val="22"/>
              </w:rPr>
            </w:pPr>
          </w:p>
        </w:tc>
      </w:tr>
      <w:tr w:rsidR="0060054C" w:rsidRPr="007D5FB0" w14:paraId="71DAF016" w14:textId="77777777" w:rsidTr="0060054C">
        <w:tc>
          <w:tcPr>
            <w:tcW w:w="9926" w:type="dxa"/>
          </w:tcPr>
          <w:p w14:paraId="0F4D80EE" w14:textId="77777777" w:rsidR="0060054C" w:rsidRPr="00A22368" w:rsidRDefault="0060054C" w:rsidP="00455BCD">
            <w:pPr>
              <w:rPr>
                <w:rFonts w:asciiTheme="majorHAnsi" w:hAnsiTheme="majorHAnsi" w:cstheme="majorHAnsi"/>
                <w:b w:val="0"/>
                <w:bCs/>
                <w:sz w:val="22"/>
              </w:rPr>
            </w:pPr>
            <w:r w:rsidRPr="00A22368">
              <w:rPr>
                <w:rFonts w:asciiTheme="majorHAnsi" w:hAnsiTheme="majorHAnsi" w:cstheme="majorHAnsi"/>
                <w:b w:val="0"/>
                <w:bCs/>
                <w:sz w:val="22"/>
              </w:rPr>
              <w:t>BBC Bitesize</w:t>
            </w:r>
          </w:p>
          <w:p w14:paraId="0829B90E" w14:textId="77777777" w:rsidR="0060054C" w:rsidRPr="00A22368" w:rsidRDefault="0060054C" w:rsidP="00455BCD">
            <w:pPr>
              <w:rPr>
                <w:rFonts w:asciiTheme="majorHAnsi" w:hAnsiTheme="majorHAnsi" w:cstheme="majorHAnsi"/>
                <w:b w:val="0"/>
                <w:bCs/>
                <w:sz w:val="22"/>
              </w:rPr>
            </w:pPr>
            <w:r w:rsidRPr="00A22368">
              <w:rPr>
                <w:rFonts w:asciiTheme="majorHAnsi" w:hAnsiTheme="majorHAnsi" w:cstheme="majorHAnsi"/>
                <w:b w:val="0"/>
                <w:bCs/>
                <w:sz w:val="22"/>
              </w:rPr>
              <w:t>YouTube</w:t>
            </w:r>
          </w:p>
          <w:p w14:paraId="74D03054" w14:textId="248B1ECF" w:rsidR="00A22368" w:rsidRPr="007D5FB0" w:rsidRDefault="00A22368" w:rsidP="00455BCD">
            <w:pPr>
              <w:rPr>
                <w:rFonts w:asciiTheme="majorHAnsi" w:hAnsiTheme="majorHAnsi" w:cstheme="majorHAnsi"/>
                <w:sz w:val="22"/>
              </w:rPr>
            </w:pPr>
          </w:p>
        </w:tc>
      </w:tr>
      <w:tr w:rsidR="0060054C" w:rsidRPr="007D5FB0" w14:paraId="609EC9CB" w14:textId="77777777" w:rsidTr="0060054C">
        <w:tc>
          <w:tcPr>
            <w:tcW w:w="9926" w:type="dxa"/>
            <w:shd w:val="clear" w:color="auto" w:fill="CCFFFF"/>
          </w:tcPr>
          <w:p w14:paraId="773979A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FCA04E" w14:textId="77777777" w:rsidR="0060054C" w:rsidRPr="007D5FB0" w:rsidRDefault="0060054C" w:rsidP="00455BCD">
            <w:pPr>
              <w:rPr>
                <w:rFonts w:asciiTheme="majorHAnsi" w:hAnsiTheme="majorHAnsi" w:cstheme="majorHAnsi"/>
                <w:sz w:val="22"/>
              </w:rPr>
            </w:pPr>
          </w:p>
        </w:tc>
      </w:tr>
      <w:tr w:rsidR="0060054C" w:rsidRPr="007D5FB0" w14:paraId="65DB847D" w14:textId="77777777" w:rsidTr="0060054C">
        <w:trPr>
          <w:trHeight w:val="165"/>
        </w:trPr>
        <w:tc>
          <w:tcPr>
            <w:tcW w:w="9926" w:type="dxa"/>
          </w:tcPr>
          <w:p w14:paraId="46B05B85" w14:textId="77777777" w:rsidR="0060054C" w:rsidRPr="007D5FB0" w:rsidRDefault="000E38C5" w:rsidP="00455BCD">
            <w:pPr>
              <w:rPr>
                <w:rFonts w:asciiTheme="majorHAnsi" w:hAnsiTheme="majorHAnsi" w:cstheme="majorHAnsi"/>
                <w:sz w:val="22"/>
              </w:rPr>
            </w:pPr>
            <w:hyperlink r:id="rId205" w:history="1">
              <w:r w:rsidR="0060054C" w:rsidRPr="007D5FB0">
                <w:rPr>
                  <w:rStyle w:val="Hyperlink"/>
                  <w:rFonts w:asciiTheme="majorHAnsi" w:hAnsiTheme="majorHAnsi" w:cstheme="majorHAnsi"/>
                  <w:sz w:val="22"/>
                </w:rPr>
                <w:t>https://www.youtube.com/watch?v=nCmjZeuoq5I</w:t>
              </w:r>
            </w:hyperlink>
          </w:p>
          <w:p w14:paraId="76B3D0EF" w14:textId="77777777" w:rsidR="0060054C" w:rsidRPr="007D5FB0" w:rsidRDefault="000E38C5" w:rsidP="00455BCD">
            <w:pPr>
              <w:rPr>
                <w:rFonts w:asciiTheme="majorHAnsi" w:hAnsiTheme="majorHAnsi" w:cstheme="majorHAnsi"/>
                <w:sz w:val="22"/>
              </w:rPr>
            </w:pPr>
            <w:hyperlink r:id="rId206" w:history="1">
              <w:r w:rsidR="0060054C" w:rsidRPr="007D5FB0">
                <w:rPr>
                  <w:rStyle w:val="Hyperlink"/>
                  <w:rFonts w:asciiTheme="majorHAnsi" w:hAnsiTheme="majorHAnsi" w:cstheme="majorHAnsi"/>
                  <w:sz w:val="22"/>
                </w:rPr>
                <w:t>https://www.youtube.com/watch?v=3RCXnEJNigs</w:t>
              </w:r>
            </w:hyperlink>
          </w:p>
          <w:p w14:paraId="5CE4AE6E" w14:textId="43ACF6FF" w:rsidR="0060054C" w:rsidRPr="007D5FB0" w:rsidRDefault="000E38C5" w:rsidP="00455BCD">
            <w:pPr>
              <w:rPr>
                <w:rFonts w:asciiTheme="majorHAnsi" w:hAnsiTheme="majorHAnsi" w:cstheme="majorHAnsi"/>
                <w:sz w:val="22"/>
              </w:rPr>
            </w:pPr>
            <w:hyperlink r:id="rId207" w:history="1">
              <w:r w:rsidR="0060054C" w:rsidRPr="007D5FB0">
                <w:rPr>
                  <w:rStyle w:val="Hyperlink"/>
                  <w:rFonts w:asciiTheme="majorHAnsi" w:hAnsiTheme="majorHAnsi" w:cstheme="majorHAnsi"/>
                  <w:sz w:val="22"/>
                </w:rPr>
                <w:t>https://www.youtube.com/watch?v=nCmjZeuoq5I&amp;list=PL3MgmdiUW2NpJJTjq8UVb5KVbdeOxHQwN</w:t>
              </w:r>
            </w:hyperlink>
            <w:r w:rsidR="0060054C" w:rsidRPr="007D5FB0">
              <w:rPr>
                <w:rFonts w:asciiTheme="majorHAnsi" w:hAnsiTheme="majorHAnsi" w:cstheme="majorHAnsi"/>
                <w:sz w:val="22"/>
              </w:rPr>
              <w:t xml:space="preserve"> </w:t>
            </w:r>
          </w:p>
          <w:p w14:paraId="4C048E7F" w14:textId="77777777" w:rsidR="0060054C" w:rsidRPr="007D5FB0" w:rsidRDefault="0060054C" w:rsidP="00455BCD">
            <w:pPr>
              <w:rPr>
                <w:rFonts w:asciiTheme="majorHAnsi" w:hAnsiTheme="majorHAnsi" w:cstheme="majorHAnsi"/>
                <w:sz w:val="22"/>
              </w:rPr>
            </w:pPr>
          </w:p>
        </w:tc>
      </w:tr>
    </w:tbl>
    <w:p w14:paraId="7079C45A" w14:textId="77777777" w:rsidR="00A22368" w:rsidRDefault="00A22368" w:rsidP="0060054C">
      <w:pPr>
        <w:jc w:val="center"/>
        <w:rPr>
          <w:rFonts w:asciiTheme="majorHAnsi" w:hAnsiTheme="majorHAnsi" w:cstheme="majorHAnsi"/>
          <w:bCs/>
          <w:color w:val="013A57" w:themeColor="accent1" w:themeShade="BF"/>
          <w:sz w:val="22"/>
        </w:rPr>
      </w:pPr>
    </w:p>
    <w:p w14:paraId="4F9CE64E" w14:textId="77777777" w:rsidR="00A22368" w:rsidRDefault="00A22368" w:rsidP="0060054C">
      <w:pPr>
        <w:jc w:val="center"/>
        <w:rPr>
          <w:rFonts w:asciiTheme="majorHAnsi" w:hAnsiTheme="majorHAnsi" w:cstheme="majorHAnsi"/>
          <w:bCs/>
          <w:color w:val="013A57" w:themeColor="accent1" w:themeShade="BF"/>
          <w:sz w:val="22"/>
        </w:rPr>
      </w:pPr>
    </w:p>
    <w:p w14:paraId="0CA5C36C" w14:textId="77777777" w:rsidR="00A22368" w:rsidRDefault="00A22368" w:rsidP="0060054C">
      <w:pPr>
        <w:jc w:val="center"/>
        <w:rPr>
          <w:rFonts w:asciiTheme="majorHAnsi" w:hAnsiTheme="majorHAnsi" w:cstheme="majorHAnsi"/>
          <w:bCs/>
          <w:color w:val="013A57" w:themeColor="accent1" w:themeShade="BF"/>
          <w:sz w:val="22"/>
        </w:rPr>
      </w:pPr>
    </w:p>
    <w:p w14:paraId="0DB085DE" w14:textId="77777777" w:rsidR="00A22368" w:rsidRDefault="00A22368" w:rsidP="0060054C">
      <w:pPr>
        <w:jc w:val="center"/>
        <w:rPr>
          <w:rFonts w:asciiTheme="majorHAnsi" w:hAnsiTheme="majorHAnsi" w:cstheme="majorHAnsi"/>
          <w:bCs/>
          <w:color w:val="013A57" w:themeColor="accent1" w:themeShade="BF"/>
          <w:sz w:val="22"/>
        </w:rPr>
      </w:pPr>
    </w:p>
    <w:p w14:paraId="18615931" w14:textId="77777777" w:rsidR="00A22368" w:rsidRDefault="00A22368" w:rsidP="0060054C">
      <w:pPr>
        <w:jc w:val="center"/>
        <w:rPr>
          <w:rFonts w:asciiTheme="majorHAnsi" w:hAnsiTheme="majorHAnsi" w:cstheme="majorHAnsi"/>
          <w:bCs/>
          <w:color w:val="013A57" w:themeColor="accent1" w:themeShade="BF"/>
          <w:sz w:val="22"/>
        </w:rPr>
      </w:pPr>
    </w:p>
    <w:p w14:paraId="55283556" w14:textId="77777777" w:rsidR="00A22368" w:rsidRDefault="00A22368" w:rsidP="0060054C">
      <w:pPr>
        <w:jc w:val="center"/>
        <w:rPr>
          <w:rFonts w:asciiTheme="majorHAnsi" w:hAnsiTheme="majorHAnsi" w:cstheme="majorHAnsi"/>
          <w:bCs/>
          <w:color w:val="013A57" w:themeColor="accent1" w:themeShade="BF"/>
          <w:sz w:val="22"/>
        </w:rPr>
      </w:pPr>
    </w:p>
    <w:p w14:paraId="5B7AE530" w14:textId="77777777" w:rsidR="00A22368" w:rsidRDefault="00A22368" w:rsidP="0060054C">
      <w:pPr>
        <w:jc w:val="center"/>
        <w:rPr>
          <w:rFonts w:asciiTheme="majorHAnsi" w:hAnsiTheme="majorHAnsi" w:cstheme="majorHAnsi"/>
          <w:bCs/>
          <w:color w:val="013A57" w:themeColor="accent1" w:themeShade="BF"/>
          <w:sz w:val="22"/>
        </w:rPr>
      </w:pPr>
    </w:p>
    <w:p w14:paraId="57AC94A5" w14:textId="77777777" w:rsidR="00A22368" w:rsidRDefault="00A22368" w:rsidP="0060054C">
      <w:pPr>
        <w:jc w:val="center"/>
        <w:rPr>
          <w:rFonts w:asciiTheme="majorHAnsi" w:hAnsiTheme="majorHAnsi" w:cstheme="majorHAnsi"/>
          <w:bCs/>
          <w:color w:val="013A57" w:themeColor="accent1" w:themeShade="BF"/>
          <w:sz w:val="22"/>
        </w:rPr>
      </w:pPr>
    </w:p>
    <w:p w14:paraId="3761A596" w14:textId="77777777" w:rsidR="00A22368" w:rsidRDefault="00A22368" w:rsidP="0060054C">
      <w:pPr>
        <w:jc w:val="center"/>
        <w:rPr>
          <w:rFonts w:asciiTheme="majorHAnsi" w:hAnsiTheme="majorHAnsi" w:cstheme="majorHAnsi"/>
          <w:bCs/>
          <w:color w:val="013A57" w:themeColor="accent1" w:themeShade="BF"/>
          <w:sz w:val="22"/>
        </w:rPr>
      </w:pPr>
    </w:p>
    <w:p w14:paraId="640D9219" w14:textId="77777777" w:rsidR="00A22368" w:rsidRDefault="00A22368" w:rsidP="0060054C">
      <w:pPr>
        <w:jc w:val="center"/>
        <w:rPr>
          <w:rFonts w:asciiTheme="majorHAnsi" w:hAnsiTheme="majorHAnsi" w:cstheme="majorHAnsi"/>
          <w:bCs/>
          <w:color w:val="013A57" w:themeColor="accent1" w:themeShade="BF"/>
          <w:sz w:val="22"/>
        </w:rPr>
      </w:pPr>
    </w:p>
    <w:p w14:paraId="6CEA9358" w14:textId="77777777" w:rsidR="00A22368" w:rsidRDefault="00A22368" w:rsidP="0060054C">
      <w:pPr>
        <w:jc w:val="center"/>
        <w:rPr>
          <w:rFonts w:asciiTheme="majorHAnsi" w:hAnsiTheme="majorHAnsi" w:cstheme="majorHAnsi"/>
          <w:bCs/>
          <w:color w:val="013A57" w:themeColor="accent1" w:themeShade="BF"/>
          <w:sz w:val="22"/>
        </w:rPr>
      </w:pPr>
    </w:p>
    <w:p w14:paraId="36E9BF0B" w14:textId="77777777" w:rsidR="00A22368" w:rsidRDefault="00A22368" w:rsidP="0060054C">
      <w:pPr>
        <w:jc w:val="center"/>
        <w:rPr>
          <w:rFonts w:asciiTheme="majorHAnsi" w:hAnsiTheme="majorHAnsi" w:cstheme="majorHAnsi"/>
          <w:bCs/>
          <w:color w:val="013A57" w:themeColor="accent1" w:themeShade="BF"/>
          <w:sz w:val="22"/>
        </w:rPr>
      </w:pPr>
    </w:p>
    <w:p w14:paraId="43A4A225" w14:textId="77777777" w:rsidR="00A22368" w:rsidRDefault="00A22368" w:rsidP="0060054C">
      <w:pPr>
        <w:jc w:val="center"/>
        <w:rPr>
          <w:rFonts w:asciiTheme="majorHAnsi" w:hAnsiTheme="majorHAnsi" w:cstheme="majorHAnsi"/>
          <w:bCs/>
          <w:color w:val="013A57" w:themeColor="accent1" w:themeShade="BF"/>
          <w:sz w:val="22"/>
        </w:rPr>
      </w:pPr>
    </w:p>
    <w:p w14:paraId="2EBBE032" w14:textId="77777777" w:rsidR="00A22368" w:rsidRDefault="00A22368" w:rsidP="0060054C">
      <w:pPr>
        <w:jc w:val="center"/>
        <w:rPr>
          <w:rFonts w:asciiTheme="majorHAnsi" w:hAnsiTheme="majorHAnsi" w:cstheme="majorHAnsi"/>
          <w:bCs/>
          <w:color w:val="013A57" w:themeColor="accent1" w:themeShade="BF"/>
          <w:sz w:val="22"/>
        </w:rPr>
      </w:pPr>
    </w:p>
    <w:p w14:paraId="612C4DC0" w14:textId="1DED2BF4" w:rsidR="0060054C" w:rsidRPr="00A22368" w:rsidRDefault="0060054C" w:rsidP="0060054C">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Year 10 Spring Revision for Art &amp; design – Textile design</w:t>
      </w:r>
    </w:p>
    <w:p w14:paraId="3E5AE0B4"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0054C" w:rsidRPr="007D5FB0" w14:paraId="1E54BE4D" w14:textId="77777777" w:rsidTr="00455BCD">
        <w:tc>
          <w:tcPr>
            <w:tcW w:w="9016" w:type="dxa"/>
            <w:shd w:val="clear" w:color="auto" w:fill="CCFFCC"/>
          </w:tcPr>
          <w:p w14:paraId="7BAFB236"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0054C" w:rsidRPr="007D5FB0" w14:paraId="22545B2C" w14:textId="77777777" w:rsidTr="00455BCD">
        <w:tc>
          <w:tcPr>
            <w:tcW w:w="9016" w:type="dxa"/>
            <w:shd w:val="clear" w:color="auto" w:fill="auto"/>
          </w:tcPr>
          <w:p w14:paraId="7AAEE3B0" w14:textId="77777777" w:rsidR="0060054C"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will be assessed on your work to date, specifically how you have demonstrated understanding of AO1, AO2 and AO3.</w:t>
            </w:r>
          </w:p>
          <w:p w14:paraId="303953E6" w14:textId="7894AC9C" w:rsidR="00A22368" w:rsidRPr="00A22368" w:rsidRDefault="00A22368" w:rsidP="00455BCD">
            <w:pPr>
              <w:rPr>
                <w:rFonts w:asciiTheme="majorHAnsi" w:hAnsiTheme="majorHAnsi" w:cstheme="majorHAnsi"/>
                <w:b w:val="0"/>
                <w:bCs/>
                <w:sz w:val="22"/>
              </w:rPr>
            </w:pPr>
          </w:p>
        </w:tc>
      </w:tr>
      <w:tr w:rsidR="0060054C" w:rsidRPr="007D5FB0" w14:paraId="70DF4E7E" w14:textId="77777777" w:rsidTr="00455BCD">
        <w:tc>
          <w:tcPr>
            <w:tcW w:w="9016" w:type="dxa"/>
            <w:shd w:val="clear" w:color="auto" w:fill="B1E4FD" w:themeFill="accent1" w:themeFillTint="33"/>
          </w:tcPr>
          <w:p w14:paraId="193A7EC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741F53D0" w14:textId="77777777" w:rsidR="0060054C" w:rsidRPr="007D5FB0" w:rsidRDefault="0060054C" w:rsidP="00455BCD">
            <w:pPr>
              <w:pStyle w:val="ListParagraph"/>
              <w:rPr>
                <w:rFonts w:asciiTheme="majorHAnsi" w:hAnsiTheme="majorHAnsi" w:cstheme="majorHAnsi"/>
              </w:rPr>
            </w:pPr>
          </w:p>
        </w:tc>
      </w:tr>
      <w:tr w:rsidR="0060054C" w:rsidRPr="007D5FB0" w14:paraId="53E49DBB" w14:textId="77777777" w:rsidTr="00455BCD">
        <w:tc>
          <w:tcPr>
            <w:tcW w:w="9016" w:type="dxa"/>
          </w:tcPr>
          <w:p w14:paraId="5BDB68D0" w14:textId="0C93C763"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should use your time to complete tasks that can be done at home, specifically annotation and research.</w:t>
            </w:r>
          </w:p>
          <w:p w14:paraId="0B50D187" w14:textId="77777777"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need to demonstrate understanding of different textile skills and terminology. You need to demonstrate that you can effectively analyse the work of other artists and that you can reference artistic subject matter within that analysis (e.g., tone, line, colour, texture etc.)</w:t>
            </w:r>
          </w:p>
          <w:p w14:paraId="3682D2FA" w14:textId="77777777" w:rsidR="0060054C" w:rsidRPr="007D5FB0" w:rsidRDefault="0060054C" w:rsidP="00455BCD">
            <w:pPr>
              <w:rPr>
                <w:rFonts w:asciiTheme="majorHAnsi" w:hAnsiTheme="majorHAnsi" w:cstheme="majorHAnsi"/>
                <w:sz w:val="22"/>
              </w:rPr>
            </w:pPr>
          </w:p>
        </w:tc>
      </w:tr>
      <w:tr w:rsidR="0060054C" w:rsidRPr="007D5FB0" w14:paraId="7EFC2136" w14:textId="77777777" w:rsidTr="00455BCD">
        <w:tc>
          <w:tcPr>
            <w:tcW w:w="9016" w:type="dxa"/>
            <w:shd w:val="clear" w:color="auto" w:fill="E0EFF4" w:themeFill="accent4" w:themeFillTint="33"/>
          </w:tcPr>
          <w:p w14:paraId="0483F1C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Textile design?</w:t>
            </w:r>
          </w:p>
          <w:p w14:paraId="54DEB615" w14:textId="77777777" w:rsidR="0060054C" w:rsidRPr="007D5FB0" w:rsidRDefault="0060054C" w:rsidP="00455BCD">
            <w:pPr>
              <w:rPr>
                <w:rFonts w:asciiTheme="majorHAnsi" w:hAnsiTheme="majorHAnsi" w:cstheme="majorHAnsi"/>
                <w:sz w:val="22"/>
              </w:rPr>
            </w:pPr>
          </w:p>
        </w:tc>
      </w:tr>
      <w:tr w:rsidR="0060054C" w:rsidRPr="007D5FB0" w14:paraId="56EF3915" w14:textId="77777777" w:rsidTr="00455BCD">
        <w:tc>
          <w:tcPr>
            <w:tcW w:w="9016" w:type="dxa"/>
          </w:tcPr>
          <w:p w14:paraId="4D13C255" w14:textId="77777777" w:rsidR="0060054C" w:rsidRDefault="0060054C" w:rsidP="0060054C">
            <w:pPr>
              <w:rPr>
                <w:rFonts w:asciiTheme="majorHAnsi" w:hAnsiTheme="majorHAnsi" w:cstheme="majorHAnsi"/>
                <w:b w:val="0"/>
                <w:bCs/>
                <w:color w:val="auto"/>
                <w:sz w:val="22"/>
              </w:rPr>
            </w:pPr>
            <w:r w:rsidRPr="00870389">
              <w:rPr>
                <w:rFonts w:asciiTheme="majorHAnsi" w:hAnsiTheme="majorHAnsi" w:cstheme="majorHAnsi"/>
                <w:b w:val="0"/>
                <w:bCs/>
                <w:color w:val="auto"/>
                <w:sz w:val="22"/>
              </w:rPr>
              <w:t>Visit BBC bitesize for videos and helpful hints on how and why annotation is important within your work.</w:t>
            </w:r>
          </w:p>
          <w:p w14:paraId="09D1F6A1" w14:textId="5DD84674" w:rsidR="00870389" w:rsidRPr="00870389" w:rsidRDefault="00870389" w:rsidP="0060054C">
            <w:pPr>
              <w:rPr>
                <w:rFonts w:asciiTheme="majorHAnsi" w:hAnsiTheme="majorHAnsi" w:cstheme="majorHAnsi"/>
                <w:b w:val="0"/>
                <w:bCs/>
                <w:sz w:val="22"/>
              </w:rPr>
            </w:pPr>
          </w:p>
        </w:tc>
      </w:tr>
      <w:tr w:rsidR="0060054C" w:rsidRPr="007D5FB0" w14:paraId="63C8F0AF" w14:textId="77777777" w:rsidTr="00455BCD">
        <w:tc>
          <w:tcPr>
            <w:tcW w:w="9016" w:type="dxa"/>
            <w:shd w:val="clear" w:color="auto" w:fill="D2F1EF" w:themeFill="accent6" w:themeFillTint="33"/>
          </w:tcPr>
          <w:p w14:paraId="326DB61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35F06E6C" w14:textId="77777777" w:rsidR="0060054C" w:rsidRPr="007D5FB0" w:rsidRDefault="0060054C" w:rsidP="00455BCD">
            <w:pPr>
              <w:rPr>
                <w:rFonts w:asciiTheme="majorHAnsi" w:hAnsiTheme="majorHAnsi" w:cstheme="majorHAnsi"/>
                <w:sz w:val="22"/>
              </w:rPr>
            </w:pPr>
          </w:p>
        </w:tc>
      </w:tr>
      <w:tr w:rsidR="0060054C" w:rsidRPr="007D5FB0" w14:paraId="5F8EA50B" w14:textId="77777777" w:rsidTr="00455BCD">
        <w:tc>
          <w:tcPr>
            <w:tcW w:w="9016" w:type="dxa"/>
          </w:tcPr>
          <w:p w14:paraId="2EC66668" w14:textId="77777777" w:rsidR="0060054C" w:rsidRPr="007D5FB0" w:rsidRDefault="000E38C5" w:rsidP="00455BCD">
            <w:pPr>
              <w:rPr>
                <w:rFonts w:asciiTheme="majorHAnsi" w:hAnsiTheme="majorHAnsi" w:cstheme="majorHAnsi"/>
                <w:sz w:val="22"/>
              </w:rPr>
            </w:pPr>
            <w:hyperlink r:id="rId208" w:history="1">
              <w:r w:rsidR="0060054C" w:rsidRPr="007D5FB0">
                <w:rPr>
                  <w:rStyle w:val="Hyperlink"/>
                  <w:rFonts w:asciiTheme="majorHAnsi" w:hAnsiTheme="majorHAnsi" w:cstheme="majorHAnsi"/>
                  <w:sz w:val="22"/>
                </w:rPr>
                <w:t>https://www.bbc.co.uk/bitesize/guides/z2hp3k7/revision/1</w:t>
              </w:r>
            </w:hyperlink>
          </w:p>
          <w:p w14:paraId="0C536ECA" w14:textId="77777777" w:rsidR="0060054C" w:rsidRPr="007D5FB0" w:rsidRDefault="000E38C5" w:rsidP="00455BCD">
            <w:pPr>
              <w:rPr>
                <w:rFonts w:asciiTheme="majorHAnsi" w:hAnsiTheme="majorHAnsi" w:cstheme="majorHAnsi"/>
                <w:sz w:val="22"/>
              </w:rPr>
            </w:pPr>
            <w:hyperlink r:id="rId209" w:history="1">
              <w:r w:rsidR="0060054C" w:rsidRPr="007D5FB0">
                <w:rPr>
                  <w:rStyle w:val="Hyperlink"/>
                  <w:rFonts w:asciiTheme="majorHAnsi" w:hAnsiTheme="majorHAnsi" w:cstheme="majorHAnsi"/>
                  <w:sz w:val="22"/>
                </w:rPr>
                <w:t>https://www.bbc.co.uk/bitesize/guides/zyv397h/revision/1</w:t>
              </w:r>
            </w:hyperlink>
          </w:p>
          <w:p w14:paraId="77CDE809" w14:textId="77777777" w:rsidR="0060054C" w:rsidRPr="007D5FB0" w:rsidRDefault="000E38C5" w:rsidP="00455BCD">
            <w:pPr>
              <w:rPr>
                <w:rFonts w:asciiTheme="majorHAnsi" w:hAnsiTheme="majorHAnsi" w:cstheme="majorHAnsi"/>
                <w:sz w:val="22"/>
              </w:rPr>
            </w:pPr>
            <w:hyperlink r:id="rId210" w:history="1">
              <w:r w:rsidR="0060054C" w:rsidRPr="007D5FB0">
                <w:rPr>
                  <w:rStyle w:val="Hyperlink"/>
                  <w:rFonts w:asciiTheme="majorHAnsi" w:hAnsiTheme="majorHAnsi" w:cstheme="majorHAnsi"/>
                  <w:sz w:val="22"/>
                </w:rPr>
                <w:t>https://www.bbc.co.uk/bitesize/guides/zc7mng8/revision/1</w:t>
              </w:r>
            </w:hyperlink>
          </w:p>
          <w:p w14:paraId="314BAB5D" w14:textId="77777777" w:rsidR="0060054C" w:rsidRPr="007D5FB0" w:rsidRDefault="000E38C5" w:rsidP="00455BCD">
            <w:pPr>
              <w:rPr>
                <w:rFonts w:asciiTheme="majorHAnsi" w:hAnsiTheme="majorHAnsi" w:cstheme="majorHAnsi"/>
                <w:sz w:val="22"/>
              </w:rPr>
            </w:pPr>
            <w:hyperlink r:id="rId211" w:history="1">
              <w:r w:rsidR="0060054C" w:rsidRPr="007D5FB0">
                <w:rPr>
                  <w:rStyle w:val="Hyperlink"/>
                  <w:rFonts w:asciiTheme="majorHAnsi" w:hAnsiTheme="majorHAnsi" w:cstheme="majorHAnsi"/>
                  <w:sz w:val="22"/>
                </w:rPr>
                <w:t>https://www.bbc.co.uk/bitesize/guides/zpcndxs/revision/1</w:t>
              </w:r>
            </w:hyperlink>
          </w:p>
          <w:p w14:paraId="3EF9DFA2" w14:textId="77777777" w:rsidR="0060054C" w:rsidRPr="007D5FB0" w:rsidRDefault="000E38C5" w:rsidP="00455BCD">
            <w:pPr>
              <w:rPr>
                <w:rFonts w:asciiTheme="majorHAnsi" w:hAnsiTheme="majorHAnsi" w:cstheme="majorHAnsi"/>
                <w:sz w:val="22"/>
              </w:rPr>
            </w:pPr>
            <w:hyperlink r:id="rId212" w:history="1">
              <w:r w:rsidR="0060054C" w:rsidRPr="007D5FB0">
                <w:rPr>
                  <w:rStyle w:val="Hyperlink"/>
                  <w:rFonts w:asciiTheme="majorHAnsi" w:hAnsiTheme="majorHAnsi" w:cstheme="majorHAnsi"/>
                  <w:sz w:val="22"/>
                </w:rPr>
                <w:t>https://www.bbc.co.uk/bitesize/guides/z8pfcj6/revision/1</w:t>
              </w:r>
            </w:hyperlink>
          </w:p>
          <w:p w14:paraId="13052352" w14:textId="77777777" w:rsidR="0060054C" w:rsidRPr="007D5FB0" w:rsidRDefault="000E38C5" w:rsidP="00455BCD">
            <w:pPr>
              <w:rPr>
                <w:rFonts w:asciiTheme="majorHAnsi" w:hAnsiTheme="majorHAnsi" w:cstheme="majorHAnsi"/>
                <w:sz w:val="22"/>
              </w:rPr>
            </w:pPr>
            <w:hyperlink r:id="rId213" w:history="1">
              <w:r w:rsidR="0060054C" w:rsidRPr="007D5FB0">
                <w:rPr>
                  <w:rStyle w:val="Hyperlink"/>
                  <w:rFonts w:asciiTheme="majorHAnsi" w:hAnsiTheme="majorHAnsi" w:cstheme="majorHAnsi"/>
                  <w:sz w:val="22"/>
                </w:rPr>
                <w:t>https://www.bbc.co.uk/bitesize/guides/z8sv97h/revision/1</w:t>
              </w:r>
            </w:hyperlink>
          </w:p>
          <w:p w14:paraId="176CC06B" w14:textId="77777777" w:rsidR="0060054C" w:rsidRDefault="000E38C5" w:rsidP="00455BCD">
            <w:pPr>
              <w:rPr>
                <w:rStyle w:val="Hyperlink"/>
                <w:rFonts w:asciiTheme="majorHAnsi" w:hAnsiTheme="majorHAnsi" w:cstheme="majorHAnsi"/>
                <w:sz w:val="22"/>
              </w:rPr>
            </w:pPr>
            <w:hyperlink r:id="rId214" w:history="1">
              <w:r w:rsidR="0060054C" w:rsidRPr="007D5FB0">
                <w:rPr>
                  <w:rStyle w:val="Hyperlink"/>
                  <w:rFonts w:asciiTheme="majorHAnsi" w:hAnsiTheme="majorHAnsi" w:cstheme="majorHAnsi"/>
                  <w:sz w:val="22"/>
                </w:rPr>
                <w:t>https://www.bbc.co.uk/bitesize/guides/zgtngdm/revision/1</w:t>
              </w:r>
            </w:hyperlink>
          </w:p>
          <w:p w14:paraId="7EE62E64" w14:textId="0A1309D4" w:rsidR="00870389" w:rsidRPr="007D5FB0" w:rsidRDefault="00870389" w:rsidP="00455BCD">
            <w:pPr>
              <w:rPr>
                <w:rFonts w:asciiTheme="majorHAnsi" w:hAnsiTheme="majorHAnsi" w:cstheme="majorHAnsi"/>
                <w:sz w:val="22"/>
              </w:rPr>
            </w:pPr>
          </w:p>
        </w:tc>
      </w:tr>
      <w:tr w:rsidR="0060054C" w:rsidRPr="007D5FB0" w14:paraId="5226FDCC" w14:textId="77777777" w:rsidTr="00455BCD">
        <w:tc>
          <w:tcPr>
            <w:tcW w:w="9016" w:type="dxa"/>
            <w:shd w:val="clear" w:color="auto" w:fill="FFCCFF"/>
          </w:tcPr>
          <w:p w14:paraId="7E5E746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08A58D36" w14:textId="77777777" w:rsidR="0060054C" w:rsidRPr="007D5FB0" w:rsidRDefault="0060054C" w:rsidP="00455BCD">
            <w:pPr>
              <w:rPr>
                <w:rFonts w:asciiTheme="majorHAnsi" w:hAnsiTheme="majorHAnsi" w:cstheme="majorHAnsi"/>
                <w:sz w:val="22"/>
              </w:rPr>
            </w:pPr>
          </w:p>
        </w:tc>
      </w:tr>
      <w:tr w:rsidR="0060054C" w:rsidRPr="007D5FB0" w14:paraId="313E6B15" w14:textId="77777777" w:rsidTr="00455BCD">
        <w:tc>
          <w:tcPr>
            <w:tcW w:w="9016" w:type="dxa"/>
          </w:tcPr>
          <w:p w14:paraId="3CE36941" w14:textId="77777777" w:rsidR="0060054C" w:rsidRPr="007D5FB0" w:rsidRDefault="000E38C5" w:rsidP="00455BCD">
            <w:pPr>
              <w:rPr>
                <w:rFonts w:asciiTheme="majorHAnsi" w:hAnsiTheme="majorHAnsi" w:cstheme="majorHAnsi"/>
                <w:sz w:val="22"/>
              </w:rPr>
            </w:pPr>
            <w:hyperlink r:id="rId215" w:history="1">
              <w:r w:rsidR="0060054C" w:rsidRPr="007D5FB0">
                <w:rPr>
                  <w:rStyle w:val="Hyperlink"/>
                  <w:rFonts w:asciiTheme="majorHAnsi" w:hAnsiTheme="majorHAnsi" w:cstheme="majorHAnsi"/>
                  <w:sz w:val="22"/>
                </w:rPr>
                <w:t>https://artuk.org/</w:t>
              </w:r>
            </w:hyperlink>
          </w:p>
          <w:p w14:paraId="7B49BCE6" w14:textId="77777777" w:rsidR="0060054C" w:rsidRPr="007D5FB0" w:rsidRDefault="000E38C5" w:rsidP="00455BCD">
            <w:pPr>
              <w:rPr>
                <w:rFonts w:asciiTheme="majorHAnsi" w:hAnsiTheme="majorHAnsi" w:cstheme="majorHAnsi"/>
                <w:sz w:val="22"/>
              </w:rPr>
            </w:pPr>
            <w:hyperlink r:id="rId216" w:history="1">
              <w:r w:rsidR="0060054C" w:rsidRPr="007D5FB0">
                <w:rPr>
                  <w:rStyle w:val="Hyperlink"/>
                  <w:rFonts w:asciiTheme="majorHAnsi" w:hAnsiTheme="majorHAnsi" w:cstheme="majorHAnsi"/>
                  <w:sz w:val="22"/>
                </w:rPr>
                <w:t>https://www.designcouncil.org.uk/</w:t>
              </w:r>
            </w:hyperlink>
          </w:p>
          <w:p w14:paraId="25D77C8B" w14:textId="77777777" w:rsidR="0060054C" w:rsidRDefault="000E38C5" w:rsidP="00455BCD">
            <w:pPr>
              <w:rPr>
                <w:rStyle w:val="Hyperlink"/>
                <w:rFonts w:asciiTheme="majorHAnsi" w:hAnsiTheme="majorHAnsi" w:cstheme="majorHAnsi"/>
                <w:sz w:val="22"/>
              </w:rPr>
            </w:pPr>
            <w:hyperlink r:id="rId217" w:history="1">
              <w:r w:rsidR="0060054C" w:rsidRPr="007D5FB0">
                <w:rPr>
                  <w:rStyle w:val="Hyperlink"/>
                  <w:rFonts w:asciiTheme="majorHAnsi" w:hAnsiTheme="majorHAnsi" w:cstheme="majorHAnsi"/>
                  <w:sz w:val="22"/>
                </w:rPr>
                <w:t>https://www.textileartist.org/</w:t>
              </w:r>
            </w:hyperlink>
          </w:p>
          <w:p w14:paraId="070DA34D" w14:textId="421E7767" w:rsidR="00870389" w:rsidRPr="007D5FB0" w:rsidRDefault="00870389" w:rsidP="00455BCD">
            <w:pPr>
              <w:rPr>
                <w:rFonts w:asciiTheme="majorHAnsi" w:hAnsiTheme="majorHAnsi" w:cstheme="majorHAnsi"/>
                <w:sz w:val="22"/>
              </w:rPr>
            </w:pPr>
          </w:p>
        </w:tc>
      </w:tr>
      <w:tr w:rsidR="0060054C" w:rsidRPr="007D5FB0" w14:paraId="59E53080" w14:textId="77777777" w:rsidTr="00455BCD">
        <w:tc>
          <w:tcPr>
            <w:tcW w:w="9016" w:type="dxa"/>
            <w:shd w:val="clear" w:color="auto" w:fill="CCFFFF"/>
          </w:tcPr>
          <w:p w14:paraId="429EE19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4422DD5" w14:textId="77777777" w:rsidR="0060054C" w:rsidRPr="007D5FB0" w:rsidRDefault="0060054C" w:rsidP="00455BCD">
            <w:pPr>
              <w:rPr>
                <w:rFonts w:asciiTheme="majorHAnsi" w:hAnsiTheme="majorHAnsi" w:cstheme="majorHAnsi"/>
                <w:sz w:val="22"/>
              </w:rPr>
            </w:pPr>
          </w:p>
        </w:tc>
      </w:tr>
      <w:tr w:rsidR="0060054C" w:rsidRPr="007D5FB0" w14:paraId="1C31D406" w14:textId="77777777" w:rsidTr="00455BCD">
        <w:trPr>
          <w:trHeight w:val="165"/>
        </w:trPr>
        <w:tc>
          <w:tcPr>
            <w:tcW w:w="9016" w:type="dxa"/>
          </w:tcPr>
          <w:p w14:paraId="48827C76" w14:textId="77777777" w:rsidR="0060054C" w:rsidRPr="007D5FB0" w:rsidRDefault="000E38C5" w:rsidP="00455BCD">
            <w:pPr>
              <w:rPr>
                <w:rFonts w:asciiTheme="majorHAnsi" w:hAnsiTheme="majorHAnsi" w:cstheme="majorHAnsi"/>
                <w:sz w:val="22"/>
              </w:rPr>
            </w:pPr>
            <w:hyperlink r:id="rId218" w:history="1">
              <w:r w:rsidR="0060054C" w:rsidRPr="007D5FB0">
                <w:rPr>
                  <w:rStyle w:val="Hyperlink"/>
                  <w:rFonts w:asciiTheme="majorHAnsi" w:hAnsiTheme="majorHAnsi" w:cstheme="majorHAnsi"/>
                  <w:sz w:val="22"/>
                </w:rPr>
                <w:t>https://www.bbc.co.uk/arts</w:t>
              </w:r>
            </w:hyperlink>
          </w:p>
          <w:p w14:paraId="50ED8C2A" w14:textId="77777777" w:rsidR="0060054C" w:rsidRPr="007D5FB0" w:rsidRDefault="000E38C5" w:rsidP="00455BCD">
            <w:pPr>
              <w:rPr>
                <w:rFonts w:asciiTheme="majorHAnsi" w:hAnsiTheme="majorHAnsi" w:cstheme="majorHAnsi"/>
                <w:sz w:val="22"/>
              </w:rPr>
            </w:pPr>
            <w:hyperlink r:id="rId219" w:history="1">
              <w:r w:rsidR="0060054C" w:rsidRPr="007D5FB0">
                <w:rPr>
                  <w:rStyle w:val="Hyperlink"/>
                  <w:rFonts w:asciiTheme="majorHAnsi" w:hAnsiTheme="majorHAnsi" w:cstheme="majorHAnsi"/>
                  <w:sz w:val="22"/>
                </w:rPr>
                <w:t>https://www.bbc.com/culture/columns/art</w:t>
              </w:r>
            </w:hyperlink>
          </w:p>
          <w:p w14:paraId="419983F5" w14:textId="77777777" w:rsidR="0060054C" w:rsidRDefault="000E38C5" w:rsidP="00455BCD">
            <w:pPr>
              <w:rPr>
                <w:rStyle w:val="Hyperlink"/>
                <w:rFonts w:asciiTheme="majorHAnsi" w:hAnsiTheme="majorHAnsi" w:cstheme="majorHAnsi"/>
                <w:sz w:val="22"/>
              </w:rPr>
            </w:pPr>
            <w:hyperlink r:id="rId220" w:history="1">
              <w:r w:rsidR="0060054C" w:rsidRPr="007D5FB0">
                <w:rPr>
                  <w:rStyle w:val="Hyperlink"/>
                  <w:rFonts w:asciiTheme="majorHAnsi" w:hAnsiTheme="majorHAnsi" w:cstheme="majorHAnsi"/>
                  <w:sz w:val="22"/>
                </w:rPr>
                <w:t>https://patternanddesign.com/top-design-resources-for-your-surface-pattern-designs/</w:t>
              </w:r>
            </w:hyperlink>
          </w:p>
          <w:p w14:paraId="27D7C874" w14:textId="56D196F8" w:rsidR="00870389" w:rsidRPr="007D5FB0" w:rsidRDefault="00870389" w:rsidP="00455BCD">
            <w:pPr>
              <w:rPr>
                <w:rFonts w:asciiTheme="majorHAnsi" w:hAnsiTheme="majorHAnsi" w:cstheme="majorHAnsi"/>
                <w:sz w:val="22"/>
              </w:rPr>
            </w:pPr>
          </w:p>
        </w:tc>
      </w:tr>
    </w:tbl>
    <w:p w14:paraId="6A072F92" w14:textId="77777777" w:rsidR="00870389" w:rsidRDefault="00870389" w:rsidP="0060054C">
      <w:pPr>
        <w:jc w:val="center"/>
        <w:rPr>
          <w:rFonts w:asciiTheme="majorHAnsi" w:hAnsiTheme="majorHAnsi" w:cstheme="majorHAnsi"/>
          <w:bCs/>
          <w:color w:val="013A57" w:themeColor="accent1" w:themeShade="BF"/>
          <w:sz w:val="22"/>
        </w:rPr>
      </w:pPr>
    </w:p>
    <w:p w14:paraId="424542C8" w14:textId="77777777" w:rsidR="00870389" w:rsidRDefault="00870389" w:rsidP="0060054C">
      <w:pPr>
        <w:jc w:val="center"/>
        <w:rPr>
          <w:rFonts w:asciiTheme="majorHAnsi" w:hAnsiTheme="majorHAnsi" w:cstheme="majorHAnsi"/>
          <w:bCs/>
          <w:color w:val="013A57" w:themeColor="accent1" w:themeShade="BF"/>
          <w:sz w:val="22"/>
        </w:rPr>
      </w:pPr>
    </w:p>
    <w:p w14:paraId="3DBE2CC2" w14:textId="77777777" w:rsidR="00870389" w:rsidRDefault="00870389" w:rsidP="0060054C">
      <w:pPr>
        <w:jc w:val="center"/>
        <w:rPr>
          <w:rFonts w:asciiTheme="majorHAnsi" w:hAnsiTheme="majorHAnsi" w:cstheme="majorHAnsi"/>
          <w:bCs/>
          <w:color w:val="013A57" w:themeColor="accent1" w:themeShade="BF"/>
          <w:sz w:val="22"/>
        </w:rPr>
      </w:pPr>
    </w:p>
    <w:p w14:paraId="641A6046" w14:textId="77777777" w:rsidR="00870389" w:rsidRDefault="00870389" w:rsidP="0060054C">
      <w:pPr>
        <w:jc w:val="center"/>
        <w:rPr>
          <w:rFonts w:asciiTheme="majorHAnsi" w:hAnsiTheme="majorHAnsi" w:cstheme="majorHAnsi"/>
          <w:bCs/>
          <w:color w:val="013A57" w:themeColor="accent1" w:themeShade="BF"/>
          <w:sz w:val="22"/>
        </w:rPr>
      </w:pPr>
    </w:p>
    <w:p w14:paraId="1C41D608" w14:textId="77777777" w:rsidR="00870389" w:rsidRDefault="00870389" w:rsidP="0060054C">
      <w:pPr>
        <w:jc w:val="center"/>
        <w:rPr>
          <w:rFonts w:asciiTheme="majorHAnsi" w:hAnsiTheme="majorHAnsi" w:cstheme="majorHAnsi"/>
          <w:bCs/>
          <w:color w:val="013A57" w:themeColor="accent1" w:themeShade="BF"/>
          <w:sz w:val="22"/>
        </w:rPr>
      </w:pPr>
    </w:p>
    <w:p w14:paraId="77706D70" w14:textId="77777777" w:rsidR="00870389" w:rsidRDefault="00870389" w:rsidP="0060054C">
      <w:pPr>
        <w:jc w:val="center"/>
        <w:rPr>
          <w:rFonts w:asciiTheme="majorHAnsi" w:hAnsiTheme="majorHAnsi" w:cstheme="majorHAnsi"/>
          <w:bCs/>
          <w:color w:val="013A57" w:themeColor="accent1" w:themeShade="BF"/>
          <w:sz w:val="22"/>
        </w:rPr>
      </w:pPr>
    </w:p>
    <w:p w14:paraId="7ADF800A" w14:textId="77777777" w:rsidR="00870389" w:rsidRDefault="00870389" w:rsidP="0060054C">
      <w:pPr>
        <w:jc w:val="center"/>
        <w:rPr>
          <w:rFonts w:asciiTheme="majorHAnsi" w:hAnsiTheme="majorHAnsi" w:cstheme="majorHAnsi"/>
          <w:bCs/>
          <w:color w:val="013A57" w:themeColor="accent1" w:themeShade="BF"/>
          <w:sz w:val="22"/>
        </w:rPr>
      </w:pPr>
    </w:p>
    <w:p w14:paraId="50B04D17" w14:textId="2F235E25" w:rsidR="0060054C" w:rsidRPr="00870389" w:rsidRDefault="0060054C" w:rsidP="0060054C">
      <w:pPr>
        <w:jc w:val="center"/>
        <w:rPr>
          <w:rFonts w:asciiTheme="majorHAnsi" w:hAnsiTheme="majorHAnsi" w:cstheme="majorHAnsi"/>
          <w:bCs/>
          <w:color w:val="013A57" w:themeColor="accent1" w:themeShade="BF"/>
          <w:szCs w:val="28"/>
        </w:rPr>
      </w:pPr>
      <w:r w:rsidRPr="00870389">
        <w:rPr>
          <w:rFonts w:asciiTheme="majorHAnsi" w:hAnsiTheme="majorHAnsi" w:cstheme="majorHAnsi"/>
          <w:bCs/>
          <w:color w:val="013A57" w:themeColor="accent1" w:themeShade="BF"/>
          <w:szCs w:val="28"/>
        </w:rPr>
        <w:lastRenderedPageBreak/>
        <w:t>Year 11 Spring Revision for Art &amp; design – Textile design</w:t>
      </w:r>
    </w:p>
    <w:p w14:paraId="25CBA67C"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0054C" w:rsidRPr="007D5FB0" w14:paraId="5034705B" w14:textId="77777777" w:rsidTr="00455BCD">
        <w:tc>
          <w:tcPr>
            <w:tcW w:w="9016" w:type="dxa"/>
            <w:shd w:val="clear" w:color="auto" w:fill="CCFFCC"/>
          </w:tcPr>
          <w:p w14:paraId="168A3C3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Autumn Term?</w:t>
            </w:r>
          </w:p>
        </w:tc>
      </w:tr>
      <w:tr w:rsidR="0060054C" w:rsidRPr="007D5FB0" w14:paraId="7CE8F63C" w14:textId="77777777" w:rsidTr="00455BCD">
        <w:tc>
          <w:tcPr>
            <w:tcW w:w="9016" w:type="dxa"/>
            <w:shd w:val="clear" w:color="auto" w:fill="auto"/>
          </w:tcPr>
          <w:p w14:paraId="0EA304CF" w14:textId="77777777" w:rsidR="0060054C"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will be moving back onto the natural form project for the remainder of the year, so far you should have demonstrated your understanding of AO1, AO2 and AO3. As we move forward to need to add more personal elements and final outcomes (AO4).</w:t>
            </w:r>
          </w:p>
          <w:p w14:paraId="21600D3F" w14:textId="6B3FEE3A" w:rsidR="00870389" w:rsidRPr="00870389" w:rsidRDefault="00870389" w:rsidP="00455BCD">
            <w:pPr>
              <w:rPr>
                <w:rFonts w:asciiTheme="majorHAnsi" w:hAnsiTheme="majorHAnsi" w:cstheme="majorHAnsi"/>
                <w:b w:val="0"/>
                <w:bCs/>
                <w:sz w:val="22"/>
              </w:rPr>
            </w:pPr>
          </w:p>
        </w:tc>
      </w:tr>
      <w:tr w:rsidR="0060054C" w:rsidRPr="007D5FB0" w14:paraId="4A4EF97A" w14:textId="77777777" w:rsidTr="00455BCD">
        <w:tc>
          <w:tcPr>
            <w:tcW w:w="9016" w:type="dxa"/>
            <w:shd w:val="clear" w:color="auto" w:fill="B1E4FD" w:themeFill="accent1" w:themeFillTint="33"/>
          </w:tcPr>
          <w:p w14:paraId="103B5F86"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50CC57BE" w14:textId="77777777" w:rsidR="0060054C" w:rsidRPr="007D5FB0" w:rsidRDefault="0060054C" w:rsidP="0060054C">
            <w:pPr>
              <w:rPr>
                <w:rFonts w:asciiTheme="majorHAnsi" w:hAnsiTheme="majorHAnsi" w:cstheme="majorHAnsi"/>
                <w:sz w:val="22"/>
              </w:rPr>
            </w:pPr>
          </w:p>
        </w:tc>
      </w:tr>
      <w:tr w:rsidR="0060054C" w:rsidRPr="007D5FB0" w14:paraId="71FAD151" w14:textId="77777777" w:rsidTr="00455BCD">
        <w:tc>
          <w:tcPr>
            <w:tcW w:w="9016" w:type="dxa"/>
          </w:tcPr>
          <w:p w14:paraId="00EE9573" w14:textId="66CB5638" w:rsidR="0060054C" w:rsidRPr="00870389"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should use your time to complete tasks that can be done at home, specifically annotation.</w:t>
            </w:r>
          </w:p>
          <w:p w14:paraId="4CA3AB00" w14:textId="77777777" w:rsidR="0060054C"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need to demonstrate understanding of different textile skills and terminology. You need to demonstrate that you can effectively analyse the work of other artists and that you can reference artistic subject matter within that analysis (e.g., tone, line, colour, texture etc.)</w:t>
            </w:r>
          </w:p>
          <w:p w14:paraId="5BE81858" w14:textId="1EFC35AB" w:rsidR="00870389" w:rsidRPr="007D5FB0" w:rsidRDefault="00870389" w:rsidP="00455BCD">
            <w:pPr>
              <w:rPr>
                <w:rFonts w:asciiTheme="majorHAnsi" w:hAnsiTheme="majorHAnsi" w:cstheme="majorHAnsi"/>
                <w:sz w:val="22"/>
              </w:rPr>
            </w:pPr>
          </w:p>
        </w:tc>
      </w:tr>
      <w:tr w:rsidR="0060054C" w:rsidRPr="007D5FB0" w14:paraId="7BE99FA0" w14:textId="77777777" w:rsidTr="00455BCD">
        <w:tc>
          <w:tcPr>
            <w:tcW w:w="9016" w:type="dxa"/>
            <w:shd w:val="clear" w:color="auto" w:fill="E0EFF4" w:themeFill="accent4" w:themeFillTint="33"/>
          </w:tcPr>
          <w:p w14:paraId="3E3D0491"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Textile design?</w:t>
            </w:r>
          </w:p>
          <w:p w14:paraId="45E4F722" w14:textId="77777777" w:rsidR="0060054C" w:rsidRPr="007D5FB0" w:rsidRDefault="0060054C" w:rsidP="00455BCD">
            <w:pPr>
              <w:rPr>
                <w:rFonts w:asciiTheme="majorHAnsi" w:hAnsiTheme="majorHAnsi" w:cstheme="majorHAnsi"/>
                <w:sz w:val="22"/>
              </w:rPr>
            </w:pPr>
          </w:p>
        </w:tc>
      </w:tr>
      <w:tr w:rsidR="0060054C" w:rsidRPr="007D5FB0" w14:paraId="077D10BB" w14:textId="77777777" w:rsidTr="00455BCD">
        <w:tc>
          <w:tcPr>
            <w:tcW w:w="9016" w:type="dxa"/>
          </w:tcPr>
          <w:p w14:paraId="6E5DDB4F" w14:textId="77777777" w:rsidR="0060054C" w:rsidRPr="00870389"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Visit BBC bitesize for videos and helpful hints on how and why annotation is important within your work.</w:t>
            </w:r>
          </w:p>
          <w:p w14:paraId="59F0D736" w14:textId="3DE3FC96" w:rsidR="00870389" w:rsidRPr="00870389" w:rsidRDefault="00870389" w:rsidP="00455BCD">
            <w:pPr>
              <w:rPr>
                <w:rFonts w:asciiTheme="majorHAnsi" w:hAnsiTheme="majorHAnsi" w:cstheme="majorHAnsi"/>
                <w:b w:val="0"/>
                <w:bCs/>
                <w:sz w:val="22"/>
              </w:rPr>
            </w:pPr>
          </w:p>
        </w:tc>
      </w:tr>
      <w:tr w:rsidR="0060054C" w:rsidRPr="007D5FB0" w14:paraId="29C6BD72" w14:textId="77777777" w:rsidTr="00455BCD">
        <w:tc>
          <w:tcPr>
            <w:tcW w:w="9016" w:type="dxa"/>
            <w:shd w:val="clear" w:color="auto" w:fill="D2F1EF" w:themeFill="accent6" w:themeFillTint="33"/>
          </w:tcPr>
          <w:p w14:paraId="63F78EC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2B2E4982" w14:textId="77777777" w:rsidR="0060054C" w:rsidRPr="007D5FB0" w:rsidRDefault="0060054C" w:rsidP="00455BCD">
            <w:pPr>
              <w:rPr>
                <w:rFonts w:asciiTheme="majorHAnsi" w:hAnsiTheme="majorHAnsi" w:cstheme="majorHAnsi"/>
                <w:sz w:val="22"/>
              </w:rPr>
            </w:pPr>
          </w:p>
        </w:tc>
      </w:tr>
      <w:tr w:rsidR="0060054C" w:rsidRPr="007D5FB0" w14:paraId="68FD4F41" w14:textId="77777777" w:rsidTr="00455BCD">
        <w:tc>
          <w:tcPr>
            <w:tcW w:w="9016" w:type="dxa"/>
          </w:tcPr>
          <w:p w14:paraId="485E8140" w14:textId="77777777" w:rsidR="0060054C" w:rsidRPr="007D5FB0" w:rsidRDefault="000E38C5" w:rsidP="00455BCD">
            <w:pPr>
              <w:rPr>
                <w:rFonts w:asciiTheme="majorHAnsi" w:hAnsiTheme="majorHAnsi" w:cstheme="majorHAnsi"/>
                <w:sz w:val="22"/>
              </w:rPr>
            </w:pPr>
            <w:hyperlink r:id="rId221" w:history="1">
              <w:r w:rsidR="0060054C" w:rsidRPr="007D5FB0">
                <w:rPr>
                  <w:rStyle w:val="Hyperlink"/>
                  <w:rFonts w:asciiTheme="majorHAnsi" w:hAnsiTheme="majorHAnsi" w:cstheme="majorHAnsi"/>
                  <w:sz w:val="22"/>
                </w:rPr>
                <w:t>https://www.bbc.co.uk/bitesize/guides/z2hp3k7/revision/1</w:t>
              </w:r>
            </w:hyperlink>
          </w:p>
          <w:p w14:paraId="6C914EFC" w14:textId="77777777" w:rsidR="0060054C" w:rsidRPr="007D5FB0" w:rsidRDefault="000E38C5" w:rsidP="00455BCD">
            <w:pPr>
              <w:rPr>
                <w:rFonts w:asciiTheme="majorHAnsi" w:hAnsiTheme="majorHAnsi" w:cstheme="majorHAnsi"/>
                <w:sz w:val="22"/>
              </w:rPr>
            </w:pPr>
            <w:hyperlink r:id="rId222" w:history="1">
              <w:r w:rsidR="0060054C" w:rsidRPr="007D5FB0">
                <w:rPr>
                  <w:rStyle w:val="Hyperlink"/>
                  <w:rFonts w:asciiTheme="majorHAnsi" w:hAnsiTheme="majorHAnsi" w:cstheme="majorHAnsi"/>
                  <w:sz w:val="22"/>
                </w:rPr>
                <w:t>https://www.bbc.co.uk/bitesize/guides/zyv397h/revision/1</w:t>
              </w:r>
            </w:hyperlink>
          </w:p>
          <w:p w14:paraId="1D90187A" w14:textId="77777777" w:rsidR="0060054C" w:rsidRPr="007D5FB0" w:rsidRDefault="000E38C5" w:rsidP="00455BCD">
            <w:pPr>
              <w:rPr>
                <w:rFonts w:asciiTheme="majorHAnsi" w:hAnsiTheme="majorHAnsi" w:cstheme="majorHAnsi"/>
                <w:sz w:val="22"/>
              </w:rPr>
            </w:pPr>
            <w:hyperlink r:id="rId223" w:history="1">
              <w:r w:rsidR="0060054C" w:rsidRPr="007D5FB0">
                <w:rPr>
                  <w:rStyle w:val="Hyperlink"/>
                  <w:rFonts w:asciiTheme="majorHAnsi" w:hAnsiTheme="majorHAnsi" w:cstheme="majorHAnsi"/>
                  <w:sz w:val="22"/>
                </w:rPr>
                <w:t>https://www.bbc.co.uk/bitesize/guides/zc7mng8/revision/1</w:t>
              </w:r>
            </w:hyperlink>
          </w:p>
          <w:p w14:paraId="3C07CEC5" w14:textId="77777777" w:rsidR="0060054C" w:rsidRPr="007D5FB0" w:rsidRDefault="000E38C5" w:rsidP="00455BCD">
            <w:pPr>
              <w:rPr>
                <w:rFonts w:asciiTheme="majorHAnsi" w:hAnsiTheme="majorHAnsi" w:cstheme="majorHAnsi"/>
                <w:sz w:val="22"/>
              </w:rPr>
            </w:pPr>
            <w:hyperlink r:id="rId224" w:history="1">
              <w:r w:rsidR="0060054C" w:rsidRPr="007D5FB0">
                <w:rPr>
                  <w:rStyle w:val="Hyperlink"/>
                  <w:rFonts w:asciiTheme="majorHAnsi" w:hAnsiTheme="majorHAnsi" w:cstheme="majorHAnsi"/>
                  <w:sz w:val="22"/>
                </w:rPr>
                <w:t>https://www.bbc.co.uk/bitesize/guides/zpcndxs/revision/1</w:t>
              </w:r>
            </w:hyperlink>
          </w:p>
          <w:p w14:paraId="12943C3A" w14:textId="77777777" w:rsidR="0060054C" w:rsidRPr="007D5FB0" w:rsidRDefault="000E38C5" w:rsidP="00455BCD">
            <w:pPr>
              <w:rPr>
                <w:rFonts w:asciiTheme="majorHAnsi" w:hAnsiTheme="majorHAnsi" w:cstheme="majorHAnsi"/>
                <w:sz w:val="22"/>
              </w:rPr>
            </w:pPr>
            <w:hyperlink r:id="rId225" w:history="1">
              <w:r w:rsidR="0060054C" w:rsidRPr="007D5FB0">
                <w:rPr>
                  <w:rStyle w:val="Hyperlink"/>
                  <w:rFonts w:asciiTheme="majorHAnsi" w:hAnsiTheme="majorHAnsi" w:cstheme="majorHAnsi"/>
                  <w:sz w:val="22"/>
                </w:rPr>
                <w:t>https://www.bbc.co.uk/bitesize/guides/z8pfcj6/revision/1</w:t>
              </w:r>
            </w:hyperlink>
          </w:p>
          <w:p w14:paraId="5BD73CAF" w14:textId="77777777" w:rsidR="0060054C" w:rsidRPr="007D5FB0" w:rsidRDefault="000E38C5" w:rsidP="00455BCD">
            <w:pPr>
              <w:rPr>
                <w:rFonts w:asciiTheme="majorHAnsi" w:hAnsiTheme="majorHAnsi" w:cstheme="majorHAnsi"/>
                <w:sz w:val="22"/>
              </w:rPr>
            </w:pPr>
            <w:hyperlink r:id="rId226" w:history="1">
              <w:r w:rsidR="0060054C" w:rsidRPr="007D5FB0">
                <w:rPr>
                  <w:rStyle w:val="Hyperlink"/>
                  <w:rFonts w:asciiTheme="majorHAnsi" w:hAnsiTheme="majorHAnsi" w:cstheme="majorHAnsi"/>
                  <w:sz w:val="22"/>
                </w:rPr>
                <w:t>https://www.bbc.co.uk/bitesize/guides/z8sv97h/revision/1</w:t>
              </w:r>
            </w:hyperlink>
          </w:p>
          <w:p w14:paraId="7825BA02" w14:textId="77777777" w:rsidR="0060054C" w:rsidRDefault="000E38C5" w:rsidP="00455BCD">
            <w:pPr>
              <w:rPr>
                <w:rStyle w:val="Hyperlink"/>
                <w:rFonts w:asciiTheme="majorHAnsi" w:hAnsiTheme="majorHAnsi" w:cstheme="majorHAnsi"/>
                <w:sz w:val="22"/>
              </w:rPr>
            </w:pPr>
            <w:hyperlink r:id="rId227" w:history="1">
              <w:r w:rsidR="0060054C" w:rsidRPr="007D5FB0">
                <w:rPr>
                  <w:rStyle w:val="Hyperlink"/>
                  <w:rFonts w:asciiTheme="majorHAnsi" w:hAnsiTheme="majorHAnsi" w:cstheme="majorHAnsi"/>
                  <w:sz w:val="22"/>
                </w:rPr>
                <w:t>https://www.bbc.co.uk/bitesize/guides/zgtngdm/revision/1</w:t>
              </w:r>
            </w:hyperlink>
          </w:p>
          <w:p w14:paraId="0DA40916" w14:textId="21B35738" w:rsidR="00870389" w:rsidRPr="007D5FB0" w:rsidRDefault="00870389" w:rsidP="00455BCD">
            <w:pPr>
              <w:rPr>
                <w:rFonts w:asciiTheme="majorHAnsi" w:hAnsiTheme="majorHAnsi" w:cstheme="majorHAnsi"/>
                <w:sz w:val="22"/>
              </w:rPr>
            </w:pPr>
          </w:p>
        </w:tc>
      </w:tr>
      <w:tr w:rsidR="0060054C" w:rsidRPr="007D5FB0" w14:paraId="2A726F25" w14:textId="77777777" w:rsidTr="00455BCD">
        <w:tc>
          <w:tcPr>
            <w:tcW w:w="9016" w:type="dxa"/>
            <w:shd w:val="clear" w:color="auto" w:fill="FFCCFF"/>
          </w:tcPr>
          <w:p w14:paraId="58D66EA4"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355F7759" w14:textId="77777777" w:rsidR="0060054C" w:rsidRPr="007D5FB0" w:rsidRDefault="0060054C" w:rsidP="00455BCD">
            <w:pPr>
              <w:rPr>
                <w:rFonts w:asciiTheme="majorHAnsi" w:hAnsiTheme="majorHAnsi" w:cstheme="majorHAnsi"/>
                <w:sz w:val="22"/>
              </w:rPr>
            </w:pPr>
          </w:p>
        </w:tc>
      </w:tr>
      <w:tr w:rsidR="0060054C" w:rsidRPr="007D5FB0" w14:paraId="3483CF14" w14:textId="77777777" w:rsidTr="00455BCD">
        <w:tc>
          <w:tcPr>
            <w:tcW w:w="9016" w:type="dxa"/>
          </w:tcPr>
          <w:p w14:paraId="031EA1CE" w14:textId="77777777" w:rsidR="0060054C" w:rsidRPr="007D5FB0" w:rsidRDefault="000E38C5" w:rsidP="00455BCD">
            <w:pPr>
              <w:rPr>
                <w:rFonts w:asciiTheme="majorHAnsi" w:hAnsiTheme="majorHAnsi" w:cstheme="majorHAnsi"/>
                <w:sz w:val="22"/>
              </w:rPr>
            </w:pPr>
            <w:hyperlink r:id="rId228" w:history="1">
              <w:r w:rsidR="0060054C" w:rsidRPr="007D5FB0">
                <w:rPr>
                  <w:rStyle w:val="Hyperlink"/>
                  <w:rFonts w:asciiTheme="majorHAnsi" w:hAnsiTheme="majorHAnsi" w:cstheme="majorHAnsi"/>
                  <w:sz w:val="22"/>
                </w:rPr>
                <w:t>https://artuk.org/</w:t>
              </w:r>
            </w:hyperlink>
          </w:p>
          <w:p w14:paraId="49321AA0" w14:textId="77777777" w:rsidR="0060054C" w:rsidRPr="007D5FB0" w:rsidRDefault="000E38C5" w:rsidP="00455BCD">
            <w:pPr>
              <w:rPr>
                <w:rFonts w:asciiTheme="majorHAnsi" w:hAnsiTheme="majorHAnsi" w:cstheme="majorHAnsi"/>
                <w:sz w:val="22"/>
              </w:rPr>
            </w:pPr>
            <w:hyperlink r:id="rId229" w:history="1">
              <w:r w:rsidR="0060054C" w:rsidRPr="007D5FB0">
                <w:rPr>
                  <w:rStyle w:val="Hyperlink"/>
                  <w:rFonts w:asciiTheme="majorHAnsi" w:hAnsiTheme="majorHAnsi" w:cstheme="majorHAnsi"/>
                  <w:sz w:val="22"/>
                </w:rPr>
                <w:t>https://www.designcouncil.org.uk/</w:t>
              </w:r>
            </w:hyperlink>
          </w:p>
          <w:p w14:paraId="5F88B369" w14:textId="77777777" w:rsidR="0060054C" w:rsidRDefault="000E38C5" w:rsidP="00455BCD">
            <w:pPr>
              <w:rPr>
                <w:rStyle w:val="Hyperlink"/>
                <w:rFonts w:asciiTheme="majorHAnsi" w:hAnsiTheme="majorHAnsi" w:cstheme="majorHAnsi"/>
                <w:sz w:val="22"/>
              </w:rPr>
            </w:pPr>
            <w:hyperlink r:id="rId230" w:history="1">
              <w:r w:rsidR="0060054C" w:rsidRPr="007D5FB0">
                <w:rPr>
                  <w:rStyle w:val="Hyperlink"/>
                  <w:rFonts w:asciiTheme="majorHAnsi" w:hAnsiTheme="majorHAnsi" w:cstheme="majorHAnsi"/>
                  <w:sz w:val="22"/>
                </w:rPr>
                <w:t>https://www.textileartist.org/</w:t>
              </w:r>
            </w:hyperlink>
          </w:p>
          <w:p w14:paraId="4BA92F2E" w14:textId="5A5DE78B" w:rsidR="00870389" w:rsidRPr="007D5FB0" w:rsidRDefault="00870389" w:rsidP="00455BCD">
            <w:pPr>
              <w:rPr>
                <w:rFonts w:asciiTheme="majorHAnsi" w:hAnsiTheme="majorHAnsi" w:cstheme="majorHAnsi"/>
                <w:sz w:val="22"/>
              </w:rPr>
            </w:pPr>
          </w:p>
        </w:tc>
      </w:tr>
      <w:tr w:rsidR="0060054C" w:rsidRPr="007D5FB0" w14:paraId="3ED724AA" w14:textId="77777777" w:rsidTr="00455BCD">
        <w:tc>
          <w:tcPr>
            <w:tcW w:w="9016" w:type="dxa"/>
            <w:shd w:val="clear" w:color="auto" w:fill="CCFFFF"/>
          </w:tcPr>
          <w:p w14:paraId="3FAC042A"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5288730" w14:textId="77777777" w:rsidR="0060054C" w:rsidRPr="007D5FB0" w:rsidRDefault="0060054C" w:rsidP="00455BCD">
            <w:pPr>
              <w:rPr>
                <w:rFonts w:asciiTheme="majorHAnsi" w:hAnsiTheme="majorHAnsi" w:cstheme="majorHAnsi"/>
                <w:sz w:val="22"/>
              </w:rPr>
            </w:pPr>
          </w:p>
        </w:tc>
      </w:tr>
      <w:tr w:rsidR="0060054C" w:rsidRPr="007D5FB0" w14:paraId="04E59684" w14:textId="77777777" w:rsidTr="00455BCD">
        <w:trPr>
          <w:trHeight w:val="165"/>
        </w:trPr>
        <w:tc>
          <w:tcPr>
            <w:tcW w:w="9016" w:type="dxa"/>
          </w:tcPr>
          <w:p w14:paraId="5EA65AA2" w14:textId="77777777" w:rsidR="0060054C" w:rsidRPr="007D5FB0" w:rsidRDefault="000E38C5" w:rsidP="00455BCD">
            <w:pPr>
              <w:rPr>
                <w:rFonts w:asciiTheme="majorHAnsi" w:hAnsiTheme="majorHAnsi" w:cstheme="majorHAnsi"/>
                <w:sz w:val="22"/>
              </w:rPr>
            </w:pPr>
            <w:hyperlink r:id="rId231" w:history="1">
              <w:r w:rsidR="0060054C" w:rsidRPr="007D5FB0">
                <w:rPr>
                  <w:rStyle w:val="Hyperlink"/>
                  <w:rFonts w:asciiTheme="majorHAnsi" w:hAnsiTheme="majorHAnsi" w:cstheme="majorHAnsi"/>
                  <w:sz w:val="22"/>
                </w:rPr>
                <w:t>https://www.bbc.co.uk/arts</w:t>
              </w:r>
            </w:hyperlink>
          </w:p>
          <w:p w14:paraId="2EEFE0A1" w14:textId="77777777" w:rsidR="0060054C" w:rsidRPr="007D5FB0" w:rsidRDefault="000E38C5" w:rsidP="00455BCD">
            <w:pPr>
              <w:rPr>
                <w:rFonts w:asciiTheme="majorHAnsi" w:hAnsiTheme="majorHAnsi" w:cstheme="majorHAnsi"/>
                <w:sz w:val="22"/>
              </w:rPr>
            </w:pPr>
            <w:hyperlink r:id="rId232" w:history="1">
              <w:r w:rsidR="0060054C" w:rsidRPr="007D5FB0">
                <w:rPr>
                  <w:rStyle w:val="Hyperlink"/>
                  <w:rFonts w:asciiTheme="majorHAnsi" w:hAnsiTheme="majorHAnsi" w:cstheme="majorHAnsi"/>
                  <w:sz w:val="22"/>
                </w:rPr>
                <w:t>https://www.bbc.com/culture/columns/art</w:t>
              </w:r>
            </w:hyperlink>
          </w:p>
          <w:p w14:paraId="0F6A3EAF" w14:textId="77777777" w:rsidR="0060054C" w:rsidRDefault="000E38C5" w:rsidP="00455BCD">
            <w:pPr>
              <w:rPr>
                <w:rStyle w:val="Hyperlink"/>
                <w:rFonts w:asciiTheme="majorHAnsi" w:hAnsiTheme="majorHAnsi" w:cstheme="majorHAnsi"/>
                <w:sz w:val="22"/>
              </w:rPr>
            </w:pPr>
            <w:hyperlink r:id="rId233" w:history="1">
              <w:r w:rsidR="0060054C" w:rsidRPr="007D5FB0">
                <w:rPr>
                  <w:rStyle w:val="Hyperlink"/>
                  <w:rFonts w:asciiTheme="majorHAnsi" w:hAnsiTheme="majorHAnsi" w:cstheme="majorHAnsi"/>
                  <w:sz w:val="22"/>
                </w:rPr>
                <w:t>https://patternanddesign.com/top-design-resources-for-your-surface-pattern-designs/</w:t>
              </w:r>
            </w:hyperlink>
          </w:p>
          <w:p w14:paraId="438949EB" w14:textId="220AB263" w:rsidR="00870389" w:rsidRPr="007D5FB0" w:rsidRDefault="00870389" w:rsidP="00455BCD">
            <w:pPr>
              <w:rPr>
                <w:rFonts w:asciiTheme="majorHAnsi" w:hAnsiTheme="majorHAnsi" w:cstheme="majorHAnsi"/>
                <w:sz w:val="22"/>
              </w:rPr>
            </w:pPr>
          </w:p>
        </w:tc>
      </w:tr>
    </w:tbl>
    <w:p w14:paraId="77D31495" w14:textId="77777777" w:rsidR="00870389" w:rsidRDefault="00870389" w:rsidP="000652C0">
      <w:pPr>
        <w:jc w:val="center"/>
        <w:rPr>
          <w:rFonts w:asciiTheme="majorHAnsi" w:hAnsiTheme="majorHAnsi" w:cstheme="majorHAnsi"/>
          <w:color w:val="013A57" w:themeColor="accent1" w:themeShade="BF"/>
          <w:sz w:val="22"/>
        </w:rPr>
      </w:pPr>
    </w:p>
    <w:p w14:paraId="0864EEFB" w14:textId="77777777" w:rsidR="00870389" w:rsidRDefault="00870389" w:rsidP="000652C0">
      <w:pPr>
        <w:jc w:val="center"/>
        <w:rPr>
          <w:rFonts w:asciiTheme="majorHAnsi" w:hAnsiTheme="majorHAnsi" w:cstheme="majorHAnsi"/>
          <w:color w:val="013A57" w:themeColor="accent1" w:themeShade="BF"/>
          <w:sz w:val="22"/>
        </w:rPr>
      </w:pPr>
    </w:p>
    <w:p w14:paraId="1F7627C3" w14:textId="77777777" w:rsidR="00870389" w:rsidRDefault="00870389" w:rsidP="000652C0">
      <w:pPr>
        <w:jc w:val="center"/>
        <w:rPr>
          <w:rFonts w:asciiTheme="majorHAnsi" w:hAnsiTheme="majorHAnsi" w:cstheme="majorHAnsi"/>
          <w:color w:val="013A57" w:themeColor="accent1" w:themeShade="BF"/>
          <w:sz w:val="22"/>
        </w:rPr>
      </w:pPr>
    </w:p>
    <w:p w14:paraId="3AEE0475" w14:textId="77777777" w:rsidR="00870389" w:rsidRDefault="00870389" w:rsidP="000652C0">
      <w:pPr>
        <w:jc w:val="center"/>
        <w:rPr>
          <w:rFonts w:asciiTheme="majorHAnsi" w:hAnsiTheme="majorHAnsi" w:cstheme="majorHAnsi"/>
          <w:color w:val="013A57" w:themeColor="accent1" w:themeShade="BF"/>
          <w:sz w:val="22"/>
        </w:rPr>
      </w:pPr>
    </w:p>
    <w:p w14:paraId="1E9907EF" w14:textId="77777777" w:rsidR="00870389" w:rsidRDefault="00870389" w:rsidP="000652C0">
      <w:pPr>
        <w:jc w:val="center"/>
        <w:rPr>
          <w:rFonts w:asciiTheme="majorHAnsi" w:hAnsiTheme="majorHAnsi" w:cstheme="majorHAnsi"/>
          <w:color w:val="013A57" w:themeColor="accent1" w:themeShade="BF"/>
          <w:sz w:val="22"/>
        </w:rPr>
      </w:pPr>
    </w:p>
    <w:p w14:paraId="69488724" w14:textId="77777777" w:rsidR="00870389" w:rsidRDefault="00870389" w:rsidP="000652C0">
      <w:pPr>
        <w:jc w:val="center"/>
        <w:rPr>
          <w:rFonts w:asciiTheme="majorHAnsi" w:hAnsiTheme="majorHAnsi" w:cstheme="majorHAnsi"/>
          <w:color w:val="013A57" w:themeColor="accent1" w:themeShade="BF"/>
          <w:sz w:val="22"/>
        </w:rPr>
      </w:pPr>
    </w:p>
    <w:p w14:paraId="6478F453" w14:textId="6FD213A5"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lastRenderedPageBreak/>
        <w:t>Year 10 Spring 1 Revision for English.</w:t>
      </w:r>
    </w:p>
    <w:p w14:paraId="0F41F8C9"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652C0" w:rsidRPr="007D5FB0" w14:paraId="0B6A7F90" w14:textId="77777777" w:rsidTr="00455BCD">
        <w:tc>
          <w:tcPr>
            <w:tcW w:w="9889" w:type="dxa"/>
            <w:shd w:val="clear" w:color="auto" w:fill="CCFFCC"/>
          </w:tcPr>
          <w:p w14:paraId="70F1E852"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34546F6" w14:textId="77777777" w:rsidTr="00455BCD">
        <w:tc>
          <w:tcPr>
            <w:tcW w:w="9889" w:type="dxa"/>
            <w:shd w:val="clear" w:color="auto" w:fill="auto"/>
          </w:tcPr>
          <w:p w14:paraId="0FAC6ED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 Literature GCSE TEXT ‘A Christmas Carol’ and exploring the poem ‘The Prelude’ from the ‘Power and Conflict’ anthology</w:t>
            </w:r>
          </w:p>
          <w:p w14:paraId="6524D21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Analyse a given extract from the novel </w:t>
            </w:r>
          </w:p>
          <w:p w14:paraId="509BDD9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Explore one of the following poems ‘London’ or ‘The Prelude’</w:t>
            </w:r>
          </w:p>
          <w:p w14:paraId="06900C80"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End of term assessment:</w:t>
            </w:r>
          </w:p>
          <w:p w14:paraId="0B0CA1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 Literature assessment based on an extract from the novella; a two-part assessment that focuses on exploring the extract and looking at the novella as a whole</w:t>
            </w:r>
          </w:p>
          <w:p w14:paraId="5F3C3189" w14:textId="396FA4A8" w:rsidR="00870389" w:rsidRPr="00870389" w:rsidRDefault="00870389" w:rsidP="00455BCD">
            <w:pPr>
              <w:spacing w:line="240" w:lineRule="auto"/>
              <w:rPr>
                <w:rFonts w:asciiTheme="majorHAnsi" w:hAnsiTheme="majorHAnsi" w:cstheme="majorHAnsi"/>
                <w:b w:val="0"/>
                <w:bCs/>
                <w:sz w:val="22"/>
              </w:rPr>
            </w:pPr>
          </w:p>
        </w:tc>
      </w:tr>
      <w:tr w:rsidR="000652C0" w:rsidRPr="007D5FB0" w14:paraId="6C57BFD2" w14:textId="77777777" w:rsidTr="00455BCD">
        <w:tc>
          <w:tcPr>
            <w:tcW w:w="9889" w:type="dxa"/>
            <w:shd w:val="clear" w:color="auto" w:fill="D9E2F3"/>
          </w:tcPr>
          <w:p w14:paraId="33C01E50"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3E2D5666" w14:textId="77777777" w:rsidTr="00455BCD">
        <w:tc>
          <w:tcPr>
            <w:tcW w:w="9889" w:type="dxa"/>
            <w:shd w:val="clear" w:color="auto" w:fill="auto"/>
          </w:tcPr>
          <w:p w14:paraId="7D66D68B"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w:t>
            </w:r>
          </w:p>
          <w:p w14:paraId="6D418B0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06807BF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0A209185"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AO3: How to show understanding of the relationships between texts and the </w:t>
            </w:r>
          </w:p>
          <w:p w14:paraId="1E7B462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contexts in which they were written</w:t>
            </w:r>
          </w:p>
          <w:p w14:paraId="7A40024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4E22ABE4" w14:textId="77777777" w:rsidR="000652C0" w:rsidRPr="00870389" w:rsidRDefault="000652C0" w:rsidP="00455BCD">
            <w:pPr>
              <w:spacing w:line="240" w:lineRule="auto"/>
              <w:rPr>
                <w:rFonts w:asciiTheme="majorHAnsi" w:hAnsiTheme="majorHAnsi" w:cstheme="majorHAnsi"/>
                <w:b w:val="0"/>
                <w:bCs/>
                <w:sz w:val="22"/>
              </w:rPr>
            </w:pPr>
            <w:r w:rsidRPr="00870389">
              <w:rPr>
                <w:rFonts w:asciiTheme="majorHAnsi" w:hAnsiTheme="majorHAnsi" w:cstheme="majorHAnsi"/>
                <w:b w:val="0"/>
                <w:bCs/>
                <w:color w:val="auto"/>
                <w:sz w:val="22"/>
              </w:rPr>
              <w:t>Practise essay writing In timed conditions.</w:t>
            </w:r>
          </w:p>
          <w:p w14:paraId="04A4B7D7" w14:textId="04B27AEE" w:rsidR="00870389" w:rsidRPr="007D5FB0" w:rsidRDefault="00870389" w:rsidP="00455BCD">
            <w:pPr>
              <w:spacing w:line="240" w:lineRule="auto"/>
              <w:rPr>
                <w:rFonts w:asciiTheme="majorHAnsi" w:hAnsiTheme="majorHAnsi" w:cstheme="majorHAnsi"/>
                <w:sz w:val="22"/>
              </w:rPr>
            </w:pPr>
          </w:p>
        </w:tc>
      </w:tr>
      <w:tr w:rsidR="000652C0" w:rsidRPr="007D5FB0" w14:paraId="12F7C07B" w14:textId="77777777" w:rsidTr="00455BCD">
        <w:tc>
          <w:tcPr>
            <w:tcW w:w="9889" w:type="dxa"/>
            <w:shd w:val="clear" w:color="auto" w:fill="FFF2CC"/>
          </w:tcPr>
          <w:p w14:paraId="6C584FB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4F38829B" w14:textId="77777777" w:rsidTr="00455BCD">
        <w:tc>
          <w:tcPr>
            <w:tcW w:w="9889" w:type="dxa"/>
            <w:shd w:val="clear" w:color="auto" w:fill="auto"/>
          </w:tcPr>
          <w:p w14:paraId="459FF8C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2518298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2AFD4F0C"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novel and the poems studied</w:t>
            </w:r>
          </w:p>
          <w:p w14:paraId="7C2A8A36"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2CE4BA3" w14:textId="232922D8" w:rsidR="00870389" w:rsidRPr="007D5FB0" w:rsidRDefault="00870389" w:rsidP="00455BCD">
            <w:pPr>
              <w:spacing w:line="240" w:lineRule="auto"/>
              <w:rPr>
                <w:rFonts w:asciiTheme="majorHAnsi" w:hAnsiTheme="majorHAnsi" w:cstheme="majorHAnsi"/>
                <w:sz w:val="22"/>
              </w:rPr>
            </w:pPr>
          </w:p>
        </w:tc>
      </w:tr>
      <w:tr w:rsidR="000652C0" w:rsidRPr="007D5FB0" w14:paraId="3DF91CE5" w14:textId="77777777" w:rsidTr="00455BCD">
        <w:tc>
          <w:tcPr>
            <w:tcW w:w="9889" w:type="dxa"/>
            <w:shd w:val="clear" w:color="auto" w:fill="E2EFD9"/>
          </w:tcPr>
          <w:p w14:paraId="45F75EB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04CEF883" w14:textId="77777777" w:rsidTr="00455BCD">
        <w:tc>
          <w:tcPr>
            <w:tcW w:w="9889" w:type="dxa"/>
            <w:shd w:val="clear" w:color="auto" w:fill="auto"/>
          </w:tcPr>
          <w:p w14:paraId="18D6608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7342AF2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6F8213DB"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60465245" w14:textId="07054058" w:rsidR="00870389" w:rsidRPr="007D5FB0" w:rsidRDefault="00870389" w:rsidP="00455BCD">
            <w:pPr>
              <w:spacing w:line="240" w:lineRule="auto"/>
              <w:rPr>
                <w:rFonts w:asciiTheme="majorHAnsi" w:hAnsiTheme="majorHAnsi" w:cstheme="majorHAnsi"/>
                <w:sz w:val="22"/>
              </w:rPr>
            </w:pPr>
          </w:p>
        </w:tc>
      </w:tr>
      <w:tr w:rsidR="000652C0" w:rsidRPr="007D5FB0" w14:paraId="5DDF9887" w14:textId="77777777" w:rsidTr="00455BCD">
        <w:tc>
          <w:tcPr>
            <w:tcW w:w="9889" w:type="dxa"/>
            <w:shd w:val="clear" w:color="auto" w:fill="FFCCFF"/>
          </w:tcPr>
          <w:p w14:paraId="13206C18"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090368B0" w14:textId="77777777" w:rsidTr="00455BCD">
        <w:tc>
          <w:tcPr>
            <w:tcW w:w="9889" w:type="dxa"/>
            <w:shd w:val="clear" w:color="auto" w:fill="auto"/>
          </w:tcPr>
          <w:p w14:paraId="65EB5BA4"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rPr>
            </w:pPr>
            <w:hyperlink r:id="rId234" w:history="1">
              <w:r w:rsidR="000652C0" w:rsidRPr="007D5FB0">
                <w:rPr>
                  <w:rFonts w:asciiTheme="majorHAnsi" w:eastAsia="MS Mincho" w:hAnsiTheme="majorHAnsi" w:cstheme="majorHAnsi"/>
                  <w:color w:val="0070C0"/>
                  <w:sz w:val="22"/>
                  <w:u w:val="single"/>
                </w:rPr>
                <w:t>WWW.SENECA.LEARNING.COM</w:t>
              </w:r>
            </w:hyperlink>
          </w:p>
          <w:p w14:paraId="1127924D"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rPr>
            </w:pPr>
            <w:hyperlink r:id="rId235" w:history="1">
              <w:r w:rsidR="000652C0" w:rsidRPr="007D5FB0">
                <w:rPr>
                  <w:rStyle w:val="Hyperlink"/>
                  <w:rFonts w:asciiTheme="majorHAnsi" w:eastAsia="MS Mincho" w:hAnsiTheme="majorHAnsi" w:cstheme="majorHAnsi"/>
                  <w:color w:val="0070C0"/>
                  <w:sz w:val="22"/>
                </w:rPr>
                <w:t>A Christmas Carol - GCSE English Literature Revision - BBC Bitesize</w:t>
              </w:r>
            </w:hyperlink>
          </w:p>
          <w:p w14:paraId="362440C8"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36" w:history="1">
              <w:r w:rsidR="000652C0" w:rsidRPr="007D5FB0">
                <w:rPr>
                  <w:rFonts w:asciiTheme="majorHAnsi" w:hAnsiTheme="majorHAnsi" w:cstheme="majorHAnsi"/>
                  <w:color w:val="0070C0"/>
                  <w:sz w:val="22"/>
                  <w:u w:val="single"/>
                </w:rPr>
                <w:t>KS4 A christmas carol - Teaching resources (wordwall.net)</w:t>
              </w:r>
            </w:hyperlink>
          </w:p>
          <w:p w14:paraId="27D603F6"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37" w:history="1">
              <w:r w:rsidR="000652C0" w:rsidRPr="007D5FB0">
                <w:rPr>
                  <w:rFonts w:asciiTheme="majorHAnsi" w:hAnsiTheme="majorHAnsi" w:cstheme="majorHAnsi"/>
                  <w:color w:val="0070C0"/>
                  <w:sz w:val="22"/>
                  <w:u w:val="single"/>
                </w:rPr>
                <w:t>Unit - Oak National Academy (thenational.academy)</w:t>
              </w:r>
            </w:hyperlink>
          </w:p>
          <w:p w14:paraId="5862BCE6"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38" w:history="1">
              <w:r w:rsidR="000652C0" w:rsidRPr="007D5FB0">
                <w:rPr>
                  <w:rFonts w:asciiTheme="majorHAnsi" w:hAnsiTheme="majorHAnsi" w:cstheme="majorHAnsi"/>
                  <w:color w:val="0070C0"/>
                  <w:sz w:val="22"/>
                  <w:u w:val="single"/>
                </w:rPr>
                <w:t>Unit - Oak National Academy (thenational.academy)</w:t>
              </w:r>
            </w:hyperlink>
          </w:p>
          <w:p w14:paraId="5EF596CC"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39" w:history="1">
              <w:r w:rsidR="000652C0" w:rsidRPr="007D5FB0">
                <w:rPr>
                  <w:rFonts w:asciiTheme="majorHAnsi" w:hAnsiTheme="majorHAnsi" w:cstheme="majorHAnsi"/>
                  <w:color w:val="0070C0"/>
                  <w:sz w:val="22"/>
                  <w:u w:val="single"/>
                </w:rPr>
                <w:t>AQA Power and Conflict Resources - Douglas Wise</w:t>
              </w:r>
            </w:hyperlink>
          </w:p>
          <w:p w14:paraId="0EA708BF"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40" w:history="1">
              <w:r w:rsidR="000652C0" w:rsidRPr="007D5FB0">
                <w:rPr>
                  <w:rFonts w:asciiTheme="majorHAnsi" w:hAnsiTheme="majorHAnsi" w:cstheme="majorHAnsi"/>
                  <w:color w:val="0070C0"/>
                  <w:sz w:val="22"/>
                  <w:u w:val="single"/>
                </w:rPr>
                <w:t>KS4 Power and conflict - Teaching resources (wordwall.net)</w:t>
              </w:r>
            </w:hyperlink>
          </w:p>
          <w:p w14:paraId="39074BCC" w14:textId="77777777" w:rsidR="000652C0" w:rsidRPr="007D5FB0" w:rsidRDefault="000E38C5" w:rsidP="00455BCD">
            <w:pPr>
              <w:tabs>
                <w:tab w:val="center" w:pos="4150"/>
              </w:tabs>
              <w:spacing w:line="240" w:lineRule="auto"/>
              <w:rPr>
                <w:rFonts w:asciiTheme="majorHAnsi" w:hAnsiTheme="majorHAnsi" w:cstheme="majorHAnsi"/>
                <w:color w:val="0070C0"/>
                <w:sz w:val="22"/>
              </w:rPr>
            </w:pPr>
            <w:hyperlink r:id="rId241" w:history="1">
              <w:r w:rsidR="000652C0" w:rsidRPr="007D5FB0">
                <w:rPr>
                  <w:rFonts w:asciiTheme="majorHAnsi" w:hAnsiTheme="majorHAnsi" w:cstheme="majorHAnsi"/>
                  <w:color w:val="0070C0"/>
                  <w:sz w:val="22"/>
                  <w:u w:val="single"/>
                </w:rPr>
                <w:t>KS4 Power and conflict - Teaching resources (wordwall.net)</w:t>
              </w:r>
            </w:hyperlink>
          </w:p>
          <w:p w14:paraId="0A058247" w14:textId="77777777" w:rsidR="000652C0" w:rsidRDefault="000E38C5" w:rsidP="00455BCD">
            <w:pPr>
              <w:tabs>
                <w:tab w:val="center" w:pos="4150"/>
              </w:tabs>
              <w:spacing w:line="240" w:lineRule="auto"/>
              <w:rPr>
                <w:rStyle w:val="Hyperlink"/>
                <w:rFonts w:asciiTheme="majorHAnsi" w:eastAsia="MS Mincho" w:hAnsiTheme="majorHAnsi" w:cstheme="majorHAnsi"/>
                <w:sz w:val="22"/>
              </w:rPr>
            </w:pPr>
            <w:hyperlink r:id="rId242" w:history="1">
              <w:r w:rsidR="000652C0" w:rsidRPr="007D5FB0">
                <w:rPr>
                  <w:rStyle w:val="Hyperlink"/>
                  <w:rFonts w:asciiTheme="majorHAnsi" w:eastAsia="MS Mincho" w:hAnsiTheme="majorHAnsi" w:cstheme="majorHAnsi"/>
                  <w:sz w:val="22"/>
                </w:rPr>
                <w:t>Mrs Whelan's English - YouTube</w:t>
              </w:r>
            </w:hyperlink>
          </w:p>
          <w:p w14:paraId="56F6D3AB" w14:textId="77777777" w:rsidR="00870389" w:rsidRDefault="00870389" w:rsidP="00455BCD">
            <w:pPr>
              <w:tabs>
                <w:tab w:val="center" w:pos="4150"/>
              </w:tabs>
              <w:spacing w:line="240" w:lineRule="auto"/>
              <w:rPr>
                <w:rStyle w:val="Hyperlink"/>
                <w:rFonts w:eastAsia="MS Mincho"/>
              </w:rPr>
            </w:pPr>
          </w:p>
          <w:p w14:paraId="1E40FD32" w14:textId="77777777" w:rsidR="00870389" w:rsidRDefault="00870389" w:rsidP="00455BCD">
            <w:pPr>
              <w:tabs>
                <w:tab w:val="center" w:pos="4150"/>
              </w:tabs>
              <w:spacing w:line="240" w:lineRule="auto"/>
              <w:rPr>
                <w:rStyle w:val="Hyperlink"/>
                <w:rFonts w:eastAsia="MS Mincho"/>
              </w:rPr>
            </w:pPr>
          </w:p>
          <w:p w14:paraId="70824C62" w14:textId="77777777" w:rsidR="00870389" w:rsidRDefault="00870389" w:rsidP="00455BCD">
            <w:pPr>
              <w:tabs>
                <w:tab w:val="center" w:pos="4150"/>
              </w:tabs>
              <w:spacing w:line="240" w:lineRule="auto"/>
              <w:rPr>
                <w:rStyle w:val="Hyperlink"/>
                <w:rFonts w:eastAsia="MS Mincho"/>
              </w:rPr>
            </w:pPr>
          </w:p>
          <w:p w14:paraId="67F3A4BA" w14:textId="3E3E20EF" w:rsidR="00870389" w:rsidRPr="007D5FB0" w:rsidRDefault="00870389" w:rsidP="00455BCD">
            <w:pPr>
              <w:tabs>
                <w:tab w:val="center" w:pos="4150"/>
              </w:tabs>
              <w:spacing w:line="240" w:lineRule="auto"/>
              <w:rPr>
                <w:rFonts w:asciiTheme="majorHAnsi" w:eastAsia="MS Mincho" w:hAnsiTheme="majorHAnsi" w:cstheme="majorHAnsi"/>
                <w:sz w:val="22"/>
              </w:rPr>
            </w:pPr>
          </w:p>
        </w:tc>
      </w:tr>
      <w:tr w:rsidR="000652C0" w:rsidRPr="007D5FB0" w14:paraId="74086984" w14:textId="77777777" w:rsidTr="00455BCD">
        <w:tc>
          <w:tcPr>
            <w:tcW w:w="9889" w:type="dxa"/>
            <w:shd w:val="clear" w:color="auto" w:fill="CCFFFF"/>
          </w:tcPr>
          <w:p w14:paraId="62D3D7BD"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211936CD" w14:textId="77777777" w:rsidTr="00455BCD">
        <w:trPr>
          <w:trHeight w:val="1122"/>
        </w:trPr>
        <w:tc>
          <w:tcPr>
            <w:tcW w:w="9889" w:type="dxa"/>
            <w:shd w:val="clear" w:color="auto" w:fill="auto"/>
          </w:tcPr>
          <w:p w14:paraId="01C4D07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Watch the film ‘A Christmas Carol’.  There are many variations – look at the differences.</w:t>
            </w:r>
          </w:p>
          <w:p w14:paraId="767DFABB"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Research the different poets and the conflict that they discuss in their poems.</w:t>
            </w:r>
          </w:p>
          <w:p w14:paraId="5A08DD28" w14:textId="77777777" w:rsidR="000652C0" w:rsidRPr="007D5FB0" w:rsidRDefault="000652C0" w:rsidP="00455BCD">
            <w:pPr>
              <w:spacing w:line="240" w:lineRule="auto"/>
              <w:rPr>
                <w:rFonts w:asciiTheme="majorHAnsi" w:hAnsiTheme="majorHAnsi" w:cstheme="majorHAnsi"/>
                <w:sz w:val="22"/>
              </w:rPr>
            </w:pPr>
            <w:r w:rsidRPr="00870389">
              <w:rPr>
                <w:rFonts w:asciiTheme="majorHAnsi" w:hAnsiTheme="majorHAnsi" w:cstheme="majorHAnsi"/>
                <w:b w:val="0"/>
                <w:bCs/>
                <w:color w:val="auto"/>
                <w:sz w:val="22"/>
              </w:rPr>
              <w:t>Research Charles Dickens, his life, his work and his philosophy</w:t>
            </w:r>
          </w:p>
        </w:tc>
      </w:tr>
    </w:tbl>
    <w:p w14:paraId="3F52A091" w14:textId="424BB472" w:rsidR="00EA4AE4" w:rsidRPr="007D5FB0" w:rsidRDefault="00EA4AE4" w:rsidP="00DF027C">
      <w:pPr>
        <w:rPr>
          <w:rFonts w:asciiTheme="majorHAnsi" w:hAnsiTheme="majorHAnsi" w:cstheme="majorHAnsi"/>
          <w:b w:val="0"/>
          <w:bCs/>
          <w:sz w:val="22"/>
        </w:rPr>
      </w:pPr>
    </w:p>
    <w:p w14:paraId="4C6A31E9" w14:textId="77777777" w:rsidR="00870389" w:rsidRDefault="00870389" w:rsidP="000652C0">
      <w:pPr>
        <w:jc w:val="center"/>
        <w:rPr>
          <w:rFonts w:asciiTheme="majorHAnsi" w:hAnsiTheme="majorHAnsi" w:cstheme="majorHAnsi"/>
          <w:color w:val="013A57" w:themeColor="accent1" w:themeShade="BF"/>
          <w:sz w:val="22"/>
        </w:rPr>
      </w:pPr>
    </w:p>
    <w:p w14:paraId="07B76CDE" w14:textId="77777777" w:rsidR="00870389" w:rsidRDefault="00870389" w:rsidP="000652C0">
      <w:pPr>
        <w:jc w:val="center"/>
        <w:rPr>
          <w:rFonts w:asciiTheme="majorHAnsi" w:hAnsiTheme="majorHAnsi" w:cstheme="majorHAnsi"/>
          <w:color w:val="013A57" w:themeColor="accent1" w:themeShade="BF"/>
          <w:sz w:val="22"/>
        </w:rPr>
      </w:pPr>
    </w:p>
    <w:p w14:paraId="5D068DC4" w14:textId="77777777" w:rsidR="00870389" w:rsidRDefault="00870389" w:rsidP="000652C0">
      <w:pPr>
        <w:jc w:val="center"/>
        <w:rPr>
          <w:rFonts w:asciiTheme="majorHAnsi" w:hAnsiTheme="majorHAnsi" w:cstheme="majorHAnsi"/>
          <w:color w:val="013A57" w:themeColor="accent1" w:themeShade="BF"/>
          <w:sz w:val="22"/>
        </w:rPr>
      </w:pPr>
    </w:p>
    <w:p w14:paraId="55828ED8" w14:textId="77777777" w:rsidR="00870389" w:rsidRDefault="00870389" w:rsidP="000652C0">
      <w:pPr>
        <w:jc w:val="center"/>
        <w:rPr>
          <w:rFonts w:asciiTheme="majorHAnsi" w:hAnsiTheme="majorHAnsi" w:cstheme="majorHAnsi"/>
          <w:color w:val="013A57" w:themeColor="accent1" w:themeShade="BF"/>
          <w:sz w:val="22"/>
        </w:rPr>
      </w:pPr>
    </w:p>
    <w:p w14:paraId="27DD2D81" w14:textId="77777777" w:rsidR="00870389" w:rsidRDefault="00870389" w:rsidP="000652C0">
      <w:pPr>
        <w:jc w:val="center"/>
        <w:rPr>
          <w:rFonts w:asciiTheme="majorHAnsi" w:hAnsiTheme="majorHAnsi" w:cstheme="majorHAnsi"/>
          <w:color w:val="013A57" w:themeColor="accent1" w:themeShade="BF"/>
          <w:sz w:val="22"/>
        </w:rPr>
      </w:pPr>
    </w:p>
    <w:p w14:paraId="6401536B" w14:textId="77777777" w:rsidR="00870389" w:rsidRDefault="00870389" w:rsidP="000652C0">
      <w:pPr>
        <w:jc w:val="center"/>
        <w:rPr>
          <w:rFonts w:asciiTheme="majorHAnsi" w:hAnsiTheme="majorHAnsi" w:cstheme="majorHAnsi"/>
          <w:color w:val="013A57" w:themeColor="accent1" w:themeShade="BF"/>
          <w:sz w:val="22"/>
        </w:rPr>
      </w:pPr>
    </w:p>
    <w:p w14:paraId="2CAB43F6" w14:textId="77777777" w:rsidR="00870389" w:rsidRDefault="00870389" w:rsidP="000652C0">
      <w:pPr>
        <w:jc w:val="center"/>
        <w:rPr>
          <w:rFonts w:asciiTheme="majorHAnsi" w:hAnsiTheme="majorHAnsi" w:cstheme="majorHAnsi"/>
          <w:color w:val="013A57" w:themeColor="accent1" w:themeShade="BF"/>
          <w:sz w:val="22"/>
        </w:rPr>
      </w:pPr>
    </w:p>
    <w:p w14:paraId="5993C316" w14:textId="77777777" w:rsidR="00870389" w:rsidRDefault="00870389" w:rsidP="000652C0">
      <w:pPr>
        <w:jc w:val="center"/>
        <w:rPr>
          <w:rFonts w:asciiTheme="majorHAnsi" w:hAnsiTheme="majorHAnsi" w:cstheme="majorHAnsi"/>
          <w:color w:val="013A57" w:themeColor="accent1" w:themeShade="BF"/>
          <w:sz w:val="22"/>
        </w:rPr>
      </w:pPr>
    </w:p>
    <w:p w14:paraId="3E8EC889" w14:textId="77777777" w:rsidR="00870389" w:rsidRDefault="00870389" w:rsidP="000652C0">
      <w:pPr>
        <w:jc w:val="center"/>
        <w:rPr>
          <w:rFonts w:asciiTheme="majorHAnsi" w:hAnsiTheme="majorHAnsi" w:cstheme="majorHAnsi"/>
          <w:color w:val="013A57" w:themeColor="accent1" w:themeShade="BF"/>
          <w:sz w:val="22"/>
        </w:rPr>
      </w:pPr>
    </w:p>
    <w:p w14:paraId="27E3D493" w14:textId="77777777" w:rsidR="00870389" w:rsidRDefault="00870389" w:rsidP="000652C0">
      <w:pPr>
        <w:jc w:val="center"/>
        <w:rPr>
          <w:rFonts w:asciiTheme="majorHAnsi" w:hAnsiTheme="majorHAnsi" w:cstheme="majorHAnsi"/>
          <w:color w:val="013A57" w:themeColor="accent1" w:themeShade="BF"/>
          <w:sz w:val="22"/>
        </w:rPr>
      </w:pPr>
    </w:p>
    <w:p w14:paraId="51547DD2" w14:textId="77777777" w:rsidR="00870389" w:rsidRDefault="00870389" w:rsidP="000652C0">
      <w:pPr>
        <w:jc w:val="center"/>
        <w:rPr>
          <w:rFonts w:asciiTheme="majorHAnsi" w:hAnsiTheme="majorHAnsi" w:cstheme="majorHAnsi"/>
          <w:color w:val="013A57" w:themeColor="accent1" w:themeShade="BF"/>
          <w:sz w:val="22"/>
        </w:rPr>
      </w:pPr>
    </w:p>
    <w:p w14:paraId="0F245993" w14:textId="77777777" w:rsidR="00870389" w:rsidRDefault="00870389" w:rsidP="000652C0">
      <w:pPr>
        <w:jc w:val="center"/>
        <w:rPr>
          <w:rFonts w:asciiTheme="majorHAnsi" w:hAnsiTheme="majorHAnsi" w:cstheme="majorHAnsi"/>
          <w:color w:val="013A57" w:themeColor="accent1" w:themeShade="BF"/>
          <w:sz w:val="22"/>
        </w:rPr>
      </w:pPr>
    </w:p>
    <w:p w14:paraId="3F817295" w14:textId="77777777" w:rsidR="00870389" w:rsidRDefault="00870389" w:rsidP="000652C0">
      <w:pPr>
        <w:jc w:val="center"/>
        <w:rPr>
          <w:rFonts w:asciiTheme="majorHAnsi" w:hAnsiTheme="majorHAnsi" w:cstheme="majorHAnsi"/>
          <w:color w:val="013A57" w:themeColor="accent1" w:themeShade="BF"/>
          <w:sz w:val="22"/>
        </w:rPr>
      </w:pPr>
    </w:p>
    <w:p w14:paraId="2A712DDF" w14:textId="77777777" w:rsidR="00870389" w:rsidRDefault="00870389" w:rsidP="000652C0">
      <w:pPr>
        <w:jc w:val="center"/>
        <w:rPr>
          <w:rFonts w:asciiTheme="majorHAnsi" w:hAnsiTheme="majorHAnsi" w:cstheme="majorHAnsi"/>
          <w:color w:val="013A57" w:themeColor="accent1" w:themeShade="BF"/>
          <w:sz w:val="22"/>
        </w:rPr>
      </w:pPr>
    </w:p>
    <w:p w14:paraId="49FC0A77" w14:textId="77777777" w:rsidR="00870389" w:rsidRDefault="00870389" w:rsidP="000652C0">
      <w:pPr>
        <w:jc w:val="center"/>
        <w:rPr>
          <w:rFonts w:asciiTheme="majorHAnsi" w:hAnsiTheme="majorHAnsi" w:cstheme="majorHAnsi"/>
          <w:color w:val="013A57" w:themeColor="accent1" w:themeShade="BF"/>
          <w:sz w:val="22"/>
        </w:rPr>
      </w:pPr>
    </w:p>
    <w:p w14:paraId="25B0F77A" w14:textId="77777777" w:rsidR="00870389" w:rsidRDefault="00870389" w:rsidP="000652C0">
      <w:pPr>
        <w:jc w:val="center"/>
        <w:rPr>
          <w:rFonts w:asciiTheme="majorHAnsi" w:hAnsiTheme="majorHAnsi" w:cstheme="majorHAnsi"/>
          <w:color w:val="013A57" w:themeColor="accent1" w:themeShade="BF"/>
          <w:sz w:val="22"/>
        </w:rPr>
      </w:pPr>
    </w:p>
    <w:p w14:paraId="197F394E" w14:textId="77777777" w:rsidR="00870389" w:rsidRDefault="00870389" w:rsidP="000652C0">
      <w:pPr>
        <w:jc w:val="center"/>
        <w:rPr>
          <w:rFonts w:asciiTheme="majorHAnsi" w:hAnsiTheme="majorHAnsi" w:cstheme="majorHAnsi"/>
          <w:color w:val="013A57" w:themeColor="accent1" w:themeShade="BF"/>
          <w:sz w:val="22"/>
        </w:rPr>
      </w:pPr>
    </w:p>
    <w:p w14:paraId="0CCC3D0E" w14:textId="77777777" w:rsidR="00870389" w:rsidRDefault="00870389" w:rsidP="000652C0">
      <w:pPr>
        <w:jc w:val="center"/>
        <w:rPr>
          <w:rFonts w:asciiTheme="majorHAnsi" w:hAnsiTheme="majorHAnsi" w:cstheme="majorHAnsi"/>
          <w:color w:val="013A57" w:themeColor="accent1" w:themeShade="BF"/>
          <w:sz w:val="22"/>
        </w:rPr>
      </w:pPr>
    </w:p>
    <w:p w14:paraId="799CCD94" w14:textId="77777777" w:rsidR="00870389" w:rsidRDefault="00870389" w:rsidP="000652C0">
      <w:pPr>
        <w:jc w:val="center"/>
        <w:rPr>
          <w:rFonts w:asciiTheme="majorHAnsi" w:hAnsiTheme="majorHAnsi" w:cstheme="majorHAnsi"/>
          <w:color w:val="013A57" w:themeColor="accent1" w:themeShade="BF"/>
          <w:sz w:val="22"/>
        </w:rPr>
      </w:pPr>
    </w:p>
    <w:p w14:paraId="5F0C8D38" w14:textId="77777777" w:rsidR="00870389" w:rsidRDefault="00870389" w:rsidP="000652C0">
      <w:pPr>
        <w:jc w:val="center"/>
        <w:rPr>
          <w:rFonts w:asciiTheme="majorHAnsi" w:hAnsiTheme="majorHAnsi" w:cstheme="majorHAnsi"/>
          <w:color w:val="013A57" w:themeColor="accent1" w:themeShade="BF"/>
          <w:sz w:val="22"/>
        </w:rPr>
      </w:pPr>
    </w:p>
    <w:p w14:paraId="34D88ADF" w14:textId="77777777" w:rsidR="00870389" w:rsidRDefault="00870389" w:rsidP="000652C0">
      <w:pPr>
        <w:jc w:val="center"/>
        <w:rPr>
          <w:rFonts w:asciiTheme="majorHAnsi" w:hAnsiTheme="majorHAnsi" w:cstheme="majorHAnsi"/>
          <w:color w:val="013A57" w:themeColor="accent1" w:themeShade="BF"/>
          <w:sz w:val="22"/>
        </w:rPr>
      </w:pPr>
    </w:p>
    <w:p w14:paraId="2956DDC0" w14:textId="77777777" w:rsidR="00870389" w:rsidRDefault="00870389" w:rsidP="000652C0">
      <w:pPr>
        <w:jc w:val="center"/>
        <w:rPr>
          <w:rFonts w:asciiTheme="majorHAnsi" w:hAnsiTheme="majorHAnsi" w:cstheme="majorHAnsi"/>
          <w:color w:val="013A57" w:themeColor="accent1" w:themeShade="BF"/>
          <w:sz w:val="22"/>
        </w:rPr>
      </w:pPr>
    </w:p>
    <w:p w14:paraId="1E55D042" w14:textId="77777777" w:rsidR="00870389" w:rsidRDefault="00870389" w:rsidP="000652C0">
      <w:pPr>
        <w:jc w:val="center"/>
        <w:rPr>
          <w:rFonts w:asciiTheme="majorHAnsi" w:hAnsiTheme="majorHAnsi" w:cstheme="majorHAnsi"/>
          <w:color w:val="013A57" w:themeColor="accent1" w:themeShade="BF"/>
          <w:sz w:val="22"/>
        </w:rPr>
      </w:pPr>
    </w:p>
    <w:p w14:paraId="28E11C7D" w14:textId="77777777" w:rsidR="00870389" w:rsidRDefault="00870389" w:rsidP="000652C0">
      <w:pPr>
        <w:jc w:val="center"/>
        <w:rPr>
          <w:rFonts w:asciiTheme="majorHAnsi" w:hAnsiTheme="majorHAnsi" w:cstheme="majorHAnsi"/>
          <w:color w:val="013A57" w:themeColor="accent1" w:themeShade="BF"/>
          <w:sz w:val="22"/>
        </w:rPr>
      </w:pPr>
    </w:p>
    <w:p w14:paraId="4EA94484" w14:textId="77777777" w:rsidR="00870389" w:rsidRDefault="00870389" w:rsidP="000652C0">
      <w:pPr>
        <w:jc w:val="center"/>
        <w:rPr>
          <w:rFonts w:asciiTheme="majorHAnsi" w:hAnsiTheme="majorHAnsi" w:cstheme="majorHAnsi"/>
          <w:color w:val="013A57" w:themeColor="accent1" w:themeShade="BF"/>
          <w:sz w:val="22"/>
        </w:rPr>
      </w:pPr>
    </w:p>
    <w:p w14:paraId="43E95FB6" w14:textId="77777777" w:rsidR="00870389" w:rsidRDefault="00870389" w:rsidP="000652C0">
      <w:pPr>
        <w:jc w:val="center"/>
        <w:rPr>
          <w:rFonts w:asciiTheme="majorHAnsi" w:hAnsiTheme="majorHAnsi" w:cstheme="majorHAnsi"/>
          <w:color w:val="013A57" w:themeColor="accent1" w:themeShade="BF"/>
          <w:sz w:val="22"/>
        </w:rPr>
      </w:pPr>
    </w:p>
    <w:p w14:paraId="6C195E89" w14:textId="77777777" w:rsidR="00870389" w:rsidRDefault="00870389" w:rsidP="000652C0">
      <w:pPr>
        <w:jc w:val="center"/>
        <w:rPr>
          <w:rFonts w:asciiTheme="majorHAnsi" w:hAnsiTheme="majorHAnsi" w:cstheme="majorHAnsi"/>
          <w:color w:val="013A57" w:themeColor="accent1" w:themeShade="BF"/>
          <w:sz w:val="22"/>
        </w:rPr>
      </w:pPr>
    </w:p>
    <w:p w14:paraId="2A2B98B1" w14:textId="77777777" w:rsidR="00870389" w:rsidRDefault="00870389" w:rsidP="000652C0">
      <w:pPr>
        <w:jc w:val="center"/>
        <w:rPr>
          <w:rFonts w:asciiTheme="majorHAnsi" w:hAnsiTheme="majorHAnsi" w:cstheme="majorHAnsi"/>
          <w:color w:val="013A57" w:themeColor="accent1" w:themeShade="BF"/>
          <w:sz w:val="22"/>
        </w:rPr>
      </w:pPr>
    </w:p>
    <w:p w14:paraId="02212521" w14:textId="77777777" w:rsidR="00870389" w:rsidRDefault="00870389" w:rsidP="000652C0">
      <w:pPr>
        <w:jc w:val="center"/>
        <w:rPr>
          <w:rFonts w:asciiTheme="majorHAnsi" w:hAnsiTheme="majorHAnsi" w:cstheme="majorHAnsi"/>
          <w:color w:val="013A57" w:themeColor="accent1" w:themeShade="BF"/>
          <w:sz w:val="22"/>
        </w:rPr>
      </w:pPr>
    </w:p>
    <w:p w14:paraId="4BE7213A" w14:textId="77777777" w:rsidR="00870389" w:rsidRDefault="00870389" w:rsidP="000652C0">
      <w:pPr>
        <w:jc w:val="center"/>
        <w:rPr>
          <w:rFonts w:asciiTheme="majorHAnsi" w:hAnsiTheme="majorHAnsi" w:cstheme="majorHAnsi"/>
          <w:color w:val="013A57" w:themeColor="accent1" w:themeShade="BF"/>
          <w:sz w:val="22"/>
        </w:rPr>
      </w:pPr>
    </w:p>
    <w:p w14:paraId="7FFB7FD0" w14:textId="77777777" w:rsidR="00870389" w:rsidRDefault="00870389" w:rsidP="000652C0">
      <w:pPr>
        <w:jc w:val="center"/>
        <w:rPr>
          <w:rFonts w:asciiTheme="majorHAnsi" w:hAnsiTheme="majorHAnsi" w:cstheme="majorHAnsi"/>
          <w:color w:val="013A57" w:themeColor="accent1" w:themeShade="BF"/>
          <w:sz w:val="22"/>
        </w:rPr>
      </w:pPr>
    </w:p>
    <w:p w14:paraId="716D16FC" w14:textId="77777777" w:rsidR="00870389" w:rsidRDefault="00870389" w:rsidP="000652C0">
      <w:pPr>
        <w:jc w:val="center"/>
        <w:rPr>
          <w:rFonts w:asciiTheme="majorHAnsi" w:hAnsiTheme="majorHAnsi" w:cstheme="majorHAnsi"/>
          <w:color w:val="013A57" w:themeColor="accent1" w:themeShade="BF"/>
          <w:sz w:val="22"/>
        </w:rPr>
      </w:pPr>
    </w:p>
    <w:p w14:paraId="04855620" w14:textId="77777777" w:rsidR="00870389" w:rsidRDefault="00870389" w:rsidP="000652C0">
      <w:pPr>
        <w:jc w:val="center"/>
        <w:rPr>
          <w:rFonts w:asciiTheme="majorHAnsi" w:hAnsiTheme="majorHAnsi" w:cstheme="majorHAnsi"/>
          <w:color w:val="013A57" w:themeColor="accent1" w:themeShade="BF"/>
          <w:sz w:val="22"/>
        </w:rPr>
      </w:pPr>
    </w:p>
    <w:p w14:paraId="31070505" w14:textId="77777777" w:rsidR="00870389" w:rsidRDefault="00870389" w:rsidP="000652C0">
      <w:pPr>
        <w:jc w:val="center"/>
        <w:rPr>
          <w:rFonts w:asciiTheme="majorHAnsi" w:hAnsiTheme="majorHAnsi" w:cstheme="majorHAnsi"/>
          <w:color w:val="013A57" w:themeColor="accent1" w:themeShade="BF"/>
          <w:sz w:val="22"/>
        </w:rPr>
      </w:pPr>
    </w:p>
    <w:p w14:paraId="5A3C7D0F" w14:textId="77777777" w:rsidR="00870389" w:rsidRDefault="00870389" w:rsidP="000652C0">
      <w:pPr>
        <w:jc w:val="center"/>
        <w:rPr>
          <w:rFonts w:asciiTheme="majorHAnsi" w:hAnsiTheme="majorHAnsi" w:cstheme="majorHAnsi"/>
          <w:color w:val="013A57" w:themeColor="accent1" w:themeShade="BF"/>
          <w:sz w:val="22"/>
        </w:rPr>
      </w:pPr>
    </w:p>
    <w:p w14:paraId="71A9A735" w14:textId="77777777" w:rsidR="00870389" w:rsidRDefault="00870389" w:rsidP="000652C0">
      <w:pPr>
        <w:jc w:val="center"/>
        <w:rPr>
          <w:rFonts w:asciiTheme="majorHAnsi" w:hAnsiTheme="majorHAnsi" w:cstheme="majorHAnsi"/>
          <w:color w:val="013A57" w:themeColor="accent1" w:themeShade="BF"/>
          <w:sz w:val="22"/>
        </w:rPr>
      </w:pPr>
    </w:p>
    <w:p w14:paraId="242A4FD3" w14:textId="77777777" w:rsidR="00870389" w:rsidRDefault="00870389" w:rsidP="000652C0">
      <w:pPr>
        <w:jc w:val="center"/>
        <w:rPr>
          <w:rFonts w:asciiTheme="majorHAnsi" w:hAnsiTheme="majorHAnsi" w:cstheme="majorHAnsi"/>
          <w:color w:val="013A57" w:themeColor="accent1" w:themeShade="BF"/>
          <w:sz w:val="22"/>
        </w:rPr>
      </w:pPr>
    </w:p>
    <w:p w14:paraId="2191ECC6" w14:textId="77777777" w:rsidR="00870389" w:rsidRDefault="00870389" w:rsidP="000652C0">
      <w:pPr>
        <w:jc w:val="center"/>
        <w:rPr>
          <w:rFonts w:asciiTheme="majorHAnsi" w:hAnsiTheme="majorHAnsi" w:cstheme="majorHAnsi"/>
          <w:color w:val="013A57" w:themeColor="accent1" w:themeShade="BF"/>
          <w:sz w:val="22"/>
        </w:rPr>
      </w:pPr>
    </w:p>
    <w:p w14:paraId="70EA399C" w14:textId="77777777" w:rsidR="00870389" w:rsidRDefault="00870389" w:rsidP="000652C0">
      <w:pPr>
        <w:jc w:val="center"/>
        <w:rPr>
          <w:rFonts w:asciiTheme="majorHAnsi" w:hAnsiTheme="majorHAnsi" w:cstheme="majorHAnsi"/>
          <w:color w:val="013A57" w:themeColor="accent1" w:themeShade="BF"/>
          <w:sz w:val="22"/>
        </w:rPr>
      </w:pPr>
    </w:p>
    <w:p w14:paraId="78D4C1CA" w14:textId="77777777" w:rsidR="00870389" w:rsidRDefault="00870389" w:rsidP="000652C0">
      <w:pPr>
        <w:jc w:val="center"/>
        <w:rPr>
          <w:rFonts w:asciiTheme="majorHAnsi" w:hAnsiTheme="majorHAnsi" w:cstheme="majorHAnsi"/>
          <w:color w:val="013A57" w:themeColor="accent1" w:themeShade="BF"/>
          <w:sz w:val="22"/>
        </w:rPr>
      </w:pPr>
    </w:p>
    <w:p w14:paraId="7DA1C2A9" w14:textId="64B11739"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lastRenderedPageBreak/>
        <w:t>Year 10 Spring 2 Revision for English.</w:t>
      </w:r>
    </w:p>
    <w:p w14:paraId="41B5CAF9"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652C0" w:rsidRPr="007D5FB0" w14:paraId="74E374D4" w14:textId="77777777" w:rsidTr="00455BCD">
        <w:tc>
          <w:tcPr>
            <w:tcW w:w="9889" w:type="dxa"/>
            <w:shd w:val="clear" w:color="auto" w:fill="CCFFCC"/>
          </w:tcPr>
          <w:p w14:paraId="76389CC7"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2 Term?</w:t>
            </w:r>
          </w:p>
        </w:tc>
      </w:tr>
      <w:tr w:rsidR="000652C0" w:rsidRPr="007D5FB0" w14:paraId="2B263114" w14:textId="77777777" w:rsidTr="00455BCD">
        <w:tc>
          <w:tcPr>
            <w:tcW w:w="9889" w:type="dxa"/>
            <w:shd w:val="clear" w:color="auto" w:fill="auto"/>
          </w:tcPr>
          <w:p w14:paraId="5505D0A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 Literature GCSE TEXT ‘An Inspector Calls’ and exploring the poems ‘My Last Duchess’ and ‘The Charge of The Lightbrigade’ from the ‘Power and Conflict’ anthology</w:t>
            </w:r>
          </w:p>
          <w:p w14:paraId="5B22058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Teacher assessment: Explore one of the poems that has been studied thus far</w:t>
            </w:r>
          </w:p>
          <w:p w14:paraId="433A3593" w14:textId="7C2619CD" w:rsidR="00870389"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End of Half term assessment: A Literature assessment based on a theme/character from the play Act 1 or 2</w:t>
            </w:r>
          </w:p>
        </w:tc>
      </w:tr>
      <w:tr w:rsidR="000652C0" w:rsidRPr="007D5FB0" w14:paraId="6AC51BE7" w14:textId="77777777" w:rsidTr="00455BCD">
        <w:tc>
          <w:tcPr>
            <w:tcW w:w="9889" w:type="dxa"/>
            <w:shd w:val="clear" w:color="auto" w:fill="D9E2F3"/>
          </w:tcPr>
          <w:p w14:paraId="73359C9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00737490" w14:textId="77777777" w:rsidTr="00455BCD">
        <w:tc>
          <w:tcPr>
            <w:tcW w:w="9889" w:type="dxa"/>
            <w:shd w:val="clear" w:color="auto" w:fill="auto"/>
          </w:tcPr>
          <w:p w14:paraId="26CC5F09" w14:textId="77777777" w:rsidR="000652C0" w:rsidRPr="00870389" w:rsidRDefault="000652C0" w:rsidP="00455BCD">
            <w:pPr>
              <w:spacing w:line="240" w:lineRule="auto"/>
              <w:rPr>
                <w:rFonts w:asciiTheme="majorHAnsi" w:hAnsiTheme="majorHAnsi" w:cstheme="majorHAnsi"/>
                <w:b w:val="0"/>
                <w:bCs/>
                <w:sz w:val="22"/>
              </w:rPr>
            </w:pPr>
            <w:r w:rsidRPr="00870389">
              <w:rPr>
                <w:rFonts w:asciiTheme="majorHAnsi" w:hAnsiTheme="majorHAnsi" w:cstheme="majorHAnsi"/>
                <w:b w:val="0"/>
                <w:bCs/>
                <w:sz w:val="22"/>
              </w:rPr>
              <w:t>READING</w:t>
            </w:r>
          </w:p>
          <w:p w14:paraId="0966A85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425439A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343418F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AO3: How to show understanding of the relationships between texts and the </w:t>
            </w:r>
          </w:p>
          <w:p w14:paraId="4DAF04D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contexts in which they were written</w:t>
            </w:r>
          </w:p>
          <w:p w14:paraId="4E5973A9"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7D6F4110"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Practise essay writing In timed conditions.</w:t>
            </w:r>
          </w:p>
          <w:p w14:paraId="58B70624" w14:textId="3B4FBF6B" w:rsidR="00870389" w:rsidRPr="007D5FB0" w:rsidRDefault="00870389" w:rsidP="00455BCD">
            <w:pPr>
              <w:spacing w:line="240" w:lineRule="auto"/>
              <w:rPr>
                <w:rFonts w:asciiTheme="majorHAnsi" w:hAnsiTheme="majorHAnsi" w:cstheme="majorHAnsi"/>
                <w:sz w:val="22"/>
              </w:rPr>
            </w:pPr>
          </w:p>
        </w:tc>
      </w:tr>
      <w:tr w:rsidR="000652C0" w:rsidRPr="007D5FB0" w14:paraId="3241C13C" w14:textId="77777777" w:rsidTr="00455BCD">
        <w:tc>
          <w:tcPr>
            <w:tcW w:w="9889" w:type="dxa"/>
            <w:shd w:val="clear" w:color="auto" w:fill="FFF2CC"/>
          </w:tcPr>
          <w:p w14:paraId="684B77D9"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78E43F4B" w14:textId="77777777" w:rsidTr="00455BCD">
        <w:tc>
          <w:tcPr>
            <w:tcW w:w="9889" w:type="dxa"/>
            <w:shd w:val="clear" w:color="auto" w:fill="auto"/>
          </w:tcPr>
          <w:p w14:paraId="1F9EF45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3010636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7FC2504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Act 1 and Act 2 of the playl and the poems studied</w:t>
            </w:r>
          </w:p>
          <w:p w14:paraId="5466018D"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C8F19F9" w14:textId="301FF0CF" w:rsidR="00870389" w:rsidRPr="007D5FB0" w:rsidRDefault="00870389" w:rsidP="00455BCD">
            <w:pPr>
              <w:spacing w:line="240" w:lineRule="auto"/>
              <w:rPr>
                <w:rFonts w:asciiTheme="majorHAnsi" w:hAnsiTheme="majorHAnsi" w:cstheme="majorHAnsi"/>
                <w:sz w:val="22"/>
              </w:rPr>
            </w:pPr>
          </w:p>
        </w:tc>
      </w:tr>
      <w:tr w:rsidR="000652C0" w:rsidRPr="007D5FB0" w14:paraId="79795BB1" w14:textId="77777777" w:rsidTr="00455BCD">
        <w:tc>
          <w:tcPr>
            <w:tcW w:w="9889" w:type="dxa"/>
            <w:shd w:val="clear" w:color="auto" w:fill="E2EFD9"/>
          </w:tcPr>
          <w:p w14:paraId="675D1847"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49D57930" w14:textId="77777777" w:rsidTr="00455BCD">
        <w:tc>
          <w:tcPr>
            <w:tcW w:w="9889" w:type="dxa"/>
            <w:shd w:val="clear" w:color="auto" w:fill="auto"/>
          </w:tcPr>
          <w:p w14:paraId="3FBF97D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343063A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54044968"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3F6CBE83" w14:textId="68565B95" w:rsidR="00870389" w:rsidRPr="007D5FB0" w:rsidRDefault="00870389" w:rsidP="00455BCD">
            <w:pPr>
              <w:spacing w:line="240" w:lineRule="auto"/>
              <w:rPr>
                <w:rFonts w:asciiTheme="majorHAnsi" w:hAnsiTheme="majorHAnsi" w:cstheme="majorHAnsi"/>
                <w:sz w:val="22"/>
              </w:rPr>
            </w:pPr>
          </w:p>
        </w:tc>
      </w:tr>
      <w:tr w:rsidR="000652C0" w:rsidRPr="007D5FB0" w14:paraId="43D5E245" w14:textId="77777777" w:rsidTr="00455BCD">
        <w:tc>
          <w:tcPr>
            <w:tcW w:w="9889" w:type="dxa"/>
            <w:shd w:val="clear" w:color="auto" w:fill="FFCCFF"/>
          </w:tcPr>
          <w:p w14:paraId="1D96F8D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2372182" w14:textId="77777777" w:rsidTr="00455BCD">
        <w:tc>
          <w:tcPr>
            <w:tcW w:w="9889" w:type="dxa"/>
            <w:shd w:val="clear" w:color="auto" w:fill="auto"/>
          </w:tcPr>
          <w:p w14:paraId="7F563C71"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u w:val="single"/>
              </w:rPr>
            </w:pPr>
            <w:hyperlink r:id="rId243" w:history="1">
              <w:r w:rsidR="000652C0" w:rsidRPr="007D5FB0">
                <w:rPr>
                  <w:rFonts w:asciiTheme="majorHAnsi" w:eastAsia="MS Mincho" w:hAnsiTheme="majorHAnsi" w:cstheme="majorHAnsi"/>
                  <w:color w:val="0070C0"/>
                  <w:sz w:val="22"/>
                  <w:u w:val="single"/>
                </w:rPr>
                <w:t>WWW.SENECA.LEARNING.COM</w:t>
              </w:r>
            </w:hyperlink>
          </w:p>
          <w:p w14:paraId="2A59B0EA"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rPr>
            </w:pPr>
            <w:hyperlink r:id="rId244" w:history="1">
              <w:r w:rsidR="000652C0" w:rsidRPr="007D5FB0">
                <w:rPr>
                  <w:rStyle w:val="Hyperlink"/>
                  <w:rFonts w:asciiTheme="majorHAnsi" w:eastAsia="MS Mincho" w:hAnsiTheme="majorHAnsi" w:cstheme="majorHAnsi"/>
                  <w:sz w:val="22"/>
                </w:rPr>
                <w:t>An Inspector Calls - GCSE English Literature Revision - AQA - BBC Bitesize</w:t>
              </w:r>
            </w:hyperlink>
          </w:p>
          <w:p w14:paraId="4DE4D035"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rPr>
            </w:pPr>
            <w:hyperlink r:id="rId245" w:history="1">
              <w:r w:rsidR="000652C0" w:rsidRPr="007D5FB0">
                <w:rPr>
                  <w:rStyle w:val="Hyperlink"/>
                  <w:rFonts w:asciiTheme="majorHAnsi" w:eastAsia="MS Mincho" w:hAnsiTheme="majorHAnsi" w:cstheme="majorHAnsi"/>
                  <w:sz w:val="22"/>
                </w:rPr>
                <w:t>'An Inspector Calls': Top Set Analysis - Bing video</w:t>
              </w:r>
            </w:hyperlink>
          </w:p>
          <w:p w14:paraId="5E145ADE" w14:textId="77777777" w:rsidR="000652C0" w:rsidRPr="007D5FB0" w:rsidRDefault="000E38C5" w:rsidP="00455BCD">
            <w:pPr>
              <w:tabs>
                <w:tab w:val="center" w:pos="4150"/>
              </w:tabs>
              <w:spacing w:line="240" w:lineRule="auto"/>
              <w:rPr>
                <w:rFonts w:asciiTheme="majorHAnsi" w:eastAsia="MS Mincho" w:hAnsiTheme="majorHAnsi" w:cstheme="majorHAnsi"/>
                <w:color w:val="0070C0"/>
                <w:sz w:val="22"/>
              </w:rPr>
            </w:pPr>
            <w:hyperlink r:id="rId246" w:history="1">
              <w:r w:rsidR="000652C0" w:rsidRPr="007D5FB0">
                <w:rPr>
                  <w:rStyle w:val="Hyperlink"/>
                  <w:rFonts w:asciiTheme="majorHAnsi" w:eastAsia="MS Mincho" w:hAnsiTheme="majorHAnsi" w:cstheme="majorHAnsi"/>
                  <w:sz w:val="22"/>
                </w:rPr>
                <w:t>AQA English Revision - Games</w:t>
              </w:r>
            </w:hyperlink>
          </w:p>
          <w:p w14:paraId="4DEED9C7" w14:textId="77777777" w:rsidR="000652C0" w:rsidRPr="007D5FB0" w:rsidRDefault="000E38C5" w:rsidP="00455BCD">
            <w:pPr>
              <w:tabs>
                <w:tab w:val="center" w:pos="4150"/>
              </w:tabs>
              <w:spacing w:line="240" w:lineRule="auto"/>
              <w:rPr>
                <w:rFonts w:asciiTheme="majorHAnsi" w:eastAsia="MS Mincho" w:hAnsiTheme="majorHAnsi" w:cstheme="majorHAnsi"/>
                <w:sz w:val="22"/>
              </w:rPr>
            </w:pPr>
            <w:hyperlink r:id="rId247" w:history="1">
              <w:r w:rsidR="000652C0" w:rsidRPr="007D5FB0">
                <w:rPr>
                  <w:rStyle w:val="Hyperlink"/>
                  <w:rFonts w:asciiTheme="majorHAnsi" w:eastAsia="MS Mincho" w:hAnsiTheme="majorHAnsi" w:cstheme="majorHAnsi"/>
                  <w:sz w:val="22"/>
                </w:rPr>
                <w:t>'My Last Duchess' in 6 Minutes: Quick Revision - YouTube</w:t>
              </w:r>
            </w:hyperlink>
          </w:p>
          <w:p w14:paraId="5F258D0B" w14:textId="77777777" w:rsidR="000652C0" w:rsidRPr="007D5FB0" w:rsidRDefault="000E38C5" w:rsidP="00455BCD">
            <w:pPr>
              <w:tabs>
                <w:tab w:val="center" w:pos="4150"/>
              </w:tabs>
              <w:spacing w:line="240" w:lineRule="auto"/>
              <w:rPr>
                <w:rFonts w:asciiTheme="majorHAnsi" w:eastAsia="MS Mincho" w:hAnsiTheme="majorHAnsi" w:cstheme="majorHAnsi"/>
                <w:sz w:val="22"/>
              </w:rPr>
            </w:pPr>
            <w:hyperlink r:id="rId248" w:history="1">
              <w:r w:rsidR="000652C0" w:rsidRPr="007D5FB0">
                <w:rPr>
                  <w:rStyle w:val="Hyperlink"/>
                  <w:rFonts w:asciiTheme="majorHAnsi" w:eastAsia="MS Mincho" w:hAnsiTheme="majorHAnsi" w:cstheme="majorHAnsi"/>
                  <w:sz w:val="22"/>
                </w:rPr>
                <w:t>BBC Two - English File, Texts In Time: Picture in the Poem, 'My Last Duchess' by Robert Browning (dramatisation)</w:t>
              </w:r>
            </w:hyperlink>
          </w:p>
          <w:p w14:paraId="3EA0D276" w14:textId="77777777" w:rsidR="000652C0" w:rsidRPr="007D5FB0" w:rsidRDefault="000E38C5" w:rsidP="00455BCD">
            <w:pPr>
              <w:tabs>
                <w:tab w:val="center" w:pos="4150"/>
              </w:tabs>
              <w:spacing w:line="240" w:lineRule="auto"/>
              <w:rPr>
                <w:rFonts w:asciiTheme="majorHAnsi" w:eastAsia="MS Mincho" w:hAnsiTheme="majorHAnsi" w:cstheme="majorHAnsi"/>
                <w:sz w:val="22"/>
              </w:rPr>
            </w:pPr>
            <w:hyperlink r:id="rId249" w:history="1">
              <w:r w:rsidR="000652C0" w:rsidRPr="007D5FB0">
                <w:rPr>
                  <w:rStyle w:val="Hyperlink"/>
                  <w:rFonts w:asciiTheme="majorHAnsi" w:eastAsia="MS Mincho" w:hAnsiTheme="majorHAnsi" w:cstheme="majorHAnsi"/>
                  <w:sz w:val="22"/>
                </w:rPr>
                <w:t>Context - The Charge of the Light Brigade - CCEA - GCSE English Literature Revision - CCEA - BBC Bitesize</w:t>
              </w:r>
            </w:hyperlink>
          </w:p>
          <w:p w14:paraId="44DC2D71" w14:textId="77777777" w:rsidR="000652C0" w:rsidRDefault="000E38C5" w:rsidP="00455BCD">
            <w:pPr>
              <w:tabs>
                <w:tab w:val="center" w:pos="4150"/>
              </w:tabs>
              <w:spacing w:line="240" w:lineRule="auto"/>
              <w:rPr>
                <w:rStyle w:val="Hyperlink"/>
                <w:rFonts w:asciiTheme="majorHAnsi" w:eastAsia="MS Mincho" w:hAnsiTheme="majorHAnsi" w:cstheme="majorHAnsi"/>
                <w:sz w:val="22"/>
              </w:rPr>
            </w:pPr>
            <w:hyperlink r:id="rId250" w:history="1">
              <w:r w:rsidR="000652C0" w:rsidRPr="007D5FB0">
                <w:rPr>
                  <w:rStyle w:val="Hyperlink"/>
                  <w:rFonts w:asciiTheme="majorHAnsi" w:eastAsia="MS Mincho" w:hAnsiTheme="majorHAnsi" w:cstheme="majorHAnsi"/>
                  <w:sz w:val="22"/>
                </w:rPr>
                <w:t>http://www.clickrevision.com/beta/literature/an-inspector-calls/AIC01.html</w:t>
              </w:r>
            </w:hyperlink>
          </w:p>
          <w:p w14:paraId="3AB6CF2F" w14:textId="4380F24C" w:rsidR="00870389" w:rsidRPr="007D5FB0" w:rsidRDefault="00870389" w:rsidP="00455BCD">
            <w:pPr>
              <w:tabs>
                <w:tab w:val="center" w:pos="4150"/>
              </w:tabs>
              <w:spacing w:line="240" w:lineRule="auto"/>
              <w:rPr>
                <w:rFonts w:asciiTheme="majorHAnsi" w:eastAsia="MS Mincho" w:hAnsiTheme="majorHAnsi" w:cstheme="majorHAnsi"/>
                <w:sz w:val="22"/>
              </w:rPr>
            </w:pPr>
          </w:p>
        </w:tc>
      </w:tr>
      <w:tr w:rsidR="000652C0" w:rsidRPr="007D5FB0" w14:paraId="5C89079B" w14:textId="77777777" w:rsidTr="00455BCD">
        <w:tc>
          <w:tcPr>
            <w:tcW w:w="9889" w:type="dxa"/>
            <w:shd w:val="clear" w:color="auto" w:fill="CCFFFF"/>
          </w:tcPr>
          <w:p w14:paraId="680D2D20"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tc>
      </w:tr>
      <w:tr w:rsidR="000652C0" w:rsidRPr="007D5FB0" w14:paraId="33AB24B6" w14:textId="77777777" w:rsidTr="00455BCD">
        <w:trPr>
          <w:trHeight w:val="1122"/>
        </w:trPr>
        <w:tc>
          <w:tcPr>
            <w:tcW w:w="9889" w:type="dxa"/>
            <w:shd w:val="clear" w:color="auto" w:fill="auto"/>
          </w:tcPr>
          <w:p w14:paraId="0FF59D21"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Watch the film ‘An Inspector Calls.  There are many variations – look at the differences.</w:t>
            </w:r>
          </w:p>
          <w:p w14:paraId="5C99A9F8"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the different poets and the conflict that they discuss in their poems.</w:t>
            </w:r>
          </w:p>
          <w:p w14:paraId="0E1A64AA"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J B Priestley, his life, his work and his philosophy - CONTEXT</w:t>
            </w:r>
          </w:p>
          <w:p w14:paraId="259491DF"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the impact of capitalism and socialism on a country</w:t>
            </w:r>
          </w:p>
          <w:p w14:paraId="4FACCFC2" w14:textId="77777777" w:rsidR="000652C0" w:rsidRPr="005B508A" w:rsidRDefault="000652C0" w:rsidP="00455BCD">
            <w:pPr>
              <w:spacing w:line="240" w:lineRule="auto"/>
              <w:rPr>
                <w:rFonts w:asciiTheme="majorHAnsi" w:hAnsiTheme="majorHAnsi" w:cstheme="majorHAnsi"/>
                <w:b w:val="0"/>
                <w:bCs/>
                <w:sz w:val="22"/>
              </w:rPr>
            </w:pPr>
            <w:r w:rsidRPr="005B508A">
              <w:rPr>
                <w:rFonts w:asciiTheme="majorHAnsi" w:hAnsiTheme="majorHAnsi" w:cstheme="majorHAnsi"/>
                <w:b w:val="0"/>
                <w:bCs/>
                <w:sz w:val="22"/>
              </w:rPr>
              <w:t>Use the revision guides that teachers post on MST</w:t>
            </w:r>
          </w:p>
        </w:tc>
      </w:tr>
    </w:tbl>
    <w:p w14:paraId="307F0965" w14:textId="14984042" w:rsidR="000652C0" w:rsidRPr="007D5FB0" w:rsidRDefault="000652C0" w:rsidP="00DF027C">
      <w:pPr>
        <w:rPr>
          <w:rFonts w:asciiTheme="majorHAnsi" w:hAnsiTheme="majorHAnsi" w:cstheme="majorHAnsi"/>
          <w:b w:val="0"/>
          <w:bCs/>
          <w:sz w:val="22"/>
        </w:rPr>
      </w:pPr>
    </w:p>
    <w:p w14:paraId="1E623F87" w14:textId="77777777"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t>Year 11 Spring 1 Revision for English.</w:t>
      </w:r>
    </w:p>
    <w:p w14:paraId="3A2BD3C4"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5665"/>
      </w:tblGrid>
      <w:tr w:rsidR="000652C0" w:rsidRPr="007D5FB0" w14:paraId="3366A805" w14:textId="77777777" w:rsidTr="000652C0">
        <w:tc>
          <w:tcPr>
            <w:tcW w:w="10320" w:type="dxa"/>
            <w:gridSpan w:val="2"/>
            <w:shd w:val="clear" w:color="auto" w:fill="CCFFCC"/>
          </w:tcPr>
          <w:p w14:paraId="3E67E91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Spring 1Term?</w:t>
            </w:r>
          </w:p>
        </w:tc>
      </w:tr>
      <w:tr w:rsidR="000652C0" w:rsidRPr="007D5FB0" w14:paraId="4981AF01" w14:textId="77777777" w:rsidTr="000652C0">
        <w:tc>
          <w:tcPr>
            <w:tcW w:w="10320" w:type="dxa"/>
            <w:gridSpan w:val="2"/>
            <w:shd w:val="clear" w:color="auto" w:fill="auto"/>
          </w:tcPr>
          <w:p w14:paraId="0448A149"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Mock Assessments in January:</w:t>
            </w:r>
          </w:p>
          <w:p w14:paraId="71601C59"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English Language Paper1 (Sections A and B) total 80 marks </w:t>
            </w:r>
          </w:p>
          <w:p w14:paraId="0F2C7054"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 Paper 2 Section A extract from Romeo and Juliet (Act 1 or Act 2) total 34 marks</w:t>
            </w:r>
          </w:p>
          <w:p w14:paraId="36DE12DE"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 Paper 2 Section B first unseen poetry. Explore how the poet uses structure/language/imagery</w:t>
            </w:r>
          </w:p>
          <w:p w14:paraId="200D42F6" w14:textId="77777777" w:rsidR="000652C0" w:rsidRPr="00972827" w:rsidRDefault="000652C0" w:rsidP="000652C0">
            <w:pPr>
              <w:numPr>
                <w:ilvl w:val="0"/>
                <w:numId w:val="79"/>
              </w:numPr>
              <w:spacing w:line="240" w:lineRule="auto"/>
              <w:rPr>
                <w:rFonts w:asciiTheme="majorHAnsi" w:hAnsiTheme="majorHAnsi" w:cstheme="majorHAnsi"/>
                <w:sz w:val="22"/>
              </w:rPr>
            </w:pPr>
            <w:r w:rsidRPr="00870389">
              <w:rPr>
                <w:rFonts w:asciiTheme="majorHAnsi" w:hAnsiTheme="majorHAnsi" w:cstheme="majorHAnsi"/>
                <w:b w:val="0"/>
                <w:bCs/>
                <w:color w:val="auto"/>
                <w:sz w:val="22"/>
              </w:rPr>
              <w:t>Literature Paper 2 Section B second unseen poetry.  Compare this poem to the first poem.</w:t>
            </w:r>
            <w:r w:rsidRPr="00870389">
              <w:rPr>
                <w:rFonts w:asciiTheme="majorHAnsi" w:hAnsiTheme="majorHAnsi" w:cstheme="majorHAnsi"/>
                <w:color w:val="auto"/>
                <w:sz w:val="22"/>
              </w:rPr>
              <w:t xml:space="preserve"> </w:t>
            </w:r>
          </w:p>
          <w:p w14:paraId="0086AC03" w14:textId="561C8AFF" w:rsidR="00972827" w:rsidRPr="007D5FB0" w:rsidRDefault="00972827" w:rsidP="000652C0">
            <w:pPr>
              <w:numPr>
                <w:ilvl w:val="0"/>
                <w:numId w:val="79"/>
              </w:numPr>
              <w:spacing w:line="240" w:lineRule="auto"/>
              <w:rPr>
                <w:rFonts w:asciiTheme="majorHAnsi" w:hAnsiTheme="majorHAnsi" w:cstheme="majorHAnsi"/>
                <w:sz w:val="22"/>
              </w:rPr>
            </w:pPr>
          </w:p>
        </w:tc>
      </w:tr>
      <w:tr w:rsidR="000652C0" w:rsidRPr="007D5FB0" w14:paraId="6279F309" w14:textId="77777777" w:rsidTr="000652C0">
        <w:tc>
          <w:tcPr>
            <w:tcW w:w="10320" w:type="dxa"/>
            <w:gridSpan w:val="2"/>
            <w:shd w:val="clear" w:color="auto" w:fill="D9E2F3"/>
          </w:tcPr>
          <w:p w14:paraId="0F2390E2"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31496434" w14:textId="77777777" w:rsidTr="000652C0">
        <w:trPr>
          <w:trHeight w:val="4334"/>
        </w:trPr>
        <w:tc>
          <w:tcPr>
            <w:tcW w:w="4655" w:type="dxa"/>
            <w:shd w:val="clear" w:color="auto" w:fill="auto"/>
          </w:tcPr>
          <w:p w14:paraId="7B6D7E4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w:t>
            </w:r>
          </w:p>
          <w:p w14:paraId="32934E9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583B42E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7481C93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AO3: How to show understanding of the relationships between texts and the contexts in which they were written</w:t>
            </w:r>
          </w:p>
          <w:p w14:paraId="0DFE409D"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32123401" w14:textId="37CEA78B" w:rsidR="00972827" w:rsidRPr="00870389" w:rsidRDefault="00972827" w:rsidP="00455BCD">
            <w:pPr>
              <w:spacing w:line="240" w:lineRule="auto"/>
              <w:rPr>
                <w:rFonts w:asciiTheme="majorHAnsi" w:hAnsiTheme="majorHAnsi" w:cstheme="majorHAnsi"/>
                <w:b w:val="0"/>
                <w:bCs/>
                <w:color w:val="auto"/>
                <w:sz w:val="22"/>
              </w:rPr>
            </w:pPr>
          </w:p>
        </w:tc>
        <w:tc>
          <w:tcPr>
            <w:tcW w:w="5665" w:type="dxa"/>
            <w:shd w:val="clear" w:color="auto" w:fill="auto"/>
          </w:tcPr>
          <w:p w14:paraId="7F61D42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Language:</w:t>
            </w:r>
          </w:p>
          <w:p w14:paraId="67154C3C"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a wide range of texts, fluently and with good understanding</w:t>
            </w:r>
          </w:p>
          <w:p w14:paraId="371A991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critically, and use knowledge gained from wide reading to inform and improve</w:t>
            </w:r>
          </w:p>
          <w:p w14:paraId="1270453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their own writing</w:t>
            </w:r>
          </w:p>
          <w:p w14:paraId="781C802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Write effectively and coherently using Standard English appropriately</w:t>
            </w:r>
          </w:p>
          <w:p w14:paraId="786E7B2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Use grammar correctly, punctuate and spell accurately</w:t>
            </w:r>
          </w:p>
          <w:p w14:paraId="4177F045"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Acquire and apply a wide vocabulary, alongside a knowledge and understanding of grammatical terminology, and linguistic conventions for reading, writing and spoken language</w:t>
            </w:r>
          </w:p>
        </w:tc>
      </w:tr>
      <w:tr w:rsidR="000652C0" w:rsidRPr="007D5FB0" w14:paraId="7E2F1E37" w14:textId="77777777" w:rsidTr="000652C0">
        <w:tc>
          <w:tcPr>
            <w:tcW w:w="10320" w:type="dxa"/>
            <w:gridSpan w:val="2"/>
            <w:shd w:val="clear" w:color="auto" w:fill="FFF2CC"/>
          </w:tcPr>
          <w:p w14:paraId="6795F043"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7AD4DAF1" w14:textId="77777777" w:rsidTr="000652C0">
        <w:tc>
          <w:tcPr>
            <w:tcW w:w="10320" w:type="dxa"/>
            <w:gridSpan w:val="2"/>
            <w:shd w:val="clear" w:color="auto" w:fill="auto"/>
          </w:tcPr>
          <w:p w14:paraId="70A7290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57DEC85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48E2AF7A" w14:textId="3B72C771" w:rsidR="00972827"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play and read as many unseen poems as you can</w:t>
            </w:r>
          </w:p>
          <w:p w14:paraId="4457FC63"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7AD5E591" w14:textId="3D5A1803" w:rsidR="00972827" w:rsidRPr="007D5FB0" w:rsidRDefault="00972827" w:rsidP="00455BCD">
            <w:pPr>
              <w:spacing w:line="240" w:lineRule="auto"/>
              <w:rPr>
                <w:rFonts w:asciiTheme="majorHAnsi" w:hAnsiTheme="majorHAnsi" w:cstheme="majorHAnsi"/>
                <w:sz w:val="22"/>
              </w:rPr>
            </w:pPr>
          </w:p>
        </w:tc>
      </w:tr>
      <w:tr w:rsidR="000652C0" w:rsidRPr="007D5FB0" w14:paraId="00DF4232" w14:textId="77777777" w:rsidTr="000652C0">
        <w:tc>
          <w:tcPr>
            <w:tcW w:w="10320" w:type="dxa"/>
            <w:gridSpan w:val="2"/>
            <w:shd w:val="clear" w:color="auto" w:fill="E2EFD9"/>
          </w:tcPr>
          <w:p w14:paraId="52E045B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2A9894BD" w14:textId="77777777" w:rsidTr="000652C0">
        <w:tc>
          <w:tcPr>
            <w:tcW w:w="10320" w:type="dxa"/>
            <w:gridSpan w:val="2"/>
            <w:shd w:val="clear" w:color="auto" w:fill="auto"/>
          </w:tcPr>
          <w:p w14:paraId="0FFB1AE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2F4501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32CAFA35"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0547B287" w14:textId="7E7A3EDF" w:rsidR="00972827" w:rsidRPr="007D5FB0" w:rsidRDefault="00972827" w:rsidP="00455BCD">
            <w:pPr>
              <w:spacing w:line="240" w:lineRule="auto"/>
              <w:rPr>
                <w:rFonts w:asciiTheme="majorHAnsi" w:hAnsiTheme="majorHAnsi" w:cstheme="majorHAnsi"/>
                <w:sz w:val="22"/>
              </w:rPr>
            </w:pPr>
          </w:p>
        </w:tc>
      </w:tr>
      <w:tr w:rsidR="000652C0" w:rsidRPr="007D5FB0" w14:paraId="13959AD3" w14:textId="77777777" w:rsidTr="000652C0">
        <w:tc>
          <w:tcPr>
            <w:tcW w:w="10320" w:type="dxa"/>
            <w:gridSpan w:val="2"/>
            <w:shd w:val="clear" w:color="auto" w:fill="FFCCFF"/>
          </w:tcPr>
          <w:p w14:paraId="3A8ECE8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4F6270F" w14:textId="77777777" w:rsidTr="000652C0">
        <w:tc>
          <w:tcPr>
            <w:tcW w:w="10320" w:type="dxa"/>
            <w:gridSpan w:val="2"/>
            <w:shd w:val="clear" w:color="auto" w:fill="auto"/>
          </w:tcPr>
          <w:p w14:paraId="6D614BFE" w14:textId="77777777" w:rsidR="000652C0" w:rsidRPr="007D5FB0" w:rsidRDefault="000E38C5" w:rsidP="00455BCD">
            <w:pPr>
              <w:tabs>
                <w:tab w:val="center" w:pos="4150"/>
              </w:tabs>
              <w:spacing w:line="240" w:lineRule="auto"/>
              <w:rPr>
                <w:rFonts w:asciiTheme="majorHAnsi" w:eastAsia="MS Mincho" w:hAnsiTheme="majorHAnsi" w:cstheme="majorHAnsi"/>
                <w:color w:val="0000FF"/>
                <w:sz w:val="22"/>
                <w:u w:val="single"/>
              </w:rPr>
            </w:pPr>
            <w:hyperlink r:id="rId251" w:history="1">
              <w:r w:rsidR="000652C0" w:rsidRPr="007D5FB0">
                <w:rPr>
                  <w:rFonts w:asciiTheme="majorHAnsi" w:eastAsia="MS Mincho" w:hAnsiTheme="majorHAnsi" w:cstheme="majorHAnsi"/>
                  <w:color w:val="0000FF"/>
                  <w:sz w:val="22"/>
                  <w:u w:val="single"/>
                </w:rPr>
                <w:t>WWW.SENECA.LEARNING.COM</w:t>
              </w:r>
            </w:hyperlink>
          </w:p>
          <w:p w14:paraId="48AD4A15" w14:textId="77777777" w:rsidR="000652C0" w:rsidRPr="007D5FB0" w:rsidRDefault="000E38C5" w:rsidP="00455BCD">
            <w:pPr>
              <w:tabs>
                <w:tab w:val="center" w:pos="4150"/>
              </w:tabs>
              <w:spacing w:line="240" w:lineRule="auto"/>
              <w:rPr>
                <w:rFonts w:asciiTheme="majorHAnsi" w:hAnsiTheme="majorHAnsi" w:cstheme="majorHAnsi"/>
                <w:sz w:val="22"/>
              </w:rPr>
            </w:pPr>
            <w:hyperlink r:id="rId252" w:history="1">
              <w:r w:rsidR="000652C0" w:rsidRPr="007D5FB0">
                <w:rPr>
                  <w:rFonts w:asciiTheme="majorHAnsi" w:hAnsiTheme="majorHAnsi" w:cstheme="majorHAnsi"/>
                  <w:color w:val="0000FF"/>
                  <w:sz w:val="22"/>
                  <w:u w:val="single"/>
                </w:rPr>
                <w:t>Shakespeare: Characters in Romeo and Juliet, Interactive Mind Map. Elearning. (gogeometry.com)</w:t>
              </w:r>
            </w:hyperlink>
          </w:p>
          <w:p w14:paraId="3AFFD661" w14:textId="77777777" w:rsidR="000652C0" w:rsidRPr="007D5FB0" w:rsidRDefault="000E38C5" w:rsidP="00455BCD">
            <w:pPr>
              <w:tabs>
                <w:tab w:val="center" w:pos="4150"/>
              </w:tabs>
              <w:spacing w:line="240" w:lineRule="auto"/>
              <w:rPr>
                <w:rFonts w:asciiTheme="majorHAnsi" w:hAnsiTheme="majorHAnsi" w:cstheme="majorHAnsi"/>
                <w:sz w:val="22"/>
              </w:rPr>
            </w:pPr>
            <w:hyperlink r:id="rId253" w:history="1">
              <w:r w:rsidR="000652C0" w:rsidRPr="007D5FB0">
                <w:rPr>
                  <w:rFonts w:asciiTheme="majorHAnsi" w:hAnsiTheme="majorHAnsi" w:cstheme="majorHAnsi"/>
                  <w:color w:val="0000FF"/>
                  <w:sz w:val="22"/>
                  <w:u w:val="single"/>
                </w:rPr>
                <w:t>Romeo and juliet game - Teaching resources (wordwall.net)</w:t>
              </w:r>
            </w:hyperlink>
          </w:p>
          <w:p w14:paraId="03D01D69" w14:textId="77777777" w:rsidR="000652C0" w:rsidRPr="007D5FB0" w:rsidRDefault="000E38C5" w:rsidP="00455BCD">
            <w:pPr>
              <w:tabs>
                <w:tab w:val="center" w:pos="4150"/>
              </w:tabs>
              <w:spacing w:line="240" w:lineRule="auto"/>
              <w:rPr>
                <w:rFonts w:asciiTheme="majorHAnsi" w:hAnsiTheme="majorHAnsi" w:cstheme="majorHAnsi"/>
                <w:sz w:val="22"/>
              </w:rPr>
            </w:pPr>
            <w:hyperlink r:id="rId254" w:history="1">
              <w:r w:rsidR="000652C0" w:rsidRPr="007D5FB0">
                <w:rPr>
                  <w:rFonts w:asciiTheme="majorHAnsi" w:hAnsiTheme="majorHAnsi" w:cstheme="majorHAnsi"/>
                  <w:color w:val="0000FF"/>
                  <w:sz w:val="22"/>
                  <w:u w:val="single"/>
                </w:rPr>
                <w:t>KS4 Poetry Unseen - Teaching resources (wordwall.net)</w:t>
              </w:r>
            </w:hyperlink>
          </w:p>
          <w:p w14:paraId="6204F446" w14:textId="77777777" w:rsidR="000652C0" w:rsidRPr="007D5FB0" w:rsidRDefault="000E38C5" w:rsidP="00455BCD">
            <w:pPr>
              <w:tabs>
                <w:tab w:val="center" w:pos="4150"/>
              </w:tabs>
              <w:spacing w:line="240" w:lineRule="auto"/>
              <w:rPr>
                <w:rFonts w:asciiTheme="majorHAnsi" w:hAnsiTheme="majorHAnsi" w:cstheme="majorHAnsi"/>
                <w:sz w:val="22"/>
              </w:rPr>
            </w:pPr>
            <w:hyperlink r:id="rId255" w:history="1">
              <w:r w:rsidR="000652C0" w:rsidRPr="007D5FB0">
                <w:rPr>
                  <w:rFonts w:asciiTheme="majorHAnsi" w:hAnsiTheme="majorHAnsi" w:cstheme="majorHAnsi"/>
                  <w:color w:val="0000FF"/>
                  <w:sz w:val="22"/>
                  <w:u w:val="single"/>
                </w:rPr>
                <w:t>AQA English Revision - Unseen Poetry</w:t>
              </w:r>
            </w:hyperlink>
          </w:p>
          <w:p w14:paraId="474F0ECF" w14:textId="77777777" w:rsidR="000652C0" w:rsidRDefault="000E38C5" w:rsidP="00455BCD">
            <w:pPr>
              <w:tabs>
                <w:tab w:val="center" w:pos="4150"/>
              </w:tabs>
              <w:spacing w:line="240" w:lineRule="auto"/>
              <w:rPr>
                <w:rStyle w:val="Hyperlink"/>
                <w:rFonts w:asciiTheme="majorHAnsi" w:eastAsia="MS Mincho" w:hAnsiTheme="majorHAnsi" w:cstheme="majorHAnsi"/>
                <w:sz w:val="22"/>
              </w:rPr>
            </w:pPr>
            <w:hyperlink r:id="rId256" w:history="1">
              <w:r w:rsidR="000652C0" w:rsidRPr="007D5FB0">
                <w:rPr>
                  <w:rStyle w:val="Hyperlink"/>
                  <w:rFonts w:asciiTheme="majorHAnsi" w:eastAsia="MS Mincho" w:hAnsiTheme="majorHAnsi" w:cstheme="majorHAnsi"/>
                  <w:sz w:val="22"/>
                </w:rPr>
                <w:t>www.aqaenglishrevision.com/lang-paper-1</w:t>
              </w:r>
            </w:hyperlink>
          </w:p>
          <w:p w14:paraId="4821A215" w14:textId="77777777" w:rsidR="00972827" w:rsidRDefault="00972827" w:rsidP="00455BCD">
            <w:pPr>
              <w:tabs>
                <w:tab w:val="center" w:pos="4150"/>
              </w:tabs>
              <w:spacing w:line="240" w:lineRule="auto"/>
              <w:rPr>
                <w:rStyle w:val="Hyperlink"/>
                <w:rFonts w:eastAsia="MS Mincho"/>
              </w:rPr>
            </w:pPr>
          </w:p>
          <w:p w14:paraId="731C04EF" w14:textId="3EF7EBE6" w:rsidR="00972827" w:rsidRPr="007D5FB0" w:rsidRDefault="00972827" w:rsidP="00455BCD">
            <w:pPr>
              <w:tabs>
                <w:tab w:val="center" w:pos="4150"/>
              </w:tabs>
              <w:spacing w:line="240" w:lineRule="auto"/>
              <w:rPr>
                <w:rFonts w:asciiTheme="majorHAnsi" w:eastAsia="MS Mincho" w:hAnsiTheme="majorHAnsi" w:cstheme="majorHAnsi"/>
                <w:sz w:val="22"/>
              </w:rPr>
            </w:pPr>
          </w:p>
        </w:tc>
      </w:tr>
      <w:tr w:rsidR="000652C0" w:rsidRPr="007D5FB0" w14:paraId="715D55F9" w14:textId="77777777" w:rsidTr="000652C0">
        <w:tc>
          <w:tcPr>
            <w:tcW w:w="10320" w:type="dxa"/>
            <w:gridSpan w:val="2"/>
            <w:shd w:val="clear" w:color="auto" w:fill="CCFFFF"/>
          </w:tcPr>
          <w:p w14:paraId="4245230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69D3DF18" w14:textId="77777777" w:rsidTr="000652C0">
        <w:trPr>
          <w:trHeight w:val="1122"/>
        </w:trPr>
        <w:tc>
          <w:tcPr>
            <w:tcW w:w="10320" w:type="dxa"/>
            <w:gridSpan w:val="2"/>
            <w:shd w:val="clear" w:color="auto" w:fill="auto"/>
          </w:tcPr>
          <w:p w14:paraId="24B8258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Watch the film Romeo and Juliet.  There are many variations – look at the differences.</w:t>
            </w:r>
          </w:p>
          <w:p w14:paraId="478447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the key scenes again – try to get into character (thoughts/actions)</w:t>
            </w:r>
          </w:p>
          <w:p w14:paraId="38A82D2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Link the themes to modern day – how would you respond?</w:t>
            </w:r>
          </w:p>
          <w:p w14:paraId="26D8E4F2" w14:textId="77777777" w:rsidR="000652C0" w:rsidRPr="007D5FB0" w:rsidRDefault="000652C0" w:rsidP="00455BCD">
            <w:pPr>
              <w:spacing w:line="240" w:lineRule="auto"/>
              <w:rPr>
                <w:rFonts w:asciiTheme="majorHAnsi" w:hAnsiTheme="majorHAnsi" w:cstheme="majorHAnsi"/>
                <w:sz w:val="22"/>
              </w:rPr>
            </w:pPr>
            <w:r w:rsidRPr="00870389">
              <w:rPr>
                <w:rFonts w:asciiTheme="majorHAnsi" w:hAnsiTheme="majorHAnsi" w:cstheme="majorHAnsi"/>
                <w:b w:val="0"/>
                <w:bCs/>
                <w:color w:val="auto"/>
                <w:sz w:val="22"/>
              </w:rPr>
              <w:t>Unseen poetry – read a selection of poetry.  There is a collection in MST.</w:t>
            </w:r>
          </w:p>
        </w:tc>
      </w:tr>
    </w:tbl>
    <w:p w14:paraId="0059AC67" w14:textId="0B3796BB" w:rsidR="000652C0" w:rsidRPr="007D5FB0" w:rsidRDefault="000652C0" w:rsidP="00870389">
      <w:pPr>
        <w:rPr>
          <w:rFonts w:asciiTheme="majorHAnsi" w:hAnsiTheme="majorHAnsi" w:cstheme="majorHAnsi"/>
          <w:b w:val="0"/>
          <w:bCs/>
          <w:sz w:val="22"/>
        </w:rPr>
      </w:pPr>
    </w:p>
    <w:p w14:paraId="25549C0F" w14:textId="77777777" w:rsidR="00972827" w:rsidRDefault="00972827" w:rsidP="000652C0">
      <w:pPr>
        <w:jc w:val="center"/>
        <w:rPr>
          <w:rFonts w:asciiTheme="majorHAnsi" w:hAnsiTheme="majorHAnsi" w:cstheme="majorHAnsi"/>
          <w:color w:val="013A57" w:themeColor="accent1" w:themeShade="BF"/>
          <w:szCs w:val="28"/>
        </w:rPr>
      </w:pPr>
    </w:p>
    <w:p w14:paraId="56ED44AD" w14:textId="77777777" w:rsidR="00972827" w:rsidRDefault="00972827" w:rsidP="000652C0">
      <w:pPr>
        <w:jc w:val="center"/>
        <w:rPr>
          <w:rFonts w:asciiTheme="majorHAnsi" w:hAnsiTheme="majorHAnsi" w:cstheme="majorHAnsi"/>
          <w:color w:val="013A57" w:themeColor="accent1" w:themeShade="BF"/>
          <w:szCs w:val="28"/>
        </w:rPr>
      </w:pPr>
    </w:p>
    <w:p w14:paraId="626CF49B" w14:textId="77777777" w:rsidR="00972827" w:rsidRDefault="00972827" w:rsidP="000652C0">
      <w:pPr>
        <w:jc w:val="center"/>
        <w:rPr>
          <w:rFonts w:asciiTheme="majorHAnsi" w:hAnsiTheme="majorHAnsi" w:cstheme="majorHAnsi"/>
          <w:color w:val="013A57" w:themeColor="accent1" w:themeShade="BF"/>
          <w:szCs w:val="28"/>
        </w:rPr>
      </w:pPr>
    </w:p>
    <w:p w14:paraId="18DD7890" w14:textId="77777777" w:rsidR="00972827" w:rsidRDefault="00972827" w:rsidP="000652C0">
      <w:pPr>
        <w:jc w:val="center"/>
        <w:rPr>
          <w:rFonts w:asciiTheme="majorHAnsi" w:hAnsiTheme="majorHAnsi" w:cstheme="majorHAnsi"/>
          <w:color w:val="013A57" w:themeColor="accent1" w:themeShade="BF"/>
          <w:szCs w:val="28"/>
        </w:rPr>
      </w:pPr>
    </w:p>
    <w:p w14:paraId="1C8D1B17" w14:textId="77777777" w:rsidR="00972827" w:rsidRDefault="00972827" w:rsidP="000652C0">
      <w:pPr>
        <w:jc w:val="center"/>
        <w:rPr>
          <w:rFonts w:asciiTheme="majorHAnsi" w:hAnsiTheme="majorHAnsi" w:cstheme="majorHAnsi"/>
          <w:color w:val="013A57" w:themeColor="accent1" w:themeShade="BF"/>
          <w:szCs w:val="28"/>
        </w:rPr>
      </w:pPr>
    </w:p>
    <w:p w14:paraId="1720E8ED" w14:textId="77777777" w:rsidR="00972827" w:rsidRDefault="00972827" w:rsidP="000652C0">
      <w:pPr>
        <w:jc w:val="center"/>
        <w:rPr>
          <w:rFonts w:asciiTheme="majorHAnsi" w:hAnsiTheme="majorHAnsi" w:cstheme="majorHAnsi"/>
          <w:color w:val="013A57" w:themeColor="accent1" w:themeShade="BF"/>
          <w:szCs w:val="28"/>
        </w:rPr>
      </w:pPr>
    </w:p>
    <w:p w14:paraId="320B63C3" w14:textId="77777777" w:rsidR="00972827" w:rsidRDefault="00972827" w:rsidP="000652C0">
      <w:pPr>
        <w:jc w:val="center"/>
        <w:rPr>
          <w:rFonts w:asciiTheme="majorHAnsi" w:hAnsiTheme="majorHAnsi" w:cstheme="majorHAnsi"/>
          <w:color w:val="013A57" w:themeColor="accent1" w:themeShade="BF"/>
          <w:szCs w:val="28"/>
        </w:rPr>
      </w:pPr>
    </w:p>
    <w:p w14:paraId="46F27797" w14:textId="77777777" w:rsidR="00972827" w:rsidRDefault="00972827" w:rsidP="000652C0">
      <w:pPr>
        <w:jc w:val="center"/>
        <w:rPr>
          <w:rFonts w:asciiTheme="majorHAnsi" w:hAnsiTheme="majorHAnsi" w:cstheme="majorHAnsi"/>
          <w:color w:val="013A57" w:themeColor="accent1" w:themeShade="BF"/>
          <w:szCs w:val="28"/>
        </w:rPr>
      </w:pPr>
    </w:p>
    <w:p w14:paraId="3C892682" w14:textId="77777777" w:rsidR="00972827" w:rsidRDefault="00972827" w:rsidP="000652C0">
      <w:pPr>
        <w:jc w:val="center"/>
        <w:rPr>
          <w:rFonts w:asciiTheme="majorHAnsi" w:hAnsiTheme="majorHAnsi" w:cstheme="majorHAnsi"/>
          <w:color w:val="013A57" w:themeColor="accent1" w:themeShade="BF"/>
          <w:szCs w:val="28"/>
        </w:rPr>
      </w:pPr>
    </w:p>
    <w:p w14:paraId="617FFF02" w14:textId="77777777" w:rsidR="00972827" w:rsidRDefault="00972827" w:rsidP="000652C0">
      <w:pPr>
        <w:jc w:val="center"/>
        <w:rPr>
          <w:rFonts w:asciiTheme="majorHAnsi" w:hAnsiTheme="majorHAnsi" w:cstheme="majorHAnsi"/>
          <w:color w:val="013A57" w:themeColor="accent1" w:themeShade="BF"/>
          <w:szCs w:val="28"/>
        </w:rPr>
      </w:pPr>
    </w:p>
    <w:p w14:paraId="305B10D5" w14:textId="77777777" w:rsidR="00972827" w:rsidRDefault="00972827" w:rsidP="000652C0">
      <w:pPr>
        <w:jc w:val="center"/>
        <w:rPr>
          <w:rFonts w:asciiTheme="majorHAnsi" w:hAnsiTheme="majorHAnsi" w:cstheme="majorHAnsi"/>
          <w:color w:val="013A57" w:themeColor="accent1" w:themeShade="BF"/>
          <w:szCs w:val="28"/>
        </w:rPr>
      </w:pPr>
    </w:p>
    <w:p w14:paraId="3F5CB43E" w14:textId="77777777" w:rsidR="00972827" w:rsidRDefault="00972827" w:rsidP="000652C0">
      <w:pPr>
        <w:jc w:val="center"/>
        <w:rPr>
          <w:rFonts w:asciiTheme="majorHAnsi" w:hAnsiTheme="majorHAnsi" w:cstheme="majorHAnsi"/>
          <w:color w:val="013A57" w:themeColor="accent1" w:themeShade="BF"/>
          <w:szCs w:val="28"/>
        </w:rPr>
      </w:pPr>
    </w:p>
    <w:p w14:paraId="39B217DF" w14:textId="77777777" w:rsidR="00972827" w:rsidRDefault="00972827" w:rsidP="000652C0">
      <w:pPr>
        <w:jc w:val="center"/>
        <w:rPr>
          <w:rFonts w:asciiTheme="majorHAnsi" w:hAnsiTheme="majorHAnsi" w:cstheme="majorHAnsi"/>
          <w:color w:val="013A57" w:themeColor="accent1" w:themeShade="BF"/>
          <w:szCs w:val="28"/>
        </w:rPr>
      </w:pPr>
    </w:p>
    <w:p w14:paraId="465128FE" w14:textId="77777777" w:rsidR="00972827" w:rsidRDefault="00972827" w:rsidP="000652C0">
      <w:pPr>
        <w:jc w:val="center"/>
        <w:rPr>
          <w:rFonts w:asciiTheme="majorHAnsi" w:hAnsiTheme="majorHAnsi" w:cstheme="majorHAnsi"/>
          <w:color w:val="013A57" w:themeColor="accent1" w:themeShade="BF"/>
          <w:szCs w:val="28"/>
        </w:rPr>
      </w:pPr>
    </w:p>
    <w:p w14:paraId="046718C5" w14:textId="77777777" w:rsidR="00972827" w:rsidRDefault="00972827" w:rsidP="000652C0">
      <w:pPr>
        <w:jc w:val="center"/>
        <w:rPr>
          <w:rFonts w:asciiTheme="majorHAnsi" w:hAnsiTheme="majorHAnsi" w:cstheme="majorHAnsi"/>
          <w:color w:val="013A57" w:themeColor="accent1" w:themeShade="BF"/>
          <w:szCs w:val="28"/>
        </w:rPr>
      </w:pPr>
    </w:p>
    <w:p w14:paraId="35CA5896" w14:textId="77777777" w:rsidR="00972827" w:rsidRDefault="00972827" w:rsidP="000652C0">
      <w:pPr>
        <w:jc w:val="center"/>
        <w:rPr>
          <w:rFonts w:asciiTheme="majorHAnsi" w:hAnsiTheme="majorHAnsi" w:cstheme="majorHAnsi"/>
          <w:color w:val="013A57" w:themeColor="accent1" w:themeShade="BF"/>
          <w:szCs w:val="28"/>
        </w:rPr>
      </w:pPr>
    </w:p>
    <w:p w14:paraId="798C6097" w14:textId="77777777" w:rsidR="00972827" w:rsidRDefault="00972827" w:rsidP="000652C0">
      <w:pPr>
        <w:jc w:val="center"/>
        <w:rPr>
          <w:rFonts w:asciiTheme="majorHAnsi" w:hAnsiTheme="majorHAnsi" w:cstheme="majorHAnsi"/>
          <w:color w:val="013A57" w:themeColor="accent1" w:themeShade="BF"/>
          <w:szCs w:val="28"/>
        </w:rPr>
      </w:pPr>
    </w:p>
    <w:p w14:paraId="704EED07" w14:textId="77777777" w:rsidR="00972827" w:rsidRDefault="00972827" w:rsidP="000652C0">
      <w:pPr>
        <w:jc w:val="center"/>
        <w:rPr>
          <w:rFonts w:asciiTheme="majorHAnsi" w:hAnsiTheme="majorHAnsi" w:cstheme="majorHAnsi"/>
          <w:color w:val="013A57" w:themeColor="accent1" w:themeShade="BF"/>
          <w:szCs w:val="28"/>
        </w:rPr>
      </w:pPr>
    </w:p>
    <w:p w14:paraId="490B9895" w14:textId="77777777" w:rsidR="00972827" w:rsidRDefault="00972827" w:rsidP="000652C0">
      <w:pPr>
        <w:jc w:val="center"/>
        <w:rPr>
          <w:rFonts w:asciiTheme="majorHAnsi" w:hAnsiTheme="majorHAnsi" w:cstheme="majorHAnsi"/>
          <w:color w:val="013A57" w:themeColor="accent1" w:themeShade="BF"/>
          <w:szCs w:val="28"/>
        </w:rPr>
      </w:pPr>
    </w:p>
    <w:p w14:paraId="009AD10A" w14:textId="77777777" w:rsidR="00972827" w:rsidRDefault="00972827" w:rsidP="000652C0">
      <w:pPr>
        <w:jc w:val="center"/>
        <w:rPr>
          <w:rFonts w:asciiTheme="majorHAnsi" w:hAnsiTheme="majorHAnsi" w:cstheme="majorHAnsi"/>
          <w:color w:val="013A57" w:themeColor="accent1" w:themeShade="BF"/>
          <w:szCs w:val="28"/>
        </w:rPr>
      </w:pPr>
    </w:p>
    <w:p w14:paraId="3CF7A2C1" w14:textId="77777777" w:rsidR="00972827" w:rsidRDefault="00972827" w:rsidP="000652C0">
      <w:pPr>
        <w:jc w:val="center"/>
        <w:rPr>
          <w:rFonts w:asciiTheme="majorHAnsi" w:hAnsiTheme="majorHAnsi" w:cstheme="majorHAnsi"/>
          <w:color w:val="013A57" w:themeColor="accent1" w:themeShade="BF"/>
          <w:szCs w:val="28"/>
        </w:rPr>
      </w:pPr>
    </w:p>
    <w:p w14:paraId="3B6AA7E6" w14:textId="77777777" w:rsidR="00972827" w:rsidRDefault="00972827" w:rsidP="000652C0">
      <w:pPr>
        <w:jc w:val="center"/>
        <w:rPr>
          <w:rFonts w:asciiTheme="majorHAnsi" w:hAnsiTheme="majorHAnsi" w:cstheme="majorHAnsi"/>
          <w:color w:val="013A57" w:themeColor="accent1" w:themeShade="BF"/>
          <w:szCs w:val="28"/>
        </w:rPr>
      </w:pPr>
    </w:p>
    <w:p w14:paraId="7F23CE4F" w14:textId="77777777" w:rsidR="00972827" w:rsidRDefault="00972827" w:rsidP="000652C0">
      <w:pPr>
        <w:jc w:val="center"/>
        <w:rPr>
          <w:rFonts w:asciiTheme="majorHAnsi" w:hAnsiTheme="majorHAnsi" w:cstheme="majorHAnsi"/>
          <w:color w:val="013A57" w:themeColor="accent1" w:themeShade="BF"/>
          <w:szCs w:val="28"/>
        </w:rPr>
      </w:pPr>
    </w:p>
    <w:p w14:paraId="1881FC5A" w14:textId="77777777" w:rsidR="00972827" w:rsidRDefault="00972827" w:rsidP="000652C0">
      <w:pPr>
        <w:jc w:val="center"/>
        <w:rPr>
          <w:rFonts w:asciiTheme="majorHAnsi" w:hAnsiTheme="majorHAnsi" w:cstheme="majorHAnsi"/>
          <w:color w:val="013A57" w:themeColor="accent1" w:themeShade="BF"/>
          <w:szCs w:val="28"/>
        </w:rPr>
      </w:pPr>
    </w:p>
    <w:p w14:paraId="13163007" w14:textId="77777777" w:rsidR="00972827" w:rsidRDefault="00972827" w:rsidP="000652C0">
      <w:pPr>
        <w:jc w:val="center"/>
        <w:rPr>
          <w:rFonts w:asciiTheme="majorHAnsi" w:hAnsiTheme="majorHAnsi" w:cstheme="majorHAnsi"/>
          <w:color w:val="013A57" w:themeColor="accent1" w:themeShade="BF"/>
          <w:szCs w:val="28"/>
        </w:rPr>
      </w:pPr>
    </w:p>
    <w:p w14:paraId="25D87377" w14:textId="77777777" w:rsidR="00972827" w:rsidRDefault="00972827" w:rsidP="000652C0">
      <w:pPr>
        <w:jc w:val="center"/>
        <w:rPr>
          <w:rFonts w:asciiTheme="majorHAnsi" w:hAnsiTheme="majorHAnsi" w:cstheme="majorHAnsi"/>
          <w:color w:val="013A57" w:themeColor="accent1" w:themeShade="BF"/>
          <w:szCs w:val="28"/>
        </w:rPr>
      </w:pPr>
    </w:p>
    <w:p w14:paraId="53928783" w14:textId="77777777" w:rsidR="00972827" w:rsidRDefault="00972827" w:rsidP="000652C0">
      <w:pPr>
        <w:jc w:val="center"/>
        <w:rPr>
          <w:rFonts w:asciiTheme="majorHAnsi" w:hAnsiTheme="majorHAnsi" w:cstheme="majorHAnsi"/>
          <w:color w:val="013A57" w:themeColor="accent1" w:themeShade="BF"/>
          <w:szCs w:val="28"/>
        </w:rPr>
      </w:pPr>
    </w:p>
    <w:p w14:paraId="4F27A182" w14:textId="77777777" w:rsidR="00972827" w:rsidRDefault="00972827" w:rsidP="000652C0">
      <w:pPr>
        <w:jc w:val="center"/>
        <w:rPr>
          <w:rFonts w:asciiTheme="majorHAnsi" w:hAnsiTheme="majorHAnsi" w:cstheme="majorHAnsi"/>
          <w:color w:val="013A57" w:themeColor="accent1" w:themeShade="BF"/>
          <w:szCs w:val="28"/>
        </w:rPr>
      </w:pPr>
    </w:p>
    <w:p w14:paraId="4B1014B5" w14:textId="77777777" w:rsidR="00972827" w:rsidRDefault="00972827" w:rsidP="000652C0">
      <w:pPr>
        <w:jc w:val="center"/>
        <w:rPr>
          <w:rFonts w:asciiTheme="majorHAnsi" w:hAnsiTheme="majorHAnsi" w:cstheme="majorHAnsi"/>
          <w:color w:val="013A57" w:themeColor="accent1" w:themeShade="BF"/>
          <w:szCs w:val="28"/>
        </w:rPr>
      </w:pPr>
    </w:p>
    <w:p w14:paraId="2286FBF2" w14:textId="77777777" w:rsidR="00972827" w:rsidRDefault="00972827" w:rsidP="000652C0">
      <w:pPr>
        <w:jc w:val="center"/>
        <w:rPr>
          <w:rFonts w:asciiTheme="majorHAnsi" w:hAnsiTheme="majorHAnsi" w:cstheme="majorHAnsi"/>
          <w:color w:val="013A57" w:themeColor="accent1" w:themeShade="BF"/>
          <w:szCs w:val="28"/>
        </w:rPr>
      </w:pPr>
    </w:p>
    <w:p w14:paraId="491E98E5" w14:textId="77777777" w:rsidR="00972827" w:rsidRDefault="00972827" w:rsidP="000652C0">
      <w:pPr>
        <w:jc w:val="center"/>
        <w:rPr>
          <w:rFonts w:asciiTheme="majorHAnsi" w:hAnsiTheme="majorHAnsi" w:cstheme="majorHAnsi"/>
          <w:color w:val="013A57" w:themeColor="accent1" w:themeShade="BF"/>
          <w:szCs w:val="28"/>
        </w:rPr>
      </w:pPr>
    </w:p>
    <w:p w14:paraId="055D63C1" w14:textId="35DC72C4" w:rsidR="000652C0" w:rsidRPr="007D5FB0" w:rsidRDefault="000652C0" w:rsidP="000652C0">
      <w:pPr>
        <w:jc w:val="center"/>
        <w:rPr>
          <w:rFonts w:asciiTheme="majorHAnsi" w:hAnsiTheme="majorHAnsi" w:cstheme="majorHAnsi"/>
          <w:b w:val="0"/>
          <w:bCs/>
          <w:color w:val="013A57" w:themeColor="accent1" w:themeShade="BF"/>
          <w:sz w:val="22"/>
        </w:rPr>
      </w:pPr>
      <w:r w:rsidRPr="00870389">
        <w:rPr>
          <w:rFonts w:asciiTheme="majorHAnsi" w:hAnsiTheme="majorHAnsi" w:cstheme="majorHAnsi"/>
          <w:color w:val="013A57" w:themeColor="accent1" w:themeShade="BF"/>
          <w:szCs w:val="28"/>
        </w:rPr>
        <w:lastRenderedPageBreak/>
        <w:t>Year 11 Spring 2 Revision for English</w:t>
      </w:r>
      <w:r w:rsidRPr="00870389">
        <w:rPr>
          <w:rFonts w:asciiTheme="majorHAnsi" w:hAnsiTheme="majorHAnsi" w:cstheme="majorHAnsi"/>
          <w:b w:val="0"/>
          <w:bCs/>
          <w:color w:val="013A57" w:themeColor="accent1" w:themeShade="BF"/>
          <w:szCs w:val="28"/>
        </w:rPr>
        <w:t>.</w:t>
      </w:r>
    </w:p>
    <w:p w14:paraId="6AC8A353"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5665"/>
      </w:tblGrid>
      <w:tr w:rsidR="000652C0" w:rsidRPr="007D5FB0" w14:paraId="4CEB95D8" w14:textId="77777777" w:rsidTr="000652C0">
        <w:tc>
          <w:tcPr>
            <w:tcW w:w="10178" w:type="dxa"/>
            <w:gridSpan w:val="2"/>
            <w:shd w:val="clear" w:color="auto" w:fill="CCFFCC"/>
          </w:tcPr>
          <w:p w14:paraId="2E2E9A8B"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Spring 1Term?</w:t>
            </w:r>
          </w:p>
        </w:tc>
      </w:tr>
      <w:tr w:rsidR="000652C0" w:rsidRPr="007D5FB0" w14:paraId="55C5F5B8" w14:textId="77777777" w:rsidTr="000652C0">
        <w:tc>
          <w:tcPr>
            <w:tcW w:w="10178" w:type="dxa"/>
            <w:gridSpan w:val="2"/>
            <w:shd w:val="clear" w:color="auto" w:fill="auto"/>
          </w:tcPr>
          <w:p w14:paraId="04E0670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Mock Assessments:</w:t>
            </w:r>
          </w:p>
          <w:p w14:paraId="2FDD05B5"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Language Paper 2 (Full paper)</w:t>
            </w:r>
          </w:p>
          <w:p w14:paraId="4D30B0E4"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Literature ‘An Inspector Calls’</w:t>
            </w:r>
          </w:p>
          <w:p w14:paraId="763B4864"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Literature ‘A Christmas Carol’</w:t>
            </w:r>
          </w:p>
          <w:p w14:paraId="5FFF073F" w14:textId="4CF53691" w:rsidR="00870389" w:rsidRPr="007D5FB0" w:rsidRDefault="00870389" w:rsidP="00972827">
            <w:pPr>
              <w:spacing w:line="240" w:lineRule="auto"/>
              <w:ind w:left="720"/>
              <w:rPr>
                <w:rFonts w:asciiTheme="majorHAnsi" w:hAnsiTheme="majorHAnsi" w:cstheme="majorHAnsi"/>
                <w:sz w:val="22"/>
              </w:rPr>
            </w:pPr>
          </w:p>
        </w:tc>
      </w:tr>
      <w:tr w:rsidR="000652C0" w:rsidRPr="007D5FB0" w14:paraId="442C4D3A" w14:textId="77777777" w:rsidTr="000652C0">
        <w:tc>
          <w:tcPr>
            <w:tcW w:w="10178" w:type="dxa"/>
            <w:gridSpan w:val="2"/>
            <w:shd w:val="clear" w:color="auto" w:fill="D9E2F3"/>
          </w:tcPr>
          <w:p w14:paraId="26707B0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284CB601" w14:textId="77777777" w:rsidTr="000652C0">
        <w:trPr>
          <w:trHeight w:val="4334"/>
        </w:trPr>
        <w:tc>
          <w:tcPr>
            <w:tcW w:w="4513" w:type="dxa"/>
            <w:shd w:val="clear" w:color="auto" w:fill="auto"/>
          </w:tcPr>
          <w:p w14:paraId="729B7ED0"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Literature:</w:t>
            </w:r>
          </w:p>
          <w:p w14:paraId="525CDC1C"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4F75036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5710491A"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AO3: How to show understanding of the relationships between texts and the contexts in which they were written</w:t>
            </w:r>
          </w:p>
          <w:p w14:paraId="7745D47A"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26D15D9D" w14:textId="22E64730" w:rsidR="00870389" w:rsidRPr="00972827" w:rsidRDefault="00870389" w:rsidP="00455BCD">
            <w:pPr>
              <w:spacing w:line="240" w:lineRule="auto"/>
              <w:rPr>
                <w:rFonts w:asciiTheme="majorHAnsi" w:hAnsiTheme="majorHAnsi" w:cstheme="majorHAnsi"/>
                <w:b w:val="0"/>
                <w:bCs/>
                <w:color w:val="auto"/>
                <w:sz w:val="22"/>
              </w:rPr>
            </w:pPr>
          </w:p>
        </w:tc>
        <w:tc>
          <w:tcPr>
            <w:tcW w:w="5665" w:type="dxa"/>
            <w:shd w:val="clear" w:color="auto" w:fill="auto"/>
          </w:tcPr>
          <w:p w14:paraId="49010A7B"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Language:</w:t>
            </w:r>
          </w:p>
          <w:p w14:paraId="47FBDE3C"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a wide range of texts, fluently and with good understanding</w:t>
            </w:r>
          </w:p>
          <w:p w14:paraId="24897D90"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critically, and use knowledge gained from wide reading to inform and improve</w:t>
            </w:r>
          </w:p>
          <w:p w14:paraId="49A2C804"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their own writing</w:t>
            </w:r>
          </w:p>
          <w:p w14:paraId="04E01EF8"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Write effectively and coherently using Standard English appropriately</w:t>
            </w:r>
          </w:p>
          <w:p w14:paraId="2510B795"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Use grammar correctly, punctuate and spell accurately</w:t>
            </w:r>
          </w:p>
          <w:p w14:paraId="0D5F9E68"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Acquire and apply a wide vocabulary, alongside a knowledge and understanding of grammatical terminology, and linguistic conventions for reading, writing and spoken language</w:t>
            </w:r>
          </w:p>
        </w:tc>
      </w:tr>
      <w:tr w:rsidR="000652C0" w:rsidRPr="007D5FB0" w14:paraId="686D1BDA" w14:textId="77777777" w:rsidTr="000652C0">
        <w:tc>
          <w:tcPr>
            <w:tcW w:w="10178" w:type="dxa"/>
            <w:gridSpan w:val="2"/>
            <w:shd w:val="clear" w:color="auto" w:fill="FFF2CC"/>
          </w:tcPr>
          <w:p w14:paraId="21EEFD03"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68D2B6E6" w14:textId="77777777" w:rsidTr="000652C0">
        <w:tc>
          <w:tcPr>
            <w:tcW w:w="10178" w:type="dxa"/>
            <w:gridSpan w:val="2"/>
            <w:shd w:val="clear" w:color="auto" w:fill="auto"/>
          </w:tcPr>
          <w:p w14:paraId="3CD26A2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6F3EA8C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51DE32A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play and read as many unseen poems as you can</w:t>
            </w:r>
          </w:p>
          <w:p w14:paraId="48ABC150"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44B5397" w14:textId="19C22901" w:rsidR="00972827" w:rsidRPr="007D5FB0" w:rsidRDefault="00972827" w:rsidP="00455BCD">
            <w:pPr>
              <w:spacing w:line="240" w:lineRule="auto"/>
              <w:rPr>
                <w:rFonts w:asciiTheme="majorHAnsi" w:hAnsiTheme="majorHAnsi" w:cstheme="majorHAnsi"/>
                <w:sz w:val="22"/>
              </w:rPr>
            </w:pPr>
          </w:p>
        </w:tc>
      </w:tr>
      <w:tr w:rsidR="000652C0" w:rsidRPr="007D5FB0" w14:paraId="2A3AFAB1" w14:textId="77777777" w:rsidTr="000652C0">
        <w:tc>
          <w:tcPr>
            <w:tcW w:w="10178" w:type="dxa"/>
            <w:gridSpan w:val="2"/>
            <w:shd w:val="clear" w:color="auto" w:fill="E2EFD9"/>
          </w:tcPr>
          <w:p w14:paraId="76BF76B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4871883F" w14:textId="77777777" w:rsidTr="000652C0">
        <w:tc>
          <w:tcPr>
            <w:tcW w:w="10178" w:type="dxa"/>
            <w:gridSpan w:val="2"/>
            <w:shd w:val="clear" w:color="auto" w:fill="auto"/>
          </w:tcPr>
          <w:p w14:paraId="33B01D7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0667047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39225551"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7F863F38" w14:textId="77777777" w:rsidR="000652C0" w:rsidRDefault="000652C0" w:rsidP="00870389">
            <w:pPr>
              <w:tabs>
                <w:tab w:val="left" w:pos="6984"/>
              </w:tabs>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Exam stle questions on MST</w:t>
            </w:r>
            <w:r w:rsidR="00870389">
              <w:rPr>
                <w:rFonts w:asciiTheme="majorHAnsi" w:hAnsiTheme="majorHAnsi" w:cstheme="majorHAnsi"/>
                <w:b w:val="0"/>
                <w:bCs/>
                <w:color w:val="auto"/>
                <w:sz w:val="22"/>
              </w:rPr>
              <w:tab/>
            </w:r>
          </w:p>
          <w:p w14:paraId="752FDE56" w14:textId="5C343350" w:rsidR="00870389" w:rsidRPr="007D5FB0" w:rsidRDefault="00870389" w:rsidP="00870389">
            <w:pPr>
              <w:tabs>
                <w:tab w:val="left" w:pos="6984"/>
              </w:tabs>
              <w:spacing w:line="240" w:lineRule="auto"/>
              <w:rPr>
                <w:rFonts w:asciiTheme="majorHAnsi" w:hAnsiTheme="majorHAnsi" w:cstheme="majorHAnsi"/>
                <w:sz w:val="22"/>
              </w:rPr>
            </w:pPr>
          </w:p>
        </w:tc>
      </w:tr>
      <w:tr w:rsidR="000652C0" w:rsidRPr="007D5FB0" w14:paraId="6B1CE300" w14:textId="77777777" w:rsidTr="000652C0">
        <w:tc>
          <w:tcPr>
            <w:tcW w:w="10178" w:type="dxa"/>
            <w:gridSpan w:val="2"/>
            <w:shd w:val="clear" w:color="auto" w:fill="FFCCFF"/>
          </w:tcPr>
          <w:p w14:paraId="4684AE3B"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E16DD21" w14:textId="77777777" w:rsidTr="000652C0">
        <w:tc>
          <w:tcPr>
            <w:tcW w:w="10178" w:type="dxa"/>
            <w:gridSpan w:val="2"/>
            <w:shd w:val="clear" w:color="auto" w:fill="auto"/>
          </w:tcPr>
          <w:p w14:paraId="4E3D6179" w14:textId="77777777" w:rsidR="000652C0" w:rsidRPr="007D5FB0" w:rsidRDefault="000E38C5" w:rsidP="00455BCD">
            <w:pPr>
              <w:tabs>
                <w:tab w:val="center" w:pos="4150"/>
              </w:tabs>
              <w:spacing w:line="240" w:lineRule="auto"/>
              <w:rPr>
                <w:rFonts w:asciiTheme="majorHAnsi" w:eastAsia="MS Mincho" w:hAnsiTheme="majorHAnsi" w:cstheme="majorHAnsi"/>
                <w:color w:val="0000FF"/>
                <w:sz w:val="22"/>
                <w:u w:val="single"/>
              </w:rPr>
            </w:pPr>
            <w:hyperlink r:id="rId257" w:history="1">
              <w:r w:rsidR="000652C0" w:rsidRPr="007D5FB0">
                <w:rPr>
                  <w:rFonts w:asciiTheme="majorHAnsi" w:eastAsia="MS Mincho" w:hAnsiTheme="majorHAnsi" w:cstheme="majorHAnsi"/>
                  <w:color w:val="0000FF"/>
                  <w:sz w:val="22"/>
                  <w:u w:val="single"/>
                </w:rPr>
                <w:t>WWW.SENECA.LEARNING.COM</w:t>
              </w:r>
            </w:hyperlink>
          </w:p>
          <w:p w14:paraId="23D13D25" w14:textId="77777777" w:rsidR="000652C0" w:rsidRPr="007D5FB0" w:rsidRDefault="000E38C5" w:rsidP="00455BCD">
            <w:pPr>
              <w:tabs>
                <w:tab w:val="center" w:pos="4150"/>
              </w:tabs>
              <w:spacing w:line="240" w:lineRule="auto"/>
              <w:rPr>
                <w:rFonts w:asciiTheme="majorHAnsi" w:hAnsiTheme="majorHAnsi" w:cstheme="majorHAnsi"/>
                <w:sz w:val="22"/>
              </w:rPr>
            </w:pPr>
            <w:hyperlink r:id="rId258" w:history="1">
              <w:r w:rsidR="000652C0" w:rsidRPr="007D5FB0">
                <w:rPr>
                  <w:rFonts w:asciiTheme="majorHAnsi" w:hAnsiTheme="majorHAnsi" w:cstheme="majorHAnsi"/>
                  <w:color w:val="0000FF"/>
                  <w:sz w:val="22"/>
                  <w:u w:val="single"/>
                </w:rPr>
                <w:t>BBC iPlayer - A Christmas Carol</w:t>
              </w:r>
            </w:hyperlink>
          </w:p>
          <w:p w14:paraId="2D237448" w14:textId="77777777" w:rsidR="000652C0" w:rsidRPr="007D5FB0" w:rsidRDefault="000E38C5" w:rsidP="00455BCD">
            <w:pPr>
              <w:tabs>
                <w:tab w:val="center" w:pos="4150"/>
              </w:tabs>
              <w:spacing w:line="240" w:lineRule="auto"/>
              <w:rPr>
                <w:rFonts w:asciiTheme="majorHAnsi" w:eastAsia="MS Mincho" w:hAnsiTheme="majorHAnsi" w:cstheme="majorHAnsi"/>
                <w:color w:val="0000FF"/>
                <w:sz w:val="22"/>
                <w:u w:val="single"/>
              </w:rPr>
            </w:pPr>
            <w:hyperlink r:id="rId259" w:history="1">
              <w:r w:rsidR="000652C0" w:rsidRPr="007D5FB0">
                <w:rPr>
                  <w:rStyle w:val="Hyperlink"/>
                  <w:rFonts w:asciiTheme="majorHAnsi" w:eastAsia="MS Mincho" w:hAnsiTheme="majorHAnsi" w:cstheme="majorHAnsi"/>
                  <w:sz w:val="22"/>
                </w:rPr>
                <w:t>https://www.bbc.co.uk/programmes/articles/4y78YB9vVMG1xYrW8CmzjPw/a-life-wasted-who-was-the-real-ebenezer-scrooge</w:t>
              </w:r>
            </w:hyperlink>
          </w:p>
          <w:p w14:paraId="4430BEB4" w14:textId="77777777" w:rsidR="000652C0" w:rsidRPr="007D5FB0" w:rsidRDefault="000E38C5" w:rsidP="00455BCD">
            <w:pPr>
              <w:tabs>
                <w:tab w:val="center" w:pos="4150"/>
              </w:tabs>
              <w:spacing w:line="240" w:lineRule="auto"/>
              <w:rPr>
                <w:rFonts w:asciiTheme="majorHAnsi" w:hAnsiTheme="majorHAnsi" w:cstheme="majorHAnsi"/>
                <w:sz w:val="22"/>
              </w:rPr>
            </w:pPr>
            <w:hyperlink r:id="rId260" w:history="1">
              <w:r w:rsidR="000652C0" w:rsidRPr="007D5FB0">
                <w:rPr>
                  <w:rFonts w:asciiTheme="majorHAnsi" w:hAnsiTheme="majorHAnsi" w:cstheme="majorHAnsi"/>
                  <w:color w:val="0000FF"/>
                  <w:sz w:val="22"/>
                  <w:u w:val="single"/>
                </w:rPr>
                <w:t>BBC iPlayer - An Inspector Calls</w:t>
              </w:r>
            </w:hyperlink>
          </w:p>
          <w:p w14:paraId="1D10E359" w14:textId="77777777" w:rsidR="000652C0" w:rsidRPr="007D5FB0" w:rsidRDefault="000E38C5" w:rsidP="00455BCD">
            <w:pPr>
              <w:tabs>
                <w:tab w:val="center" w:pos="4150"/>
              </w:tabs>
              <w:spacing w:line="240" w:lineRule="auto"/>
              <w:rPr>
                <w:rFonts w:asciiTheme="majorHAnsi" w:hAnsiTheme="majorHAnsi" w:cstheme="majorHAnsi"/>
                <w:sz w:val="22"/>
              </w:rPr>
            </w:pPr>
            <w:hyperlink r:id="rId261" w:history="1">
              <w:r w:rsidR="000652C0" w:rsidRPr="007D5FB0">
                <w:rPr>
                  <w:rFonts w:asciiTheme="majorHAnsi" w:hAnsiTheme="majorHAnsi" w:cstheme="majorHAnsi"/>
                  <w:color w:val="0000FF"/>
                  <w:sz w:val="22"/>
                  <w:u w:val="single"/>
                </w:rPr>
                <w:t>An Inspector Calls - GCSE English Literature Revision - AQA - BBC Bitesize</w:t>
              </w:r>
            </w:hyperlink>
          </w:p>
          <w:p w14:paraId="2BEE8CA6" w14:textId="77777777" w:rsidR="000652C0" w:rsidRPr="007D5FB0" w:rsidRDefault="000E38C5" w:rsidP="00455BCD">
            <w:pPr>
              <w:tabs>
                <w:tab w:val="center" w:pos="4150"/>
              </w:tabs>
              <w:spacing w:line="240" w:lineRule="auto"/>
              <w:rPr>
                <w:rFonts w:asciiTheme="majorHAnsi" w:eastAsia="MS Mincho" w:hAnsiTheme="majorHAnsi" w:cstheme="majorHAnsi"/>
                <w:color w:val="0000FF"/>
                <w:sz w:val="22"/>
                <w:u w:val="single"/>
              </w:rPr>
            </w:pPr>
            <w:hyperlink r:id="rId262" w:history="1">
              <w:r w:rsidR="000652C0" w:rsidRPr="007D5FB0">
                <w:rPr>
                  <w:rFonts w:asciiTheme="majorHAnsi" w:hAnsiTheme="majorHAnsi" w:cstheme="majorHAnsi"/>
                  <w:color w:val="0000FF"/>
                  <w:sz w:val="22"/>
                  <w:u w:val="single"/>
                </w:rPr>
                <w:t>An Inspector Calls - Episode 1: Context (clickrevision.com)</w:t>
              </w:r>
            </w:hyperlink>
          </w:p>
          <w:p w14:paraId="7D0EC512" w14:textId="55B61331" w:rsidR="000652C0" w:rsidRDefault="000E38C5" w:rsidP="00455BCD">
            <w:pPr>
              <w:tabs>
                <w:tab w:val="center" w:pos="4150"/>
              </w:tabs>
              <w:spacing w:line="240" w:lineRule="auto"/>
              <w:rPr>
                <w:rFonts w:asciiTheme="majorHAnsi" w:hAnsiTheme="majorHAnsi" w:cstheme="majorHAnsi"/>
                <w:color w:val="0000FF"/>
                <w:sz w:val="22"/>
                <w:u w:val="single"/>
              </w:rPr>
            </w:pPr>
            <w:hyperlink r:id="rId263" w:history="1">
              <w:r w:rsidR="000652C0" w:rsidRPr="007D5FB0">
                <w:rPr>
                  <w:rFonts w:asciiTheme="majorHAnsi" w:hAnsiTheme="majorHAnsi" w:cstheme="majorHAnsi"/>
                  <w:color w:val="0000FF"/>
                  <w:sz w:val="22"/>
                  <w:u w:val="single"/>
                </w:rPr>
                <w:t>AQA English Revision - Lang Paper 2</w:t>
              </w:r>
            </w:hyperlink>
          </w:p>
          <w:p w14:paraId="450B3556" w14:textId="77777777" w:rsidR="00972827" w:rsidRDefault="00972827" w:rsidP="00455BCD">
            <w:pPr>
              <w:tabs>
                <w:tab w:val="center" w:pos="4150"/>
              </w:tabs>
              <w:spacing w:line="240" w:lineRule="auto"/>
              <w:rPr>
                <w:rFonts w:asciiTheme="majorHAnsi" w:hAnsiTheme="majorHAnsi" w:cstheme="majorHAnsi"/>
                <w:color w:val="0000FF"/>
                <w:sz w:val="22"/>
                <w:u w:val="single"/>
              </w:rPr>
            </w:pPr>
          </w:p>
          <w:p w14:paraId="7996826F" w14:textId="0023EB84" w:rsidR="00972827" w:rsidRPr="007D5FB0" w:rsidRDefault="00972827" w:rsidP="00455BCD">
            <w:pPr>
              <w:tabs>
                <w:tab w:val="center" w:pos="4150"/>
              </w:tabs>
              <w:spacing w:line="240" w:lineRule="auto"/>
              <w:rPr>
                <w:rFonts w:asciiTheme="majorHAnsi" w:eastAsia="MS Mincho" w:hAnsiTheme="majorHAnsi" w:cstheme="majorHAnsi"/>
                <w:sz w:val="22"/>
              </w:rPr>
            </w:pPr>
          </w:p>
        </w:tc>
      </w:tr>
      <w:tr w:rsidR="000652C0" w:rsidRPr="007D5FB0" w14:paraId="74868CDD" w14:textId="77777777" w:rsidTr="000652C0">
        <w:tc>
          <w:tcPr>
            <w:tcW w:w="10178" w:type="dxa"/>
            <w:gridSpan w:val="2"/>
            <w:shd w:val="clear" w:color="auto" w:fill="CCFFFF"/>
          </w:tcPr>
          <w:p w14:paraId="6E2DF7C1"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267E13F6" w14:textId="77777777" w:rsidTr="000652C0">
        <w:trPr>
          <w:trHeight w:val="1122"/>
        </w:trPr>
        <w:tc>
          <w:tcPr>
            <w:tcW w:w="10178" w:type="dxa"/>
            <w:gridSpan w:val="2"/>
            <w:shd w:val="clear" w:color="auto" w:fill="auto"/>
          </w:tcPr>
          <w:p w14:paraId="68D6EDE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Watch the film Romeo and Juliet.  There are many variations – look at the differences.</w:t>
            </w:r>
          </w:p>
          <w:p w14:paraId="187174E3"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the novel and play – try to get into characters (thoughts/actions)</w:t>
            </w:r>
          </w:p>
          <w:p w14:paraId="6B4A8FDD" w14:textId="472A91BC" w:rsidR="000652C0" w:rsidRPr="007D5FB0" w:rsidRDefault="000652C0" w:rsidP="00455BCD">
            <w:pPr>
              <w:spacing w:line="240" w:lineRule="auto"/>
              <w:rPr>
                <w:rFonts w:asciiTheme="majorHAnsi" w:hAnsiTheme="majorHAnsi" w:cstheme="majorHAnsi"/>
                <w:sz w:val="22"/>
              </w:rPr>
            </w:pPr>
            <w:r w:rsidRPr="00972827">
              <w:rPr>
                <w:rFonts w:asciiTheme="majorHAnsi" w:hAnsiTheme="majorHAnsi" w:cstheme="majorHAnsi"/>
                <w:b w:val="0"/>
                <w:bCs/>
                <w:color w:val="auto"/>
                <w:sz w:val="22"/>
              </w:rPr>
              <w:t>Link the themes to modern day – how would you respond?</w:t>
            </w:r>
          </w:p>
        </w:tc>
      </w:tr>
    </w:tbl>
    <w:p w14:paraId="6E9E36F5" w14:textId="73C96613" w:rsidR="000652C0" w:rsidRPr="007D5FB0" w:rsidRDefault="000652C0" w:rsidP="00DF027C">
      <w:pPr>
        <w:rPr>
          <w:rFonts w:asciiTheme="majorHAnsi" w:hAnsiTheme="majorHAnsi" w:cstheme="majorHAnsi"/>
          <w:b w:val="0"/>
          <w:bCs/>
          <w:sz w:val="22"/>
        </w:rPr>
      </w:pPr>
    </w:p>
    <w:p w14:paraId="105DEF5A" w14:textId="7EB3FA53" w:rsidR="000652C0" w:rsidRPr="007D5FB0" w:rsidRDefault="000652C0" w:rsidP="00DF027C">
      <w:pPr>
        <w:rPr>
          <w:rFonts w:asciiTheme="majorHAnsi" w:hAnsiTheme="majorHAnsi" w:cstheme="majorHAnsi"/>
          <w:b w:val="0"/>
          <w:bCs/>
          <w:sz w:val="22"/>
        </w:rPr>
      </w:pPr>
    </w:p>
    <w:p w14:paraId="59974FEA" w14:textId="1CE1B753" w:rsidR="000652C0" w:rsidRPr="007D5FB0" w:rsidRDefault="000652C0" w:rsidP="00DF027C">
      <w:pPr>
        <w:rPr>
          <w:rFonts w:asciiTheme="majorHAnsi" w:hAnsiTheme="majorHAnsi" w:cstheme="majorHAnsi"/>
          <w:b w:val="0"/>
          <w:bCs/>
          <w:sz w:val="22"/>
        </w:rPr>
      </w:pPr>
    </w:p>
    <w:p w14:paraId="1A42B389" w14:textId="0BEE5415" w:rsidR="000652C0" w:rsidRPr="007D5FB0" w:rsidRDefault="000652C0" w:rsidP="00DF027C">
      <w:pPr>
        <w:rPr>
          <w:rFonts w:asciiTheme="majorHAnsi" w:hAnsiTheme="majorHAnsi" w:cstheme="majorHAnsi"/>
          <w:b w:val="0"/>
          <w:bCs/>
          <w:sz w:val="22"/>
        </w:rPr>
      </w:pPr>
    </w:p>
    <w:p w14:paraId="511C5DC7" w14:textId="48468551" w:rsidR="000652C0" w:rsidRPr="007D5FB0" w:rsidRDefault="000652C0" w:rsidP="00DF027C">
      <w:pPr>
        <w:rPr>
          <w:rFonts w:asciiTheme="majorHAnsi" w:hAnsiTheme="majorHAnsi" w:cstheme="majorHAnsi"/>
          <w:b w:val="0"/>
          <w:bCs/>
          <w:sz w:val="22"/>
        </w:rPr>
      </w:pPr>
    </w:p>
    <w:p w14:paraId="54754F17" w14:textId="3367F6F4" w:rsidR="000652C0" w:rsidRPr="007D5FB0" w:rsidRDefault="000652C0" w:rsidP="00DF027C">
      <w:pPr>
        <w:rPr>
          <w:rFonts w:asciiTheme="majorHAnsi" w:hAnsiTheme="majorHAnsi" w:cstheme="majorHAnsi"/>
          <w:b w:val="0"/>
          <w:bCs/>
          <w:sz w:val="22"/>
        </w:rPr>
      </w:pPr>
    </w:p>
    <w:p w14:paraId="3679C110" w14:textId="77F05528" w:rsidR="000652C0" w:rsidRPr="007D5FB0" w:rsidRDefault="000652C0" w:rsidP="00DF027C">
      <w:pPr>
        <w:rPr>
          <w:rFonts w:asciiTheme="majorHAnsi" w:hAnsiTheme="majorHAnsi" w:cstheme="majorHAnsi"/>
          <w:b w:val="0"/>
          <w:bCs/>
          <w:sz w:val="22"/>
        </w:rPr>
      </w:pPr>
    </w:p>
    <w:p w14:paraId="59FFD145" w14:textId="460C3A14" w:rsidR="000652C0" w:rsidRPr="007D5FB0" w:rsidRDefault="000652C0" w:rsidP="00DF027C">
      <w:pPr>
        <w:rPr>
          <w:rFonts w:asciiTheme="majorHAnsi" w:hAnsiTheme="majorHAnsi" w:cstheme="majorHAnsi"/>
          <w:b w:val="0"/>
          <w:bCs/>
          <w:sz w:val="22"/>
        </w:rPr>
      </w:pPr>
    </w:p>
    <w:p w14:paraId="5E1CEE53" w14:textId="16EFD6EC" w:rsidR="000652C0" w:rsidRPr="007D5FB0" w:rsidRDefault="000652C0" w:rsidP="00DF027C">
      <w:pPr>
        <w:rPr>
          <w:rFonts w:asciiTheme="majorHAnsi" w:hAnsiTheme="majorHAnsi" w:cstheme="majorHAnsi"/>
          <w:b w:val="0"/>
          <w:bCs/>
          <w:sz w:val="22"/>
        </w:rPr>
      </w:pPr>
    </w:p>
    <w:p w14:paraId="0A14DD60" w14:textId="5D7D63D8" w:rsidR="000652C0" w:rsidRPr="007D5FB0" w:rsidRDefault="000652C0" w:rsidP="00DF027C">
      <w:pPr>
        <w:rPr>
          <w:rFonts w:asciiTheme="majorHAnsi" w:hAnsiTheme="majorHAnsi" w:cstheme="majorHAnsi"/>
          <w:b w:val="0"/>
          <w:bCs/>
          <w:sz w:val="22"/>
        </w:rPr>
      </w:pPr>
    </w:p>
    <w:p w14:paraId="2E6C499C" w14:textId="0B50ADFB" w:rsidR="000652C0" w:rsidRPr="007D5FB0" w:rsidRDefault="000652C0" w:rsidP="00DF027C">
      <w:pPr>
        <w:rPr>
          <w:rFonts w:asciiTheme="majorHAnsi" w:hAnsiTheme="majorHAnsi" w:cstheme="majorHAnsi"/>
          <w:b w:val="0"/>
          <w:bCs/>
          <w:sz w:val="22"/>
        </w:rPr>
      </w:pPr>
    </w:p>
    <w:p w14:paraId="312F3486" w14:textId="7AFED750" w:rsidR="000652C0" w:rsidRPr="007D5FB0" w:rsidRDefault="000652C0" w:rsidP="00DF027C">
      <w:pPr>
        <w:rPr>
          <w:rFonts w:asciiTheme="majorHAnsi" w:hAnsiTheme="majorHAnsi" w:cstheme="majorHAnsi"/>
          <w:b w:val="0"/>
          <w:bCs/>
          <w:sz w:val="22"/>
        </w:rPr>
      </w:pPr>
    </w:p>
    <w:p w14:paraId="1D9701B7" w14:textId="45298174" w:rsidR="000652C0" w:rsidRPr="007D5FB0" w:rsidRDefault="000652C0" w:rsidP="00DF027C">
      <w:pPr>
        <w:rPr>
          <w:rFonts w:asciiTheme="majorHAnsi" w:hAnsiTheme="majorHAnsi" w:cstheme="majorHAnsi"/>
          <w:b w:val="0"/>
          <w:bCs/>
          <w:sz w:val="22"/>
        </w:rPr>
      </w:pPr>
    </w:p>
    <w:p w14:paraId="64580CEA" w14:textId="20F45BAE" w:rsidR="000652C0" w:rsidRPr="007D5FB0" w:rsidRDefault="000652C0" w:rsidP="00DF027C">
      <w:pPr>
        <w:rPr>
          <w:rFonts w:asciiTheme="majorHAnsi" w:hAnsiTheme="majorHAnsi" w:cstheme="majorHAnsi"/>
          <w:b w:val="0"/>
          <w:bCs/>
          <w:sz w:val="22"/>
        </w:rPr>
      </w:pPr>
    </w:p>
    <w:p w14:paraId="596DE08D" w14:textId="674C5FDB" w:rsidR="000652C0" w:rsidRPr="007D5FB0" w:rsidRDefault="000652C0" w:rsidP="00DF027C">
      <w:pPr>
        <w:rPr>
          <w:rFonts w:asciiTheme="majorHAnsi" w:hAnsiTheme="majorHAnsi" w:cstheme="majorHAnsi"/>
          <w:b w:val="0"/>
          <w:bCs/>
          <w:sz w:val="22"/>
        </w:rPr>
      </w:pPr>
    </w:p>
    <w:p w14:paraId="78063E34" w14:textId="228D5571" w:rsidR="000652C0" w:rsidRPr="007D5FB0" w:rsidRDefault="000652C0" w:rsidP="00DF027C">
      <w:pPr>
        <w:rPr>
          <w:rFonts w:asciiTheme="majorHAnsi" w:hAnsiTheme="majorHAnsi" w:cstheme="majorHAnsi"/>
          <w:b w:val="0"/>
          <w:bCs/>
          <w:sz w:val="22"/>
        </w:rPr>
      </w:pPr>
    </w:p>
    <w:p w14:paraId="23138FF7" w14:textId="4086CE3F" w:rsidR="000652C0" w:rsidRPr="007D5FB0" w:rsidRDefault="000652C0" w:rsidP="00DF027C">
      <w:pPr>
        <w:rPr>
          <w:rFonts w:asciiTheme="majorHAnsi" w:hAnsiTheme="majorHAnsi" w:cstheme="majorHAnsi"/>
          <w:b w:val="0"/>
          <w:bCs/>
          <w:sz w:val="22"/>
        </w:rPr>
      </w:pPr>
    </w:p>
    <w:p w14:paraId="0EA326B9" w14:textId="241146E6" w:rsidR="000652C0" w:rsidRPr="007D5FB0" w:rsidRDefault="000652C0" w:rsidP="00DF027C">
      <w:pPr>
        <w:rPr>
          <w:rFonts w:asciiTheme="majorHAnsi" w:hAnsiTheme="majorHAnsi" w:cstheme="majorHAnsi"/>
          <w:b w:val="0"/>
          <w:bCs/>
          <w:sz w:val="22"/>
        </w:rPr>
      </w:pPr>
    </w:p>
    <w:p w14:paraId="45D9A82A" w14:textId="4A153F74" w:rsidR="000652C0" w:rsidRPr="007D5FB0" w:rsidRDefault="000652C0" w:rsidP="00DF027C">
      <w:pPr>
        <w:rPr>
          <w:rFonts w:asciiTheme="majorHAnsi" w:hAnsiTheme="majorHAnsi" w:cstheme="majorHAnsi"/>
          <w:b w:val="0"/>
          <w:bCs/>
          <w:sz w:val="22"/>
        </w:rPr>
      </w:pPr>
    </w:p>
    <w:p w14:paraId="2C302A12" w14:textId="4ECAC1B7" w:rsidR="000652C0" w:rsidRPr="007D5FB0" w:rsidRDefault="000652C0" w:rsidP="00DF027C">
      <w:pPr>
        <w:rPr>
          <w:rFonts w:asciiTheme="majorHAnsi" w:hAnsiTheme="majorHAnsi" w:cstheme="majorHAnsi"/>
          <w:b w:val="0"/>
          <w:bCs/>
          <w:sz w:val="22"/>
        </w:rPr>
      </w:pPr>
    </w:p>
    <w:p w14:paraId="537666C4" w14:textId="00514C84" w:rsidR="000652C0" w:rsidRPr="007D5FB0" w:rsidRDefault="000652C0" w:rsidP="00DF027C">
      <w:pPr>
        <w:rPr>
          <w:rFonts w:asciiTheme="majorHAnsi" w:hAnsiTheme="majorHAnsi" w:cstheme="majorHAnsi"/>
          <w:b w:val="0"/>
          <w:bCs/>
          <w:sz w:val="22"/>
        </w:rPr>
      </w:pPr>
    </w:p>
    <w:p w14:paraId="49F1193A" w14:textId="4161A588" w:rsidR="000652C0" w:rsidRPr="007D5FB0" w:rsidRDefault="000652C0" w:rsidP="00DF027C">
      <w:pPr>
        <w:rPr>
          <w:rFonts w:asciiTheme="majorHAnsi" w:hAnsiTheme="majorHAnsi" w:cstheme="majorHAnsi"/>
          <w:b w:val="0"/>
          <w:bCs/>
          <w:sz w:val="22"/>
        </w:rPr>
      </w:pPr>
    </w:p>
    <w:p w14:paraId="5A182400" w14:textId="6B2A0CC8" w:rsidR="000652C0" w:rsidRPr="007D5FB0" w:rsidRDefault="000652C0" w:rsidP="00DF027C">
      <w:pPr>
        <w:rPr>
          <w:rFonts w:asciiTheme="majorHAnsi" w:hAnsiTheme="majorHAnsi" w:cstheme="majorHAnsi"/>
          <w:b w:val="0"/>
          <w:bCs/>
          <w:sz w:val="22"/>
        </w:rPr>
      </w:pPr>
    </w:p>
    <w:p w14:paraId="47394D5E" w14:textId="7C59DA99" w:rsidR="000652C0" w:rsidRPr="007D5FB0" w:rsidRDefault="000652C0" w:rsidP="00DF027C">
      <w:pPr>
        <w:rPr>
          <w:rFonts w:asciiTheme="majorHAnsi" w:hAnsiTheme="majorHAnsi" w:cstheme="majorHAnsi"/>
          <w:b w:val="0"/>
          <w:bCs/>
          <w:sz w:val="22"/>
        </w:rPr>
      </w:pPr>
    </w:p>
    <w:p w14:paraId="1E241C6A" w14:textId="6A62D9A9" w:rsidR="000652C0" w:rsidRPr="007D5FB0" w:rsidRDefault="000652C0" w:rsidP="00DF027C">
      <w:pPr>
        <w:rPr>
          <w:rFonts w:asciiTheme="majorHAnsi" w:hAnsiTheme="majorHAnsi" w:cstheme="majorHAnsi"/>
          <w:b w:val="0"/>
          <w:bCs/>
          <w:sz w:val="22"/>
        </w:rPr>
      </w:pPr>
    </w:p>
    <w:p w14:paraId="6D450959" w14:textId="0C849D30" w:rsidR="000652C0" w:rsidRPr="007D5FB0" w:rsidRDefault="000652C0" w:rsidP="00DF027C">
      <w:pPr>
        <w:rPr>
          <w:rFonts w:asciiTheme="majorHAnsi" w:hAnsiTheme="majorHAnsi" w:cstheme="majorHAnsi"/>
          <w:b w:val="0"/>
          <w:bCs/>
          <w:sz w:val="22"/>
        </w:rPr>
      </w:pPr>
    </w:p>
    <w:p w14:paraId="568EE5AC" w14:textId="3AAB447E" w:rsidR="000652C0" w:rsidRDefault="000652C0" w:rsidP="00DF027C">
      <w:pPr>
        <w:rPr>
          <w:rFonts w:asciiTheme="majorHAnsi" w:hAnsiTheme="majorHAnsi" w:cstheme="majorHAnsi"/>
          <w:b w:val="0"/>
          <w:bCs/>
          <w:sz w:val="22"/>
        </w:rPr>
      </w:pPr>
    </w:p>
    <w:p w14:paraId="576F6EDD" w14:textId="68FCED00" w:rsidR="00972827" w:rsidRDefault="00972827" w:rsidP="00DF027C">
      <w:pPr>
        <w:rPr>
          <w:rFonts w:asciiTheme="majorHAnsi" w:hAnsiTheme="majorHAnsi" w:cstheme="majorHAnsi"/>
          <w:b w:val="0"/>
          <w:bCs/>
          <w:sz w:val="22"/>
        </w:rPr>
      </w:pPr>
    </w:p>
    <w:p w14:paraId="4A1CF53D" w14:textId="53F8EFA3" w:rsidR="00972827" w:rsidRDefault="00972827" w:rsidP="00DF027C">
      <w:pPr>
        <w:rPr>
          <w:rFonts w:asciiTheme="majorHAnsi" w:hAnsiTheme="majorHAnsi" w:cstheme="majorHAnsi"/>
          <w:b w:val="0"/>
          <w:bCs/>
          <w:sz w:val="22"/>
        </w:rPr>
      </w:pPr>
    </w:p>
    <w:p w14:paraId="100E2F30" w14:textId="0B34F84B" w:rsidR="00972827" w:rsidRDefault="00972827" w:rsidP="00DF027C">
      <w:pPr>
        <w:rPr>
          <w:rFonts w:asciiTheme="majorHAnsi" w:hAnsiTheme="majorHAnsi" w:cstheme="majorHAnsi"/>
          <w:b w:val="0"/>
          <w:bCs/>
          <w:sz w:val="22"/>
        </w:rPr>
      </w:pPr>
    </w:p>
    <w:p w14:paraId="0A25FD09" w14:textId="6E69070D" w:rsidR="00972827" w:rsidRDefault="00972827" w:rsidP="00DF027C">
      <w:pPr>
        <w:rPr>
          <w:rFonts w:asciiTheme="majorHAnsi" w:hAnsiTheme="majorHAnsi" w:cstheme="majorHAnsi"/>
          <w:b w:val="0"/>
          <w:bCs/>
          <w:sz w:val="22"/>
        </w:rPr>
      </w:pPr>
    </w:p>
    <w:p w14:paraId="4E40742F" w14:textId="19B60FA9" w:rsidR="00972827" w:rsidRDefault="00972827" w:rsidP="00DF027C">
      <w:pPr>
        <w:rPr>
          <w:rFonts w:asciiTheme="majorHAnsi" w:hAnsiTheme="majorHAnsi" w:cstheme="majorHAnsi"/>
          <w:b w:val="0"/>
          <w:bCs/>
          <w:sz w:val="22"/>
        </w:rPr>
      </w:pPr>
    </w:p>
    <w:p w14:paraId="78837F0A" w14:textId="67AD88C2" w:rsidR="00972827" w:rsidRDefault="00972827" w:rsidP="00DF027C">
      <w:pPr>
        <w:rPr>
          <w:rFonts w:asciiTheme="majorHAnsi" w:hAnsiTheme="majorHAnsi" w:cstheme="majorHAnsi"/>
          <w:b w:val="0"/>
          <w:bCs/>
          <w:sz w:val="22"/>
        </w:rPr>
      </w:pPr>
    </w:p>
    <w:p w14:paraId="07646A80" w14:textId="325652D1" w:rsidR="00972827" w:rsidRDefault="00972827" w:rsidP="00DF027C">
      <w:pPr>
        <w:rPr>
          <w:rFonts w:asciiTheme="majorHAnsi" w:hAnsiTheme="majorHAnsi" w:cstheme="majorHAnsi"/>
          <w:b w:val="0"/>
          <w:bCs/>
          <w:sz w:val="22"/>
        </w:rPr>
      </w:pPr>
    </w:p>
    <w:p w14:paraId="34B3FD1C" w14:textId="7801E533" w:rsidR="00972827" w:rsidRDefault="00972827" w:rsidP="00DF027C">
      <w:pPr>
        <w:rPr>
          <w:rFonts w:asciiTheme="majorHAnsi" w:hAnsiTheme="majorHAnsi" w:cstheme="majorHAnsi"/>
          <w:b w:val="0"/>
          <w:bCs/>
          <w:sz w:val="22"/>
        </w:rPr>
      </w:pPr>
    </w:p>
    <w:p w14:paraId="7BC2C10C" w14:textId="7974DC5F" w:rsidR="00972827" w:rsidRDefault="00972827" w:rsidP="00DF027C">
      <w:pPr>
        <w:rPr>
          <w:rFonts w:asciiTheme="majorHAnsi" w:hAnsiTheme="majorHAnsi" w:cstheme="majorHAnsi"/>
          <w:b w:val="0"/>
          <w:bCs/>
          <w:sz w:val="22"/>
        </w:rPr>
      </w:pPr>
    </w:p>
    <w:p w14:paraId="133721D3" w14:textId="45195220" w:rsidR="00972827" w:rsidRDefault="00972827" w:rsidP="00DF027C">
      <w:pPr>
        <w:rPr>
          <w:rFonts w:asciiTheme="majorHAnsi" w:hAnsiTheme="majorHAnsi" w:cstheme="majorHAnsi"/>
          <w:b w:val="0"/>
          <w:bCs/>
          <w:sz w:val="22"/>
        </w:rPr>
      </w:pPr>
    </w:p>
    <w:p w14:paraId="7770717C" w14:textId="2FBE9669" w:rsidR="00972827" w:rsidRDefault="00972827" w:rsidP="00DF027C">
      <w:pPr>
        <w:rPr>
          <w:rFonts w:asciiTheme="majorHAnsi" w:hAnsiTheme="majorHAnsi" w:cstheme="majorHAnsi"/>
          <w:b w:val="0"/>
          <w:bCs/>
          <w:sz w:val="22"/>
        </w:rPr>
      </w:pPr>
    </w:p>
    <w:p w14:paraId="3D9D176E" w14:textId="4E98B645" w:rsidR="00972827" w:rsidRDefault="00972827" w:rsidP="00DF027C">
      <w:pPr>
        <w:rPr>
          <w:rFonts w:asciiTheme="majorHAnsi" w:hAnsiTheme="majorHAnsi" w:cstheme="majorHAnsi"/>
          <w:b w:val="0"/>
          <w:bCs/>
          <w:sz w:val="22"/>
        </w:rPr>
      </w:pPr>
    </w:p>
    <w:p w14:paraId="539550B4" w14:textId="77777777" w:rsidR="00972827" w:rsidRPr="007D5FB0" w:rsidRDefault="00972827" w:rsidP="00DF027C">
      <w:pPr>
        <w:rPr>
          <w:rFonts w:asciiTheme="majorHAnsi" w:hAnsiTheme="majorHAnsi" w:cstheme="majorHAnsi"/>
          <w:b w:val="0"/>
          <w:bCs/>
          <w:sz w:val="22"/>
        </w:rPr>
      </w:pPr>
    </w:p>
    <w:p w14:paraId="03079BA2" w14:textId="55EA3ADD" w:rsidR="000652C0" w:rsidRPr="007D5FB0" w:rsidRDefault="000652C0" w:rsidP="00DF027C">
      <w:pPr>
        <w:rPr>
          <w:rFonts w:asciiTheme="majorHAnsi" w:hAnsiTheme="majorHAnsi" w:cstheme="majorHAnsi"/>
          <w:b w:val="0"/>
          <w:bCs/>
          <w:sz w:val="22"/>
        </w:rPr>
      </w:pPr>
    </w:p>
    <w:p w14:paraId="1EA01452" w14:textId="77777777" w:rsidR="000652C0" w:rsidRPr="00972827" w:rsidRDefault="000652C0" w:rsidP="000652C0">
      <w:pPr>
        <w:jc w:val="center"/>
        <w:rPr>
          <w:rFonts w:asciiTheme="majorHAnsi" w:hAnsiTheme="majorHAnsi" w:cstheme="majorHAnsi"/>
          <w:color w:val="auto"/>
          <w:szCs w:val="28"/>
        </w:rPr>
      </w:pPr>
      <w:r w:rsidRPr="00972827">
        <w:rPr>
          <w:rFonts w:asciiTheme="majorHAnsi" w:hAnsiTheme="majorHAnsi" w:cstheme="majorHAnsi"/>
          <w:color w:val="auto"/>
          <w:szCs w:val="28"/>
        </w:rPr>
        <w:lastRenderedPageBreak/>
        <w:t>Year 10 Spring Revision for Computer Science.</w:t>
      </w:r>
    </w:p>
    <w:p w14:paraId="7E3859C3"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59DC4196" w14:textId="77777777" w:rsidTr="00455BCD">
        <w:tc>
          <w:tcPr>
            <w:tcW w:w="9016" w:type="dxa"/>
            <w:shd w:val="clear" w:color="auto" w:fill="CCFFCC"/>
          </w:tcPr>
          <w:p w14:paraId="52D8951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E6412A3" w14:textId="77777777" w:rsidTr="00455BCD">
        <w:tc>
          <w:tcPr>
            <w:tcW w:w="9016" w:type="dxa"/>
            <w:shd w:val="clear" w:color="auto" w:fill="auto"/>
          </w:tcPr>
          <w:p w14:paraId="71CCF41A" w14:textId="77777777" w:rsidR="000652C0" w:rsidRPr="007D5FB0" w:rsidRDefault="000652C0" w:rsidP="00455BCD">
            <w:pPr>
              <w:rPr>
                <w:rFonts w:asciiTheme="majorHAnsi" w:hAnsiTheme="majorHAnsi" w:cstheme="majorHAnsi"/>
                <w:sz w:val="22"/>
              </w:rPr>
            </w:pPr>
          </w:p>
          <w:p w14:paraId="5EBD76C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Unit 1, 2, 3, 4 and 5 (paper 1 topics).</w:t>
            </w:r>
          </w:p>
          <w:p w14:paraId="258217A5"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Practical programming skills</w:t>
            </w:r>
          </w:p>
          <w:p w14:paraId="0AD1D1A3" w14:textId="77777777" w:rsidR="000652C0" w:rsidRPr="007D5FB0" w:rsidRDefault="000652C0" w:rsidP="00455BCD">
            <w:pPr>
              <w:rPr>
                <w:rFonts w:asciiTheme="majorHAnsi" w:hAnsiTheme="majorHAnsi" w:cstheme="majorHAnsi"/>
                <w:sz w:val="22"/>
              </w:rPr>
            </w:pPr>
          </w:p>
        </w:tc>
      </w:tr>
      <w:tr w:rsidR="000652C0" w:rsidRPr="007D5FB0" w14:paraId="57637570" w14:textId="77777777" w:rsidTr="00455BCD">
        <w:tc>
          <w:tcPr>
            <w:tcW w:w="9016" w:type="dxa"/>
            <w:shd w:val="clear" w:color="auto" w:fill="B1E4FD" w:themeFill="accent1" w:themeFillTint="33"/>
          </w:tcPr>
          <w:p w14:paraId="502BC87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3AB546A2" w14:textId="77777777" w:rsidR="000652C0" w:rsidRPr="007D5FB0" w:rsidRDefault="000652C0" w:rsidP="00455BCD">
            <w:pPr>
              <w:pStyle w:val="ListParagraph"/>
              <w:rPr>
                <w:rFonts w:asciiTheme="majorHAnsi" w:hAnsiTheme="majorHAnsi" w:cstheme="majorHAnsi"/>
              </w:rPr>
            </w:pPr>
          </w:p>
        </w:tc>
      </w:tr>
      <w:tr w:rsidR="000652C0" w:rsidRPr="007D5FB0" w14:paraId="6E657508" w14:textId="77777777" w:rsidTr="00455BCD">
        <w:tc>
          <w:tcPr>
            <w:tcW w:w="9016" w:type="dxa"/>
          </w:tcPr>
          <w:p w14:paraId="1D9D398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1: Systems architecture</w:t>
            </w:r>
          </w:p>
          <w:p w14:paraId="33B5DDB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Architecture of the CPU</w:t>
            </w:r>
          </w:p>
          <w:p w14:paraId="6306B8B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CPU Performance</w:t>
            </w:r>
          </w:p>
          <w:p w14:paraId="13E980D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Memory</w:t>
            </w:r>
          </w:p>
          <w:p w14:paraId="0000F767"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Secondary Storage</w:t>
            </w:r>
          </w:p>
          <w:p w14:paraId="401FD37B" w14:textId="77777777" w:rsidR="000652C0" w:rsidRPr="007D5FB0" w:rsidRDefault="000652C0" w:rsidP="00455BCD">
            <w:pPr>
              <w:pStyle w:val="ListParagraph"/>
              <w:rPr>
                <w:rFonts w:asciiTheme="majorHAnsi" w:hAnsiTheme="majorHAnsi" w:cstheme="majorHAnsi"/>
              </w:rPr>
            </w:pPr>
          </w:p>
          <w:p w14:paraId="2000DDD8"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2: Data Representation</w:t>
            </w:r>
          </w:p>
          <w:p w14:paraId="5C4B65B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Units and binary numbers</w:t>
            </w:r>
          </w:p>
          <w:p w14:paraId="538AB4F6"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Binary arithmetic and hexadecimal</w:t>
            </w:r>
          </w:p>
          <w:p w14:paraId="0B4D2F2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Characters</w:t>
            </w:r>
          </w:p>
          <w:p w14:paraId="2B162F87"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Images</w:t>
            </w:r>
          </w:p>
          <w:p w14:paraId="0D2A116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Sound</w:t>
            </w:r>
          </w:p>
          <w:p w14:paraId="21EA819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 xml:space="preserve">Compression </w:t>
            </w:r>
          </w:p>
          <w:p w14:paraId="3C79A01F" w14:textId="77777777" w:rsidR="000652C0" w:rsidRPr="007D5FB0" w:rsidRDefault="000652C0" w:rsidP="00455BCD">
            <w:pPr>
              <w:rPr>
                <w:rFonts w:asciiTheme="majorHAnsi" w:hAnsiTheme="majorHAnsi" w:cstheme="majorHAnsi"/>
                <w:sz w:val="22"/>
              </w:rPr>
            </w:pPr>
          </w:p>
          <w:p w14:paraId="2100963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Unit 3: Networks </w:t>
            </w:r>
          </w:p>
          <w:p w14:paraId="2E8E698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The Internet and wide area networks</w:t>
            </w:r>
          </w:p>
          <w:p w14:paraId="2872714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Local Area Networks</w:t>
            </w:r>
          </w:p>
          <w:p w14:paraId="49715EF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Wireless Networking</w:t>
            </w:r>
          </w:p>
          <w:p w14:paraId="1D558C0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Client-Server and P2P Networks</w:t>
            </w:r>
          </w:p>
          <w:p w14:paraId="75E93E35"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Standards Protocols and Layers</w:t>
            </w:r>
          </w:p>
          <w:p w14:paraId="10045F68" w14:textId="77777777" w:rsidR="000652C0" w:rsidRPr="007D5FB0" w:rsidRDefault="000652C0" w:rsidP="00455BCD">
            <w:pPr>
              <w:rPr>
                <w:rFonts w:asciiTheme="majorHAnsi" w:hAnsiTheme="majorHAnsi" w:cstheme="majorHAnsi"/>
                <w:sz w:val="22"/>
              </w:rPr>
            </w:pPr>
          </w:p>
          <w:p w14:paraId="12CCDED8"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4: Network Security and Systems software</w:t>
            </w:r>
          </w:p>
          <w:p w14:paraId="588DB19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Network threats</w:t>
            </w:r>
          </w:p>
          <w:p w14:paraId="4EE23B9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Preventing vulnerabilities</w:t>
            </w:r>
          </w:p>
          <w:p w14:paraId="58147B2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 xml:space="preserve">Operating systems </w:t>
            </w:r>
          </w:p>
          <w:p w14:paraId="24C6421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Utility software</w:t>
            </w:r>
          </w:p>
          <w:p w14:paraId="64E256E7" w14:textId="77777777" w:rsidR="000652C0" w:rsidRPr="007D5FB0" w:rsidRDefault="000652C0" w:rsidP="00455BCD">
            <w:pPr>
              <w:rPr>
                <w:rFonts w:asciiTheme="majorHAnsi" w:hAnsiTheme="majorHAnsi" w:cstheme="majorHAnsi"/>
                <w:sz w:val="22"/>
              </w:rPr>
            </w:pPr>
          </w:p>
          <w:p w14:paraId="5A2CC0F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5: Impacts of Digital Technology</w:t>
            </w:r>
          </w:p>
          <w:p w14:paraId="01F4D1C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Ethical and Cultural issues</w:t>
            </w:r>
          </w:p>
          <w:p w14:paraId="281F87C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Environmental issues</w:t>
            </w:r>
          </w:p>
          <w:p w14:paraId="5CA956CE"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Legislation and privacy</w:t>
            </w:r>
          </w:p>
          <w:p w14:paraId="6774086E" w14:textId="77777777" w:rsidR="000652C0" w:rsidRPr="007D5FB0" w:rsidRDefault="000652C0" w:rsidP="00455BCD">
            <w:pPr>
              <w:rPr>
                <w:rFonts w:asciiTheme="majorHAnsi" w:hAnsiTheme="majorHAnsi" w:cstheme="majorHAnsi"/>
                <w:sz w:val="22"/>
              </w:rPr>
            </w:pPr>
          </w:p>
          <w:p w14:paraId="69745DD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Practise python practical programming skills.</w:t>
            </w:r>
          </w:p>
          <w:p w14:paraId="3041FBCB" w14:textId="77777777" w:rsidR="000652C0" w:rsidRPr="007D5FB0" w:rsidRDefault="000652C0" w:rsidP="00455BCD">
            <w:pPr>
              <w:rPr>
                <w:rFonts w:asciiTheme="majorHAnsi" w:hAnsiTheme="majorHAnsi" w:cstheme="majorHAnsi"/>
                <w:sz w:val="22"/>
              </w:rPr>
            </w:pPr>
          </w:p>
        </w:tc>
      </w:tr>
      <w:tr w:rsidR="000652C0" w:rsidRPr="007D5FB0" w14:paraId="74A993BE" w14:textId="77777777" w:rsidTr="00455BCD">
        <w:tc>
          <w:tcPr>
            <w:tcW w:w="9016" w:type="dxa"/>
            <w:shd w:val="clear" w:color="auto" w:fill="E0EFF4" w:themeFill="accent4" w:themeFillTint="33"/>
          </w:tcPr>
          <w:p w14:paraId="4547AF63"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How can I revise for Computer Science? </w:t>
            </w:r>
          </w:p>
          <w:p w14:paraId="6A204FFD" w14:textId="77777777" w:rsidR="000652C0" w:rsidRPr="007D5FB0" w:rsidRDefault="000652C0" w:rsidP="00455BCD">
            <w:pPr>
              <w:rPr>
                <w:rFonts w:asciiTheme="majorHAnsi" w:hAnsiTheme="majorHAnsi" w:cstheme="majorHAnsi"/>
                <w:sz w:val="22"/>
              </w:rPr>
            </w:pPr>
          </w:p>
        </w:tc>
      </w:tr>
      <w:tr w:rsidR="000652C0" w:rsidRPr="007D5FB0" w14:paraId="099AF425" w14:textId="77777777" w:rsidTr="00455BCD">
        <w:tc>
          <w:tcPr>
            <w:tcW w:w="9016" w:type="dxa"/>
          </w:tcPr>
          <w:p w14:paraId="2895E360"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Make some useful revision notes and mind maps per topic and subtopic. </w:t>
            </w:r>
          </w:p>
          <w:p w14:paraId="19409D63"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Be creative and fun with your notes.</w:t>
            </w:r>
          </w:p>
          <w:p w14:paraId="5EE2ABB1"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Go through the worksheets that we did in class. </w:t>
            </w:r>
          </w:p>
          <w:p w14:paraId="38E17F24"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your quick tests to test yourselves.</w:t>
            </w:r>
          </w:p>
          <w:p w14:paraId="4E7065C3" w14:textId="77777777" w:rsidR="000652C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the websites listed below to quiz yourself and revise.</w:t>
            </w:r>
          </w:p>
          <w:p w14:paraId="3DD759C0" w14:textId="5A0A0BB8" w:rsidR="00972827" w:rsidRPr="007D5FB0" w:rsidRDefault="00972827" w:rsidP="000652C0">
            <w:pPr>
              <w:pStyle w:val="ListParagraph"/>
              <w:numPr>
                <w:ilvl w:val="0"/>
                <w:numId w:val="81"/>
              </w:numPr>
              <w:spacing w:after="0" w:line="240" w:lineRule="auto"/>
              <w:rPr>
                <w:rFonts w:asciiTheme="majorHAnsi" w:hAnsiTheme="majorHAnsi" w:cstheme="majorHAnsi"/>
              </w:rPr>
            </w:pPr>
          </w:p>
        </w:tc>
      </w:tr>
      <w:tr w:rsidR="000652C0" w:rsidRPr="007D5FB0" w14:paraId="2DF51956" w14:textId="77777777" w:rsidTr="00455BCD">
        <w:tc>
          <w:tcPr>
            <w:tcW w:w="9016" w:type="dxa"/>
            <w:shd w:val="clear" w:color="auto" w:fill="D2F1EF" w:themeFill="accent6" w:themeFillTint="33"/>
          </w:tcPr>
          <w:p w14:paraId="1894D74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21149717" w14:textId="77777777" w:rsidR="000652C0" w:rsidRPr="007D5FB0" w:rsidRDefault="000652C0" w:rsidP="00455BCD">
            <w:pPr>
              <w:rPr>
                <w:rFonts w:asciiTheme="majorHAnsi" w:hAnsiTheme="majorHAnsi" w:cstheme="majorHAnsi"/>
                <w:sz w:val="22"/>
              </w:rPr>
            </w:pPr>
          </w:p>
        </w:tc>
      </w:tr>
      <w:tr w:rsidR="000652C0" w:rsidRPr="007D5FB0" w14:paraId="65B5942C" w14:textId="77777777" w:rsidTr="00455BCD">
        <w:tc>
          <w:tcPr>
            <w:tcW w:w="9016" w:type="dxa"/>
          </w:tcPr>
          <w:p w14:paraId="2ED9B2C3" w14:textId="77777777" w:rsidR="000652C0" w:rsidRPr="007D5FB0" w:rsidRDefault="000652C0" w:rsidP="00455BCD">
            <w:pPr>
              <w:pStyle w:val="ListParagraph"/>
              <w:rPr>
                <w:rFonts w:asciiTheme="majorHAnsi" w:hAnsiTheme="majorHAnsi" w:cstheme="majorHAnsi"/>
              </w:rPr>
            </w:pPr>
          </w:p>
          <w:p w14:paraId="70ABB75B"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CGP revision guide</w:t>
            </w:r>
          </w:p>
          <w:p w14:paraId="06A61A12"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PG online green textbook </w:t>
            </w:r>
          </w:p>
          <w:p w14:paraId="2D42C955"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PGOnline revision white book</w:t>
            </w:r>
          </w:p>
          <w:p w14:paraId="76327C78"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10 minute quick tests CGP</w:t>
            </w:r>
          </w:p>
          <w:p w14:paraId="09DE097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Question cards</w:t>
            </w:r>
          </w:p>
          <w:p w14:paraId="261D2C0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482E418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Worksheets and homework sheets</w:t>
            </w:r>
          </w:p>
          <w:p w14:paraId="319410F0"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Your folders</w:t>
            </w:r>
          </w:p>
          <w:p w14:paraId="185A9291" w14:textId="77777777" w:rsidR="000652C0" w:rsidRPr="007D5FB0" w:rsidRDefault="000652C0" w:rsidP="00455BCD">
            <w:pPr>
              <w:rPr>
                <w:rFonts w:asciiTheme="majorHAnsi" w:hAnsiTheme="majorHAnsi" w:cstheme="majorHAnsi"/>
                <w:sz w:val="22"/>
              </w:rPr>
            </w:pPr>
          </w:p>
        </w:tc>
      </w:tr>
      <w:tr w:rsidR="000652C0" w:rsidRPr="007D5FB0" w14:paraId="46393833" w14:textId="77777777" w:rsidTr="00455BCD">
        <w:tc>
          <w:tcPr>
            <w:tcW w:w="9016" w:type="dxa"/>
            <w:shd w:val="clear" w:color="auto" w:fill="FFCCFF"/>
          </w:tcPr>
          <w:p w14:paraId="0202517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2DFC619B" w14:textId="77777777" w:rsidR="000652C0" w:rsidRPr="007D5FB0" w:rsidRDefault="000652C0" w:rsidP="00455BCD">
            <w:pPr>
              <w:rPr>
                <w:rFonts w:asciiTheme="majorHAnsi" w:hAnsiTheme="majorHAnsi" w:cstheme="majorHAnsi"/>
                <w:sz w:val="22"/>
              </w:rPr>
            </w:pPr>
          </w:p>
        </w:tc>
      </w:tr>
      <w:tr w:rsidR="000652C0" w:rsidRPr="007D5FB0" w14:paraId="06C71FF9" w14:textId="77777777" w:rsidTr="00455BCD">
        <w:tc>
          <w:tcPr>
            <w:tcW w:w="9016" w:type="dxa"/>
          </w:tcPr>
          <w:p w14:paraId="1C2DD28C" w14:textId="77777777" w:rsidR="000652C0" w:rsidRPr="007D5FB0" w:rsidRDefault="000652C0" w:rsidP="00455BCD">
            <w:pPr>
              <w:rPr>
                <w:rFonts w:asciiTheme="majorHAnsi" w:hAnsiTheme="majorHAnsi" w:cstheme="majorHAnsi"/>
                <w:sz w:val="22"/>
              </w:rPr>
            </w:pPr>
          </w:p>
          <w:p w14:paraId="24F30C6B"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Python: Khan academy online</w:t>
            </w:r>
          </w:p>
          <w:p w14:paraId="1B302A42"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64" w:history="1">
              <w:r w:rsidR="000652C0" w:rsidRPr="007D5FB0">
                <w:rPr>
                  <w:rStyle w:val="Hyperlink"/>
                  <w:rFonts w:asciiTheme="majorHAnsi" w:eastAsia="Times New Roman" w:hAnsiTheme="majorHAnsi" w:cstheme="majorHAnsi"/>
                  <w:lang w:eastAsia="en-GB"/>
                </w:rPr>
                <w:t>https://www.youtube.com/user/khanacademy/search?query=python</w:t>
              </w:r>
            </w:hyperlink>
            <w:r w:rsidR="000652C0" w:rsidRPr="007D5FB0">
              <w:rPr>
                <w:rFonts w:asciiTheme="majorHAnsi" w:eastAsia="Times New Roman" w:hAnsiTheme="majorHAnsi" w:cstheme="majorHAnsi"/>
                <w:lang w:eastAsia="en-GB"/>
              </w:rPr>
              <w:t xml:space="preserve"> </w:t>
            </w:r>
          </w:p>
          <w:p w14:paraId="21D1E119"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 xml:space="preserve">Seneca online: </w:t>
            </w:r>
            <w:hyperlink r:id="rId265" w:history="1">
              <w:r w:rsidRPr="007D5FB0">
                <w:rPr>
                  <w:rStyle w:val="Hyperlink"/>
                  <w:rFonts w:asciiTheme="majorHAnsi" w:eastAsia="Times New Roman" w:hAnsiTheme="majorHAnsi" w:cstheme="majorHAnsi"/>
                  <w:lang w:eastAsia="en-GB"/>
                </w:rPr>
                <w:t>https://senecalearning.com/en-GB/blog/gcse-computer-science-revision/</w:t>
              </w:r>
            </w:hyperlink>
            <w:r w:rsidRPr="007D5FB0">
              <w:rPr>
                <w:rFonts w:asciiTheme="majorHAnsi" w:eastAsia="Times New Roman" w:hAnsiTheme="majorHAnsi" w:cstheme="majorHAnsi"/>
                <w:lang w:eastAsia="en-GB"/>
              </w:rPr>
              <w:t xml:space="preserve">  </w:t>
            </w:r>
          </w:p>
          <w:p w14:paraId="0BB53BA0"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66" w:history="1">
              <w:r w:rsidR="000652C0" w:rsidRPr="007D5FB0">
                <w:rPr>
                  <w:rStyle w:val="Hyperlink"/>
                  <w:rFonts w:asciiTheme="majorHAnsi" w:eastAsia="Times New Roman" w:hAnsiTheme="majorHAnsi" w:cstheme="majorHAnsi"/>
                  <w:lang w:eastAsia="en-GB"/>
                </w:rPr>
                <w:t>https://www.w3schools.com/python/default.asp</w:t>
              </w:r>
            </w:hyperlink>
            <w:r w:rsidR="000652C0" w:rsidRPr="007D5FB0">
              <w:rPr>
                <w:rFonts w:asciiTheme="majorHAnsi" w:eastAsia="Times New Roman" w:hAnsiTheme="majorHAnsi" w:cstheme="majorHAnsi"/>
                <w:lang w:eastAsia="en-GB"/>
              </w:rPr>
              <w:t xml:space="preserve"> </w:t>
            </w:r>
          </w:p>
          <w:p w14:paraId="42BD1DCD"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67" w:history="1">
              <w:r w:rsidR="000652C0" w:rsidRPr="007D5FB0">
                <w:rPr>
                  <w:rStyle w:val="Hyperlink"/>
                  <w:rFonts w:asciiTheme="majorHAnsi" w:eastAsia="Times New Roman" w:hAnsiTheme="majorHAnsi" w:cstheme="majorHAnsi"/>
                  <w:lang w:eastAsia="en-GB"/>
                </w:rPr>
                <w:t>https://www.codecademy.com</w:t>
              </w:r>
            </w:hyperlink>
            <w:r w:rsidR="000652C0" w:rsidRPr="007D5FB0">
              <w:rPr>
                <w:rFonts w:asciiTheme="majorHAnsi" w:eastAsia="Times New Roman" w:hAnsiTheme="majorHAnsi" w:cstheme="majorHAnsi"/>
                <w:lang w:eastAsia="en-GB"/>
              </w:rPr>
              <w:t xml:space="preserve"> </w:t>
            </w:r>
          </w:p>
          <w:p w14:paraId="6C2D0F8C"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68" w:history="1">
              <w:r w:rsidR="000652C0" w:rsidRPr="007D5FB0">
                <w:rPr>
                  <w:rStyle w:val="Hyperlink"/>
                  <w:rFonts w:asciiTheme="majorHAnsi" w:eastAsia="Times New Roman" w:hAnsiTheme="majorHAnsi" w:cstheme="majorHAnsi"/>
                  <w:lang w:eastAsia="en-GB"/>
                </w:rPr>
                <w:t>https://www.bbc.co.uk/bitesize/examspecs/zmtchbk</w:t>
              </w:r>
            </w:hyperlink>
            <w:r w:rsidR="000652C0" w:rsidRPr="007D5FB0">
              <w:rPr>
                <w:rFonts w:asciiTheme="majorHAnsi" w:eastAsia="Times New Roman" w:hAnsiTheme="majorHAnsi" w:cstheme="majorHAnsi"/>
                <w:lang w:eastAsia="en-GB"/>
              </w:rPr>
              <w:t xml:space="preserve"> </w:t>
            </w:r>
          </w:p>
          <w:p w14:paraId="17BA520B"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69" w:history="1">
              <w:r w:rsidR="000652C0" w:rsidRPr="007D5FB0">
                <w:rPr>
                  <w:rStyle w:val="Hyperlink"/>
                  <w:rFonts w:asciiTheme="majorHAnsi" w:eastAsia="Times New Roman" w:hAnsiTheme="majorHAnsi" w:cstheme="majorHAnsi"/>
                  <w:lang w:eastAsia="en-GB"/>
                </w:rPr>
                <w:t>https://student.craigndave.org/</w:t>
              </w:r>
            </w:hyperlink>
            <w:r w:rsidR="000652C0" w:rsidRPr="007D5FB0">
              <w:rPr>
                <w:rFonts w:asciiTheme="majorHAnsi" w:eastAsia="Times New Roman" w:hAnsiTheme="majorHAnsi" w:cstheme="majorHAnsi"/>
                <w:lang w:eastAsia="en-GB"/>
              </w:rPr>
              <w:t xml:space="preserve"> </w:t>
            </w:r>
          </w:p>
          <w:p w14:paraId="61EA1DED" w14:textId="77777777" w:rsidR="000652C0" w:rsidRPr="007D5FB0" w:rsidRDefault="000652C0" w:rsidP="00455BCD">
            <w:pPr>
              <w:rPr>
                <w:rFonts w:asciiTheme="majorHAnsi" w:hAnsiTheme="majorHAnsi" w:cstheme="majorHAnsi"/>
                <w:sz w:val="22"/>
              </w:rPr>
            </w:pPr>
          </w:p>
          <w:p w14:paraId="6D8AF432" w14:textId="77777777" w:rsidR="000652C0" w:rsidRPr="007D5FB0" w:rsidRDefault="000652C0" w:rsidP="00455BCD">
            <w:pPr>
              <w:rPr>
                <w:rFonts w:asciiTheme="majorHAnsi" w:hAnsiTheme="majorHAnsi" w:cstheme="majorHAnsi"/>
                <w:sz w:val="22"/>
              </w:rPr>
            </w:pPr>
          </w:p>
        </w:tc>
      </w:tr>
      <w:tr w:rsidR="000652C0" w:rsidRPr="007D5FB0" w14:paraId="4B20BAD6" w14:textId="77777777" w:rsidTr="00455BCD">
        <w:tc>
          <w:tcPr>
            <w:tcW w:w="9016" w:type="dxa"/>
            <w:shd w:val="clear" w:color="auto" w:fill="CCFFFF"/>
          </w:tcPr>
          <w:p w14:paraId="20224609"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5DE5920C" w14:textId="77777777" w:rsidR="000652C0" w:rsidRPr="007D5FB0" w:rsidRDefault="000652C0" w:rsidP="00455BCD">
            <w:pPr>
              <w:rPr>
                <w:rFonts w:asciiTheme="majorHAnsi" w:hAnsiTheme="majorHAnsi" w:cstheme="majorHAnsi"/>
                <w:sz w:val="22"/>
              </w:rPr>
            </w:pPr>
          </w:p>
        </w:tc>
      </w:tr>
      <w:tr w:rsidR="000652C0" w:rsidRPr="007D5FB0" w14:paraId="348713CB" w14:textId="77777777" w:rsidTr="00455BCD">
        <w:trPr>
          <w:trHeight w:val="165"/>
        </w:trPr>
        <w:tc>
          <w:tcPr>
            <w:tcW w:w="9016" w:type="dxa"/>
          </w:tcPr>
          <w:p w14:paraId="41AC93D6" w14:textId="77777777" w:rsidR="000652C0" w:rsidRPr="007D5FB0" w:rsidRDefault="000652C0" w:rsidP="00455BCD">
            <w:pPr>
              <w:rPr>
                <w:rFonts w:asciiTheme="majorHAnsi" w:hAnsiTheme="majorHAnsi" w:cstheme="majorHAnsi"/>
                <w:sz w:val="22"/>
              </w:rPr>
            </w:pPr>
          </w:p>
          <w:p w14:paraId="14B04865" w14:textId="77777777" w:rsidR="000652C0" w:rsidRPr="007D5FB0" w:rsidRDefault="000E38C5" w:rsidP="000652C0">
            <w:pPr>
              <w:pStyle w:val="ListParagraph"/>
              <w:numPr>
                <w:ilvl w:val="0"/>
                <w:numId w:val="83"/>
              </w:numPr>
              <w:spacing w:after="0" w:line="240" w:lineRule="auto"/>
              <w:rPr>
                <w:rFonts w:asciiTheme="majorHAnsi" w:hAnsiTheme="majorHAnsi" w:cstheme="majorHAnsi"/>
              </w:rPr>
            </w:pPr>
            <w:hyperlink r:id="rId270" w:history="1">
              <w:r w:rsidR="000652C0" w:rsidRPr="007D5FB0">
                <w:rPr>
                  <w:rStyle w:val="Hyperlink"/>
                  <w:rFonts w:asciiTheme="majorHAnsi" w:hAnsiTheme="majorHAnsi" w:cstheme="majorHAnsi"/>
                </w:rPr>
                <w:t>https://www.bbc.co.uk/bitesize/examspecs/zmtchbk</w:t>
              </w:r>
            </w:hyperlink>
          </w:p>
          <w:p w14:paraId="49D60164" w14:textId="77777777" w:rsidR="000652C0" w:rsidRPr="007D5FB0" w:rsidRDefault="000E38C5" w:rsidP="000652C0">
            <w:pPr>
              <w:pStyle w:val="ListParagraph"/>
              <w:numPr>
                <w:ilvl w:val="0"/>
                <w:numId w:val="83"/>
              </w:numPr>
              <w:spacing w:after="0" w:line="240" w:lineRule="auto"/>
              <w:rPr>
                <w:rStyle w:val="Hyperlink"/>
                <w:rFonts w:asciiTheme="majorHAnsi" w:hAnsiTheme="majorHAnsi" w:cstheme="majorHAnsi"/>
              </w:rPr>
            </w:pPr>
            <w:hyperlink r:id="rId271" w:history="1">
              <w:r w:rsidR="000652C0" w:rsidRPr="007D5FB0">
                <w:rPr>
                  <w:rStyle w:val="Hyperlink"/>
                  <w:rFonts w:asciiTheme="majorHAnsi" w:hAnsiTheme="majorHAnsi" w:cstheme="majorHAnsi"/>
                </w:rPr>
                <w:t>https://senecalearning.com/en-GB/</w:t>
              </w:r>
            </w:hyperlink>
          </w:p>
          <w:p w14:paraId="320023BC" w14:textId="77777777" w:rsidR="000652C0" w:rsidRPr="007D5FB0" w:rsidRDefault="000E38C5" w:rsidP="000652C0">
            <w:pPr>
              <w:pStyle w:val="ListParagraph"/>
              <w:numPr>
                <w:ilvl w:val="0"/>
                <w:numId w:val="83"/>
              </w:numPr>
              <w:spacing w:after="0" w:line="240" w:lineRule="auto"/>
              <w:rPr>
                <w:rFonts w:asciiTheme="majorHAnsi" w:eastAsia="Times New Roman" w:hAnsiTheme="majorHAnsi" w:cstheme="majorHAnsi"/>
                <w:lang w:eastAsia="en-GB"/>
              </w:rPr>
            </w:pPr>
            <w:hyperlink r:id="rId272" w:history="1">
              <w:r w:rsidR="000652C0" w:rsidRPr="007D5FB0">
                <w:rPr>
                  <w:rStyle w:val="Hyperlink"/>
                  <w:rFonts w:asciiTheme="majorHAnsi" w:eastAsia="Times New Roman" w:hAnsiTheme="majorHAnsi" w:cstheme="majorHAnsi"/>
                  <w:lang w:eastAsia="en-GB"/>
                </w:rPr>
                <w:t>https://www.youtube.com/user/khanacademy/search?query=python</w:t>
              </w:r>
            </w:hyperlink>
          </w:p>
          <w:p w14:paraId="4A67A4EF" w14:textId="77777777" w:rsidR="000652C0" w:rsidRPr="007D5FB0" w:rsidRDefault="000E38C5" w:rsidP="000652C0">
            <w:pPr>
              <w:pStyle w:val="ListParagraph"/>
              <w:numPr>
                <w:ilvl w:val="0"/>
                <w:numId w:val="83"/>
              </w:numPr>
              <w:spacing w:after="0" w:line="240" w:lineRule="auto"/>
              <w:rPr>
                <w:rFonts w:asciiTheme="majorHAnsi" w:eastAsia="Times New Roman" w:hAnsiTheme="majorHAnsi" w:cstheme="majorHAnsi"/>
                <w:lang w:eastAsia="en-GB"/>
              </w:rPr>
            </w:pPr>
            <w:hyperlink r:id="rId273" w:history="1">
              <w:r w:rsidR="000652C0" w:rsidRPr="007D5FB0">
                <w:rPr>
                  <w:rStyle w:val="Hyperlink"/>
                  <w:rFonts w:asciiTheme="majorHAnsi" w:eastAsia="Times New Roman" w:hAnsiTheme="majorHAnsi" w:cstheme="majorHAnsi"/>
                  <w:lang w:eastAsia="en-GB"/>
                </w:rPr>
                <w:t>https://www.youtube.com/channel/UC0HzEBLlJxlrwBAHJ5S9JQg</w:t>
              </w:r>
            </w:hyperlink>
            <w:r w:rsidR="000652C0" w:rsidRPr="007D5FB0">
              <w:rPr>
                <w:rFonts w:asciiTheme="majorHAnsi" w:eastAsia="Times New Roman" w:hAnsiTheme="majorHAnsi" w:cstheme="majorHAnsi"/>
                <w:lang w:eastAsia="en-GB"/>
              </w:rPr>
              <w:t xml:space="preserve">  </w:t>
            </w:r>
          </w:p>
          <w:p w14:paraId="052F432A" w14:textId="77777777" w:rsidR="000652C0" w:rsidRPr="007D5FB0" w:rsidRDefault="000652C0" w:rsidP="00455BCD">
            <w:pPr>
              <w:rPr>
                <w:rFonts w:asciiTheme="majorHAnsi" w:hAnsiTheme="majorHAnsi" w:cstheme="majorHAnsi"/>
                <w:sz w:val="22"/>
              </w:rPr>
            </w:pPr>
          </w:p>
          <w:p w14:paraId="013049AD" w14:textId="77777777" w:rsidR="000652C0" w:rsidRPr="007D5FB0" w:rsidRDefault="000652C0" w:rsidP="00455BCD">
            <w:pPr>
              <w:rPr>
                <w:rFonts w:asciiTheme="majorHAnsi" w:hAnsiTheme="majorHAnsi" w:cstheme="majorHAnsi"/>
                <w:sz w:val="22"/>
              </w:rPr>
            </w:pPr>
          </w:p>
        </w:tc>
      </w:tr>
    </w:tbl>
    <w:p w14:paraId="74304B67" w14:textId="496303AB" w:rsidR="000652C0" w:rsidRPr="007D5FB0" w:rsidRDefault="000652C0" w:rsidP="00DF027C">
      <w:pPr>
        <w:rPr>
          <w:rFonts w:asciiTheme="majorHAnsi" w:hAnsiTheme="majorHAnsi" w:cstheme="majorHAnsi"/>
          <w:b w:val="0"/>
          <w:bCs/>
          <w:sz w:val="22"/>
        </w:rPr>
      </w:pPr>
    </w:p>
    <w:p w14:paraId="266F9EEA" w14:textId="77777777" w:rsidR="00972827" w:rsidRDefault="00972827" w:rsidP="000652C0">
      <w:pPr>
        <w:jc w:val="center"/>
        <w:rPr>
          <w:rFonts w:asciiTheme="majorHAnsi" w:hAnsiTheme="majorHAnsi" w:cstheme="majorHAnsi"/>
          <w:bCs/>
          <w:color w:val="013A57" w:themeColor="accent1" w:themeShade="BF"/>
          <w:sz w:val="22"/>
        </w:rPr>
      </w:pPr>
    </w:p>
    <w:p w14:paraId="0F2D2B6C" w14:textId="77777777" w:rsidR="00972827" w:rsidRDefault="00972827" w:rsidP="000652C0">
      <w:pPr>
        <w:jc w:val="center"/>
        <w:rPr>
          <w:rFonts w:asciiTheme="majorHAnsi" w:hAnsiTheme="majorHAnsi" w:cstheme="majorHAnsi"/>
          <w:bCs/>
          <w:color w:val="013A57" w:themeColor="accent1" w:themeShade="BF"/>
          <w:sz w:val="22"/>
        </w:rPr>
      </w:pPr>
    </w:p>
    <w:p w14:paraId="16CF7023" w14:textId="77777777" w:rsidR="00972827" w:rsidRDefault="00972827" w:rsidP="000652C0">
      <w:pPr>
        <w:jc w:val="center"/>
        <w:rPr>
          <w:rFonts w:asciiTheme="majorHAnsi" w:hAnsiTheme="majorHAnsi" w:cstheme="majorHAnsi"/>
          <w:bCs/>
          <w:color w:val="013A57" w:themeColor="accent1" w:themeShade="BF"/>
          <w:sz w:val="22"/>
        </w:rPr>
      </w:pPr>
    </w:p>
    <w:p w14:paraId="39C63B75" w14:textId="77777777" w:rsidR="00972827" w:rsidRDefault="00972827" w:rsidP="000652C0">
      <w:pPr>
        <w:jc w:val="center"/>
        <w:rPr>
          <w:rFonts w:asciiTheme="majorHAnsi" w:hAnsiTheme="majorHAnsi" w:cstheme="majorHAnsi"/>
          <w:bCs/>
          <w:color w:val="013A57" w:themeColor="accent1" w:themeShade="BF"/>
          <w:sz w:val="22"/>
        </w:rPr>
      </w:pPr>
    </w:p>
    <w:p w14:paraId="2F061B21" w14:textId="77777777" w:rsidR="00972827" w:rsidRDefault="00972827" w:rsidP="000652C0">
      <w:pPr>
        <w:jc w:val="center"/>
        <w:rPr>
          <w:rFonts w:asciiTheme="majorHAnsi" w:hAnsiTheme="majorHAnsi" w:cstheme="majorHAnsi"/>
          <w:bCs/>
          <w:color w:val="013A57" w:themeColor="accent1" w:themeShade="BF"/>
          <w:sz w:val="22"/>
        </w:rPr>
      </w:pPr>
    </w:p>
    <w:p w14:paraId="27294C92" w14:textId="77777777" w:rsidR="00972827" w:rsidRDefault="00972827" w:rsidP="000652C0">
      <w:pPr>
        <w:jc w:val="center"/>
        <w:rPr>
          <w:rFonts w:asciiTheme="majorHAnsi" w:hAnsiTheme="majorHAnsi" w:cstheme="majorHAnsi"/>
          <w:bCs/>
          <w:color w:val="013A57" w:themeColor="accent1" w:themeShade="BF"/>
          <w:sz w:val="22"/>
        </w:rPr>
      </w:pPr>
    </w:p>
    <w:p w14:paraId="0A677BA9" w14:textId="77777777" w:rsidR="00972827" w:rsidRDefault="00972827" w:rsidP="000652C0">
      <w:pPr>
        <w:jc w:val="center"/>
        <w:rPr>
          <w:rFonts w:asciiTheme="majorHAnsi" w:hAnsiTheme="majorHAnsi" w:cstheme="majorHAnsi"/>
          <w:bCs/>
          <w:color w:val="013A57" w:themeColor="accent1" w:themeShade="BF"/>
          <w:sz w:val="22"/>
        </w:rPr>
      </w:pPr>
    </w:p>
    <w:p w14:paraId="752FE3D1" w14:textId="77777777" w:rsidR="00972827" w:rsidRDefault="00972827" w:rsidP="000652C0">
      <w:pPr>
        <w:jc w:val="center"/>
        <w:rPr>
          <w:rFonts w:asciiTheme="majorHAnsi" w:hAnsiTheme="majorHAnsi" w:cstheme="majorHAnsi"/>
          <w:bCs/>
          <w:color w:val="013A57" w:themeColor="accent1" w:themeShade="BF"/>
          <w:sz w:val="22"/>
        </w:rPr>
      </w:pPr>
    </w:p>
    <w:p w14:paraId="45ADA995" w14:textId="77777777" w:rsidR="00972827" w:rsidRDefault="00972827" w:rsidP="000652C0">
      <w:pPr>
        <w:jc w:val="center"/>
        <w:rPr>
          <w:rFonts w:asciiTheme="majorHAnsi" w:hAnsiTheme="majorHAnsi" w:cstheme="majorHAnsi"/>
          <w:bCs/>
          <w:color w:val="013A57" w:themeColor="accent1" w:themeShade="BF"/>
          <w:sz w:val="22"/>
        </w:rPr>
      </w:pPr>
    </w:p>
    <w:p w14:paraId="3463C7A2" w14:textId="77777777" w:rsidR="00972827" w:rsidRDefault="00972827" w:rsidP="000652C0">
      <w:pPr>
        <w:jc w:val="center"/>
        <w:rPr>
          <w:rFonts w:asciiTheme="majorHAnsi" w:hAnsiTheme="majorHAnsi" w:cstheme="majorHAnsi"/>
          <w:bCs/>
          <w:color w:val="013A57" w:themeColor="accent1" w:themeShade="BF"/>
          <w:sz w:val="22"/>
        </w:rPr>
      </w:pPr>
    </w:p>
    <w:p w14:paraId="3F69D9B0" w14:textId="77777777" w:rsidR="00972827" w:rsidRDefault="00972827" w:rsidP="000652C0">
      <w:pPr>
        <w:jc w:val="center"/>
        <w:rPr>
          <w:rFonts w:asciiTheme="majorHAnsi" w:hAnsiTheme="majorHAnsi" w:cstheme="majorHAnsi"/>
          <w:bCs/>
          <w:color w:val="013A57" w:themeColor="accent1" w:themeShade="BF"/>
          <w:sz w:val="22"/>
        </w:rPr>
      </w:pPr>
    </w:p>
    <w:p w14:paraId="229AE9AC" w14:textId="77777777" w:rsidR="00972827" w:rsidRDefault="00972827" w:rsidP="000652C0">
      <w:pPr>
        <w:jc w:val="center"/>
        <w:rPr>
          <w:rFonts w:asciiTheme="majorHAnsi" w:hAnsiTheme="majorHAnsi" w:cstheme="majorHAnsi"/>
          <w:bCs/>
          <w:color w:val="013A57" w:themeColor="accent1" w:themeShade="BF"/>
          <w:sz w:val="22"/>
        </w:rPr>
      </w:pPr>
    </w:p>
    <w:p w14:paraId="1162770A" w14:textId="77777777" w:rsidR="00972827" w:rsidRDefault="00972827" w:rsidP="000652C0">
      <w:pPr>
        <w:jc w:val="center"/>
        <w:rPr>
          <w:rFonts w:asciiTheme="majorHAnsi" w:hAnsiTheme="majorHAnsi" w:cstheme="majorHAnsi"/>
          <w:bCs/>
          <w:color w:val="013A57" w:themeColor="accent1" w:themeShade="BF"/>
          <w:sz w:val="22"/>
        </w:rPr>
      </w:pPr>
    </w:p>
    <w:p w14:paraId="2C57B573" w14:textId="77777777" w:rsidR="00972827" w:rsidRDefault="00972827" w:rsidP="000652C0">
      <w:pPr>
        <w:jc w:val="center"/>
        <w:rPr>
          <w:rFonts w:asciiTheme="majorHAnsi" w:hAnsiTheme="majorHAnsi" w:cstheme="majorHAnsi"/>
          <w:bCs/>
          <w:color w:val="013A57" w:themeColor="accent1" w:themeShade="BF"/>
          <w:sz w:val="22"/>
        </w:rPr>
      </w:pPr>
    </w:p>
    <w:p w14:paraId="04DCE90C" w14:textId="77777777" w:rsidR="00972827" w:rsidRDefault="00972827" w:rsidP="000652C0">
      <w:pPr>
        <w:jc w:val="center"/>
        <w:rPr>
          <w:rFonts w:asciiTheme="majorHAnsi" w:hAnsiTheme="majorHAnsi" w:cstheme="majorHAnsi"/>
          <w:bCs/>
          <w:color w:val="013A57" w:themeColor="accent1" w:themeShade="BF"/>
          <w:sz w:val="22"/>
        </w:rPr>
      </w:pPr>
    </w:p>
    <w:p w14:paraId="68272063" w14:textId="3BD8BD24" w:rsidR="000652C0" w:rsidRPr="00972827" w:rsidRDefault="000652C0" w:rsidP="000652C0">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11 Spring Revision for Computer Science.</w:t>
      </w:r>
    </w:p>
    <w:p w14:paraId="401251E7"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4985E08E" w14:textId="77777777" w:rsidTr="00455BCD">
        <w:tc>
          <w:tcPr>
            <w:tcW w:w="9016" w:type="dxa"/>
            <w:shd w:val="clear" w:color="auto" w:fill="CCFFCC"/>
          </w:tcPr>
          <w:p w14:paraId="19DCDFE4"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07ABE752" w14:textId="77777777" w:rsidTr="00455BCD">
        <w:tc>
          <w:tcPr>
            <w:tcW w:w="9016" w:type="dxa"/>
            <w:shd w:val="clear" w:color="auto" w:fill="auto"/>
          </w:tcPr>
          <w:p w14:paraId="3004804D" w14:textId="77777777" w:rsidR="000652C0" w:rsidRPr="007D5FB0" w:rsidRDefault="000652C0" w:rsidP="00455BCD">
            <w:pPr>
              <w:rPr>
                <w:rFonts w:asciiTheme="majorHAnsi" w:hAnsiTheme="majorHAnsi" w:cstheme="majorHAnsi"/>
                <w:b w:val="0"/>
                <w:bCs/>
                <w:i/>
                <w:iCs/>
                <w:sz w:val="22"/>
              </w:rPr>
            </w:pPr>
            <w:r w:rsidRPr="007D5FB0">
              <w:rPr>
                <w:rFonts w:asciiTheme="majorHAnsi" w:hAnsiTheme="majorHAnsi" w:cstheme="majorHAnsi"/>
                <w:bCs/>
                <w:i/>
                <w:iCs/>
                <w:sz w:val="22"/>
              </w:rPr>
              <w:t>Computational thinking, algorithms and programming</w:t>
            </w:r>
          </w:p>
          <w:p w14:paraId="37BAE63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6,7 &amp; 8 (paper 2 topics).</w:t>
            </w:r>
          </w:p>
          <w:p w14:paraId="181E7019" w14:textId="77777777" w:rsidR="000652C0" w:rsidRPr="007D5FB0" w:rsidRDefault="000652C0" w:rsidP="00455BCD">
            <w:pPr>
              <w:rPr>
                <w:rFonts w:asciiTheme="majorHAnsi" w:hAnsiTheme="majorHAnsi" w:cstheme="majorHAnsi"/>
                <w:sz w:val="22"/>
              </w:rPr>
            </w:pPr>
          </w:p>
          <w:p w14:paraId="62BF37B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Practical programming skills</w:t>
            </w:r>
          </w:p>
          <w:p w14:paraId="5CC83526" w14:textId="77777777" w:rsidR="000652C0" w:rsidRPr="007D5FB0" w:rsidRDefault="000652C0" w:rsidP="00455BCD">
            <w:pPr>
              <w:rPr>
                <w:rFonts w:asciiTheme="majorHAnsi" w:hAnsiTheme="majorHAnsi" w:cstheme="majorHAnsi"/>
                <w:sz w:val="22"/>
              </w:rPr>
            </w:pPr>
          </w:p>
        </w:tc>
      </w:tr>
      <w:tr w:rsidR="000652C0" w:rsidRPr="007D5FB0" w14:paraId="3287AB02" w14:textId="77777777" w:rsidTr="00455BCD">
        <w:tc>
          <w:tcPr>
            <w:tcW w:w="9016" w:type="dxa"/>
            <w:shd w:val="clear" w:color="auto" w:fill="B1E4FD" w:themeFill="accent1" w:themeFillTint="33"/>
          </w:tcPr>
          <w:p w14:paraId="68D5F992"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73D44C7F" w14:textId="77777777" w:rsidR="000652C0" w:rsidRPr="007D5FB0" w:rsidRDefault="000652C0" w:rsidP="00455BCD">
            <w:pPr>
              <w:pStyle w:val="ListParagraph"/>
              <w:rPr>
                <w:rFonts w:asciiTheme="majorHAnsi" w:hAnsiTheme="majorHAnsi" w:cstheme="majorHAnsi"/>
              </w:rPr>
            </w:pPr>
          </w:p>
        </w:tc>
      </w:tr>
      <w:tr w:rsidR="000652C0" w:rsidRPr="007D5FB0" w14:paraId="20C7F361" w14:textId="77777777" w:rsidTr="00455BCD">
        <w:tc>
          <w:tcPr>
            <w:tcW w:w="9016" w:type="dxa"/>
          </w:tcPr>
          <w:p w14:paraId="19B843C5"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6: Algorithms</w:t>
            </w:r>
          </w:p>
          <w:p w14:paraId="4D0CA07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Computational thinking</w:t>
            </w:r>
          </w:p>
          <w:p w14:paraId="78744B5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Searching algorithms</w:t>
            </w:r>
          </w:p>
          <w:p w14:paraId="207B5A9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Sorting algorithms</w:t>
            </w:r>
          </w:p>
          <w:p w14:paraId="374E403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Developing algorithms using flowcharts</w:t>
            </w:r>
          </w:p>
          <w:p w14:paraId="5002927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Developing algorithms using pseudocode</w:t>
            </w:r>
          </w:p>
          <w:p w14:paraId="0DBA9FB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Interpret, correct or complete algorithms</w:t>
            </w:r>
          </w:p>
          <w:p w14:paraId="0B545179" w14:textId="77777777" w:rsidR="000652C0" w:rsidRPr="00972827" w:rsidRDefault="000652C0" w:rsidP="00972827">
            <w:pPr>
              <w:rPr>
                <w:rFonts w:asciiTheme="majorHAnsi" w:hAnsiTheme="majorHAnsi" w:cstheme="majorHAnsi"/>
              </w:rPr>
            </w:pPr>
          </w:p>
          <w:p w14:paraId="3CC639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7: Programming</w:t>
            </w:r>
          </w:p>
          <w:p w14:paraId="1B881E2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Programming fundamentals</w:t>
            </w:r>
          </w:p>
          <w:p w14:paraId="4FF9F4B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Sequence and selection</w:t>
            </w:r>
          </w:p>
          <w:p w14:paraId="432D166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Iteration</w:t>
            </w:r>
          </w:p>
          <w:p w14:paraId="33C20B3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Arrays</w:t>
            </w:r>
          </w:p>
          <w:p w14:paraId="36344E76"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Procedures and functions</w:t>
            </w:r>
          </w:p>
          <w:p w14:paraId="0FB2E1C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Records and files</w:t>
            </w:r>
          </w:p>
          <w:p w14:paraId="5C8C721F" w14:textId="77777777" w:rsidR="000652C0" w:rsidRPr="007D5FB0" w:rsidRDefault="000652C0" w:rsidP="00455BCD">
            <w:pPr>
              <w:ind w:left="360"/>
              <w:rPr>
                <w:rFonts w:asciiTheme="majorHAnsi" w:hAnsiTheme="majorHAnsi" w:cstheme="majorHAnsi"/>
                <w:sz w:val="22"/>
              </w:rPr>
            </w:pPr>
          </w:p>
          <w:p w14:paraId="1302FF82"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Unit 8: Networks </w:t>
            </w:r>
          </w:p>
          <w:p w14:paraId="7510D57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Logic diagrams and truth tables</w:t>
            </w:r>
          </w:p>
          <w:p w14:paraId="21D9719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Defensive design</w:t>
            </w:r>
          </w:p>
          <w:p w14:paraId="2DE7C5B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Errors and testing</w:t>
            </w:r>
          </w:p>
          <w:p w14:paraId="2F999E4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Translators and facilities of languages</w:t>
            </w:r>
          </w:p>
          <w:p w14:paraId="3358FF1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The Integrated Development Environment</w:t>
            </w:r>
          </w:p>
          <w:p w14:paraId="783F59F7" w14:textId="77777777" w:rsidR="000652C0" w:rsidRPr="007D5FB0" w:rsidRDefault="000652C0" w:rsidP="00455BCD">
            <w:pPr>
              <w:ind w:left="360"/>
              <w:rPr>
                <w:rFonts w:asciiTheme="majorHAnsi" w:hAnsiTheme="majorHAnsi" w:cstheme="majorHAnsi"/>
                <w:sz w:val="22"/>
              </w:rPr>
            </w:pPr>
          </w:p>
          <w:p w14:paraId="316B4A8C" w14:textId="77777777" w:rsidR="000652C0" w:rsidRPr="007D5FB0" w:rsidRDefault="000652C0" w:rsidP="00455BCD">
            <w:pPr>
              <w:rPr>
                <w:rFonts w:asciiTheme="majorHAnsi" w:hAnsiTheme="majorHAnsi" w:cstheme="majorHAnsi"/>
                <w:sz w:val="22"/>
              </w:rPr>
            </w:pPr>
          </w:p>
          <w:p w14:paraId="7C17B36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Practise python practical programming skills.</w:t>
            </w:r>
          </w:p>
          <w:p w14:paraId="344A4864" w14:textId="77777777" w:rsidR="000652C0" w:rsidRPr="00972827" w:rsidRDefault="000652C0" w:rsidP="00972827">
            <w:pPr>
              <w:rPr>
                <w:rFonts w:asciiTheme="majorHAnsi" w:hAnsiTheme="majorHAnsi" w:cstheme="majorHAnsi"/>
              </w:rPr>
            </w:pPr>
          </w:p>
        </w:tc>
      </w:tr>
      <w:tr w:rsidR="000652C0" w:rsidRPr="007D5FB0" w14:paraId="5F2AAD3D" w14:textId="77777777" w:rsidTr="00455BCD">
        <w:tc>
          <w:tcPr>
            <w:tcW w:w="9016" w:type="dxa"/>
            <w:shd w:val="clear" w:color="auto" w:fill="E0EFF4" w:themeFill="accent4" w:themeFillTint="33"/>
          </w:tcPr>
          <w:p w14:paraId="31D09BE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How can I revise for Computer Science? </w:t>
            </w:r>
          </w:p>
          <w:p w14:paraId="2AFA4B62" w14:textId="77777777" w:rsidR="000652C0" w:rsidRPr="007D5FB0" w:rsidRDefault="000652C0" w:rsidP="00455BCD">
            <w:pPr>
              <w:rPr>
                <w:rFonts w:asciiTheme="majorHAnsi" w:hAnsiTheme="majorHAnsi" w:cstheme="majorHAnsi"/>
                <w:sz w:val="22"/>
              </w:rPr>
            </w:pPr>
          </w:p>
        </w:tc>
      </w:tr>
      <w:tr w:rsidR="000652C0" w:rsidRPr="007D5FB0" w14:paraId="12CEEE55" w14:textId="77777777" w:rsidTr="00455BCD">
        <w:tc>
          <w:tcPr>
            <w:tcW w:w="9016" w:type="dxa"/>
          </w:tcPr>
          <w:p w14:paraId="0344F7AC"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Make some useful revision notes and mind maps per topic and subtopic. </w:t>
            </w:r>
          </w:p>
          <w:p w14:paraId="07DE344A"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Be creative and fun with your notes.</w:t>
            </w:r>
          </w:p>
          <w:p w14:paraId="7288B434"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Go through the worksheets that we did in class. </w:t>
            </w:r>
          </w:p>
          <w:p w14:paraId="01761E01"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your quick tests to test yourselves.</w:t>
            </w:r>
          </w:p>
          <w:p w14:paraId="6A0BDA87" w14:textId="77777777" w:rsidR="000652C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the websites listed below to quiz yourself and revise.</w:t>
            </w:r>
          </w:p>
          <w:p w14:paraId="2B69BEF1" w14:textId="1922E084" w:rsidR="00972827" w:rsidRPr="007D5FB0" w:rsidRDefault="00972827" w:rsidP="000652C0">
            <w:pPr>
              <w:pStyle w:val="ListParagraph"/>
              <w:numPr>
                <w:ilvl w:val="0"/>
                <w:numId w:val="81"/>
              </w:numPr>
              <w:spacing w:after="0" w:line="240" w:lineRule="auto"/>
              <w:rPr>
                <w:rFonts w:asciiTheme="majorHAnsi" w:hAnsiTheme="majorHAnsi" w:cstheme="majorHAnsi"/>
              </w:rPr>
            </w:pPr>
          </w:p>
        </w:tc>
      </w:tr>
      <w:tr w:rsidR="000652C0" w:rsidRPr="007D5FB0" w14:paraId="7BE7D403" w14:textId="77777777" w:rsidTr="00455BCD">
        <w:tc>
          <w:tcPr>
            <w:tcW w:w="9016" w:type="dxa"/>
            <w:shd w:val="clear" w:color="auto" w:fill="D2F1EF" w:themeFill="accent6" w:themeFillTint="33"/>
          </w:tcPr>
          <w:p w14:paraId="2799FC7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9786C83" w14:textId="77777777" w:rsidR="000652C0" w:rsidRPr="007D5FB0" w:rsidRDefault="000652C0" w:rsidP="00455BCD">
            <w:pPr>
              <w:rPr>
                <w:rFonts w:asciiTheme="majorHAnsi" w:hAnsiTheme="majorHAnsi" w:cstheme="majorHAnsi"/>
                <w:sz w:val="22"/>
              </w:rPr>
            </w:pPr>
          </w:p>
        </w:tc>
      </w:tr>
      <w:tr w:rsidR="000652C0" w:rsidRPr="007D5FB0" w14:paraId="18247381" w14:textId="77777777" w:rsidTr="00455BCD">
        <w:tc>
          <w:tcPr>
            <w:tcW w:w="9016" w:type="dxa"/>
          </w:tcPr>
          <w:p w14:paraId="07BD6756" w14:textId="77777777" w:rsidR="000652C0" w:rsidRPr="007D5FB0" w:rsidRDefault="000652C0" w:rsidP="00455BCD">
            <w:pPr>
              <w:pStyle w:val="ListParagraph"/>
              <w:rPr>
                <w:rFonts w:asciiTheme="majorHAnsi" w:hAnsiTheme="majorHAnsi" w:cstheme="majorHAnsi"/>
              </w:rPr>
            </w:pPr>
          </w:p>
          <w:p w14:paraId="0832059E"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CGP revision guide</w:t>
            </w:r>
          </w:p>
          <w:p w14:paraId="020E3ACB"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PG online green textbook </w:t>
            </w:r>
          </w:p>
          <w:p w14:paraId="76F240A7"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PGOnline revision white book</w:t>
            </w:r>
          </w:p>
          <w:p w14:paraId="46A74EBD"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10 minute quick tests CGP</w:t>
            </w:r>
          </w:p>
          <w:p w14:paraId="1B84942F"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lastRenderedPageBreak/>
              <w:t>Question cards</w:t>
            </w:r>
          </w:p>
          <w:p w14:paraId="48359BA7"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4BA12192"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Worksheets and homework sheets</w:t>
            </w:r>
          </w:p>
          <w:p w14:paraId="7F91B7F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Your folders</w:t>
            </w:r>
          </w:p>
          <w:p w14:paraId="144AE449" w14:textId="77777777" w:rsidR="000652C0" w:rsidRPr="007D5FB0" w:rsidRDefault="000652C0" w:rsidP="00455BCD">
            <w:pPr>
              <w:rPr>
                <w:rFonts w:asciiTheme="majorHAnsi" w:hAnsiTheme="majorHAnsi" w:cstheme="majorHAnsi"/>
                <w:sz w:val="22"/>
              </w:rPr>
            </w:pPr>
          </w:p>
        </w:tc>
      </w:tr>
      <w:tr w:rsidR="000652C0" w:rsidRPr="007D5FB0" w14:paraId="61ECFF6A" w14:textId="77777777" w:rsidTr="00455BCD">
        <w:tc>
          <w:tcPr>
            <w:tcW w:w="9016" w:type="dxa"/>
            <w:shd w:val="clear" w:color="auto" w:fill="FFCCFF"/>
          </w:tcPr>
          <w:p w14:paraId="496FCB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60CE35A6" w14:textId="77777777" w:rsidR="000652C0" w:rsidRPr="007D5FB0" w:rsidRDefault="000652C0" w:rsidP="00455BCD">
            <w:pPr>
              <w:rPr>
                <w:rFonts w:asciiTheme="majorHAnsi" w:hAnsiTheme="majorHAnsi" w:cstheme="majorHAnsi"/>
                <w:sz w:val="22"/>
              </w:rPr>
            </w:pPr>
          </w:p>
        </w:tc>
      </w:tr>
      <w:tr w:rsidR="000652C0" w:rsidRPr="007D5FB0" w14:paraId="78BBE9C8" w14:textId="77777777" w:rsidTr="00455BCD">
        <w:tc>
          <w:tcPr>
            <w:tcW w:w="9016" w:type="dxa"/>
          </w:tcPr>
          <w:p w14:paraId="5C0F64BE" w14:textId="77777777" w:rsidR="000652C0" w:rsidRPr="007D5FB0" w:rsidRDefault="000652C0" w:rsidP="00455BCD">
            <w:pPr>
              <w:rPr>
                <w:rFonts w:asciiTheme="majorHAnsi" w:hAnsiTheme="majorHAnsi" w:cstheme="majorHAnsi"/>
                <w:sz w:val="22"/>
              </w:rPr>
            </w:pPr>
          </w:p>
          <w:p w14:paraId="5598A1B1"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Python: Khan academy online</w:t>
            </w:r>
          </w:p>
          <w:p w14:paraId="5B7FE6E1"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74" w:history="1">
              <w:r w:rsidR="000652C0" w:rsidRPr="007D5FB0">
                <w:rPr>
                  <w:rStyle w:val="Hyperlink"/>
                  <w:rFonts w:asciiTheme="majorHAnsi" w:eastAsia="Times New Roman" w:hAnsiTheme="majorHAnsi" w:cstheme="majorHAnsi"/>
                  <w:lang w:eastAsia="en-GB"/>
                </w:rPr>
                <w:t>https://www.youtube.com/user/khanacademy/search?query=python</w:t>
              </w:r>
            </w:hyperlink>
            <w:r w:rsidR="000652C0" w:rsidRPr="007D5FB0">
              <w:rPr>
                <w:rFonts w:asciiTheme="majorHAnsi" w:eastAsia="Times New Roman" w:hAnsiTheme="majorHAnsi" w:cstheme="majorHAnsi"/>
                <w:lang w:eastAsia="en-GB"/>
              </w:rPr>
              <w:t xml:space="preserve"> </w:t>
            </w:r>
          </w:p>
          <w:p w14:paraId="54C92EF0"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 xml:space="preserve">Seneca online: </w:t>
            </w:r>
            <w:hyperlink r:id="rId275" w:history="1">
              <w:r w:rsidRPr="007D5FB0">
                <w:rPr>
                  <w:rStyle w:val="Hyperlink"/>
                  <w:rFonts w:asciiTheme="majorHAnsi" w:eastAsia="Times New Roman" w:hAnsiTheme="majorHAnsi" w:cstheme="majorHAnsi"/>
                  <w:lang w:eastAsia="en-GB"/>
                </w:rPr>
                <w:t>https://senecalearning.com/en-GB/blog/gcse-computer-science-revision/</w:t>
              </w:r>
            </w:hyperlink>
            <w:r w:rsidRPr="007D5FB0">
              <w:rPr>
                <w:rFonts w:asciiTheme="majorHAnsi" w:eastAsia="Times New Roman" w:hAnsiTheme="majorHAnsi" w:cstheme="majorHAnsi"/>
                <w:lang w:eastAsia="en-GB"/>
              </w:rPr>
              <w:t xml:space="preserve">  </w:t>
            </w:r>
          </w:p>
          <w:p w14:paraId="451A87ED"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76" w:history="1">
              <w:r w:rsidR="000652C0" w:rsidRPr="007D5FB0">
                <w:rPr>
                  <w:rStyle w:val="Hyperlink"/>
                  <w:rFonts w:asciiTheme="majorHAnsi" w:eastAsia="Times New Roman" w:hAnsiTheme="majorHAnsi" w:cstheme="majorHAnsi"/>
                  <w:lang w:eastAsia="en-GB"/>
                </w:rPr>
                <w:t>https://www.w3schools.com/python/default.asp</w:t>
              </w:r>
            </w:hyperlink>
            <w:r w:rsidR="000652C0" w:rsidRPr="007D5FB0">
              <w:rPr>
                <w:rFonts w:asciiTheme="majorHAnsi" w:eastAsia="Times New Roman" w:hAnsiTheme="majorHAnsi" w:cstheme="majorHAnsi"/>
                <w:lang w:eastAsia="en-GB"/>
              </w:rPr>
              <w:t xml:space="preserve"> </w:t>
            </w:r>
          </w:p>
          <w:p w14:paraId="25DD67AA"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77" w:history="1">
              <w:r w:rsidR="000652C0" w:rsidRPr="007D5FB0">
                <w:rPr>
                  <w:rStyle w:val="Hyperlink"/>
                  <w:rFonts w:asciiTheme="majorHAnsi" w:eastAsia="Times New Roman" w:hAnsiTheme="majorHAnsi" w:cstheme="majorHAnsi"/>
                  <w:lang w:eastAsia="en-GB"/>
                </w:rPr>
                <w:t>https://www.codecademy.com</w:t>
              </w:r>
            </w:hyperlink>
            <w:r w:rsidR="000652C0" w:rsidRPr="007D5FB0">
              <w:rPr>
                <w:rFonts w:asciiTheme="majorHAnsi" w:eastAsia="Times New Roman" w:hAnsiTheme="majorHAnsi" w:cstheme="majorHAnsi"/>
                <w:lang w:eastAsia="en-GB"/>
              </w:rPr>
              <w:t xml:space="preserve"> </w:t>
            </w:r>
          </w:p>
          <w:p w14:paraId="39DEB30F"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78" w:history="1">
              <w:r w:rsidR="000652C0" w:rsidRPr="007D5FB0">
                <w:rPr>
                  <w:rStyle w:val="Hyperlink"/>
                  <w:rFonts w:asciiTheme="majorHAnsi" w:eastAsia="Times New Roman" w:hAnsiTheme="majorHAnsi" w:cstheme="majorHAnsi"/>
                  <w:lang w:eastAsia="en-GB"/>
                </w:rPr>
                <w:t>https://www.bbc.co.uk/bitesize/examspecs/zmtchbk</w:t>
              </w:r>
            </w:hyperlink>
            <w:r w:rsidR="000652C0" w:rsidRPr="007D5FB0">
              <w:rPr>
                <w:rFonts w:asciiTheme="majorHAnsi" w:eastAsia="Times New Roman" w:hAnsiTheme="majorHAnsi" w:cstheme="majorHAnsi"/>
                <w:lang w:eastAsia="en-GB"/>
              </w:rPr>
              <w:t xml:space="preserve"> </w:t>
            </w:r>
          </w:p>
          <w:p w14:paraId="2F88192C" w14:textId="77777777" w:rsidR="000652C0" w:rsidRPr="007D5FB0" w:rsidRDefault="000E38C5" w:rsidP="000652C0">
            <w:pPr>
              <w:pStyle w:val="ListParagraph"/>
              <w:numPr>
                <w:ilvl w:val="0"/>
                <w:numId w:val="82"/>
              </w:numPr>
              <w:spacing w:after="0" w:line="240" w:lineRule="auto"/>
              <w:rPr>
                <w:rFonts w:asciiTheme="majorHAnsi" w:eastAsia="Times New Roman" w:hAnsiTheme="majorHAnsi" w:cstheme="majorHAnsi"/>
                <w:lang w:eastAsia="en-GB"/>
              </w:rPr>
            </w:pPr>
            <w:hyperlink r:id="rId279" w:history="1">
              <w:r w:rsidR="000652C0" w:rsidRPr="007D5FB0">
                <w:rPr>
                  <w:rStyle w:val="Hyperlink"/>
                  <w:rFonts w:asciiTheme="majorHAnsi" w:eastAsia="Times New Roman" w:hAnsiTheme="majorHAnsi" w:cstheme="majorHAnsi"/>
                  <w:lang w:eastAsia="en-GB"/>
                </w:rPr>
                <w:t>https://student.craigndave.org/</w:t>
              </w:r>
            </w:hyperlink>
            <w:r w:rsidR="000652C0" w:rsidRPr="007D5FB0">
              <w:rPr>
                <w:rFonts w:asciiTheme="majorHAnsi" w:eastAsia="Times New Roman" w:hAnsiTheme="majorHAnsi" w:cstheme="majorHAnsi"/>
                <w:lang w:eastAsia="en-GB"/>
              </w:rPr>
              <w:t xml:space="preserve"> </w:t>
            </w:r>
          </w:p>
          <w:p w14:paraId="133A74D8" w14:textId="77777777" w:rsidR="000652C0" w:rsidRPr="007D5FB0" w:rsidRDefault="000652C0" w:rsidP="00455BCD">
            <w:pPr>
              <w:rPr>
                <w:rFonts w:asciiTheme="majorHAnsi" w:hAnsiTheme="majorHAnsi" w:cstheme="majorHAnsi"/>
                <w:sz w:val="22"/>
              </w:rPr>
            </w:pPr>
          </w:p>
          <w:p w14:paraId="44A13D5D" w14:textId="77777777" w:rsidR="000652C0" w:rsidRPr="007D5FB0" w:rsidRDefault="000652C0" w:rsidP="00455BCD">
            <w:pPr>
              <w:rPr>
                <w:rFonts w:asciiTheme="majorHAnsi" w:hAnsiTheme="majorHAnsi" w:cstheme="majorHAnsi"/>
                <w:sz w:val="22"/>
              </w:rPr>
            </w:pPr>
          </w:p>
        </w:tc>
      </w:tr>
      <w:tr w:rsidR="000652C0" w:rsidRPr="007D5FB0" w14:paraId="7C1900CC" w14:textId="77777777" w:rsidTr="00455BCD">
        <w:tc>
          <w:tcPr>
            <w:tcW w:w="9016" w:type="dxa"/>
            <w:shd w:val="clear" w:color="auto" w:fill="CCFFFF"/>
          </w:tcPr>
          <w:p w14:paraId="5C04850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4715D67" w14:textId="77777777" w:rsidR="000652C0" w:rsidRPr="007D5FB0" w:rsidRDefault="000652C0" w:rsidP="00455BCD">
            <w:pPr>
              <w:rPr>
                <w:rFonts w:asciiTheme="majorHAnsi" w:hAnsiTheme="majorHAnsi" w:cstheme="majorHAnsi"/>
                <w:sz w:val="22"/>
              </w:rPr>
            </w:pPr>
          </w:p>
        </w:tc>
      </w:tr>
      <w:tr w:rsidR="000652C0" w:rsidRPr="007D5FB0" w14:paraId="4A029923" w14:textId="77777777" w:rsidTr="00455BCD">
        <w:trPr>
          <w:trHeight w:val="165"/>
        </w:trPr>
        <w:tc>
          <w:tcPr>
            <w:tcW w:w="9016" w:type="dxa"/>
          </w:tcPr>
          <w:p w14:paraId="66407DC8" w14:textId="77777777" w:rsidR="000652C0" w:rsidRPr="007D5FB0" w:rsidRDefault="000652C0" w:rsidP="00455BCD">
            <w:pPr>
              <w:rPr>
                <w:rFonts w:asciiTheme="majorHAnsi" w:hAnsiTheme="majorHAnsi" w:cstheme="majorHAnsi"/>
                <w:sz w:val="22"/>
              </w:rPr>
            </w:pPr>
          </w:p>
          <w:p w14:paraId="53263C3E" w14:textId="77777777" w:rsidR="000652C0" w:rsidRPr="007D5FB0" w:rsidRDefault="000E38C5" w:rsidP="000652C0">
            <w:pPr>
              <w:pStyle w:val="ListParagraph"/>
              <w:numPr>
                <w:ilvl w:val="0"/>
                <w:numId w:val="83"/>
              </w:numPr>
              <w:spacing w:after="0" w:line="240" w:lineRule="auto"/>
              <w:rPr>
                <w:rFonts w:asciiTheme="majorHAnsi" w:hAnsiTheme="majorHAnsi" w:cstheme="majorHAnsi"/>
              </w:rPr>
            </w:pPr>
            <w:hyperlink r:id="rId280" w:history="1">
              <w:r w:rsidR="000652C0" w:rsidRPr="007D5FB0">
                <w:rPr>
                  <w:rStyle w:val="Hyperlink"/>
                  <w:rFonts w:asciiTheme="majorHAnsi" w:hAnsiTheme="majorHAnsi" w:cstheme="majorHAnsi"/>
                </w:rPr>
                <w:t>https://www.bbc.co.uk/bitesize/examspecs/zmtchbk</w:t>
              </w:r>
            </w:hyperlink>
          </w:p>
          <w:p w14:paraId="7CE20783" w14:textId="77777777" w:rsidR="000652C0" w:rsidRPr="007D5FB0" w:rsidRDefault="000E38C5" w:rsidP="000652C0">
            <w:pPr>
              <w:pStyle w:val="ListParagraph"/>
              <w:numPr>
                <w:ilvl w:val="0"/>
                <w:numId w:val="83"/>
              </w:numPr>
              <w:spacing w:after="0" w:line="240" w:lineRule="auto"/>
              <w:rPr>
                <w:rStyle w:val="Hyperlink"/>
                <w:rFonts w:asciiTheme="majorHAnsi" w:hAnsiTheme="majorHAnsi" w:cstheme="majorHAnsi"/>
              </w:rPr>
            </w:pPr>
            <w:hyperlink r:id="rId281" w:history="1">
              <w:r w:rsidR="000652C0" w:rsidRPr="007D5FB0">
                <w:rPr>
                  <w:rStyle w:val="Hyperlink"/>
                  <w:rFonts w:asciiTheme="majorHAnsi" w:hAnsiTheme="majorHAnsi" w:cstheme="majorHAnsi"/>
                </w:rPr>
                <w:t>https://senecalearning.com/en-GB/</w:t>
              </w:r>
            </w:hyperlink>
          </w:p>
          <w:p w14:paraId="06472980" w14:textId="77777777" w:rsidR="000652C0" w:rsidRPr="007D5FB0" w:rsidRDefault="000E38C5" w:rsidP="000652C0">
            <w:pPr>
              <w:pStyle w:val="ListParagraph"/>
              <w:numPr>
                <w:ilvl w:val="0"/>
                <w:numId w:val="83"/>
              </w:numPr>
              <w:spacing w:after="0" w:line="240" w:lineRule="auto"/>
              <w:rPr>
                <w:rFonts w:asciiTheme="majorHAnsi" w:eastAsia="Times New Roman" w:hAnsiTheme="majorHAnsi" w:cstheme="majorHAnsi"/>
                <w:lang w:eastAsia="en-GB"/>
              </w:rPr>
            </w:pPr>
            <w:hyperlink r:id="rId282" w:history="1">
              <w:r w:rsidR="000652C0" w:rsidRPr="007D5FB0">
                <w:rPr>
                  <w:rStyle w:val="Hyperlink"/>
                  <w:rFonts w:asciiTheme="majorHAnsi" w:eastAsia="Times New Roman" w:hAnsiTheme="majorHAnsi" w:cstheme="majorHAnsi"/>
                  <w:lang w:eastAsia="en-GB"/>
                </w:rPr>
                <w:t>https://www.youtube.com/user/khanacademy/search?query=python</w:t>
              </w:r>
            </w:hyperlink>
          </w:p>
          <w:p w14:paraId="730FBF2E" w14:textId="77777777" w:rsidR="000652C0" w:rsidRPr="007D5FB0" w:rsidRDefault="000E38C5" w:rsidP="000652C0">
            <w:pPr>
              <w:pStyle w:val="ListParagraph"/>
              <w:numPr>
                <w:ilvl w:val="0"/>
                <w:numId w:val="83"/>
              </w:numPr>
              <w:spacing w:after="0" w:line="240" w:lineRule="auto"/>
              <w:rPr>
                <w:rFonts w:asciiTheme="majorHAnsi" w:eastAsia="Times New Roman" w:hAnsiTheme="majorHAnsi" w:cstheme="majorHAnsi"/>
                <w:lang w:eastAsia="en-GB"/>
              </w:rPr>
            </w:pPr>
            <w:hyperlink r:id="rId283" w:history="1">
              <w:r w:rsidR="000652C0" w:rsidRPr="007D5FB0">
                <w:rPr>
                  <w:rStyle w:val="Hyperlink"/>
                  <w:rFonts w:asciiTheme="majorHAnsi" w:eastAsia="Times New Roman" w:hAnsiTheme="majorHAnsi" w:cstheme="majorHAnsi"/>
                  <w:lang w:eastAsia="en-GB"/>
                </w:rPr>
                <w:t>https://www.youtube.com/channel/UC0HzEBLlJxlrwBAHJ5S9JQg</w:t>
              </w:r>
            </w:hyperlink>
            <w:r w:rsidR="000652C0" w:rsidRPr="007D5FB0">
              <w:rPr>
                <w:rFonts w:asciiTheme="majorHAnsi" w:eastAsia="Times New Roman" w:hAnsiTheme="majorHAnsi" w:cstheme="majorHAnsi"/>
                <w:lang w:eastAsia="en-GB"/>
              </w:rPr>
              <w:t xml:space="preserve">  </w:t>
            </w:r>
          </w:p>
          <w:p w14:paraId="3E2643F1" w14:textId="77777777" w:rsidR="000652C0" w:rsidRPr="007D5FB0" w:rsidRDefault="000652C0" w:rsidP="00455BCD">
            <w:pPr>
              <w:rPr>
                <w:rFonts w:asciiTheme="majorHAnsi" w:hAnsiTheme="majorHAnsi" w:cstheme="majorHAnsi"/>
                <w:sz w:val="22"/>
              </w:rPr>
            </w:pPr>
          </w:p>
          <w:p w14:paraId="5D0954AF" w14:textId="77777777" w:rsidR="000652C0" w:rsidRPr="007D5FB0" w:rsidRDefault="000652C0" w:rsidP="00455BCD">
            <w:pPr>
              <w:rPr>
                <w:rFonts w:asciiTheme="majorHAnsi" w:hAnsiTheme="majorHAnsi" w:cstheme="majorHAnsi"/>
                <w:sz w:val="22"/>
              </w:rPr>
            </w:pPr>
          </w:p>
        </w:tc>
      </w:tr>
    </w:tbl>
    <w:p w14:paraId="7690A304" w14:textId="1E2FFCFD" w:rsidR="000652C0" w:rsidRPr="007D5FB0" w:rsidRDefault="000652C0" w:rsidP="00DF027C">
      <w:pPr>
        <w:rPr>
          <w:rFonts w:asciiTheme="majorHAnsi" w:hAnsiTheme="majorHAnsi" w:cstheme="majorHAnsi"/>
          <w:b w:val="0"/>
          <w:bCs/>
          <w:sz w:val="22"/>
        </w:rPr>
      </w:pPr>
    </w:p>
    <w:p w14:paraId="32093527" w14:textId="2648D856" w:rsidR="000652C0" w:rsidRPr="007D5FB0" w:rsidRDefault="000652C0" w:rsidP="00DF027C">
      <w:pPr>
        <w:rPr>
          <w:rFonts w:asciiTheme="majorHAnsi" w:hAnsiTheme="majorHAnsi" w:cstheme="majorHAnsi"/>
          <w:b w:val="0"/>
          <w:bCs/>
          <w:sz w:val="22"/>
        </w:rPr>
      </w:pPr>
    </w:p>
    <w:p w14:paraId="53A01370" w14:textId="3F16925E" w:rsidR="000652C0" w:rsidRPr="007D5FB0" w:rsidRDefault="000652C0" w:rsidP="00DF027C">
      <w:pPr>
        <w:rPr>
          <w:rFonts w:asciiTheme="majorHAnsi" w:hAnsiTheme="majorHAnsi" w:cstheme="majorHAnsi"/>
          <w:b w:val="0"/>
          <w:bCs/>
          <w:sz w:val="22"/>
        </w:rPr>
      </w:pPr>
    </w:p>
    <w:p w14:paraId="5FFA0274" w14:textId="153D01F9" w:rsidR="000652C0" w:rsidRPr="007D5FB0" w:rsidRDefault="000652C0" w:rsidP="00DF027C">
      <w:pPr>
        <w:rPr>
          <w:rFonts w:asciiTheme="majorHAnsi" w:hAnsiTheme="majorHAnsi" w:cstheme="majorHAnsi"/>
          <w:b w:val="0"/>
          <w:bCs/>
          <w:sz w:val="22"/>
        </w:rPr>
      </w:pPr>
    </w:p>
    <w:p w14:paraId="60815B29" w14:textId="0C71D423" w:rsidR="000652C0" w:rsidRDefault="000652C0" w:rsidP="00DF027C">
      <w:pPr>
        <w:rPr>
          <w:rFonts w:asciiTheme="majorHAnsi" w:hAnsiTheme="majorHAnsi" w:cstheme="majorHAnsi"/>
          <w:b w:val="0"/>
          <w:bCs/>
          <w:sz w:val="22"/>
        </w:rPr>
      </w:pPr>
    </w:p>
    <w:p w14:paraId="05E4046E" w14:textId="178AAEE7" w:rsidR="00972827" w:rsidRDefault="00972827" w:rsidP="00DF027C">
      <w:pPr>
        <w:rPr>
          <w:rFonts w:asciiTheme="majorHAnsi" w:hAnsiTheme="majorHAnsi" w:cstheme="majorHAnsi"/>
          <w:b w:val="0"/>
          <w:bCs/>
          <w:sz w:val="22"/>
        </w:rPr>
      </w:pPr>
    </w:p>
    <w:p w14:paraId="3E649D93" w14:textId="34FDD915" w:rsidR="00972827" w:rsidRDefault="00972827" w:rsidP="00DF027C">
      <w:pPr>
        <w:rPr>
          <w:rFonts w:asciiTheme="majorHAnsi" w:hAnsiTheme="majorHAnsi" w:cstheme="majorHAnsi"/>
          <w:b w:val="0"/>
          <w:bCs/>
          <w:sz w:val="22"/>
        </w:rPr>
      </w:pPr>
    </w:p>
    <w:p w14:paraId="097DDBD1" w14:textId="3C668498" w:rsidR="00972827" w:rsidRDefault="00972827" w:rsidP="00DF027C">
      <w:pPr>
        <w:rPr>
          <w:rFonts w:asciiTheme="majorHAnsi" w:hAnsiTheme="majorHAnsi" w:cstheme="majorHAnsi"/>
          <w:b w:val="0"/>
          <w:bCs/>
          <w:sz w:val="22"/>
        </w:rPr>
      </w:pPr>
    </w:p>
    <w:p w14:paraId="43F98061" w14:textId="55BED5D0" w:rsidR="00972827" w:rsidRDefault="00972827" w:rsidP="00DF027C">
      <w:pPr>
        <w:rPr>
          <w:rFonts w:asciiTheme="majorHAnsi" w:hAnsiTheme="majorHAnsi" w:cstheme="majorHAnsi"/>
          <w:b w:val="0"/>
          <w:bCs/>
          <w:sz w:val="22"/>
        </w:rPr>
      </w:pPr>
    </w:p>
    <w:p w14:paraId="151D7ED5" w14:textId="279764EE" w:rsidR="00972827" w:rsidRDefault="00972827" w:rsidP="00DF027C">
      <w:pPr>
        <w:rPr>
          <w:rFonts w:asciiTheme="majorHAnsi" w:hAnsiTheme="majorHAnsi" w:cstheme="majorHAnsi"/>
          <w:b w:val="0"/>
          <w:bCs/>
          <w:sz w:val="22"/>
        </w:rPr>
      </w:pPr>
    </w:p>
    <w:p w14:paraId="7607D719" w14:textId="25D3D5B7" w:rsidR="00972827" w:rsidRDefault="00972827" w:rsidP="00DF027C">
      <w:pPr>
        <w:rPr>
          <w:rFonts w:asciiTheme="majorHAnsi" w:hAnsiTheme="majorHAnsi" w:cstheme="majorHAnsi"/>
          <w:b w:val="0"/>
          <w:bCs/>
          <w:sz w:val="22"/>
        </w:rPr>
      </w:pPr>
    </w:p>
    <w:p w14:paraId="4ABA9C3B" w14:textId="74085999" w:rsidR="00972827" w:rsidRDefault="00972827" w:rsidP="00DF027C">
      <w:pPr>
        <w:rPr>
          <w:rFonts w:asciiTheme="majorHAnsi" w:hAnsiTheme="majorHAnsi" w:cstheme="majorHAnsi"/>
          <w:b w:val="0"/>
          <w:bCs/>
          <w:sz w:val="22"/>
        </w:rPr>
      </w:pPr>
    </w:p>
    <w:p w14:paraId="7F623E6F" w14:textId="77023244" w:rsidR="00972827" w:rsidRDefault="00972827" w:rsidP="00DF027C">
      <w:pPr>
        <w:rPr>
          <w:rFonts w:asciiTheme="majorHAnsi" w:hAnsiTheme="majorHAnsi" w:cstheme="majorHAnsi"/>
          <w:b w:val="0"/>
          <w:bCs/>
          <w:sz w:val="22"/>
        </w:rPr>
      </w:pPr>
    </w:p>
    <w:p w14:paraId="2A4F43FB" w14:textId="3DEFAF9A" w:rsidR="00972827" w:rsidRDefault="00972827" w:rsidP="00DF027C">
      <w:pPr>
        <w:rPr>
          <w:rFonts w:asciiTheme="majorHAnsi" w:hAnsiTheme="majorHAnsi" w:cstheme="majorHAnsi"/>
          <w:b w:val="0"/>
          <w:bCs/>
          <w:sz w:val="22"/>
        </w:rPr>
      </w:pPr>
    </w:p>
    <w:p w14:paraId="2F30825C" w14:textId="7305CDF9" w:rsidR="00972827" w:rsidRDefault="00972827" w:rsidP="00DF027C">
      <w:pPr>
        <w:rPr>
          <w:rFonts w:asciiTheme="majorHAnsi" w:hAnsiTheme="majorHAnsi" w:cstheme="majorHAnsi"/>
          <w:b w:val="0"/>
          <w:bCs/>
          <w:sz w:val="22"/>
        </w:rPr>
      </w:pPr>
    </w:p>
    <w:p w14:paraId="40BBBF65" w14:textId="7DAA5BEE" w:rsidR="00972827" w:rsidRDefault="00972827" w:rsidP="00DF027C">
      <w:pPr>
        <w:rPr>
          <w:rFonts w:asciiTheme="majorHAnsi" w:hAnsiTheme="majorHAnsi" w:cstheme="majorHAnsi"/>
          <w:b w:val="0"/>
          <w:bCs/>
          <w:sz w:val="22"/>
        </w:rPr>
      </w:pPr>
    </w:p>
    <w:p w14:paraId="0B95BC4A" w14:textId="0A651C0F" w:rsidR="00972827" w:rsidRDefault="00972827" w:rsidP="00DF027C">
      <w:pPr>
        <w:rPr>
          <w:rFonts w:asciiTheme="majorHAnsi" w:hAnsiTheme="majorHAnsi" w:cstheme="majorHAnsi"/>
          <w:b w:val="0"/>
          <w:bCs/>
          <w:sz w:val="22"/>
        </w:rPr>
      </w:pPr>
    </w:p>
    <w:p w14:paraId="63F20F43" w14:textId="584076CC" w:rsidR="00972827" w:rsidRDefault="00972827" w:rsidP="00DF027C">
      <w:pPr>
        <w:rPr>
          <w:rFonts w:asciiTheme="majorHAnsi" w:hAnsiTheme="majorHAnsi" w:cstheme="majorHAnsi"/>
          <w:b w:val="0"/>
          <w:bCs/>
          <w:sz w:val="22"/>
        </w:rPr>
      </w:pPr>
    </w:p>
    <w:p w14:paraId="3C1A5ACF" w14:textId="5A1A83D9" w:rsidR="00972827" w:rsidRDefault="00972827" w:rsidP="00DF027C">
      <w:pPr>
        <w:rPr>
          <w:rFonts w:asciiTheme="majorHAnsi" w:hAnsiTheme="majorHAnsi" w:cstheme="majorHAnsi"/>
          <w:b w:val="0"/>
          <w:bCs/>
          <w:sz w:val="22"/>
        </w:rPr>
      </w:pPr>
    </w:p>
    <w:p w14:paraId="46411511" w14:textId="49D202F8" w:rsidR="00972827" w:rsidRDefault="00972827" w:rsidP="00DF027C">
      <w:pPr>
        <w:rPr>
          <w:rFonts w:asciiTheme="majorHAnsi" w:hAnsiTheme="majorHAnsi" w:cstheme="majorHAnsi"/>
          <w:b w:val="0"/>
          <w:bCs/>
          <w:sz w:val="22"/>
        </w:rPr>
      </w:pPr>
    </w:p>
    <w:p w14:paraId="18C8BD1C" w14:textId="680BACEB" w:rsidR="00972827" w:rsidRDefault="00972827" w:rsidP="00DF027C">
      <w:pPr>
        <w:rPr>
          <w:rFonts w:asciiTheme="majorHAnsi" w:hAnsiTheme="majorHAnsi" w:cstheme="majorHAnsi"/>
          <w:b w:val="0"/>
          <w:bCs/>
          <w:sz w:val="22"/>
        </w:rPr>
      </w:pPr>
    </w:p>
    <w:p w14:paraId="751946C2" w14:textId="77777777" w:rsidR="00972827" w:rsidRPr="007D5FB0" w:rsidRDefault="00972827" w:rsidP="00DF027C">
      <w:pPr>
        <w:rPr>
          <w:rFonts w:asciiTheme="majorHAnsi" w:hAnsiTheme="majorHAnsi" w:cstheme="majorHAnsi"/>
          <w:b w:val="0"/>
          <w:bCs/>
          <w:sz w:val="22"/>
        </w:rPr>
      </w:pPr>
    </w:p>
    <w:p w14:paraId="1B61DD30" w14:textId="77777777" w:rsidR="000652C0" w:rsidRPr="00972827" w:rsidRDefault="000652C0" w:rsidP="000652C0">
      <w:pPr>
        <w:jc w:val="center"/>
        <w:rPr>
          <w:rFonts w:asciiTheme="majorHAnsi" w:hAnsiTheme="majorHAnsi" w:cstheme="majorHAnsi"/>
          <w:color w:val="013A57" w:themeColor="accent1" w:themeShade="BF"/>
          <w:szCs w:val="28"/>
        </w:rPr>
      </w:pPr>
      <w:r w:rsidRPr="00972827">
        <w:rPr>
          <w:rFonts w:asciiTheme="majorHAnsi" w:hAnsiTheme="majorHAnsi" w:cstheme="majorHAnsi"/>
          <w:color w:val="013A57" w:themeColor="accent1" w:themeShade="BF"/>
          <w:szCs w:val="28"/>
        </w:rPr>
        <w:lastRenderedPageBreak/>
        <w:t>Year 10 Spring Term Revision Urdu.</w:t>
      </w:r>
    </w:p>
    <w:p w14:paraId="146F2B38"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47B47789" w14:textId="77777777" w:rsidTr="00455BCD">
        <w:tc>
          <w:tcPr>
            <w:tcW w:w="9016" w:type="dxa"/>
            <w:shd w:val="clear" w:color="auto" w:fill="CCFFCC"/>
          </w:tcPr>
          <w:p w14:paraId="07D9C057"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54C4043" w14:textId="77777777" w:rsidTr="00455BCD">
        <w:tc>
          <w:tcPr>
            <w:tcW w:w="9016" w:type="dxa"/>
            <w:shd w:val="clear" w:color="auto" w:fill="auto"/>
          </w:tcPr>
          <w:p w14:paraId="715AA9DE"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writing and reading comprehension test related to the topic covered.</w:t>
            </w:r>
          </w:p>
          <w:p w14:paraId="3E33A77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Listening test.</w:t>
            </w:r>
          </w:p>
          <w:p w14:paraId="5EABE61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Vocabulary Test (written and oral).</w:t>
            </w:r>
          </w:p>
          <w:p w14:paraId="03A67E69" w14:textId="77777777" w:rsidR="000652C0" w:rsidRPr="007D5FB0" w:rsidRDefault="000652C0" w:rsidP="00455BCD">
            <w:pPr>
              <w:rPr>
                <w:rFonts w:asciiTheme="majorHAnsi" w:hAnsiTheme="majorHAnsi" w:cstheme="majorHAnsi"/>
                <w:sz w:val="22"/>
              </w:rPr>
            </w:pPr>
          </w:p>
        </w:tc>
      </w:tr>
      <w:tr w:rsidR="000652C0" w:rsidRPr="007D5FB0" w14:paraId="14EFFC94" w14:textId="77777777" w:rsidTr="00455BCD">
        <w:tc>
          <w:tcPr>
            <w:tcW w:w="9016" w:type="dxa"/>
            <w:shd w:val="clear" w:color="auto" w:fill="B1E4FD" w:themeFill="accent1" w:themeFillTint="33"/>
          </w:tcPr>
          <w:p w14:paraId="794A14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29F0C631" w14:textId="77777777" w:rsidR="000652C0" w:rsidRPr="007D5FB0" w:rsidRDefault="000652C0" w:rsidP="00455BCD">
            <w:pPr>
              <w:pStyle w:val="ListParagraph"/>
              <w:rPr>
                <w:rFonts w:asciiTheme="majorHAnsi" w:hAnsiTheme="majorHAnsi" w:cstheme="majorHAnsi"/>
              </w:rPr>
            </w:pPr>
          </w:p>
        </w:tc>
      </w:tr>
      <w:tr w:rsidR="000652C0" w:rsidRPr="007D5FB0" w14:paraId="0DDA466C" w14:textId="77777777" w:rsidTr="00455BCD">
        <w:tc>
          <w:tcPr>
            <w:tcW w:w="9016" w:type="dxa"/>
          </w:tcPr>
          <w:p w14:paraId="55B964C6" w14:textId="77777777" w:rsidR="000652C0" w:rsidRPr="00972827" w:rsidRDefault="000652C0" w:rsidP="00455BCD">
            <w:pPr>
              <w:rPr>
                <w:rFonts w:asciiTheme="majorHAnsi" w:hAnsiTheme="majorHAnsi" w:cstheme="majorHAnsi"/>
                <w:b w:val="0"/>
                <w:color w:val="auto"/>
                <w:sz w:val="22"/>
                <w:u w:val="single"/>
              </w:rPr>
            </w:pPr>
            <w:r w:rsidRPr="00972827">
              <w:rPr>
                <w:rFonts w:asciiTheme="majorHAnsi" w:hAnsiTheme="majorHAnsi" w:cstheme="majorHAnsi"/>
                <w:b w:val="0"/>
                <w:color w:val="auto"/>
                <w:sz w:val="22"/>
                <w:u w:val="single"/>
              </w:rPr>
              <w:t>Use of modern technology.</w:t>
            </w:r>
          </w:p>
          <w:p w14:paraId="445BE3CF"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How and where to use media and technology.</w:t>
            </w:r>
          </w:p>
          <w:p w14:paraId="143F5AE9"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Newspaper, television.</w:t>
            </w:r>
          </w:p>
          <w:p w14:paraId="5D8F66E6"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Use of internet/email.</w:t>
            </w:r>
          </w:p>
          <w:p w14:paraId="616B5F9E"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Advantages and disadvantages.</w:t>
            </w:r>
          </w:p>
          <w:p w14:paraId="6F4016F9"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Internet shopping.</w:t>
            </w:r>
          </w:p>
          <w:p w14:paraId="08BE41DA"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Advertisement. </w:t>
            </w:r>
          </w:p>
          <w:p w14:paraId="05F0F12F" w14:textId="77777777" w:rsidR="000652C0" w:rsidRPr="00972827" w:rsidRDefault="000652C0" w:rsidP="00455BCD">
            <w:pPr>
              <w:spacing w:after="200"/>
              <w:rPr>
                <w:rFonts w:asciiTheme="majorHAnsi" w:hAnsiTheme="majorHAnsi" w:cstheme="majorHAnsi"/>
                <w:b w:val="0"/>
                <w:color w:val="auto"/>
                <w:sz w:val="22"/>
              </w:rPr>
            </w:pPr>
            <w:r w:rsidRPr="00972827">
              <w:rPr>
                <w:rFonts w:asciiTheme="majorHAnsi" w:hAnsiTheme="majorHAnsi" w:cstheme="majorHAnsi"/>
                <w:b w:val="0"/>
                <w:color w:val="auto"/>
                <w:sz w:val="22"/>
              </w:rPr>
              <w:t>Safe use of modern technology.</w:t>
            </w:r>
          </w:p>
          <w:p w14:paraId="07615944" w14:textId="77777777" w:rsidR="000652C0" w:rsidRPr="00972827" w:rsidRDefault="000652C0" w:rsidP="00455BCD">
            <w:pPr>
              <w:rPr>
                <w:rFonts w:asciiTheme="majorHAnsi" w:hAnsiTheme="majorHAnsi" w:cstheme="majorHAnsi"/>
                <w:b w:val="0"/>
                <w:color w:val="auto"/>
                <w:sz w:val="22"/>
                <w:u w:val="single"/>
              </w:rPr>
            </w:pPr>
            <w:r w:rsidRPr="00972827">
              <w:rPr>
                <w:rFonts w:asciiTheme="majorHAnsi" w:hAnsiTheme="majorHAnsi" w:cstheme="majorHAnsi"/>
                <w:b w:val="0"/>
                <w:color w:val="auto"/>
                <w:sz w:val="22"/>
                <w:u w:val="single"/>
              </w:rPr>
              <w:t>Healthy life style</w:t>
            </w:r>
          </w:p>
          <w:p w14:paraId="3CAA3A3A"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Keeping fit, eating healthy</w:t>
            </w:r>
          </w:p>
          <w:p w14:paraId="6988A992"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Talking about favourite sports &amp; Childhood games.</w:t>
            </w:r>
          </w:p>
          <w:p w14:paraId="3ADE3276"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Talking about different leisure activities.</w:t>
            </w:r>
          </w:p>
          <w:p w14:paraId="090682F7" w14:textId="77777777" w:rsidR="000652C0"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(Music,Film and Television.)</w:t>
            </w:r>
          </w:p>
          <w:p w14:paraId="7942AC56" w14:textId="65BC6F4B" w:rsidR="00972827" w:rsidRPr="007D5FB0" w:rsidRDefault="00972827" w:rsidP="00455BCD">
            <w:pPr>
              <w:rPr>
                <w:rFonts w:asciiTheme="majorHAnsi" w:hAnsiTheme="majorHAnsi" w:cstheme="majorHAnsi"/>
                <w:sz w:val="22"/>
              </w:rPr>
            </w:pPr>
          </w:p>
        </w:tc>
      </w:tr>
      <w:tr w:rsidR="000652C0" w:rsidRPr="007D5FB0" w14:paraId="59ADEEFE" w14:textId="77777777" w:rsidTr="00455BCD">
        <w:tc>
          <w:tcPr>
            <w:tcW w:w="9016" w:type="dxa"/>
            <w:shd w:val="clear" w:color="auto" w:fill="E0EFF4" w:themeFill="accent4" w:themeFillTint="33"/>
          </w:tcPr>
          <w:p w14:paraId="09CC555C"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How can I revise for Urdu?</w:t>
            </w:r>
          </w:p>
          <w:p w14:paraId="7EF35FC4" w14:textId="77777777" w:rsidR="000652C0" w:rsidRPr="007D5FB0" w:rsidRDefault="000652C0" w:rsidP="00455BCD">
            <w:pPr>
              <w:rPr>
                <w:rFonts w:asciiTheme="majorHAnsi" w:hAnsiTheme="majorHAnsi" w:cstheme="majorHAnsi"/>
                <w:sz w:val="22"/>
              </w:rPr>
            </w:pPr>
          </w:p>
        </w:tc>
      </w:tr>
      <w:tr w:rsidR="000652C0" w:rsidRPr="007D5FB0" w14:paraId="08711E77" w14:textId="77777777" w:rsidTr="00455BCD">
        <w:tc>
          <w:tcPr>
            <w:tcW w:w="9016" w:type="dxa"/>
          </w:tcPr>
          <w:p w14:paraId="00B66BCE"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Learning vocabulary  </w:t>
            </w:r>
          </w:p>
          <w:p w14:paraId="71527608"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on regular basis.</w:t>
            </w:r>
          </w:p>
          <w:p w14:paraId="0386F398"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practice. (Language/ sentence structure according to the tenses. Extending word choices)</w:t>
            </w:r>
          </w:p>
          <w:p w14:paraId="6B3BAF69"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Recall of skills – essay writing, evaluation/analysis/interpretation skills</w:t>
            </w:r>
          </w:p>
          <w:p w14:paraId="6BC53AE4" w14:textId="77777777" w:rsidR="000652C0" w:rsidRPr="007D5FB0" w:rsidRDefault="000652C0" w:rsidP="00455BCD">
            <w:pPr>
              <w:rPr>
                <w:rFonts w:asciiTheme="majorHAnsi" w:hAnsiTheme="majorHAnsi" w:cstheme="majorHAnsi"/>
                <w:sz w:val="22"/>
              </w:rPr>
            </w:pPr>
          </w:p>
        </w:tc>
      </w:tr>
      <w:tr w:rsidR="000652C0" w:rsidRPr="007D5FB0" w14:paraId="52504411" w14:textId="77777777" w:rsidTr="00455BCD">
        <w:tc>
          <w:tcPr>
            <w:tcW w:w="9016" w:type="dxa"/>
            <w:shd w:val="clear" w:color="auto" w:fill="D2F1EF" w:themeFill="accent6" w:themeFillTint="33"/>
          </w:tcPr>
          <w:p w14:paraId="76AA626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018E7CA4" w14:textId="77777777" w:rsidR="000652C0" w:rsidRPr="007D5FB0" w:rsidRDefault="000652C0" w:rsidP="00455BCD">
            <w:pPr>
              <w:rPr>
                <w:rFonts w:asciiTheme="majorHAnsi" w:hAnsiTheme="majorHAnsi" w:cstheme="majorHAnsi"/>
                <w:sz w:val="22"/>
              </w:rPr>
            </w:pPr>
          </w:p>
        </w:tc>
      </w:tr>
      <w:tr w:rsidR="000652C0" w:rsidRPr="007D5FB0" w14:paraId="18858658" w14:textId="77777777" w:rsidTr="00455BCD">
        <w:tc>
          <w:tcPr>
            <w:tcW w:w="9016" w:type="dxa"/>
          </w:tcPr>
          <w:p w14:paraId="6C502B9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Worksheets provided.</w:t>
            </w:r>
          </w:p>
          <w:p w14:paraId="5AA66A32" w14:textId="77777777" w:rsidR="000652C0" w:rsidRPr="00972827"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Work done in exercise books.</w:t>
            </w:r>
          </w:p>
          <w:p w14:paraId="3FEB69D9" w14:textId="77777777" w:rsidR="000652C0"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resources uploaded on teams.</w:t>
            </w:r>
          </w:p>
          <w:p w14:paraId="3D44EEAF" w14:textId="59DAF4BA" w:rsidR="00972827" w:rsidRPr="007D5FB0" w:rsidRDefault="00972827" w:rsidP="00455BCD">
            <w:pPr>
              <w:jc w:val="both"/>
              <w:rPr>
                <w:rFonts w:asciiTheme="majorHAnsi" w:hAnsiTheme="majorHAnsi" w:cstheme="majorHAnsi"/>
                <w:sz w:val="22"/>
              </w:rPr>
            </w:pPr>
          </w:p>
        </w:tc>
      </w:tr>
      <w:tr w:rsidR="000652C0" w:rsidRPr="007D5FB0" w14:paraId="5748E25B" w14:textId="77777777" w:rsidTr="00455BCD">
        <w:tc>
          <w:tcPr>
            <w:tcW w:w="9016" w:type="dxa"/>
            <w:shd w:val="clear" w:color="auto" w:fill="FFCCFF"/>
          </w:tcPr>
          <w:p w14:paraId="557F9E7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1BEFBD96" w14:textId="77777777" w:rsidR="000652C0" w:rsidRPr="007D5FB0" w:rsidRDefault="000652C0" w:rsidP="00455BCD">
            <w:pPr>
              <w:rPr>
                <w:rFonts w:asciiTheme="majorHAnsi" w:hAnsiTheme="majorHAnsi" w:cstheme="majorHAnsi"/>
                <w:sz w:val="22"/>
              </w:rPr>
            </w:pPr>
          </w:p>
        </w:tc>
      </w:tr>
      <w:tr w:rsidR="000652C0" w:rsidRPr="007D5FB0" w14:paraId="3AF0D261" w14:textId="77777777" w:rsidTr="00455BCD">
        <w:tc>
          <w:tcPr>
            <w:tcW w:w="9016" w:type="dxa"/>
          </w:tcPr>
          <w:p w14:paraId="2220A61C" w14:textId="77777777" w:rsidR="000652C0" w:rsidRPr="007D5FB0" w:rsidRDefault="000E38C5" w:rsidP="00455BCD">
            <w:pPr>
              <w:rPr>
                <w:rStyle w:val="Hyperlink"/>
                <w:rFonts w:asciiTheme="majorHAnsi" w:hAnsiTheme="majorHAnsi" w:cstheme="majorHAnsi"/>
                <w:sz w:val="22"/>
              </w:rPr>
            </w:pPr>
            <w:hyperlink r:id="rId284" w:history="1">
              <w:r w:rsidR="000652C0" w:rsidRPr="007D5FB0">
                <w:rPr>
                  <w:rStyle w:val="Hyperlink"/>
                  <w:rFonts w:asciiTheme="majorHAnsi" w:hAnsiTheme="majorHAnsi" w:cstheme="majorHAnsi"/>
                  <w:sz w:val="22"/>
                </w:rPr>
                <w:t>https://wordwall.net/en-us/community/urdu</w:t>
              </w:r>
            </w:hyperlink>
          </w:p>
          <w:p w14:paraId="59914CF9" w14:textId="77777777" w:rsidR="000652C0" w:rsidRPr="007D5FB0" w:rsidRDefault="000E38C5" w:rsidP="00455BCD">
            <w:pPr>
              <w:rPr>
                <w:rStyle w:val="Hyperlink"/>
                <w:rFonts w:asciiTheme="majorHAnsi" w:hAnsiTheme="majorHAnsi" w:cstheme="majorHAnsi"/>
                <w:sz w:val="22"/>
              </w:rPr>
            </w:pPr>
            <w:hyperlink r:id="rId285" w:history="1">
              <w:r w:rsidR="000652C0" w:rsidRPr="007D5FB0">
                <w:rPr>
                  <w:rStyle w:val="Hyperlink"/>
                  <w:rFonts w:asciiTheme="majorHAnsi" w:hAnsiTheme="majorHAnsi" w:cstheme="majorHAnsi"/>
                  <w:sz w:val="22"/>
                </w:rPr>
                <w:t>https://books.google.co.uk/books?id</w:t>
              </w:r>
            </w:hyperlink>
          </w:p>
          <w:p w14:paraId="3642CD44" w14:textId="77777777" w:rsidR="000652C0" w:rsidRPr="007D5FB0" w:rsidRDefault="000E38C5" w:rsidP="00455BCD">
            <w:pPr>
              <w:rPr>
                <w:rFonts w:asciiTheme="majorHAnsi" w:hAnsiTheme="majorHAnsi" w:cstheme="majorHAnsi"/>
                <w:sz w:val="22"/>
              </w:rPr>
            </w:pPr>
            <w:hyperlink r:id="rId286" w:history="1">
              <w:r w:rsidR="000652C0" w:rsidRPr="007D5FB0">
                <w:rPr>
                  <w:rStyle w:val="Hyperlink"/>
                  <w:rFonts w:asciiTheme="majorHAnsi" w:hAnsiTheme="majorHAnsi" w:cstheme="majorHAnsi"/>
                  <w:sz w:val="22"/>
                </w:rPr>
                <w:t>https://www.youtube.com/watch?v=wQ1SsZ2PaRI</w:t>
              </w:r>
            </w:hyperlink>
          </w:p>
          <w:p w14:paraId="3BC97741" w14:textId="77777777" w:rsidR="000652C0" w:rsidRPr="007D5FB0" w:rsidRDefault="000652C0" w:rsidP="00455BCD">
            <w:pPr>
              <w:rPr>
                <w:rFonts w:asciiTheme="majorHAnsi" w:hAnsiTheme="majorHAnsi" w:cstheme="majorHAnsi"/>
                <w:sz w:val="22"/>
              </w:rPr>
            </w:pPr>
          </w:p>
        </w:tc>
      </w:tr>
      <w:tr w:rsidR="000652C0" w:rsidRPr="007D5FB0" w14:paraId="039BA7AB" w14:textId="77777777" w:rsidTr="00455BCD">
        <w:tc>
          <w:tcPr>
            <w:tcW w:w="9016" w:type="dxa"/>
            <w:shd w:val="clear" w:color="auto" w:fill="CCFFFF"/>
          </w:tcPr>
          <w:p w14:paraId="43C39DF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28F0410" w14:textId="77777777" w:rsidR="000652C0" w:rsidRPr="007D5FB0" w:rsidRDefault="000652C0" w:rsidP="00455BCD">
            <w:pPr>
              <w:rPr>
                <w:rFonts w:asciiTheme="majorHAnsi" w:hAnsiTheme="majorHAnsi" w:cstheme="majorHAnsi"/>
                <w:sz w:val="22"/>
              </w:rPr>
            </w:pPr>
          </w:p>
        </w:tc>
      </w:tr>
      <w:tr w:rsidR="000652C0" w:rsidRPr="007D5FB0" w14:paraId="04CA2AD8" w14:textId="77777777" w:rsidTr="00455BCD">
        <w:trPr>
          <w:trHeight w:val="165"/>
        </w:trPr>
        <w:tc>
          <w:tcPr>
            <w:tcW w:w="9016" w:type="dxa"/>
          </w:tcPr>
          <w:p w14:paraId="057BF409"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Talking in Urdu with your family members.</w:t>
            </w:r>
          </w:p>
          <w:p w14:paraId="7F4DB77C"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Reading Urdu newspapers/ books. </w:t>
            </w:r>
          </w:p>
          <w:p w14:paraId="6385156B"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Watching Urdu TV programme/ news.</w:t>
            </w:r>
          </w:p>
          <w:p w14:paraId="03939001"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Listening Qur’anic stories in Urdu</w:t>
            </w:r>
          </w:p>
          <w:p w14:paraId="4F081994" w14:textId="77777777" w:rsidR="000652C0" w:rsidRPr="007D5FB0" w:rsidRDefault="000652C0" w:rsidP="00455BCD">
            <w:pPr>
              <w:rPr>
                <w:rFonts w:asciiTheme="majorHAnsi" w:hAnsiTheme="majorHAnsi" w:cstheme="majorHAnsi"/>
                <w:sz w:val="22"/>
              </w:rPr>
            </w:pPr>
          </w:p>
        </w:tc>
      </w:tr>
    </w:tbl>
    <w:p w14:paraId="215B517B" w14:textId="45488159" w:rsidR="000652C0" w:rsidRPr="00972827" w:rsidRDefault="000652C0" w:rsidP="00972827">
      <w:pPr>
        <w:jc w:val="center"/>
        <w:rPr>
          <w:rFonts w:asciiTheme="majorHAnsi" w:hAnsiTheme="majorHAnsi" w:cstheme="majorHAnsi"/>
          <w:color w:val="013A57" w:themeColor="accent1" w:themeShade="BF"/>
          <w:szCs w:val="28"/>
        </w:rPr>
      </w:pPr>
      <w:r w:rsidRPr="00972827">
        <w:rPr>
          <w:rFonts w:asciiTheme="majorHAnsi" w:hAnsiTheme="majorHAnsi" w:cstheme="majorHAnsi"/>
          <w:color w:val="013A57" w:themeColor="accent1" w:themeShade="BF"/>
          <w:szCs w:val="28"/>
        </w:rPr>
        <w:lastRenderedPageBreak/>
        <w:t>Year 11 Spring Term Revision Urdu</w:t>
      </w:r>
    </w:p>
    <w:p w14:paraId="362AA4C1"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2188CB91" w14:textId="77777777" w:rsidTr="00455BCD">
        <w:tc>
          <w:tcPr>
            <w:tcW w:w="9016" w:type="dxa"/>
            <w:shd w:val="clear" w:color="auto" w:fill="CCFFCC"/>
          </w:tcPr>
          <w:p w14:paraId="4751A08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1A444224" w14:textId="77777777" w:rsidTr="00455BCD">
        <w:tc>
          <w:tcPr>
            <w:tcW w:w="9016" w:type="dxa"/>
            <w:shd w:val="clear" w:color="auto" w:fill="auto"/>
          </w:tcPr>
          <w:p w14:paraId="17F62FB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test related to the topic covered.</w:t>
            </w:r>
          </w:p>
          <w:p w14:paraId="5A90BE71"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Listening skills Unit 1</w:t>
            </w:r>
          </w:p>
          <w:p w14:paraId="7DE6DBC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Speaking skills Unit 2</w:t>
            </w:r>
          </w:p>
          <w:p w14:paraId="1C8A3C42"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skills Unit3</w:t>
            </w:r>
          </w:p>
          <w:p w14:paraId="7E36773B"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skills Unit 4</w:t>
            </w:r>
          </w:p>
          <w:p w14:paraId="0A8908AD"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Vocabulary Test (written and oral).</w:t>
            </w:r>
          </w:p>
          <w:p w14:paraId="461E7A3D" w14:textId="77777777" w:rsidR="000652C0" w:rsidRPr="007D5FB0" w:rsidRDefault="000652C0" w:rsidP="00455BCD">
            <w:pPr>
              <w:rPr>
                <w:rFonts w:asciiTheme="majorHAnsi" w:hAnsiTheme="majorHAnsi" w:cstheme="majorHAnsi"/>
                <w:sz w:val="22"/>
              </w:rPr>
            </w:pPr>
          </w:p>
        </w:tc>
      </w:tr>
      <w:tr w:rsidR="000652C0" w:rsidRPr="007D5FB0" w14:paraId="45DCD617" w14:textId="77777777" w:rsidTr="00455BCD">
        <w:tc>
          <w:tcPr>
            <w:tcW w:w="9016" w:type="dxa"/>
            <w:shd w:val="clear" w:color="auto" w:fill="B1E4FD" w:themeFill="accent1" w:themeFillTint="33"/>
          </w:tcPr>
          <w:p w14:paraId="47AA1999"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63A4D719" w14:textId="77777777" w:rsidR="000652C0" w:rsidRPr="007D5FB0" w:rsidRDefault="000652C0" w:rsidP="00455BCD">
            <w:pPr>
              <w:pStyle w:val="ListParagraph"/>
              <w:rPr>
                <w:rFonts w:asciiTheme="majorHAnsi" w:hAnsiTheme="majorHAnsi" w:cstheme="majorHAnsi"/>
              </w:rPr>
            </w:pPr>
          </w:p>
        </w:tc>
      </w:tr>
      <w:tr w:rsidR="000652C0" w:rsidRPr="007D5FB0" w14:paraId="1722A0BA" w14:textId="77777777" w:rsidTr="00455BCD">
        <w:tc>
          <w:tcPr>
            <w:tcW w:w="9016" w:type="dxa"/>
          </w:tcPr>
          <w:p w14:paraId="440DFB6F"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Preparation GCSE Speaking exams </w:t>
            </w:r>
          </w:p>
          <w:p w14:paraId="6773AB50" w14:textId="77777777" w:rsidR="000652C0" w:rsidRPr="00972827" w:rsidRDefault="000652C0" w:rsidP="00455BCD">
            <w:pPr>
              <w:spacing w:before="240"/>
              <w:rPr>
                <w:rFonts w:asciiTheme="majorHAnsi" w:hAnsiTheme="majorHAnsi" w:cstheme="majorHAnsi"/>
                <w:b w:val="0"/>
                <w:color w:val="auto"/>
                <w:sz w:val="22"/>
              </w:rPr>
            </w:pPr>
            <w:r w:rsidRPr="00972827">
              <w:rPr>
                <w:rFonts w:asciiTheme="majorHAnsi" w:hAnsiTheme="majorHAnsi" w:cstheme="majorHAnsi"/>
                <w:b w:val="0"/>
                <w:color w:val="auto"/>
                <w:sz w:val="22"/>
              </w:rPr>
              <w:t>Practise speaking skills. (Roleplays, Picture base conversation and one to one conversation).</w:t>
            </w:r>
          </w:p>
          <w:p w14:paraId="5B7FFBAB"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 Improving writing skills. And listening skills.</w:t>
            </w:r>
          </w:p>
          <w:p w14:paraId="57E6C6A1"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Practise reading skills, Translation practise.</w:t>
            </w:r>
          </w:p>
          <w:p w14:paraId="4B5F03D3" w14:textId="77777777" w:rsidR="000652C0" w:rsidRPr="007D5FB0" w:rsidRDefault="000652C0" w:rsidP="00455BCD">
            <w:pPr>
              <w:spacing w:after="200"/>
              <w:rPr>
                <w:rFonts w:asciiTheme="majorHAnsi" w:hAnsiTheme="majorHAnsi" w:cstheme="majorHAnsi"/>
                <w:sz w:val="22"/>
              </w:rPr>
            </w:pPr>
            <w:r w:rsidRPr="00972827">
              <w:rPr>
                <w:rFonts w:asciiTheme="majorHAnsi" w:hAnsiTheme="majorHAnsi" w:cstheme="majorHAnsi"/>
                <w:b w:val="0"/>
                <w:color w:val="auto"/>
                <w:sz w:val="22"/>
              </w:rPr>
              <w:t>Topic related vocabulary Revision words.</w:t>
            </w:r>
          </w:p>
        </w:tc>
      </w:tr>
      <w:tr w:rsidR="000652C0" w:rsidRPr="007D5FB0" w14:paraId="6D5E87B2" w14:textId="77777777" w:rsidTr="00455BCD">
        <w:tc>
          <w:tcPr>
            <w:tcW w:w="9016" w:type="dxa"/>
            <w:shd w:val="clear" w:color="auto" w:fill="E0EFF4" w:themeFill="accent4" w:themeFillTint="33"/>
          </w:tcPr>
          <w:p w14:paraId="267CC8B4"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How can I revise for Urdu?</w:t>
            </w:r>
          </w:p>
          <w:p w14:paraId="1C2C5FA9" w14:textId="77777777" w:rsidR="000652C0" w:rsidRPr="007D5FB0" w:rsidRDefault="000652C0" w:rsidP="00455BCD">
            <w:pPr>
              <w:rPr>
                <w:rFonts w:asciiTheme="majorHAnsi" w:hAnsiTheme="majorHAnsi" w:cstheme="majorHAnsi"/>
                <w:sz w:val="22"/>
              </w:rPr>
            </w:pPr>
          </w:p>
        </w:tc>
      </w:tr>
      <w:tr w:rsidR="000652C0" w:rsidRPr="007D5FB0" w14:paraId="6D5CF9D5" w14:textId="77777777" w:rsidTr="00455BCD">
        <w:tc>
          <w:tcPr>
            <w:tcW w:w="9016" w:type="dxa"/>
          </w:tcPr>
          <w:p w14:paraId="5E88A56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Complete and learn speaking sample questions.</w:t>
            </w:r>
          </w:p>
          <w:p w14:paraId="3B3F713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Learning vocabulary  </w:t>
            </w:r>
          </w:p>
          <w:p w14:paraId="0BE6EEF3"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on regular basis.</w:t>
            </w:r>
          </w:p>
          <w:p w14:paraId="35699AF2"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practice. (Language/ sentence structure according to the tenses. Extending word choices)</w:t>
            </w:r>
          </w:p>
          <w:p w14:paraId="2F6A185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Recall of skills – essay writing, evaluation/analysis/interpretation skills</w:t>
            </w:r>
          </w:p>
          <w:p w14:paraId="1435C1EA" w14:textId="77777777" w:rsidR="000652C0" w:rsidRPr="007D5FB0" w:rsidRDefault="000652C0" w:rsidP="00455BCD">
            <w:pPr>
              <w:rPr>
                <w:rFonts w:asciiTheme="majorHAnsi" w:hAnsiTheme="majorHAnsi" w:cstheme="majorHAnsi"/>
                <w:sz w:val="22"/>
              </w:rPr>
            </w:pPr>
          </w:p>
        </w:tc>
      </w:tr>
      <w:tr w:rsidR="000652C0" w:rsidRPr="007D5FB0" w14:paraId="623F34CA" w14:textId="77777777" w:rsidTr="00455BCD">
        <w:tc>
          <w:tcPr>
            <w:tcW w:w="9016" w:type="dxa"/>
            <w:shd w:val="clear" w:color="auto" w:fill="D2F1EF" w:themeFill="accent6" w:themeFillTint="33"/>
          </w:tcPr>
          <w:p w14:paraId="22E959B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6D2291C5" w14:textId="77777777" w:rsidR="000652C0" w:rsidRPr="007D5FB0" w:rsidRDefault="000652C0" w:rsidP="00455BCD">
            <w:pPr>
              <w:rPr>
                <w:rFonts w:asciiTheme="majorHAnsi" w:hAnsiTheme="majorHAnsi" w:cstheme="majorHAnsi"/>
                <w:sz w:val="22"/>
              </w:rPr>
            </w:pPr>
          </w:p>
        </w:tc>
      </w:tr>
      <w:tr w:rsidR="000652C0" w:rsidRPr="007D5FB0" w14:paraId="721A3E8A" w14:textId="77777777" w:rsidTr="00455BCD">
        <w:tc>
          <w:tcPr>
            <w:tcW w:w="9016" w:type="dxa"/>
          </w:tcPr>
          <w:p w14:paraId="2DD91DE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Revision sample questions for each theme provided.</w:t>
            </w:r>
          </w:p>
          <w:p w14:paraId="7D5CC55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Worksheets provided.</w:t>
            </w:r>
          </w:p>
          <w:p w14:paraId="6B0B6AB4" w14:textId="77777777" w:rsidR="000652C0" w:rsidRPr="00972827"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Work done in exercise books.</w:t>
            </w:r>
          </w:p>
          <w:p w14:paraId="03C71850" w14:textId="77777777" w:rsidR="000652C0"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Resources uploaded on teams.</w:t>
            </w:r>
          </w:p>
          <w:p w14:paraId="30095BF9" w14:textId="0997132B" w:rsidR="00972827" w:rsidRPr="007D5FB0" w:rsidRDefault="00972827" w:rsidP="00455BCD">
            <w:pPr>
              <w:jc w:val="both"/>
              <w:rPr>
                <w:rFonts w:asciiTheme="majorHAnsi" w:hAnsiTheme="majorHAnsi" w:cstheme="majorHAnsi"/>
                <w:sz w:val="22"/>
              </w:rPr>
            </w:pPr>
          </w:p>
        </w:tc>
      </w:tr>
      <w:tr w:rsidR="000652C0" w:rsidRPr="007D5FB0" w14:paraId="3DF5A85B" w14:textId="77777777" w:rsidTr="00455BCD">
        <w:tc>
          <w:tcPr>
            <w:tcW w:w="9016" w:type="dxa"/>
            <w:shd w:val="clear" w:color="auto" w:fill="FFCCFF"/>
          </w:tcPr>
          <w:p w14:paraId="73DE213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2BAD99E5" w14:textId="77777777" w:rsidR="000652C0" w:rsidRPr="007D5FB0" w:rsidRDefault="000652C0" w:rsidP="00455BCD">
            <w:pPr>
              <w:rPr>
                <w:rFonts w:asciiTheme="majorHAnsi" w:hAnsiTheme="majorHAnsi" w:cstheme="majorHAnsi"/>
                <w:sz w:val="22"/>
              </w:rPr>
            </w:pPr>
          </w:p>
        </w:tc>
      </w:tr>
      <w:tr w:rsidR="000652C0" w:rsidRPr="007D5FB0" w14:paraId="2429725B" w14:textId="77777777" w:rsidTr="00455BCD">
        <w:tc>
          <w:tcPr>
            <w:tcW w:w="9016" w:type="dxa"/>
          </w:tcPr>
          <w:p w14:paraId="14486D73" w14:textId="77777777" w:rsidR="000652C0" w:rsidRPr="007D5FB0" w:rsidRDefault="000652C0" w:rsidP="00455BCD">
            <w:pPr>
              <w:rPr>
                <w:rFonts w:asciiTheme="majorHAnsi" w:hAnsiTheme="majorHAnsi" w:cstheme="majorHAnsi"/>
                <w:sz w:val="22"/>
              </w:rPr>
            </w:pPr>
          </w:p>
          <w:p w14:paraId="399B85B5" w14:textId="77777777" w:rsidR="000652C0" w:rsidRPr="007D5FB0" w:rsidRDefault="000E38C5" w:rsidP="00455BCD">
            <w:pPr>
              <w:rPr>
                <w:rStyle w:val="Hyperlink"/>
                <w:rFonts w:asciiTheme="majorHAnsi" w:hAnsiTheme="majorHAnsi" w:cstheme="majorHAnsi"/>
                <w:sz w:val="22"/>
              </w:rPr>
            </w:pPr>
            <w:hyperlink r:id="rId287" w:history="1">
              <w:r w:rsidR="000652C0" w:rsidRPr="007D5FB0">
                <w:rPr>
                  <w:rStyle w:val="Hyperlink"/>
                  <w:rFonts w:asciiTheme="majorHAnsi" w:hAnsiTheme="majorHAnsi" w:cstheme="majorHAnsi"/>
                  <w:sz w:val="22"/>
                </w:rPr>
                <w:t>https://wordwall.net/en-us/community/urdu</w:t>
              </w:r>
            </w:hyperlink>
          </w:p>
          <w:p w14:paraId="1E653BAF" w14:textId="77777777" w:rsidR="000652C0" w:rsidRPr="007D5FB0" w:rsidRDefault="000E38C5" w:rsidP="00455BCD">
            <w:pPr>
              <w:rPr>
                <w:rStyle w:val="Hyperlink"/>
                <w:rFonts w:asciiTheme="majorHAnsi" w:hAnsiTheme="majorHAnsi" w:cstheme="majorHAnsi"/>
                <w:sz w:val="22"/>
              </w:rPr>
            </w:pPr>
            <w:hyperlink r:id="rId288" w:history="1">
              <w:r w:rsidR="000652C0" w:rsidRPr="007D5FB0">
                <w:rPr>
                  <w:rStyle w:val="Hyperlink"/>
                  <w:rFonts w:asciiTheme="majorHAnsi" w:hAnsiTheme="majorHAnsi" w:cstheme="majorHAnsi"/>
                  <w:sz w:val="22"/>
                </w:rPr>
                <w:t>https://books.google.co.uk/books?id</w:t>
              </w:r>
            </w:hyperlink>
          </w:p>
          <w:p w14:paraId="6A01F25C" w14:textId="0B9161A0" w:rsidR="000652C0" w:rsidRPr="007D5FB0" w:rsidRDefault="000E38C5" w:rsidP="00455BCD">
            <w:pPr>
              <w:rPr>
                <w:rFonts w:asciiTheme="majorHAnsi" w:hAnsiTheme="majorHAnsi" w:cstheme="majorHAnsi"/>
                <w:sz w:val="22"/>
              </w:rPr>
            </w:pPr>
            <w:hyperlink r:id="rId289" w:history="1">
              <w:r w:rsidR="000652C0" w:rsidRPr="007D5FB0">
                <w:rPr>
                  <w:rStyle w:val="Hyperlink"/>
                  <w:rFonts w:asciiTheme="majorHAnsi" w:hAnsiTheme="majorHAnsi" w:cstheme="majorHAnsi"/>
                  <w:sz w:val="22"/>
                </w:rPr>
                <w:t>https://www.youtube.com/watch?v=wQ1SsZ2PaRI</w:t>
              </w:r>
            </w:hyperlink>
          </w:p>
          <w:p w14:paraId="67BBA157" w14:textId="77777777" w:rsidR="000652C0" w:rsidRPr="007D5FB0" w:rsidRDefault="000652C0" w:rsidP="00455BCD">
            <w:pPr>
              <w:rPr>
                <w:rFonts w:asciiTheme="majorHAnsi" w:hAnsiTheme="majorHAnsi" w:cstheme="majorHAnsi"/>
                <w:sz w:val="22"/>
              </w:rPr>
            </w:pPr>
          </w:p>
        </w:tc>
      </w:tr>
      <w:tr w:rsidR="000652C0" w:rsidRPr="007D5FB0" w14:paraId="488A0E4A" w14:textId="77777777" w:rsidTr="00455BCD">
        <w:tc>
          <w:tcPr>
            <w:tcW w:w="9016" w:type="dxa"/>
            <w:shd w:val="clear" w:color="auto" w:fill="CCFFFF"/>
          </w:tcPr>
          <w:p w14:paraId="6514C82D"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9504C3F" w14:textId="77777777" w:rsidR="000652C0" w:rsidRPr="007D5FB0" w:rsidRDefault="000652C0" w:rsidP="00455BCD">
            <w:pPr>
              <w:rPr>
                <w:rFonts w:asciiTheme="majorHAnsi" w:hAnsiTheme="majorHAnsi" w:cstheme="majorHAnsi"/>
                <w:sz w:val="22"/>
              </w:rPr>
            </w:pPr>
          </w:p>
        </w:tc>
      </w:tr>
      <w:tr w:rsidR="000652C0" w:rsidRPr="007D5FB0" w14:paraId="2C1C0790" w14:textId="77777777" w:rsidTr="00455BCD">
        <w:trPr>
          <w:trHeight w:val="165"/>
        </w:trPr>
        <w:tc>
          <w:tcPr>
            <w:tcW w:w="9016" w:type="dxa"/>
          </w:tcPr>
          <w:p w14:paraId="7352FAF5"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Talking in Urdu with your family members.</w:t>
            </w:r>
          </w:p>
          <w:p w14:paraId="51726D2F"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 xml:space="preserve">Reading Urdu newspapers/ books. </w:t>
            </w:r>
          </w:p>
          <w:p w14:paraId="2DD3785F"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Watching Urdu TV programme/ news.</w:t>
            </w:r>
          </w:p>
          <w:p w14:paraId="417C522A" w14:textId="07FC77AD"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Listening Qur’anic stories in Urdu</w:t>
            </w:r>
          </w:p>
          <w:p w14:paraId="5968FF6E" w14:textId="77777777" w:rsidR="000652C0" w:rsidRPr="007D5FB0" w:rsidRDefault="000652C0" w:rsidP="00455BCD">
            <w:pPr>
              <w:rPr>
                <w:rFonts w:asciiTheme="majorHAnsi" w:hAnsiTheme="majorHAnsi" w:cstheme="majorHAnsi"/>
                <w:sz w:val="22"/>
              </w:rPr>
            </w:pPr>
          </w:p>
        </w:tc>
      </w:tr>
    </w:tbl>
    <w:p w14:paraId="797177B2" w14:textId="1109DD74" w:rsidR="00455BCD" w:rsidRPr="007D5FB0" w:rsidRDefault="00455BCD" w:rsidP="00DF027C">
      <w:pPr>
        <w:rPr>
          <w:rFonts w:asciiTheme="majorHAnsi" w:hAnsiTheme="majorHAnsi" w:cstheme="majorHAnsi"/>
          <w:b w:val="0"/>
          <w:bCs/>
          <w:sz w:val="22"/>
        </w:rPr>
      </w:pPr>
    </w:p>
    <w:p w14:paraId="47946193" w14:textId="77777777" w:rsidR="00455BCD" w:rsidRPr="00972827" w:rsidRDefault="00455BCD" w:rsidP="00455BCD">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10 Spring Revision for Art.</w:t>
      </w:r>
    </w:p>
    <w:p w14:paraId="22701ACC"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1BCB0A96" w14:textId="77777777" w:rsidTr="00455BCD">
        <w:tc>
          <w:tcPr>
            <w:tcW w:w="9016" w:type="dxa"/>
            <w:shd w:val="clear" w:color="auto" w:fill="CCFFCC"/>
          </w:tcPr>
          <w:p w14:paraId="41C0C825"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5F2176B5" w14:textId="77777777" w:rsidTr="00455BCD">
        <w:tc>
          <w:tcPr>
            <w:tcW w:w="9016" w:type="dxa"/>
            <w:shd w:val="clear" w:color="auto" w:fill="auto"/>
          </w:tcPr>
          <w:p w14:paraId="5761D97C"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Everyday objects</w:t>
            </w:r>
          </w:p>
          <w:p w14:paraId="5FE13E57" w14:textId="77777777" w:rsidR="00455BCD" w:rsidRPr="007D5FB0" w:rsidRDefault="00455BCD" w:rsidP="00455BCD">
            <w:pPr>
              <w:rPr>
                <w:rFonts w:asciiTheme="majorHAnsi" w:hAnsiTheme="majorHAnsi" w:cstheme="majorHAnsi"/>
                <w:sz w:val="22"/>
              </w:rPr>
            </w:pPr>
          </w:p>
        </w:tc>
      </w:tr>
      <w:tr w:rsidR="00455BCD" w:rsidRPr="007D5FB0" w14:paraId="54EECEB7" w14:textId="77777777" w:rsidTr="00455BCD">
        <w:tc>
          <w:tcPr>
            <w:tcW w:w="9016" w:type="dxa"/>
            <w:shd w:val="clear" w:color="auto" w:fill="B1E4FD" w:themeFill="accent1" w:themeFillTint="33"/>
          </w:tcPr>
          <w:p w14:paraId="21D3D53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56A6B807" w14:textId="77777777" w:rsidR="00455BCD" w:rsidRPr="007D5FB0" w:rsidRDefault="00455BCD" w:rsidP="00455BCD">
            <w:pPr>
              <w:pStyle w:val="ListParagraph"/>
              <w:rPr>
                <w:rFonts w:asciiTheme="majorHAnsi" w:hAnsiTheme="majorHAnsi" w:cstheme="majorHAnsi"/>
              </w:rPr>
            </w:pPr>
          </w:p>
        </w:tc>
      </w:tr>
      <w:tr w:rsidR="00455BCD" w:rsidRPr="007D5FB0" w14:paraId="580E9125" w14:textId="77777777" w:rsidTr="00455BCD">
        <w:tc>
          <w:tcPr>
            <w:tcW w:w="9016" w:type="dxa"/>
          </w:tcPr>
          <w:p w14:paraId="687D2B14"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Revision will include practising key skills related to the Elements of art. To look at line, tone, space and tonal value, </w:t>
            </w:r>
          </w:p>
          <w:p w14:paraId="5555CFB7" w14:textId="77777777" w:rsidR="00455BCD" w:rsidRPr="00972827" w:rsidRDefault="00455BCD" w:rsidP="00972827">
            <w:pPr>
              <w:rPr>
                <w:rFonts w:asciiTheme="majorHAnsi" w:hAnsiTheme="majorHAnsi" w:cstheme="majorHAnsi"/>
              </w:rPr>
            </w:pPr>
          </w:p>
        </w:tc>
      </w:tr>
      <w:tr w:rsidR="00455BCD" w:rsidRPr="007D5FB0" w14:paraId="4C9F4AAE" w14:textId="77777777" w:rsidTr="00455BCD">
        <w:tc>
          <w:tcPr>
            <w:tcW w:w="9016" w:type="dxa"/>
            <w:shd w:val="clear" w:color="auto" w:fill="E0EFF4" w:themeFill="accent4" w:themeFillTint="33"/>
          </w:tcPr>
          <w:p w14:paraId="41E3275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Line and tone shape?</w:t>
            </w:r>
          </w:p>
          <w:p w14:paraId="4268E17D" w14:textId="77777777" w:rsidR="00455BCD" w:rsidRPr="007D5FB0" w:rsidRDefault="00455BCD" w:rsidP="00455BCD">
            <w:pPr>
              <w:rPr>
                <w:rFonts w:asciiTheme="majorHAnsi" w:hAnsiTheme="majorHAnsi" w:cstheme="majorHAnsi"/>
                <w:sz w:val="22"/>
              </w:rPr>
            </w:pPr>
          </w:p>
        </w:tc>
      </w:tr>
      <w:tr w:rsidR="00455BCD" w:rsidRPr="007D5FB0" w14:paraId="3A9D9A2B" w14:textId="77777777" w:rsidTr="00455BCD">
        <w:tc>
          <w:tcPr>
            <w:tcW w:w="9016" w:type="dxa"/>
          </w:tcPr>
          <w:p w14:paraId="62737457"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Continue with your journey of showing the progression from a line drawing to detailed use the grid method, surface treatment</w:t>
            </w:r>
          </w:p>
          <w:p w14:paraId="1600DFFD" w14:textId="71CD0CDD" w:rsidR="00972827" w:rsidRPr="007D5FB0" w:rsidRDefault="00972827" w:rsidP="00455BCD">
            <w:pPr>
              <w:rPr>
                <w:rFonts w:asciiTheme="majorHAnsi" w:hAnsiTheme="majorHAnsi" w:cstheme="majorHAnsi"/>
                <w:sz w:val="22"/>
              </w:rPr>
            </w:pPr>
          </w:p>
        </w:tc>
      </w:tr>
      <w:tr w:rsidR="00455BCD" w:rsidRPr="007D5FB0" w14:paraId="6469B4B4" w14:textId="77777777" w:rsidTr="00455BCD">
        <w:tc>
          <w:tcPr>
            <w:tcW w:w="9016" w:type="dxa"/>
            <w:shd w:val="clear" w:color="auto" w:fill="D2F1EF" w:themeFill="accent6" w:themeFillTint="33"/>
          </w:tcPr>
          <w:p w14:paraId="4B30325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3093CAF" w14:textId="77777777" w:rsidR="00455BCD" w:rsidRPr="007D5FB0" w:rsidRDefault="00455BCD" w:rsidP="00455BCD">
            <w:pPr>
              <w:rPr>
                <w:rFonts w:asciiTheme="majorHAnsi" w:hAnsiTheme="majorHAnsi" w:cstheme="majorHAnsi"/>
                <w:sz w:val="22"/>
              </w:rPr>
            </w:pPr>
          </w:p>
        </w:tc>
      </w:tr>
      <w:tr w:rsidR="00455BCD" w:rsidRPr="007D5FB0" w14:paraId="473CD518" w14:textId="77777777" w:rsidTr="00455BCD">
        <w:tc>
          <w:tcPr>
            <w:tcW w:w="9016" w:type="dxa"/>
          </w:tcPr>
          <w:p w14:paraId="464640E5"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Watch line drawing, how to add tone, What is shape and space in art</w:t>
            </w:r>
          </w:p>
          <w:p w14:paraId="1034736D" w14:textId="77777777" w:rsidR="00455BCD" w:rsidRPr="007D5FB0" w:rsidRDefault="00455BCD" w:rsidP="00455BCD">
            <w:pPr>
              <w:rPr>
                <w:rFonts w:asciiTheme="majorHAnsi" w:hAnsiTheme="majorHAnsi" w:cstheme="majorHAnsi"/>
                <w:sz w:val="22"/>
              </w:rPr>
            </w:pPr>
          </w:p>
        </w:tc>
      </w:tr>
      <w:tr w:rsidR="00455BCD" w:rsidRPr="007D5FB0" w14:paraId="7D8E218E" w14:textId="77777777" w:rsidTr="00455BCD">
        <w:tc>
          <w:tcPr>
            <w:tcW w:w="9016" w:type="dxa"/>
            <w:shd w:val="clear" w:color="auto" w:fill="FFCCFF"/>
          </w:tcPr>
          <w:p w14:paraId="03C7D1EA"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3CCA978" w14:textId="77777777" w:rsidR="00455BCD" w:rsidRPr="007D5FB0" w:rsidRDefault="00455BCD" w:rsidP="00455BCD">
            <w:pPr>
              <w:rPr>
                <w:rFonts w:asciiTheme="majorHAnsi" w:hAnsiTheme="majorHAnsi" w:cstheme="majorHAnsi"/>
                <w:sz w:val="22"/>
              </w:rPr>
            </w:pPr>
          </w:p>
        </w:tc>
      </w:tr>
      <w:tr w:rsidR="00455BCD" w:rsidRPr="007D5FB0" w14:paraId="2FE1E6BF" w14:textId="77777777" w:rsidTr="00455BCD">
        <w:tc>
          <w:tcPr>
            <w:tcW w:w="9016" w:type="dxa"/>
          </w:tcPr>
          <w:p w14:paraId="50AA30EE" w14:textId="77777777" w:rsidR="00455BCD" w:rsidRPr="007D5FB0" w:rsidRDefault="000E38C5" w:rsidP="00455BCD">
            <w:pPr>
              <w:rPr>
                <w:rFonts w:asciiTheme="majorHAnsi" w:hAnsiTheme="majorHAnsi" w:cstheme="majorHAnsi"/>
                <w:color w:val="0000FF"/>
                <w:sz w:val="22"/>
                <w:u w:val="single"/>
              </w:rPr>
            </w:pPr>
            <w:hyperlink r:id="rId290" w:history="1">
              <w:r w:rsidR="00455BCD" w:rsidRPr="007D5FB0">
                <w:rPr>
                  <w:rFonts w:asciiTheme="majorHAnsi" w:hAnsiTheme="majorHAnsi" w:cstheme="majorHAnsi"/>
                  <w:color w:val="0000FF"/>
                  <w:sz w:val="22"/>
                  <w:u w:val="single"/>
                </w:rPr>
                <w:t>line drawings - Bing video</w:t>
              </w:r>
            </w:hyperlink>
          </w:p>
          <w:p w14:paraId="2C240D7A" w14:textId="77777777" w:rsidR="00455BCD" w:rsidRPr="007D5FB0" w:rsidRDefault="00455BCD" w:rsidP="00455BCD">
            <w:pPr>
              <w:rPr>
                <w:rFonts w:asciiTheme="majorHAnsi" w:hAnsiTheme="majorHAnsi" w:cstheme="majorHAnsi"/>
                <w:sz w:val="22"/>
              </w:rPr>
            </w:pPr>
          </w:p>
          <w:p w14:paraId="7E25D430" w14:textId="77777777" w:rsidR="00455BCD" w:rsidRPr="007D5FB0" w:rsidRDefault="000E38C5" w:rsidP="00455BCD">
            <w:pPr>
              <w:rPr>
                <w:rFonts w:asciiTheme="majorHAnsi" w:hAnsiTheme="majorHAnsi" w:cstheme="majorHAnsi"/>
                <w:sz w:val="22"/>
              </w:rPr>
            </w:pPr>
            <w:hyperlink r:id="rId291" w:history="1">
              <w:r w:rsidR="00455BCD" w:rsidRPr="007D5FB0">
                <w:rPr>
                  <w:rFonts w:asciiTheme="majorHAnsi" w:hAnsiTheme="majorHAnsi" w:cstheme="majorHAnsi"/>
                  <w:color w:val="0000FF"/>
                  <w:sz w:val="22"/>
                  <w:u w:val="single"/>
                </w:rPr>
                <w:t>Observational Drawing Techniques - YouTube</w:t>
              </w:r>
            </w:hyperlink>
          </w:p>
          <w:p w14:paraId="0C4A3199" w14:textId="77777777" w:rsidR="00455BCD" w:rsidRPr="007D5FB0" w:rsidRDefault="00455BCD" w:rsidP="00455BCD">
            <w:pPr>
              <w:rPr>
                <w:rFonts w:asciiTheme="majorHAnsi" w:hAnsiTheme="majorHAnsi" w:cstheme="majorHAnsi"/>
                <w:sz w:val="22"/>
              </w:rPr>
            </w:pPr>
          </w:p>
          <w:p w14:paraId="155D6D50" w14:textId="77777777" w:rsidR="00455BCD" w:rsidRPr="007D5FB0" w:rsidRDefault="000E38C5" w:rsidP="00455BCD">
            <w:pPr>
              <w:rPr>
                <w:rFonts w:asciiTheme="majorHAnsi" w:hAnsiTheme="majorHAnsi" w:cstheme="majorHAnsi"/>
                <w:sz w:val="22"/>
              </w:rPr>
            </w:pPr>
            <w:hyperlink r:id="rId292" w:history="1">
              <w:r w:rsidR="00455BCD" w:rsidRPr="007D5FB0">
                <w:rPr>
                  <w:rFonts w:asciiTheme="majorHAnsi" w:hAnsiTheme="majorHAnsi" w:cstheme="majorHAnsi"/>
                  <w:color w:val="0000FF"/>
                  <w:sz w:val="22"/>
                  <w:u w:val="single"/>
                </w:rPr>
                <w:t>Grid Method of Drawing | Drawing Lessons on grid drawing tutorial - YouTube</w:t>
              </w:r>
            </w:hyperlink>
          </w:p>
          <w:p w14:paraId="3C37486A" w14:textId="77777777" w:rsidR="00455BCD" w:rsidRPr="007D5FB0" w:rsidRDefault="00455BCD" w:rsidP="00455BCD">
            <w:pPr>
              <w:rPr>
                <w:rFonts w:asciiTheme="majorHAnsi" w:hAnsiTheme="majorHAnsi" w:cstheme="majorHAnsi"/>
                <w:sz w:val="22"/>
              </w:rPr>
            </w:pPr>
          </w:p>
        </w:tc>
      </w:tr>
      <w:tr w:rsidR="00455BCD" w:rsidRPr="007D5FB0" w14:paraId="0AE13FD5" w14:textId="77777777" w:rsidTr="00455BCD">
        <w:tc>
          <w:tcPr>
            <w:tcW w:w="9016" w:type="dxa"/>
            <w:shd w:val="clear" w:color="auto" w:fill="CCFFFF"/>
          </w:tcPr>
          <w:p w14:paraId="085DF7D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7FAC842" w14:textId="77777777" w:rsidR="00455BCD" w:rsidRPr="007D5FB0" w:rsidRDefault="00455BCD" w:rsidP="00455BCD">
            <w:pPr>
              <w:rPr>
                <w:rFonts w:asciiTheme="majorHAnsi" w:hAnsiTheme="majorHAnsi" w:cstheme="majorHAnsi"/>
                <w:sz w:val="22"/>
              </w:rPr>
            </w:pPr>
          </w:p>
        </w:tc>
      </w:tr>
      <w:tr w:rsidR="00455BCD" w:rsidRPr="007D5FB0" w14:paraId="4C6ABD10" w14:textId="77777777" w:rsidTr="00455BCD">
        <w:trPr>
          <w:trHeight w:val="165"/>
        </w:trPr>
        <w:tc>
          <w:tcPr>
            <w:tcW w:w="9016" w:type="dxa"/>
          </w:tcPr>
          <w:p w14:paraId="7E5A762A"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Book illustration 2028-</w:t>
            </w:r>
          </w:p>
          <w:p w14:paraId="6F741467"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Visiting Harris museum, virtual galleries online </w:t>
            </w:r>
          </w:p>
          <w:p w14:paraId="65A5F6DA"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Manga anime </w:t>
            </w:r>
          </w:p>
          <w:p w14:paraId="533FAA07" w14:textId="024329C4" w:rsidR="00972827" w:rsidRPr="007D5FB0" w:rsidRDefault="00972827" w:rsidP="00455BCD">
            <w:pPr>
              <w:rPr>
                <w:rFonts w:asciiTheme="majorHAnsi" w:hAnsiTheme="majorHAnsi" w:cstheme="majorHAnsi"/>
                <w:sz w:val="22"/>
              </w:rPr>
            </w:pPr>
          </w:p>
        </w:tc>
      </w:tr>
    </w:tbl>
    <w:p w14:paraId="4281734C" w14:textId="16DB8D7B" w:rsidR="00455BCD" w:rsidRPr="007D5FB0" w:rsidRDefault="00455BCD" w:rsidP="00DF027C">
      <w:pPr>
        <w:rPr>
          <w:rFonts w:asciiTheme="majorHAnsi" w:hAnsiTheme="majorHAnsi" w:cstheme="majorHAnsi"/>
          <w:b w:val="0"/>
          <w:bCs/>
          <w:sz w:val="22"/>
        </w:rPr>
      </w:pPr>
    </w:p>
    <w:p w14:paraId="7FCF668C" w14:textId="529E08E9" w:rsidR="00455BCD" w:rsidRPr="007D5FB0" w:rsidRDefault="00455BCD" w:rsidP="00DF027C">
      <w:pPr>
        <w:rPr>
          <w:rFonts w:asciiTheme="majorHAnsi" w:hAnsiTheme="majorHAnsi" w:cstheme="majorHAnsi"/>
          <w:b w:val="0"/>
          <w:bCs/>
          <w:sz w:val="22"/>
        </w:rPr>
      </w:pPr>
    </w:p>
    <w:p w14:paraId="13C8BCD2" w14:textId="17008687" w:rsidR="00455BCD" w:rsidRPr="007D5FB0" w:rsidRDefault="00455BCD" w:rsidP="00DF027C">
      <w:pPr>
        <w:rPr>
          <w:rFonts w:asciiTheme="majorHAnsi" w:hAnsiTheme="majorHAnsi" w:cstheme="majorHAnsi"/>
          <w:b w:val="0"/>
          <w:bCs/>
          <w:sz w:val="22"/>
        </w:rPr>
      </w:pPr>
    </w:p>
    <w:p w14:paraId="0A35B267" w14:textId="2AFC014F" w:rsidR="00455BCD" w:rsidRDefault="00455BCD" w:rsidP="00DF027C">
      <w:pPr>
        <w:rPr>
          <w:rFonts w:asciiTheme="majorHAnsi" w:hAnsiTheme="majorHAnsi" w:cstheme="majorHAnsi"/>
          <w:b w:val="0"/>
          <w:bCs/>
          <w:sz w:val="22"/>
        </w:rPr>
      </w:pPr>
    </w:p>
    <w:p w14:paraId="20CB04B3" w14:textId="27800811" w:rsidR="00972827" w:rsidRDefault="00972827" w:rsidP="00DF027C">
      <w:pPr>
        <w:rPr>
          <w:rFonts w:asciiTheme="majorHAnsi" w:hAnsiTheme="majorHAnsi" w:cstheme="majorHAnsi"/>
          <w:b w:val="0"/>
          <w:bCs/>
          <w:sz w:val="22"/>
        </w:rPr>
      </w:pPr>
    </w:p>
    <w:p w14:paraId="75C24120" w14:textId="3849575F" w:rsidR="00972827" w:rsidRDefault="00972827" w:rsidP="00DF027C">
      <w:pPr>
        <w:rPr>
          <w:rFonts w:asciiTheme="majorHAnsi" w:hAnsiTheme="majorHAnsi" w:cstheme="majorHAnsi"/>
          <w:b w:val="0"/>
          <w:bCs/>
          <w:sz w:val="22"/>
        </w:rPr>
      </w:pPr>
    </w:p>
    <w:p w14:paraId="70A99CF8" w14:textId="35F7BE8B" w:rsidR="00972827" w:rsidRDefault="00972827" w:rsidP="00DF027C">
      <w:pPr>
        <w:rPr>
          <w:rFonts w:asciiTheme="majorHAnsi" w:hAnsiTheme="majorHAnsi" w:cstheme="majorHAnsi"/>
          <w:b w:val="0"/>
          <w:bCs/>
          <w:sz w:val="22"/>
        </w:rPr>
      </w:pPr>
    </w:p>
    <w:p w14:paraId="7C55BC6D" w14:textId="002A8AF3" w:rsidR="00972827" w:rsidRDefault="00972827" w:rsidP="00DF027C">
      <w:pPr>
        <w:rPr>
          <w:rFonts w:asciiTheme="majorHAnsi" w:hAnsiTheme="majorHAnsi" w:cstheme="majorHAnsi"/>
          <w:b w:val="0"/>
          <w:bCs/>
          <w:sz w:val="22"/>
        </w:rPr>
      </w:pPr>
    </w:p>
    <w:p w14:paraId="7B214EBC" w14:textId="47D686EC" w:rsidR="00972827" w:rsidRDefault="00972827" w:rsidP="00DF027C">
      <w:pPr>
        <w:rPr>
          <w:rFonts w:asciiTheme="majorHAnsi" w:hAnsiTheme="majorHAnsi" w:cstheme="majorHAnsi"/>
          <w:b w:val="0"/>
          <w:bCs/>
          <w:sz w:val="22"/>
        </w:rPr>
      </w:pPr>
    </w:p>
    <w:p w14:paraId="0C02E0EE" w14:textId="657BD217" w:rsidR="00972827" w:rsidRDefault="00972827" w:rsidP="00DF027C">
      <w:pPr>
        <w:rPr>
          <w:rFonts w:asciiTheme="majorHAnsi" w:hAnsiTheme="majorHAnsi" w:cstheme="majorHAnsi"/>
          <w:b w:val="0"/>
          <w:bCs/>
          <w:sz w:val="22"/>
        </w:rPr>
      </w:pPr>
    </w:p>
    <w:p w14:paraId="5A37AF12" w14:textId="254422E7" w:rsidR="00972827" w:rsidRDefault="00972827" w:rsidP="00DF027C">
      <w:pPr>
        <w:rPr>
          <w:rFonts w:asciiTheme="majorHAnsi" w:hAnsiTheme="majorHAnsi" w:cstheme="majorHAnsi"/>
          <w:b w:val="0"/>
          <w:bCs/>
          <w:sz w:val="22"/>
        </w:rPr>
      </w:pPr>
    </w:p>
    <w:p w14:paraId="41FBB7D5" w14:textId="70C83DE4" w:rsidR="00972827" w:rsidRDefault="00972827" w:rsidP="00DF027C">
      <w:pPr>
        <w:rPr>
          <w:rFonts w:asciiTheme="majorHAnsi" w:hAnsiTheme="majorHAnsi" w:cstheme="majorHAnsi"/>
          <w:b w:val="0"/>
          <w:bCs/>
          <w:sz w:val="22"/>
        </w:rPr>
      </w:pPr>
    </w:p>
    <w:p w14:paraId="4CFB5A06" w14:textId="61B97E4E" w:rsidR="00972827" w:rsidRDefault="00972827" w:rsidP="00DF027C">
      <w:pPr>
        <w:rPr>
          <w:rFonts w:asciiTheme="majorHAnsi" w:hAnsiTheme="majorHAnsi" w:cstheme="majorHAnsi"/>
          <w:b w:val="0"/>
          <w:bCs/>
          <w:sz w:val="22"/>
        </w:rPr>
      </w:pPr>
    </w:p>
    <w:p w14:paraId="242F6648" w14:textId="497399DE" w:rsidR="00972827" w:rsidRDefault="00972827" w:rsidP="00DF027C">
      <w:pPr>
        <w:rPr>
          <w:rFonts w:asciiTheme="majorHAnsi" w:hAnsiTheme="majorHAnsi" w:cstheme="majorHAnsi"/>
          <w:b w:val="0"/>
          <w:bCs/>
          <w:sz w:val="22"/>
        </w:rPr>
      </w:pPr>
    </w:p>
    <w:p w14:paraId="72E2BEF3" w14:textId="77777777" w:rsidR="00972827" w:rsidRPr="007D5FB0" w:rsidRDefault="00972827" w:rsidP="00DF027C">
      <w:pPr>
        <w:rPr>
          <w:rFonts w:asciiTheme="majorHAnsi" w:hAnsiTheme="majorHAnsi" w:cstheme="majorHAnsi"/>
          <w:b w:val="0"/>
          <w:bCs/>
          <w:sz w:val="22"/>
        </w:rPr>
      </w:pPr>
    </w:p>
    <w:p w14:paraId="2E4DBE69" w14:textId="77777777" w:rsidR="00455BCD" w:rsidRPr="00972827" w:rsidRDefault="00455BCD" w:rsidP="00455BCD">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11 Spring Revision for Art.</w:t>
      </w:r>
    </w:p>
    <w:p w14:paraId="778E825B"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455BCD" w:rsidRPr="007D5FB0" w14:paraId="78E89B20" w14:textId="77777777" w:rsidTr="00455BCD">
        <w:tc>
          <w:tcPr>
            <w:tcW w:w="9016" w:type="dxa"/>
            <w:shd w:val="clear" w:color="auto" w:fill="CCFFCC"/>
          </w:tcPr>
          <w:p w14:paraId="312BD07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0F9FCB0B" w14:textId="77777777" w:rsidTr="00455BCD">
        <w:tc>
          <w:tcPr>
            <w:tcW w:w="9016" w:type="dxa"/>
            <w:shd w:val="clear" w:color="auto" w:fill="auto"/>
          </w:tcPr>
          <w:p w14:paraId="0E94022E"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Islamic art –</w:t>
            </w:r>
          </w:p>
          <w:p w14:paraId="2BAF0C5E"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Geometry, calligraphy, arabesque</w:t>
            </w:r>
          </w:p>
          <w:p w14:paraId="5F245362" w14:textId="7FC4604B" w:rsidR="00972827" w:rsidRPr="00972827" w:rsidRDefault="00972827" w:rsidP="00455BCD">
            <w:pPr>
              <w:rPr>
                <w:rFonts w:asciiTheme="majorHAnsi" w:hAnsiTheme="majorHAnsi" w:cstheme="majorHAnsi"/>
                <w:b w:val="0"/>
                <w:bCs/>
                <w:sz w:val="22"/>
              </w:rPr>
            </w:pPr>
          </w:p>
        </w:tc>
      </w:tr>
      <w:tr w:rsidR="00455BCD" w:rsidRPr="007D5FB0" w14:paraId="321A2DCB" w14:textId="77777777" w:rsidTr="00455BCD">
        <w:tc>
          <w:tcPr>
            <w:tcW w:w="9016" w:type="dxa"/>
            <w:shd w:val="clear" w:color="auto" w:fill="B1E4FD" w:themeFill="accent1" w:themeFillTint="33"/>
          </w:tcPr>
          <w:p w14:paraId="003D22D1"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446D59C8" w14:textId="77777777" w:rsidR="00455BCD" w:rsidRPr="007D5FB0" w:rsidRDefault="00455BCD" w:rsidP="00455BCD">
            <w:pPr>
              <w:pStyle w:val="ListParagraph"/>
              <w:rPr>
                <w:rFonts w:asciiTheme="majorHAnsi" w:hAnsiTheme="majorHAnsi" w:cstheme="majorHAnsi"/>
              </w:rPr>
            </w:pPr>
          </w:p>
        </w:tc>
      </w:tr>
      <w:tr w:rsidR="00455BCD" w:rsidRPr="00972827" w14:paraId="4AF5784F" w14:textId="77777777" w:rsidTr="00455BCD">
        <w:tc>
          <w:tcPr>
            <w:tcW w:w="9016" w:type="dxa"/>
          </w:tcPr>
          <w:p w14:paraId="315B8855"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Revision will include practising key skills related  line, tone, space and tonal value, </w:t>
            </w:r>
          </w:p>
          <w:p w14:paraId="0B11F520" w14:textId="77777777" w:rsidR="00455BCD" w:rsidRPr="00972827" w:rsidRDefault="00455BCD" w:rsidP="00972827">
            <w:pPr>
              <w:rPr>
                <w:rFonts w:asciiTheme="majorHAnsi" w:hAnsiTheme="majorHAnsi" w:cstheme="majorHAnsi"/>
                <w:b w:val="0"/>
                <w:bCs/>
                <w:color w:val="auto"/>
              </w:rPr>
            </w:pPr>
          </w:p>
        </w:tc>
      </w:tr>
      <w:tr w:rsidR="00455BCD" w:rsidRPr="007D5FB0" w14:paraId="0F7A7706" w14:textId="77777777" w:rsidTr="00455BCD">
        <w:tc>
          <w:tcPr>
            <w:tcW w:w="9016" w:type="dxa"/>
            <w:shd w:val="clear" w:color="auto" w:fill="E0EFF4" w:themeFill="accent4" w:themeFillTint="33"/>
          </w:tcPr>
          <w:p w14:paraId="46154491"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Islamic art?</w:t>
            </w:r>
          </w:p>
          <w:p w14:paraId="38F44EA9" w14:textId="77777777" w:rsidR="00455BCD" w:rsidRPr="007D5FB0" w:rsidRDefault="00455BCD" w:rsidP="00455BCD">
            <w:pPr>
              <w:rPr>
                <w:rFonts w:asciiTheme="majorHAnsi" w:hAnsiTheme="majorHAnsi" w:cstheme="majorHAnsi"/>
                <w:sz w:val="22"/>
              </w:rPr>
            </w:pPr>
          </w:p>
        </w:tc>
      </w:tr>
      <w:tr w:rsidR="00455BCD" w:rsidRPr="007D5FB0" w14:paraId="3AF59AB9" w14:textId="77777777" w:rsidTr="00455BCD">
        <w:tc>
          <w:tcPr>
            <w:tcW w:w="9016" w:type="dxa"/>
          </w:tcPr>
          <w:p w14:paraId="6834DB8C"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Continue with your work and show techniques of each area through</w:t>
            </w:r>
          </w:p>
          <w:p w14:paraId="4F90D177"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The artists research and pinterest board images that you have created on the 3 different areas</w:t>
            </w:r>
          </w:p>
          <w:p w14:paraId="4ED776CE" w14:textId="47638276" w:rsidR="00972827" w:rsidRPr="00972827" w:rsidRDefault="00972827" w:rsidP="00455BCD">
            <w:pPr>
              <w:rPr>
                <w:rFonts w:asciiTheme="majorHAnsi" w:hAnsiTheme="majorHAnsi" w:cstheme="majorHAnsi"/>
                <w:b w:val="0"/>
                <w:bCs/>
                <w:sz w:val="22"/>
              </w:rPr>
            </w:pPr>
          </w:p>
        </w:tc>
      </w:tr>
      <w:tr w:rsidR="00455BCD" w:rsidRPr="007D5FB0" w14:paraId="59604001" w14:textId="77777777" w:rsidTr="00455BCD">
        <w:tc>
          <w:tcPr>
            <w:tcW w:w="9016" w:type="dxa"/>
            <w:shd w:val="clear" w:color="auto" w:fill="D2F1EF" w:themeFill="accent6" w:themeFillTint="33"/>
          </w:tcPr>
          <w:p w14:paraId="7B3D758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7FD2E9CC" w14:textId="77777777" w:rsidR="00455BCD" w:rsidRPr="007D5FB0" w:rsidRDefault="00455BCD" w:rsidP="00455BCD">
            <w:pPr>
              <w:rPr>
                <w:rFonts w:asciiTheme="majorHAnsi" w:hAnsiTheme="majorHAnsi" w:cstheme="majorHAnsi"/>
                <w:sz w:val="22"/>
              </w:rPr>
            </w:pPr>
          </w:p>
        </w:tc>
      </w:tr>
      <w:tr w:rsidR="00455BCD" w:rsidRPr="007D5FB0" w14:paraId="57D0E5DF" w14:textId="77777777" w:rsidTr="00455BCD">
        <w:tc>
          <w:tcPr>
            <w:tcW w:w="9016" w:type="dxa"/>
          </w:tcPr>
          <w:p w14:paraId="58778A72"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Watch videos on step by step of creating patterns in geometry and arabesque and calligaraphy</w:t>
            </w:r>
          </w:p>
          <w:p w14:paraId="5C843ACE" w14:textId="01C0B1F4" w:rsidR="00972827" w:rsidRPr="007D5FB0" w:rsidRDefault="00972827" w:rsidP="00455BCD">
            <w:pPr>
              <w:rPr>
                <w:rFonts w:asciiTheme="majorHAnsi" w:hAnsiTheme="majorHAnsi" w:cstheme="majorHAnsi"/>
                <w:sz w:val="22"/>
              </w:rPr>
            </w:pPr>
          </w:p>
        </w:tc>
      </w:tr>
      <w:tr w:rsidR="00455BCD" w:rsidRPr="007D5FB0" w14:paraId="01651296" w14:textId="77777777" w:rsidTr="00455BCD">
        <w:tc>
          <w:tcPr>
            <w:tcW w:w="9016" w:type="dxa"/>
            <w:shd w:val="clear" w:color="auto" w:fill="FFCCFF"/>
          </w:tcPr>
          <w:p w14:paraId="040F9194"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64508E04" w14:textId="77777777" w:rsidR="00455BCD" w:rsidRPr="007D5FB0" w:rsidRDefault="00455BCD" w:rsidP="00455BCD">
            <w:pPr>
              <w:rPr>
                <w:rFonts w:asciiTheme="majorHAnsi" w:hAnsiTheme="majorHAnsi" w:cstheme="majorHAnsi"/>
                <w:sz w:val="22"/>
              </w:rPr>
            </w:pPr>
          </w:p>
        </w:tc>
      </w:tr>
      <w:tr w:rsidR="00455BCD" w:rsidRPr="007D5FB0" w14:paraId="790F9FCB" w14:textId="77777777" w:rsidTr="00455BCD">
        <w:tc>
          <w:tcPr>
            <w:tcW w:w="9016" w:type="dxa"/>
          </w:tcPr>
          <w:p w14:paraId="1D86C3E2" w14:textId="77777777" w:rsidR="00455BCD" w:rsidRPr="007D5FB0" w:rsidRDefault="000E38C5" w:rsidP="00455BCD">
            <w:pPr>
              <w:rPr>
                <w:rFonts w:asciiTheme="majorHAnsi" w:hAnsiTheme="majorHAnsi" w:cstheme="majorHAnsi"/>
                <w:sz w:val="22"/>
              </w:rPr>
            </w:pPr>
            <w:hyperlink r:id="rId293" w:history="1">
              <w:r w:rsidR="00455BCD" w:rsidRPr="007D5FB0">
                <w:rPr>
                  <w:rStyle w:val="Hyperlink"/>
                  <w:rFonts w:asciiTheme="majorHAnsi" w:hAnsiTheme="majorHAnsi" w:cstheme="majorHAnsi"/>
                  <w:sz w:val="22"/>
                </w:rPr>
                <w:t>https://www.bing.com/videos/search?q=how+to+draw+geometrci+%5batterns&amp;qpvt=how+to+draw+geometrci+%5batterns&amp;FORM=VDRE</w:t>
              </w:r>
            </w:hyperlink>
          </w:p>
          <w:p w14:paraId="56158234" w14:textId="77777777" w:rsidR="00455BCD" w:rsidRPr="007D5FB0" w:rsidRDefault="00455BCD" w:rsidP="00455BCD">
            <w:pPr>
              <w:rPr>
                <w:rFonts w:asciiTheme="majorHAnsi" w:hAnsiTheme="majorHAnsi" w:cstheme="majorHAnsi"/>
                <w:sz w:val="22"/>
              </w:rPr>
            </w:pPr>
          </w:p>
          <w:p w14:paraId="16BFEA2A" w14:textId="092B21DE" w:rsidR="00455BCD" w:rsidRDefault="000E38C5" w:rsidP="00455BCD">
            <w:pPr>
              <w:rPr>
                <w:rFonts w:asciiTheme="majorHAnsi" w:hAnsiTheme="majorHAnsi" w:cstheme="majorHAnsi"/>
                <w:sz w:val="22"/>
              </w:rPr>
            </w:pPr>
            <w:hyperlink r:id="rId294" w:history="1">
              <w:r w:rsidR="00972827" w:rsidRPr="00770424">
                <w:rPr>
                  <w:rStyle w:val="Hyperlink"/>
                  <w:rFonts w:asciiTheme="majorHAnsi" w:hAnsiTheme="majorHAnsi" w:cstheme="majorHAnsi"/>
                  <w:sz w:val="22"/>
                </w:rPr>
                <w:t>https://www.bing.com/images/search?q=how+to+draw+arabesque+patterns&amp;qpvt=how+todraw+arabesque+patterns&amp;FORM=IGRE</w:t>
              </w:r>
            </w:hyperlink>
          </w:p>
          <w:p w14:paraId="1230E6B6" w14:textId="7D072914" w:rsidR="00972827" w:rsidRPr="007D5FB0" w:rsidRDefault="00972827" w:rsidP="00455BCD">
            <w:pPr>
              <w:rPr>
                <w:rFonts w:asciiTheme="majorHAnsi" w:hAnsiTheme="majorHAnsi" w:cstheme="majorHAnsi"/>
                <w:sz w:val="22"/>
              </w:rPr>
            </w:pPr>
          </w:p>
        </w:tc>
      </w:tr>
      <w:tr w:rsidR="00455BCD" w:rsidRPr="007D5FB0" w14:paraId="60FDB2EE" w14:textId="77777777" w:rsidTr="00455BCD">
        <w:tc>
          <w:tcPr>
            <w:tcW w:w="9016" w:type="dxa"/>
            <w:shd w:val="clear" w:color="auto" w:fill="CCFFFF"/>
          </w:tcPr>
          <w:p w14:paraId="67721A1E"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F60D5FB" w14:textId="77777777" w:rsidR="00455BCD" w:rsidRPr="007D5FB0" w:rsidRDefault="00455BCD" w:rsidP="00455BCD">
            <w:pPr>
              <w:rPr>
                <w:rFonts w:asciiTheme="majorHAnsi" w:hAnsiTheme="majorHAnsi" w:cstheme="majorHAnsi"/>
                <w:sz w:val="22"/>
              </w:rPr>
            </w:pPr>
          </w:p>
        </w:tc>
      </w:tr>
      <w:tr w:rsidR="00455BCD" w:rsidRPr="007D5FB0" w14:paraId="344165C3" w14:textId="77777777" w:rsidTr="00455BCD">
        <w:trPr>
          <w:trHeight w:val="165"/>
        </w:trPr>
        <w:tc>
          <w:tcPr>
            <w:tcW w:w="9016" w:type="dxa"/>
          </w:tcPr>
          <w:p w14:paraId="7FC64FDD"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Photography </w:t>
            </w:r>
          </w:p>
          <w:p w14:paraId="75F2D7B4"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Visiting Harris museum, virtual galleries online </w:t>
            </w:r>
          </w:p>
          <w:p w14:paraId="72BAA13F"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Architectural photography  editor-Adrian Schulz</w:t>
            </w:r>
          </w:p>
          <w:p w14:paraId="004A0F81" w14:textId="5A1F02C8" w:rsidR="00972827" w:rsidRPr="007D5FB0" w:rsidRDefault="00972827" w:rsidP="00455BCD">
            <w:pPr>
              <w:rPr>
                <w:rFonts w:asciiTheme="majorHAnsi" w:hAnsiTheme="majorHAnsi" w:cstheme="majorHAnsi"/>
                <w:sz w:val="22"/>
              </w:rPr>
            </w:pPr>
          </w:p>
        </w:tc>
      </w:tr>
    </w:tbl>
    <w:p w14:paraId="17066A60" w14:textId="0CD34913" w:rsidR="00455BCD" w:rsidRPr="007D5FB0" w:rsidRDefault="00455BCD" w:rsidP="00DF027C">
      <w:pPr>
        <w:rPr>
          <w:rFonts w:asciiTheme="majorHAnsi" w:hAnsiTheme="majorHAnsi" w:cstheme="majorHAnsi"/>
          <w:b w:val="0"/>
          <w:bCs/>
          <w:sz w:val="22"/>
        </w:rPr>
      </w:pPr>
    </w:p>
    <w:p w14:paraId="20A72277" w14:textId="46E1EA6C" w:rsidR="00455BCD" w:rsidRPr="007D5FB0" w:rsidRDefault="00455BCD" w:rsidP="00DF027C">
      <w:pPr>
        <w:rPr>
          <w:rFonts w:asciiTheme="majorHAnsi" w:hAnsiTheme="majorHAnsi" w:cstheme="majorHAnsi"/>
          <w:b w:val="0"/>
          <w:bCs/>
          <w:sz w:val="22"/>
        </w:rPr>
      </w:pPr>
    </w:p>
    <w:p w14:paraId="63EB1E1A" w14:textId="4DEEC8BA" w:rsidR="00455BCD" w:rsidRPr="007D5FB0" w:rsidRDefault="00455BCD" w:rsidP="00DF027C">
      <w:pPr>
        <w:rPr>
          <w:rFonts w:asciiTheme="majorHAnsi" w:hAnsiTheme="majorHAnsi" w:cstheme="majorHAnsi"/>
          <w:b w:val="0"/>
          <w:bCs/>
          <w:sz w:val="22"/>
        </w:rPr>
      </w:pPr>
    </w:p>
    <w:p w14:paraId="5C975605" w14:textId="34CBDE7A" w:rsidR="00455BCD" w:rsidRPr="007D5FB0" w:rsidRDefault="00455BCD" w:rsidP="00DF027C">
      <w:pPr>
        <w:rPr>
          <w:rFonts w:asciiTheme="majorHAnsi" w:hAnsiTheme="majorHAnsi" w:cstheme="majorHAnsi"/>
          <w:b w:val="0"/>
          <w:bCs/>
          <w:sz w:val="22"/>
        </w:rPr>
      </w:pPr>
    </w:p>
    <w:p w14:paraId="0C22ADF0" w14:textId="29778BD5" w:rsidR="00455BCD" w:rsidRPr="007D5FB0" w:rsidRDefault="00455BCD" w:rsidP="00DF027C">
      <w:pPr>
        <w:rPr>
          <w:rFonts w:asciiTheme="majorHAnsi" w:hAnsiTheme="majorHAnsi" w:cstheme="majorHAnsi"/>
          <w:b w:val="0"/>
          <w:bCs/>
          <w:sz w:val="22"/>
        </w:rPr>
      </w:pPr>
    </w:p>
    <w:p w14:paraId="6A3C3455" w14:textId="3C12C14E" w:rsidR="00455BCD" w:rsidRDefault="00455BCD" w:rsidP="00DF027C">
      <w:pPr>
        <w:rPr>
          <w:rFonts w:asciiTheme="majorHAnsi" w:hAnsiTheme="majorHAnsi" w:cstheme="majorHAnsi"/>
          <w:b w:val="0"/>
          <w:bCs/>
          <w:sz w:val="22"/>
        </w:rPr>
      </w:pPr>
    </w:p>
    <w:p w14:paraId="368E91D2" w14:textId="167CFFE1" w:rsidR="005A0B39" w:rsidRDefault="005A0B39" w:rsidP="00DF027C">
      <w:pPr>
        <w:rPr>
          <w:rFonts w:asciiTheme="majorHAnsi" w:hAnsiTheme="majorHAnsi" w:cstheme="majorHAnsi"/>
          <w:b w:val="0"/>
          <w:bCs/>
          <w:sz w:val="22"/>
        </w:rPr>
      </w:pPr>
    </w:p>
    <w:p w14:paraId="5471255E" w14:textId="13B35DB2" w:rsidR="005A0B39" w:rsidRDefault="005A0B39" w:rsidP="00DF027C">
      <w:pPr>
        <w:rPr>
          <w:rFonts w:asciiTheme="majorHAnsi" w:hAnsiTheme="majorHAnsi" w:cstheme="majorHAnsi"/>
          <w:b w:val="0"/>
          <w:bCs/>
          <w:sz w:val="22"/>
        </w:rPr>
      </w:pPr>
    </w:p>
    <w:p w14:paraId="631E2145" w14:textId="15EF4955" w:rsidR="005A0B39" w:rsidRDefault="005A0B39" w:rsidP="00DF027C">
      <w:pPr>
        <w:rPr>
          <w:rFonts w:asciiTheme="majorHAnsi" w:hAnsiTheme="majorHAnsi" w:cstheme="majorHAnsi"/>
          <w:b w:val="0"/>
          <w:bCs/>
          <w:sz w:val="22"/>
        </w:rPr>
      </w:pPr>
    </w:p>
    <w:p w14:paraId="17DCFF9F" w14:textId="14474404" w:rsidR="005A0B39" w:rsidRDefault="005A0B39" w:rsidP="00DF027C">
      <w:pPr>
        <w:rPr>
          <w:rFonts w:asciiTheme="majorHAnsi" w:hAnsiTheme="majorHAnsi" w:cstheme="majorHAnsi"/>
          <w:b w:val="0"/>
          <w:bCs/>
          <w:sz w:val="22"/>
        </w:rPr>
      </w:pPr>
    </w:p>
    <w:p w14:paraId="0D090B59" w14:textId="2F050A28" w:rsidR="005A0B39" w:rsidRDefault="005A0B39" w:rsidP="00DF027C">
      <w:pPr>
        <w:rPr>
          <w:rFonts w:asciiTheme="majorHAnsi" w:hAnsiTheme="majorHAnsi" w:cstheme="majorHAnsi"/>
          <w:b w:val="0"/>
          <w:bCs/>
          <w:sz w:val="22"/>
        </w:rPr>
      </w:pPr>
    </w:p>
    <w:p w14:paraId="6F637C8A" w14:textId="56ADBC6F" w:rsidR="005A0B39" w:rsidRDefault="005A0B39" w:rsidP="00DF027C">
      <w:pPr>
        <w:rPr>
          <w:rFonts w:asciiTheme="majorHAnsi" w:hAnsiTheme="majorHAnsi" w:cstheme="majorHAnsi"/>
          <w:b w:val="0"/>
          <w:bCs/>
          <w:sz w:val="22"/>
        </w:rPr>
      </w:pPr>
    </w:p>
    <w:p w14:paraId="6222C35E" w14:textId="6AADCD34" w:rsidR="005A0B39" w:rsidRDefault="005A0B39" w:rsidP="00DF027C">
      <w:pPr>
        <w:rPr>
          <w:rFonts w:asciiTheme="majorHAnsi" w:hAnsiTheme="majorHAnsi" w:cstheme="majorHAnsi"/>
          <w:b w:val="0"/>
          <w:bCs/>
          <w:sz w:val="22"/>
        </w:rPr>
      </w:pPr>
    </w:p>
    <w:p w14:paraId="28A63EDA" w14:textId="0CC5E772" w:rsidR="005A0B39" w:rsidRDefault="005A0B39" w:rsidP="00DF027C">
      <w:pPr>
        <w:rPr>
          <w:rFonts w:asciiTheme="majorHAnsi" w:hAnsiTheme="majorHAnsi" w:cstheme="majorHAnsi"/>
          <w:b w:val="0"/>
          <w:bCs/>
          <w:sz w:val="22"/>
        </w:rPr>
      </w:pPr>
    </w:p>
    <w:p w14:paraId="347CAA77" w14:textId="77777777" w:rsidR="005A0B39" w:rsidRPr="007D5FB0" w:rsidRDefault="005A0B39" w:rsidP="00DF027C">
      <w:pPr>
        <w:rPr>
          <w:rFonts w:asciiTheme="majorHAnsi" w:hAnsiTheme="majorHAnsi" w:cstheme="majorHAnsi"/>
          <w:b w:val="0"/>
          <w:bCs/>
          <w:sz w:val="22"/>
        </w:rPr>
      </w:pPr>
    </w:p>
    <w:p w14:paraId="7FAA96B7" w14:textId="77777777"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Geography.</w:t>
      </w:r>
    </w:p>
    <w:p w14:paraId="4E64E4D6"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4E739FAD" w14:textId="77777777" w:rsidTr="00455BCD">
        <w:tc>
          <w:tcPr>
            <w:tcW w:w="9016" w:type="dxa"/>
            <w:shd w:val="clear" w:color="auto" w:fill="CCFFCC"/>
          </w:tcPr>
          <w:p w14:paraId="0FABD76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B5ADA31" w14:textId="77777777" w:rsidTr="00455BCD">
        <w:tc>
          <w:tcPr>
            <w:tcW w:w="9016" w:type="dxa"/>
            <w:shd w:val="clear" w:color="auto" w:fill="auto"/>
          </w:tcPr>
          <w:p w14:paraId="44C18318" w14:textId="77777777" w:rsidR="00455BCD" w:rsidRPr="007D5FB0" w:rsidRDefault="00455BCD" w:rsidP="00455BCD">
            <w:pPr>
              <w:pStyle w:val="ListParagraph"/>
              <w:numPr>
                <w:ilvl w:val="0"/>
                <w:numId w:val="84"/>
              </w:numPr>
              <w:spacing w:after="0" w:line="240" w:lineRule="auto"/>
              <w:rPr>
                <w:rFonts w:asciiTheme="majorHAnsi" w:hAnsiTheme="majorHAnsi" w:cstheme="majorHAnsi"/>
              </w:rPr>
            </w:pPr>
            <w:r w:rsidRPr="007D5FB0">
              <w:rPr>
                <w:rFonts w:asciiTheme="majorHAnsi" w:hAnsiTheme="majorHAnsi" w:cstheme="majorHAnsi"/>
              </w:rPr>
              <w:t>Weather hazards around the world</w:t>
            </w:r>
          </w:p>
          <w:p w14:paraId="4ECF01FD" w14:textId="77777777" w:rsidR="00455BCD" w:rsidRPr="007D5FB0" w:rsidRDefault="00455BCD" w:rsidP="00455BCD">
            <w:pPr>
              <w:pStyle w:val="ListParagraph"/>
              <w:numPr>
                <w:ilvl w:val="0"/>
                <w:numId w:val="84"/>
              </w:numPr>
              <w:spacing w:after="0" w:line="240" w:lineRule="auto"/>
              <w:rPr>
                <w:rFonts w:asciiTheme="majorHAnsi" w:hAnsiTheme="majorHAnsi" w:cstheme="majorHAnsi"/>
              </w:rPr>
            </w:pPr>
            <w:r w:rsidRPr="007D5FB0">
              <w:rPr>
                <w:rFonts w:asciiTheme="majorHAnsi" w:hAnsiTheme="majorHAnsi" w:cstheme="majorHAnsi"/>
              </w:rPr>
              <w:t>Climate change around the world</w:t>
            </w:r>
          </w:p>
          <w:p w14:paraId="768C31AE" w14:textId="77777777" w:rsidR="00455BCD" w:rsidRPr="007D5FB0" w:rsidRDefault="00455BCD" w:rsidP="00455BCD">
            <w:pPr>
              <w:rPr>
                <w:rFonts w:asciiTheme="majorHAnsi" w:hAnsiTheme="majorHAnsi" w:cstheme="majorHAnsi"/>
                <w:sz w:val="22"/>
              </w:rPr>
            </w:pPr>
          </w:p>
        </w:tc>
      </w:tr>
      <w:tr w:rsidR="00455BCD" w:rsidRPr="007D5FB0" w14:paraId="1BE94CB7" w14:textId="77777777" w:rsidTr="00455BCD">
        <w:tc>
          <w:tcPr>
            <w:tcW w:w="9016" w:type="dxa"/>
            <w:shd w:val="clear" w:color="auto" w:fill="B1E4FD" w:themeFill="accent1" w:themeFillTint="33"/>
          </w:tcPr>
          <w:p w14:paraId="67717EE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081EAD41" w14:textId="77777777" w:rsidR="00455BCD" w:rsidRPr="007D5FB0" w:rsidRDefault="00455BCD" w:rsidP="00455BCD">
            <w:pPr>
              <w:pStyle w:val="ListParagraph"/>
              <w:rPr>
                <w:rFonts w:asciiTheme="majorHAnsi" w:hAnsiTheme="majorHAnsi" w:cstheme="majorHAnsi"/>
              </w:rPr>
            </w:pPr>
          </w:p>
        </w:tc>
      </w:tr>
      <w:tr w:rsidR="00455BCD" w:rsidRPr="007D5FB0" w14:paraId="24F67E64" w14:textId="77777777" w:rsidTr="00455BCD">
        <w:tc>
          <w:tcPr>
            <w:tcW w:w="9016" w:type="dxa"/>
          </w:tcPr>
          <w:p w14:paraId="6030C180"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 xml:space="preserve">Revise all content from your classwork book Autumn 2 and spring 1  </w:t>
            </w:r>
          </w:p>
          <w:p w14:paraId="497C2E1B"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Use your geography CGP guide and revision cards</w:t>
            </w:r>
          </w:p>
          <w:p w14:paraId="3C019D26" w14:textId="77777777" w:rsidR="00455BCD" w:rsidRPr="007D5FB0" w:rsidRDefault="00455BCD" w:rsidP="00455BCD">
            <w:pPr>
              <w:rPr>
                <w:rFonts w:asciiTheme="majorHAnsi" w:hAnsiTheme="majorHAnsi" w:cstheme="majorHAnsi"/>
                <w:sz w:val="22"/>
              </w:rPr>
            </w:pPr>
          </w:p>
        </w:tc>
      </w:tr>
      <w:tr w:rsidR="00455BCD" w:rsidRPr="007D5FB0" w14:paraId="1F94FE9A" w14:textId="77777777" w:rsidTr="00455BCD">
        <w:tc>
          <w:tcPr>
            <w:tcW w:w="9016" w:type="dxa"/>
            <w:shd w:val="clear" w:color="auto" w:fill="E0EFF4" w:themeFill="accent4" w:themeFillTint="33"/>
          </w:tcPr>
          <w:p w14:paraId="1F5B960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Geography</w:t>
            </w:r>
            <w:r w:rsidRPr="007D5FB0">
              <w:rPr>
                <w:rFonts w:asciiTheme="majorHAnsi" w:hAnsiTheme="majorHAnsi" w:cstheme="majorHAnsi"/>
                <w:sz w:val="22"/>
              </w:rPr>
              <w:t>?</w:t>
            </w:r>
          </w:p>
          <w:p w14:paraId="179739E7" w14:textId="77777777" w:rsidR="00455BCD" w:rsidRPr="007D5FB0" w:rsidRDefault="00455BCD" w:rsidP="00455BCD">
            <w:pPr>
              <w:rPr>
                <w:rFonts w:asciiTheme="majorHAnsi" w:hAnsiTheme="majorHAnsi" w:cstheme="majorHAnsi"/>
                <w:sz w:val="22"/>
              </w:rPr>
            </w:pPr>
          </w:p>
        </w:tc>
      </w:tr>
      <w:tr w:rsidR="00455BCD" w:rsidRPr="007D5FB0" w14:paraId="249DA80C" w14:textId="77777777" w:rsidTr="00455BCD">
        <w:tc>
          <w:tcPr>
            <w:tcW w:w="9016" w:type="dxa"/>
          </w:tcPr>
          <w:p w14:paraId="31F82FD0"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CGP AQA geography text book and AQA geography flash cards</w:t>
            </w:r>
          </w:p>
          <w:p w14:paraId="194F1E8C"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exercise books and the links provided</w:t>
            </w:r>
          </w:p>
          <w:p w14:paraId="0B53AE7D"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On teams all the lessons will have been downloaded as power points for you to revisit in case of absences</w:t>
            </w:r>
          </w:p>
          <w:p w14:paraId="1F1FDE3E" w14:textId="77777777" w:rsidR="00455BCD" w:rsidRPr="005A0B39" w:rsidRDefault="00455BCD" w:rsidP="005A0B39">
            <w:pPr>
              <w:rPr>
                <w:rFonts w:asciiTheme="majorHAnsi" w:hAnsiTheme="majorHAnsi" w:cstheme="majorHAnsi"/>
              </w:rPr>
            </w:pPr>
          </w:p>
        </w:tc>
      </w:tr>
      <w:tr w:rsidR="00455BCD" w:rsidRPr="007D5FB0" w14:paraId="137A5A8D" w14:textId="77777777" w:rsidTr="00455BCD">
        <w:tc>
          <w:tcPr>
            <w:tcW w:w="9016" w:type="dxa"/>
            <w:shd w:val="clear" w:color="auto" w:fill="D2F1EF" w:themeFill="accent6" w:themeFillTint="33"/>
          </w:tcPr>
          <w:p w14:paraId="4F449EB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688A6F9" w14:textId="77777777" w:rsidR="00455BCD" w:rsidRPr="007D5FB0" w:rsidRDefault="00455BCD" w:rsidP="00455BCD">
            <w:pPr>
              <w:rPr>
                <w:rFonts w:asciiTheme="majorHAnsi" w:hAnsiTheme="majorHAnsi" w:cstheme="majorHAnsi"/>
                <w:sz w:val="22"/>
              </w:rPr>
            </w:pPr>
          </w:p>
        </w:tc>
      </w:tr>
      <w:tr w:rsidR="00455BCD" w:rsidRPr="007D5FB0" w14:paraId="055928F4" w14:textId="77777777" w:rsidTr="00455BCD">
        <w:tc>
          <w:tcPr>
            <w:tcW w:w="9016" w:type="dxa"/>
          </w:tcPr>
          <w:p w14:paraId="57F0A09F"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Teams class work area</w:t>
            </w:r>
          </w:p>
          <w:p w14:paraId="454EE5F4"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Exercise books</w:t>
            </w:r>
          </w:p>
          <w:p w14:paraId="7ED89495"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CGP geography book and flash cards</w:t>
            </w:r>
          </w:p>
          <w:p w14:paraId="40B5DC96" w14:textId="77777777" w:rsidR="00455BCD" w:rsidRDefault="00455BCD" w:rsidP="005A0B39">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Revision materials that were handed out in December</w:t>
            </w:r>
          </w:p>
          <w:p w14:paraId="44DA4A17" w14:textId="1BCA734C" w:rsidR="005A0B39" w:rsidRPr="005A0B39" w:rsidRDefault="005A0B39" w:rsidP="005A0B39">
            <w:pPr>
              <w:pStyle w:val="ListParagraph"/>
              <w:numPr>
                <w:ilvl w:val="0"/>
                <w:numId w:val="39"/>
              </w:numPr>
              <w:spacing w:after="0" w:line="240" w:lineRule="auto"/>
              <w:rPr>
                <w:rFonts w:asciiTheme="majorHAnsi" w:hAnsiTheme="majorHAnsi" w:cstheme="majorHAnsi"/>
              </w:rPr>
            </w:pPr>
          </w:p>
        </w:tc>
      </w:tr>
      <w:tr w:rsidR="00455BCD" w:rsidRPr="007D5FB0" w14:paraId="215A4463" w14:textId="77777777" w:rsidTr="00455BCD">
        <w:tc>
          <w:tcPr>
            <w:tcW w:w="9016" w:type="dxa"/>
            <w:shd w:val="clear" w:color="auto" w:fill="FFCCFF"/>
          </w:tcPr>
          <w:p w14:paraId="4884CEE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A01C7C9" w14:textId="77777777" w:rsidR="00455BCD" w:rsidRPr="007D5FB0" w:rsidRDefault="00455BCD" w:rsidP="00455BCD">
            <w:pPr>
              <w:rPr>
                <w:rFonts w:asciiTheme="majorHAnsi" w:hAnsiTheme="majorHAnsi" w:cstheme="majorHAnsi"/>
                <w:sz w:val="22"/>
              </w:rPr>
            </w:pPr>
          </w:p>
        </w:tc>
      </w:tr>
      <w:tr w:rsidR="00455BCD" w:rsidRPr="007D5FB0" w14:paraId="55F2AE6D" w14:textId="77777777" w:rsidTr="00455BCD">
        <w:tc>
          <w:tcPr>
            <w:tcW w:w="9016" w:type="dxa"/>
          </w:tcPr>
          <w:p w14:paraId="1EFE3FB1" w14:textId="77777777" w:rsidR="00455BCD" w:rsidRPr="007D5FB0" w:rsidRDefault="000E38C5" w:rsidP="00455BCD">
            <w:pPr>
              <w:rPr>
                <w:rFonts w:asciiTheme="majorHAnsi" w:hAnsiTheme="majorHAnsi" w:cstheme="majorHAnsi"/>
                <w:sz w:val="22"/>
              </w:rPr>
            </w:pPr>
            <w:hyperlink r:id="rId295" w:history="1">
              <w:r w:rsidR="00455BCD" w:rsidRPr="007D5FB0">
                <w:rPr>
                  <w:rStyle w:val="Hyperlink"/>
                  <w:rFonts w:asciiTheme="majorHAnsi" w:hAnsiTheme="majorHAnsi" w:cstheme="majorHAnsi"/>
                  <w:sz w:val="22"/>
                </w:rPr>
                <w:t>timeforgeography.co.uk</w:t>
              </w:r>
            </w:hyperlink>
          </w:p>
          <w:p w14:paraId="1ADE25D8" w14:textId="77777777" w:rsidR="00455BCD" w:rsidRPr="007D5FB0" w:rsidRDefault="000E38C5" w:rsidP="00455BCD">
            <w:pPr>
              <w:rPr>
                <w:rFonts w:asciiTheme="majorHAnsi" w:hAnsiTheme="majorHAnsi" w:cstheme="majorHAnsi"/>
                <w:sz w:val="22"/>
              </w:rPr>
            </w:pPr>
            <w:hyperlink r:id="rId296" w:history="1">
              <w:r w:rsidR="00455BCD" w:rsidRPr="007D5FB0">
                <w:rPr>
                  <w:rStyle w:val="Hyperlink"/>
                  <w:rFonts w:asciiTheme="majorHAnsi" w:hAnsiTheme="majorHAnsi" w:cstheme="majorHAnsi"/>
                  <w:sz w:val="22"/>
                </w:rPr>
                <w:t>www.coolgeography.co.uk</w:t>
              </w:r>
            </w:hyperlink>
          </w:p>
          <w:p w14:paraId="575EA051" w14:textId="77777777" w:rsidR="00455BCD" w:rsidRPr="007D5FB0" w:rsidRDefault="000E38C5" w:rsidP="00455BCD">
            <w:pPr>
              <w:rPr>
                <w:rFonts w:asciiTheme="majorHAnsi" w:hAnsiTheme="majorHAnsi" w:cstheme="majorHAnsi"/>
                <w:sz w:val="22"/>
              </w:rPr>
            </w:pPr>
            <w:hyperlink r:id="rId297" w:history="1">
              <w:r w:rsidR="00455BCD" w:rsidRPr="007D5FB0">
                <w:rPr>
                  <w:rStyle w:val="Hyperlink"/>
                  <w:rFonts w:asciiTheme="majorHAnsi" w:hAnsiTheme="majorHAnsi" w:cstheme="majorHAnsi"/>
                  <w:sz w:val="22"/>
                </w:rPr>
                <w:t>https://www.youtube.com/channel/UCPumLvJapv0Yyk5Cyqoewew</w:t>
              </w:r>
            </w:hyperlink>
          </w:p>
          <w:p w14:paraId="64391CE3" w14:textId="77777777" w:rsidR="00455BCD" w:rsidRPr="007D5FB0" w:rsidRDefault="000E38C5" w:rsidP="00455BCD">
            <w:pPr>
              <w:rPr>
                <w:rFonts w:asciiTheme="majorHAnsi" w:hAnsiTheme="majorHAnsi" w:cstheme="majorHAnsi"/>
                <w:sz w:val="22"/>
                <w:u w:val="single"/>
              </w:rPr>
            </w:pPr>
            <w:hyperlink r:id="rId298" w:history="1">
              <w:r w:rsidR="00455BCD" w:rsidRPr="007D5FB0">
                <w:rPr>
                  <w:rStyle w:val="Hyperlink"/>
                  <w:rFonts w:asciiTheme="majorHAnsi" w:hAnsiTheme="majorHAnsi" w:cstheme="majorHAnsi"/>
                  <w:sz w:val="22"/>
                </w:rPr>
                <w:t>www.exampro.co.uk</w:t>
              </w:r>
            </w:hyperlink>
          </w:p>
          <w:p w14:paraId="7E162C05" w14:textId="77777777" w:rsidR="00455BCD" w:rsidRPr="007D5FB0" w:rsidRDefault="000E38C5" w:rsidP="00455BCD">
            <w:pPr>
              <w:rPr>
                <w:rFonts w:asciiTheme="majorHAnsi" w:hAnsiTheme="majorHAnsi" w:cstheme="majorHAnsi"/>
                <w:sz w:val="22"/>
                <w:u w:val="single"/>
              </w:rPr>
            </w:pPr>
            <w:hyperlink r:id="rId299" w:history="1">
              <w:r w:rsidR="00455BCD" w:rsidRPr="007D5FB0">
                <w:rPr>
                  <w:rStyle w:val="Hyperlink"/>
                  <w:rFonts w:asciiTheme="majorHAnsi" w:hAnsiTheme="majorHAnsi" w:cstheme="majorHAnsi"/>
                  <w:sz w:val="22"/>
                </w:rPr>
                <w:t>http://www.bbc.co.uk/bitesize/examspecs/zy3ptyc</w:t>
              </w:r>
            </w:hyperlink>
          </w:p>
          <w:p w14:paraId="01677DF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This will take you to the AQA geography key stage 4 area</w:t>
            </w:r>
          </w:p>
          <w:p w14:paraId="77175A5E" w14:textId="6C7FE455" w:rsidR="005A0B39" w:rsidRPr="007D5FB0" w:rsidRDefault="005A0B39" w:rsidP="00455BCD">
            <w:pPr>
              <w:rPr>
                <w:rFonts w:asciiTheme="majorHAnsi" w:hAnsiTheme="majorHAnsi" w:cstheme="majorHAnsi"/>
                <w:sz w:val="22"/>
              </w:rPr>
            </w:pPr>
          </w:p>
        </w:tc>
      </w:tr>
      <w:tr w:rsidR="00455BCD" w:rsidRPr="007D5FB0" w14:paraId="03C17918" w14:textId="77777777" w:rsidTr="00455BCD">
        <w:tc>
          <w:tcPr>
            <w:tcW w:w="9016" w:type="dxa"/>
            <w:shd w:val="clear" w:color="auto" w:fill="CCFFFF"/>
          </w:tcPr>
          <w:p w14:paraId="5A1A633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15C0F3D" w14:textId="77777777" w:rsidR="00455BCD" w:rsidRPr="007D5FB0" w:rsidRDefault="00455BCD" w:rsidP="00455BCD">
            <w:pPr>
              <w:rPr>
                <w:rFonts w:asciiTheme="majorHAnsi" w:hAnsiTheme="majorHAnsi" w:cstheme="majorHAnsi"/>
                <w:sz w:val="22"/>
              </w:rPr>
            </w:pPr>
          </w:p>
        </w:tc>
      </w:tr>
      <w:tr w:rsidR="00455BCD" w:rsidRPr="007D5FB0" w14:paraId="3F91CBE7" w14:textId="77777777" w:rsidTr="00455BCD">
        <w:trPr>
          <w:trHeight w:val="165"/>
        </w:trPr>
        <w:tc>
          <w:tcPr>
            <w:tcW w:w="9016" w:type="dxa"/>
          </w:tcPr>
          <w:p w14:paraId="304F50B5" w14:textId="77777777" w:rsidR="00455BCD" w:rsidRPr="007D5FB0" w:rsidRDefault="00455BCD" w:rsidP="00455BCD">
            <w:pPr>
              <w:rPr>
                <w:rFonts w:asciiTheme="majorHAnsi" w:hAnsiTheme="majorHAnsi" w:cstheme="majorHAnsi"/>
                <w:sz w:val="22"/>
              </w:rPr>
            </w:pPr>
          </w:p>
          <w:p w14:paraId="6DD7F210" w14:textId="77777777" w:rsidR="00455BCD" w:rsidRPr="007D5FB0" w:rsidRDefault="00455BCD" w:rsidP="00455BCD">
            <w:pPr>
              <w:rPr>
                <w:rFonts w:asciiTheme="majorHAnsi" w:hAnsiTheme="majorHAnsi" w:cstheme="majorHAnsi"/>
                <w:sz w:val="22"/>
              </w:rPr>
            </w:pPr>
            <w:r w:rsidRPr="005A0B39">
              <w:rPr>
                <w:rFonts w:asciiTheme="majorHAnsi" w:hAnsiTheme="majorHAnsi" w:cstheme="majorHAnsi"/>
                <w:b w:val="0"/>
                <w:bCs/>
                <w:sz w:val="22"/>
              </w:rPr>
              <w:t>Use BBC iplayer to look at</w:t>
            </w:r>
            <w:r w:rsidRPr="007D5FB0">
              <w:rPr>
                <w:rFonts w:asciiTheme="majorHAnsi" w:hAnsiTheme="majorHAnsi" w:cstheme="majorHAnsi"/>
                <w:sz w:val="22"/>
              </w:rPr>
              <w:t xml:space="preserve"> </w:t>
            </w:r>
            <w:hyperlink r:id="rId300" w:history="1">
              <w:r w:rsidRPr="007D5FB0">
                <w:rPr>
                  <w:rStyle w:val="Hyperlink"/>
                  <w:rFonts w:asciiTheme="majorHAnsi" w:hAnsiTheme="majorHAnsi" w:cstheme="majorHAnsi"/>
                  <w:sz w:val="22"/>
                </w:rPr>
                <w:t>www.bbc.co.uk/iplayer/categories/science-and-nature/featured</w:t>
              </w:r>
            </w:hyperlink>
            <w:r w:rsidRPr="005A0B39">
              <w:rPr>
                <w:rFonts w:asciiTheme="majorHAnsi" w:hAnsiTheme="majorHAnsi" w:cstheme="majorHAnsi"/>
                <w:b w:val="0"/>
                <w:bCs/>
                <w:sz w:val="22"/>
              </w:rPr>
              <w:t>.   Various geography shows from planet earth to human planet are available to watch.</w:t>
            </w:r>
          </w:p>
          <w:p w14:paraId="106E4681" w14:textId="77777777" w:rsidR="00455BCD" w:rsidRPr="007D5FB0" w:rsidRDefault="00455BCD" w:rsidP="00455BCD">
            <w:pPr>
              <w:rPr>
                <w:rFonts w:asciiTheme="majorHAnsi" w:hAnsiTheme="majorHAnsi" w:cstheme="majorHAnsi"/>
                <w:sz w:val="22"/>
              </w:rPr>
            </w:pPr>
          </w:p>
          <w:p w14:paraId="71936B8C" w14:textId="77777777" w:rsidR="00455BCD" w:rsidRPr="007D5FB0" w:rsidRDefault="00455BCD" w:rsidP="00455BCD">
            <w:pPr>
              <w:rPr>
                <w:rFonts w:asciiTheme="majorHAnsi" w:hAnsiTheme="majorHAnsi" w:cstheme="majorHAnsi"/>
                <w:sz w:val="22"/>
              </w:rPr>
            </w:pPr>
          </w:p>
        </w:tc>
      </w:tr>
    </w:tbl>
    <w:p w14:paraId="68FBC405" w14:textId="6EC89B5E" w:rsidR="00455BCD" w:rsidRPr="007D5FB0" w:rsidRDefault="00455BCD" w:rsidP="00DF027C">
      <w:pPr>
        <w:rPr>
          <w:rFonts w:asciiTheme="majorHAnsi" w:hAnsiTheme="majorHAnsi" w:cstheme="majorHAnsi"/>
          <w:b w:val="0"/>
          <w:bCs/>
          <w:sz w:val="22"/>
        </w:rPr>
      </w:pPr>
    </w:p>
    <w:p w14:paraId="35C97D3F" w14:textId="77777777" w:rsidR="005A0B39" w:rsidRDefault="005A0B39" w:rsidP="00455BCD">
      <w:pPr>
        <w:jc w:val="center"/>
        <w:rPr>
          <w:rFonts w:asciiTheme="majorHAnsi" w:hAnsiTheme="majorHAnsi" w:cstheme="majorHAnsi"/>
          <w:bCs/>
          <w:color w:val="013A57" w:themeColor="accent1" w:themeShade="BF"/>
          <w:sz w:val="22"/>
        </w:rPr>
      </w:pPr>
    </w:p>
    <w:p w14:paraId="7DE558D4" w14:textId="77777777" w:rsidR="005A0B39" w:rsidRDefault="005A0B39" w:rsidP="00455BCD">
      <w:pPr>
        <w:jc w:val="center"/>
        <w:rPr>
          <w:rFonts w:asciiTheme="majorHAnsi" w:hAnsiTheme="majorHAnsi" w:cstheme="majorHAnsi"/>
          <w:bCs/>
          <w:color w:val="013A57" w:themeColor="accent1" w:themeShade="BF"/>
          <w:sz w:val="22"/>
        </w:rPr>
      </w:pPr>
    </w:p>
    <w:p w14:paraId="72F71B35" w14:textId="77777777" w:rsidR="005A0B39" w:rsidRDefault="005A0B39" w:rsidP="00455BCD">
      <w:pPr>
        <w:jc w:val="center"/>
        <w:rPr>
          <w:rFonts w:asciiTheme="majorHAnsi" w:hAnsiTheme="majorHAnsi" w:cstheme="majorHAnsi"/>
          <w:bCs/>
          <w:color w:val="013A57" w:themeColor="accent1" w:themeShade="BF"/>
          <w:sz w:val="22"/>
        </w:rPr>
      </w:pPr>
    </w:p>
    <w:p w14:paraId="65257DAA" w14:textId="77777777" w:rsidR="005A0B39" w:rsidRDefault="005A0B39" w:rsidP="00455BCD">
      <w:pPr>
        <w:jc w:val="center"/>
        <w:rPr>
          <w:rFonts w:asciiTheme="majorHAnsi" w:hAnsiTheme="majorHAnsi" w:cstheme="majorHAnsi"/>
          <w:bCs/>
          <w:color w:val="013A57" w:themeColor="accent1" w:themeShade="BF"/>
          <w:sz w:val="22"/>
        </w:rPr>
      </w:pPr>
    </w:p>
    <w:p w14:paraId="0835F06A" w14:textId="77777777" w:rsidR="005A0B39" w:rsidRDefault="005A0B39" w:rsidP="00455BCD">
      <w:pPr>
        <w:jc w:val="center"/>
        <w:rPr>
          <w:rFonts w:asciiTheme="majorHAnsi" w:hAnsiTheme="majorHAnsi" w:cstheme="majorHAnsi"/>
          <w:bCs/>
          <w:color w:val="013A57" w:themeColor="accent1" w:themeShade="BF"/>
          <w:sz w:val="22"/>
        </w:rPr>
      </w:pPr>
    </w:p>
    <w:p w14:paraId="07DFFEDA" w14:textId="77777777" w:rsidR="005A0B39" w:rsidRDefault="005A0B39" w:rsidP="00455BCD">
      <w:pPr>
        <w:jc w:val="center"/>
        <w:rPr>
          <w:rFonts w:asciiTheme="majorHAnsi" w:hAnsiTheme="majorHAnsi" w:cstheme="majorHAnsi"/>
          <w:bCs/>
          <w:color w:val="013A57" w:themeColor="accent1" w:themeShade="BF"/>
          <w:sz w:val="22"/>
        </w:rPr>
      </w:pPr>
    </w:p>
    <w:p w14:paraId="454DDF69" w14:textId="1854CA42"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11 Spring Revision for Geography.</w:t>
      </w:r>
    </w:p>
    <w:p w14:paraId="57808EA4"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18CDA1D3" w14:textId="77777777" w:rsidTr="00455BCD">
        <w:tc>
          <w:tcPr>
            <w:tcW w:w="9016" w:type="dxa"/>
            <w:shd w:val="clear" w:color="auto" w:fill="CCFFCC"/>
          </w:tcPr>
          <w:p w14:paraId="79ED1F1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B3BC7A3" w14:textId="77777777" w:rsidTr="00455BCD">
        <w:tc>
          <w:tcPr>
            <w:tcW w:w="9016" w:type="dxa"/>
            <w:shd w:val="clear" w:color="auto" w:fill="auto"/>
          </w:tcPr>
          <w:p w14:paraId="23C5DC9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Course content has now been completed so assessments will range from skills test to knowledge tests throughout the spring term.</w:t>
            </w:r>
          </w:p>
          <w:p w14:paraId="78AD5F61" w14:textId="77777777" w:rsidR="00455BCD" w:rsidRPr="005A0B39" w:rsidRDefault="00455BCD" w:rsidP="00455BCD">
            <w:pPr>
              <w:rPr>
                <w:rFonts w:asciiTheme="majorHAnsi" w:hAnsiTheme="majorHAnsi" w:cstheme="majorHAnsi"/>
                <w:b w:val="0"/>
                <w:bCs/>
                <w:color w:val="auto"/>
                <w:sz w:val="22"/>
              </w:rPr>
            </w:pPr>
          </w:p>
          <w:p w14:paraId="2E30FF1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1:  Living with the physical environment</w:t>
            </w:r>
          </w:p>
          <w:p w14:paraId="28B773D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2:  Challenges in the human environment</w:t>
            </w:r>
          </w:p>
          <w:p w14:paraId="20E2FDE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3: Geographical application and skills</w:t>
            </w:r>
          </w:p>
          <w:p w14:paraId="58777E79" w14:textId="77777777" w:rsidR="00455BCD" w:rsidRPr="007D5FB0" w:rsidRDefault="00455BCD" w:rsidP="00455BCD">
            <w:pPr>
              <w:rPr>
                <w:rFonts w:asciiTheme="majorHAnsi" w:hAnsiTheme="majorHAnsi" w:cstheme="majorHAnsi"/>
                <w:sz w:val="22"/>
              </w:rPr>
            </w:pPr>
          </w:p>
        </w:tc>
      </w:tr>
      <w:tr w:rsidR="00455BCD" w:rsidRPr="007D5FB0" w14:paraId="3A23D467" w14:textId="77777777" w:rsidTr="00455BCD">
        <w:tc>
          <w:tcPr>
            <w:tcW w:w="9016" w:type="dxa"/>
            <w:shd w:val="clear" w:color="auto" w:fill="B1E4FD" w:themeFill="accent1" w:themeFillTint="33"/>
          </w:tcPr>
          <w:p w14:paraId="3F66B6B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627B9584" w14:textId="77777777" w:rsidR="00455BCD" w:rsidRPr="007D5FB0" w:rsidRDefault="00455BCD" w:rsidP="00455BCD">
            <w:pPr>
              <w:pStyle w:val="ListParagraph"/>
              <w:rPr>
                <w:rFonts w:asciiTheme="majorHAnsi" w:hAnsiTheme="majorHAnsi" w:cstheme="majorHAnsi"/>
              </w:rPr>
            </w:pPr>
          </w:p>
        </w:tc>
      </w:tr>
      <w:tr w:rsidR="00455BCD" w:rsidRPr="007D5FB0" w14:paraId="5B196DD4" w14:textId="77777777" w:rsidTr="00455BCD">
        <w:tc>
          <w:tcPr>
            <w:tcW w:w="9016" w:type="dxa"/>
          </w:tcPr>
          <w:p w14:paraId="0B983908"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 xml:space="preserve">Revise all content from your classwork books  from year 10 and years 11.  </w:t>
            </w:r>
          </w:p>
          <w:p w14:paraId="69D09190"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Use your CGP guide and revision materials you have been given which will help you track your progress and will help to recall previous taught elements of the course.</w:t>
            </w:r>
          </w:p>
          <w:p w14:paraId="5A5DC9F4" w14:textId="77777777" w:rsidR="00455BCD" w:rsidRPr="005A0B39" w:rsidRDefault="00455BCD" w:rsidP="005A0B39">
            <w:pPr>
              <w:rPr>
                <w:rFonts w:asciiTheme="majorHAnsi" w:hAnsiTheme="majorHAnsi" w:cstheme="majorHAnsi"/>
              </w:rPr>
            </w:pPr>
          </w:p>
        </w:tc>
      </w:tr>
      <w:tr w:rsidR="00455BCD" w:rsidRPr="007D5FB0" w14:paraId="5A969C9E" w14:textId="77777777" w:rsidTr="00455BCD">
        <w:tc>
          <w:tcPr>
            <w:tcW w:w="9016" w:type="dxa"/>
            <w:shd w:val="clear" w:color="auto" w:fill="E0EFF4" w:themeFill="accent4" w:themeFillTint="33"/>
          </w:tcPr>
          <w:p w14:paraId="7997563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Geography</w:t>
            </w:r>
            <w:r w:rsidRPr="007D5FB0">
              <w:rPr>
                <w:rFonts w:asciiTheme="majorHAnsi" w:hAnsiTheme="majorHAnsi" w:cstheme="majorHAnsi"/>
                <w:sz w:val="22"/>
              </w:rPr>
              <w:t>?</w:t>
            </w:r>
          </w:p>
          <w:p w14:paraId="3DD2C9DB" w14:textId="77777777" w:rsidR="00455BCD" w:rsidRPr="007D5FB0" w:rsidRDefault="00455BCD" w:rsidP="00455BCD">
            <w:pPr>
              <w:rPr>
                <w:rFonts w:asciiTheme="majorHAnsi" w:hAnsiTheme="majorHAnsi" w:cstheme="majorHAnsi"/>
                <w:sz w:val="22"/>
              </w:rPr>
            </w:pPr>
          </w:p>
        </w:tc>
      </w:tr>
      <w:tr w:rsidR="00455BCD" w:rsidRPr="007D5FB0" w14:paraId="7374F96D" w14:textId="77777777" w:rsidTr="00455BCD">
        <w:tc>
          <w:tcPr>
            <w:tcW w:w="9016" w:type="dxa"/>
          </w:tcPr>
          <w:p w14:paraId="5F032CDE"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CGP AQA geography text book and AQA geography flash cards</w:t>
            </w:r>
          </w:p>
          <w:p w14:paraId="17DD27D4"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exercise books and the links provided</w:t>
            </w:r>
          </w:p>
          <w:p w14:paraId="1A4DA811"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On teams all the lessons will have been downloaded as power points for you to revisit in case of absences</w:t>
            </w:r>
          </w:p>
          <w:p w14:paraId="06472C23" w14:textId="77777777" w:rsidR="00455BCD" w:rsidRPr="005A0B39" w:rsidRDefault="00455BCD" w:rsidP="005A0B39">
            <w:pPr>
              <w:rPr>
                <w:rFonts w:asciiTheme="majorHAnsi" w:hAnsiTheme="majorHAnsi" w:cstheme="majorHAnsi"/>
              </w:rPr>
            </w:pPr>
          </w:p>
        </w:tc>
      </w:tr>
      <w:tr w:rsidR="00455BCD" w:rsidRPr="007D5FB0" w14:paraId="7EA628F8" w14:textId="77777777" w:rsidTr="00455BCD">
        <w:tc>
          <w:tcPr>
            <w:tcW w:w="9016" w:type="dxa"/>
            <w:shd w:val="clear" w:color="auto" w:fill="D2F1EF" w:themeFill="accent6" w:themeFillTint="33"/>
          </w:tcPr>
          <w:p w14:paraId="6991CC1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94EC9F3" w14:textId="77777777" w:rsidR="00455BCD" w:rsidRPr="007D5FB0" w:rsidRDefault="00455BCD" w:rsidP="00455BCD">
            <w:pPr>
              <w:rPr>
                <w:rFonts w:asciiTheme="majorHAnsi" w:hAnsiTheme="majorHAnsi" w:cstheme="majorHAnsi"/>
                <w:sz w:val="22"/>
              </w:rPr>
            </w:pPr>
          </w:p>
        </w:tc>
      </w:tr>
      <w:tr w:rsidR="00455BCD" w:rsidRPr="007D5FB0" w14:paraId="695F804D" w14:textId="77777777" w:rsidTr="00455BCD">
        <w:tc>
          <w:tcPr>
            <w:tcW w:w="9016" w:type="dxa"/>
          </w:tcPr>
          <w:p w14:paraId="477EAD0D"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Teams class work area</w:t>
            </w:r>
          </w:p>
          <w:p w14:paraId="61C1A868"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Exercise books</w:t>
            </w:r>
          </w:p>
          <w:p w14:paraId="5D669212"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CGP geography book and flash cards</w:t>
            </w:r>
          </w:p>
          <w:p w14:paraId="20B4F230" w14:textId="77777777" w:rsidR="00455BCD" w:rsidRDefault="00455BCD" w:rsidP="005A0B39">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Revision materials that were handed out in December</w:t>
            </w:r>
          </w:p>
          <w:p w14:paraId="1D3DDD4C" w14:textId="59049AD6" w:rsidR="005A0B39" w:rsidRPr="005A0B39" w:rsidRDefault="005A0B39" w:rsidP="005A0B39">
            <w:pPr>
              <w:rPr>
                <w:rFonts w:asciiTheme="majorHAnsi" w:hAnsiTheme="majorHAnsi" w:cstheme="majorHAnsi"/>
              </w:rPr>
            </w:pPr>
          </w:p>
        </w:tc>
      </w:tr>
      <w:tr w:rsidR="00455BCD" w:rsidRPr="007D5FB0" w14:paraId="2C6C0339" w14:textId="77777777" w:rsidTr="00455BCD">
        <w:tc>
          <w:tcPr>
            <w:tcW w:w="9016" w:type="dxa"/>
            <w:shd w:val="clear" w:color="auto" w:fill="FFCCFF"/>
          </w:tcPr>
          <w:p w14:paraId="0FCA060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54571922" w14:textId="77777777" w:rsidR="00455BCD" w:rsidRPr="007D5FB0" w:rsidRDefault="00455BCD" w:rsidP="00455BCD">
            <w:pPr>
              <w:rPr>
                <w:rFonts w:asciiTheme="majorHAnsi" w:hAnsiTheme="majorHAnsi" w:cstheme="majorHAnsi"/>
                <w:sz w:val="22"/>
              </w:rPr>
            </w:pPr>
          </w:p>
        </w:tc>
      </w:tr>
      <w:tr w:rsidR="00455BCD" w:rsidRPr="007D5FB0" w14:paraId="4675C75B" w14:textId="77777777" w:rsidTr="00455BCD">
        <w:tc>
          <w:tcPr>
            <w:tcW w:w="9016" w:type="dxa"/>
          </w:tcPr>
          <w:p w14:paraId="46C45B54" w14:textId="77777777" w:rsidR="00455BCD" w:rsidRPr="007D5FB0" w:rsidRDefault="000E38C5" w:rsidP="00455BCD">
            <w:pPr>
              <w:rPr>
                <w:rFonts w:asciiTheme="majorHAnsi" w:hAnsiTheme="majorHAnsi" w:cstheme="majorHAnsi"/>
                <w:sz w:val="22"/>
              </w:rPr>
            </w:pPr>
            <w:hyperlink r:id="rId301" w:history="1">
              <w:r w:rsidR="00455BCD" w:rsidRPr="007D5FB0">
                <w:rPr>
                  <w:rStyle w:val="Hyperlink"/>
                  <w:rFonts w:asciiTheme="majorHAnsi" w:hAnsiTheme="majorHAnsi" w:cstheme="majorHAnsi"/>
                  <w:sz w:val="22"/>
                </w:rPr>
                <w:t>timeforgeography.co.uk</w:t>
              </w:r>
            </w:hyperlink>
          </w:p>
          <w:p w14:paraId="75F07323" w14:textId="77777777" w:rsidR="00455BCD" w:rsidRPr="007D5FB0" w:rsidRDefault="000E38C5" w:rsidP="00455BCD">
            <w:pPr>
              <w:rPr>
                <w:rFonts w:asciiTheme="majorHAnsi" w:hAnsiTheme="majorHAnsi" w:cstheme="majorHAnsi"/>
                <w:sz w:val="22"/>
              </w:rPr>
            </w:pPr>
            <w:hyperlink r:id="rId302" w:history="1">
              <w:r w:rsidR="00455BCD" w:rsidRPr="007D5FB0">
                <w:rPr>
                  <w:rStyle w:val="Hyperlink"/>
                  <w:rFonts w:asciiTheme="majorHAnsi" w:hAnsiTheme="majorHAnsi" w:cstheme="majorHAnsi"/>
                  <w:sz w:val="22"/>
                </w:rPr>
                <w:t>www.coolgeography.co.uk</w:t>
              </w:r>
            </w:hyperlink>
          </w:p>
          <w:p w14:paraId="247E0CD0" w14:textId="77777777" w:rsidR="00455BCD" w:rsidRPr="007D5FB0" w:rsidRDefault="000E38C5" w:rsidP="00455BCD">
            <w:pPr>
              <w:rPr>
                <w:rFonts w:asciiTheme="majorHAnsi" w:hAnsiTheme="majorHAnsi" w:cstheme="majorHAnsi"/>
                <w:sz w:val="22"/>
              </w:rPr>
            </w:pPr>
            <w:hyperlink r:id="rId303" w:history="1">
              <w:r w:rsidR="00455BCD" w:rsidRPr="007D5FB0">
                <w:rPr>
                  <w:rStyle w:val="Hyperlink"/>
                  <w:rFonts w:asciiTheme="majorHAnsi" w:hAnsiTheme="majorHAnsi" w:cstheme="majorHAnsi"/>
                  <w:sz w:val="22"/>
                </w:rPr>
                <w:t>https://www.youtube.com/channel/UCPumLvJapv0Yyk5Cyqoewew</w:t>
              </w:r>
            </w:hyperlink>
          </w:p>
          <w:p w14:paraId="12BE4E39" w14:textId="77777777" w:rsidR="00455BCD" w:rsidRPr="007D5FB0" w:rsidRDefault="000E38C5" w:rsidP="00455BCD">
            <w:pPr>
              <w:rPr>
                <w:rFonts w:asciiTheme="majorHAnsi" w:hAnsiTheme="majorHAnsi" w:cstheme="majorHAnsi"/>
                <w:sz w:val="22"/>
                <w:u w:val="single"/>
              </w:rPr>
            </w:pPr>
            <w:hyperlink r:id="rId304" w:history="1">
              <w:r w:rsidR="00455BCD" w:rsidRPr="007D5FB0">
                <w:rPr>
                  <w:rStyle w:val="Hyperlink"/>
                  <w:rFonts w:asciiTheme="majorHAnsi" w:hAnsiTheme="majorHAnsi" w:cstheme="majorHAnsi"/>
                  <w:sz w:val="22"/>
                </w:rPr>
                <w:t>www.exampro.co.uk</w:t>
              </w:r>
            </w:hyperlink>
          </w:p>
          <w:p w14:paraId="29CB9F33" w14:textId="77777777" w:rsidR="00455BCD" w:rsidRPr="007D5FB0" w:rsidRDefault="000E38C5" w:rsidP="00455BCD">
            <w:pPr>
              <w:rPr>
                <w:rFonts w:asciiTheme="majorHAnsi" w:hAnsiTheme="majorHAnsi" w:cstheme="majorHAnsi"/>
                <w:sz w:val="22"/>
                <w:u w:val="single"/>
              </w:rPr>
            </w:pPr>
            <w:hyperlink r:id="rId305" w:history="1">
              <w:r w:rsidR="00455BCD" w:rsidRPr="007D5FB0">
                <w:rPr>
                  <w:rStyle w:val="Hyperlink"/>
                  <w:rFonts w:asciiTheme="majorHAnsi" w:hAnsiTheme="majorHAnsi" w:cstheme="majorHAnsi"/>
                  <w:sz w:val="22"/>
                </w:rPr>
                <w:t>http://www.bbc.co.uk/bitesize/examspecs/zy3ptyc</w:t>
              </w:r>
            </w:hyperlink>
          </w:p>
          <w:p w14:paraId="7BE2DD4F" w14:textId="633EE603"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This will take you to the AQA geography key stage 4 area</w:t>
            </w:r>
          </w:p>
          <w:p w14:paraId="495113EA" w14:textId="77777777" w:rsidR="00455BCD" w:rsidRPr="007D5FB0" w:rsidRDefault="00455BCD" w:rsidP="00455BCD">
            <w:pPr>
              <w:rPr>
                <w:rFonts w:asciiTheme="majorHAnsi" w:hAnsiTheme="majorHAnsi" w:cstheme="majorHAnsi"/>
                <w:sz w:val="22"/>
              </w:rPr>
            </w:pPr>
          </w:p>
        </w:tc>
      </w:tr>
      <w:tr w:rsidR="00455BCD" w:rsidRPr="007D5FB0" w14:paraId="168B0074" w14:textId="77777777" w:rsidTr="00455BCD">
        <w:tc>
          <w:tcPr>
            <w:tcW w:w="9016" w:type="dxa"/>
            <w:shd w:val="clear" w:color="auto" w:fill="CCFFFF"/>
          </w:tcPr>
          <w:p w14:paraId="2F6DD59C"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3A89C90" w14:textId="77777777" w:rsidR="00455BCD" w:rsidRPr="007D5FB0" w:rsidRDefault="00455BCD" w:rsidP="00455BCD">
            <w:pPr>
              <w:rPr>
                <w:rFonts w:asciiTheme="majorHAnsi" w:hAnsiTheme="majorHAnsi" w:cstheme="majorHAnsi"/>
                <w:sz w:val="22"/>
              </w:rPr>
            </w:pPr>
          </w:p>
        </w:tc>
      </w:tr>
      <w:tr w:rsidR="00455BCD" w:rsidRPr="007D5FB0" w14:paraId="6C62FDFB" w14:textId="77777777" w:rsidTr="00455BCD">
        <w:trPr>
          <w:trHeight w:val="165"/>
        </w:trPr>
        <w:tc>
          <w:tcPr>
            <w:tcW w:w="9016" w:type="dxa"/>
          </w:tcPr>
          <w:p w14:paraId="6D9D2832" w14:textId="77777777" w:rsidR="00455BCD" w:rsidRPr="007D5FB0" w:rsidRDefault="00455BCD" w:rsidP="00455BCD">
            <w:pPr>
              <w:rPr>
                <w:rFonts w:asciiTheme="majorHAnsi" w:hAnsiTheme="majorHAnsi" w:cstheme="majorHAnsi"/>
                <w:sz w:val="22"/>
              </w:rPr>
            </w:pPr>
          </w:p>
          <w:p w14:paraId="1E4F89B7" w14:textId="367AC01C"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Use BBC iplayer to look at </w:t>
            </w:r>
            <w:hyperlink r:id="rId306" w:history="1">
              <w:r w:rsidRPr="007D5FB0">
                <w:rPr>
                  <w:rStyle w:val="Hyperlink"/>
                  <w:rFonts w:asciiTheme="majorHAnsi" w:hAnsiTheme="majorHAnsi" w:cstheme="majorHAnsi"/>
                  <w:sz w:val="22"/>
                </w:rPr>
                <w:t>www.bbc.co.uk/iplayer/categories/science-and-nature/featured</w:t>
              </w:r>
            </w:hyperlink>
            <w:r w:rsidRPr="007D5FB0">
              <w:rPr>
                <w:rFonts w:asciiTheme="majorHAnsi" w:hAnsiTheme="majorHAnsi" w:cstheme="majorHAnsi"/>
                <w:sz w:val="22"/>
              </w:rPr>
              <w:t>.   Various geography shows from planet earth to human planet are available to watch.</w:t>
            </w:r>
          </w:p>
        </w:tc>
      </w:tr>
    </w:tbl>
    <w:p w14:paraId="60F051F0" w14:textId="77777777" w:rsidR="005A0B39" w:rsidRDefault="005A0B39" w:rsidP="00455BCD">
      <w:pPr>
        <w:jc w:val="center"/>
        <w:rPr>
          <w:rFonts w:asciiTheme="majorHAnsi" w:hAnsiTheme="majorHAnsi" w:cstheme="majorHAnsi"/>
          <w:bCs/>
          <w:color w:val="013A57" w:themeColor="accent1" w:themeShade="BF"/>
          <w:sz w:val="22"/>
        </w:rPr>
      </w:pPr>
    </w:p>
    <w:p w14:paraId="3593BE74" w14:textId="77777777" w:rsidR="005A0B39" w:rsidRDefault="005A0B39" w:rsidP="00455BCD">
      <w:pPr>
        <w:jc w:val="center"/>
        <w:rPr>
          <w:rFonts w:asciiTheme="majorHAnsi" w:hAnsiTheme="majorHAnsi" w:cstheme="majorHAnsi"/>
          <w:bCs/>
          <w:color w:val="013A57" w:themeColor="accent1" w:themeShade="BF"/>
          <w:sz w:val="22"/>
        </w:rPr>
      </w:pPr>
    </w:p>
    <w:p w14:paraId="560E24AF" w14:textId="77777777" w:rsidR="005A0B39" w:rsidRDefault="005A0B39" w:rsidP="00455BCD">
      <w:pPr>
        <w:jc w:val="center"/>
        <w:rPr>
          <w:rFonts w:asciiTheme="majorHAnsi" w:hAnsiTheme="majorHAnsi" w:cstheme="majorHAnsi"/>
          <w:bCs/>
          <w:color w:val="013A57" w:themeColor="accent1" w:themeShade="BF"/>
          <w:sz w:val="22"/>
        </w:rPr>
      </w:pPr>
    </w:p>
    <w:p w14:paraId="572D9320" w14:textId="77A23F16"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History</w:t>
      </w:r>
    </w:p>
    <w:p w14:paraId="0A721A1B"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426C7969" w14:textId="77777777" w:rsidTr="00455BCD">
        <w:tc>
          <w:tcPr>
            <w:tcW w:w="9016" w:type="dxa"/>
            <w:shd w:val="clear" w:color="auto" w:fill="CCFFCC"/>
          </w:tcPr>
          <w:p w14:paraId="56602B5D"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AB64257" w14:textId="77777777" w:rsidTr="00455BCD">
        <w:tc>
          <w:tcPr>
            <w:tcW w:w="9016" w:type="dxa"/>
            <w:shd w:val="clear" w:color="auto" w:fill="auto"/>
          </w:tcPr>
          <w:p w14:paraId="567A76D4"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Facts test- Interleaving, Germany:  The Kaiser’s Germany and Weimar Germany.</w:t>
            </w:r>
          </w:p>
          <w:p w14:paraId="332D7A02"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16 mark source analysis question on The Treaty of Versailles</w:t>
            </w:r>
          </w:p>
          <w:p w14:paraId="72AE7424"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 xml:space="preserve">Facts test on Germany: Part 1 </w:t>
            </w:r>
          </w:p>
          <w:p w14:paraId="29AA8BFB"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 xml:space="preserve">End of term assessment (covering the spring term learning: comprising 1 source analysis question and one 12 mark question. </w:t>
            </w:r>
          </w:p>
          <w:p w14:paraId="0EC8DC40" w14:textId="77777777" w:rsidR="00455BCD" w:rsidRPr="007D5FB0" w:rsidRDefault="00455BCD" w:rsidP="00455BCD">
            <w:pPr>
              <w:rPr>
                <w:rFonts w:asciiTheme="majorHAnsi" w:hAnsiTheme="majorHAnsi" w:cstheme="majorHAnsi"/>
                <w:sz w:val="22"/>
              </w:rPr>
            </w:pPr>
          </w:p>
        </w:tc>
      </w:tr>
      <w:tr w:rsidR="00455BCD" w:rsidRPr="007D5FB0" w14:paraId="79002CA9" w14:textId="77777777" w:rsidTr="00455BCD">
        <w:tc>
          <w:tcPr>
            <w:tcW w:w="9016" w:type="dxa"/>
            <w:shd w:val="clear" w:color="auto" w:fill="B1E4FD" w:themeFill="accent1" w:themeFillTint="33"/>
          </w:tcPr>
          <w:p w14:paraId="4D1BDB3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40B4F3F7" w14:textId="77777777" w:rsidR="00455BCD" w:rsidRPr="007D5FB0" w:rsidRDefault="00455BCD" w:rsidP="00455BCD">
            <w:pPr>
              <w:pStyle w:val="ListParagraph"/>
              <w:rPr>
                <w:rFonts w:asciiTheme="majorHAnsi" w:hAnsiTheme="majorHAnsi" w:cstheme="majorHAnsi"/>
              </w:rPr>
            </w:pPr>
          </w:p>
        </w:tc>
      </w:tr>
      <w:tr w:rsidR="00455BCD" w:rsidRPr="007D5FB0" w14:paraId="38A5B4F7" w14:textId="77777777" w:rsidTr="00455BCD">
        <w:tc>
          <w:tcPr>
            <w:tcW w:w="9016" w:type="dxa"/>
          </w:tcPr>
          <w:p w14:paraId="1A93B9DA" w14:textId="77777777" w:rsidR="00455BCD" w:rsidRPr="007D5FB0" w:rsidRDefault="00455BCD" w:rsidP="00455BCD">
            <w:pPr>
              <w:shd w:val="clear" w:color="auto" w:fill="FFFFFF"/>
              <w:spacing w:before="100" w:beforeAutospacing="1" w:after="100" w:afterAutospacing="1"/>
              <w:outlineLvl w:val="3"/>
              <w:rPr>
                <w:rFonts w:asciiTheme="majorHAnsi" w:eastAsia="Times New Roman" w:hAnsiTheme="majorHAnsi" w:cstheme="majorHAnsi"/>
                <w:color w:val="412878"/>
                <w:sz w:val="22"/>
                <w:lang w:eastAsia="en-GB"/>
              </w:rPr>
            </w:pPr>
            <w:r w:rsidRPr="007D5FB0">
              <w:rPr>
                <w:rFonts w:asciiTheme="majorHAnsi" w:eastAsia="Times New Roman" w:hAnsiTheme="majorHAnsi" w:cstheme="majorHAnsi"/>
                <w:color w:val="412878"/>
                <w:sz w:val="22"/>
                <w:lang w:eastAsia="en-GB"/>
              </w:rPr>
              <w:t>Part one: Germany and the growth of democracy</w:t>
            </w:r>
          </w:p>
          <w:p w14:paraId="304D9818" w14:textId="77777777" w:rsidR="00455BCD" w:rsidRPr="005B508A" w:rsidRDefault="00455BCD" w:rsidP="00455BCD">
            <w:pPr>
              <w:numPr>
                <w:ilvl w:val="0"/>
                <w:numId w:val="85"/>
              </w:numPr>
              <w:shd w:val="clear" w:color="auto" w:fill="FFFFFF"/>
              <w:spacing w:before="100" w:beforeAutospacing="1" w:after="100" w:afterAutospacing="1"/>
              <w:rPr>
                <w:rFonts w:asciiTheme="majorHAnsi" w:eastAsia="Times New Roman" w:hAnsiTheme="majorHAnsi" w:cstheme="majorHAnsi"/>
                <w:b w:val="0"/>
                <w:bCs/>
                <w:color w:val="4B4B4B"/>
                <w:sz w:val="22"/>
                <w:lang w:eastAsia="en-GB"/>
              </w:rPr>
            </w:pPr>
            <w:r w:rsidRPr="005B508A">
              <w:rPr>
                <w:rFonts w:asciiTheme="majorHAnsi" w:eastAsia="Times New Roman" w:hAnsiTheme="majorHAnsi" w:cstheme="majorHAnsi"/>
                <w:b w:val="0"/>
                <w:bCs/>
                <w:color w:val="4B4B4B"/>
                <w:sz w:val="22"/>
                <w:lang w:eastAsia="en-GB"/>
              </w:rPr>
              <w:t>Kaiser Wilhelm and the difficulties of ruling Germany: the growth of parliamentary government; the influence of Prussian militarism; industrialisation; social reform and the growth of socialism; the domestic importance of the Navy Laws.</w:t>
            </w:r>
          </w:p>
          <w:p w14:paraId="2BD09787" w14:textId="77777777" w:rsidR="00455BCD" w:rsidRPr="005B508A" w:rsidRDefault="00455BCD" w:rsidP="00455BCD">
            <w:pPr>
              <w:numPr>
                <w:ilvl w:val="0"/>
                <w:numId w:val="85"/>
              </w:numPr>
              <w:shd w:val="clear" w:color="auto" w:fill="FFFFFF"/>
              <w:spacing w:before="100" w:beforeAutospacing="1" w:after="100" w:afterAutospacing="1"/>
              <w:rPr>
                <w:rFonts w:asciiTheme="majorHAnsi" w:eastAsia="Times New Roman" w:hAnsiTheme="majorHAnsi" w:cstheme="majorHAnsi"/>
                <w:b w:val="0"/>
                <w:bCs/>
                <w:color w:val="4B4B4B"/>
                <w:sz w:val="22"/>
                <w:lang w:eastAsia="en-GB"/>
              </w:rPr>
            </w:pPr>
            <w:r w:rsidRPr="005B508A">
              <w:rPr>
                <w:rFonts w:asciiTheme="majorHAnsi" w:eastAsia="Times New Roman" w:hAnsiTheme="majorHAnsi" w:cstheme="majorHAnsi"/>
                <w:b w:val="0"/>
                <w:bCs/>
                <w:color w:val="4B4B4B"/>
                <w:sz w:val="22"/>
                <w:lang w:eastAsia="en-GB"/>
              </w:rPr>
              <w:t>Impact of the First World War: war weariness, economic problems; defeat; the end of the monarchy; post-war problems including reparations, the occupation of the Ruhr and hyperinflation.</w:t>
            </w:r>
          </w:p>
          <w:p w14:paraId="6C69F9EC" w14:textId="1D99DABC" w:rsidR="00455BCD" w:rsidRPr="005A0B39" w:rsidRDefault="00455BCD" w:rsidP="005A0B39">
            <w:pPr>
              <w:numPr>
                <w:ilvl w:val="0"/>
                <w:numId w:val="85"/>
              </w:numPr>
              <w:shd w:val="clear" w:color="auto" w:fill="FFFFFF"/>
              <w:spacing w:before="100" w:beforeAutospacing="1" w:after="100" w:afterAutospacing="1"/>
              <w:rPr>
                <w:rFonts w:asciiTheme="majorHAnsi" w:eastAsia="Times New Roman" w:hAnsiTheme="majorHAnsi" w:cstheme="majorHAnsi"/>
                <w:color w:val="4B4B4B"/>
                <w:sz w:val="22"/>
                <w:lang w:eastAsia="en-GB"/>
              </w:rPr>
            </w:pPr>
            <w:r w:rsidRPr="005B508A">
              <w:rPr>
                <w:rFonts w:asciiTheme="majorHAnsi" w:eastAsia="Times New Roman" w:hAnsiTheme="majorHAnsi" w:cstheme="majorHAnsi"/>
                <w:b w:val="0"/>
                <w:bCs/>
                <w:color w:val="4B4B4B"/>
                <w:sz w:val="22"/>
                <w:lang w:eastAsia="en-GB"/>
              </w:rPr>
              <w:t>Weimar democracy: political change and unrest, 1919–1923, including Spartacists, Kapp Putsch and the Munich Putsch; the extent of recovery during the Stresemann era (1924–1929): economic developments including the new currency, Dawes Plan and the Young Plan; the impact of international agreements on recovery; Weimar culture.</w:t>
            </w:r>
          </w:p>
        </w:tc>
      </w:tr>
      <w:tr w:rsidR="00455BCD" w:rsidRPr="007D5FB0" w14:paraId="610EF312" w14:textId="77777777" w:rsidTr="00455BCD">
        <w:tc>
          <w:tcPr>
            <w:tcW w:w="9016" w:type="dxa"/>
            <w:shd w:val="clear" w:color="auto" w:fill="E0EFF4" w:themeFill="accent4" w:themeFillTint="33"/>
          </w:tcPr>
          <w:p w14:paraId="481C46AA"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History</w:t>
            </w:r>
          </w:p>
          <w:p w14:paraId="7FCFC6EA" w14:textId="77777777" w:rsidR="00455BCD" w:rsidRPr="007D5FB0" w:rsidRDefault="00455BCD" w:rsidP="00455BCD">
            <w:pPr>
              <w:rPr>
                <w:rFonts w:asciiTheme="majorHAnsi" w:hAnsiTheme="majorHAnsi" w:cstheme="majorHAnsi"/>
                <w:sz w:val="22"/>
              </w:rPr>
            </w:pPr>
          </w:p>
        </w:tc>
      </w:tr>
      <w:tr w:rsidR="00455BCD" w:rsidRPr="007D5FB0" w14:paraId="43DB170F" w14:textId="77777777" w:rsidTr="00455BCD">
        <w:tc>
          <w:tcPr>
            <w:tcW w:w="9016" w:type="dxa"/>
          </w:tcPr>
          <w:p w14:paraId="158FE151" w14:textId="77777777" w:rsidR="00455BCD" w:rsidRPr="007D5FB0" w:rsidRDefault="00455BCD" w:rsidP="00455BCD">
            <w:pPr>
              <w:pStyle w:val="ListParagraph"/>
              <w:rPr>
                <w:rFonts w:asciiTheme="majorHAnsi" w:hAnsiTheme="majorHAnsi" w:cstheme="majorHAnsi"/>
              </w:rPr>
            </w:pPr>
            <w:r w:rsidRPr="007D5FB0">
              <w:rPr>
                <w:rFonts w:asciiTheme="majorHAnsi" w:hAnsiTheme="majorHAnsi" w:cstheme="majorHAnsi"/>
              </w:rPr>
              <w:t xml:space="preserve"> </w:t>
            </w:r>
          </w:p>
          <w:p w14:paraId="4BC3A9DB"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Practice spelling key words and testing yourself on the definitions.</w:t>
            </w:r>
          </w:p>
          <w:p w14:paraId="2C5810B3"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Make mind maps on key topics, focusing on one lesson per mind map.</w:t>
            </w:r>
          </w:p>
          <w:p w14:paraId="49856A35"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2D161973" w14:textId="604798B7" w:rsidR="00455BCD" w:rsidRPr="005A0B39" w:rsidRDefault="00455BCD" w:rsidP="005A0B39">
            <w:pPr>
              <w:pStyle w:val="ListParagraph"/>
              <w:numPr>
                <w:ilvl w:val="0"/>
                <w:numId w:val="44"/>
              </w:numPr>
              <w:rPr>
                <w:rFonts w:asciiTheme="majorHAnsi" w:hAnsiTheme="majorHAnsi" w:cstheme="majorHAnsi"/>
              </w:rPr>
            </w:pPr>
            <w:r w:rsidRPr="007D5FB0">
              <w:rPr>
                <w:rFonts w:asciiTheme="majorHAnsi" w:hAnsiTheme="majorHAnsi" w:cstheme="majorHAnsi"/>
              </w:rPr>
              <w:t>Teach your family- spend time retelling our history topics as stories to your family. Remember to get the story in the correct order. Can you use your keywords in conversation?</w:t>
            </w:r>
          </w:p>
        </w:tc>
      </w:tr>
      <w:tr w:rsidR="00455BCD" w:rsidRPr="007D5FB0" w14:paraId="0E2CBBC4" w14:textId="77777777" w:rsidTr="00455BCD">
        <w:tc>
          <w:tcPr>
            <w:tcW w:w="9016" w:type="dxa"/>
            <w:shd w:val="clear" w:color="auto" w:fill="D2F1EF" w:themeFill="accent6" w:themeFillTint="33"/>
          </w:tcPr>
          <w:p w14:paraId="471082D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F77B377" w14:textId="77777777" w:rsidR="00455BCD" w:rsidRPr="007D5FB0" w:rsidRDefault="00455BCD" w:rsidP="00455BCD">
            <w:pPr>
              <w:rPr>
                <w:rFonts w:asciiTheme="majorHAnsi" w:hAnsiTheme="majorHAnsi" w:cstheme="majorHAnsi"/>
                <w:sz w:val="22"/>
              </w:rPr>
            </w:pPr>
          </w:p>
        </w:tc>
      </w:tr>
      <w:tr w:rsidR="00455BCD" w:rsidRPr="007D5FB0" w14:paraId="0221BD99" w14:textId="77777777" w:rsidTr="00455BCD">
        <w:tc>
          <w:tcPr>
            <w:tcW w:w="9016" w:type="dxa"/>
          </w:tcPr>
          <w:p w14:paraId="652C1861" w14:textId="77777777" w:rsidR="00455BCD" w:rsidRPr="007D5FB0" w:rsidRDefault="00455BCD" w:rsidP="00455BCD">
            <w:pPr>
              <w:pStyle w:val="ListParagraph"/>
              <w:rPr>
                <w:rFonts w:asciiTheme="majorHAnsi" w:hAnsiTheme="majorHAnsi" w:cstheme="majorHAnsi"/>
              </w:rPr>
            </w:pPr>
          </w:p>
          <w:p w14:paraId="67B03AB2"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Lesson PowerPoints on MS Teams</w:t>
            </w:r>
          </w:p>
          <w:p w14:paraId="6EC8A95C"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Exercise books</w:t>
            </w:r>
          </w:p>
          <w:p w14:paraId="23162170"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 xml:space="preserve">Re-watch any videos used in class- links on PowerPoints </w:t>
            </w:r>
          </w:p>
          <w:p w14:paraId="343576F7" w14:textId="194313F5" w:rsidR="00455BCD" w:rsidRPr="005A0B39" w:rsidRDefault="00455BCD" w:rsidP="005A0B39">
            <w:pPr>
              <w:pStyle w:val="ListParagraph"/>
              <w:numPr>
                <w:ilvl w:val="0"/>
                <w:numId w:val="45"/>
              </w:numPr>
              <w:rPr>
                <w:rFonts w:asciiTheme="majorHAnsi" w:hAnsiTheme="majorHAnsi" w:cstheme="majorHAnsi"/>
              </w:rPr>
            </w:pPr>
            <w:r w:rsidRPr="007D5FB0">
              <w:rPr>
                <w:rFonts w:asciiTheme="majorHAnsi" w:hAnsiTheme="majorHAnsi" w:cstheme="majorHAnsi"/>
              </w:rPr>
              <w:t>CGP Revision Guide provided as well as revision booklets created by Mrs Begum</w:t>
            </w:r>
          </w:p>
        </w:tc>
      </w:tr>
      <w:tr w:rsidR="00455BCD" w:rsidRPr="007D5FB0" w14:paraId="05C281EF" w14:textId="77777777" w:rsidTr="00455BCD">
        <w:tc>
          <w:tcPr>
            <w:tcW w:w="9016" w:type="dxa"/>
            <w:shd w:val="clear" w:color="auto" w:fill="FFCCFF"/>
          </w:tcPr>
          <w:p w14:paraId="63733E3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5726C78E" w14:textId="77777777" w:rsidR="00455BCD" w:rsidRPr="007D5FB0" w:rsidRDefault="00455BCD" w:rsidP="00455BCD">
            <w:pPr>
              <w:rPr>
                <w:rFonts w:asciiTheme="majorHAnsi" w:hAnsiTheme="majorHAnsi" w:cstheme="majorHAnsi"/>
                <w:sz w:val="22"/>
              </w:rPr>
            </w:pPr>
          </w:p>
        </w:tc>
      </w:tr>
      <w:tr w:rsidR="00455BCD" w:rsidRPr="007D5FB0" w14:paraId="246E7227" w14:textId="77777777" w:rsidTr="00455BCD">
        <w:tc>
          <w:tcPr>
            <w:tcW w:w="9016" w:type="dxa"/>
          </w:tcPr>
          <w:p w14:paraId="11FF5E28" w14:textId="77777777" w:rsidR="00455BCD" w:rsidRPr="007D5FB0" w:rsidRDefault="000E38C5" w:rsidP="00455BCD">
            <w:pPr>
              <w:rPr>
                <w:rFonts w:asciiTheme="majorHAnsi" w:hAnsiTheme="majorHAnsi" w:cstheme="majorHAnsi"/>
                <w:sz w:val="22"/>
              </w:rPr>
            </w:pPr>
            <w:hyperlink r:id="rId307" w:history="1">
              <w:r w:rsidR="00455BCD" w:rsidRPr="007D5FB0">
                <w:rPr>
                  <w:rStyle w:val="Hyperlink"/>
                  <w:rFonts w:asciiTheme="majorHAnsi" w:hAnsiTheme="majorHAnsi" w:cstheme="majorHAnsi"/>
                  <w:sz w:val="22"/>
                </w:rPr>
                <w:t>https://www.bbc.co.uk/bitesize/guides/zcwxrdm/revision/1</w:t>
              </w:r>
            </w:hyperlink>
          </w:p>
          <w:p w14:paraId="0CCBDE14" w14:textId="77777777" w:rsidR="00455BCD" w:rsidRPr="007D5FB0" w:rsidRDefault="000E38C5" w:rsidP="00455BCD">
            <w:pPr>
              <w:rPr>
                <w:rFonts w:asciiTheme="majorHAnsi" w:hAnsiTheme="majorHAnsi" w:cstheme="majorHAnsi"/>
                <w:sz w:val="22"/>
              </w:rPr>
            </w:pPr>
            <w:hyperlink r:id="rId308" w:history="1">
              <w:r w:rsidR="00455BCD" w:rsidRPr="007D5FB0">
                <w:rPr>
                  <w:rStyle w:val="Hyperlink"/>
                  <w:rFonts w:asciiTheme="majorHAnsi" w:hAnsiTheme="majorHAnsi" w:cstheme="majorHAnsi"/>
                  <w:sz w:val="22"/>
                </w:rPr>
                <w:t>https://www.youtube.com/watch?v=YdCiwGg9MyI</w:t>
              </w:r>
            </w:hyperlink>
          </w:p>
          <w:p w14:paraId="04136BED" w14:textId="77777777" w:rsidR="00455BCD" w:rsidRPr="007D5FB0" w:rsidRDefault="000E38C5" w:rsidP="00455BCD">
            <w:pPr>
              <w:rPr>
                <w:rFonts w:asciiTheme="majorHAnsi" w:hAnsiTheme="majorHAnsi" w:cstheme="majorHAnsi"/>
                <w:sz w:val="22"/>
              </w:rPr>
            </w:pPr>
            <w:hyperlink r:id="rId309" w:history="1">
              <w:r w:rsidR="00455BCD" w:rsidRPr="007D5FB0">
                <w:rPr>
                  <w:rStyle w:val="Hyperlink"/>
                  <w:rFonts w:asciiTheme="majorHAnsi" w:hAnsiTheme="majorHAnsi" w:cstheme="majorHAnsi"/>
                  <w:sz w:val="22"/>
                </w:rPr>
                <w:t>https://www.youtube.com/watch?v=lH_ZM1qIQN4</w:t>
              </w:r>
            </w:hyperlink>
          </w:p>
          <w:p w14:paraId="78202196" w14:textId="77777777" w:rsidR="00455BCD" w:rsidRPr="007D5FB0" w:rsidRDefault="000E38C5" w:rsidP="00455BCD">
            <w:pPr>
              <w:rPr>
                <w:rFonts w:asciiTheme="majorHAnsi" w:hAnsiTheme="majorHAnsi" w:cstheme="majorHAnsi"/>
                <w:sz w:val="22"/>
              </w:rPr>
            </w:pPr>
            <w:hyperlink r:id="rId310" w:history="1">
              <w:r w:rsidR="00455BCD" w:rsidRPr="007D5FB0">
                <w:rPr>
                  <w:rStyle w:val="Hyperlink"/>
                  <w:rFonts w:asciiTheme="majorHAnsi" w:hAnsiTheme="majorHAnsi" w:cstheme="majorHAnsi"/>
                  <w:sz w:val="22"/>
                </w:rPr>
                <w:t>https://www.youtube.com/watch?v=H7Im3cUrFDE</w:t>
              </w:r>
            </w:hyperlink>
          </w:p>
          <w:p w14:paraId="60CC9B4B" w14:textId="77777777" w:rsidR="00455BCD" w:rsidRPr="007D5FB0" w:rsidRDefault="00455BCD" w:rsidP="00455BCD">
            <w:pPr>
              <w:rPr>
                <w:rFonts w:asciiTheme="majorHAnsi" w:hAnsiTheme="majorHAnsi" w:cstheme="majorHAnsi"/>
                <w:sz w:val="22"/>
              </w:rPr>
            </w:pPr>
          </w:p>
        </w:tc>
      </w:tr>
      <w:tr w:rsidR="00455BCD" w:rsidRPr="007D5FB0" w14:paraId="0B36DAAE" w14:textId="77777777" w:rsidTr="00455BCD">
        <w:tc>
          <w:tcPr>
            <w:tcW w:w="9016" w:type="dxa"/>
            <w:shd w:val="clear" w:color="auto" w:fill="CCFFFF"/>
          </w:tcPr>
          <w:p w14:paraId="3C1DF6D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64938A8B" w14:textId="77777777" w:rsidR="00455BCD" w:rsidRPr="007D5FB0" w:rsidRDefault="00455BCD" w:rsidP="00455BCD">
            <w:pPr>
              <w:rPr>
                <w:rFonts w:asciiTheme="majorHAnsi" w:hAnsiTheme="majorHAnsi" w:cstheme="majorHAnsi"/>
                <w:sz w:val="22"/>
              </w:rPr>
            </w:pPr>
          </w:p>
        </w:tc>
      </w:tr>
      <w:tr w:rsidR="00455BCD" w:rsidRPr="007D5FB0" w14:paraId="172D05ED" w14:textId="77777777" w:rsidTr="00455BCD">
        <w:trPr>
          <w:trHeight w:val="165"/>
        </w:trPr>
        <w:tc>
          <w:tcPr>
            <w:tcW w:w="9016" w:type="dxa"/>
          </w:tcPr>
          <w:p w14:paraId="526FF311" w14:textId="77777777" w:rsidR="00455BCD" w:rsidRPr="007D5FB0" w:rsidRDefault="00455BCD" w:rsidP="00455BCD">
            <w:pPr>
              <w:rPr>
                <w:rFonts w:asciiTheme="majorHAnsi" w:hAnsiTheme="majorHAnsi" w:cstheme="majorHAnsi"/>
                <w:sz w:val="22"/>
              </w:rPr>
            </w:pPr>
          </w:p>
          <w:p w14:paraId="2BCCB34F" w14:textId="77777777" w:rsidR="00455BCD" w:rsidRPr="007D5FB0" w:rsidRDefault="00455BCD" w:rsidP="00455BCD">
            <w:pPr>
              <w:pStyle w:val="ListParagraph"/>
              <w:rPr>
                <w:rFonts w:asciiTheme="majorHAnsi" w:hAnsiTheme="majorHAnsi" w:cstheme="majorHAnsi"/>
                <w:b/>
                <w:bCs/>
              </w:rPr>
            </w:pPr>
            <w:r w:rsidRPr="007D5FB0">
              <w:rPr>
                <w:rFonts w:asciiTheme="majorHAnsi" w:hAnsiTheme="majorHAnsi" w:cstheme="majorHAnsi"/>
                <w:b/>
                <w:bCs/>
              </w:rPr>
              <w:t>Watch The Rise of Evil Documentary</w:t>
            </w:r>
          </w:p>
          <w:p w14:paraId="6B50D5F5" w14:textId="3D616A0E" w:rsidR="00455BCD" w:rsidRPr="005A0B39" w:rsidRDefault="00455BCD" w:rsidP="005A0B39">
            <w:pPr>
              <w:pStyle w:val="ListParagraph"/>
              <w:rPr>
                <w:rFonts w:asciiTheme="majorHAnsi" w:eastAsia="Times New Roman" w:hAnsiTheme="majorHAnsi" w:cstheme="majorHAnsi"/>
                <w:b/>
                <w:lang w:eastAsia="en-GB"/>
              </w:rPr>
            </w:pPr>
            <w:r w:rsidRPr="007D5FB0">
              <w:rPr>
                <w:rFonts w:asciiTheme="majorHAnsi" w:eastAsia="Times New Roman" w:hAnsiTheme="majorHAnsi" w:cstheme="majorHAnsi"/>
                <w:b/>
                <w:lang w:eastAsia="en-GB"/>
              </w:rPr>
              <w:t>Watch The Darkest Hour Documentary</w:t>
            </w:r>
          </w:p>
        </w:tc>
      </w:tr>
    </w:tbl>
    <w:p w14:paraId="4D0E533B" w14:textId="399BE8C2" w:rsidR="00455BCD" w:rsidRPr="007D5FB0" w:rsidRDefault="00455BCD" w:rsidP="00DF027C">
      <w:pPr>
        <w:rPr>
          <w:rFonts w:asciiTheme="majorHAnsi" w:hAnsiTheme="majorHAnsi" w:cstheme="majorHAnsi"/>
          <w:b w:val="0"/>
          <w:bCs/>
          <w:sz w:val="22"/>
        </w:rPr>
      </w:pPr>
    </w:p>
    <w:p w14:paraId="5C620196" w14:textId="77777777" w:rsidR="005A0B39" w:rsidRDefault="005A0B39" w:rsidP="00455BCD">
      <w:pPr>
        <w:jc w:val="center"/>
        <w:rPr>
          <w:rFonts w:asciiTheme="majorHAnsi" w:hAnsiTheme="majorHAnsi" w:cstheme="majorHAnsi"/>
          <w:bCs/>
          <w:color w:val="013A57" w:themeColor="accent1" w:themeShade="BF"/>
          <w:sz w:val="22"/>
        </w:rPr>
      </w:pPr>
    </w:p>
    <w:p w14:paraId="57844225" w14:textId="77777777" w:rsidR="005A0B39" w:rsidRDefault="005A0B39" w:rsidP="00455BCD">
      <w:pPr>
        <w:jc w:val="center"/>
        <w:rPr>
          <w:rFonts w:asciiTheme="majorHAnsi" w:hAnsiTheme="majorHAnsi" w:cstheme="majorHAnsi"/>
          <w:bCs/>
          <w:color w:val="013A57" w:themeColor="accent1" w:themeShade="BF"/>
          <w:sz w:val="22"/>
        </w:rPr>
      </w:pPr>
    </w:p>
    <w:p w14:paraId="48051FEB" w14:textId="77777777" w:rsidR="005A0B39" w:rsidRDefault="005A0B39" w:rsidP="00455BCD">
      <w:pPr>
        <w:jc w:val="center"/>
        <w:rPr>
          <w:rFonts w:asciiTheme="majorHAnsi" w:hAnsiTheme="majorHAnsi" w:cstheme="majorHAnsi"/>
          <w:bCs/>
          <w:color w:val="013A57" w:themeColor="accent1" w:themeShade="BF"/>
          <w:sz w:val="22"/>
        </w:rPr>
      </w:pPr>
    </w:p>
    <w:p w14:paraId="14C83878" w14:textId="77777777" w:rsidR="005A0B39" w:rsidRDefault="005A0B39" w:rsidP="00455BCD">
      <w:pPr>
        <w:jc w:val="center"/>
        <w:rPr>
          <w:rFonts w:asciiTheme="majorHAnsi" w:hAnsiTheme="majorHAnsi" w:cstheme="majorHAnsi"/>
          <w:bCs/>
          <w:color w:val="013A57" w:themeColor="accent1" w:themeShade="BF"/>
          <w:sz w:val="22"/>
        </w:rPr>
      </w:pPr>
    </w:p>
    <w:p w14:paraId="71B7814C" w14:textId="77777777" w:rsidR="005A0B39" w:rsidRDefault="005A0B39" w:rsidP="00455BCD">
      <w:pPr>
        <w:jc w:val="center"/>
        <w:rPr>
          <w:rFonts w:asciiTheme="majorHAnsi" w:hAnsiTheme="majorHAnsi" w:cstheme="majorHAnsi"/>
          <w:bCs/>
          <w:color w:val="013A57" w:themeColor="accent1" w:themeShade="BF"/>
          <w:sz w:val="22"/>
        </w:rPr>
      </w:pPr>
    </w:p>
    <w:p w14:paraId="1333A6F0" w14:textId="77777777" w:rsidR="005A0B39" w:rsidRDefault="005A0B39" w:rsidP="00455BCD">
      <w:pPr>
        <w:jc w:val="center"/>
        <w:rPr>
          <w:rFonts w:asciiTheme="majorHAnsi" w:hAnsiTheme="majorHAnsi" w:cstheme="majorHAnsi"/>
          <w:bCs/>
          <w:color w:val="013A57" w:themeColor="accent1" w:themeShade="BF"/>
          <w:sz w:val="22"/>
        </w:rPr>
      </w:pPr>
    </w:p>
    <w:p w14:paraId="446D8075" w14:textId="77777777" w:rsidR="005A0B39" w:rsidRDefault="005A0B39" w:rsidP="00455BCD">
      <w:pPr>
        <w:jc w:val="center"/>
        <w:rPr>
          <w:rFonts w:asciiTheme="majorHAnsi" w:hAnsiTheme="majorHAnsi" w:cstheme="majorHAnsi"/>
          <w:bCs/>
          <w:color w:val="013A57" w:themeColor="accent1" w:themeShade="BF"/>
          <w:sz w:val="22"/>
        </w:rPr>
      </w:pPr>
    </w:p>
    <w:p w14:paraId="06631B97" w14:textId="77777777" w:rsidR="005A0B39" w:rsidRDefault="005A0B39" w:rsidP="00455BCD">
      <w:pPr>
        <w:jc w:val="center"/>
        <w:rPr>
          <w:rFonts w:asciiTheme="majorHAnsi" w:hAnsiTheme="majorHAnsi" w:cstheme="majorHAnsi"/>
          <w:bCs/>
          <w:color w:val="013A57" w:themeColor="accent1" w:themeShade="BF"/>
          <w:sz w:val="22"/>
        </w:rPr>
      </w:pPr>
    </w:p>
    <w:p w14:paraId="0666053D" w14:textId="77777777" w:rsidR="005A0B39" w:rsidRDefault="005A0B39" w:rsidP="00455BCD">
      <w:pPr>
        <w:jc w:val="center"/>
        <w:rPr>
          <w:rFonts w:asciiTheme="majorHAnsi" w:hAnsiTheme="majorHAnsi" w:cstheme="majorHAnsi"/>
          <w:bCs/>
          <w:color w:val="013A57" w:themeColor="accent1" w:themeShade="BF"/>
          <w:sz w:val="22"/>
        </w:rPr>
      </w:pPr>
    </w:p>
    <w:p w14:paraId="448C9295" w14:textId="77777777" w:rsidR="005A0B39" w:rsidRDefault="005A0B39" w:rsidP="00455BCD">
      <w:pPr>
        <w:jc w:val="center"/>
        <w:rPr>
          <w:rFonts w:asciiTheme="majorHAnsi" w:hAnsiTheme="majorHAnsi" w:cstheme="majorHAnsi"/>
          <w:bCs/>
          <w:color w:val="013A57" w:themeColor="accent1" w:themeShade="BF"/>
          <w:sz w:val="22"/>
        </w:rPr>
      </w:pPr>
    </w:p>
    <w:p w14:paraId="38850E9E" w14:textId="77777777" w:rsidR="005A0B39" w:rsidRDefault="005A0B39" w:rsidP="00455BCD">
      <w:pPr>
        <w:jc w:val="center"/>
        <w:rPr>
          <w:rFonts w:asciiTheme="majorHAnsi" w:hAnsiTheme="majorHAnsi" w:cstheme="majorHAnsi"/>
          <w:bCs/>
          <w:color w:val="013A57" w:themeColor="accent1" w:themeShade="BF"/>
          <w:sz w:val="22"/>
        </w:rPr>
      </w:pPr>
    </w:p>
    <w:p w14:paraId="7277D037" w14:textId="77777777" w:rsidR="005A0B39" w:rsidRDefault="005A0B39" w:rsidP="00455BCD">
      <w:pPr>
        <w:jc w:val="center"/>
        <w:rPr>
          <w:rFonts w:asciiTheme="majorHAnsi" w:hAnsiTheme="majorHAnsi" w:cstheme="majorHAnsi"/>
          <w:bCs/>
          <w:color w:val="013A57" w:themeColor="accent1" w:themeShade="BF"/>
          <w:sz w:val="22"/>
        </w:rPr>
      </w:pPr>
    </w:p>
    <w:p w14:paraId="1CC45CDB" w14:textId="77777777" w:rsidR="005A0B39" w:rsidRDefault="005A0B39" w:rsidP="00455BCD">
      <w:pPr>
        <w:jc w:val="center"/>
        <w:rPr>
          <w:rFonts w:asciiTheme="majorHAnsi" w:hAnsiTheme="majorHAnsi" w:cstheme="majorHAnsi"/>
          <w:bCs/>
          <w:color w:val="013A57" w:themeColor="accent1" w:themeShade="BF"/>
          <w:sz w:val="22"/>
        </w:rPr>
      </w:pPr>
    </w:p>
    <w:p w14:paraId="72058E8E" w14:textId="77777777" w:rsidR="005A0B39" w:rsidRDefault="005A0B39" w:rsidP="00455BCD">
      <w:pPr>
        <w:jc w:val="center"/>
        <w:rPr>
          <w:rFonts w:asciiTheme="majorHAnsi" w:hAnsiTheme="majorHAnsi" w:cstheme="majorHAnsi"/>
          <w:bCs/>
          <w:color w:val="013A57" w:themeColor="accent1" w:themeShade="BF"/>
          <w:sz w:val="22"/>
        </w:rPr>
      </w:pPr>
    </w:p>
    <w:p w14:paraId="1D2239BD" w14:textId="77777777" w:rsidR="005A0B39" w:rsidRDefault="005A0B39" w:rsidP="00455BCD">
      <w:pPr>
        <w:jc w:val="center"/>
        <w:rPr>
          <w:rFonts w:asciiTheme="majorHAnsi" w:hAnsiTheme="majorHAnsi" w:cstheme="majorHAnsi"/>
          <w:bCs/>
          <w:color w:val="013A57" w:themeColor="accent1" w:themeShade="BF"/>
          <w:sz w:val="22"/>
        </w:rPr>
      </w:pPr>
    </w:p>
    <w:p w14:paraId="3D57C24A" w14:textId="77777777" w:rsidR="005A0B39" w:rsidRDefault="005A0B39" w:rsidP="00455BCD">
      <w:pPr>
        <w:jc w:val="center"/>
        <w:rPr>
          <w:rFonts w:asciiTheme="majorHAnsi" w:hAnsiTheme="majorHAnsi" w:cstheme="majorHAnsi"/>
          <w:bCs/>
          <w:color w:val="013A57" w:themeColor="accent1" w:themeShade="BF"/>
          <w:sz w:val="22"/>
        </w:rPr>
      </w:pPr>
    </w:p>
    <w:p w14:paraId="3190B8E8" w14:textId="77777777" w:rsidR="005A0B39" w:rsidRDefault="005A0B39" w:rsidP="00455BCD">
      <w:pPr>
        <w:jc w:val="center"/>
        <w:rPr>
          <w:rFonts w:asciiTheme="majorHAnsi" w:hAnsiTheme="majorHAnsi" w:cstheme="majorHAnsi"/>
          <w:bCs/>
          <w:color w:val="013A57" w:themeColor="accent1" w:themeShade="BF"/>
          <w:sz w:val="22"/>
        </w:rPr>
      </w:pPr>
    </w:p>
    <w:p w14:paraId="172D963B" w14:textId="77777777" w:rsidR="005A0B39" w:rsidRDefault="005A0B39" w:rsidP="00455BCD">
      <w:pPr>
        <w:jc w:val="center"/>
        <w:rPr>
          <w:rFonts w:asciiTheme="majorHAnsi" w:hAnsiTheme="majorHAnsi" w:cstheme="majorHAnsi"/>
          <w:bCs/>
          <w:color w:val="013A57" w:themeColor="accent1" w:themeShade="BF"/>
          <w:sz w:val="22"/>
        </w:rPr>
      </w:pPr>
    </w:p>
    <w:p w14:paraId="6963A02D" w14:textId="77777777" w:rsidR="005A0B39" w:rsidRDefault="005A0B39" w:rsidP="00455BCD">
      <w:pPr>
        <w:jc w:val="center"/>
        <w:rPr>
          <w:rFonts w:asciiTheme="majorHAnsi" w:hAnsiTheme="majorHAnsi" w:cstheme="majorHAnsi"/>
          <w:bCs/>
          <w:color w:val="013A57" w:themeColor="accent1" w:themeShade="BF"/>
          <w:sz w:val="22"/>
        </w:rPr>
      </w:pPr>
    </w:p>
    <w:p w14:paraId="094576A5" w14:textId="77777777" w:rsidR="005A0B39" w:rsidRDefault="005A0B39" w:rsidP="00455BCD">
      <w:pPr>
        <w:jc w:val="center"/>
        <w:rPr>
          <w:rFonts w:asciiTheme="majorHAnsi" w:hAnsiTheme="majorHAnsi" w:cstheme="majorHAnsi"/>
          <w:bCs/>
          <w:color w:val="013A57" w:themeColor="accent1" w:themeShade="BF"/>
          <w:sz w:val="22"/>
        </w:rPr>
      </w:pPr>
    </w:p>
    <w:p w14:paraId="1DCAADB8" w14:textId="77777777" w:rsidR="005A0B39" w:rsidRDefault="005A0B39" w:rsidP="00455BCD">
      <w:pPr>
        <w:jc w:val="center"/>
        <w:rPr>
          <w:rFonts w:asciiTheme="majorHAnsi" w:hAnsiTheme="majorHAnsi" w:cstheme="majorHAnsi"/>
          <w:bCs/>
          <w:color w:val="013A57" w:themeColor="accent1" w:themeShade="BF"/>
          <w:sz w:val="22"/>
        </w:rPr>
      </w:pPr>
    </w:p>
    <w:p w14:paraId="10436D10" w14:textId="77777777" w:rsidR="005A0B39" w:rsidRDefault="005A0B39" w:rsidP="00455BCD">
      <w:pPr>
        <w:jc w:val="center"/>
        <w:rPr>
          <w:rFonts w:asciiTheme="majorHAnsi" w:hAnsiTheme="majorHAnsi" w:cstheme="majorHAnsi"/>
          <w:bCs/>
          <w:color w:val="013A57" w:themeColor="accent1" w:themeShade="BF"/>
          <w:sz w:val="22"/>
        </w:rPr>
      </w:pPr>
    </w:p>
    <w:p w14:paraId="0C6E95A9" w14:textId="77777777" w:rsidR="005A0B39" w:rsidRDefault="005A0B39" w:rsidP="00455BCD">
      <w:pPr>
        <w:jc w:val="center"/>
        <w:rPr>
          <w:rFonts w:asciiTheme="majorHAnsi" w:hAnsiTheme="majorHAnsi" w:cstheme="majorHAnsi"/>
          <w:bCs/>
          <w:color w:val="013A57" w:themeColor="accent1" w:themeShade="BF"/>
          <w:sz w:val="22"/>
        </w:rPr>
      </w:pPr>
    </w:p>
    <w:p w14:paraId="31F8022E" w14:textId="77777777" w:rsidR="005A0B39" w:rsidRDefault="005A0B39" w:rsidP="00455BCD">
      <w:pPr>
        <w:jc w:val="center"/>
        <w:rPr>
          <w:rFonts w:asciiTheme="majorHAnsi" w:hAnsiTheme="majorHAnsi" w:cstheme="majorHAnsi"/>
          <w:bCs/>
          <w:color w:val="013A57" w:themeColor="accent1" w:themeShade="BF"/>
          <w:sz w:val="22"/>
        </w:rPr>
      </w:pPr>
    </w:p>
    <w:p w14:paraId="31C415C2" w14:textId="77777777" w:rsidR="005A0B39" w:rsidRDefault="005A0B39" w:rsidP="00455BCD">
      <w:pPr>
        <w:jc w:val="center"/>
        <w:rPr>
          <w:rFonts w:asciiTheme="majorHAnsi" w:hAnsiTheme="majorHAnsi" w:cstheme="majorHAnsi"/>
          <w:bCs/>
          <w:color w:val="013A57" w:themeColor="accent1" w:themeShade="BF"/>
          <w:sz w:val="22"/>
        </w:rPr>
      </w:pPr>
    </w:p>
    <w:p w14:paraId="33E26D53" w14:textId="77777777" w:rsidR="005A0B39" w:rsidRDefault="005A0B39" w:rsidP="00455BCD">
      <w:pPr>
        <w:jc w:val="center"/>
        <w:rPr>
          <w:rFonts w:asciiTheme="majorHAnsi" w:hAnsiTheme="majorHAnsi" w:cstheme="majorHAnsi"/>
          <w:bCs/>
          <w:color w:val="013A57" w:themeColor="accent1" w:themeShade="BF"/>
          <w:sz w:val="22"/>
        </w:rPr>
      </w:pPr>
    </w:p>
    <w:p w14:paraId="6AB32766" w14:textId="77777777" w:rsidR="005A0B39" w:rsidRDefault="005A0B39" w:rsidP="00455BCD">
      <w:pPr>
        <w:jc w:val="center"/>
        <w:rPr>
          <w:rFonts w:asciiTheme="majorHAnsi" w:hAnsiTheme="majorHAnsi" w:cstheme="majorHAnsi"/>
          <w:bCs/>
          <w:color w:val="013A57" w:themeColor="accent1" w:themeShade="BF"/>
          <w:sz w:val="22"/>
        </w:rPr>
      </w:pPr>
    </w:p>
    <w:p w14:paraId="4560D66E" w14:textId="77777777" w:rsidR="005A0B39" w:rsidRDefault="005A0B39" w:rsidP="00455BCD">
      <w:pPr>
        <w:jc w:val="center"/>
        <w:rPr>
          <w:rFonts w:asciiTheme="majorHAnsi" w:hAnsiTheme="majorHAnsi" w:cstheme="majorHAnsi"/>
          <w:bCs/>
          <w:color w:val="013A57" w:themeColor="accent1" w:themeShade="BF"/>
          <w:sz w:val="22"/>
        </w:rPr>
      </w:pPr>
    </w:p>
    <w:p w14:paraId="7334D196" w14:textId="77777777" w:rsidR="005A0B39" w:rsidRDefault="005A0B39" w:rsidP="00455BCD">
      <w:pPr>
        <w:jc w:val="center"/>
        <w:rPr>
          <w:rFonts w:asciiTheme="majorHAnsi" w:hAnsiTheme="majorHAnsi" w:cstheme="majorHAnsi"/>
          <w:bCs/>
          <w:color w:val="013A57" w:themeColor="accent1" w:themeShade="BF"/>
          <w:sz w:val="22"/>
        </w:rPr>
      </w:pPr>
    </w:p>
    <w:p w14:paraId="1BA43828" w14:textId="77777777" w:rsidR="005A0B39" w:rsidRDefault="005A0B39" w:rsidP="00455BCD">
      <w:pPr>
        <w:jc w:val="center"/>
        <w:rPr>
          <w:rFonts w:asciiTheme="majorHAnsi" w:hAnsiTheme="majorHAnsi" w:cstheme="majorHAnsi"/>
          <w:bCs/>
          <w:color w:val="013A57" w:themeColor="accent1" w:themeShade="BF"/>
          <w:sz w:val="22"/>
        </w:rPr>
      </w:pPr>
    </w:p>
    <w:p w14:paraId="72F004D9" w14:textId="77777777" w:rsidR="005A0B39" w:rsidRDefault="005A0B39" w:rsidP="00455BCD">
      <w:pPr>
        <w:jc w:val="center"/>
        <w:rPr>
          <w:rFonts w:asciiTheme="majorHAnsi" w:hAnsiTheme="majorHAnsi" w:cstheme="majorHAnsi"/>
          <w:bCs/>
          <w:color w:val="013A57" w:themeColor="accent1" w:themeShade="BF"/>
          <w:sz w:val="22"/>
        </w:rPr>
      </w:pPr>
    </w:p>
    <w:p w14:paraId="2A5AB8FB" w14:textId="77777777" w:rsidR="005A0B39" w:rsidRDefault="005A0B39" w:rsidP="00455BCD">
      <w:pPr>
        <w:jc w:val="center"/>
        <w:rPr>
          <w:rFonts w:asciiTheme="majorHAnsi" w:hAnsiTheme="majorHAnsi" w:cstheme="majorHAnsi"/>
          <w:bCs/>
          <w:color w:val="013A57" w:themeColor="accent1" w:themeShade="BF"/>
          <w:sz w:val="22"/>
        </w:rPr>
      </w:pPr>
    </w:p>
    <w:p w14:paraId="79EF0F94" w14:textId="77777777" w:rsidR="005A0B39" w:rsidRDefault="005A0B39" w:rsidP="00455BCD">
      <w:pPr>
        <w:jc w:val="center"/>
        <w:rPr>
          <w:rFonts w:asciiTheme="majorHAnsi" w:hAnsiTheme="majorHAnsi" w:cstheme="majorHAnsi"/>
          <w:bCs/>
          <w:color w:val="013A57" w:themeColor="accent1" w:themeShade="BF"/>
          <w:sz w:val="22"/>
        </w:rPr>
      </w:pPr>
    </w:p>
    <w:p w14:paraId="188D3CF3" w14:textId="77777777" w:rsidR="005A0B39" w:rsidRDefault="005A0B39" w:rsidP="00455BCD">
      <w:pPr>
        <w:jc w:val="center"/>
        <w:rPr>
          <w:rFonts w:asciiTheme="majorHAnsi" w:hAnsiTheme="majorHAnsi" w:cstheme="majorHAnsi"/>
          <w:bCs/>
          <w:color w:val="013A57" w:themeColor="accent1" w:themeShade="BF"/>
          <w:sz w:val="22"/>
        </w:rPr>
      </w:pPr>
    </w:p>
    <w:p w14:paraId="1A59566E" w14:textId="77777777" w:rsidR="005A0B39" w:rsidRDefault="005A0B39" w:rsidP="00455BCD">
      <w:pPr>
        <w:jc w:val="center"/>
        <w:rPr>
          <w:rFonts w:asciiTheme="majorHAnsi" w:hAnsiTheme="majorHAnsi" w:cstheme="majorHAnsi"/>
          <w:bCs/>
          <w:color w:val="013A57" w:themeColor="accent1" w:themeShade="BF"/>
          <w:sz w:val="22"/>
        </w:rPr>
      </w:pPr>
    </w:p>
    <w:p w14:paraId="1928E9CB" w14:textId="77777777" w:rsidR="005A0B39" w:rsidRDefault="005A0B39" w:rsidP="00455BCD">
      <w:pPr>
        <w:jc w:val="center"/>
        <w:rPr>
          <w:rFonts w:asciiTheme="majorHAnsi" w:hAnsiTheme="majorHAnsi" w:cstheme="majorHAnsi"/>
          <w:bCs/>
          <w:color w:val="013A57" w:themeColor="accent1" w:themeShade="BF"/>
          <w:sz w:val="22"/>
        </w:rPr>
      </w:pPr>
    </w:p>
    <w:p w14:paraId="2CB70DCB" w14:textId="77777777" w:rsidR="005A0B39" w:rsidRDefault="005A0B39" w:rsidP="00455BCD">
      <w:pPr>
        <w:jc w:val="center"/>
        <w:rPr>
          <w:rFonts w:asciiTheme="majorHAnsi" w:hAnsiTheme="majorHAnsi" w:cstheme="majorHAnsi"/>
          <w:bCs/>
          <w:color w:val="013A57" w:themeColor="accent1" w:themeShade="BF"/>
          <w:sz w:val="22"/>
        </w:rPr>
      </w:pPr>
    </w:p>
    <w:p w14:paraId="66845D67" w14:textId="77777777" w:rsidR="005B508A" w:rsidRDefault="005B508A" w:rsidP="00455BCD">
      <w:pPr>
        <w:jc w:val="center"/>
        <w:rPr>
          <w:rFonts w:asciiTheme="majorHAnsi" w:hAnsiTheme="majorHAnsi" w:cstheme="majorHAnsi"/>
          <w:bCs/>
          <w:color w:val="013A57" w:themeColor="accent1" w:themeShade="BF"/>
          <w:szCs w:val="28"/>
        </w:rPr>
      </w:pPr>
    </w:p>
    <w:p w14:paraId="552857DE" w14:textId="722DEA59"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Physical Education.</w:t>
      </w:r>
    </w:p>
    <w:p w14:paraId="07BFB2E6"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645D12A3" w14:textId="77777777" w:rsidTr="00455BCD">
        <w:tc>
          <w:tcPr>
            <w:tcW w:w="9016" w:type="dxa"/>
            <w:shd w:val="clear" w:color="auto" w:fill="CCFFCC"/>
          </w:tcPr>
          <w:p w14:paraId="603ECD7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2E179F6" w14:textId="77777777" w:rsidTr="00455BCD">
        <w:tc>
          <w:tcPr>
            <w:tcW w:w="9016" w:type="dxa"/>
            <w:shd w:val="clear" w:color="auto" w:fill="auto"/>
          </w:tcPr>
          <w:p w14:paraId="61A0F13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plan that pupils will have devised. They will be assessed on the relevance according their individual needs. The training plan will be specific to their fitness aim and will need to include progressive overload to ensure that reversibility or overload doesn’t occur.</w:t>
            </w:r>
          </w:p>
          <w:p w14:paraId="76520046" w14:textId="77777777" w:rsidR="00455BCD" w:rsidRPr="007D5FB0" w:rsidRDefault="00455BCD" w:rsidP="00455BCD">
            <w:pPr>
              <w:rPr>
                <w:rFonts w:asciiTheme="majorHAnsi" w:hAnsiTheme="majorHAnsi" w:cstheme="majorHAnsi"/>
                <w:sz w:val="22"/>
              </w:rPr>
            </w:pPr>
          </w:p>
        </w:tc>
      </w:tr>
      <w:tr w:rsidR="00455BCD" w:rsidRPr="007D5FB0" w14:paraId="2E32B99D" w14:textId="77777777" w:rsidTr="00455BCD">
        <w:tc>
          <w:tcPr>
            <w:tcW w:w="9016" w:type="dxa"/>
            <w:shd w:val="clear" w:color="auto" w:fill="B1E4FD" w:themeFill="accent1" w:themeFillTint="33"/>
          </w:tcPr>
          <w:p w14:paraId="5F10A80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1D0A462C" w14:textId="77777777" w:rsidR="00455BCD" w:rsidRPr="007D5FB0" w:rsidRDefault="00455BCD" w:rsidP="00455BCD">
            <w:pPr>
              <w:pStyle w:val="ListParagraph"/>
              <w:rPr>
                <w:rFonts w:asciiTheme="majorHAnsi" w:hAnsiTheme="majorHAnsi" w:cstheme="majorHAnsi"/>
              </w:rPr>
            </w:pPr>
          </w:p>
        </w:tc>
      </w:tr>
      <w:tr w:rsidR="00455BCD" w:rsidRPr="007D5FB0" w14:paraId="4760C0A4" w14:textId="77777777" w:rsidTr="00455BCD">
        <w:tc>
          <w:tcPr>
            <w:tcW w:w="9016" w:type="dxa"/>
          </w:tcPr>
          <w:p w14:paraId="6B077547"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Revision will include practising key skills related to fitness and circuit training at home: completing key core, upper-body and leg exercises to improve overall fitness. </w:t>
            </w:r>
          </w:p>
          <w:p w14:paraId="182B1C4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527D8B62"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Explore ways to make your circuit training challenging at home by looking at sets, repetitions and use of hand weights.</w:t>
            </w:r>
          </w:p>
          <w:p w14:paraId="48E9AB63" w14:textId="13342509" w:rsidR="005A0B39" w:rsidRPr="007D5FB0" w:rsidRDefault="005A0B39" w:rsidP="00455BCD">
            <w:pPr>
              <w:rPr>
                <w:rFonts w:asciiTheme="majorHAnsi" w:hAnsiTheme="majorHAnsi" w:cstheme="majorHAnsi"/>
                <w:sz w:val="22"/>
              </w:rPr>
            </w:pPr>
          </w:p>
        </w:tc>
      </w:tr>
      <w:tr w:rsidR="00455BCD" w:rsidRPr="007D5FB0" w14:paraId="0914FF4E" w14:textId="77777777" w:rsidTr="00455BCD">
        <w:tc>
          <w:tcPr>
            <w:tcW w:w="9016" w:type="dxa"/>
            <w:shd w:val="clear" w:color="auto" w:fill="E0EFF4" w:themeFill="accent4" w:themeFillTint="33"/>
          </w:tcPr>
          <w:p w14:paraId="65CB3EF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Physical Education?</w:t>
            </w:r>
          </w:p>
          <w:p w14:paraId="413AD548" w14:textId="77777777" w:rsidR="00455BCD" w:rsidRPr="007D5FB0" w:rsidRDefault="00455BCD" w:rsidP="00455BCD">
            <w:pPr>
              <w:rPr>
                <w:rFonts w:asciiTheme="majorHAnsi" w:hAnsiTheme="majorHAnsi" w:cstheme="majorHAnsi"/>
                <w:sz w:val="22"/>
              </w:rPr>
            </w:pPr>
          </w:p>
        </w:tc>
      </w:tr>
      <w:tr w:rsidR="00455BCD" w:rsidRPr="007D5FB0" w14:paraId="0702BD2D" w14:textId="77777777" w:rsidTr="00455BCD">
        <w:tc>
          <w:tcPr>
            <w:tcW w:w="9016" w:type="dxa"/>
          </w:tcPr>
          <w:p w14:paraId="05930624"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These exercises can be done by completing Joe Wicks online and through online circuit programmes. </w:t>
            </w:r>
          </w:p>
          <w:p w14:paraId="32C292F1"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Can complete an circuit training plan that aims to improve their health according to their individual need.</w:t>
            </w:r>
          </w:p>
          <w:p w14:paraId="745F4C65" w14:textId="35590286" w:rsidR="005A0B39" w:rsidRPr="007D5FB0" w:rsidRDefault="005A0B39" w:rsidP="00455BCD">
            <w:pPr>
              <w:rPr>
                <w:rFonts w:asciiTheme="majorHAnsi" w:hAnsiTheme="majorHAnsi" w:cstheme="majorHAnsi"/>
                <w:sz w:val="22"/>
              </w:rPr>
            </w:pPr>
          </w:p>
        </w:tc>
      </w:tr>
      <w:tr w:rsidR="00455BCD" w:rsidRPr="007D5FB0" w14:paraId="6541A968" w14:textId="77777777" w:rsidTr="00455BCD">
        <w:tc>
          <w:tcPr>
            <w:tcW w:w="9016" w:type="dxa"/>
            <w:shd w:val="clear" w:color="auto" w:fill="D2F1EF" w:themeFill="accent6" w:themeFillTint="33"/>
          </w:tcPr>
          <w:p w14:paraId="0F200BD7"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B72FC30" w14:textId="77777777" w:rsidR="00455BCD" w:rsidRPr="007D5FB0" w:rsidRDefault="00455BCD" w:rsidP="00455BCD">
            <w:pPr>
              <w:rPr>
                <w:rFonts w:asciiTheme="majorHAnsi" w:hAnsiTheme="majorHAnsi" w:cstheme="majorHAnsi"/>
                <w:sz w:val="22"/>
              </w:rPr>
            </w:pPr>
          </w:p>
        </w:tc>
      </w:tr>
      <w:tr w:rsidR="00455BCD" w:rsidRPr="007D5FB0" w14:paraId="428CD829" w14:textId="77777777" w:rsidTr="00455BCD">
        <w:tc>
          <w:tcPr>
            <w:tcW w:w="9016" w:type="dxa"/>
          </w:tcPr>
          <w:p w14:paraId="2C18EDCA"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circuit training plans that target improving your cardiovascular fitness, strength and muscular endurance. Running, either on a treadmill or outside, to improve speed and stamina.</w:t>
            </w:r>
          </w:p>
          <w:p w14:paraId="230CF12C" w14:textId="6D8BED3B" w:rsidR="005A0B39" w:rsidRPr="005A0B39" w:rsidRDefault="005A0B39" w:rsidP="00455BCD">
            <w:pPr>
              <w:rPr>
                <w:rFonts w:asciiTheme="majorHAnsi" w:hAnsiTheme="majorHAnsi" w:cstheme="majorHAnsi"/>
                <w:b w:val="0"/>
                <w:bCs/>
                <w:sz w:val="22"/>
              </w:rPr>
            </w:pPr>
          </w:p>
        </w:tc>
      </w:tr>
      <w:tr w:rsidR="00455BCD" w:rsidRPr="007D5FB0" w14:paraId="101A6519" w14:textId="77777777" w:rsidTr="00455BCD">
        <w:tc>
          <w:tcPr>
            <w:tcW w:w="9016" w:type="dxa"/>
            <w:shd w:val="clear" w:color="auto" w:fill="FFCCFF"/>
          </w:tcPr>
          <w:p w14:paraId="304D790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729F7F6" w14:textId="77777777" w:rsidR="00455BCD" w:rsidRPr="007D5FB0" w:rsidRDefault="00455BCD" w:rsidP="00455BCD">
            <w:pPr>
              <w:rPr>
                <w:rFonts w:asciiTheme="majorHAnsi" w:hAnsiTheme="majorHAnsi" w:cstheme="majorHAnsi"/>
                <w:sz w:val="22"/>
              </w:rPr>
            </w:pPr>
          </w:p>
        </w:tc>
      </w:tr>
      <w:tr w:rsidR="00455BCD" w:rsidRPr="007D5FB0" w14:paraId="3B0BA565" w14:textId="77777777" w:rsidTr="00455BCD">
        <w:tc>
          <w:tcPr>
            <w:tcW w:w="9016" w:type="dxa"/>
          </w:tcPr>
          <w:p w14:paraId="5FA5238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Joe Wicks – home circuit lockdown workouts.</w:t>
            </w:r>
          </w:p>
          <w:p w14:paraId="5D51F69F"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Couch to 5K</w:t>
            </w:r>
          </w:p>
          <w:p w14:paraId="393DFBE1"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NHS health website.</w:t>
            </w:r>
          </w:p>
          <w:p w14:paraId="2C6F0B27" w14:textId="536733E0" w:rsidR="005A0B39" w:rsidRPr="007D5FB0" w:rsidRDefault="005A0B39" w:rsidP="00455BCD">
            <w:pPr>
              <w:rPr>
                <w:rFonts w:asciiTheme="majorHAnsi" w:hAnsiTheme="majorHAnsi" w:cstheme="majorHAnsi"/>
                <w:sz w:val="22"/>
              </w:rPr>
            </w:pPr>
          </w:p>
        </w:tc>
      </w:tr>
      <w:tr w:rsidR="00455BCD" w:rsidRPr="007D5FB0" w14:paraId="1D22B136" w14:textId="77777777" w:rsidTr="00455BCD">
        <w:tc>
          <w:tcPr>
            <w:tcW w:w="9016" w:type="dxa"/>
            <w:shd w:val="clear" w:color="auto" w:fill="CCFFFF"/>
          </w:tcPr>
          <w:p w14:paraId="48D4DF7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98CE465" w14:textId="77777777" w:rsidR="00455BCD" w:rsidRPr="007D5FB0" w:rsidRDefault="00455BCD" w:rsidP="00455BCD">
            <w:pPr>
              <w:rPr>
                <w:rFonts w:asciiTheme="majorHAnsi" w:hAnsiTheme="majorHAnsi" w:cstheme="majorHAnsi"/>
                <w:sz w:val="22"/>
              </w:rPr>
            </w:pPr>
          </w:p>
        </w:tc>
      </w:tr>
      <w:tr w:rsidR="00455BCD" w:rsidRPr="007D5FB0" w14:paraId="0C7104D7" w14:textId="77777777" w:rsidTr="005A0B39">
        <w:trPr>
          <w:trHeight w:val="963"/>
        </w:trPr>
        <w:tc>
          <w:tcPr>
            <w:tcW w:w="9016" w:type="dxa"/>
          </w:tcPr>
          <w:p w14:paraId="56F53923"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Complete an online workout.</w:t>
            </w:r>
          </w:p>
          <w:p w14:paraId="189DC95C"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Attend a gym or a workout class in the community.</w:t>
            </w:r>
          </w:p>
          <w:p w14:paraId="7842997F"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workout circuit training by James Atkinson (book)</w:t>
            </w:r>
          </w:p>
          <w:p w14:paraId="5ECEB0F4"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for beginners by Andrew Hudson (book)</w:t>
            </w:r>
          </w:p>
          <w:p w14:paraId="7531A417" w14:textId="19F4C8F9" w:rsidR="005A0B39" w:rsidRPr="007D5FB0" w:rsidRDefault="005A0B39" w:rsidP="00455BCD">
            <w:pPr>
              <w:rPr>
                <w:rFonts w:asciiTheme="majorHAnsi" w:hAnsiTheme="majorHAnsi" w:cstheme="majorHAnsi"/>
                <w:sz w:val="22"/>
              </w:rPr>
            </w:pPr>
          </w:p>
        </w:tc>
      </w:tr>
    </w:tbl>
    <w:p w14:paraId="29C7B534" w14:textId="77777777" w:rsidR="005A0B39" w:rsidRDefault="005A0B39" w:rsidP="00455BCD">
      <w:pPr>
        <w:jc w:val="center"/>
        <w:rPr>
          <w:rFonts w:asciiTheme="majorHAnsi" w:hAnsiTheme="majorHAnsi" w:cstheme="majorHAnsi"/>
          <w:bCs/>
          <w:color w:val="013A57" w:themeColor="accent1" w:themeShade="BF"/>
          <w:sz w:val="22"/>
        </w:rPr>
      </w:pPr>
    </w:p>
    <w:p w14:paraId="47B4338B" w14:textId="77777777" w:rsidR="005A0B39" w:rsidRDefault="005A0B39" w:rsidP="00455BCD">
      <w:pPr>
        <w:jc w:val="center"/>
        <w:rPr>
          <w:rFonts w:asciiTheme="majorHAnsi" w:hAnsiTheme="majorHAnsi" w:cstheme="majorHAnsi"/>
          <w:bCs/>
          <w:color w:val="013A57" w:themeColor="accent1" w:themeShade="BF"/>
          <w:sz w:val="22"/>
        </w:rPr>
      </w:pPr>
    </w:p>
    <w:p w14:paraId="57530CAD" w14:textId="77777777" w:rsidR="005A0B39" w:rsidRDefault="005A0B39" w:rsidP="00455BCD">
      <w:pPr>
        <w:jc w:val="center"/>
        <w:rPr>
          <w:rFonts w:asciiTheme="majorHAnsi" w:hAnsiTheme="majorHAnsi" w:cstheme="majorHAnsi"/>
          <w:bCs/>
          <w:color w:val="013A57" w:themeColor="accent1" w:themeShade="BF"/>
          <w:sz w:val="22"/>
        </w:rPr>
      </w:pPr>
    </w:p>
    <w:p w14:paraId="0D165299" w14:textId="77777777" w:rsidR="005A0B39" w:rsidRDefault="005A0B39" w:rsidP="00455BCD">
      <w:pPr>
        <w:jc w:val="center"/>
        <w:rPr>
          <w:rFonts w:asciiTheme="majorHAnsi" w:hAnsiTheme="majorHAnsi" w:cstheme="majorHAnsi"/>
          <w:bCs/>
          <w:color w:val="013A57" w:themeColor="accent1" w:themeShade="BF"/>
          <w:sz w:val="22"/>
        </w:rPr>
      </w:pPr>
    </w:p>
    <w:p w14:paraId="0608DC1F" w14:textId="281A1EA4"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11 Spring Revision for Physical Education.</w:t>
      </w:r>
    </w:p>
    <w:p w14:paraId="1CF148C9"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6BE0645D" w14:textId="77777777" w:rsidTr="00455BCD">
        <w:tc>
          <w:tcPr>
            <w:tcW w:w="9016" w:type="dxa"/>
            <w:shd w:val="clear" w:color="auto" w:fill="CCFFCC"/>
          </w:tcPr>
          <w:p w14:paraId="6F82115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084CAB0" w14:textId="77777777" w:rsidTr="00455BCD">
        <w:tc>
          <w:tcPr>
            <w:tcW w:w="9016" w:type="dxa"/>
            <w:shd w:val="clear" w:color="auto" w:fill="auto"/>
          </w:tcPr>
          <w:p w14:paraId="1A77265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plan that pupils will have devised. They will be assessed on the relevance according their individual needs. The training plan will be specific to their fitness aim and will need to include progressive overload to ensure that reversibility or overload doesn’t occur.</w:t>
            </w:r>
          </w:p>
          <w:p w14:paraId="6805C5DE" w14:textId="77777777" w:rsidR="00455BCD" w:rsidRPr="007D5FB0" w:rsidRDefault="00455BCD" w:rsidP="00455BCD">
            <w:pPr>
              <w:rPr>
                <w:rFonts w:asciiTheme="majorHAnsi" w:hAnsiTheme="majorHAnsi" w:cstheme="majorHAnsi"/>
                <w:sz w:val="22"/>
              </w:rPr>
            </w:pPr>
          </w:p>
        </w:tc>
      </w:tr>
      <w:tr w:rsidR="00455BCD" w:rsidRPr="007D5FB0" w14:paraId="6F1B0AA5" w14:textId="77777777" w:rsidTr="00455BCD">
        <w:tc>
          <w:tcPr>
            <w:tcW w:w="9016" w:type="dxa"/>
            <w:shd w:val="clear" w:color="auto" w:fill="B1E4FD" w:themeFill="accent1" w:themeFillTint="33"/>
          </w:tcPr>
          <w:p w14:paraId="4160912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30ACC555" w14:textId="77777777" w:rsidR="00455BCD" w:rsidRPr="007D5FB0" w:rsidRDefault="00455BCD" w:rsidP="00455BCD">
            <w:pPr>
              <w:pStyle w:val="ListParagraph"/>
              <w:rPr>
                <w:rFonts w:asciiTheme="majorHAnsi" w:hAnsiTheme="majorHAnsi" w:cstheme="majorHAnsi"/>
              </w:rPr>
            </w:pPr>
          </w:p>
        </w:tc>
      </w:tr>
      <w:tr w:rsidR="00455BCD" w:rsidRPr="007D5FB0" w14:paraId="26440C66" w14:textId="77777777" w:rsidTr="00455BCD">
        <w:tc>
          <w:tcPr>
            <w:tcW w:w="9016" w:type="dxa"/>
          </w:tcPr>
          <w:p w14:paraId="7B7441B1"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Revision will include practising key skills related to fitness and circuit training at home: completing key core, upper-body and leg exercises to improve overall fitness. </w:t>
            </w:r>
          </w:p>
          <w:p w14:paraId="360916E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2D1534FF"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Explore ways to make your circuit training challenging at home by looking at sets, repetitions and use of hand weights.</w:t>
            </w:r>
          </w:p>
          <w:p w14:paraId="15C0F357" w14:textId="29B20276" w:rsidR="005A0B39" w:rsidRPr="007D5FB0" w:rsidRDefault="005A0B39" w:rsidP="00455BCD">
            <w:pPr>
              <w:rPr>
                <w:rFonts w:asciiTheme="majorHAnsi" w:hAnsiTheme="majorHAnsi" w:cstheme="majorHAnsi"/>
                <w:sz w:val="22"/>
              </w:rPr>
            </w:pPr>
          </w:p>
        </w:tc>
      </w:tr>
      <w:tr w:rsidR="00455BCD" w:rsidRPr="007D5FB0" w14:paraId="00177E86" w14:textId="77777777" w:rsidTr="00455BCD">
        <w:tc>
          <w:tcPr>
            <w:tcW w:w="9016" w:type="dxa"/>
            <w:shd w:val="clear" w:color="auto" w:fill="E0EFF4" w:themeFill="accent4" w:themeFillTint="33"/>
          </w:tcPr>
          <w:p w14:paraId="1B9C7CF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Physical Education?</w:t>
            </w:r>
          </w:p>
          <w:p w14:paraId="5D722C39" w14:textId="77777777" w:rsidR="00455BCD" w:rsidRPr="007D5FB0" w:rsidRDefault="00455BCD" w:rsidP="00455BCD">
            <w:pPr>
              <w:rPr>
                <w:rFonts w:asciiTheme="majorHAnsi" w:hAnsiTheme="majorHAnsi" w:cstheme="majorHAnsi"/>
                <w:sz w:val="22"/>
              </w:rPr>
            </w:pPr>
          </w:p>
        </w:tc>
      </w:tr>
      <w:tr w:rsidR="00455BCD" w:rsidRPr="007D5FB0" w14:paraId="64B0DD13" w14:textId="77777777" w:rsidTr="00455BCD">
        <w:tc>
          <w:tcPr>
            <w:tcW w:w="9016" w:type="dxa"/>
          </w:tcPr>
          <w:p w14:paraId="205D78C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These exercises can be done by completing Joe Wicks online and through online circuit programmes. </w:t>
            </w:r>
          </w:p>
          <w:p w14:paraId="677ADBFE"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Can complete an circuit training plan that aims to improve their health according to their individual need.</w:t>
            </w:r>
          </w:p>
          <w:p w14:paraId="3CF02B10" w14:textId="219EE318" w:rsidR="005A0B39" w:rsidRPr="007D5FB0" w:rsidRDefault="005A0B39" w:rsidP="00455BCD">
            <w:pPr>
              <w:rPr>
                <w:rFonts w:asciiTheme="majorHAnsi" w:hAnsiTheme="majorHAnsi" w:cstheme="majorHAnsi"/>
                <w:sz w:val="22"/>
              </w:rPr>
            </w:pPr>
          </w:p>
        </w:tc>
      </w:tr>
      <w:tr w:rsidR="00455BCD" w:rsidRPr="007D5FB0" w14:paraId="0DF6789B" w14:textId="77777777" w:rsidTr="00455BCD">
        <w:tc>
          <w:tcPr>
            <w:tcW w:w="9016" w:type="dxa"/>
            <w:shd w:val="clear" w:color="auto" w:fill="D2F1EF" w:themeFill="accent6" w:themeFillTint="33"/>
          </w:tcPr>
          <w:p w14:paraId="701E210E"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4EE6F94A" w14:textId="77777777" w:rsidR="00455BCD" w:rsidRPr="007D5FB0" w:rsidRDefault="00455BCD" w:rsidP="00455BCD">
            <w:pPr>
              <w:rPr>
                <w:rFonts w:asciiTheme="majorHAnsi" w:hAnsiTheme="majorHAnsi" w:cstheme="majorHAnsi"/>
                <w:sz w:val="22"/>
              </w:rPr>
            </w:pPr>
          </w:p>
        </w:tc>
      </w:tr>
      <w:tr w:rsidR="00455BCD" w:rsidRPr="007D5FB0" w14:paraId="44BB3C93" w14:textId="77777777" w:rsidTr="00455BCD">
        <w:tc>
          <w:tcPr>
            <w:tcW w:w="9016" w:type="dxa"/>
          </w:tcPr>
          <w:p w14:paraId="68ACA2F0"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circuit training plans that target improving your cardiovascular fitness, strength and muscular endurance. Running, either on a treadmill or outside, to improve speed and stamina.</w:t>
            </w:r>
          </w:p>
          <w:p w14:paraId="437D9B4A" w14:textId="6F569C07" w:rsidR="005A0B39" w:rsidRPr="005A0B39" w:rsidRDefault="005A0B39" w:rsidP="00455BCD">
            <w:pPr>
              <w:rPr>
                <w:rFonts w:asciiTheme="majorHAnsi" w:hAnsiTheme="majorHAnsi" w:cstheme="majorHAnsi"/>
                <w:b w:val="0"/>
                <w:bCs/>
                <w:sz w:val="22"/>
              </w:rPr>
            </w:pPr>
          </w:p>
        </w:tc>
      </w:tr>
      <w:tr w:rsidR="00455BCD" w:rsidRPr="007D5FB0" w14:paraId="1E93D9B3" w14:textId="77777777" w:rsidTr="00455BCD">
        <w:tc>
          <w:tcPr>
            <w:tcW w:w="9016" w:type="dxa"/>
            <w:shd w:val="clear" w:color="auto" w:fill="FFCCFF"/>
          </w:tcPr>
          <w:p w14:paraId="5E0FB34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1B5ECAB9" w14:textId="77777777" w:rsidR="00455BCD" w:rsidRPr="007D5FB0" w:rsidRDefault="00455BCD" w:rsidP="00455BCD">
            <w:pPr>
              <w:rPr>
                <w:rFonts w:asciiTheme="majorHAnsi" w:hAnsiTheme="majorHAnsi" w:cstheme="majorHAnsi"/>
                <w:sz w:val="22"/>
              </w:rPr>
            </w:pPr>
          </w:p>
        </w:tc>
      </w:tr>
      <w:tr w:rsidR="00455BCD" w:rsidRPr="007D5FB0" w14:paraId="72E41FCF" w14:textId="77777777" w:rsidTr="00455BCD">
        <w:tc>
          <w:tcPr>
            <w:tcW w:w="9016" w:type="dxa"/>
          </w:tcPr>
          <w:p w14:paraId="29136E3D"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Joe Wicks – home circuit lockdown workouts.</w:t>
            </w:r>
          </w:p>
          <w:p w14:paraId="6978D534"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Couch to 5K</w:t>
            </w:r>
          </w:p>
          <w:p w14:paraId="414D3FA8"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NHS health website.</w:t>
            </w:r>
          </w:p>
          <w:p w14:paraId="5B980AD3" w14:textId="41F3CEB1" w:rsidR="005A0B39" w:rsidRPr="007D5FB0" w:rsidRDefault="005A0B39" w:rsidP="00455BCD">
            <w:pPr>
              <w:rPr>
                <w:rFonts w:asciiTheme="majorHAnsi" w:hAnsiTheme="majorHAnsi" w:cstheme="majorHAnsi"/>
                <w:sz w:val="22"/>
              </w:rPr>
            </w:pPr>
          </w:p>
        </w:tc>
      </w:tr>
      <w:tr w:rsidR="00455BCD" w:rsidRPr="007D5FB0" w14:paraId="715B4E53" w14:textId="77777777" w:rsidTr="00455BCD">
        <w:tc>
          <w:tcPr>
            <w:tcW w:w="9016" w:type="dxa"/>
            <w:shd w:val="clear" w:color="auto" w:fill="CCFFFF"/>
          </w:tcPr>
          <w:p w14:paraId="34A53C44"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205BE1E" w14:textId="77777777" w:rsidR="00455BCD" w:rsidRPr="007D5FB0" w:rsidRDefault="00455BCD" w:rsidP="00455BCD">
            <w:pPr>
              <w:rPr>
                <w:rFonts w:asciiTheme="majorHAnsi" w:hAnsiTheme="majorHAnsi" w:cstheme="majorHAnsi"/>
                <w:sz w:val="22"/>
              </w:rPr>
            </w:pPr>
          </w:p>
        </w:tc>
      </w:tr>
      <w:tr w:rsidR="00455BCD" w:rsidRPr="007D5FB0" w14:paraId="0ACA4E40" w14:textId="77777777" w:rsidTr="00455BCD">
        <w:trPr>
          <w:trHeight w:val="165"/>
        </w:trPr>
        <w:tc>
          <w:tcPr>
            <w:tcW w:w="9016" w:type="dxa"/>
          </w:tcPr>
          <w:p w14:paraId="56D8C6A7"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Complete an online workout.</w:t>
            </w:r>
          </w:p>
          <w:p w14:paraId="5549E249"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Attend a gym or a workout class in the community.</w:t>
            </w:r>
          </w:p>
          <w:p w14:paraId="0E7B00C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workout circuit training by James Atkinson (book)</w:t>
            </w:r>
          </w:p>
          <w:p w14:paraId="1FD8DE15"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for beginners by Andrew Hudson (book)</w:t>
            </w:r>
          </w:p>
          <w:p w14:paraId="5DCC89AB" w14:textId="77777777" w:rsidR="00455BCD" w:rsidRPr="007D5FB0" w:rsidRDefault="00455BCD" w:rsidP="00455BCD">
            <w:pPr>
              <w:rPr>
                <w:rFonts w:asciiTheme="majorHAnsi" w:hAnsiTheme="majorHAnsi" w:cstheme="majorHAnsi"/>
                <w:sz w:val="22"/>
              </w:rPr>
            </w:pPr>
          </w:p>
        </w:tc>
      </w:tr>
    </w:tbl>
    <w:p w14:paraId="6A372B40" w14:textId="77777777" w:rsidR="005A0B39" w:rsidRDefault="005A0B39" w:rsidP="00455BCD">
      <w:pPr>
        <w:jc w:val="center"/>
        <w:rPr>
          <w:rFonts w:asciiTheme="majorHAnsi" w:hAnsiTheme="majorHAnsi" w:cstheme="majorHAnsi"/>
          <w:color w:val="013A57" w:themeColor="accent1" w:themeShade="BF"/>
          <w:sz w:val="22"/>
        </w:rPr>
      </w:pPr>
    </w:p>
    <w:p w14:paraId="0170D5F4" w14:textId="77777777" w:rsidR="005A0B39" w:rsidRDefault="005A0B39" w:rsidP="00455BCD">
      <w:pPr>
        <w:jc w:val="center"/>
        <w:rPr>
          <w:rFonts w:asciiTheme="majorHAnsi" w:hAnsiTheme="majorHAnsi" w:cstheme="majorHAnsi"/>
          <w:color w:val="013A57" w:themeColor="accent1" w:themeShade="BF"/>
          <w:sz w:val="22"/>
        </w:rPr>
      </w:pPr>
    </w:p>
    <w:p w14:paraId="2859E561" w14:textId="77777777" w:rsidR="005A0B39" w:rsidRDefault="005A0B39" w:rsidP="00455BCD">
      <w:pPr>
        <w:jc w:val="center"/>
        <w:rPr>
          <w:rFonts w:asciiTheme="majorHAnsi" w:hAnsiTheme="majorHAnsi" w:cstheme="majorHAnsi"/>
          <w:color w:val="013A57" w:themeColor="accent1" w:themeShade="BF"/>
          <w:sz w:val="22"/>
        </w:rPr>
      </w:pPr>
    </w:p>
    <w:p w14:paraId="6B99FD9A" w14:textId="77777777" w:rsidR="005A0B39" w:rsidRDefault="005A0B39" w:rsidP="00455BCD">
      <w:pPr>
        <w:jc w:val="center"/>
        <w:rPr>
          <w:rFonts w:asciiTheme="majorHAnsi" w:hAnsiTheme="majorHAnsi" w:cstheme="majorHAnsi"/>
          <w:color w:val="013A57" w:themeColor="accent1" w:themeShade="BF"/>
          <w:sz w:val="22"/>
        </w:rPr>
      </w:pPr>
    </w:p>
    <w:p w14:paraId="15BA800C" w14:textId="1BC18F0F" w:rsidR="00455BCD" w:rsidRPr="005A0B39" w:rsidRDefault="00455BCD" w:rsidP="00455BCD">
      <w:pPr>
        <w:jc w:val="center"/>
        <w:rPr>
          <w:rFonts w:asciiTheme="majorHAnsi" w:hAnsiTheme="majorHAnsi" w:cstheme="majorHAnsi"/>
          <w:color w:val="013A57" w:themeColor="accent1" w:themeShade="BF"/>
          <w:szCs w:val="28"/>
        </w:rPr>
      </w:pPr>
      <w:r w:rsidRPr="005A0B39">
        <w:rPr>
          <w:rFonts w:asciiTheme="majorHAnsi" w:hAnsiTheme="majorHAnsi" w:cstheme="majorHAnsi"/>
          <w:color w:val="013A57" w:themeColor="accent1" w:themeShade="BF"/>
          <w:szCs w:val="28"/>
        </w:rPr>
        <w:lastRenderedPageBreak/>
        <w:t>Year 10 Spring Term Revision for Religious Studies.</w:t>
      </w:r>
    </w:p>
    <w:p w14:paraId="2ECF10FF"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55BCD" w:rsidRPr="007D5FB0" w14:paraId="1CE322DD" w14:textId="77777777" w:rsidTr="00455BCD">
        <w:tc>
          <w:tcPr>
            <w:tcW w:w="9493" w:type="dxa"/>
            <w:shd w:val="clear" w:color="auto" w:fill="CCFFCC"/>
          </w:tcPr>
          <w:p w14:paraId="58CBC8CC"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9A5C783" w14:textId="77777777" w:rsidTr="00455BCD">
        <w:tc>
          <w:tcPr>
            <w:tcW w:w="9493" w:type="dxa"/>
            <w:shd w:val="clear" w:color="auto" w:fill="auto"/>
          </w:tcPr>
          <w:p w14:paraId="50BD2936"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A linear assessment on content from the previous year as well as what has been covered in new unit. </w:t>
            </w:r>
          </w:p>
          <w:p w14:paraId="03E2EDEA"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Assessment includes mixed questions, short and long covering their ability to describe, explain, analyse and evaluate. </w:t>
            </w:r>
          </w:p>
          <w:p w14:paraId="33CDCFB3" w14:textId="77777777" w:rsidR="00455BCD" w:rsidRPr="007D5FB0" w:rsidRDefault="00455BCD" w:rsidP="00455BCD">
            <w:pPr>
              <w:spacing w:line="240" w:lineRule="auto"/>
              <w:rPr>
                <w:rFonts w:asciiTheme="majorHAnsi" w:hAnsiTheme="majorHAnsi" w:cstheme="majorHAnsi"/>
                <w:sz w:val="22"/>
              </w:rPr>
            </w:pPr>
          </w:p>
        </w:tc>
      </w:tr>
      <w:tr w:rsidR="00455BCD" w:rsidRPr="007D5FB0" w14:paraId="2C95C9CA" w14:textId="77777777" w:rsidTr="00455BCD">
        <w:tc>
          <w:tcPr>
            <w:tcW w:w="9493" w:type="dxa"/>
            <w:shd w:val="clear" w:color="auto" w:fill="D9E2F3"/>
          </w:tcPr>
          <w:p w14:paraId="67E3E359"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455BCD" w:rsidRPr="007D5FB0" w14:paraId="37BC7C60" w14:textId="77777777" w:rsidTr="00455BCD">
        <w:tc>
          <w:tcPr>
            <w:tcW w:w="9493" w:type="dxa"/>
            <w:shd w:val="clear" w:color="auto" w:fill="auto"/>
          </w:tcPr>
          <w:p w14:paraId="096B18E9"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1 –How do Christians pray?</w:t>
            </w:r>
          </w:p>
          <w:p w14:paraId="6CA763E8"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2 –Prayer</w:t>
            </w:r>
          </w:p>
          <w:p w14:paraId="6CB09D23"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3 – Baptism</w:t>
            </w:r>
          </w:p>
          <w:p w14:paraId="4E892A3F"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4 – Eucharist</w:t>
            </w:r>
          </w:p>
          <w:p w14:paraId="7F268754"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5 – Pilgrimage</w:t>
            </w:r>
          </w:p>
          <w:p w14:paraId="0422968F"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6 – Easter</w:t>
            </w:r>
          </w:p>
          <w:p w14:paraId="3DF694EF" w14:textId="77777777" w:rsidR="00455BCD" w:rsidRPr="007D5FB0" w:rsidRDefault="00455BCD" w:rsidP="00455BCD">
            <w:pPr>
              <w:spacing w:line="240" w:lineRule="auto"/>
              <w:ind w:left="720"/>
              <w:rPr>
                <w:rFonts w:asciiTheme="majorHAnsi" w:hAnsiTheme="majorHAnsi" w:cstheme="majorHAnsi"/>
                <w:sz w:val="22"/>
              </w:rPr>
            </w:pPr>
          </w:p>
        </w:tc>
      </w:tr>
      <w:tr w:rsidR="00455BCD" w:rsidRPr="007D5FB0" w14:paraId="6DA6A457" w14:textId="77777777" w:rsidTr="00455BCD">
        <w:tc>
          <w:tcPr>
            <w:tcW w:w="9493" w:type="dxa"/>
            <w:shd w:val="clear" w:color="auto" w:fill="FFF2CC"/>
          </w:tcPr>
          <w:p w14:paraId="54FC49C3"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How can I revise for Religious Studies?</w:t>
            </w:r>
          </w:p>
        </w:tc>
      </w:tr>
      <w:tr w:rsidR="00455BCD" w:rsidRPr="007D5FB0" w14:paraId="1791BD02" w14:textId="77777777" w:rsidTr="00455BCD">
        <w:tc>
          <w:tcPr>
            <w:tcW w:w="9493" w:type="dxa"/>
            <w:shd w:val="clear" w:color="auto" w:fill="auto"/>
          </w:tcPr>
          <w:p w14:paraId="2CFB8A07"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Look back over the work you have completed in your books.</w:t>
            </w:r>
          </w:p>
          <w:p w14:paraId="48EB0216"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 xml:space="preserve">Learn all of your keywords and definitions.  </w:t>
            </w:r>
          </w:p>
          <w:p w14:paraId="7ABBF422" w14:textId="77777777" w:rsidR="00455BCD" w:rsidRPr="007D5FB0" w:rsidRDefault="00455BCD" w:rsidP="00455BCD">
            <w:pPr>
              <w:spacing w:line="240" w:lineRule="auto"/>
              <w:rPr>
                <w:rFonts w:asciiTheme="majorHAnsi" w:hAnsiTheme="majorHAnsi" w:cstheme="majorHAnsi"/>
                <w:sz w:val="22"/>
              </w:rPr>
            </w:pPr>
          </w:p>
        </w:tc>
      </w:tr>
      <w:tr w:rsidR="00455BCD" w:rsidRPr="007D5FB0" w14:paraId="7911C994" w14:textId="77777777" w:rsidTr="00455BCD">
        <w:tc>
          <w:tcPr>
            <w:tcW w:w="9493" w:type="dxa"/>
            <w:shd w:val="clear" w:color="auto" w:fill="E2EFD9"/>
          </w:tcPr>
          <w:p w14:paraId="4D0CA48E"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455BCD" w:rsidRPr="007D5FB0" w14:paraId="1930FFD7" w14:textId="77777777" w:rsidTr="00455BCD">
        <w:tc>
          <w:tcPr>
            <w:tcW w:w="9493" w:type="dxa"/>
            <w:shd w:val="clear" w:color="auto" w:fill="auto"/>
          </w:tcPr>
          <w:p w14:paraId="3A6F257B"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Your exercise book is the best resource that you have.</w:t>
            </w:r>
          </w:p>
          <w:p w14:paraId="54FDBD1E"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 xml:space="preserve">AQA Religious Studies A – Christianity </w:t>
            </w:r>
          </w:p>
          <w:p w14:paraId="254D1525" w14:textId="77777777" w:rsidR="00455BCD" w:rsidRPr="007D5FB0" w:rsidRDefault="00455BCD" w:rsidP="00455BCD">
            <w:pPr>
              <w:spacing w:line="240" w:lineRule="auto"/>
              <w:rPr>
                <w:rFonts w:asciiTheme="majorHAnsi" w:hAnsiTheme="majorHAnsi" w:cstheme="majorHAnsi"/>
                <w:sz w:val="22"/>
              </w:rPr>
            </w:pPr>
          </w:p>
        </w:tc>
      </w:tr>
      <w:tr w:rsidR="00455BCD" w:rsidRPr="007D5FB0" w14:paraId="5B0610CF" w14:textId="77777777" w:rsidTr="00455BCD">
        <w:tc>
          <w:tcPr>
            <w:tcW w:w="9493" w:type="dxa"/>
            <w:shd w:val="clear" w:color="auto" w:fill="FFCCFF"/>
          </w:tcPr>
          <w:p w14:paraId="07D394F4"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455BCD" w:rsidRPr="007D5FB0" w14:paraId="412697FE" w14:textId="77777777" w:rsidTr="00455BCD">
        <w:tc>
          <w:tcPr>
            <w:tcW w:w="9493" w:type="dxa"/>
            <w:shd w:val="clear" w:color="auto" w:fill="auto"/>
          </w:tcPr>
          <w:p w14:paraId="12BFA992" w14:textId="77777777" w:rsidR="00455BCD" w:rsidRPr="007D5FB0" w:rsidRDefault="000E38C5" w:rsidP="00455BCD">
            <w:pPr>
              <w:spacing w:line="240" w:lineRule="auto"/>
              <w:rPr>
                <w:rFonts w:asciiTheme="majorHAnsi" w:hAnsiTheme="majorHAnsi" w:cstheme="majorHAnsi"/>
                <w:color w:val="2F5496"/>
                <w:sz w:val="22"/>
              </w:rPr>
            </w:pPr>
            <w:hyperlink r:id="rId311" w:history="1">
              <w:r w:rsidR="00455BCD" w:rsidRPr="007D5FB0">
                <w:rPr>
                  <w:rStyle w:val="Hyperlink"/>
                  <w:rFonts w:asciiTheme="majorHAnsi" w:hAnsiTheme="majorHAnsi" w:cstheme="majorHAnsi"/>
                  <w:sz w:val="22"/>
                </w:rPr>
                <w:t>https://www.bbc.co.uk/bitesize/subjects/zb48q6f</w:t>
              </w:r>
            </w:hyperlink>
          </w:p>
          <w:p w14:paraId="5DD90DBE" w14:textId="77777777" w:rsidR="00455BCD" w:rsidRPr="007D5FB0" w:rsidRDefault="00455BCD" w:rsidP="00455BCD">
            <w:pPr>
              <w:spacing w:line="240" w:lineRule="auto"/>
              <w:rPr>
                <w:rFonts w:asciiTheme="majorHAnsi" w:hAnsiTheme="majorHAnsi" w:cstheme="majorHAnsi"/>
                <w:color w:val="2F5496"/>
                <w:sz w:val="22"/>
              </w:rPr>
            </w:pPr>
            <w:r w:rsidRPr="007D5FB0">
              <w:rPr>
                <w:rFonts w:asciiTheme="majorHAnsi" w:hAnsiTheme="majorHAnsi" w:cstheme="majorHAnsi"/>
                <w:color w:val="2F5496"/>
                <w:sz w:val="22"/>
              </w:rPr>
              <w:t>https://revisionworld.com/gcse-revision/rs-religious-studies/islam</w:t>
            </w:r>
          </w:p>
          <w:p w14:paraId="6AF12BB4" w14:textId="77777777" w:rsidR="00455BCD" w:rsidRPr="007D5FB0" w:rsidRDefault="00455BCD" w:rsidP="00455BCD">
            <w:pPr>
              <w:tabs>
                <w:tab w:val="center" w:pos="4150"/>
              </w:tabs>
              <w:spacing w:line="240" w:lineRule="auto"/>
              <w:rPr>
                <w:rFonts w:asciiTheme="majorHAnsi" w:hAnsiTheme="majorHAnsi" w:cstheme="majorHAnsi"/>
                <w:sz w:val="22"/>
              </w:rPr>
            </w:pPr>
          </w:p>
        </w:tc>
      </w:tr>
      <w:tr w:rsidR="00455BCD" w:rsidRPr="007D5FB0" w14:paraId="7C50DED6" w14:textId="77777777" w:rsidTr="00455BCD">
        <w:tc>
          <w:tcPr>
            <w:tcW w:w="9493" w:type="dxa"/>
            <w:shd w:val="clear" w:color="auto" w:fill="CCFFFF"/>
          </w:tcPr>
          <w:p w14:paraId="00A1D201"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5B0224F6" w14:textId="77777777" w:rsidR="00455BCD" w:rsidRPr="007D5FB0" w:rsidRDefault="00455BCD" w:rsidP="00455BCD">
            <w:pPr>
              <w:spacing w:line="240" w:lineRule="auto"/>
              <w:rPr>
                <w:rFonts w:asciiTheme="majorHAnsi" w:hAnsiTheme="majorHAnsi" w:cstheme="majorHAnsi"/>
                <w:sz w:val="22"/>
              </w:rPr>
            </w:pPr>
          </w:p>
        </w:tc>
      </w:tr>
      <w:tr w:rsidR="00455BCD" w:rsidRPr="007D5FB0" w14:paraId="2363D9E8" w14:textId="77777777" w:rsidTr="00455BCD">
        <w:trPr>
          <w:trHeight w:val="165"/>
        </w:trPr>
        <w:tc>
          <w:tcPr>
            <w:tcW w:w="9493" w:type="dxa"/>
            <w:shd w:val="clear" w:color="auto" w:fill="auto"/>
          </w:tcPr>
          <w:p w14:paraId="4581AB82"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Follow the news – what is going on in the world?</w:t>
            </w:r>
          </w:p>
          <w:p w14:paraId="1A9D6622" w14:textId="77777777" w:rsidR="00455BCD" w:rsidRPr="007D5FB0" w:rsidRDefault="00455BCD" w:rsidP="00455BCD">
            <w:pPr>
              <w:spacing w:line="240" w:lineRule="auto"/>
              <w:rPr>
                <w:rFonts w:asciiTheme="majorHAnsi" w:hAnsiTheme="majorHAnsi" w:cstheme="majorHAnsi"/>
                <w:sz w:val="22"/>
              </w:rPr>
            </w:pPr>
          </w:p>
        </w:tc>
      </w:tr>
    </w:tbl>
    <w:p w14:paraId="2D3D2AA7" w14:textId="3DB574EC" w:rsidR="00455BCD" w:rsidRPr="007D5FB0" w:rsidRDefault="00455BCD" w:rsidP="00DF027C">
      <w:pPr>
        <w:rPr>
          <w:rFonts w:asciiTheme="majorHAnsi" w:hAnsiTheme="majorHAnsi" w:cstheme="majorHAnsi"/>
          <w:b w:val="0"/>
          <w:bCs/>
          <w:sz w:val="22"/>
        </w:rPr>
      </w:pPr>
    </w:p>
    <w:p w14:paraId="75535FEB" w14:textId="1A93A093" w:rsidR="00455BCD" w:rsidRPr="007D5FB0" w:rsidRDefault="00455BCD" w:rsidP="00DF027C">
      <w:pPr>
        <w:rPr>
          <w:rFonts w:asciiTheme="majorHAnsi" w:hAnsiTheme="majorHAnsi" w:cstheme="majorHAnsi"/>
          <w:b w:val="0"/>
          <w:bCs/>
          <w:sz w:val="22"/>
        </w:rPr>
      </w:pPr>
    </w:p>
    <w:p w14:paraId="2C83F7F4" w14:textId="5DCC093B" w:rsidR="00455BCD" w:rsidRPr="007D5FB0" w:rsidRDefault="00455BCD" w:rsidP="00DF027C">
      <w:pPr>
        <w:rPr>
          <w:rFonts w:asciiTheme="majorHAnsi" w:hAnsiTheme="majorHAnsi" w:cstheme="majorHAnsi"/>
          <w:b w:val="0"/>
          <w:bCs/>
          <w:sz w:val="22"/>
        </w:rPr>
      </w:pPr>
    </w:p>
    <w:p w14:paraId="778B021C" w14:textId="2ADCD8AB" w:rsidR="00455BCD" w:rsidRPr="007D5FB0" w:rsidRDefault="00455BCD" w:rsidP="00DF027C">
      <w:pPr>
        <w:rPr>
          <w:rFonts w:asciiTheme="majorHAnsi" w:hAnsiTheme="majorHAnsi" w:cstheme="majorHAnsi"/>
          <w:b w:val="0"/>
          <w:bCs/>
          <w:sz w:val="22"/>
        </w:rPr>
      </w:pPr>
    </w:p>
    <w:p w14:paraId="7570F28E" w14:textId="09163B02" w:rsidR="00455BCD" w:rsidRPr="007D5FB0" w:rsidRDefault="00455BCD" w:rsidP="00DF027C">
      <w:pPr>
        <w:rPr>
          <w:rFonts w:asciiTheme="majorHAnsi" w:hAnsiTheme="majorHAnsi" w:cstheme="majorHAnsi"/>
          <w:b w:val="0"/>
          <w:bCs/>
          <w:sz w:val="22"/>
        </w:rPr>
      </w:pPr>
    </w:p>
    <w:p w14:paraId="34E2744C" w14:textId="6E9466C4" w:rsidR="00455BCD" w:rsidRPr="007D5FB0" w:rsidRDefault="00455BCD" w:rsidP="00DF027C">
      <w:pPr>
        <w:rPr>
          <w:rFonts w:asciiTheme="majorHAnsi" w:hAnsiTheme="majorHAnsi" w:cstheme="majorHAnsi"/>
          <w:b w:val="0"/>
          <w:bCs/>
          <w:sz w:val="22"/>
        </w:rPr>
      </w:pPr>
    </w:p>
    <w:p w14:paraId="6027DFCE" w14:textId="4B38906C" w:rsidR="00455BCD" w:rsidRPr="007D5FB0" w:rsidRDefault="00455BCD" w:rsidP="00455BCD">
      <w:pPr>
        <w:rPr>
          <w:rFonts w:asciiTheme="majorHAnsi" w:hAnsiTheme="majorHAnsi" w:cstheme="majorHAnsi"/>
          <w:b w:val="0"/>
          <w:bCs/>
          <w:color w:val="01273A" w:themeColor="accent1" w:themeShade="80"/>
          <w:sz w:val="22"/>
        </w:rPr>
      </w:pPr>
    </w:p>
    <w:p w14:paraId="3C27C28E" w14:textId="77777777" w:rsidR="005A0B39" w:rsidRDefault="005A0B39" w:rsidP="00455BCD">
      <w:pPr>
        <w:jc w:val="center"/>
        <w:rPr>
          <w:rFonts w:asciiTheme="majorHAnsi" w:hAnsiTheme="majorHAnsi" w:cstheme="majorHAnsi"/>
          <w:color w:val="013A57" w:themeColor="accent1" w:themeShade="BF"/>
          <w:sz w:val="22"/>
        </w:rPr>
      </w:pPr>
      <w:bookmarkStart w:id="4" w:name="_Hlk90554582"/>
    </w:p>
    <w:p w14:paraId="5BB20C92" w14:textId="77777777" w:rsidR="005A0B39" w:rsidRDefault="005A0B39" w:rsidP="00455BCD">
      <w:pPr>
        <w:jc w:val="center"/>
        <w:rPr>
          <w:rFonts w:asciiTheme="majorHAnsi" w:hAnsiTheme="majorHAnsi" w:cstheme="majorHAnsi"/>
          <w:color w:val="013A57" w:themeColor="accent1" w:themeShade="BF"/>
          <w:sz w:val="22"/>
        </w:rPr>
      </w:pPr>
    </w:p>
    <w:p w14:paraId="03AAEBF1" w14:textId="77777777" w:rsidR="005A0B39" w:rsidRDefault="005A0B39" w:rsidP="00455BCD">
      <w:pPr>
        <w:jc w:val="center"/>
        <w:rPr>
          <w:rFonts w:asciiTheme="majorHAnsi" w:hAnsiTheme="majorHAnsi" w:cstheme="majorHAnsi"/>
          <w:color w:val="013A57" w:themeColor="accent1" w:themeShade="BF"/>
          <w:sz w:val="22"/>
        </w:rPr>
      </w:pPr>
    </w:p>
    <w:p w14:paraId="1F0E7EE6" w14:textId="77777777" w:rsidR="005A0B39" w:rsidRDefault="005A0B39" w:rsidP="00455BCD">
      <w:pPr>
        <w:jc w:val="center"/>
        <w:rPr>
          <w:rFonts w:asciiTheme="majorHAnsi" w:hAnsiTheme="majorHAnsi" w:cstheme="majorHAnsi"/>
          <w:color w:val="013A57" w:themeColor="accent1" w:themeShade="BF"/>
          <w:sz w:val="22"/>
        </w:rPr>
      </w:pPr>
    </w:p>
    <w:p w14:paraId="17D63995" w14:textId="77777777" w:rsidR="005A0B39" w:rsidRDefault="005A0B39" w:rsidP="00455BCD">
      <w:pPr>
        <w:jc w:val="center"/>
        <w:rPr>
          <w:rFonts w:asciiTheme="majorHAnsi" w:hAnsiTheme="majorHAnsi" w:cstheme="majorHAnsi"/>
          <w:color w:val="013A57" w:themeColor="accent1" w:themeShade="BF"/>
          <w:sz w:val="22"/>
        </w:rPr>
      </w:pPr>
    </w:p>
    <w:p w14:paraId="12E9D88F" w14:textId="77777777" w:rsidR="005A0B39" w:rsidRDefault="005A0B39" w:rsidP="00455BCD">
      <w:pPr>
        <w:jc w:val="center"/>
        <w:rPr>
          <w:rFonts w:asciiTheme="majorHAnsi" w:hAnsiTheme="majorHAnsi" w:cstheme="majorHAnsi"/>
          <w:color w:val="013A57" w:themeColor="accent1" w:themeShade="BF"/>
          <w:sz w:val="22"/>
        </w:rPr>
      </w:pPr>
    </w:p>
    <w:p w14:paraId="2CD223E7" w14:textId="77777777" w:rsidR="005A0B39" w:rsidRDefault="005A0B39" w:rsidP="00455BCD">
      <w:pPr>
        <w:jc w:val="center"/>
        <w:rPr>
          <w:rFonts w:asciiTheme="majorHAnsi" w:hAnsiTheme="majorHAnsi" w:cstheme="majorHAnsi"/>
          <w:color w:val="013A57" w:themeColor="accent1" w:themeShade="BF"/>
          <w:sz w:val="22"/>
        </w:rPr>
      </w:pPr>
    </w:p>
    <w:p w14:paraId="7506E6C3" w14:textId="77777777" w:rsidR="005A0B39" w:rsidRDefault="005A0B39" w:rsidP="00455BCD">
      <w:pPr>
        <w:jc w:val="center"/>
        <w:rPr>
          <w:rFonts w:asciiTheme="majorHAnsi" w:hAnsiTheme="majorHAnsi" w:cstheme="majorHAnsi"/>
          <w:color w:val="013A57" w:themeColor="accent1" w:themeShade="BF"/>
          <w:sz w:val="22"/>
        </w:rPr>
      </w:pPr>
    </w:p>
    <w:p w14:paraId="525B9F6F" w14:textId="77777777" w:rsidR="005A0B39" w:rsidRDefault="005A0B39" w:rsidP="00455BCD">
      <w:pPr>
        <w:jc w:val="center"/>
        <w:rPr>
          <w:rFonts w:asciiTheme="majorHAnsi" w:hAnsiTheme="majorHAnsi" w:cstheme="majorHAnsi"/>
          <w:color w:val="013A57" w:themeColor="accent1" w:themeShade="BF"/>
          <w:sz w:val="22"/>
        </w:rPr>
      </w:pPr>
    </w:p>
    <w:p w14:paraId="46418BE2" w14:textId="77777777" w:rsidR="005A0B39" w:rsidRDefault="005A0B39" w:rsidP="00455BCD">
      <w:pPr>
        <w:jc w:val="center"/>
        <w:rPr>
          <w:rFonts w:asciiTheme="majorHAnsi" w:hAnsiTheme="majorHAnsi" w:cstheme="majorHAnsi"/>
          <w:color w:val="013A57" w:themeColor="accent1" w:themeShade="BF"/>
          <w:sz w:val="22"/>
        </w:rPr>
      </w:pPr>
    </w:p>
    <w:p w14:paraId="1CB54218" w14:textId="5BA043E7" w:rsidR="00455BCD" w:rsidRPr="005A0B39" w:rsidRDefault="00455BCD" w:rsidP="00455BCD">
      <w:pPr>
        <w:jc w:val="center"/>
        <w:rPr>
          <w:rFonts w:asciiTheme="majorHAnsi" w:hAnsiTheme="majorHAnsi" w:cstheme="majorHAnsi"/>
          <w:color w:val="013A57" w:themeColor="accent1" w:themeShade="BF"/>
          <w:szCs w:val="28"/>
        </w:rPr>
      </w:pPr>
      <w:r w:rsidRPr="005A0B39">
        <w:rPr>
          <w:rFonts w:asciiTheme="majorHAnsi" w:hAnsiTheme="majorHAnsi" w:cstheme="majorHAnsi"/>
          <w:color w:val="013A57" w:themeColor="accent1" w:themeShade="BF"/>
          <w:szCs w:val="28"/>
        </w:rPr>
        <w:lastRenderedPageBreak/>
        <w:t>Year 11 Spring Revision for Religious Studies.</w:t>
      </w:r>
      <w:bookmarkEnd w:id="4"/>
    </w:p>
    <w:tbl>
      <w:tblPr>
        <w:tblpPr w:leftFromText="180" w:rightFromText="180" w:vertAnchor="text" w:horzAnchor="margin" w:tblpY="84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455BCD" w:rsidRPr="007D5FB0" w14:paraId="7E2A560A" w14:textId="77777777" w:rsidTr="006B2306">
        <w:trPr>
          <w:trHeight w:val="541"/>
        </w:trPr>
        <w:tc>
          <w:tcPr>
            <w:tcW w:w="10060" w:type="dxa"/>
            <w:shd w:val="clear" w:color="auto" w:fill="CCFFCC"/>
          </w:tcPr>
          <w:p w14:paraId="4A332C4F"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What assessments will I have in the Spring Term?</w:t>
            </w:r>
          </w:p>
          <w:p w14:paraId="2837C26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0ED8E595" w14:textId="77777777" w:rsidTr="006B2306">
        <w:trPr>
          <w:trHeight w:val="285"/>
        </w:trPr>
        <w:tc>
          <w:tcPr>
            <w:tcW w:w="10060" w:type="dxa"/>
            <w:shd w:val="clear" w:color="auto" w:fill="auto"/>
          </w:tcPr>
          <w:p w14:paraId="6A85BF02" w14:textId="77777777" w:rsidR="00455BCD" w:rsidRDefault="00455BCD" w:rsidP="00455BCD">
            <w:pPr>
              <w:shd w:val="clear" w:color="auto" w:fill="FFFFFF"/>
              <w:spacing w:before="100" w:beforeAutospacing="1" w:after="100" w:afterAutospacing="1" w:line="240" w:lineRule="auto"/>
              <w:outlineLvl w:val="2"/>
              <w:rPr>
                <w:rFonts w:asciiTheme="majorHAnsi" w:eastAsia="Times New Roman" w:hAnsiTheme="majorHAnsi" w:cstheme="majorHAnsi"/>
                <w:b w:val="0"/>
                <w:bCs/>
                <w:color w:val="auto"/>
                <w:sz w:val="22"/>
                <w:lang w:eastAsia="en-GB"/>
              </w:rPr>
            </w:pPr>
            <w:r w:rsidRPr="005A0B39">
              <w:rPr>
                <w:rFonts w:asciiTheme="majorHAnsi" w:eastAsia="Times New Roman" w:hAnsiTheme="majorHAnsi" w:cstheme="majorHAnsi"/>
                <w:b w:val="0"/>
                <w:bCs/>
                <w:color w:val="auto"/>
                <w:sz w:val="22"/>
                <w:lang w:eastAsia="en-GB"/>
              </w:rPr>
              <w:t xml:space="preserve">Theme B: Religion and life + Theme A: Relationships and Families. </w:t>
            </w:r>
          </w:p>
          <w:p w14:paraId="3933AF4D" w14:textId="1997AAF2" w:rsidR="005A0B39" w:rsidRPr="005A0B39" w:rsidRDefault="005A0B39" w:rsidP="00455BCD">
            <w:pPr>
              <w:shd w:val="clear" w:color="auto" w:fill="FFFFFF"/>
              <w:spacing w:before="100" w:beforeAutospacing="1" w:after="100" w:afterAutospacing="1" w:line="240" w:lineRule="auto"/>
              <w:outlineLvl w:val="2"/>
              <w:rPr>
                <w:rFonts w:asciiTheme="majorHAnsi" w:eastAsia="Times New Roman" w:hAnsiTheme="majorHAnsi" w:cstheme="majorHAnsi"/>
                <w:b w:val="0"/>
                <w:bCs/>
                <w:color w:val="auto"/>
                <w:sz w:val="22"/>
                <w:lang w:eastAsia="en-GB"/>
              </w:rPr>
            </w:pPr>
          </w:p>
        </w:tc>
      </w:tr>
      <w:tr w:rsidR="00455BCD" w:rsidRPr="007D5FB0" w14:paraId="581C7F06" w14:textId="77777777" w:rsidTr="006B2306">
        <w:trPr>
          <w:trHeight w:val="541"/>
        </w:trPr>
        <w:tc>
          <w:tcPr>
            <w:tcW w:w="10060" w:type="dxa"/>
            <w:shd w:val="clear" w:color="auto" w:fill="D9E2F3"/>
          </w:tcPr>
          <w:p w14:paraId="31EC38FB"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What do I need to revise?</w:t>
            </w:r>
          </w:p>
          <w:p w14:paraId="4E52C355" w14:textId="77777777" w:rsidR="00455BCD" w:rsidRPr="007D5FB0" w:rsidRDefault="00455BCD" w:rsidP="00455BCD">
            <w:pPr>
              <w:pStyle w:val="ListParagraph"/>
              <w:spacing w:after="0" w:line="240" w:lineRule="auto"/>
              <w:rPr>
                <w:rFonts w:asciiTheme="majorHAnsi" w:hAnsiTheme="majorHAnsi" w:cstheme="majorHAnsi"/>
                <w:color w:val="000000"/>
              </w:rPr>
            </w:pPr>
          </w:p>
        </w:tc>
      </w:tr>
      <w:tr w:rsidR="00455BCD" w:rsidRPr="007D5FB0" w14:paraId="20123616" w14:textId="77777777" w:rsidTr="006B2306">
        <w:trPr>
          <w:trHeight w:val="4180"/>
        </w:trPr>
        <w:tc>
          <w:tcPr>
            <w:tcW w:w="10060" w:type="dxa"/>
            <w:shd w:val="clear" w:color="auto" w:fill="auto"/>
          </w:tcPr>
          <w:p w14:paraId="5841FFA4" w14:textId="77777777" w:rsidR="00455BCD" w:rsidRPr="007D5FB0" w:rsidRDefault="00455BCD" w:rsidP="00455BCD">
            <w:pPr>
              <w:pStyle w:val="Heading4"/>
              <w:shd w:val="clear" w:color="auto" w:fill="FFFFFF"/>
              <w:spacing w:before="100" w:beforeAutospacing="1" w:after="100" w:afterAutospacing="1" w:line="240" w:lineRule="auto"/>
              <w:rPr>
                <w:rFonts w:cstheme="majorHAnsi"/>
                <w:i w:val="0"/>
                <w:iCs w:val="0"/>
                <w:color w:val="000000"/>
                <w:sz w:val="22"/>
              </w:rPr>
            </w:pPr>
            <w:r w:rsidRPr="007D5FB0">
              <w:rPr>
                <w:rFonts w:cstheme="majorHAnsi"/>
                <w:i w:val="0"/>
                <w:iCs w:val="0"/>
                <w:color w:val="000000"/>
                <w:sz w:val="22"/>
              </w:rPr>
              <w:t>Theme B: Religion and Life</w:t>
            </w:r>
          </w:p>
          <w:p w14:paraId="76F91715" w14:textId="77777777" w:rsidR="00455BCD" w:rsidRPr="005B508A" w:rsidRDefault="00455BCD" w:rsidP="00455BCD">
            <w:pPr>
              <w:pStyle w:val="Heading4"/>
              <w:shd w:val="clear" w:color="auto" w:fill="FFFFFF"/>
              <w:spacing w:before="100" w:beforeAutospacing="1" w:after="100" w:afterAutospacing="1" w:line="240" w:lineRule="auto"/>
              <w:rPr>
                <w:rFonts w:cstheme="majorHAnsi"/>
                <w:b w:val="0"/>
                <w:bCs/>
                <w:color w:val="auto"/>
                <w:sz w:val="22"/>
              </w:rPr>
            </w:pPr>
            <w:r w:rsidRPr="005B508A">
              <w:rPr>
                <w:rFonts w:cstheme="majorHAnsi"/>
                <w:b w:val="0"/>
                <w:bCs/>
                <w:i w:val="0"/>
                <w:iCs w:val="0"/>
                <w:color w:val="auto"/>
                <w:sz w:val="22"/>
              </w:rPr>
              <w:t xml:space="preserve">Lesson 9 – Abortion - </w:t>
            </w:r>
          </w:p>
          <w:p w14:paraId="4CF77F08"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Lesson 10- Religious views on Abortion </w:t>
            </w:r>
          </w:p>
          <w:p w14:paraId="4DD1403B"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Lesson 11- Euthanasia </w:t>
            </w:r>
          </w:p>
          <w:p w14:paraId="6F99E79B"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Lesson 12- Religious Views on Euthanasia</w:t>
            </w:r>
          </w:p>
          <w:p w14:paraId="7E570CC8"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Lesson 13- Death and Afterlife</w:t>
            </w:r>
          </w:p>
          <w:p w14:paraId="6C924F03"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Theme A – Relationships and Families </w:t>
            </w:r>
          </w:p>
          <w:p w14:paraId="43EE17C2" w14:textId="77777777" w:rsidR="00455BCD" w:rsidRPr="007D5FB0" w:rsidRDefault="00455BCD" w:rsidP="00455BCD">
            <w:pPr>
              <w:spacing w:before="100" w:beforeAutospacing="1" w:after="100" w:afterAutospacing="1" w:line="240" w:lineRule="auto"/>
              <w:rPr>
                <w:rFonts w:asciiTheme="majorHAnsi" w:hAnsiTheme="majorHAnsi" w:cstheme="majorHAnsi"/>
                <w:sz w:val="22"/>
              </w:rPr>
            </w:pPr>
            <w:r w:rsidRPr="005B508A">
              <w:rPr>
                <w:rFonts w:asciiTheme="majorHAnsi" w:hAnsiTheme="majorHAnsi" w:cstheme="majorHAnsi"/>
                <w:b w:val="0"/>
                <w:bCs/>
                <w:color w:val="auto"/>
                <w:sz w:val="22"/>
              </w:rPr>
              <w:t>Lesson 1 – 5</w:t>
            </w:r>
          </w:p>
        </w:tc>
      </w:tr>
      <w:tr w:rsidR="00455BCD" w:rsidRPr="007D5FB0" w14:paraId="5B72D99F" w14:textId="77777777" w:rsidTr="006B2306">
        <w:trPr>
          <w:trHeight w:val="541"/>
        </w:trPr>
        <w:tc>
          <w:tcPr>
            <w:tcW w:w="10060" w:type="dxa"/>
            <w:shd w:val="clear" w:color="auto" w:fill="FFF2CC"/>
          </w:tcPr>
          <w:p w14:paraId="75B19DD7"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How can I revise for Religious Studies?</w:t>
            </w:r>
          </w:p>
          <w:p w14:paraId="3A01359F"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577D811B" w14:textId="77777777" w:rsidTr="006B2306">
        <w:trPr>
          <w:trHeight w:val="827"/>
        </w:trPr>
        <w:tc>
          <w:tcPr>
            <w:tcW w:w="10060" w:type="dxa"/>
            <w:shd w:val="clear" w:color="auto" w:fill="auto"/>
          </w:tcPr>
          <w:p w14:paraId="60137FD4" w14:textId="77777777" w:rsidR="00455BCD" w:rsidRPr="007D5FB0" w:rsidRDefault="00455BCD" w:rsidP="006C37C3">
            <w:pPr>
              <w:pStyle w:val="ListParagraph"/>
              <w:numPr>
                <w:ilvl w:val="0"/>
                <w:numId w:val="86"/>
              </w:numPr>
              <w:spacing w:after="0" w:line="240" w:lineRule="auto"/>
              <w:rPr>
                <w:rFonts w:asciiTheme="majorHAnsi" w:hAnsiTheme="majorHAnsi" w:cstheme="majorHAnsi"/>
                <w:color w:val="000000"/>
              </w:rPr>
            </w:pPr>
            <w:r w:rsidRPr="007D5FB0">
              <w:rPr>
                <w:rFonts w:asciiTheme="majorHAnsi" w:hAnsiTheme="majorHAnsi" w:cstheme="majorHAnsi"/>
                <w:color w:val="000000"/>
              </w:rPr>
              <w:t>All information in exercise books is extensive</w:t>
            </w:r>
          </w:p>
          <w:p w14:paraId="671BC466" w14:textId="77777777" w:rsidR="00455BCD" w:rsidRPr="007D5FB0" w:rsidRDefault="00455BCD" w:rsidP="006C37C3">
            <w:pPr>
              <w:pStyle w:val="ListParagraph"/>
              <w:numPr>
                <w:ilvl w:val="0"/>
                <w:numId w:val="86"/>
              </w:numPr>
              <w:spacing w:after="0" w:line="240" w:lineRule="auto"/>
              <w:rPr>
                <w:rFonts w:asciiTheme="majorHAnsi" w:hAnsiTheme="majorHAnsi" w:cstheme="majorHAnsi"/>
                <w:color w:val="000000"/>
              </w:rPr>
            </w:pPr>
            <w:r w:rsidRPr="007D5FB0">
              <w:rPr>
                <w:rFonts w:asciiTheme="majorHAnsi" w:hAnsiTheme="majorHAnsi" w:cstheme="majorHAnsi"/>
                <w:color w:val="000000"/>
              </w:rPr>
              <w:t xml:space="preserve">Teams – Could use two documents </w:t>
            </w:r>
          </w:p>
          <w:p w14:paraId="46EEF630" w14:textId="77777777" w:rsidR="00455BCD" w:rsidRDefault="00455BCD" w:rsidP="006C37C3">
            <w:pPr>
              <w:pStyle w:val="ListParagraph"/>
              <w:numPr>
                <w:ilvl w:val="0"/>
                <w:numId w:val="87"/>
              </w:numPr>
              <w:spacing w:after="0" w:line="240" w:lineRule="auto"/>
              <w:rPr>
                <w:rFonts w:asciiTheme="majorHAnsi" w:hAnsiTheme="majorHAnsi" w:cstheme="majorHAnsi"/>
                <w:color w:val="000000"/>
              </w:rPr>
            </w:pPr>
            <w:r w:rsidRPr="007D5FB0">
              <w:rPr>
                <w:rFonts w:asciiTheme="majorHAnsi" w:hAnsiTheme="majorHAnsi" w:cstheme="majorHAnsi"/>
                <w:color w:val="000000"/>
              </w:rPr>
              <w:t>Revision booklet pdf</w:t>
            </w:r>
          </w:p>
          <w:p w14:paraId="2F4A7BD6" w14:textId="27FD994D" w:rsidR="005A0B39" w:rsidRPr="007D5FB0" w:rsidRDefault="005A0B39" w:rsidP="005A0B39">
            <w:pPr>
              <w:pStyle w:val="ListParagraph"/>
              <w:spacing w:after="0" w:line="240" w:lineRule="auto"/>
              <w:rPr>
                <w:rFonts w:asciiTheme="majorHAnsi" w:hAnsiTheme="majorHAnsi" w:cstheme="majorHAnsi"/>
                <w:color w:val="000000"/>
              </w:rPr>
            </w:pPr>
          </w:p>
        </w:tc>
      </w:tr>
      <w:tr w:rsidR="00455BCD" w:rsidRPr="007D5FB0" w14:paraId="2FDA2392" w14:textId="77777777" w:rsidTr="006B2306">
        <w:trPr>
          <w:trHeight w:val="541"/>
        </w:trPr>
        <w:tc>
          <w:tcPr>
            <w:tcW w:w="10060" w:type="dxa"/>
            <w:shd w:val="clear" w:color="auto" w:fill="E2EFD9"/>
          </w:tcPr>
          <w:p w14:paraId="04CEC3C7"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Useful resources I can use:</w:t>
            </w:r>
          </w:p>
          <w:p w14:paraId="0B394A0A"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40A02CC6" w14:textId="77777777" w:rsidTr="006B2306">
        <w:trPr>
          <w:trHeight w:val="827"/>
        </w:trPr>
        <w:tc>
          <w:tcPr>
            <w:tcW w:w="10060" w:type="dxa"/>
            <w:shd w:val="clear" w:color="auto" w:fill="auto"/>
          </w:tcPr>
          <w:p w14:paraId="5E936BE2" w14:textId="77777777" w:rsidR="00455BCD" w:rsidRPr="007D5FB0" w:rsidRDefault="00455BCD" w:rsidP="00455BCD">
            <w:pPr>
              <w:pStyle w:val="ListParagraph"/>
              <w:spacing w:after="0" w:line="240" w:lineRule="auto"/>
              <w:rPr>
                <w:rFonts w:asciiTheme="majorHAnsi" w:hAnsiTheme="majorHAnsi" w:cstheme="majorHAnsi"/>
                <w:color w:val="000000"/>
              </w:rPr>
            </w:pPr>
          </w:p>
          <w:p w14:paraId="589EA0C1"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Documents on Teams </w:t>
            </w:r>
          </w:p>
          <w:p w14:paraId="5889FC48"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3428EADD" w14:textId="77777777" w:rsidTr="006B2306">
        <w:trPr>
          <w:trHeight w:val="556"/>
        </w:trPr>
        <w:tc>
          <w:tcPr>
            <w:tcW w:w="10060" w:type="dxa"/>
            <w:shd w:val="clear" w:color="auto" w:fill="FFCCFF"/>
          </w:tcPr>
          <w:p w14:paraId="5BE280DE"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Useful websites I can use:</w:t>
            </w:r>
          </w:p>
          <w:p w14:paraId="1B76B5C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1975A182" w14:textId="77777777" w:rsidTr="006B2306">
        <w:trPr>
          <w:trHeight w:val="812"/>
        </w:trPr>
        <w:tc>
          <w:tcPr>
            <w:tcW w:w="10060" w:type="dxa"/>
            <w:shd w:val="clear" w:color="auto" w:fill="auto"/>
          </w:tcPr>
          <w:p w14:paraId="20C6EA04" w14:textId="77777777" w:rsidR="00455BCD" w:rsidRPr="005A0B39" w:rsidRDefault="00455BCD" w:rsidP="00455BCD">
            <w:pPr>
              <w:spacing w:line="240" w:lineRule="auto"/>
              <w:rPr>
                <w:rFonts w:asciiTheme="majorHAnsi" w:hAnsiTheme="majorHAnsi" w:cstheme="majorHAnsi"/>
                <w:b w:val="0"/>
                <w:bCs/>
                <w:color w:val="000000"/>
                <w:sz w:val="22"/>
              </w:rPr>
            </w:pPr>
            <w:r w:rsidRPr="005A0B39">
              <w:rPr>
                <w:rFonts w:asciiTheme="majorHAnsi" w:hAnsiTheme="majorHAnsi" w:cstheme="majorHAnsi"/>
                <w:b w:val="0"/>
                <w:bCs/>
                <w:color w:val="000000"/>
                <w:sz w:val="22"/>
              </w:rPr>
              <w:t xml:space="preserve">AQA website – Look through past papers and mark scheme to see what is required for higher level answers </w:t>
            </w:r>
          </w:p>
          <w:p w14:paraId="0A0C6B1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291ED3BF" w14:textId="77777777" w:rsidTr="006B2306">
        <w:trPr>
          <w:trHeight w:val="827"/>
        </w:trPr>
        <w:tc>
          <w:tcPr>
            <w:tcW w:w="10060" w:type="dxa"/>
            <w:shd w:val="clear" w:color="auto" w:fill="CCFFFF"/>
          </w:tcPr>
          <w:p w14:paraId="50C1C2A1"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Enrichment Experiences which will help to develop and broaden my knowledge and skills further (including reading):</w:t>
            </w:r>
          </w:p>
          <w:p w14:paraId="3454827D"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2D90BC17" w14:textId="77777777" w:rsidTr="006B2306">
        <w:trPr>
          <w:trHeight w:val="165"/>
        </w:trPr>
        <w:tc>
          <w:tcPr>
            <w:tcW w:w="10060" w:type="dxa"/>
            <w:shd w:val="clear" w:color="auto" w:fill="auto"/>
          </w:tcPr>
          <w:p w14:paraId="1EAE142A" w14:textId="77777777" w:rsidR="00455BCD" w:rsidRPr="007D5FB0" w:rsidRDefault="00455BCD" w:rsidP="00455BCD">
            <w:pPr>
              <w:spacing w:line="240" w:lineRule="auto"/>
              <w:rPr>
                <w:rFonts w:asciiTheme="majorHAnsi" w:hAnsiTheme="majorHAnsi" w:cstheme="majorHAnsi"/>
                <w:color w:val="000000"/>
                <w:sz w:val="22"/>
              </w:rPr>
            </w:pPr>
          </w:p>
          <w:p w14:paraId="17485791" w14:textId="77777777" w:rsidR="00455BCD" w:rsidRPr="005A0B39" w:rsidRDefault="00455BCD" w:rsidP="00455BCD">
            <w:pPr>
              <w:spacing w:line="240" w:lineRule="auto"/>
              <w:rPr>
                <w:rFonts w:asciiTheme="majorHAnsi" w:hAnsiTheme="majorHAnsi" w:cstheme="majorHAnsi"/>
                <w:b w:val="0"/>
                <w:bCs/>
                <w:color w:val="000000"/>
                <w:sz w:val="22"/>
              </w:rPr>
            </w:pPr>
            <w:r w:rsidRPr="005A0B39">
              <w:rPr>
                <w:rFonts w:asciiTheme="majorHAnsi" w:hAnsiTheme="majorHAnsi" w:cstheme="majorHAnsi"/>
                <w:b w:val="0"/>
                <w:bCs/>
                <w:color w:val="000000"/>
                <w:sz w:val="22"/>
              </w:rPr>
              <w:t>Follow the news to keep up to date with developments that affect human rights and cover controversial and ethical issues that we have been studying.</w:t>
            </w:r>
          </w:p>
          <w:p w14:paraId="4D541404" w14:textId="77777777" w:rsidR="00455BCD" w:rsidRPr="007D5FB0" w:rsidRDefault="00455BCD" w:rsidP="00455BCD">
            <w:pPr>
              <w:spacing w:line="240" w:lineRule="auto"/>
              <w:rPr>
                <w:rFonts w:asciiTheme="majorHAnsi" w:hAnsiTheme="majorHAnsi" w:cstheme="majorHAnsi"/>
                <w:color w:val="000000"/>
                <w:sz w:val="22"/>
              </w:rPr>
            </w:pPr>
          </w:p>
        </w:tc>
      </w:tr>
    </w:tbl>
    <w:p w14:paraId="7149B187" w14:textId="77777777" w:rsidR="006B2306" w:rsidRPr="007D5FB0" w:rsidRDefault="006B2306" w:rsidP="005A0B39">
      <w:pP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6B2306" w:rsidRPr="007D5FB0" w14:paraId="4A37FB77" w14:textId="77777777" w:rsidTr="005B508A">
        <w:tc>
          <w:tcPr>
            <w:tcW w:w="10060" w:type="dxa"/>
            <w:shd w:val="clear" w:color="auto" w:fill="CCFFCC"/>
          </w:tcPr>
          <w:p w14:paraId="332C6C00"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6D36A405" w14:textId="77777777" w:rsidTr="005B508A">
        <w:tc>
          <w:tcPr>
            <w:tcW w:w="10060" w:type="dxa"/>
            <w:shd w:val="clear" w:color="auto" w:fill="auto"/>
          </w:tcPr>
          <w:p w14:paraId="60B6D84C" w14:textId="77777777" w:rsidR="006B2306" w:rsidRPr="005A0B39" w:rsidRDefault="006B2306" w:rsidP="00807DCB">
            <w:pPr>
              <w:rPr>
                <w:rFonts w:asciiTheme="majorHAnsi" w:hAnsiTheme="majorHAnsi" w:cstheme="majorHAnsi"/>
                <w:b w:val="0"/>
                <w:bCs/>
                <w:sz w:val="22"/>
              </w:rPr>
            </w:pPr>
            <w:r w:rsidRPr="005A0B39">
              <w:rPr>
                <w:rFonts w:asciiTheme="majorHAnsi" w:hAnsiTheme="majorHAnsi" w:cstheme="majorHAnsi"/>
                <w:b w:val="0"/>
                <w:bCs/>
                <w:sz w:val="22"/>
              </w:rPr>
              <w:t>Spring 1 test Class test based on Electricity and Particle model of matter (4)6.2 and (4)6.3</w:t>
            </w:r>
          </w:p>
          <w:p w14:paraId="6194D42B"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lastRenderedPageBreak/>
              <w:t>Spring 2 test Class test based on Electricity, Particle model of matter and Atomic structure. (4)6.2, (4)6.3, (4)6.4</w:t>
            </w:r>
          </w:p>
          <w:p w14:paraId="259C596D"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8463 Units 4.2, 4.3, 4.4</w:t>
            </w:r>
          </w:p>
          <w:p w14:paraId="7A1F8256"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8464 Units 6.2, 6.3, 6.4</w:t>
            </w:r>
          </w:p>
          <w:p w14:paraId="25D811FB" w14:textId="77777777" w:rsidR="006B2306" w:rsidRPr="007D5FB0" w:rsidRDefault="006B2306" w:rsidP="00807DCB">
            <w:pPr>
              <w:rPr>
                <w:rFonts w:asciiTheme="majorHAnsi" w:hAnsiTheme="majorHAnsi" w:cstheme="majorHAnsi"/>
                <w:sz w:val="22"/>
              </w:rPr>
            </w:pPr>
          </w:p>
        </w:tc>
      </w:tr>
      <w:tr w:rsidR="006B2306" w:rsidRPr="007D5FB0" w14:paraId="215ADF76" w14:textId="77777777" w:rsidTr="005B508A">
        <w:tc>
          <w:tcPr>
            <w:tcW w:w="10060" w:type="dxa"/>
            <w:shd w:val="clear" w:color="auto" w:fill="B1E4FD" w:themeFill="accent1" w:themeFillTint="33"/>
          </w:tcPr>
          <w:p w14:paraId="643F4BD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What do I need to revise?</w:t>
            </w:r>
          </w:p>
          <w:p w14:paraId="6B4DC3BB" w14:textId="77777777" w:rsidR="006B2306" w:rsidRPr="007D5FB0" w:rsidRDefault="006B2306" w:rsidP="00807DCB">
            <w:pPr>
              <w:pStyle w:val="ListParagraph"/>
              <w:rPr>
                <w:rFonts w:asciiTheme="majorHAnsi" w:hAnsiTheme="majorHAnsi" w:cstheme="majorHAnsi"/>
              </w:rPr>
            </w:pPr>
          </w:p>
        </w:tc>
      </w:tr>
      <w:tr w:rsidR="006B2306" w:rsidRPr="007D5FB0" w14:paraId="3C6EA21E" w14:textId="77777777" w:rsidTr="005B508A">
        <w:tc>
          <w:tcPr>
            <w:tcW w:w="10060" w:type="dxa"/>
          </w:tcPr>
          <w:p w14:paraId="221896B5" w14:textId="67B19709" w:rsidR="006B2306" w:rsidRPr="00055406" w:rsidRDefault="006B2306" w:rsidP="006B2306">
            <w:pPr>
              <w:pStyle w:val="ListParagraph"/>
              <w:rPr>
                <w:rFonts w:asciiTheme="majorHAnsi" w:hAnsiTheme="majorHAnsi" w:cstheme="majorHAnsi"/>
              </w:rPr>
            </w:pPr>
            <w:r w:rsidRPr="00055406">
              <w:rPr>
                <w:rFonts w:asciiTheme="majorHAnsi" w:hAnsiTheme="majorHAnsi" w:cstheme="majorHAnsi"/>
              </w:rPr>
              <w:t>AQA content form the relevant syllabus.</w:t>
            </w:r>
          </w:p>
          <w:p w14:paraId="245A6F5A" w14:textId="77777777" w:rsidR="006B2306" w:rsidRPr="007D5FB0" w:rsidRDefault="006B2306" w:rsidP="00807DCB">
            <w:pPr>
              <w:pStyle w:val="ListParagraph"/>
              <w:rPr>
                <w:rFonts w:asciiTheme="majorHAnsi" w:hAnsiTheme="majorHAnsi" w:cstheme="majorHAnsi"/>
              </w:rPr>
            </w:pPr>
            <w:r w:rsidRPr="00055406">
              <w:rPr>
                <w:rFonts w:asciiTheme="majorHAnsi" w:hAnsiTheme="majorHAnsi" w:cstheme="majorHAnsi"/>
              </w:rPr>
              <w:t>See revision notes on Teams</w:t>
            </w:r>
          </w:p>
        </w:tc>
      </w:tr>
      <w:tr w:rsidR="006B2306" w:rsidRPr="007D5FB0" w14:paraId="5A318F5A" w14:textId="77777777" w:rsidTr="005B508A">
        <w:tc>
          <w:tcPr>
            <w:tcW w:w="10060" w:type="dxa"/>
            <w:shd w:val="clear" w:color="auto" w:fill="E0EFF4" w:themeFill="accent4" w:themeFillTint="33"/>
          </w:tcPr>
          <w:p w14:paraId="7B4E2B3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(Physics)</w:t>
            </w:r>
            <w:r w:rsidRPr="007D5FB0">
              <w:rPr>
                <w:rFonts w:asciiTheme="majorHAnsi" w:hAnsiTheme="majorHAnsi" w:cstheme="majorHAnsi"/>
                <w:sz w:val="22"/>
              </w:rPr>
              <w:t>?</w:t>
            </w:r>
          </w:p>
          <w:p w14:paraId="00DDDB45" w14:textId="77777777" w:rsidR="006B2306" w:rsidRPr="007D5FB0" w:rsidRDefault="006B2306" w:rsidP="00807DCB">
            <w:pPr>
              <w:rPr>
                <w:rFonts w:asciiTheme="majorHAnsi" w:hAnsiTheme="majorHAnsi" w:cstheme="majorHAnsi"/>
                <w:sz w:val="22"/>
              </w:rPr>
            </w:pPr>
          </w:p>
        </w:tc>
      </w:tr>
      <w:tr w:rsidR="006B2306" w:rsidRPr="007D5FB0" w14:paraId="191C7558" w14:textId="77777777" w:rsidTr="005B508A">
        <w:tc>
          <w:tcPr>
            <w:tcW w:w="10060" w:type="dxa"/>
          </w:tcPr>
          <w:p w14:paraId="3A554CC2" w14:textId="77777777" w:rsidR="006B2306" w:rsidRPr="00055406" w:rsidRDefault="006B2306" w:rsidP="00807DCB">
            <w:pPr>
              <w:rPr>
                <w:rFonts w:asciiTheme="majorHAnsi" w:hAnsiTheme="majorHAnsi" w:cstheme="majorHAnsi"/>
                <w:b w:val="0"/>
                <w:bCs/>
                <w:sz w:val="22"/>
              </w:rPr>
            </w:pPr>
            <w:r w:rsidRPr="007D5FB0">
              <w:rPr>
                <w:rFonts w:asciiTheme="majorHAnsi" w:hAnsiTheme="majorHAnsi" w:cstheme="majorHAnsi"/>
                <w:sz w:val="22"/>
              </w:rPr>
              <w:t xml:space="preserve"> </w:t>
            </w:r>
            <w:r w:rsidRPr="00055406">
              <w:rPr>
                <w:rFonts w:asciiTheme="majorHAnsi" w:hAnsiTheme="majorHAnsi" w:cstheme="majorHAnsi"/>
                <w:b w:val="0"/>
                <w:bCs/>
                <w:sz w:val="22"/>
              </w:rPr>
              <w:t>Revision is a personal preference. I would always incorporate past paper questions at the correct level.</w:t>
            </w:r>
          </w:p>
          <w:p w14:paraId="2BD803F4" w14:textId="2202FD06" w:rsidR="006B2306" w:rsidRPr="007D5FB0" w:rsidRDefault="006B2306" w:rsidP="006B2306">
            <w:pPr>
              <w:pStyle w:val="ListParagraph"/>
              <w:rPr>
                <w:rFonts w:asciiTheme="majorHAnsi" w:hAnsiTheme="majorHAnsi" w:cstheme="majorHAnsi"/>
              </w:rPr>
            </w:pPr>
            <w:r w:rsidRPr="00055406">
              <w:rPr>
                <w:rFonts w:asciiTheme="majorHAnsi" w:hAnsiTheme="majorHAnsi" w:cstheme="majorHAnsi"/>
                <w:bCs/>
              </w:rPr>
              <w:t>Work daily, at least five minutes a day.</w:t>
            </w:r>
          </w:p>
        </w:tc>
      </w:tr>
      <w:tr w:rsidR="006B2306" w:rsidRPr="007D5FB0" w14:paraId="7EFA1A3A" w14:textId="77777777" w:rsidTr="005B508A">
        <w:tc>
          <w:tcPr>
            <w:tcW w:w="10060" w:type="dxa"/>
            <w:shd w:val="clear" w:color="auto" w:fill="D2F1EF" w:themeFill="accent6" w:themeFillTint="33"/>
          </w:tcPr>
          <w:p w14:paraId="73CE724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2040329" w14:textId="77777777" w:rsidR="006B2306" w:rsidRPr="007D5FB0" w:rsidRDefault="006B2306" w:rsidP="00807DCB">
            <w:pPr>
              <w:rPr>
                <w:rFonts w:asciiTheme="majorHAnsi" w:hAnsiTheme="majorHAnsi" w:cstheme="majorHAnsi"/>
                <w:sz w:val="22"/>
              </w:rPr>
            </w:pPr>
          </w:p>
        </w:tc>
      </w:tr>
      <w:tr w:rsidR="006B2306" w:rsidRPr="007D5FB0" w14:paraId="13A20708" w14:textId="77777777" w:rsidTr="005B508A">
        <w:tc>
          <w:tcPr>
            <w:tcW w:w="10060" w:type="dxa"/>
          </w:tcPr>
          <w:p w14:paraId="5BCD1735"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BBC Bitesize</w:t>
            </w:r>
          </w:p>
          <w:p w14:paraId="66003B12"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Kerboodle</w:t>
            </w:r>
          </w:p>
          <w:p w14:paraId="31E7142E"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Educake</w:t>
            </w:r>
          </w:p>
          <w:p w14:paraId="08FDFF1B"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NinjaPhysics.com</w:t>
            </w:r>
          </w:p>
          <w:p w14:paraId="133072D9"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DocBrown</w:t>
            </w:r>
          </w:p>
          <w:p w14:paraId="44B29F9C"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FreeScienceLessons.com</w:t>
            </w:r>
          </w:p>
        </w:tc>
      </w:tr>
      <w:tr w:rsidR="006B2306" w:rsidRPr="007D5FB0" w14:paraId="003A50EA" w14:textId="77777777" w:rsidTr="005B508A">
        <w:tc>
          <w:tcPr>
            <w:tcW w:w="10060" w:type="dxa"/>
            <w:shd w:val="clear" w:color="auto" w:fill="FFCCFF"/>
          </w:tcPr>
          <w:p w14:paraId="49F46BD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websites I can use:</w:t>
            </w:r>
          </w:p>
          <w:p w14:paraId="40D9D7D8" w14:textId="77777777" w:rsidR="006B2306" w:rsidRPr="007D5FB0" w:rsidRDefault="006B2306" w:rsidP="00807DCB">
            <w:pPr>
              <w:rPr>
                <w:rFonts w:asciiTheme="majorHAnsi" w:hAnsiTheme="majorHAnsi" w:cstheme="majorHAnsi"/>
                <w:sz w:val="22"/>
              </w:rPr>
            </w:pPr>
          </w:p>
        </w:tc>
      </w:tr>
      <w:tr w:rsidR="006B2306" w:rsidRPr="007D5FB0" w14:paraId="5CF99C0A" w14:textId="77777777" w:rsidTr="005B508A">
        <w:tc>
          <w:tcPr>
            <w:tcW w:w="10060" w:type="dxa"/>
          </w:tcPr>
          <w:p w14:paraId="583ED382"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As above</w:t>
            </w:r>
          </w:p>
          <w:p w14:paraId="7D450C66" w14:textId="77777777" w:rsidR="006B2306" w:rsidRPr="007D5FB0" w:rsidRDefault="006B2306" w:rsidP="00807DCB">
            <w:pPr>
              <w:rPr>
                <w:rFonts w:asciiTheme="majorHAnsi" w:hAnsiTheme="majorHAnsi" w:cstheme="majorHAnsi"/>
                <w:sz w:val="22"/>
              </w:rPr>
            </w:pPr>
            <w:r w:rsidRPr="00055406">
              <w:rPr>
                <w:rFonts w:asciiTheme="majorHAnsi" w:hAnsiTheme="majorHAnsi" w:cstheme="majorHAnsi"/>
                <w:b w:val="0"/>
                <w:bCs/>
                <w:color w:val="auto"/>
                <w:sz w:val="22"/>
              </w:rPr>
              <w:t>An internet search using AQA Physics (single science or combined science) will throw up a huge number of relevant sites.</w:t>
            </w:r>
          </w:p>
        </w:tc>
      </w:tr>
      <w:tr w:rsidR="006B2306" w:rsidRPr="007D5FB0" w14:paraId="67E47D19" w14:textId="77777777" w:rsidTr="005B508A">
        <w:tc>
          <w:tcPr>
            <w:tcW w:w="10060" w:type="dxa"/>
            <w:shd w:val="clear" w:color="auto" w:fill="CCFFFF"/>
          </w:tcPr>
          <w:p w14:paraId="6EE4168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F422725" w14:textId="77777777" w:rsidR="006B2306" w:rsidRPr="007D5FB0" w:rsidRDefault="006B2306" w:rsidP="00807DCB">
            <w:pPr>
              <w:rPr>
                <w:rFonts w:asciiTheme="majorHAnsi" w:hAnsiTheme="majorHAnsi" w:cstheme="majorHAnsi"/>
                <w:sz w:val="22"/>
              </w:rPr>
            </w:pPr>
          </w:p>
        </w:tc>
      </w:tr>
      <w:tr w:rsidR="006B2306" w:rsidRPr="007D5FB0" w14:paraId="3423B304" w14:textId="77777777" w:rsidTr="005B508A">
        <w:trPr>
          <w:trHeight w:val="165"/>
        </w:trPr>
        <w:tc>
          <w:tcPr>
            <w:tcW w:w="10060" w:type="dxa"/>
          </w:tcPr>
          <w:p w14:paraId="43A00CF0"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As above</w:t>
            </w:r>
          </w:p>
          <w:p w14:paraId="6E1D1965"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An internet search using AQA Physics (single science or combined science) will throw up a huge number of relevant sites.</w:t>
            </w:r>
          </w:p>
          <w:p w14:paraId="6D641919" w14:textId="77777777" w:rsidR="006B2306" w:rsidRPr="007D5FB0" w:rsidRDefault="006B2306" w:rsidP="00807DCB">
            <w:pPr>
              <w:rPr>
                <w:rFonts w:asciiTheme="majorHAnsi" w:hAnsiTheme="majorHAnsi" w:cstheme="majorHAnsi"/>
                <w:sz w:val="22"/>
              </w:rPr>
            </w:pPr>
          </w:p>
        </w:tc>
      </w:tr>
    </w:tbl>
    <w:p w14:paraId="1736ED4C" w14:textId="77777777" w:rsidR="00055406" w:rsidRDefault="00055406" w:rsidP="006B2306">
      <w:pPr>
        <w:jc w:val="center"/>
        <w:rPr>
          <w:rFonts w:asciiTheme="majorHAnsi" w:hAnsiTheme="majorHAnsi" w:cstheme="majorHAnsi"/>
          <w:bCs/>
          <w:color w:val="013A57" w:themeColor="accent1" w:themeShade="BF"/>
          <w:sz w:val="22"/>
        </w:rPr>
      </w:pPr>
    </w:p>
    <w:p w14:paraId="1F9E75D0" w14:textId="77777777" w:rsidR="00055406" w:rsidRDefault="00055406" w:rsidP="006B2306">
      <w:pPr>
        <w:jc w:val="center"/>
        <w:rPr>
          <w:rFonts w:asciiTheme="majorHAnsi" w:hAnsiTheme="majorHAnsi" w:cstheme="majorHAnsi"/>
          <w:bCs/>
          <w:color w:val="013A57" w:themeColor="accent1" w:themeShade="BF"/>
          <w:sz w:val="22"/>
        </w:rPr>
      </w:pPr>
    </w:p>
    <w:p w14:paraId="1C3B9F42" w14:textId="77777777" w:rsidR="00055406" w:rsidRDefault="00055406" w:rsidP="006B2306">
      <w:pPr>
        <w:jc w:val="center"/>
        <w:rPr>
          <w:rFonts w:asciiTheme="majorHAnsi" w:hAnsiTheme="majorHAnsi" w:cstheme="majorHAnsi"/>
          <w:bCs/>
          <w:color w:val="013A57" w:themeColor="accent1" w:themeShade="BF"/>
          <w:sz w:val="22"/>
        </w:rPr>
      </w:pPr>
    </w:p>
    <w:p w14:paraId="1F542A45" w14:textId="77777777" w:rsidR="00055406" w:rsidRDefault="00055406" w:rsidP="006B2306">
      <w:pPr>
        <w:jc w:val="center"/>
        <w:rPr>
          <w:rFonts w:asciiTheme="majorHAnsi" w:hAnsiTheme="majorHAnsi" w:cstheme="majorHAnsi"/>
          <w:bCs/>
          <w:color w:val="013A57" w:themeColor="accent1" w:themeShade="BF"/>
          <w:sz w:val="22"/>
        </w:rPr>
      </w:pPr>
    </w:p>
    <w:p w14:paraId="70B15B0D" w14:textId="77777777" w:rsidR="00055406" w:rsidRDefault="00055406" w:rsidP="006B2306">
      <w:pPr>
        <w:jc w:val="center"/>
        <w:rPr>
          <w:rFonts w:asciiTheme="majorHAnsi" w:hAnsiTheme="majorHAnsi" w:cstheme="majorHAnsi"/>
          <w:bCs/>
          <w:color w:val="013A57" w:themeColor="accent1" w:themeShade="BF"/>
          <w:sz w:val="22"/>
        </w:rPr>
      </w:pPr>
    </w:p>
    <w:p w14:paraId="78726D69" w14:textId="77777777" w:rsidR="00055406" w:rsidRDefault="00055406" w:rsidP="006B2306">
      <w:pPr>
        <w:jc w:val="center"/>
        <w:rPr>
          <w:rFonts w:asciiTheme="majorHAnsi" w:hAnsiTheme="majorHAnsi" w:cstheme="majorHAnsi"/>
          <w:bCs/>
          <w:color w:val="013A57" w:themeColor="accent1" w:themeShade="BF"/>
          <w:sz w:val="22"/>
        </w:rPr>
      </w:pPr>
    </w:p>
    <w:p w14:paraId="15CBFFA4" w14:textId="77777777" w:rsidR="00055406" w:rsidRDefault="00055406" w:rsidP="006B2306">
      <w:pPr>
        <w:jc w:val="center"/>
        <w:rPr>
          <w:rFonts w:asciiTheme="majorHAnsi" w:hAnsiTheme="majorHAnsi" w:cstheme="majorHAnsi"/>
          <w:bCs/>
          <w:color w:val="013A57" w:themeColor="accent1" w:themeShade="BF"/>
          <w:sz w:val="22"/>
        </w:rPr>
      </w:pPr>
    </w:p>
    <w:p w14:paraId="78589ADA" w14:textId="77777777" w:rsidR="00055406" w:rsidRDefault="00055406" w:rsidP="006B2306">
      <w:pPr>
        <w:jc w:val="center"/>
        <w:rPr>
          <w:rFonts w:asciiTheme="majorHAnsi" w:hAnsiTheme="majorHAnsi" w:cstheme="majorHAnsi"/>
          <w:bCs/>
          <w:color w:val="013A57" w:themeColor="accent1" w:themeShade="BF"/>
          <w:sz w:val="22"/>
        </w:rPr>
      </w:pPr>
    </w:p>
    <w:p w14:paraId="0D9A97C7" w14:textId="77777777" w:rsidR="00055406" w:rsidRDefault="00055406" w:rsidP="006B2306">
      <w:pPr>
        <w:jc w:val="center"/>
        <w:rPr>
          <w:rFonts w:asciiTheme="majorHAnsi" w:hAnsiTheme="majorHAnsi" w:cstheme="majorHAnsi"/>
          <w:bCs/>
          <w:color w:val="013A57" w:themeColor="accent1" w:themeShade="BF"/>
          <w:sz w:val="22"/>
        </w:rPr>
      </w:pPr>
    </w:p>
    <w:p w14:paraId="40254F09" w14:textId="77777777" w:rsidR="00055406" w:rsidRDefault="00055406" w:rsidP="006B2306">
      <w:pPr>
        <w:jc w:val="center"/>
        <w:rPr>
          <w:rFonts w:asciiTheme="majorHAnsi" w:hAnsiTheme="majorHAnsi" w:cstheme="majorHAnsi"/>
          <w:bCs/>
          <w:color w:val="013A57" w:themeColor="accent1" w:themeShade="BF"/>
          <w:sz w:val="22"/>
        </w:rPr>
      </w:pPr>
    </w:p>
    <w:p w14:paraId="630521E1" w14:textId="77777777" w:rsidR="00055406" w:rsidRDefault="00055406" w:rsidP="006B2306">
      <w:pPr>
        <w:jc w:val="center"/>
        <w:rPr>
          <w:rFonts w:asciiTheme="majorHAnsi" w:hAnsiTheme="majorHAnsi" w:cstheme="majorHAnsi"/>
          <w:bCs/>
          <w:color w:val="013A57" w:themeColor="accent1" w:themeShade="BF"/>
          <w:sz w:val="22"/>
        </w:rPr>
      </w:pPr>
    </w:p>
    <w:p w14:paraId="0DC380C0" w14:textId="77777777" w:rsidR="00055406" w:rsidRDefault="00055406" w:rsidP="006B2306">
      <w:pPr>
        <w:jc w:val="center"/>
        <w:rPr>
          <w:rFonts w:asciiTheme="majorHAnsi" w:hAnsiTheme="majorHAnsi" w:cstheme="majorHAnsi"/>
          <w:bCs/>
          <w:color w:val="013A57" w:themeColor="accent1" w:themeShade="BF"/>
          <w:sz w:val="22"/>
        </w:rPr>
      </w:pPr>
    </w:p>
    <w:p w14:paraId="43F6C4EF" w14:textId="77777777" w:rsidR="00055406" w:rsidRDefault="00055406" w:rsidP="006B2306">
      <w:pPr>
        <w:jc w:val="center"/>
        <w:rPr>
          <w:rFonts w:asciiTheme="majorHAnsi" w:hAnsiTheme="majorHAnsi" w:cstheme="majorHAnsi"/>
          <w:bCs/>
          <w:color w:val="013A57" w:themeColor="accent1" w:themeShade="BF"/>
          <w:sz w:val="22"/>
        </w:rPr>
      </w:pPr>
    </w:p>
    <w:p w14:paraId="7C33750C" w14:textId="77777777" w:rsidR="00055406" w:rsidRDefault="00055406" w:rsidP="006B2306">
      <w:pPr>
        <w:jc w:val="center"/>
        <w:rPr>
          <w:rFonts w:asciiTheme="majorHAnsi" w:hAnsiTheme="majorHAnsi" w:cstheme="majorHAnsi"/>
          <w:bCs/>
          <w:color w:val="013A57" w:themeColor="accent1" w:themeShade="BF"/>
          <w:sz w:val="22"/>
        </w:rPr>
      </w:pPr>
    </w:p>
    <w:p w14:paraId="120A12BC" w14:textId="6CEDDC90"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(10A) Spring Revision for (Separate Science Biology)</w:t>
      </w:r>
    </w:p>
    <w:p w14:paraId="0812BC00" w14:textId="77777777" w:rsidR="006C37C3" w:rsidRPr="007D5FB0" w:rsidRDefault="006C37C3" w:rsidP="006B2306">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116C6150" w14:textId="77777777" w:rsidTr="00807DCB">
        <w:tc>
          <w:tcPr>
            <w:tcW w:w="9016" w:type="dxa"/>
            <w:shd w:val="clear" w:color="auto" w:fill="CCFFCC"/>
          </w:tcPr>
          <w:p w14:paraId="277D6A8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527AB5E1" w14:textId="77777777" w:rsidTr="00807DCB">
        <w:tc>
          <w:tcPr>
            <w:tcW w:w="9016" w:type="dxa"/>
            <w:shd w:val="clear" w:color="auto" w:fill="auto"/>
          </w:tcPr>
          <w:p w14:paraId="05DDEA3F"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term assessment on:</w:t>
            </w:r>
          </w:p>
          <w:p w14:paraId="2D701E7F" w14:textId="77777777" w:rsidR="006B2306" w:rsidRPr="00055406" w:rsidRDefault="006B2306" w:rsidP="00807DCB">
            <w:pPr>
              <w:rPr>
                <w:rFonts w:asciiTheme="majorHAnsi" w:hAnsiTheme="majorHAnsi" w:cstheme="majorHAnsi"/>
                <w:b w:val="0"/>
                <w:bCs/>
                <w:color w:val="auto"/>
                <w:sz w:val="22"/>
              </w:rPr>
            </w:pPr>
          </w:p>
          <w:p w14:paraId="414EBD09"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Topic 1 – Cell Biology</w:t>
            </w:r>
          </w:p>
          <w:p w14:paraId="04B6E661"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Topic 2 – Organisation </w:t>
            </w:r>
          </w:p>
          <w:p w14:paraId="77B0BE1F" w14:textId="77777777" w:rsidR="006B2306" w:rsidRPr="007D5FB0" w:rsidRDefault="006B2306" w:rsidP="00807DCB">
            <w:pPr>
              <w:rPr>
                <w:rFonts w:asciiTheme="majorHAnsi" w:hAnsiTheme="majorHAnsi" w:cstheme="majorHAnsi"/>
                <w:sz w:val="22"/>
              </w:rPr>
            </w:pPr>
          </w:p>
        </w:tc>
      </w:tr>
      <w:tr w:rsidR="006B2306" w:rsidRPr="007D5FB0" w14:paraId="5698ECE4" w14:textId="77777777" w:rsidTr="00807DCB">
        <w:tc>
          <w:tcPr>
            <w:tcW w:w="9016" w:type="dxa"/>
            <w:shd w:val="clear" w:color="auto" w:fill="B1E4FD" w:themeFill="accent1" w:themeFillTint="33"/>
          </w:tcPr>
          <w:p w14:paraId="48A05413"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49C646DA" w14:textId="77777777" w:rsidR="006B2306" w:rsidRPr="007D5FB0" w:rsidRDefault="006B2306" w:rsidP="00807DCB">
            <w:pPr>
              <w:pStyle w:val="ListParagraph"/>
              <w:rPr>
                <w:rFonts w:asciiTheme="majorHAnsi" w:hAnsiTheme="majorHAnsi" w:cstheme="majorHAnsi"/>
              </w:rPr>
            </w:pPr>
          </w:p>
        </w:tc>
      </w:tr>
      <w:tr w:rsidR="006B2306" w:rsidRPr="007D5FB0" w14:paraId="46AC06C7" w14:textId="77777777" w:rsidTr="00807DCB">
        <w:tc>
          <w:tcPr>
            <w:tcW w:w="9016" w:type="dxa"/>
          </w:tcPr>
          <w:p w14:paraId="43C4BC8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6D8218E7" w14:textId="77777777" w:rsidR="006B2306" w:rsidRPr="007D5FB0" w:rsidRDefault="006B2306" w:rsidP="00807DCB">
            <w:pPr>
              <w:rPr>
                <w:rFonts w:asciiTheme="majorHAnsi" w:hAnsiTheme="majorHAnsi" w:cstheme="majorHAnsi"/>
                <w:b w:val="0"/>
                <w:bCs/>
                <w:sz w:val="22"/>
                <w:u w:val="single"/>
              </w:rPr>
            </w:pPr>
          </w:p>
          <w:p w14:paraId="33025226"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7B165BEF"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23D1E1C0"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45CE5B64"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1894E099" w14:textId="77777777" w:rsidR="006B2306" w:rsidRPr="007D5FB0" w:rsidRDefault="006B2306" w:rsidP="00807DCB">
            <w:pPr>
              <w:pStyle w:val="ListParagraph"/>
              <w:ind w:left="1728"/>
              <w:rPr>
                <w:rFonts w:asciiTheme="majorHAnsi" w:hAnsiTheme="majorHAnsi" w:cstheme="majorHAnsi"/>
              </w:rPr>
            </w:pPr>
          </w:p>
          <w:p w14:paraId="22791C2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1B3AFF4F" w14:textId="77777777" w:rsidR="006B2306" w:rsidRPr="007D5FB0" w:rsidRDefault="006B2306" w:rsidP="00807DCB">
            <w:pPr>
              <w:rPr>
                <w:rFonts w:asciiTheme="majorHAnsi" w:hAnsiTheme="majorHAnsi" w:cstheme="majorHAnsi"/>
                <w:sz w:val="22"/>
              </w:rPr>
            </w:pPr>
          </w:p>
          <w:p w14:paraId="41613112"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48A4624B" w14:textId="77777777" w:rsidR="006B2306" w:rsidRPr="007D5FB0" w:rsidRDefault="006B2306" w:rsidP="00807DCB">
            <w:pPr>
              <w:pStyle w:val="ListParagraph"/>
              <w:rPr>
                <w:rFonts w:asciiTheme="majorHAnsi" w:hAnsiTheme="majorHAnsi" w:cstheme="majorHAnsi"/>
                <w:b/>
                <w:bCs/>
                <w:u w:val="single"/>
              </w:rPr>
            </w:pPr>
          </w:p>
          <w:p w14:paraId="655BC085"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0BF5900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66A30A9F"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17DB6AC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579D09AC"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3E88E519"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24C9D33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6DB8A45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5F869D9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4A59666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62BB4DFE" w14:textId="77777777" w:rsidR="006B2306" w:rsidRPr="007D5FB0" w:rsidRDefault="006B2306" w:rsidP="00807DCB">
            <w:pPr>
              <w:rPr>
                <w:rFonts w:asciiTheme="majorHAnsi" w:hAnsiTheme="majorHAnsi" w:cstheme="majorHAnsi"/>
                <w:sz w:val="22"/>
              </w:rPr>
            </w:pPr>
          </w:p>
        </w:tc>
      </w:tr>
      <w:tr w:rsidR="006B2306" w:rsidRPr="007D5FB0" w14:paraId="2FC373AF" w14:textId="77777777" w:rsidTr="00807DCB">
        <w:tc>
          <w:tcPr>
            <w:tcW w:w="9016" w:type="dxa"/>
            <w:shd w:val="clear" w:color="auto" w:fill="E0EFF4" w:themeFill="accent4" w:themeFillTint="33"/>
          </w:tcPr>
          <w:p w14:paraId="508CE3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48062B99" w14:textId="77777777" w:rsidR="006B2306" w:rsidRPr="007D5FB0" w:rsidRDefault="006B2306" w:rsidP="00807DCB">
            <w:pPr>
              <w:rPr>
                <w:rFonts w:asciiTheme="majorHAnsi" w:hAnsiTheme="majorHAnsi" w:cstheme="majorHAnsi"/>
                <w:sz w:val="22"/>
              </w:rPr>
            </w:pPr>
          </w:p>
        </w:tc>
      </w:tr>
      <w:tr w:rsidR="006B2306" w:rsidRPr="007D5FB0" w14:paraId="7F2D449C" w14:textId="77777777" w:rsidTr="00807DCB">
        <w:tc>
          <w:tcPr>
            <w:tcW w:w="9016" w:type="dxa"/>
          </w:tcPr>
          <w:p w14:paraId="7839D803"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5E20EA51"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2FCA0FC0"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75CB08E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09222D37" w14:textId="77777777" w:rsidR="006B2306" w:rsidRPr="007D5FB0" w:rsidRDefault="006B2306" w:rsidP="00807DCB">
            <w:pPr>
              <w:rPr>
                <w:rFonts w:asciiTheme="majorHAnsi" w:hAnsiTheme="majorHAnsi" w:cstheme="majorHAnsi"/>
                <w:sz w:val="22"/>
              </w:rPr>
            </w:pPr>
          </w:p>
        </w:tc>
      </w:tr>
      <w:tr w:rsidR="006B2306" w:rsidRPr="007D5FB0" w14:paraId="0D69A813" w14:textId="77777777" w:rsidTr="00807DCB">
        <w:tc>
          <w:tcPr>
            <w:tcW w:w="9016" w:type="dxa"/>
            <w:shd w:val="clear" w:color="auto" w:fill="D2F1EF" w:themeFill="accent6" w:themeFillTint="33"/>
          </w:tcPr>
          <w:p w14:paraId="06AE064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D332044" w14:textId="77777777" w:rsidR="006B2306" w:rsidRPr="007D5FB0" w:rsidRDefault="006B2306" w:rsidP="00807DCB">
            <w:pPr>
              <w:rPr>
                <w:rFonts w:asciiTheme="majorHAnsi" w:hAnsiTheme="majorHAnsi" w:cstheme="majorHAnsi"/>
                <w:sz w:val="22"/>
              </w:rPr>
            </w:pPr>
          </w:p>
        </w:tc>
      </w:tr>
      <w:tr w:rsidR="006B2306" w:rsidRPr="007D5FB0" w14:paraId="41B84BC7" w14:textId="77777777" w:rsidTr="00807DCB">
        <w:tc>
          <w:tcPr>
            <w:tcW w:w="9016" w:type="dxa"/>
          </w:tcPr>
          <w:p w14:paraId="29618C70"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Educake</w:t>
            </w:r>
          </w:p>
          <w:p w14:paraId="1E556C9F"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Kerboodle</w:t>
            </w:r>
          </w:p>
          <w:p w14:paraId="4E34D1A0" w14:textId="5D1E4D8F" w:rsidR="006B23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Revision cards</w:t>
            </w:r>
          </w:p>
          <w:p w14:paraId="6E925F0F" w14:textId="0055A2D0" w:rsidR="00055406" w:rsidRDefault="00055406" w:rsidP="00807DCB">
            <w:pPr>
              <w:rPr>
                <w:rFonts w:asciiTheme="majorHAnsi" w:hAnsiTheme="majorHAnsi" w:cstheme="majorHAnsi"/>
                <w:b w:val="0"/>
                <w:bCs/>
                <w:color w:val="auto"/>
                <w:sz w:val="22"/>
              </w:rPr>
            </w:pPr>
          </w:p>
          <w:p w14:paraId="7053A973" w14:textId="5498A134" w:rsidR="00055406" w:rsidRDefault="00055406" w:rsidP="00807DCB">
            <w:pPr>
              <w:rPr>
                <w:rFonts w:asciiTheme="majorHAnsi" w:hAnsiTheme="majorHAnsi" w:cstheme="majorHAnsi"/>
                <w:b w:val="0"/>
                <w:bCs/>
                <w:color w:val="auto"/>
                <w:sz w:val="22"/>
              </w:rPr>
            </w:pPr>
          </w:p>
          <w:p w14:paraId="7E6D3CDA" w14:textId="77777777" w:rsidR="00055406" w:rsidRPr="00055406" w:rsidRDefault="00055406" w:rsidP="00807DCB">
            <w:pPr>
              <w:rPr>
                <w:rFonts w:asciiTheme="majorHAnsi" w:hAnsiTheme="majorHAnsi" w:cstheme="majorHAnsi"/>
                <w:b w:val="0"/>
                <w:bCs/>
                <w:color w:val="auto"/>
                <w:sz w:val="22"/>
              </w:rPr>
            </w:pPr>
          </w:p>
          <w:p w14:paraId="5B5AB400" w14:textId="77777777" w:rsidR="006B2306" w:rsidRPr="007D5FB0" w:rsidRDefault="006B2306" w:rsidP="00807DCB">
            <w:pPr>
              <w:rPr>
                <w:rFonts w:asciiTheme="majorHAnsi" w:hAnsiTheme="majorHAnsi" w:cstheme="majorHAnsi"/>
                <w:sz w:val="22"/>
              </w:rPr>
            </w:pPr>
          </w:p>
        </w:tc>
      </w:tr>
      <w:tr w:rsidR="006B2306" w:rsidRPr="007D5FB0" w14:paraId="00BDAE85" w14:textId="77777777" w:rsidTr="00807DCB">
        <w:tc>
          <w:tcPr>
            <w:tcW w:w="9016" w:type="dxa"/>
            <w:shd w:val="clear" w:color="auto" w:fill="FFCCFF"/>
          </w:tcPr>
          <w:p w14:paraId="563FDAB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6AB6C558" w14:textId="77777777" w:rsidR="006B2306" w:rsidRPr="007D5FB0" w:rsidRDefault="006B2306" w:rsidP="00807DCB">
            <w:pPr>
              <w:rPr>
                <w:rFonts w:asciiTheme="majorHAnsi" w:hAnsiTheme="majorHAnsi" w:cstheme="majorHAnsi"/>
                <w:sz w:val="22"/>
              </w:rPr>
            </w:pPr>
          </w:p>
        </w:tc>
      </w:tr>
      <w:tr w:rsidR="006B2306" w:rsidRPr="007D5FB0" w14:paraId="11610B3B" w14:textId="77777777" w:rsidTr="00807DCB">
        <w:tc>
          <w:tcPr>
            <w:tcW w:w="9016" w:type="dxa"/>
          </w:tcPr>
          <w:p w14:paraId="07DCC6DD" w14:textId="77777777" w:rsidR="006B2306" w:rsidRPr="007D5FB0" w:rsidRDefault="006B2306" w:rsidP="00807DCB">
            <w:pPr>
              <w:rPr>
                <w:rFonts w:asciiTheme="majorHAnsi" w:hAnsiTheme="majorHAnsi" w:cstheme="majorHAnsi"/>
                <w:sz w:val="22"/>
              </w:rPr>
            </w:pPr>
          </w:p>
          <w:p w14:paraId="3BC5B5A6" w14:textId="77777777" w:rsidR="006B2306" w:rsidRPr="007D5FB0" w:rsidRDefault="000E38C5" w:rsidP="00807DCB">
            <w:pPr>
              <w:rPr>
                <w:rFonts w:asciiTheme="majorHAnsi" w:hAnsiTheme="majorHAnsi" w:cstheme="majorHAnsi"/>
                <w:sz w:val="22"/>
              </w:rPr>
            </w:pPr>
            <w:hyperlink r:id="rId312"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2AD66A79" w14:textId="77777777" w:rsidR="006B2306" w:rsidRPr="007D5FB0" w:rsidRDefault="000E38C5" w:rsidP="00807DCB">
            <w:pPr>
              <w:rPr>
                <w:rFonts w:asciiTheme="majorHAnsi" w:hAnsiTheme="majorHAnsi" w:cstheme="majorHAnsi"/>
                <w:sz w:val="22"/>
              </w:rPr>
            </w:pPr>
            <w:hyperlink r:id="rId313"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7EBF78EC" w14:textId="77777777" w:rsidR="006B2306" w:rsidRPr="007D5FB0" w:rsidRDefault="000E38C5" w:rsidP="00807DCB">
            <w:pPr>
              <w:rPr>
                <w:rFonts w:asciiTheme="majorHAnsi" w:hAnsiTheme="majorHAnsi" w:cstheme="majorHAnsi"/>
                <w:sz w:val="22"/>
              </w:rPr>
            </w:pPr>
            <w:hyperlink r:id="rId314"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28EF531" w14:textId="77777777" w:rsidR="006B2306" w:rsidRPr="007D5FB0" w:rsidRDefault="006B2306" w:rsidP="00807DCB">
            <w:pPr>
              <w:rPr>
                <w:rFonts w:asciiTheme="majorHAnsi" w:hAnsiTheme="majorHAnsi" w:cstheme="majorHAnsi"/>
                <w:sz w:val="22"/>
              </w:rPr>
            </w:pPr>
          </w:p>
        </w:tc>
      </w:tr>
      <w:tr w:rsidR="006B2306" w:rsidRPr="007D5FB0" w14:paraId="43028E26" w14:textId="77777777" w:rsidTr="00807DCB">
        <w:tc>
          <w:tcPr>
            <w:tcW w:w="9016" w:type="dxa"/>
            <w:shd w:val="clear" w:color="auto" w:fill="CCFFFF"/>
          </w:tcPr>
          <w:p w14:paraId="52F8934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536D127" w14:textId="77777777" w:rsidR="006B2306" w:rsidRPr="007D5FB0" w:rsidRDefault="006B2306" w:rsidP="00807DCB">
            <w:pPr>
              <w:rPr>
                <w:rFonts w:asciiTheme="majorHAnsi" w:hAnsiTheme="majorHAnsi" w:cstheme="majorHAnsi"/>
                <w:sz w:val="22"/>
              </w:rPr>
            </w:pPr>
          </w:p>
        </w:tc>
      </w:tr>
      <w:tr w:rsidR="006B2306" w:rsidRPr="007D5FB0" w14:paraId="4709D40F" w14:textId="77777777" w:rsidTr="00807DCB">
        <w:trPr>
          <w:trHeight w:val="165"/>
        </w:trPr>
        <w:tc>
          <w:tcPr>
            <w:tcW w:w="9016" w:type="dxa"/>
          </w:tcPr>
          <w:p w14:paraId="54141E7F" w14:textId="77777777" w:rsidR="006B2306" w:rsidRPr="007D5FB0" w:rsidRDefault="000E38C5" w:rsidP="00807DCB">
            <w:pPr>
              <w:rPr>
                <w:rFonts w:asciiTheme="majorHAnsi" w:hAnsiTheme="majorHAnsi" w:cstheme="majorHAnsi"/>
                <w:sz w:val="22"/>
              </w:rPr>
            </w:pPr>
            <w:hyperlink r:id="rId315" w:history="1">
              <w:r w:rsidR="006B2306" w:rsidRPr="007D5FB0">
                <w:rPr>
                  <w:rFonts w:asciiTheme="majorHAnsi" w:hAnsiTheme="majorHAnsi" w:cstheme="majorHAnsi"/>
                  <w:color w:val="0000FF"/>
                  <w:sz w:val="22"/>
                  <w:u w:val="single"/>
                </w:rPr>
                <w:t>40 years of UK heart transplants - Heart Matters magazine | BHF</w:t>
              </w:r>
            </w:hyperlink>
          </w:p>
          <w:p w14:paraId="22E2CE0C" w14:textId="77777777" w:rsidR="006B2306" w:rsidRPr="007D5FB0" w:rsidRDefault="006B2306" w:rsidP="00807DCB">
            <w:pPr>
              <w:rPr>
                <w:rFonts w:asciiTheme="majorHAnsi" w:hAnsiTheme="majorHAnsi" w:cstheme="majorHAnsi"/>
                <w:sz w:val="22"/>
              </w:rPr>
            </w:pPr>
          </w:p>
          <w:p w14:paraId="72076904" w14:textId="77777777" w:rsidR="006B2306" w:rsidRPr="007D5FB0" w:rsidRDefault="000E38C5" w:rsidP="00807DCB">
            <w:pPr>
              <w:rPr>
                <w:rFonts w:asciiTheme="majorHAnsi" w:hAnsiTheme="majorHAnsi" w:cstheme="majorHAnsi"/>
                <w:sz w:val="22"/>
              </w:rPr>
            </w:pPr>
            <w:hyperlink r:id="rId316" w:history="1">
              <w:r w:rsidR="006B2306" w:rsidRPr="007D5FB0">
                <w:rPr>
                  <w:rFonts w:asciiTheme="majorHAnsi" w:hAnsiTheme="majorHAnsi" w:cstheme="majorHAnsi"/>
                  <w:color w:val="0000FF"/>
                  <w:sz w:val="22"/>
                  <w:u w:val="single"/>
                </w:rPr>
                <w:t>Fun Facts About the Digestive System (healthline.com)</w:t>
              </w:r>
            </w:hyperlink>
          </w:p>
          <w:p w14:paraId="2154A34F" w14:textId="77777777" w:rsidR="006B2306" w:rsidRPr="007D5FB0" w:rsidRDefault="006B2306" w:rsidP="00807DCB">
            <w:pPr>
              <w:rPr>
                <w:rFonts w:asciiTheme="majorHAnsi" w:hAnsiTheme="majorHAnsi" w:cstheme="majorHAnsi"/>
                <w:sz w:val="22"/>
              </w:rPr>
            </w:pPr>
          </w:p>
        </w:tc>
      </w:tr>
    </w:tbl>
    <w:p w14:paraId="657EABB1" w14:textId="552B326B" w:rsidR="00455BCD" w:rsidRPr="007D5FB0" w:rsidRDefault="00455BCD" w:rsidP="00DF027C">
      <w:pPr>
        <w:rPr>
          <w:rFonts w:asciiTheme="majorHAnsi" w:hAnsiTheme="majorHAnsi" w:cstheme="majorHAnsi"/>
          <w:b w:val="0"/>
          <w:bCs/>
          <w:sz w:val="22"/>
        </w:rPr>
      </w:pPr>
    </w:p>
    <w:p w14:paraId="753A1759" w14:textId="509EA16D" w:rsidR="006B2306" w:rsidRPr="007D5FB0" w:rsidRDefault="006B2306" w:rsidP="00DF027C">
      <w:pPr>
        <w:rPr>
          <w:rFonts w:asciiTheme="majorHAnsi" w:hAnsiTheme="majorHAnsi" w:cstheme="majorHAnsi"/>
          <w:b w:val="0"/>
          <w:bCs/>
          <w:sz w:val="22"/>
        </w:rPr>
      </w:pPr>
    </w:p>
    <w:p w14:paraId="70A3A23E" w14:textId="509427F2" w:rsidR="006B2306" w:rsidRPr="007D5FB0" w:rsidRDefault="006B2306" w:rsidP="00DF027C">
      <w:pPr>
        <w:rPr>
          <w:rFonts w:asciiTheme="majorHAnsi" w:hAnsiTheme="majorHAnsi" w:cstheme="majorHAnsi"/>
          <w:b w:val="0"/>
          <w:bCs/>
          <w:sz w:val="22"/>
        </w:rPr>
      </w:pPr>
    </w:p>
    <w:p w14:paraId="5ECD5FD4" w14:textId="07E23DF5" w:rsidR="006B2306" w:rsidRPr="007D5FB0" w:rsidRDefault="006B2306" w:rsidP="00DF027C">
      <w:pPr>
        <w:rPr>
          <w:rFonts w:asciiTheme="majorHAnsi" w:hAnsiTheme="majorHAnsi" w:cstheme="majorHAnsi"/>
          <w:b w:val="0"/>
          <w:bCs/>
          <w:sz w:val="22"/>
        </w:rPr>
      </w:pPr>
    </w:p>
    <w:p w14:paraId="0D6F8FBD" w14:textId="0BE9EDD3" w:rsidR="006B2306" w:rsidRPr="007D5FB0" w:rsidRDefault="006B2306" w:rsidP="00DF027C">
      <w:pPr>
        <w:rPr>
          <w:rFonts w:asciiTheme="majorHAnsi" w:hAnsiTheme="majorHAnsi" w:cstheme="majorHAnsi"/>
          <w:b w:val="0"/>
          <w:bCs/>
          <w:sz w:val="22"/>
        </w:rPr>
      </w:pPr>
    </w:p>
    <w:p w14:paraId="285578EB" w14:textId="720C8ADD" w:rsidR="006B2306" w:rsidRPr="007D5FB0" w:rsidRDefault="006B2306" w:rsidP="00DF027C">
      <w:pPr>
        <w:rPr>
          <w:rFonts w:asciiTheme="majorHAnsi" w:hAnsiTheme="majorHAnsi" w:cstheme="majorHAnsi"/>
          <w:b w:val="0"/>
          <w:bCs/>
          <w:sz w:val="22"/>
        </w:rPr>
      </w:pPr>
    </w:p>
    <w:p w14:paraId="663822AA" w14:textId="1296C0A2" w:rsidR="006B2306" w:rsidRPr="007D5FB0" w:rsidRDefault="006B2306" w:rsidP="00DF027C">
      <w:pPr>
        <w:rPr>
          <w:rFonts w:asciiTheme="majorHAnsi" w:hAnsiTheme="majorHAnsi" w:cstheme="majorHAnsi"/>
          <w:b w:val="0"/>
          <w:bCs/>
          <w:sz w:val="22"/>
        </w:rPr>
      </w:pPr>
    </w:p>
    <w:p w14:paraId="3C68B768" w14:textId="1850DF3C" w:rsidR="006B2306" w:rsidRPr="007D5FB0" w:rsidRDefault="006B2306" w:rsidP="00DF027C">
      <w:pPr>
        <w:rPr>
          <w:rFonts w:asciiTheme="majorHAnsi" w:hAnsiTheme="majorHAnsi" w:cstheme="majorHAnsi"/>
          <w:b w:val="0"/>
          <w:bCs/>
          <w:sz w:val="22"/>
        </w:rPr>
      </w:pPr>
    </w:p>
    <w:p w14:paraId="7190BB17" w14:textId="58664755" w:rsidR="006B2306" w:rsidRPr="007D5FB0" w:rsidRDefault="006B2306" w:rsidP="00DF027C">
      <w:pPr>
        <w:rPr>
          <w:rFonts w:asciiTheme="majorHAnsi" w:hAnsiTheme="majorHAnsi" w:cstheme="majorHAnsi"/>
          <w:b w:val="0"/>
          <w:bCs/>
          <w:sz w:val="22"/>
        </w:rPr>
      </w:pPr>
    </w:p>
    <w:p w14:paraId="66CB69F5" w14:textId="24ACD34B" w:rsidR="006B2306" w:rsidRPr="007D5FB0" w:rsidRDefault="006B2306" w:rsidP="00DF027C">
      <w:pPr>
        <w:rPr>
          <w:rFonts w:asciiTheme="majorHAnsi" w:hAnsiTheme="majorHAnsi" w:cstheme="majorHAnsi"/>
          <w:b w:val="0"/>
          <w:bCs/>
          <w:sz w:val="22"/>
        </w:rPr>
      </w:pPr>
    </w:p>
    <w:p w14:paraId="15329E52" w14:textId="51F05A7F" w:rsidR="006B2306" w:rsidRPr="007D5FB0" w:rsidRDefault="006B2306" w:rsidP="00DF027C">
      <w:pPr>
        <w:rPr>
          <w:rFonts w:asciiTheme="majorHAnsi" w:hAnsiTheme="majorHAnsi" w:cstheme="majorHAnsi"/>
          <w:b w:val="0"/>
          <w:bCs/>
          <w:sz w:val="22"/>
        </w:rPr>
      </w:pPr>
    </w:p>
    <w:p w14:paraId="0CCCA882" w14:textId="22694C0F" w:rsidR="006B2306" w:rsidRPr="007D5FB0" w:rsidRDefault="006B2306" w:rsidP="00DF027C">
      <w:pPr>
        <w:rPr>
          <w:rFonts w:asciiTheme="majorHAnsi" w:hAnsiTheme="majorHAnsi" w:cstheme="majorHAnsi"/>
          <w:b w:val="0"/>
          <w:bCs/>
          <w:sz w:val="22"/>
        </w:rPr>
      </w:pPr>
    </w:p>
    <w:p w14:paraId="3C97A435" w14:textId="2083470B" w:rsidR="006B2306" w:rsidRPr="007D5FB0" w:rsidRDefault="006B2306" w:rsidP="00DF027C">
      <w:pPr>
        <w:rPr>
          <w:rFonts w:asciiTheme="majorHAnsi" w:hAnsiTheme="majorHAnsi" w:cstheme="majorHAnsi"/>
          <w:b w:val="0"/>
          <w:bCs/>
          <w:sz w:val="22"/>
        </w:rPr>
      </w:pPr>
    </w:p>
    <w:p w14:paraId="42D525B7" w14:textId="77777777" w:rsidR="006C37C3" w:rsidRPr="007D5FB0" w:rsidRDefault="006C37C3" w:rsidP="006B2306">
      <w:pPr>
        <w:jc w:val="center"/>
        <w:rPr>
          <w:rFonts w:asciiTheme="majorHAnsi" w:hAnsiTheme="majorHAnsi" w:cstheme="majorHAnsi"/>
          <w:bCs/>
          <w:color w:val="013A57" w:themeColor="accent1" w:themeShade="BF"/>
          <w:sz w:val="22"/>
        </w:rPr>
      </w:pPr>
    </w:p>
    <w:p w14:paraId="6C81D41E" w14:textId="77777777" w:rsidR="00055406" w:rsidRDefault="00055406" w:rsidP="006B2306">
      <w:pPr>
        <w:jc w:val="center"/>
        <w:rPr>
          <w:rFonts w:asciiTheme="majorHAnsi" w:hAnsiTheme="majorHAnsi" w:cstheme="majorHAnsi"/>
          <w:bCs/>
          <w:color w:val="013A57" w:themeColor="accent1" w:themeShade="BF"/>
          <w:sz w:val="22"/>
        </w:rPr>
      </w:pPr>
    </w:p>
    <w:p w14:paraId="3C4FA118" w14:textId="77777777" w:rsidR="00055406" w:rsidRDefault="00055406" w:rsidP="006B2306">
      <w:pPr>
        <w:jc w:val="center"/>
        <w:rPr>
          <w:rFonts w:asciiTheme="majorHAnsi" w:hAnsiTheme="majorHAnsi" w:cstheme="majorHAnsi"/>
          <w:bCs/>
          <w:color w:val="013A57" w:themeColor="accent1" w:themeShade="BF"/>
          <w:sz w:val="22"/>
        </w:rPr>
      </w:pPr>
    </w:p>
    <w:p w14:paraId="21EECF34" w14:textId="77777777" w:rsidR="00055406" w:rsidRDefault="00055406" w:rsidP="006B2306">
      <w:pPr>
        <w:jc w:val="center"/>
        <w:rPr>
          <w:rFonts w:asciiTheme="majorHAnsi" w:hAnsiTheme="majorHAnsi" w:cstheme="majorHAnsi"/>
          <w:bCs/>
          <w:color w:val="013A57" w:themeColor="accent1" w:themeShade="BF"/>
          <w:sz w:val="22"/>
        </w:rPr>
      </w:pPr>
    </w:p>
    <w:p w14:paraId="64C46494" w14:textId="77777777" w:rsidR="00055406" w:rsidRDefault="00055406" w:rsidP="006B2306">
      <w:pPr>
        <w:jc w:val="center"/>
        <w:rPr>
          <w:rFonts w:asciiTheme="majorHAnsi" w:hAnsiTheme="majorHAnsi" w:cstheme="majorHAnsi"/>
          <w:bCs/>
          <w:color w:val="013A57" w:themeColor="accent1" w:themeShade="BF"/>
          <w:sz w:val="22"/>
        </w:rPr>
      </w:pPr>
    </w:p>
    <w:p w14:paraId="6737FE11" w14:textId="77777777" w:rsidR="00055406" w:rsidRDefault="00055406" w:rsidP="006B2306">
      <w:pPr>
        <w:jc w:val="center"/>
        <w:rPr>
          <w:rFonts w:asciiTheme="majorHAnsi" w:hAnsiTheme="majorHAnsi" w:cstheme="majorHAnsi"/>
          <w:bCs/>
          <w:color w:val="013A57" w:themeColor="accent1" w:themeShade="BF"/>
          <w:sz w:val="22"/>
        </w:rPr>
      </w:pPr>
    </w:p>
    <w:p w14:paraId="1E87AD22" w14:textId="77777777" w:rsidR="00055406" w:rsidRDefault="00055406" w:rsidP="006B2306">
      <w:pPr>
        <w:jc w:val="center"/>
        <w:rPr>
          <w:rFonts w:asciiTheme="majorHAnsi" w:hAnsiTheme="majorHAnsi" w:cstheme="majorHAnsi"/>
          <w:bCs/>
          <w:color w:val="013A57" w:themeColor="accent1" w:themeShade="BF"/>
          <w:sz w:val="22"/>
        </w:rPr>
      </w:pPr>
    </w:p>
    <w:p w14:paraId="4D4CB06F" w14:textId="77777777" w:rsidR="00055406" w:rsidRDefault="00055406" w:rsidP="006B2306">
      <w:pPr>
        <w:jc w:val="center"/>
        <w:rPr>
          <w:rFonts w:asciiTheme="majorHAnsi" w:hAnsiTheme="majorHAnsi" w:cstheme="majorHAnsi"/>
          <w:bCs/>
          <w:color w:val="013A57" w:themeColor="accent1" w:themeShade="BF"/>
          <w:sz w:val="22"/>
        </w:rPr>
      </w:pPr>
    </w:p>
    <w:p w14:paraId="7562ACE6" w14:textId="77777777" w:rsidR="00055406" w:rsidRDefault="00055406" w:rsidP="006B2306">
      <w:pPr>
        <w:jc w:val="center"/>
        <w:rPr>
          <w:rFonts w:asciiTheme="majorHAnsi" w:hAnsiTheme="majorHAnsi" w:cstheme="majorHAnsi"/>
          <w:bCs/>
          <w:color w:val="013A57" w:themeColor="accent1" w:themeShade="BF"/>
          <w:sz w:val="22"/>
        </w:rPr>
      </w:pPr>
    </w:p>
    <w:p w14:paraId="5E844B6D" w14:textId="77777777" w:rsidR="00055406" w:rsidRDefault="00055406" w:rsidP="006B2306">
      <w:pPr>
        <w:jc w:val="center"/>
        <w:rPr>
          <w:rFonts w:asciiTheme="majorHAnsi" w:hAnsiTheme="majorHAnsi" w:cstheme="majorHAnsi"/>
          <w:bCs/>
          <w:color w:val="013A57" w:themeColor="accent1" w:themeShade="BF"/>
          <w:sz w:val="22"/>
        </w:rPr>
      </w:pPr>
    </w:p>
    <w:p w14:paraId="229311F8" w14:textId="77777777" w:rsidR="00055406" w:rsidRDefault="00055406" w:rsidP="006B2306">
      <w:pPr>
        <w:jc w:val="center"/>
        <w:rPr>
          <w:rFonts w:asciiTheme="majorHAnsi" w:hAnsiTheme="majorHAnsi" w:cstheme="majorHAnsi"/>
          <w:bCs/>
          <w:color w:val="013A57" w:themeColor="accent1" w:themeShade="BF"/>
          <w:sz w:val="22"/>
        </w:rPr>
      </w:pPr>
    </w:p>
    <w:p w14:paraId="4F5A8370" w14:textId="77777777" w:rsidR="00055406" w:rsidRDefault="00055406" w:rsidP="006B2306">
      <w:pPr>
        <w:jc w:val="center"/>
        <w:rPr>
          <w:rFonts w:asciiTheme="majorHAnsi" w:hAnsiTheme="majorHAnsi" w:cstheme="majorHAnsi"/>
          <w:bCs/>
          <w:color w:val="013A57" w:themeColor="accent1" w:themeShade="BF"/>
          <w:sz w:val="22"/>
        </w:rPr>
      </w:pPr>
    </w:p>
    <w:p w14:paraId="3914BD94" w14:textId="77777777" w:rsidR="00055406" w:rsidRDefault="00055406" w:rsidP="006B2306">
      <w:pPr>
        <w:jc w:val="center"/>
        <w:rPr>
          <w:rFonts w:asciiTheme="majorHAnsi" w:hAnsiTheme="majorHAnsi" w:cstheme="majorHAnsi"/>
          <w:bCs/>
          <w:color w:val="013A57" w:themeColor="accent1" w:themeShade="BF"/>
          <w:sz w:val="22"/>
        </w:rPr>
      </w:pPr>
    </w:p>
    <w:p w14:paraId="4B23D9BA" w14:textId="77777777" w:rsidR="00055406" w:rsidRDefault="00055406" w:rsidP="006B2306">
      <w:pPr>
        <w:jc w:val="center"/>
        <w:rPr>
          <w:rFonts w:asciiTheme="majorHAnsi" w:hAnsiTheme="majorHAnsi" w:cstheme="majorHAnsi"/>
          <w:bCs/>
          <w:color w:val="013A57" w:themeColor="accent1" w:themeShade="BF"/>
          <w:sz w:val="22"/>
        </w:rPr>
      </w:pPr>
    </w:p>
    <w:p w14:paraId="5FF7B7FD" w14:textId="77777777" w:rsidR="00055406" w:rsidRDefault="00055406" w:rsidP="006B2306">
      <w:pPr>
        <w:jc w:val="center"/>
        <w:rPr>
          <w:rFonts w:asciiTheme="majorHAnsi" w:hAnsiTheme="majorHAnsi" w:cstheme="majorHAnsi"/>
          <w:bCs/>
          <w:color w:val="013A57" w:themeColor="accent1" w:themeShade="BF"/>
          <w:sz w:val="22"/>
        </w:rPr>
      </w:pPr>
    </w:p>
    <w:p w14:paraId="4E702C05" w14:textId="77777777" w:rsidR="00055406" w:rsidRDefault="00055406" w:rsidP="006B2306">
      <w:pPr>
        <w:jc w:val="center"/>
        <w:rPr>
          <w:rFonts w:asciiTheme="majorHAnsi" w:hAnsiTheme="majorHAnsi" w:cstheme="majorHAnsi"/>
          <w:bCs/>
          <w:color w:val="013A57" w:themeColor="accent1" w:themeShade="BF"/>
          <w:sz w:val="22"/>
        </w:rPr>
      </w:pPr>
    </w:p>
    <w:p w14:paraId="2E1622CF" w14:textId="77777777" w:rsidR="00055406" w:rsidRDefault="00055406" w:rsidP="006B2306">
      <w:pPr>
        <w:jc w:val="center"/>
        <w:rPr>
          <w:rFonts w:asciiTheme="majorHAnsi" w:hAnsiTheme="majorHAnsi" w:cstheme="majorHAnsi"/>
          <w:bCs/>
          <w:color w:val="013A57" w:themeColor="accent1" w:themeShade="BF"/>
          <w:sz w:val="22"/>
        </w:rPr>
      </w:pPr>
    </w:p>
    <w:p w14:paraId="5F14E303" w14:textId="77777777" w:rsidR="00055406" w:rsidRDefault="00055406" w:rsidP="006B2306">
      <w:pPr>
        <w:jc w:val="center"/>
        <w:rPr>
          <w:rFonts w:asciiTheme="majorHAnsi" w:hAnsiTheme="majorHAnsi" w:cstheme="majorHAnsi"/>
          <w:bCs/>
          <w:color w:val="013A57" w:themeColor="accent1" w:themeShade="BF"/>
          <w:sz w:val="22"/>
        </w:rPr>
      </w:pPr>
    </w:p>
    <w:p w14:paraId="5D189BC8" w14:textId="77777777" w:rsidR="00055406" w:rsidRDefault="00055406" w:rsidP="006B2306">
      <w:pPr>
        <w:jc w:val="center"/>
        <w:rPr>
          <w:rFonts w:asciiTheme="majorHAnsi" w:hAnsiTheme="majorHAnsi" w:cstheme="majorHAnsi"/>
          <w:bCs/>
          <w:color w:val="013A57" w:themeColor="accent1" w:themeShade="BF"/>
          <w:sz w:val="22"/>
        </w:rPr>
      </w:pPr>
    </w:p>
    <w:p w14:paraId="275F72F4" w14:textId="3F55E400"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(10B) Spring Revision for (Combined Science Biology)</w:t>
      </w:r>
    </w:p>
    <w:p w14:paraId="61C9ED7B" w14:textId="77777777" w:rsidR="006C37C3" w:rsidRPr="007D5FB0" w:rsidRDefault="006C37C3" w:rsidP="006B2306">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3EE99B60" w14:textId="77777777" w:rsidTr="00807DCB">
        <w:tc>
          <w:tcPr>
            <w:tcW w:w="9016" w:type="dxa"/>
            <w:shd w:val="clear" w:color="auto" w:fill="CCFFCC"/>
          </w:tcPr>
          <w:p w14:paraId="13C9C725"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6AA6283A" w14:textId="77777777" w:rsidTr="00807DCB">
        <w:tc>
          <w:tcPr>
            <w:tcW w:w="9016" w:type="dxa"/>
            <w:shd w:val="clear" w:color="auto" w:fill="auto"/>
          </w:tcPr>
          <w:p w14:paraId="22FA8FE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End of term assessment on:</w:t>
            </w:r>
          </w:p>
          <w:p w14:paraId="016FB5EA" w14:textId="77777777" w:rsidR="006B2306" w:rsidRPr="007D5FB0" w:rsidRDefault="006B2306" w:rsidP="00807DCB">
            <w:pPr>
              <w:rPr>
                <w:rFonts w:asciiTheme="majorHAnsi" w:hAnsiTheme="majorHAnsi" w:cstheme="majorHAnsi"/>
                <w:sz w:val="22"/>
              </w:rPr>
            </w:pPr>
          </w:p>
          <w:p w14:paraId="35A2846F" w14:textId="77777777" w:rsidR="006B2306" w:rsidRPr="00055406" w:rsidRDefault="006B2306" w:rsidP="00807DCB">
            <w:pPr>
              <w:rPr>
                <w:rFonts w:asciiTheme="majorHAnsi" w:hAnsiTheme="majorHAnsi" w:cstheme="majorHAnsi"/>
                <w:color w:val="auto"/>
                <w:sz w:val="22"/>
              </w:rPr>
            </w:pPr>
            <w:r w:rsidRPr="00055406">
              <w:rPr>
                <w:rFonts w:asciiTheme="majorHAnsi" w:hAnsiTheme="majorHAnsi" w:cstheme="majorHAnsi"/>
                <w:color w:val="auto"/>
                <w:sz w:val="22"/>
              </w:rPr>
              <w:t>Topic 1 – Cell Biology</w:t>
            </w:r>
          </w:p>
          <w:p w14:paraId="3CAC1608" w14:textId="77777777" w:rsidR="006B2306" w:rsidRDefault="006B2306" w:rsidP="00807DCB">
            <w:pPr>
              <w:rPr>
                <w:rFonts w:asciiTheme="majorHAnsi" w:hAnsiTheme="majorHAnsi" w:cstheme="majorHAnsi"/>
                <w:color w:val="auto"/>
                <w:sz w:val="22"/>
              </w:rPr>
            </w:pPr>
            <w:r w:rsidRPr="00055406">
              <w:rPr>
                <w:rFonts w:asciiTheme="majorHAnsi" w:hAnsiTheme="majorHAnsi" w:cstheme="majorHAnsi"/>
                <w:color w:val="auto"/>
                <w:sz w:val="22"/>
              </w:rPr>
              <w:t xml:space="preserve">Topic 2 – Organisation </w:t>
            </w:r>
          </w:p>
          <w:p w14:paraId="36BF7988" w14:textId="141D21F3" w:rsidR="00055406" w:rsidRPr="007D5FB0" w:rsidRDefault="00055406" w:rsidP="00807DCB">
            <w:pPr>
              <w:rPr>
                <w:rFonts w:asciiTheme="majorHAnsi" w:hAnsiTheme="majorHAnsi" w:cstheme="majorHAnsi"/>
                <w:sz w:val="22"/>
              </w:rPr>
            </w:pPr>
          </w:p>
        </w:tc>
      </w:tr>
      <w:tr w:rsidR="006B2306" w:rsidRPr="007D5FB0" w14:paraId="1824DF23" w14:textId="77777777" w:rsidTr="00807DCB">
        <w:tc>
          <w:tcPr>
            <w:tcW w:w="9016" w:type="dxa"/>
            <w:shd w:val="clear" w:color="auto" w:fill="B1E4FD" w:themeFill="accent1" w:themeFillTint="33"/>
          </w:tcPr>
          <w:p w14:paraId="03622067"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6681AF09" w14:textId="77777777" w:rsidR="006B2306" w:rsidRPr="007D5FB0" w:rsidRDefault="006B2306" w:rsidP="00807DCB">
            <w:pPr>
              <w:pStyle w:val="ListParagraph"/>
              <w:rPr>
                <w:rFonts w:asciiTheme="majorHAnsi" w:hAnsiTheme="majorHAnsi" w:cstheme="majorHAnsi"/>
              </w:rPr>
            </w:pPr>
          </w:p>
        </w:tc>
      </w:tr>
      <w:tr w:rsidR="006B2306" w:rsidRPr="007D5FB0" w14:paraId="7AA0E687" w14:textId="77777777" w:rsidTr="00807DCB">
        <w:tc>
          <w:tcPr>
            <w:tcW w:w="9016" w:type="dxa"/>
          </w:tcPr>
          <w:p w14:paraId="599106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2BB8EC57" w14:textId="77777777" w:rsidR="006B2306" w:rsidRPr="007D5FB0" w:rsidRDefault="006B2306" w:rsidP="00807DCB">
            <w:pPr>
              <w:rPr>
                <w:rFonts w:asciiTheme="majorHAnsi" w:hAnsiTheme="majorHAnsi" w:cstheme="majorHAnsi"/>
                <w:b w:val="0"/>
                <w:bCs/>
                <w:sz w:val="22"/>
                <w:u w:val="single"/>
              </w:rPr>
            </w:pPr>
          </w:p>
          <w:p w14:paraId="704F9DDE"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39684CCD"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715737C0"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3A02B471"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14D117EA" w14:textId="77777777" w:rsidR="006B2306" w:rsidRPr="007D5FB0" w:rsidRDefault="006B2306" w:rsidP="00807DCB">
            <w:pPr>
              <w:pStyle w:val="ListParagraph"/>
              <w:ind w:left="1728"/>
              <w:rPr>
                <w:rFonts w:asciiTheme="majorHAnsi" w:hAnsiTheme="majorHAnsi" w:cstheme="majorHAnsi"/>
              </w:rPr>
            </w:pPr>
          </w:p>
          <w:p w14:paraId="348F1CB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714D4E80" w14:textId="77777777" w:rsidR="006B2306" w:rsidRPr="007D5FB0" w:rsidRDefault="006B2306" w:rsidP="00807DCB">
            <w:pPr>
              <w:rPr>
                <w:rFonts w:asciiTheme="majorHAnsi" w:hAnsiTheme="majorHAnsi" w:cstheme="majorHAnsi"/>
                <w:sz w:val="22"/>
              </w:rPr>
            </w:pPr>
          </w:p>
          <w:p w14:paraId="3DC98347"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76BE2184" w14:textId="77777777" w:rsidR="006B2306" w:rsidRPr="007D5FB0" w:rsidRDefault="006B2306" w:rsidP="00807DCB">
            <w:pPr>
              <w:pStyle w:val="ListParagraph"/>
              <w:rPr>
                <w:rFonts w:asciiTheme="majorHAnsi" w:hAnsiTheme="majorHAnsi" w:cstheme="majorHAnsi"/>
                <w:b/>
                <w:bCs/>
                <w:u w:val="single"/>
              </w:rPr>
            </w:pPr>
          </w:p>
          <w:p w14:paraId="7718C647"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0C7B7F6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78D3D574"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71B0BC12"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242C0556"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47D58564"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656B1C4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5929A10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2D14127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2060FC4D" w14:textId="77777777" w:rsidR="006B2306" w:rsidRPr="00055406"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4B57994C" w14:textId="30D617EF" w:rsidR="00055406" w:rsidRPr="00055406" w:rsidRDefault="00055406" w:rsidP="00055406">
            <w:pPr>
              <w:ind w:left="1080"/>
              <w:rPr>
                <w:rFonts w:asciiTheme="majorHAnsi" w:hAnsiTheme="majorHAnsi" w:cstheme="majorHAnsi"/>
                <w:bCs/>
                <w:color w:val="0F0D29" w:themeColor="text1"/>
                <w:u w:val="single"/>
              </w:rPr>
            </w:pPr>
          </w:p>
        </w:tc>
      </w:tr>
      <w:tr w:rsidR="006B2306" w:rsidRPr="007D5FB0" w14:paraId="2C6DE5EE" w14:textId="77777777" w:rsidTr="00807DCB">
        <w:tc>
          <w:tcPr>
            <w:tcW w:w="9016" w:type="dxa"/>
            <w:shd w:val="clear" w:color="auto" w:fill="E0EFF4" w:themeFill="accent4" w:themeFillTint="33"/>
          </w:tcPr>
          <w:p w14:paraId="09B8B4CB"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0DFC8B05" w14:textId="77777777" w:rsidR="006B2306" w:rsidRPr="007D5FB0" w:rsidRDefault="006B2306" w:rsidP="00807DCB">
            <w:pPr>
              <w:rPr>
                <w:rFonts w:asciiTheme="majorHAnsi" w:hAnsiTheme="majorHAnsi" w:cstheme="majorHAnsi"/>
                <w:sz w:val="22"/>
              </w:rPr>
            </w:pPr>
          </w:p>
        </w:tc>
      </w:tr>
      <w:tr w:rsidR="006B2306" w:rsidRPr="007D5FB0" w14:paraId="4D2538E0" w14:textId="77777777" w:rsidTr="00807DCB">
        <w:tc>
          <w:tcPr>
            <w:tcW w:w="9016" w:type="dxa"/>
          </w:tcPr>
          <w:p w14:paraId="0F1AAE43"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0D9BE8CE"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313EDD9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49531C1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53C87B0B" w14:textId="1AA865B9" w:rsidR="006C37C3" w:rsidRPr="007D5FB0" w:rsidRDefault="006C37C3" w:rsidP="006C37C3">
            <w:pPr>
              <w:pStyle w:val="ListParagraph"/>
              <w:spacing w:after="0" w:line="240" w:lineRule="auto"/>
              <w:rPr>
                <w:rFonts w:asciiTheme="majorHAnsi" w:hAnsiTheme="majorHAnsi" w:cstheme="majorHAnsi"/>
              </w:rPr>
            </w:pPr>
          </w:p>
        </w:tc>
      </w:tr>
      <w:tr w:rsidR="006B2306" w:rsidRPr="007D5FB0" w14:paraId="40D250F3" w14:textId="77777777" w:rsidTr="00807DCB">
        <w:tc>
          <w:tcPr>
            <w:tcW w:w="9016" w:type="dxa"/>
            <w:shd w:val="clear" w:color="auto" w:fill="D2F1EF" w:themeFill="accent6" w:themeFillTint="33"/>
          </w:tcPr>
          <w:p w14:paraId="2803C81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41FBE3F" w14:textId="77777777" w:rsidR="006B2306" w:rsidRPr="007D5FB0" w:rsidRDefault="006B2306" w:rsidP="00807DCB">
            <w:pPr>
              <w:rPr>
                <w:rFonts w:asciiTheme="majorHAnsi" w:hAnsiTheme="majorHAnsi" w:cstheme="majorHAnsi"/>
                <w:sz w:val="22"/>
              </w:rPr>
            </w:pPr>
          </w:p>
        </w:tc>
      </w:tr>
      <w:tr w:rsidR="006B2306" w:rsidRPr="007D5FB0" w14:paraId="44F811EB" w14:textId="77777777" w:rsidTr="00807DCB">
        <w:tc>
          <w:tcPr>
            <w:tcW w:w="9016" w:type="dxa"/>
          </w:tcPr>
          <w:p w14:paraId="5F7860DA"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Educake</w:t>
            </w:r>
          </w:p>
          <w:p w14:paraId="28287E96"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Kerboodle</w:t>
            </w:r>
          </w:p>
          <w:p w14:paraId="348D0FD8" w14:textId="43BBCC98" w:rsidR="006B23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Revision cards</w:t>
            </w:r>
          </w:p>
          <w:p w14:paraId="16A4CD05" w14:textId="4B59FE93" w:rsidR="00055406" w:rsidRDefault="00055406" w:rsidP="00807DCB">
            <w:pPr>
              <w:rPr>
                <w:rFonts w:asciiTheme="majorHAnsi" w:hAnsiTheme="majorHAnsi" w:cstheme="majorHAnsi"/>
                <w:b w:val="0"/>
                <w:bCs/>
                <w:color w:val="auto"/>
                <w:sz w:val="22"/>
              </w:rPr>
            </w:pPr>
          </w:p>
          <w:p w14:paraId="56882B5D" w14:textId="40F46015" w:rsidR="00055406" w:rsidRDefault="00055406" w:rsidP="00807DCB">
            <w:pPr>
              <w:rPr>
                <w:rFonts w:asciiTheme="majorHAnsi" w:hAnsiTheme="majorHAnsi" w:cstheme="majorHAnsi"/>
                <w:b w:val="0"/>
                <w:bCs/>
                <w:color w:val="auto"/>
                <w:sz w:val="22"/>
              </w:rPr>
            </w:pPr>
          </w:p>
          <w:p w14:paraId="7A16E289" w14:textId="77777777" w:rsidR="00055406" w:rsidRPr="00055406" w:rsidRDefault="00055406" w:rsidP="00807DCB">
            <w:pPr>
              <w:rPr>
                <w:rFonts w:asciiTheme="majorHAnsi" w:hAnsiTheme="majorHAnsi" w:cstheme="majorHAnsi"/>
                <w:b w:val="0"/>
                <w:bCs/>
                <w:color w:val="auto"/>
                <w:sz w:val="22"/>
              </w:rPr>
            </w:pPr>
          </w:p>
          <w:p w14:paraId="22A592A9" w14:textId="77777777" w:rsidR="006B2306" w:rsidRPr="007D5FB0" w:rsidRDefault="006B2306" w:rsidP="00807DCB">
            <w:pPr>
              <w:rPr>
                <w:rFonts w:asciiTheme="majorHAnsi" w:hAnsiTheme="majorHAnsi" w:cstheme="majorHAnsi"/>
                <w:sz w:val="22"/>
              </w:rPr>
            </w:pPr>
          </w:p>
        </w:tc>
      </w:tr>
      <w:tr w:rsidR="006B2306" w:rsidRPr="007D5FB0" w14:paraId="062D2AE0" w14:textId="77777777" w:rsidTr="00807DCB">
        <w:tc>
          <w:tcPr>
            <w:tcW w:w="9016" w:type="dxa"/>
            <w:shd w:val="clear" w:color="auto" w:fill="FFCCFF"/>
          </w:tcPr>
          <w:p w14:paraId="7BD44AD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A493970" w14:textId="77777777" w:rsidR="006B2306" w:rsidRPr="007D5FB0" w:rsidRDefault="006B2306" w:rsidP="00807DCB">
            <w:pPr>
              <w:rPr>
                <w:rFonts w:asciiTheme="majorHAnsi" w:hAnsiTheme="majorHAnsi" w:cstheme="majorHAnsi"/>
                <w:sz w:val="22"/>
              </w:rPr>
            </w:pPr>
          </w:p>
        </w:tc>
      </w:tr>
      <w:tr w:rsidR="006B2306" w:rsidRPr="007D5FB0" w14:paraId="1E31E860" w14:textId="77777777" w:rsidTr="00807DCB">
        <w:tc>
          <w:tcPr>
            <w:tcW w:w="9016" w:type="dxa"/>
          </w:tcPr>
          <w:p w14:paraId="0DD274CC" w14:textId="77777777" w:rsidR="006B2306" w:rsidRPr="007D5FB0" w:rsidRDefault="006B2306" w:rsidP="00807DCB">
            <w:pPr>
              <w:rPr>
                <w:rFonts w:asciiTheme="majorHAnsi" w:hAnsiTheme="majorHAnsi" w:cstheme="majorHAnsi"/>
                <w:sz w:val="22"/>
              </w:rPr>
            </w:pPr>
          </w:p>
          <w:p w14:paraId="5DD76A08" w14:textId="77777777" w:rsidR="006B2306" w:rsidRPr="007D5FB0" w:rsidRDefault="000E38C5" w:rsidP="00807DCB">
            <w:pPr>
              <w:rPr>
                <w:rFonts w:asciiTheme="majorHAnsi" w:hAnsiTheme="majorHAnsi" w:cstheme="majorHAnsi"/>
                <w:sz w:val="22"/>
              </w:rPr>
            </w:pPr>
            <w:hyperlink r:id="rId317"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2C0BB064" w14:textId="77777777" w:rsidR="006B2306" w:rsidRPr="007D5FB0" w:rsidRDefault="000E38C5" w:rsidP="00807DCB">
            <w:pPr>
              <w:rPr>
                <w:rFonts w:asciiTheme="majorHAnsi" w:hAnsiTheme="majorHAnsi" w:cstheme="majorHAnsi"/>
                <w:sz w:val="22"/>
              </w:rPr>
            </w:pPr>
            <w:hyperlink r:id="rId318"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577AACFD" w14:textId="77777777" w:rsidR="006B2306" w:rsidRPr="007D5FB0" w:rsidRDefault="000E38C5" w:rsidP="00807DCB">
            <w:pPr>
              <w:rPr>
                <w:rFonts w:asciiTheme="majorHAnsi" w:hAnsiTheme="majorHAnsi" w:cstheme="majorHAnsi"/>
                <w:sz w:val="22"/>
              </w:rPr>
            </w:pPr>
            <w:hyperlink r:id="rId319"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84B5CC0" w14:textId="77777777" w:rsidR="006B2306" w:rsidRPr="007D5FB0" w:rsidRDefault="006B2306" w:rsidP="00807DCB">
            <w:pPr>
              <w:rPr>
                <w:rFonts w:asciiTheme="majorHAnsi" w:hAnsiTheme="majorHAnsi" w:cstheme="majorHAnsi"/>
                <w:sz w:val="22"/>
              </w:rPr>
            </w:pPr>
          </w:p>
        </w:tc>
      </w:tr>
      <w:tr w:rsidR="006B2306" w:rsidRPr="007D5FB0" w14:paraId="198F2E54" w14:textId="77777777" w:rsidTr="00807DCB">
        <w:tc>
          <w:tcPr>
            <w:tcW w:w="9016" w:type="dxa"/>
            <w:shd w:val="clear" w:color="auto" w:fill="CCFFFF"/>
          </w:tcPr>
          <w:p w14:paraId="7BAC6E4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110B8D3" w14:textId="77777777" w:rsidR="006B2306" w:rsidRPr="007D5FB0" w:rsidRDefault="006B2306" w:rsidP="00807DCB">
            <w:pPr>
              <w:rPr>
                <w:rFonts w:asciiTheme="majorHAnsi" w:hAnsiTheme="majorHAnsi" w:cstheme="majorHAnsi"/>
                <w:sz w:val="22"/>
              </w:rPr>
            </w:pPr>
          </w:p>
        </w:tc>
      </w:tr>
      <w:tr w:rsidR="006B2306" w:rsidRPr="007D5FB0" w14:paraId="03A2D452" w14:textId="77777777" w:rsidTr="00807DCB">
        <w:trPr>
          <w:trHeight w:val="165"/>
        </w:trPr>
        <w:tc>
          <w:tcPr>
            <w:tcW w:w="9016" w:type="dxa"/>
          </w:tcPr>
          <w:p w14:paraId="24F0FE6B" w14:textId="77777777" w:rsidR="006B2306" w:rsidRPr="007D5FB0" w:rsidRDefault="000E38C5" w:rsidP="00807DCB">
            <w:pPr>
              <w:rPr>
                <w:rFonts w:asciiTheme="majorHAnsi" w:hAnsiTheme="majorHAnsi" w:cstheme="majorHAnsi"/>
                <w:sz w:val="22"/>
              </w:rPr>
            </w:pPr>
            <w:hyperlink r:id="rId320" w:history="1">
              <w:r w:rsidR="006B2306" w:rsidRPr="007D5FB0">
                <w:rPr>
                  <w:rFonts w:asciiTheme="majorHAnsi" w:hAnsiTheme="majorHAnsi" w:cstheme="majorHAnsi"/>
                  <w:color w:val="0000FF"/>
                  <w:sz w:val="22"/>
                  <w:u w:val="single"/>
                </w:rPr>
                <w:t>40 years of UK heart transplants - Heart Matters magazine | BHF</w:t>
              </w:r>
            </w:hyperlink>
          </w:p>
          <w:p w14:paraId="4C5D27A9" w14:textId="77777777" w:rsidR="006B2306" w:rsidRPr="007D5FB0" w:rsidRDefault="006B2306" w:rsidP="00807DCB">
            <w:pPr>
              <w:rPr>
                <w:rFonts w:asciiTheme="majorHAnsi" w:hAnsiTheme="majorHAnsi" w:cstheme="majorHAnsi"/>
                <w:sz w:val="22"/>
              </w:rPr>
            </w:pPr>
          </w:p>
          <w:p w14:paraId="2CC7619A" w14:textId="77777777" w:rsidR="006B2306" w:rsidRPr="007D5FB0" w:rsidRDefault="000E38C5" w:rsidP="00807DCB">
            <w:pPr>
              <w:rPr>
                <w:rFonts w:asciiTheme="majorHAnsi" w:hAnsiTheme="majorHAnsi" w:cstheme="majorHAnsi"/>
                <w:sz w:val="22"/>
              </w:rPr>
            </w:pPr>
            <w:hyperlink r:id="rId321" w:history="1">
              <w:r w:rsidR="006B2306" w:rsidRPr="007D5FB0">
                <w:rPr>
                  <w:rFonts w:asciiTheme="majorHAnsi" w:hAnsiTheme="majorHAnsi" w:cstheme="majorHAnsi"/>
                  <w:color w:val="0000FF"/>
                  <w:sz w:val="22"/>
                  <w:u w:val="single"/>
                </w:rPr>
                <w:t>Fun Facts About the Digestive System (healthline.com)</w:t>
              </w:r>
            </w:hyperlink>
          </w:p>
          <w:p w14:paraId="77F8174D" w14:textId="77777777" w:rsidR="006B2306" w:rsidRPr="007D5FB0" w:rsidRDefault="006B2306" w:rsidP="00807DCB">
            <w:pPr>
              <w:rPr>
                <w:rFonts w:asciiTheme="majorHAnsi" w:hAnsiTheme="majorHAnsi" w:cstheme="majorHAnsi"/>
                <w:sz w:val="22"/>
              </w:rPr>
            </w:pPr>
          </w:p>
        </w:tc>
      </w:tr>
    </w:tbl>
    <w:p w14:paraId="674936E7" w14:textId="7581DC0E" w:rsidR="006B2306" w:rsidRPr="007D5FB0" w:rsidRDefault="006B2306" w:rsidP="00DF027C">
      <w:pPr>
        <w:rPr>
          <w:rFonts w:asciiTheme="majorHAnsi" w:hAnsiTheme="majorHAnsi" w:cstheme="majorHAnsi"/>
          <w:b w:val="0"/>
          <w:bCs/>
          <w:sz w:val="22"/>
        </w:rPr>
      </w:pPr>
    </w:p>
    <w:p w14:paraId="11E40059" w14:textId="72EE022A" w:rsidR="006B2306" w:rsidRPr="007D5FB0" w:rsidRDefault="006B2306" w:rsidP="00DF027C">
      <w:pPr>
        <w:rPr>
          <w:rFonts w:asciiTheme="majorHAnsi" w:hAnsiTheme="majorHAnsi" w:cstheme="majorHAnsi"/>
          <w:b w:val="0"/>
          <w:bCs/>
          <w:sz w:val="22"/>
        </w:rPr>
      </w:pPr>
    </w:p>
    <w:p w14:paraId="2FD5E910" w14:textId="3C5AE28E" w:rsidR="006B2306" w:rsidRPr="007D5FB0" w:rsidRDefault="006B2306" w:rsidP="00DF027C">
      <w:pPr>
        <w:rPr>
          <w:rFonts w:asciiTheme="majorHAnsi" w:hAnsiTheme="majorHAnsi" w:cstheme="majorHAnsi"/>
          <w:b w:val="0"/>
          <w:bCs/>
          <w:sz w:val="22"/>
        </w:rPr>
      </w:pPr>
    </w:p>
    <w:p w14:paraId="05B22FF7" w14:textId="1FE6CA0F" w:rsidR="006B2306" w:rsidRPr="007D5FB0" w:rsidRDefault="006B2306" w:rsidP="00DF027C">
      <w:pPr>
        <w:rPr>
          <w:rFonts w:asciiTheme="majorHAnsi" w:hAnsiTheme="majorHAnsi" w:cstheme="majorHAnsi"/>
          <w:b w:val="0"/>
          <w:bCs/>
          <w:sz w:val="22"/>
        </w:rPr>
      </w:pPr>
    </w:p>
    <w:p w14:paraId="73E2652E" w14:textId="4F509DB5" w:rsidR="006B2306" w:rsidRPr="007D5FB0" w:rsidRDefault="006B2306" w:rsidP="00DF027C">
      <w:pPr>
        <w:rPr>
          <w:rFonts w:asciiTheme="majorHAnsi" w:hAnsiTheme="majorHAnsi" w:cstheme="majorHAnsi"/>
          <w:b w:val="0"/>
          <w:bCs/>
          <w:sz w:val="22"/>
        </w:rPr>
      </w:pPr>
    </w:p>
    <w:p w14:paraId="62BEF64E" w14:textId="52FBE819" w:rsidR="006B2306" w:rsidRPr="007D5FB0" w:rsidRDefault="006B2306" w:rsidP="00DF027C">
      <w:pPr>
        <w:rPr>
          <w:rFonts w:asciiTheme="majorHAnsi" w:hAnsiTheme="majorHAnsi" w:cstheme="majorHAnsi"/>
          <w:b w:val="0"/>
          <w:bCs/>
          <w:sz w:val="22"/>
        </w:rPr>
      </w:pPr>
    </w:p>
    <w:p w14:paraId="2503F827" w14:textId="2453A751" w:rsidR="006B2306" w:rsidRPr="007D5FB0" w:rsidRDefault="006B2306" w:rsidP="00DF027C">
      <w:pPr>
        <w:rPr>
          <w:rFonts w:asciiTheme="majorHAnsi" w:hAnsiTheme="majorHAnsi" w:cstheme="majorHAnsi"/>
          <w:b w:val="0"/>
          <w:bCs/>
          <w:sz w:val="22"/>
        </w:rPr>
      </w:pPr>
    </w:p>
    <w:p w14:paraId="38469C47" w14:textId="07E61F12" w:rsidR="006B2306" w:rsidRPr="007D5FB0" w:rsidRDefault="006B2306" w:rsidP="00DF027C">
      <w:pPr>
        <w:rPr>
          <w:rFonts w:asciiTheme="majorHAnsi" w:hAnsiTheme="majorHAnsi" w:cstheme="majorHAnsi"/>
          <w:b w:val="0"/>
          <w:bCs/>
          <w:sz w:val="22"/>
        </w:rPr>
      </w:pPr>
    </w:p>
    <w:p w14:paraId="2242AFC3" w14:textId="735D847C" w:rsidR="006B2306" w:rsidRPr="007D5FB0" w:rsidRDefault="006B2306" w:rsidP="00DF027C">
      <w:pPr>
        <w:rPr>
          <w:rFonts w:asciiTheme="majorHAnsi" w:hAnsiTheme="majorHAnsi" w:cstheme="majorHAnsi"/>
          <w:b w:val="0"/>
          <w:bCs/>
          <w:sz w:val="22"/>
        </w:rPr>
      </w:pPr>
    </w:p>
    <w:p w14:paraId="65B06F2C" w14:textId="3CA5DB01" w:rsidR="006B2306" w:rsidRPr="007D5FB0" w:rsidRDefault="006B2306" w:rsidP="00DF027C">
      <w:pPr>
        <w:rPr>
          <w:rFonts w:asciiTheme="majorHAnsi" w:hAnsiTheme="majorHAnsi" w:cstheme="majorHAnsi"/>
          <w:b w:val="0"/>
          <w:bCs/>
          <w:sz w:val="22"/>
        </w:rPr>
      </w:pPr>
    </w:p>
    <w:p w14:paraId="41CF7E0B" w14:textId="50234D2D" w:rsidR="006B2306" w:rsidRPr="007D5FB0" w:rsidRDefault="006B2306" w:rsidP="00DF027C">
      <w:pPr>
        <w:rPr>
          <w:rFonts w:asciiTheme="majorHAnsi" w:hAnsiTheme="majorHAnsi" w:cstheme="majorHAnsi"/>
          <w:b w:val="0"/>
          <w:bCs/>
          <w:sz w:val="22"/>
        </w:rPr>
      </w:pPr>
    </w:p>
    <w:p w14:paraId="7554A7BD" w14:textId="4BB3E92F" w:rsidR="006B2306" w:rsidRPr="007D5FB0" w:rsidRDefault="006B2306" w:rsidP="00DF027C">
      <w:pPr>
        <w:rPr>
          <w:rFonts w:asciiTheme="majorHAnsi" w:hAnsiTheme="majorHAnsi" w:cstheme="majorHAnsi"/>
          <w:b w:val="0"/>
          <w:bCs/>
          <w:sz w:val="22"/>
        </w:rPr>
      </w:pPr>
    </w:p>
    <w:p w14:paraId="50057CBA" w14:textId="7D8EBE70" w:rsidR="006B2306" w:rsidRPr="007D5FB0" w:rsidRDefault="006B2306" w:rsidP="00DF027C">
      <w:pPr>
        <w:rPr>
          <w:rFonts w:asciiTheme="majorHAnsi" w:hAnsiTheme="majorHAnsi" w:cstheme="majorHAnsi"/>
          <w:b w:val="0"/>
          <w:bCs/>
          <w:sz w:val="22"/>
        </w:rPr>
      </w:pPr>
    </w:p>
    <w:p w14:paraId="682CCAD7" w14:textId="196E9990" w:rsidR="006B2306" w:rsidRPr="007D5FB0" w:rsidRDefault="006B2306" w:rsidP="00DF027C">
      <w:pPr>
        <w:rPr>
          <w:rFonts w:asciiTheme="majorHAnsi" w:hAnsiTheme="majorHAnsi" w:cstheme="majorHAnsi"/>
          <w:b w:val="0"/>
          <w:bCs/>
          <w:sz w:val="22"/>
        </w:rPr>
      </w:pPr>
    </w:p>
    <w:p w14:paraId="4305DBAA" w14:textId="23EED88A" w:rsidR="006B2306" w:rsidRDefault="006B2306" w:rsidP="00DF027C">
      <w:pPr>
        <w:rPr>
          <w:rFonts w:asciiTheme="majorHAnsi" w:hAnsiTheme="majorHAnsi" w:cstheme="majorHAnsi"/>
          <w:b w:val="0"/>
          <w:bCs/>
          <w:sz w:val="22"/>
        </w:rPr>
      </w:pPr>
    </w:p>
    <w:p w14:paraId="1CF5E8E5" w14:textId="20F46CF7" w:rsidR="00055406" w:rsidRDefault="00055406" w:rsidP="00DF027C">
      <w:pPr>
        <w:rPr>
          <w:rFonts w:asciiTheme="majorHAnsi" w:hAnsiTheme="majorHAnsi" w:cstheme="majorHAnsi"/>
          <w:b w:val="0"/>
          <w:bCs/>
          <w:sz w:val="22"/>
        </w:rPr>
      </w:pPr>
    </w:p>
    <w:p w14:paraId="5C04F60D" w14:textId="45604503" w:rsidR="00055406" w:rsidRDefault="00055406" w:rsidP="00DF027C">
      <w:pPr>
        <w:rPr>
          <w:rFonts w:asciiTheme="majorHAnsi" w:hAnsiTheme="majorHAnsi" w:cstheme="majorHAnsi"/>
          <w:b w:val="0"/>
          <w:bCs/>
          <w:sz w:val="22"/>
        </w:rPr>
      </w:pPr>
    </w:p>
    <w:p w14:paraId="19445A56" w14:textId="6E4A4B57" w:rsidR="00055406" w:rsidRDefault="00055406" w:rsidP="00DF027C">
      <w:pPr>
        <w:rPr>
          <w:rFonts w:asciiTheme="majorHAnsi" w:hAnsiTheme="majorHAnsi" w:cstheme="majorHAnsi"/>
          <w:b w:val="0"/>
          <w:bCs/>
          <w:sz w:val="22"/>
        </w:rPr>
      </w:pPr>
    </w:p>
    <w:p w14:paraId="333927FE" w14:textId="32BFF798" w:rsidR="00055406" w:rsidRDefault="00055406" w:rsidP="00DF027C">
      <w:pPr>
        <w:rPr>
          <w:rFonts w:asciiTheme="majorHAnsi" w:hAnsiTheme="majorHAnsi" w:cstheme="majorHAnsi"/>
          <w:b w:val="0"/>
          <w:bCs/>
          <w:sz w:val="22"/>
        </w:rPr>
      </w:pPr>
    </w:p>
    <w:p w14:paraId="098A3E2A" w14:textId="177F90BA" w:rsidR="00055406" w:rsidRDefault="00055406" w:rsidP="00DF027C">
      <w:pPr>
        <w:rPr>
          <w:rFonts w:asciiTheme="majorHAnsi" w:hAnsiTheme="majorHAnsi" w:cstheme="majorHAnsi"/>
          <w:b w:val="0"/>
          <w:bCs/>
          <w:sz w:val="22"/>
        </w:rPr>
      </w:pPr>
    </w:p>
    <w:p w14:paraId="13DFDD48" w14:textId="0E38BEFE" w:rsidR="00055406" w:rsidRDefault="00055406" w:rsidP="00DF027C">
      <w:pPr>
        <w:rPr>
          <w:rFonts w:asciiTheme="majorHAnsi" w:hAnsiTheme="majorHAnsi" w:cstheme="majorHAnsi"/>
          <w:b w:val="0"/>
          <w:bCs/>
          <w:sz w:val="22"/>
        </w:rPr>
      </w:pPr>
    </w:p>
    <w:p w14:paraId="3203D3B7" w14:textId="57DDEB38" w:rsidR="00055406" w:rsidRDefault="00055406" w:rsidP="00DF027C">
      <w:pPr>
        <w:rPr>
          <w:rFonts w:asciiTheme="majorHAnsi" w:hAnsiTheme="majorHAnsi" w:cstheme="majorHAnsi"/>
          <w:b w:val="0"/>
          <w:bCs/>
          <w:sz w:val="22"/>
        </w:rPr>
      </w:pPr>
    </w:p>
    <w:p w14:paraId="7795B814" w14:textId="45C3D751" w:rsidR="00055406" w:rsidRDefault="00055406" w:rsidP="00DF027C">
      <w:pPr>
        <w:rPr>
          <w:rFonts w:asciiTheme="majorHAnsi" w:hAnsiTheme="majorHAnsi" w:cstheme="majorHAnsi"/>
          <w:b w:val="0"/>
          <w:bCs/>
          <w:sz w:val="22"/>
        </w:rPr>
      </w:pPr>
    </w:p>
    <w:p w14:paraId="0528289A" w14:textId="70AA5E2E" w:rsidR="00055406" w:rsidRDefault="00055406" w:rsidP="00DF027C">
      <w:pPr>
        <w:rPr>
          <w:rFonts w:asciiTheme="majorHAnsi" w:hAnsiTheme="majorHAnsi" w:cstheme="majorHAnsi"/>
          <w:b w:val="0"/>
          <w:bCs/>
          <w:sz w:val="22"/>
        </w:rPr>
      </w:pPr>
    </w:p>
    <w:p w14:paraId="52EBFA6E" w14:textId="41F32135" w:rsidR="00055406" w:rsidRDefault="00055406" w:rsidP="00DF027C">
      <w:pPr>
        <w:rPr>
          <w:rFonts w:asciiTheme="majorHAnsi" w:hAnsiTheme="majorHAnsi" w:cstheme="majorHAnsi"/>
          <w:b w:val="0"/>
          <w:bCs/>
          <w:sz w:val="22"/>
        </w:rPr>
      </w:pPr>
    </w:p>
    <w:p w14:paraId="274DC087" w14:textId="6CDFBF73" w:rsidR="00055406" w:rsidRDefault="00055406" w:rsidP="00DF027C">
      <w:pPr>
        <w:rPr>
          <w:rFonts w:asciiTheme="majorHAnsi" w:hAnsiTheme="majorHAnsi" w:cstheme="majorHAnsi"/>
          <w:b w:val="0"/>
          <w:bCs/>
          <w:sz w:val="22"/>
        </w:rPr>
      </w:pPr>
    </w:p>
    <w:p w14:paraId="5EC098C2" w14:textId="1DB13F98" w:rsidR="00055406" w:rsidRDefault="00055406" w:rsidP="00DF027C">
      <w:pPr>
        <w:rPr>
          <w:rFonts w:asciiTheme="majorHAnsi" w:hAnsiTheme="majorHAnsi" w:cstheme="majorHAnsi"/>
          <w:b w:val="0"/>
          <w:bCs/>
          <w:sz w:val="22"/>
        </w:rPr>
      </w:pPr>
    </w:p>
    <w:p w14:paraId="33E15A06" w14:textId="67476DAC" w:rsidR="00055406" w:rsidRDefault="00055406" w:rsidP="00DF027C">
      <w:pPr>
        <w:rPr>
          <w:rFonts w:asciiTheme="majorHAnsi" w:hAnsiTheme="majorHAnsi" w:cstheme="majorHAnsi"/>
          <w:b w:val="0"/>
          <w:bCs/>
          <w:sz w:val="22"/>
        </w:rPr>
      </w:pPr>
    </w:p>
    <w:p w14:paraId="3A4742FD" w14:textId="5AE1C624" w:rsidR="00055406" w:rsidRDefault="00055406" w:rsidP="00DF027C">
      <w:pPr>
        <w:rPr>
          <w:rFonts w:asciiTheme="majorHAnsi" w:hAnsiTheme="majorHAnsi" w:cstheme="majorHAnsi"/>
          <w:b w:val="0"/>
          <w:bCs/>
          <w:sz w:val="22"/>
        </w:rPr>
      </w:pPr>
    </w:p>
    <w:p w14:paraId="227B31F1" w14:textId="6B379C60" w:rsidR="00055406" w:rsidRDefault="00055406" w:rsidP="00DF027C">
      <w:pPr>
        <w:rPr>
          <w:rFonts w:asciiTheme="majorHAnsi" w:hAnsiTheme="majorHAnsi" w:cstheme="majorHAnsi"/>
          <w:b w:val="0"/>
          <w:bCs/>
          <w:sz w:val="22"/>
        </w:rPr>
      </w:pPr>
    </w:p>
    <w:p w14:paraId="4F77070F" w14:textId="2456B1C7" w:rsidR="00055406" w:rsidRDefault="00055406" w:rsidP="00DF027C">
      <w:pPr>
        <w:rPr>
          <w:rFonts w:asciiTheme="majorHAnsi" w:hAnsiTheme="majorHAnsi" w:cstheme="majorHAnsi"/>
          <w:b w:val="0"/>
          <w:bCs/>
          <w:sz w:val="22"/>
        </w:rPr>
      </w:pPr>
    </w:p>
    <w:p w14:paraId="2CEEE547" w14:textId="77777777" w:rsidR="00055406" w:rsidRPr="007D5FB0" w:rsidRDefault="00055406" w:rsidP="00DF027C">
      <w:pPr>
        <w:rPr>
          <w:rFonts w:asciiTheme="majorHAnsi" w:hAnsiTheme="majorHAnsi" w:cstheme="majorHAnsi"/>
          <w:b w:val="0"/>
          <w:bCs/>
          <w:sz w:val="22"/>
        </w:rPr>
      </w:pPr>
    </w:p>
    <w:p w14:paraId="398FECB8" w14:textId="146A36F7" w:rsidR="006B2306" w:rsidRPr="00055406" w:rsidRDefault="006B2306" w:rsidP="006B2306">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 xml:space="preserve">Year 10C Spring Revision for Combined Science Chemistry </w:t>
      </w:r>
    </w:p>
    <w:p w14:paraId="49CB5E92" w14:textId="77777777" w:rsidR="006C37C3" w:rsidRPr="007D5FB0" w:rsidRDefault="006C37C3" w:rsidP="006B2306">
      <w:pPr>
        <w:jc w:val="center"/>
        <w:rPr>
          <w:rFonts w:asciiTheme="majorHAnsi" w:hAnsiTheme="majorHAnsi" w:cstheme="majorHAnsi"/>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7E4EA7EF" w14:textId="77777777" w:rsidTr="00807DCB">
        <w:tc>
          <w:tcPr>
            <w:tcW w:w="9016" w:type="dxa"/>
            <w:shd w:val="clear" w:color="auto" w:fill="CCFFCC"/>
          </w:tcPr>
          <w:p w14:paraId="61791CB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37C3486F" w14:textId="77777777" w:rsidTr="00807DCB">
        <w:tc>
          <w:tcPr>
            <w:tcW w:w="9016" w:type="dxa"/>
            <w:shd w:val="clear" w:color="auto" w:fill="auto"/>
          </w:tcPr>
          <w:p w14:paraId="2A8D82C6" w14:textId="77777777" w:rsidR="006B2306" w:rsidRPr="007D5FB0" w:rsidRDefault="006B2306" w:rsidP="00807DCB">
            <w:pPr>
              <w:rPr>
                <w:rFonts w:asciiTheme="majorHAnsi" w:hAnsiTheme="majorHAnsi" w:cstheme="majorHAnsi"/>
                <w:b w:val="0"/>
                <w:bCs/>
                <w:sz w:val="22"/>
                <w:u w:val="single"/>
              </w:rPr>
            </w:pPr>
          </w:p>
          <w:p w14:paraId="11DE9EA7"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End of Term Assessment:</w:t>
            </w:r>
          </w:p>
          <w:p w14:paraId="24793367" w14:textId="77777777" w:rsidR="006B2306" w:rsidRPr="007D5FB0" w:rsidRDefault="006B2306" w:rsidP="006C37C3">
            <w:pPr>
              <w:pStyle w:val="ListParagraph"/>
              <w:numPr>
                <w:ilvl w:val="0"/>
                <w:numId w:val="93"/>
              </w:numPr>
              <w:spacing w:after="0" w:line="240" w:lineRule="auto"/>
              <w:rPr>
                <w:rFonts w:asciiTheme="majorHAnsi" w:hAnsiTheme="majorHAnsi" w:cstheme="majorHAnsi"/>
              </w:rPr>
            </w:pPr>
            <w:r w:rsidRPr="007D5FB0">
              <w:rPr>
                <w:rFonts w:asciiTheme="majorHAnsi" w:hAnsiTheme="majorHAnsi" w:cstheme="majorHAnsi"/>
              </w:rPr>
              <w:t>Atomic Structure and the periodic table</w:t>
            </w:r>
          </w:p>
          <w:p w14:paraId="58B5BBE0" w14:textId="77777777" w:rsidR="006B2306" w:rsidRPr="007D5FB0" w:rsidRDefault="006B2306" w:rsidP="006C37C3">
            <w:pPr>
              <w:pStyle w:val="ListParagraph"/>
              <w:numPr>
                <w:ilvl w:val="0"/>
                <w:numId w:val="93"/>
              </w:numPr>
              <w:spacing w:after="0" w:line="240" w:lineRule="auto"/>
              <w:rPr>
                <w:rFonts w:asciiTheme="majorHAnsi" w:hAnsiTheme="majorHAnsi" w:cstheme="majorHAnsi"/>
              </w:rPr>
            </w:pPr>
            <w:r w:rsidRPr="007D5FB0">
              <w:rPr>
                <w:rFonts w:asciiTheme="majorHAnsi" w:hAnsiTheme="majorHAnsi" w:cstheme="majorHAnsi"/>
              </w:rPr>
              <w:t>Structure and bonding</w:t>
            </w:r>
          </w:p>
          <w:p w14:paraId="4EF568D3" w14:textId="77777777" w:rsidR="006B2306" w:rsidRPr="007D5FB0" w:rsidRDefault="006B2306" w:rsidP="00807DCB">
            <w:pPr>
              <w:rPr>
                <w:rFonts w:asciiTheme="majorHAnsi" w:hAnsiTheme="majorHAnsi" w:cstheme="majorHAnsi"/>
                <w:sz w:val="22"/>
              </w:rPr>
            </w:pPr>
          </w:p>
        </w:tc>
      </w:tr>
      <w:tr w:rsidR="006B2306" w:rsidRPr="007D5FB0" w14:paraId="64D3238D" w14:textId="77777777" w:rsidTr="00807DCB">
        <w:tc>
          <w:tcPr>
            <w:tcW w:w="9016" w:type="dxa"/>
            <w:shd w:val="clear" w:color="auto" w:fill="B1E4FD" w:themeFill="accent1" w:themeFillTint="33"/>
          </w:tcPr>
          <w:p w14:paraId="59BEA5B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01E90E38" w14:textId="77777777" w:rsidR="006B2306" w:rsidRPr="007D5FB0" w:rsidRDefault="006B2306" w:rsidP="00807DCB">
            <w:pPr>
              <w:pStyle w:val="ListParagraph"/>
              <w:rPr>
                <w:rFonts w:asciiTheme="majorHAnsi" w:hAnsiTheme="majorHAnsi" w:cstheme="majorHAnsi"/>
              </w:rPr>
            </w:pPr>
          </w:p>
        </w:tc>
      </w:tr>
      <w:tr w:rsidR="006B2306" w:rsidRPr="007D5FB0" w14:paraId="3EB88F5A" w14:textId="77777777" w:rsidTr="00807DCB">
        <w:tc>
          <w:tcPr>
            <w:tcW w:w="9016" w:type="dxa"/>
          </w:tcPr>
          <w:p w14:paraId="1307D4AF" w14:textId="77777777" w:rsidR="006B2306" w:rsidRPr="007D5FB0" w:rsidRDefault="006B2306" w:rsidP="00807DCB">
            <w:pPr>
              <w:rPr>
                <w:rFonts w:asciiTheme="majorHAnsi" w:eastAsia="ArialMT" w:hAnsiTheme="majorHAnsi" w:cstheme="majorHAnsi"/>
                <w:sz w:val="22"/>
              </w:rPr>
            </w:pPr>
          </w:p>
          <w:p w14:paraId="2E76FCBD" w14:textId="77777777" w:rsidR="006B2306" w:rsidRPr="007D5FB0" w:rsidRDefault="006B2306" w:rsidP="00807DCB">
            <w:pPr>
              <w:rPr>
                <w:rFonts w:asciiTheme="majorHAnsi" w:eastAsia="ArialMT" w:hAnsiTheme="majorHAnsi" w:cstheme="majorHAnsi"/>
                <w:b w:val="0"/>
                <w:bCs/>
                <w:sz w:val="22"/>
                <w:u w:val="single"/>
              </w:rPr>
            </w:pPr>
            <w:r w:rsidRPr="007D5FB0">
              <w:rPr>
                <w:rFonts w:asciiTheme="majorHAnsi" w:eastAsia="ArialMT" w:hAnsiTheme="majorHAnsi" w:cstheme="majorHAnsi"/>
                <w:bCs/>
                <w:sz w:val="22"/>
                <w:u w:val="single"/>
              </w:rPr>
              <w:t xml:space="preserve">Atomic structure and the periodic table </w:t>
            </w:r>
          </w:p>
          <w:p w14:paraId="25CABD39"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Atoms, elements, compounds, and mixtures</w:t>
            </w:r>
          </w:p>
          <w:p w14:paraId="6DC9F006"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Separation Techniques</w:t>
            </w:r>
          </w:p>
          <w:p w14:paraId="7709F87C"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Models of the atom</w:t>
            </w:r>
          </w:p>
          <w:p w14:paraId="548E92E0"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Structure of an atom</w:t>
            </w:r>
          </w:p>
          <w:p w14:paraId="7CA56F84"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Relative atomic mass</w:t>
            </w:r>
          </w:p>
          <w:p w14:paraId="71B41A7A"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Electronic structure of an atom</w:t>
            </w:r>
          </w:p>
          <w:p w14:paraId="2568C085"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hAnsiTheme="majorHAnsi" w:cstheme="majorHAnsi"/>
              </w:rPr>
              <w:t>Arrangement of periodic table and development of the periodic table</w:t>
            </w:r>
          </w:p>
          <w:p w14:paraId="3EAE6E15" w14:textId="77777777" w:rsidR="006B2306" w:rsidRPr="007D5FB0" w:rsidRDefault="006B2306" w:rsidP="006C37C3">
            <w:pPr>
              <w:pStyle w:val="Heading3"/>
              <w:numPr>
                <w:ilvl w:val="0"/>
                <w:numId w:val="95"/>
              </w:numPr>
              <w:contextualSpacing/>
              <w:outlineLvl w:val="2"/>
              <w:rPr>
                <w:rFonts w:cstheme="majorHAnsi"/>
                <w:b w:val="0"/>
                <w:bCs/>
                <w:sz w:val="22"/>
                <w:szCs w:val="22"/>
              </w:rPr>
            </w:pPr>
            <w:r w:rsidRPr="007D5FB0">
              <w:rPr>
                <w:rFonts w:cstheme="majorHAnsi"/>
                <w:b w:val="0"/>
                <w:sz w:val="22"/>
                <w:szCs w:val="22"/>
              </w:rPr>
              <w:t>Metals and non-metals</w:t>
            </w:r>
          </w:p>
          <w:p w14:paraId="44C1E535" w14:textId="77777777" w:rsidR="006B2306" w:rsidRPr="007D5FB0" w:rsidRDefault="006B2306" w:rsidP="006C37C3">
            <w:pPr>
              <w:pStyle w:val="Heading3"/>
              <w:numPr>
                <w:ilvl w:val="0"/>
                <w:numId w:val="95"/>
              </w:numPr>
              <w:contextualSpacing/>
              <w:outlineLvl w:val="2"/>
              <w:rPr>
                <w:rFonts w:cstheme="majorHAnsi"/>
                <w:b w:val="0"/>
                <w:bCs/>
                <w:sz w:val="22"/>
                <w:szCs w:val="22"/>
              </w:rPr>
            </w:pPr>
            <w:r w:rsidRPr="007D5FB0">
              <w:rPr>
                <w:rFonts w:cstheme="majorHAnsi"/>
                <w:b w:val="0"/>
                <w:sz w:val="22"/>
                <w:szCs w:val="22"/>
              </w:rPr>
              <w:t>Group 0, Group 1, and Group 7 elements</w:t>
            </w:r>
          </w:p>
          <w:p w14:paraId="5D830A54" w14:textId="77777777" w:rsidR="006B2306" w:rsidRPr="007D5FB0" w:rsidRDefault="006B2306" w:rsidP="00807DCB">
            <w:pPr>
              <w:pStyle w:val="Heading3"/>
              <w:contextualSpacing/>
              <w:outlineLvl w:val="2"/>
              <w:rPr>
                <w:rFonts w:cstheme="majorHAnsi"/>
                <w:b w:val="0"/>
                <w:bCs/>
                <w:sz w:val="22"/>
                <w:szCs w:val="22"/>
                <w:u w:val="single"/>
              </w:rPr>
            </w:pPr>
          </w:p>
          <w:p w14:paraId="07301DD3" w14:textId="77777777" w:rsidR="006B2306" w:rsidRPr="007D5FB0" w:rsidRDefault="006B2306" w:rsidP="00807DCB">
            <w:pPr>
              <w:pStyle w:val="Heading3"/>
              <w:contextualSpacing/>
              <w:outlineLvl w:val="2"/>
              <w:rPr>
                <w:rFonts w:cstheme="majorHAnsi"/>
                <w:sz w:val="22"/>
                <w:szCs w:val="22"/>
                <w:u w:val="single"/>
              </w:rPr>
            </w:pPr>
          </w:p>
          <w:p w14:paraId="5BF4CAF1" w14:textId="77777777" w:rsidR="006B2306" w:rsidRPr="007D5FB0" w:rsidRDefault="006B2306" w:rsidP="00807DCB">
            <w:pPr>
              <w:pStyle w:val="Heading3"/>
              <w:contextualSpacing/>
              <w:outlineLvl w:val="2"/>
              <w:rPr>
                <w:rFonts w:cstheme="majorHAnsi"/>
                <w:sz w:val="22"/>
                <w:szCs w:val="22"/>
                <w:u w:val="single"/>
              </w:rPr>
            </w:pPr>
            <w:r w:rsidRPr="007D5FB0">
              <w:rPr>
                <w:rFonts w:cstheme="majorHAnsi"/>
                <w:sz w:val="22"/>
                <w:szCs w:val="22"/>
                <w:u w:val="single"/>
              </w:rPr>
              <w:t>Structure and bonding</w:t>
            </w:r>
          </w:p>
          <w:p w14:paraId="591A6E98" w14:textId="77777777" w:rsidR="006B2306" w:rsidRPr="007D5FB0" w:rsidRDefault="006B2306" w:rsidP="006C37C3">
            <w:pPr>
              <w:pStyle w:val="ListParagraph"/>
              <w:numPr>
                <w:ilvl w:val="0"/>
                <w:numId w:val="96"/>
              </w:numPr>
              <w:spacing w:after="240" w:line="240" w:lineRule="auto"/>
              <w:rPr>
                <w:rFonts w:asciiTheme="majorHAnsi" w:hAnsiTheme="majorHAnsi" w:cstheme="majorHAnsi"/>
                <w:bCs/>
              </w:rPr>
            </w:pPr>
            <w:r w:rsidRPr="007D5FB0">
              <w:rPr>
                <w:rFonts w:asciiTheme="majorHAnsi" w:hAnsiTheme="majorHAnsi" w:cstheme="majorHAnsi"/>
                <w:bCs/>
              </w:rPr>
              <w:t>Particle theory, melting, freezing, boiling and condensing</w:t>
            </w:r>
          </w:p>
          <w:p w14:paraId="66119E66"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rPr>
            </w:pPr>
            <w:r w:rsidRPr="007D5FB0">
              <w:rPr>
                <w:rFonts w:asciiTheme="majorHAnsi" w:hAnsiTheme="majorHAnsi" w:cstheme="majorHAnsi"/>
                <w:bCs/>
              </w:rPr>
              <w:t>Dot and cross diagrams and ion formation</w:t>
            </w:r>
          </w:p>
          <w:p w14:paraId="4CF69F72"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Ionic Bonding</w:t>
            </w:r>
          </w:p>
          <w:p w14:paraId="2C4FC3F0"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Covalent Bonding</w:t>
            </w:r>
          </w:p>
          <w:p w14:paraId="0B1C9AC5"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Properties of small molecules</w:t>
            </w:r>
          </w:p>
          <w:p w14:paraId="636A1D1B"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Giant Covalent Structures</w:t>
            </w:r>
          </w:p>
          <w:p w14:paraId="78EB6EB8"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Structure and bonding of carbon</w:t>
            </w:r>
          </w:p>
          <w:p w14:paraId="7B0387D8"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Polymers</w:t>
            </w:r>
          </w:p>
          <w:p w14:paraId="517F652D"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Metallic bonding</w:t>
            </w:r>
          </w:p>
          <w:p w14:paraId="49D20599" w14:textId="77777777" w:rsidR="006B2306" w:rsidRPr="00055406"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Properties of metals and alloys</w:t>
            </w:r>
          </w:p>
          <w:p w14:paraId="1F5944FE" w14:textId="3343C464" w:rsidR="00055406" w:rsidRPr="007D5FB0" w:rsidRDefault="00055406" w:rsidP="00055406">
            <w:pPr>
              <w:pStyle w:val="ListParagraph"/>
              <w:spacing w:after="0" w:line="240" w:lineRule="auto"/>
              <w:rPr>
                <w:rFonts w:asciiTheme="majorHAnsi" w:hAnsiTheme="majorHAnsi" w:cstheme="majorHAnsi"/>
                <w:bCs/>
                <w:iCs/>
              </w:rPr>
            </w:pPr>
          </w:p>
        </w:tc>
      </w:tr>
      <w:tr w:rsidR="006B2306" w:rsidRPr="007D5FB0" w14:paraId="6F7C4238" w14:textId="77777777" w:rsidTr="00807DCB">
        <w:tc>
          <w:tcPr>
            <w:tcW w:w="9016" w:type="dxa"/>
            <w:shd w:val="clear" w:color="auto" w:fill="E0EFF4" w:themeFill="accent4" w:themeFillTint="33"/>
          </w:tcPr>
          <w:p w14:paraId="496049A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How can I revise for Chemistry?</w:t>
            </w:r>
          </w:p>
          <w:p w14:paraId="0DF79E30" w14:textId="77777777" w:rsidR="006B2306" w:rsidRPr="007D5FB0" w:rsidRDefault="006B2306" w:rsidP="00807DCB">
            <w:pPr>
              <w:rPr>
                <w:rFonts w:asciiTheme="majorHAnsi" w:hAnsiTheme="majorHAnsi" w:cstheme="majorHAnsi"/>
                <w:sz w:val="22"/>
              </w:rPr>
            </w:pPr>
          </w:p>
        </w:tc>
      </w:tr>
      <w:tr w:rsidR="006B2306" w:rsidRPr="007D5FB0" w14:paraId="37D6B15A" w14:textId="77777777" w:rsidTr="00807DCB">
        <w:tc>
          <w:tcPr>
            <w:tcW w:w="9016" w:type="dxa"/>
          </w:tcPr>
          <w:p w14:paraId="0D0553AF" w14:textId="77777777" w:rsidR="006B2306" w:rsidRPr="007D5FB0" w:rsidRDefault="006B2306" w:rsidP="00807DCB">
            <w:pPr>
              <w:rPr>
                <w:rFonts w:asciiTheme="majorHAnsi" w:hAnsiTheme="majorHAnsi" w:cstheme="majorHAnsi"/>
                <w:sz w:val="22"/>
              </w:rPr>
            </w:pPr>
          </w:p>
          <w:p w14:paraId="20682570"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Workbook </w:t>
            </w:r>
          </w:p>
          <w:p w14:paraId="5670EA64"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Past exam questions</w:t>
            </w:r>
          </w:p>
          <w:p w14:paraId="44DCDAB7"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Knowledge organisers </w:t>
            </w:r>
          </w:p>
          <w:p w14:paraId="67BF76E5"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Revision guides </w:t>
            </w:r>
          </w:p>
          <w:p w14:paraId="374115EB"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Exercise folder </w:t>
            </w:r>
          </w:p>
          <w:p w14:paraId="56F2B355" w14:textId="77777777" w:rsidR="006B2306" w:rsidRPr="007D5FB0" w:rsidRDefault="006B2306" w:rsidP="00807DCB">
            <w:pPr>
              <w:rPr>
                <w:rFonts w:asciiTheme="majorHAnsi" w:hAnsiTheme="majorHAnsi" w:cstheme="majorHAnsi"/>
                <w:sz w:val="22"/>
              </w:rPr>
            </w:pPr>
          </w:p>
        </w:tc>
      </w:tr>
      <w:tr w:rsidR="006B2306" w:rsidRPr="007D5FB0" w14:paraId="17582552" w14:textId="77777777" w:rsidTr="00807DCB">
        <w:tc>
          <w:tcPr>
            <w:tcW w:w="9016" w:type="dxa"/>
            <w:shd w:val="clear" w:color="auto" w:fill="D2F1EF" w:themeFill="accent6" w:themeFillTint="33"/>
          </w:tcPr>
          <w:p w14:paraId="425E8BA2"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401F99B2" w14:textId="77777777" w:rsidR="006B2306" w:rsidRPr="007D5FB0" w:rsidRDefault="006B2306" w:rsidP="00807DCB">
            <w:pPr>
              <w:rPr>
                <w:rFonts w:asciiTheme="majorHAnsi" w:hAnsiTheme="majorHAnsi" w:cstheme="majorHAnsi"/>
                <w:sz w:val="22"/>
              </w:rPr>
            </w:pPr>
          </w:p>
        </w:tc>
      </w:tr>
      <w:tr w:rsidR="006B2306" w:rsidRPr="007D5FB0" w14:paraId="1A0B8012" w14:textId="77777777" w:rsidTr="00807DCB">
        <w:tc>
          <w:tcPr>
            <w:tcW w:w="9016" w:type="dxa"/>
          </w:tcPr>
          <w:p w14:paraId="2B9C8498" w14:textId="77777777" w:rsidR="006B2306" w:rsidRPr="007D5FB0" w:rsidRDefault="006B2306" w:rsidP="00807DCB">
            <w:pPr>
              <w:pStyle w:val="ListParagraph"/>
              <w:rPr>
                <w:rFonts w:asciiTheme="majorHAnsi" w:hAnsiTheme="majorHAnsi" w:cstheme="majorHAnsi"/>
              </w:rPr>
            </w:pPr>
          </w:p>
          <w:p w14:paraId="2E9791D6"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Free Science Lesson videos</w:t>
            </w:r>
          </w:p>
          <w:p w14:paraId="07C297B0"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Educake online assessments</w:t>
            </w:r>
          </w:p>
          <w:p w14:paraId="038E0C4F" w14:textId="27684A36" w:rsidR="00055406" w:rsidRPr="00055406" w:rsidRDefault="006B2306" w:rsidP="00055406">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Seneca Learning</w:t>
            </w:r>
          </w:p>
          <w:p w14:paraId="2D22642D"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lastRenderedPageBreak/>
              <w:t>BBC Bitesize</w:t>
            </w:r>
          </w:p>
          <w:p w14:paraId="1B69DC14"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CGP Revision Guide</w:t>
            </w:r>
          </w:p>
          <w:p w14:paraId="472CBAEA" w14:textId="77777777" w:rsidR="006B2306" w:rsidRPr="007D5FB0" w:rsidRDefault="006B2306" w:rsidP="00807DCB">
            <w:pPr>
              <w:rPr>
                <w:rFonts w:asciiTheme="majorHAnsi" w:hAnsiTheme="majorHAnsi" w:cstheme="majorHAnsi"/>
                <w:sz w:val="22"/>
              </w:rPr>
            </w:pPr>
          </w:p>
        </w:tc>
      </w:tr>
      <w:tr w:rsidR="006B2306" w:rsidRPr="007D5FB0" w14:paraId="729CAC8E" w14:textId="77777777" w:rsidTr="00807DCB">
        <w:tc>
          <w:tcPr>
            <w:tcW w:w="9016" w:type="dxa"/>
            <w:shd w:val="clear" w:color="auto" w:fill="FFCCFF"/>
          </w:tcPr>
          <w:p w14:paraId="463CFCF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2CC0918E" w14:textId="77777777" w:rsidR="006B2306" w:rsidRPr="007D5FB0" w:rsidRDefault="006B2306" w:rsidP="00807DCB">
            <w:pPr>
              <w:rPr>
                <w:rFonts w:asciiTheme="majorHAnsi" w:hAnsiTheme="majorHAnsi" w:cstheme="majorHAnsi"/>
                <w:sz w:val="22"/>
              </w:rPr>
            </w:pPr>
          </w:p>
        </w:tc>
      </w:tr>
      <w:tr w:rsidR="006B2306" w:rsidRPr="007D5FB0" w14:paraId="617A0765" w14:textId="77777777" w:rsidTr="00807DCB">
        <w:tc>
          <w:tcPr>
            <w:tcW w:w="9016" w:type="dxa"/>
          </w:tcPr>
          <w:p w14:paraId="7F94B7B9" w14:textId="77777777" w:rsidR="006B2306" w:rsidRPr="007D5FB0" w:rsidRDefault="006B2306" w:rsidP="00807DCB">
            <w:pPr>
              <w:rPr>
                <w:rFonts w:asciiTheme="majorHAnsi" w:hAnsiTheme="majorHAnsi" w:cstheme="majorHAnsi"/>
                <w:sz w:val="22"/>
              </w:rPr>
            </w:pPr>
          </w:p>
          <w:p w14:paraId="07592308"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Free Science Lessons: </w:t>
            </w:r>
            <w:hyperlink r:id="rId322" w:history="1">
              <w:r w:rsidRPr="007D5FB0">
                <w:rPr>
                  <w:rStyle w:val="Hyperlink"/>
                  <w:rFonts w:asciiTheme="majorHAnsi" w:hAnsiTheme="majorHAnsi" w:cstheme="majorHAnsi"/>
                  <w:sz w:val="22"/>
                </w:rPr>
                <w:t>https://www.youtube.com/c/Freesciencelessons</w:t>
              </w:r>
            </w:hyperlink>
          </w:p>
          <w:p w14:paraId="01A18FE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BBC Bitesize: </w:t>
            </w:r>
            <w:hyperlink r:id="rId323" w:history="1">
              <w:r w:rsidRPr="007D5FB0">
                <w:rPr>
                  <w:rStyle w:val="Hyperlink"/>
                  <w:rFonts w:asciiTheme="majorHAnsi" w:hAnsiTheme="majorHAnsi" w:cstheme="majorHAnsi"/>
                  <w:sz w:val="22"/>
                </w:rPr>
                <w:t>https://www.bbc.co.uk/bitesize/topics/zcckk2p</w:t>
              </w:r>
            </w:hyperlink>
            <w:r w:rsidRPr="007D5FB0">
              <w:rPr>
                <w:rFonts w:asciiTheme="majorHAnsi" w:hAnsiTheme="majorHAnsi" w:cstheme="majorHAnsi"/>
                <w:sz w:val="22"/>
              </w:rPr>
              <w:t xml:space="preserve"> </w:t>
            </w:r>
          </w:p>
          <w:p w14:paraId="2E1A218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Educake: </w:t>
            </w:r>
            <w:hyperlink r:id="rId324" w:history="1">
              <w:r w:rsidRPr="007D5FB0">
                <w:rPr>
                  <w:rStyle w:val="Hyperlink"/>
                  <w:rFonts w:asciiTheme="majorHAnsi" w:hAnsiTheme="majorHAnsi" w:cstheme="majorHAnsi"/>
                  <w:sz w:val="22"/>
                </w:rPr>
                <w:t>https://www.educake.co.uk</w:t>
              </w:r>
            </w:hyperlink>
            <w:r w:rsidRPr="007D5FB0">
              <w:rPr>
                <w:rFonts w:asciiTheme="majorHAnsi" w:hAnsiTheme="majorHAnsi" w:cstheme="majorHAnsi"/>
                <w:sz w:val="22"/>
              </w:rPr>
              <w:t xml:space="preserve"> </w:t>
            </w:r>
          </w:p>
          <w:p w14:paraId="3B860480"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Footprints Science: </w:t>
            </w:r>
            <w:hyperlink r:id="rId325" w:history="1">
              <w:r w:rsidRPr="007D5FB0">
                <w:rPr>
                  <w:rStyle w:val="Hyperlink"/>
                  <w:rFonts w:asciiTheme="majorHAnsi" w:hAnsiTheme="majorHAnsi" w:cstheme="majorHAnsi"/>
                  <w:sz w:val="22"/>
                </w:rPr>
                <w:t>https://www.footprints-science.co.uk</w:t>
              </w:r>
            </w:hyperlink>
            <w:r w:rsidRPr="007D5FB0">
              <w:rPr>
                <w:rFonts w:asciiTheme="majorHAnsi" w:hAnsiTheme="majorHAnsi" w:cstheme="majorHAnsi"/>
                <w:sz w:val="22"/>
              </w:rPr>
              <w:t xml:space="preserve"> </w:t>
            </w:r>
          </w:p>
          <w:p w14:paraId="1F678585" w14:textId="77777777" w:rsidR="006B2306" w:rsidRPr="007D5FB0" w:rsidRDefault="006B2306" w:rsidP="00807DCB">
            <w:pPr>
              <w:rPr>
                <w:rFonts w:asciiTheme="majorHAnsi" w:hAnsiTheme="majorHAnsi" w:cstheme="majorHAnsi"/>
                <w:sz w:val="22"/>
              </w:rPr>
            </w:pPr>
          </w:p>
        </w:tc>
      </w:tr>
      <w:tr w:rsidR="006B2306" w:rsidRPr="007D5FB0" w14:paraId="2F88B954" w14:textId="77777777" w:rsidTr="00807DCB">
        <w:tc>
          <w:tcPr>
            <w:tcW w:w="9016" w:type="dxa"/>
            <w:shd w:val="clear" w:color="auto" w:fill="CCFFFF"/>
          </w:tcPr>
          <w:p w14:paraId="217AA3DB"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8ECCD31" w14:textId="77777777" w:rsidR="006B2306" w:rsidRPr="007D5FB0" w:rsidRDefault="006B2306" w:rsidP="00807DCB">
            <w:pPr>
              <w:rPr>
                <w:rFonts w:asciiTheme="majorHAnsi" w:hAnsiTheme="majorHAnsi" w:cstheme="majorHAnsi"/>
                <w:sz w:val="22"/>
              </w:rPr>
            </w:pPr>
          </w:p>
        </w:tc>
      </w:tr>
      <w:tr w:rsidR="006B2306" w:rsidRPr="007D5FB0" w14:paraId="3D6839CB" w14:textId="77777777" w:rsidTr="00807DCB">
        <w:trPr>
          <w:trHeight w:val="165"/>
        </w:trPr>
        <w:tc>
          <w:tcPr>
            <w:tcW w:w="9016" w:type="dxa"/>
          </w:tcPr>
          <w:p w14:paraId="2B3A8DFB" w14:textId="77777777" w:rsidR="006B2306" w:rsidRPr="007D5FB0" w:rsidRDefault="006B2306" w:rsidP="00807DCB">
            <w:pPr>
              <w:rPr>
                <w:rFonts w:asciiTheme="majorHAnsi" w:hAnsiTheme="majorHAnsi" w:cstheme="majorHAnsi"/>
                <w:sz w:val="22"/>
              </w:rPr>
            </w:pPr>
          </w:p>
          <w:p w14:paraId="00658E16" w14:textId="77777777" w:rsidR="006B2306" w:rsidRPr="007D5FB0" w:rsidRDefault="006B2306" w:rsidP="00807DCB">
            <w:pPr>
              <w:rPr>
                <w:rFonts w:asciiTheme="majorHAnsi" w:hAnsiTheme="majorHAnsi" w:cstheme="majorHAnsi"/>
                <w:bCs/>
                <w:color w:val="0F0D29" w:themeColor="text1"/>
                <w:sz w:val="22"/>
              </w:rPr>
            </w:pPr>
            <w:r w:rsidRPr="007D5FB0">
              <w:rPr>
                <w:rFonts w:asciiTheme="majorHAnsi" w:hAnsiTheme="majorHAnsi" w:cstheme="majorHAnsi"/>
                <w:bCs/>
                <w:color w:val="0F0D29" w:themeColor="text1"/>
                <w:sz w:val="22"/>
              </w:rPr>
              <w:t xml:space="preserve">How theories develop over time - </w:t>
            </w:r>
            <w:hyperlink r:id="rId326" w:history="1">
              <w:r w:rsidRPr="007D5FB0">
                <w:rPr>
                  <w:rStyle w:val="Hyperlink"/>
                  <w:rFonts w:asciiTheme="majorHAnsi" w:hAnsiTheme="majorHAnsi" w:cstheme="majorHAnsi"/>
                  <w:color w:val="0F0D29" w:themeColor="text1"/>
                  <w:sz w:val="22"/>
                </w:rPr>
                <w:t>https://www.science.org/news/2020/02/completely-new-culture-doing-research-coronavirus-outbreak-changes-how-scientists</w:t>
              </w:r>
            </w:hyperlink>
            <w:r w:rsidRPr="007D5FB0">
              <w:rPr>
                <w:rStyle w:val="Hyperlink"/>
                <w:rFonts w:asciiTheme="majorHAnsi" w:hAnsiTheme="majorHAnsi" w:cstheme="majorHAnsi"/>
                <w:color w:val="0F0D29" w:themeColor="text1"/>
                <w:sz w:val="22"/>
              </w:rPr>
              <w:t xml:space="preserve"> </w:t>
            </w:r>
          </w:p>
          <w:p w14:paraId="5308826F" w14:textId="77777777" w:rsidR="006B2306" w:rsidRPr="007D5FB0" w:rsidRDefault="006B2306" w:rsidP="00807DCB">
            <w:pPr>
              <w:rPr>
                <w:rFonts w:asciiTheme="majorHAnsi" w:hAnsiTheme="majorHAnsi" w:cstheme="majorHAnsi"/>
                <w:bCs/>
                <w:color w:val="0F0D29" w:themeColor="text1"/>
                <w:sz w:val="22"/>
              </w:rPr>
            </w:pPr>
          </w:p>
          <w:p w14:paraId="0880CF1F" w14:textId="77777777" w:rsidR="006B2306" w:rsidRPr="007D5FB0" w:rsidRDefault="006B2306" w:rsidP="00807DCB">
            <w:pPr>
              <w:rPr>
                <w:rStyle w:val="Hyperlink"/>
                <w:rFonts w:asciiTheme="majorHAnsi" w:hAnsiTheme="majorHAnsi" w:cstheme="majorHAnsi"/>
                <w:bCs/>
                <w:sz w:val="22"/>
              </w:rPr>
            </w:pPr>
            <w:r w:rsidRPr="007D5FB0">
              <w:rPr>
                <w:rFonts w:asciiTheme="majorHAnsi" w:hAnsiTheme="majorHAnsi" w:cstheme="majorHAnsi"/>
                <w:bCs/>
                <w:sz w:val="22"/>
              </w:rPr>
              <w:t xml:space="preserve">New proposal for arrangement of periodic table? </w:t>
            </w:r>
            <w:hyperlink r:id="rId327" w:history="1">
              <w:r w:rsidRPr="007D5FB0">
                <w:rPr>
                  <w:rStyle w:val="Hyperlink"/>
                  <w:rFonts w:asciiTheme="majorHAnsi" w:hAnsiTheme="majorHAnsi" w:cstheme="majorHAnsi"/>
                  <w:sz w:val="22"/>
                </w:rPr>
                <w:t>https://www.chemistryworld.com/news/new-ordering-of-elements-could-help-find-materials-with-promising-properties/4012751.article</w:t>
              </w:r>
            </w:hyperlink>
            <w:r w:rsidRPr="007D5FB0">
              <w:rPr>
                <w:rStyle w:val="Hyperlink"/>
                <w:rFonts w:asciiTheme="majorHAnsi" w:hAnsiTheme="majorHAnsi" w:cstheme="majorHAnsi"/>
                <w:sz w:val="22"/>
              </w:rPr>
              <w:t xml:space="preserve"> </w:t>
            </w:r>
          </w:p>
          <w:p w14:paraId="50967E40" w14:textId="77777777" w:rsidR="006B2306" w:rsidRPr="007D5FB0" w:rsidRDefault="006B2306" w:rsidP="00807DCB">
            <w:pPr>
              <w:rPr>
                <w:rStyle w:val="Hyperlink"/>
                <w:rFonts w:asciiTheme="majorHAnsi" w:hAnsiTheme="majorHAnsi" w:cstheme="majorHAnsi"/>
                <w:bCs/>
                <w:sz w:val="22"/>
              </w:rPr>
            </w:pPr>
          </w:p>
          <w:p w14:paraId="38763A9D" w14:textId="77777777" w:rsidR="006B2306" w:rsidRPr="007D5FB0" w:rsidRDefault="006B2306" w:rsidP="00807DCB">
            <w:pPr>
              <w:rPr>
                <w:rFonts w:asciiTheme="majorHAnsi" w:hAnsiTheme="majorHAnsi" w:cstheme="majorHAnsi"/>
                <w:bCs/>
                <w:color w:val="0F0D29" w:themeColor="text1"/>
                <w:sz w:val="22"/>
              </w:rPr>
            </w:pPr>
            <w:r w:rsidRPr="007D5FB0">
              <w:rPr>
                <w:rFonts w:asciiTheme="majorHAnsi" w:hAnsiTheme="majorHAnsi" w:cstheme="majorHAnsi"/>
                <w:bCs/>
                <w:color w:val="0F0D29" w:themeColor="text1"/>
                <w:sz w:val="22"/>
              </w:rPr>
              <w:t xml:space="preserve">Environmental impact of mining metals: </w:t>
            </w:r>
            <w:hyperlink r:id="rId328" w:history="1">
              <w:r w:rsidRPr="007D5FB0">
                <w:rPr>
                  <w:rStyle w:val="Hyperlink"/>
                  <w:rFonts w:asciiTheme="majorHAnsi" w:hAnsiTheme="majorHAnsi" w:cstheme="majorHAnsi"/>
                  <w:sz w:val="22"/>
                </w:rPr>
                <w:t>https://www.bbc.co.uk/news/science-environment-57234610</w:t>
              </w:r>
            </w:hyperlink>
            <w:r w:rsidRPr="007D5FB0">
              <w:rPr>
                <w:rFonts w:asciiTheme="majorHAnsi" w:hAnsiTheme="majorHAnsi" w:cstheme="majorHAnsi"/>
                <w:bCs/>
                <w:color w:val="0F0D29" w:themeColor="text1"/>
                <w:sz w:val="22"/>
              </w:rPr>
              <w:t xml:space="preserve"> </w:t>
            </w:r>
          </w:p>
          <w:p w14:paraId="2AB358F3" w14:textId="77777777" w:rsidR="006B2306" w:rsidRPr="007D5FB0" w:rsidRDefault="006B2306" w:rsidP="00807DCB">
            <w:pPr>
              <w:rPr>
                <w:rFonts w:asciiTheme="majorHAnsi" w:hAnsiTheme="majorHAnsi" w:cstheme="majorHAnsi"/>
                <w:b w:val="0"/>
                <w:bCs/>
                <w:color w:val="0F0D29" w:themeColor="text1"/>
                <w:sz w:val="22"/>
              </w:rPr>
            </w:pPr>
          </w:p>
        </w:tc>
      </w:tr>
    </w:tbl>
    <w:p w14:paraId="0005D51F" w14:textId="06AA21E7" w:rsidR="006B2306" w:rsidRPr="007D5FB0" w:rsidRDefault="006B2306" w:rsidP="00DF027C">
      <w:pPr>
        <w:rPr>
          <w:rFonts w:asciiTheme="majorHAnsi" w:hAnsiTheme="majorHAnsi" w:cstheme="majorHAnsi"/>
          <w:b w:val="0"/>
          <w:bCs/>
          <w:sz w:val="22"/>
        </w:rPr>
      </w:pPr>
    </w:p>
    <w:p w14:paraId="47E360C0" w14:textId="79038AAD" w:rsidR="006B2306" w:rsidRPr="007D5FB0" w:rsidRDefault="006B2306" w:rsidP="00DF027C">
      <w:pPr>
        <w:rPr>
          <w:rFonts w:asciiTheme="majorHAnsi" w:hAnsiTheme="majorHAnsi" w:cstheme="majorHAnsi"/>
          <w:b w:val="0"/>
          <w:bCs/>
          <w:sz w:val="22"/>
        </w:rPr>
      </w:pPr>
    </w:p>
    <w:p w14:paraId="17EC0264" w14:textId="54246D66" w:rsidR="006B2306" w:rsidRPr="007D5FB0" w:rsidRDefault="006B2306" w:rsidP="00DF027C">
      <w:pPr>
        <w:rPr>
          <w:rFonts w:asciiTheme="majorHAnsi" w:hAnsiTheme="majorHAnsi" w:cstheme="majorHAnsi"/>
          <w:b w:val="0"/>
          <w:bCs/>
          <w:sz w:val="22"/>
        </w:rPr>
      </w:pPr>
    </w:p>
    <w:p w14:paraId="1485CF4E" w14:textId="6C6E905E" w:rsidR="006B2306" w:rsidRPr="007D5FB0" w:rsidRDefault="006B2306" w:rsidP="00DF027C">
      <w:pPr>
        <w:rPr>
          <w:rFonts w:asciiTheme="majorHAnsi" w:hAnsiTheme="majorHAnsi" w:cstheme="majorHAnsi"/>
          <w:b w:val="0"/>
          <w:bCs/>
          <w:sz w:val="22"/>
        </w:rPr>
      </w:pPr>
    </w:p>
    <w:p w14:paraId="68A5465B" w14:textId="2788F397" w:rsidR="006B2306" w:rsidRPr="007D5FB0" w:rsidRDefault="006B2306" w:rsidP="00DF027C">
      <w:pPr>
        <w:rPr>
          <w:rFonts w:asciiTheme="majorHAnsi" w:hAnsiTheme="majorHAnsi" w:cstheme="majorHAnsi"/>
          <w:b w:val="0"/>
          <w:bCs/>
          <w:sz w:val="22"/>
        </w:rPr>
      </w:pPr>
    </w:p>
    <w:p w14:paraId="4BF5BC39" w14:textId="2D42C4C7" w:rsidR="006B2306" w:rsidRPr="007D5FB0" w:rsidRDefault="006B2306" w:rsidP="00DF027C">
      <w:pPr>
        <w:rPr>
          <w:rFonts w:asciiTheme="majorHAnsi" w:hAnsiTheme="majorHAnsi" w:cstheme="majorHAnsi"/>
          <w:b w:val="0"/>
          <w:bCs/>
          <w:sz w:val="22"/>
        </w:rPr>
      </w:pPr>
    </w:p>
    <w:p w14:paraId="7583D99C" w14:textId="5E403546" w:rsidR="006B2306" w:rsidRPr="007D5FB0" w:rsidRDefault="006B2306" w:rsidP="00DF027C">
      <w:pPr>
        <w:rPr>
          <w:rFonts w:asciiTheme="majorHAnsi" w:hAnsiTheme="majorHAnsi" w:cstheme="majorHAnsi"/>
          <w:b w:val="0"/>
          <w:bCs/>
          <w:sz w:val="22"/>
        </w:rPr>
      </w:pPr>
    </w:p>
    <w:p w14:paraId="6048A528" w14:textId="5DF4CA7E" w:rsidR="006B2306" w:rsidRPr="007D5FB0" w:rsidRDefault="006B2306" w:rsidP="00DF027C">
      <w:pPr>
        <w:rPr>
          <w:rFonts w:asciiTheme="majorHAnsi" w:hAnsiTheme="majorHAnsi" w:cstheme="majorHAnsi"/>
          <w:b w:val="0"/>
          <w:bCs/>
          <w:sz w:val="22"/>
        </w:rPr>
      </w:pPr>
    </w:p>
    <w:p w14:paraId="1309313F" w14:textId="62B2FFD2" w:rsidR="006B2306" w:rsidRPr="007D5FB0" w:rsidRDefault="006B2306" w:rsidP="00DF027C">
      <w:pPr>
        <w:rPr>
          <w:rFonts w:asciiTheme="majorHAnsi" w:hAnsiTheme="majorHAnsi" w:cstheme="majorHAnsi"/>
          <w:b w:val="0"/>
          <w:bCs/>
          <w:sz w:val="22"/>
        </w:rPr>
      </w:pPr>
    </w:p>
    <w:p w14:paraId="080D1580" w14:textId="66F3BC4D" w:rsidR="006B2306" w:rsidRDefault="006B2306" w:rsidP="00DF027C">
      <w:pPr>
        <w:rPr>
          <w:rFonts w:asciiTheme="majorHAnsi" w:hAnsiTheme="majorHAnsi" w:cstheme="majorHAnsi"/>
          <w:b w:val="0"/>
          <w:bCs/>
          <w:sz w:val="22"/>
        </w:rPr>
      </w:pPr>
    </w:p>
    <w:p w14:paraId="2F8BC924" w14:textId="20B02486" w:rsidR="00055406" w:rsidRDefault="00055406" w:rsidP="00DF027C">
      <w:pPr>
        <w:rPr>
          <w:rFonts w:asciiTheme="majorHAnsi" w:hAnsiTheme="majorHAnsi" w:cstheme="majorHAnsi"/>
          <w:b w:val="0"/>
          <w:bCs/>
          <w:sz w:val="22"/>
        </w:rPr>
      </w:pPr>
    </w:p>
    <w:p w14:paraId="2075F63C" w14:textId="68740F32" w:rsidR="00055406" w:rsidRDefault="00055406" w:rsidP="00DF027C">
      <w:pPr>
        <w:rPr>
          <w:rFonts w:asciiTheme="majorHAnsi" w:hAnsiTheme="majorHAnsi" w:cstheme="majorHAnsi"/>
          <w:b w:val="0"/>
          <w:bCs/>
          <w:sz w:val="22"/>
        </w:rPr>
      </w:pPr>
    </w:p>
    <w:p w14:paraId="4777E23B" w14:textId="5D2ECEF1" w:rsidR="00055406" w:rsidRDefault="00055406" w:rsidP="00DF027C">
      <w:pPr>
        <w:rPr>
          <w:rFonts w:asciiTheme="majorHAnsi" w:hAnsiTheme="majorHAnsi" w:cstheme="majorHAnsi"/>
          <w:b w:val="0"/>
          <w:bCs/>
          <w:sz w:val="22"/>
        </w:rPr>
      </w:pPr>
    </w:p>
    <w:p w14:paraId="67C5E7C3" w14:textId="2E59197B" w:rsidR="00055406" w:rsidRDefault="00055406" w:rsidP="00DF027C">
      <w:pPr>
        <w:rPr>
          <w:rFonts w:asciiTheme="majorHAnsi" w:hAnsiTheme="majorHAnsi" w:cstheme="majorHAnsi"/>
          <w:b w:val="0"/>
          <w:bCs/>
          <w:sz w:val="22"/>
        </w:rPr>
      </w:pPr>
    </w:p>
    <w:p w14:paraId="2B333DE8" w14:textId="67DAA5ED" w:rsidR="00055406" w:rsidRDefault="00055406" w:rsidP="00DF027C">
      <w:pPr>
        <w:rPr>
          <w:rFonts w:asciiTheme="majorHAnsi" w:hAnsiTheme="majorHAnsi" w:cstheme="majorHAnsi"/>
          <w:b w:val="0"/>
          <w:bCs/>
          <w:sz w:val="22"/>
        </w:rPr>
      </w:pPr>
    </w:p>
    <w:p w14:paraId="4A1C5B3A" w14:textId="3CE489A7" w:rsidR="00055406" w:rsidRDefault="00055406" w:rsidP="00DF027C">
      <w:pPr>
        <w:rPr>
          <w:rFonts w:asciiTheme="majorHAnsi" w:hAnsiTheme="majorHAnsi" w:cstheme="majorHAnsi"/>
          <w:b w:val="0"/>
          <w:bCs/>
          <w:sz w:val="22"/>
        </w:rPr>
      </w:pPr>
    </w:p>
    <w:p w14:paraId="26818D62" w14:textId="5319A78A" w:rsidR="00055406" w:rsidRDefault="00055406" w:rsidP="00DF027C">
      <w:pPr>
        <w:rPr>
          <w:rFonts w:asciiTheme="majorHAnsi" w:hAnsiTheme="majorHAnsi" w:cstheme="majorHAnsi"/>
          <w:b w:val="0"/>
          <w:bCs/>
          <w:sz w:val="22"/>
        </w:rPr>
      </w:pPr>
    </w:p>
    <w:p w14:paraId="1A3D4927" w14:textId="3C2C25D9" w:rsidR="00055406" w:rsidRDefault="00055406" w:rsidP="00DF027C">
      <w:pPr>
        <w:rPr>
          <w:rFonts w:asciiTheme="majorHAnsi" w:hAnsiTheme="majorHAnsi" w:cstheme="majorHAnsi"/>
          <w:b w:val="0"/>
          <w:bCs/>
          <w:sz w:val="22"/>
        </w:rPr>
      </w:pPr>
    </w:p>
    <w:p w14:paraId="04B4D705" w14:textId="28A97E7C" w:rsidR="00055406" w:rsidRDefault="00055406" w:rsidP="00DF027C">
      <w:pPr>
        <w:rPr>
          <w:rFonts w:asciiTheme="majorHAnsi" w:hAnsiTheme="majorHAnsi" w:cstheme="majorHAnsi"/>
          <w:b w:val="0"/>
          <w:bCs/>
          <w:sz w:val="22"/>
        </w:rPr>
      </w:pPr>
    </w:p>
    <w:p w14:paraId="09662036" w14:textId="2DEE5DD5" w:rsidR="00055406" w:rsidRDefault="00055406" w:rsidP="00DF027C">
      <w:pPr>
        <w:rPr>
          <w:rFonts w:asciiTheme="majorHAnsi" w:hAnsiTheme="majorHAnsi" w:cstheme="majorHAnsi"/>
          <w:b w:val="0"/>
          <w:bCs/>
          <w:sz w:val="22"/>
        </w:rPr>
      </w:pPr>
    </w:p>
    <w:p w14:paraId="2C928048" w14:textId="0B502413" w:rsidR="00055406" w:rsidRDefault="00055406" w:rsidP="00DF027C">
      <w:pPr>
        <w:rPr>
          <w:rFonts w:asciiTheme="majorHAnsi" w:hAnsiTheme="majorHAnsi" w:cstheme="majorHAnsi"/>
          <w:b w:val="0"/>
          <w:bCs/>
          <w:sz w:val="22"/>
        </w:rPr>
      </w:pPr>
    </w:p>
    <w:p w14:paraId="1C849F2F" w14:textId="26DB7CFB" w:rsidR="00055406" w:rsidRDefault="00055406" w:rsidP="00DF027C">
      <w:pPr>
        <w:rPr>
          <w:rFonts w:asciiTheme="majorHAnsi" w:hAnsiTheme="majorHAnsi" w:cstheme="majorHAnsi"/>
          <w:b w:val="0"/>
          <w:bCs/>
          <w:sz w:val="22"/>
        </w:rPr>
      </w:pPr>
    </w:p>
    <w:p w14:paraId="4D5677C8" w14:textId="093E2241" w:rsidR="00055406" w:rsidRDefault="00055406" w:rsidP="00DF027C">
      <w:pPr>
        <w:rPr>
          <w:rFonts w:asciiTheme="majorHAnsi" w:hAnsiTheme="majorHAnsi" w:cstheme="majorHAnsi"/>
          <w:b w:val="0"/>
          <w:bCs/>
          <w:sz w:val="22"/>
        </w:rPr>
      </w:pPr>
    </w:p>
    <w:p w14:paraId="2FB4CEFD" w14:textId="46757C4D" w:rsidR="00055406" w:rsidRDefault="00055406" w:rsidP="00DF027C">
      <w:pPr>
        <w:rPr>
          <w:rFonts w:asciiTheme="majorHAnsi" w:hAnsiTheme="majorHAnsi" w:cstheme="majorHAnsi"/>
          <w:b w:val="0"/>
          <w:bCs/>
          <w:sz w:val="22"/>
        </w:rPr>
      </w:pPr>
    </w:p>
    <w:p w14:paraId="242E7F40" w14:textId="77777777" w:rsidR="00055406" w:rsidRPr="007D5FB0" w:rsidRDefault="00055406" w:rsidP="00DF027C">
      <w:pPr>
        <w:rPr>
          <w:rFonts w:asciiTheme="majorHAnsi" w:hAnsiTheme="majorHAnsi" w:cstheme="majorHAnsi"/>
          <w:b w:val="0"/>
          <w:bCs/>
          <w:sz w:val="22"/>
        </w:rPr>
      </w:pPr>
    </w:p>
    <w:p w14:paraId="196B7DB8" w14:textId="1B6129CF"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(10C) Spring Revision for (Combined Science Biology)</w:t>
      </w:r>
    </w:p>
    <w:p w14:paraId="798DA2EB" w14:textId="77777777" w:rsidR="006B2306" w:rsidRPr="007D5FB0" w:rsidRDefault="006B2306" w:rsidP="006B230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B2306" w:rsidRPr="007D5FB0" w14:paraId="08425DA7" w14:textId="77777777" w:rsidTr="00807DCB">
        <w:tc>
          <w:tcPr>
            <w:tcW w:w="9016" w:type="dxa"/>
            <w:shd w:val="clear" w:color="auto" w:fill="CCFFCC"/>
          </w:tcPr>
          <w:p w14:paraId="4BC2B90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02DA974F" w14:textId="77777777" w:rsidTr="00807DCB">
        <w:tc>
          <w:tcPr>
            <w:tcW w:w="9016" w:type="dxa"/>
            <w:shd w:val="clear" w:color="auto" w:fill="auto"/>
          </w:tcPr>
          <w:p w14:paraId="750F840A"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term assessment on:</w:t>
            </w:r>
          </w:p>
          <w:p w14:paraId="6F49728F" w14:textId="77777777" w:rsidR="006B2306" w:rsidRPr="00055406" w:rsidRDefault="006B2306" w:rsidP="00807DCB">
            <w:pPr>
              <w:rPr>
                <w:rFonts w:asciiTheme="majorHAnsi" w:hAnsiTheme="majorHAnsi" w:cstheme="majorHAnsi"/>
                <w:b w:val="0"/>
                <w:bCs/>
                <w:color w:val="auto"/>
                <w:sz w:val="22"/>
              </w:rPr>
            </w:pPr>
          </w:p>
          <w:p w14:paraId="6FBCCCC3"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Topic 1 – Cell Biology</w:t>
            </w:r>
          </w:p>
          <w:p w14:paraId="39083593"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Topic 2 – Organisation </w:t>
            </w:r>
          </w:p>
          <w:p w14:paraId="0AFC0F10" w14:textId="77777777" w:rsidR="006B2306" w:rsidRPr="007D5FB0" w:rsidRDefault="006B2306" w:rsidP="00807DCB">
            <w:pPr>
              <w:rPr>
                <w:rFonts w:asciiTheme="majorHAnsi" w:hAnsiTheme="majorHAnsi" w:cstheme="majorHAnsi"/>
                <w:sz w:val="22"/>
              </w:rPr>
            </w:pPr>
          </w:p>
        </w:tc>
      </w:tr>
      <w:tr w:rsidR="006B2306" w:rsidRPr="007D5FB0" w14:paraId="1FDBEDDB" w14:textId="77777777" w:rsidTr="00807DCB">
        <w:tc>
          <w:tcPr>
            <w:tcW w:w="9016" w:type="dxa"/>
            <w:shd w:val="clear" w:color="auto" w:fill="B1E4FD" w:themeFill="accent1" w:themeFillTint="33"/>
          </w:tcPr>
          <w:p w14:paraId="16EB518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5CA422E7" w14:textId="77777777" w:rsidR="006B2306" w:rsidRPr="007D5FB0" w:rsidRDefault="006B2306" w:rsidP="00807DCB">
            <w:pPr>
              <w:pStyle w:val="ListParagraph"/>
              <w:rPr>
                <w:rFonts w:asciiTheme="majorHAnsi" w:hAnsiTheme="majorHAnsi" w:cstheme="majorHAnsi"/>
              </w:rPr>
            </w:pPr>
          </w:p>
        </w:tc>
      </w:tr>
      <w:tr w:rsidR="006B2306" w:rsidRPr="007D5FB0" w14:paraId="31513B84" w14:textId="77777777" w:rsidTr="00807DCB">
        <w:tc>
          <w:tcPr>
            <w:tcW w:w="9016" w:type="dxa"/>
          </w:tcPr>
          <w:p w14:paraId="5340C0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762B9531" w14:textId="77777777" w:rsidR="006B2306" w:rsidRPr="007D5FB0" w:rsidRDefault="006B2306" w:rsidP="00807DCB">
            <w:pPr>
              <w:rPr>
                <w:rFonts w:asciiTheme="majorHAnsi" w:hAnsiTheme="majorHAnsi" w:cstheme="majorHAnsi"/>
                <w:b w:val="0"/>
                <w:bCs/>
                <w:sz w:val="22"/>
                <w:u w:val="single"/>
              </w:rPr>
            </w:pPr>
          </w:p>
          <w:p w14:paraId="0107606E"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130B1788"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2B927F65"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2E2E1381"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38AF1AD6" w14:textId="77777777" w:rsidR="006B2306" w:rsidRPr="007D5FB0" w:rsidRDefault="006B2306" w:rsidP="00807DCB">
            <w:pPr>
              <w:pStyle w:val="ListParagraph"/>
              <w:ind w:left="1728"/>
              <w:rPr>
                <w:rFonts w:asciiTheme="majorHAnsi" w:hAnsiTheme="majorHAnsi" w:cstheme="majorHAnsi"/>
              </w:rPr>
            </w:pPr>
          </w:p>
          <w:p w14:paraId="30A5533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5175D0C0" w14:textId="77777777" w:rsidR="006B2306" w:rsidRPr="007D5FB0" w:rsidRDefault="006B2306" w:rsidP="00807DCB">
            <w:pPr>
              <w:rPr>
                <w:rFonts w:asciiTheme="majorHAnsi" w:hAnsiTheme="majorHAnsi" w:cstheme="majorHAnsi"/>
                <w:sz w:val="22"/>
              </w:rPr>
            </w:pPr>
          </w:p>
          <w:p w14:paraId="2FD62DF1"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46AD485F" w14:textId="77777777" w:rsidR="006B2306" w:rsidRPr="007D5FB0" w:rsidRDefault="006B2306" w:rsidP="00807DCB">
            <w:pPr>
              <w:pStyle w:val="ListParagraph"/>
              <w:rPr>
                <w:rFonts w:asciiTheme="majorHAnsi" w:hAnsiTheme="majorHAnsi" w:cstheme="majorHAnsi"/>
                <w:b/>
                <w:bCs/>
                <w:u w:val="single"/>
              </w:rPr>
            </w:pPr>
          </w:p>
          <w:p w14:paraId="00BE4BD8"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1F703D1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2FE467DC"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6871335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59CC16B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05914FB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32ACE1E6"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2D62FF09"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49DEC4E0"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02339F98"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117E3202" w14:textId="77777777" w:rsidR="006B2306" w:rsidRPr="007D5FB0" w:rsidRDefault="006B2306" w:rsidP="00807DCB">
            <w:pPr>
              <w:rPr>
                <w:rFonts w:asciiTheme="majorHAnsi" w:hAnsiTheme="majorHAnsi" w:cstheme="majorHAnsi"/>
                <w:sz w:val="22"/>
              </w:rPr>
            </w:pPr>
          </w:p>
        </w:tc>
      </w:tr>
      <w:tr w:rsidR="006B2306" w:rsidRPr="007D5FB0" w14:paraId="26E509E4" w14:textId="77777777" w:rsidTr="00807DCB">
        <w:tc>
          <w:tcPr>
            <w:tcW w:w="9016" w:type="dxa"/>
            <w:shd w:val="clear" w:color="auto" w:fill="E0EFF4" w:themeFill="accent4" w:themeFillTint="33"/>
          </w:tcPr>
          <w:p w14:paraId="1464F7B2"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007F18BF" w14:textId="77777777" w:rsidR="006B2306" w:rsidRPr="007D5FB0" w:rsidRDefault="006B2306" w:rsidP="00807DCB">
            <w:pPr>
              <w:rPr>
                <w:rFonts w:asciiTheme="majorHAnsi" w:hAnsiTheme="majorHAnsi" w:cstheme="majorHAnsi"/>
                <w:sz w:val="22"/>
              </w:rPr>
            </w:pPr>
          </w:p>
        </w:tc>
      </w:tr>
      <w:tr w:rsidR="006B2306" w:rsidRPr="007D5FB0" w14:paraId="4992E0DC" w14:textId="77777777" w:rsidTr="00807DCB">
        <w:tc>
          <w:tcPr>
            <w:tcW w:w="9016" w:type="dxa"/>
          </w:tcPr>
          <w:p w14:paraId="3BB933A4"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4AFEE851"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30234365"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53DD369B"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6884CBFF" w14:textId="77777777" w:rsidR="006B2306" w:rsidRPr="007D5FB0" w:rsidRDefault="006B2306" w:rsidP="00807DCB">
            <w:pPr>
              <w:rPr>
                <w:rFonts w:asciiTheme="majorHAnsi" w:hAnsiTheme="majorHAnsi" w:cstheme="majorHAnsi"/>
                <w:sz w:val="22"/>
              </w:rPr>
            </w:pPr>
          </w:p>
        </w:tc>
      </w:tr>
      <w:tr w:rsidR="006B2306" w:rsidRPr="007D5FB0" w14:paraId="2ED94807" w14:textId="77777777" w:rsidTr="00807DCB">
        <w:tc>
          <w:tcPr>
            <w:tcW w:w="9016" w:type="dxa"/>
            <w:shd w:val="clear" w:color="auto" w:fill="D2F1EF" w:themeFill="accent6" w:themeFillTint="33"/>
          </w:tcPr>
          <w:p w14:paraId="22C92EF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B1C7C4D" w14:textId="77777777" w:rsidR="006B2306" w:rsidRPr="007D5FB0" w:rsidRDefault="006B2306" w:rsidP="00807DCB">
            <w:pPr>
              <w:rPr>
                <w:rFonts w:asciiTheme="majorHAnsi" w:hAnsiTheme="majorHAnsi" w:cstheme="majorHAnsi"/>
                <w:sz w:val="22"/>
              </w:rPr>
            </w:pPr>
          </w:p>
        </w:tc>
      </w:tr>
      <w:tr w:rsidR="006B2306" w:rsidRPr="007D5FB0" w14:paraId="0E087140" w14:textId="77777777" w:rsidTr="00807DCB">
        <w:tc>
          <w:tcPr>
            <w:tcW w:w="9016" w:type="dxa"/>
          </w:tcPr>
          <w:p w14:paraId="60ACF4E8"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Educake</w:t>
            </w:r>
          </w:p>
          <w:p w14:paraId="663C433E"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Kerboodle</w:t>
            </w:r>
          </w:p>
          <w:p w14:paraId="30EC8EFF" w14:textId="0EFF53BA"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Revision cards</w:t>
            </w:r>
          </w:p>
          <w:p w14:paraId="743BD0BF" w14:textId="35C428D9" w:rsidR="005B508A" w:rsidRDefault="005B508A" w:rsidP="00807DCB">
            <w:pPr>
              <w:rPr>
                <w:rFonts w:asciiTheme="majorHAnsi" w:hAnsiTheme="majorHAnsi" w:cstheme="majorHAnsi"/>
                <w:b w:val="0"/>
                <w:bCs/>
                <w:sz w:val="22"/>
              </w:rPr>
            </w:pPr>
          </w:p>
          <w:p w14:paraId="415FD13E" w14:textId="13EB0B25" w:rsidR="005B508A" w:rsidRDefault="005B508A" w:rsidP="00807DCB">
            <w:pPr>
              <w:rPr>
                <w:rFonts w:asciiTheme="majorHAnsi" w:hAnsiTheme="majorHAnsi" w:cstheme="majorHAnsi"/>
                <w:b w:val="0"/>
                <w:bCs/>
                <w:sz w:val="22"/>
              </w:rPr>
            </w:pPr>
          </w:p>
          <w:p w14:paraId="3B175931" w14:textId="77777777" w:rsidR="005B508A" w:rsidRPr="005B508A" w:rsidRDefault="005B508A" w:rsidP="00807DCB">
            <w:pPr>
              <w:rPr>
                <w:rFonts w:asciiTheme="majorHAnsi" w:hAnsiTheme="majorHAnsi" w:cstheme="majorHAnsi"/>
                <w:b w:val="0"/>
                <w:bCs/>
                <w:sz w:val="22"/>
              </w:rPr>
            </w:pPr>
          </w:p>
          <w:p w14:paraId="7E368E92" w14:textId="77777777" w:rsidR="006B2306" w:rsidRPr="007D5FB0" w:rsidRDefault="006B2306" w:rsidP="00807DCB">
            <w:pPr>
              <w:rPr>
                <w:rFonts w:asciiTheme="majorHAnsi" w:hAnsiTheme="majorHAnsi" w:cstheme="majorHAnsi"/>
                <w:sz w:val="22"/>
              </w:rPr>
            </w:pPr>
          </w:p>
        </w:tc>
      </w:tr>
      <w:tr w:rsidR="006B2306" w:rsidRPr="007D5FB0" w14:paraId="500759A1" w14:textId="77777777" w:rsidTr="00807DCB">
        <w:tc>
          <w:tcPr>
            <w:tcW w:w="9016" w:type="dxa"/>
            <w:shd w:val="clear" w:color="auto" w:fill="FFCCFF"/>
          </w:tcPr>
          <w:p w14:paraId="74ED619D"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51C6BB2C" w14:textId="77777777" w:rsidR="006B2306" w:rsidRPr="007D5FB0" w:rsidRDefault="006B2306" w:rsidP="00807DCB">
            <w:pPr>
              <w:rPr>
                <w:rFonts w:asciiTheme="majorHAnsi" w:hAnsiTheme="majorHAnsi" w:cstheme="majorHAnsi"/>
                <w:sz w:val="22"/>
              </w:rPr>
            </w:pPr>
          </w:p>
        </w:tc>
      </w:tr>
      <w:tr w:rsidR="006B2306" w:rsidRPr="007D5FB0" w14:paraId="450DDE06" w14:textId="77777777" w:rsidTr="00807DCB">
        <w:tc>
          <w:tcPr>
            <w:tcW w:w="9016" w:type="dxa"/>
          </w:tcPr>
          <w:p w14:paraId="45065CBD" w14:textId="77777777" w:rsidR="006B2306" w:rsidRPr="007D5FB0" w:rsidRDefault="006B2306" w:rsidP="00807DCB">
            <w:pPr>
              <w:rPr>
                <w:rFonts w:asciiTheme="majorHAnsi" w:hAnsiTheme="majorHAnsi" w:cstheme="majorHAnsi"/>
                <w:sz w:val="22"/>
              </w:rPr>
            </w:pPr>
          </w:p>
          <w:p w14:paraId="2020A40A" w14:textId="77777777" w:rsidR="006B2306" w:rsidRPr="007D5FB0" w:rsidRDefault="000E38C5" w:rsidP="00807DCB">
            <w:pPr>
              <w:rPr>
                <w:rFonts w:asciiTheme="majorHAnsi" w:hAnsiTheme="majorHAnsi" w:cstheme="majorHAnsi"/>
                <w:sz w:val="22"/>
              </w:rPr>
            </w:pPr>
            <w:hyperlink r:id="rId329"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1F41E442" w14:textId="77777777" w:rsidR="006B2306" w:rsidRPr="007D5FB0" w:rsidRDefault="000E38C5" w:rsidP="00807DCB">
            <w:pPr>
              <w:rPr>
                <w:rFonts w:asciiTheme="majorHAnsi" w:hAnsiTheme="majorHAnsi" w:cstheme="majorHAnsi"/>
                <w:sz w:val="22"/>
              </w:rPr>
            </w:pPr>
            <w:hyperlink r:id="rId330"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3DDE7C89" w14:textId="77777777" w:rsidR="006B2306" w:rsidRPr="007D5FB0" w:rsidRDefault="000E38C5" w:rsidP="00807DCB">
            <w:pPr>
              <w:rPr>
                <w:rFonts w:asciiTheme="majorHAnsi" w:hAnsiTheme="majorHAnsi" w:cstheme="majorHAnsi"/>
                <w:sz w:val="22"/>
              </w:rPr>
            </w:pPr>
            <w:hyperlink r:id="rId331"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B5C7554" w14:textId="77777777" w:rsidR="006B2306" w:rsidRPr="007D5FB0" w:rsidRDefault="006B2306" w:rsidP="00807DCB">
            <w:pPr>
              <w:rPr>
                <w:rFonts w:asciiTheme="majorHAnsi" w:hAnsiTheme="majorHAnsi" w:cstheme="majorHAnsi"/>
                <w:sz w:val="22"/>
              </w:rPr>
            </w:pPr>
          </w:p>
        </w:tc>
      </w:tr>
      <w:tr w:rsidR="006B2306" w:rsidRPr="007D5FB0" w14:paraId="731A3610" w14:textId="77777777" w:rsidTr="00807DCB">
        <w:tc>
          <w:tcPr>
            <w:tcW w:w="9016" w:type="dxa"/>
            <w:shd w:val="clear" w:color="auto" w:fill="CCFFFF"/>
          </w:tcPr>
          <w:p w14:paraId="400B631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0FE58489" w14:textId="77777777" w:rsidR="006B2306" w:rsidRPr="007D5FB0" w:rsidRDefault="006B2306" w:rsidP="00807DCB">
            <w:pPr>
              <w:rPr>
                <w:rFonts w:asciiTheme="majorHAnsi" w:hAnsiTheme="majorHAnsi" w:cstheme="majorHAnsi"/>
                <w:sz w:val="22"/>
              </w:rPr>
            </w:pPr>
          </w:p>
        </w:tc>
      </w:tr>
      <w:tr w:rsidR="006B2306" w:rsidRPr="007D5FB0" w14:paraId="02C40F06" w14:textId="77777777" w:rsidTr="00807DCB">
        <w:trPr>
          <w:trHeight w:val="165"/>
        </w:trPr>
        <w:tc>
          <w:tcPr>
            <w:tcW w:w="9016" w:type="dxa"/>
          </w:tcPr>
          <w:p w14:paraId="4F98E9CA" w14:textId="77777777" w:rsidR="006B2306" w:rsidRPr="007D5FB0" w:rsidRDefault="000E38C5" w:rsidP="00807DCB">
            <w:pPr>
              <w:rPr>
                <w:rFonts w:asciiTheme="majorHAnsi" w:hAnsiTheme="majorHAnsi" w:cstheme="majorHAnsi"/>
                <w:sz w:val="22"/>
              </w:rPr>
            </w:pPr>
            <w:hyperlink r:id="rId332" w:history="1">
              <w:r w:rsidR="006B2306" w:rsidRPr="007D5FB0">
                <w:rPr>
                  <w:rFonts w:asciiTheme="majorHAnsi" w:hAnsiTheme="majorHAnsi" w:cstheme="majorHAnsi"/>
                  <w:color w:val="0000FF"/>
                  <w:sz w:val="22"/>
                  <w:u w:val="single"/>
                </w:rPr>
                <w:t>40 years of UK heart transplants - Heart Matters magazine | BHF</w:t>
              </w:r>
            </w:hyperlink>
          </w:p>
          <w:p w14:paraId="384DCC77" w14:textId="77777777" w:rsidR="006B2306" w:rsidRPr="007D5FB0" w:rsidRDefault="006B2306" w:rsidP="00807DCB">
            <w:pPr>
              <w:rPr>
                <w:rFonts w:asciiTheme="majorHAnsi" w:hAnsiTheme="majorHAnsi" w:cstheme="majorHAnsi"/>
                <w:sz w:val="22"/>
              </w:rPr>
            </w:pPr>
          </w:p>
          <w:p w14:paraId="1BA9C228" w14:textId="77777777" w:rsidR="006B2306" w:rsidRPr="007D5FB0" w:rsidRDefault="000E38C5" w:rsidP="00807DCB">
            <w:pPr>
              <w:rPr>
                <w:rFonts w:asciiTheme="majorHAnsi" w:hAnsiTheme="majorHAnsi" w:cstheme="majorHAnsi"/>
                <w:sz w:val="22"/>
              </w:rPr>
            </w:pPr>
            <w:hyperlink r:id="rId333" w:history="1">
              <w:r w:rsidR="006B2306" w:rsidRPr="007D5FB0">
                <w:rPr>
                  <w:rFonts w:asciiTheme="majorHAnsi" w:hAnsiTheme="majorHAnsi" w:cstheme="majorHAnsi"/>
                  <w:color w:val="0000FF"/>
                  <w:sz w:val="22"/>
                  <w:u w:val="single"/>
                </w:rPr>
                <w:t>Fun Facts About the Digestive System (healthline.com)</w:t>
              </w:r>
            </w:hyperlink>
          </w:p>
          <w:p w14:paraId="5A8A3299" w14:textId="77777777" w:rsidR="006B2306" w:rsidRPr="007D5FB0" w:rsidRDefault="006B2306" w:rsidP="00807DCB">
            <w:pPr>
              <w:rPr>
                <w:rFonts w:asciiTheme="majorHAnsi" w:hAnsiTheme="majorHAnsi" w:cstheme="majorHAnsi"/>
                <w:sz w:val="22"/>
              </w:rPr>
            </w:pPr>
          </w:p>
        </w:tc>
      </w:tr>
    </w:tbl>
    <w:p w14:paraId="586C118D" w14:textId="49AFFE77" w:rsidR="006B2306" w:rsidRPr="007D5FB0" w:rsidRDefault="006B2306" w:rsidP="00DF027C">
      <w:pPr>
        <w:rPr>
          <w:rFonts w:asciiTheme="majorHAnsi" w:hAnsiTheme="majorHAnsi" w:cstheme="majorHAnsi"/>
          <w:b w:val="0"/>
          <w:bCs/>
          <w:sz w:val="22"/>
        </w:rPr>
      </w:pPr>
    </w:p>
    <w:p w14:paraId="7FC2070C" w14:textId="5195662C" w:rsidR="006B2306" w:rsidRPr="007D5FB0" w:rsidRDefault="006B2306" w:rsidP="00DF027C">
      <w:pPr>
        <w:rPr>
          <w:rFonts w:asciiTheme="majorHAnsi" w:hAnsiTheme="majorHAnsi" w:cstheme="majorHAnsi"/>
          <w:b w:val="0"/>
          <w:bCs/>
          <w:sz w:val="22"/>
        </w:rPr>
      </w:pPr>
    </w:p>
    <w:p w14:paraId="6B7D87EA" w14:textId="49D4055B" w:rsidR="006B2306" w:rsidRPr="007D5FB0" w:rsidRDefault="006B2306" w:rsidP="00DF027C">
      <w:pPr>
        <w:rPr>
          <w:rFonts w:asciiTheme="majorHAnsi" w:hAnsiTheme="majorHAnsi" w:cstheme="majorHAnsi"/>
          <w:b w:val="0"/>
          <w:bCs/>
          <w:sz w:val="22"/>
        </w:rPr>
      </w:pPr>
    </w:p>
    <w:p w14:paraId="65DE5CE2" w14:textId="1E9E285D" w:rsidR="006B2306" w:rsidRPr="007D5FB0" w:rsidRDefault="006B2306" w:rsidP="00DF027C">
      <w:pPr>
        <w:rPr>
          <w:rFonts w:asciiTheme="majorHAnsi" w:hAnsiTheme="majorHAnsi" w:cstheme="majorHAnsi"/>
          <w:b w:val="0"/>
          <w:bCs/>
          <w:sz w:val="22"/>
        </w:rPr>
      </w:pPr>
    </w:p>
    <w:p w14:paraId="347F3E98" w14:textId="109119A6" w:rsidR="006B2306" w:rsidRPr="007D5FB0" w:rsidRDefault="006B2306" w:rsidP="00DF027C">
      <w:pPr>
        <w:rPr>
          <w:rFonts w:asciiTheme="majorHAnsi" w:hAnsiTheme="majorHAnsi" w:cstheme="majorHAnsi"/>
          <w:b w:val="0"/>
          <w:bCs/>
          <w:sz w:val="22"/>
        </w:rPr>
      </w:pPr>
    </w:p>
    <w:p w14:paraId="2991B346" w14:textId="55974039" w:rsidR="006B2306" w:rsidRPr="007D5FB0" w:rsidRDefault="006B2306" w:rsidP="00DF027C">
      <w:pPr>
        <w:rPr>
          <w:rFonts w:asciiTheme="majorHAnsi" w:hAnsiTheme="majorHAnsi" w:cstheme="majorHAnsi"/>
          <w:b w:val="0"/>
          <w:bCs/>
          <w:sz w:val="22"/>
        </w:rPr>
      </w:pPr>
    </w:p>
    <w:p w14:paraId="2687A29A" w14:textId="3C75A3E5" w:rsidR="006B2306" w:rsidRPr="007D5FB0" w:rsidRDefault="006B2306" w:rsidP="00DF027C">
      <w:pPr>
        <w:rPr>
          <w:rFonts w:asciiTheme="majorHAnsi" w:hAnsiTheme="majorHAnsi" w:cstheme="majorHAnsi"/>
          <w:b w:val="0"/>
          <w:bCs/>
          <w:sz w:val="22"/>
        </w:rPr>
      </w:pPr>
    </w:p>
    <w:p w14:paraId="081D59A4" w14:textId="6904AD0F" w:rsidR="006B2306" w:rsidRPr="007D5FB0" w:rsidRDefault="006B2306" w:rsidP="00DF027C">
      <w:pPr>
        <w:rPr>
          <w:rFonts w:asciiTheme="majorHAnsi" w:hAnsiTheme="majorHAnsi" w:cstheme="majorHAnsi"/>
          <w:b w:val="0"/>
          <w:bCs/>
          <w:sz w:val="22"/>
        </w:rPr>
      </w:pPr>
    </w:p>
    <w:p w14:paraId="73701966" w14:textId="2E8B4F0C" w:rsidR="006B2306" w:rsidRPr="007D5FB0" w:rsidRDefault="006B2306" w:rsidP="00DF027C">
      <w:pPr>
        <w:rPr>
          <w:rFonts w:asciiTheme="majorHAnsi" w:hAnsiTheme="majorHAnsi" w:cstheme="majorHAnsi"/>
          <w:b w:val="0"/>
          <w:bCs/>
          <w:sz w:val="22"/>
        </w:rPr>
      </w:pPr>
    </w:p>
    <w:p w14:paraId="316455E7" w14:textId="714050E3" w:rsidR="006B2306" w:rsidRPr="007D5FB0" w:rsidRDefault="006B2306" w:rsidP="00DF027C">
      <w:pPr>
        <w:rPr>
          <w:rFonts w:asciiTheme="majorHAnsi" w:hAnsiTheme="majorHAnsi" w:cstheme="majorHAnsi"/>
          <w:b w:val="0"/>
          <w:bCs/>
          <w:sz w:val="22"/>
        </w:rPr>
      </w:pPr>
    </w:p>
    <w:p w14:paraId="4B6C09BA" w14:textId="0ABE08C1" w:rsidR="006B2306" w:rsidRPr="007D5FB0" w:rsidRDefault="006B2306" w:rsidP="00DF027C">
      <w:pPr>
        <w:rPr>
          <w:rFonts w:asciiTheme="majorHAnsi" w:hAnsiTheme="majorHAnsi" w:cstheme="majorHAnsi"/>
          <w:b w:val="0"/>
          <w:bCs/>
          <w:sz w:val="22"/>
        </w:rPr>
      </w:pPr>
    </w:p>
    <w:p w14:paraId="376281F8" w14:textId="09C582F9" w:rsidR="006B2306" w:rsidRDefault="006B2306" w:rsidP="00DF027C">
      <w:pPr>
        <w:rPr>
          <w:rFonts w:asciiTheme="majorHAnsi" w:hAnsiTheme="majorHAnsi" w:cstheme="majorHAnsi"/>
          <w:b w:val="0"/>
          <w:bCs/>
          <w:sz w:val="22"/>
        </w:rPr>
      </w:pPr>
    </w:p>
    <w:p w14:paraId="793E3995" w14:textId="633412FF" w:rsidR="005B508A" w:rsidRDefault="005B508A" w:rsidP="00DF027C">
      <w:pPr>
        <w:rPr>
          <w:rFonts w:asciiTheme="majorHAnsi" w:hAnsiTheme="majorHAnsi" w:cstheme="majorHAnsi"/>
          <w:b w:val="0"/>
          <w:bCs/>
          <w:sz w:val="22"/>
        </w:rPr>
      </w:pPr>
    </w:p>
    <w:p w14:paraId="5FC9A2DE" w14:textId="5579FD82" w:rsidR="005B508A" w:rsidRDefault="005B508A" w:rsidP="00DF027C">
      <w:pPr>
        <w:rPr>
          <w:rFonts w:asciiTheme="majorHAnsi" w:hAnsiTheme="majorHAnsi" w:cstheme="majorHAnsi"/>
          <w:b w:val="0"/>
          <w:bCs/>
          <w:sz w:val="22"/>
        </w:rPr>
      </w:pPr>
    </w:p>
    <w:p w14:paraId="43FF3C6B" w14:textId="31BDA6B2" w:rsidR="005B508A" w:rsidRDefault="005B508A" w:rsidP="00DF027C">
      <w:pPr>
        <w:rPr>
          <w:rFonts w:asciiTheme="majorHAnsi" w:hAnsiTheme="majorHAnsi" w:cstheme="majorHAnsi"/>
          <w:b w:val="0"/>
          <w:bCs/>
          <w:sz w:val="22"/>
        </w:rPr>
      </w:pPr>
    </w:p>
    <w:p w14:paraId="53B0BBA0" w14:textId="3E1AD579" w:rsidR="005B508A" w:rsidRDefault="005B508A" w:rsidP="00DF027C">
      <w:pPr>
        <w:rPr>
          <w:rFonts w:asciiTheme="majorHAnsi" w:hAnsiTheme="majorHAnsi" w:cstheme="majorHAnsi"/>
          <w:b w:val="0"/>
          <w:bCs/>
          <w:sz w:val="22"/>
        </w:rPr>
      </w:pPr>
    </w:p>
    <w:p w14:paraId="267C4F76" w14:textId="0A0126CE" w:rsidR="005B508A" w:rsidRDefault="005B508A" w:rsidP="00DF027C">
      <w:pPr>
        <w:rPr>
          <w:rFonts w:asciiTheme="majorHAnsi" w:hAnsiTheme="majorHAnsi" w:cstheme="majorHAnsi"/>
          <w:b w:val="0"/>
          <w:bCs/>
          <w:sz w:val="22"/>
        </w:rPr>
      </w:pPr>
    </w:p>
    <w:p w14:paraId="693A6481" w14:textId="002EA77F" w:rsidR="005B508A" w:rsidRDefault="005B508A" w:rsidP="00DF027C">
      <w:pPr>
        <w:rPr>
          <w:rFonts w:asciiTheme="majorHAnsi" w:hAnsiTheme="majorHAnsi" w:cstheme="majorHAnsi"/>
          <w:b w:val="0"/>
          <w:bCs/>
          <w:sz w:val="22"/>
        </w:rPr>
      </w:pPr>
    </w:p>
    <w:p w14:paraId="18DC6591" w14:textId="5A312885" w:rsidR="005B508A" w:rsidRDefault="005B508A" w:rsidP="00DF027C">
      <w:pPr>
        <w:rPr>
          <w:rFonts w:asciiTheme="majorHAnsi" w:hAnsiTheme="majorHAnsi" w:cstheme="majorHAnsi"/>
          <w:b w:val="0"/>
          <w:bCs/>
          <w:sz w:val="22"/>
        </w:rPr>
      </w:pPr>
    </w:p>
    <w:p w14:paraId="2AEC4B0B" w14:textId="4607B10C" w:rsidR="005B508A" w:rsidRDefault="005B508A" w:rsidP="00DF027C">
      <w:pPr>
        <w:rPr>
          <w:rFonts w:asciiTheme="majorHAnsi" w:hAnsiTheme="majorHAnsi" w:cstheme="majorHAnsi"/>
          <w:b w:val="0"/>
          <w:bCs/>
          <w:sz w:val="22"/>
        </w:rPr>
      </w:pPr>
    </w:p>
    <w:p w14:paraId="30200136" w14:textId="56DB4504" w:rsidR="005B508A" w:rsidRDefault="005B508A" w:rsidP="00DF027C">
      <w:pPr>
        <w:rPr>
          <w:rFonts w:asciiTheme="majorHAnsi" w:hAnsiTheme="majorHAnsi" w:cstheme="majorHAnsi"/>
          <w:b w:val="0"/>
          <w:bCs/>
          <w:sz w:val="22"/>
        </w:rPr>
      </w:pPr>
    </w:p>
    <w:p w14:paraId="34F38079" w14:textId="7C946983" w:rsidR="005B508A" w:rsidRDefault="005B508A" w:rsidP="00DF027C">
      <w:pPr>
        <w:rPr>
          <w:rFonts w:asciiTheme="majorHAnsi" w:hAnsiTheme="majorHAnsi" w:cstheme="majorHAnsi"/>
          <w:b w:val="0"/>
          <w:bCs/>
          <w:sz w:val="22"/>
        </w:rPr>
      </w:pPr>
    </w:p>
    <w:p w14:paraId="64A0B256" w14:textId="03E66EE1" w:rsidR="005B508A" w:rsidRDefault="005B508A" w:rsidP="00DF027C">
      <w:pPr>
        <w:rPr>
          <w:rFonts w:asciiTheme="majorHAnsi" w:hAnsiTheme="majorHAnsi" w:cstheme="majorHAnsi"/>
          <w:b w:val="0"/>
          <w:bCs/>
          <w:sz w:val="22"/>
        </w:rPr>
      </w:pPr>
    </w:p>
    <w:p w14:paraId="3A3854DA" w14:textId="1E1C01FE" w:rsidR="005B508A" w:rsidRDefault="005B508A" w:rsidP="00DF027C">
      <w:pPr>
        <w:rPr>
          <w:rFonts w:asciiTheme="majorHAnsi" w:hAnsiTheme="majorHAnsi" w:cstheme="majorHAnsi"/>
          <w:b w:val="0"/>
          <w:bCs/>
          <w:sz w:val="22"/>
        </w:rPr>
      </w:pPr>
    </w:p>
    <w:p w14:paraId="33853C19" w14:textId="195F6838" w:rsidR="005B508A" w:rsidRDefault="005B508A" w:rsidP="00DF027C">
      <w:pPr>
        <w:rPr>
          <w:rFonts w:asciiTheme="majorHAnsi" w:hAnsiTheme="majorHAnsi" w:cstheme="majorHAnsi"/>
          <w:b w:val="0"/>
          <w:bCs/>
          <w:sz w:val="22"/>
        </w:rPr>
      </w:pPr>
    </w:p>
    <w:p w14:paraId="7C2DFDB6" w14:textId="0B6B395D" w:rsidR="005B508A" w:rsidRDefault="005B508A" w:rsidP="00DF027C">
      <w:pPr>
        <w:rPr>
          <w:rFonts w:asciiTheme="majorHAnsi" w:hAnsiTheme="majorHAnsi" w:cstheme="majorHAnsi"/>
          <w:b w:val="0"/>
          <w:bCs/>
          <w:sz w:val="22"/>
        </w:rPr>
      </w:pPr>
    </w:p>
    <w:p w14:paraId="2B845D35" w14:textId="0FF88B7B" w:rsidR="005B508A" w:rsidRDefault="005B508A" w:rsidP="00DF027C">
      <w:pPr>
        <w:rPr>
          <w:rFonts w:asciiTheme="majorHAnsi" w:hAnsiTheme="majorHAnsi" w:cstheme="majorHAnsi"/>
          <w:b w:val="0"/>
          <w:bCs/>
          <w:sz w:val="22"/>
        </w:rPr>
      </w:pPr>
    </w:p>
    <w:p w14:paraId="4D0B9D43" w14:textId="77777777" w:rsidR="005B508A" w:rsidRPr="007D5FB0" w:rsidRDefault="005B508A" w:rsidP="00DF027C">
      <w:pPr>
        <w:rPr>
          <w:rFonts w:asciiTheme="majorHAnsi" w:hAnsiTheme="majorHAnsi" w:cstheme="majorHAnsi"/>
          <w:b w:val="0"/>
          <w:bCs/>
          <w:sz w:val="22"/>
        </w:rPr>
      </w:pPr>
    </w:p>
    <w:p w14:paraId="584F48D2" w14:textId="519CFA4A" w:rsidR="006C37C3" w:rsidRDefault="006C37C3" w:rsidP="006B2306">
      <w:pPr>
        <w:jc w:val="center"/>
        <w:rPr>
          <w:rFonts w:asciiTheme="majorHAnsi" w:hAnsiTheme="majorHAnsi" w:cstheme="majorHAnsi"/>
          <w:bCs/>
          <w:color w:val="01273A" w:themeColor="accent1" w:themeShade="80"/>
          <w:sz w:val="22"/>
        </w:rPr>
      </w:pPr>
    </w:p>
    <w:p w14:paraId="0E3AD8C1" w14:textId="029A1EDC" w:rsidR="005B508A" w:rsidRDefault="005B508A" w:rsidP="006B2306">
      <w:pPr>
        <w:jc w:val="center"/>
        <w:rPr>
          <w:rFonts w:asciiTheme="majorHAnsi" w:hAnsiTheme="majorHAnsi" w:cstheme="majorHAnsi"/>
          <w:bCs/>
          <w:color w:val="01273A" w:themeColor="accent1" w:themeShade="80"/>
          <w:sz w:val="22"/>
        </w:rPr>
      </w:pPr>
    </w:p>
    <w:p w14:paraId="6D9EA0FB" w14:textId="7992ACD3" w:rsidR="005B508A" w:rsidRDefault="005B508A" w:rsidP="006B2306">
      <w:pPr>
        <w:jc w:val="center"/>
        <w:rPr>
          <w:rFonts w:asciiTheme="majorHAnsi" w:hAnsiTheme="majorHAnsi" w:cstheme="majorHAnsi"/>
          <w:bCs/>
          <w:color w:val="01273A" w:themeColor="accent1" w:themeShade="80"/>
          <w:sz w:val="22"/>
        </w:rPr>
      </w:pPr>
    </w:p>
    <w:p w14:paraId="6A724FEA" w14:textId="77777777" w:rsidR="005B508A" w:rsidRPr="007D5FB0" w:rsidRDefault="005B508A" w:rsidP="006B2306">
      <w:pPr>
        <w:jc w:val="center"/>
        <w:rPr>
          <w:rFonts w:asciiTheme="majorHAnsi" w:hAnsiTheme="majorHAnsi" w:cstheme="majorHAnsi"/>
          <w:bCs/>
          <w:color w:val="01273A" w:themeColor="accent1" w:themeShade="80"/>
          <w:sz w:val="22"/>
        </w:rPr>
      </w:pPr>
    </w:p>
    <w:p w14:paraId="3CA9FC87" w14:textId="19F7F3C3" w:rsidR="006B2306" w:rsidRPr="005B508A" w:rsidRDefault="006B2306" w:rsidP="006B2306">
      <w:pPr>
        <w:jc w:val="center"/>
        <w:rPr>
          <w:rFonts w:asciiTheme="majorHAnsi" w:hAnsiTheme="majorHAnsi" w:cstheme="majorHAnsi"/>
          <w:b w:val="0"/>
          <w:bCs/>
          <w:color w:val="013A57" w:themeColor="accent1" w:themeShade="BF"/>
          <w:szCs w:val="28"/>
        </w:rPr>
      </w:pPr>
      <w:r w:rsidRPr="005B508A">
        <w:rPr>
          <w:rFonts w:asciiTheme="majorHAnsi" w:hAnsiTheme="majorHAnsi" w:cstheme="majorHAnsi"/>
          <w:bCs/>
          <w:color w:val="013A57" w:themeColor="accent1" w:themeShade="BF"/>
          <w:szCs w:val="28"/>
        </w:rPr>
        <w:lastRenderedPageBreak/>
        <w:t>Year 10D Spring Revision for Edexcel Combined Science.</w:t>
      </w:r>
    </w:p>
    <w:p w14:paraId="6049950B" w14:textId="77777777" w:rsidR="006B2306" w:rsidRPr="007D5FB0" w:rsidRDefault="006B2306" w:rsidP="006B230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687"/>
      </w:tblGrid>
      <w:tr w:rsidR="006B2306" w:rsidRPr="007D5FB0" w14:paraId="2E935D99" w14:textId="77777777" w:rsidTr="00807DCB">
        <w:tc>
          <w:tcPr>
            <w:tcW w:w="9016" w:type="dxa"/>
            <w:shd w:val="clear" w:color="auto" w:fill="CCFFCC"/>
          </w:tcPr>
          <w:p w14:paraId="01E7A43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040A121E" w14:textId="77777777" w:rsidTr="00807DCB">
        <w:tc>
          <w:tcPr>
            <w:tcW w:w="9016" w:type="dxa"/>
            <w:shd w:val="clear" w:color="auto" w:fill="auto"/>
          </w:tcPr>
          <w:p w14:paraId="667A6FFA"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Biology</w:t>
            </w:r>
          </w:p>
          <w:p w14:paraId="0226BFE9"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Cells and control </w:t>
            </w:r>
          </w:p>
          <w:p w14:paraId="239D0B50"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Genetics </w:t>
            </w:r>
          </w:p>
          <w:p w14:paraId="5AC7C259"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Natural selection and genetic modification </w:t>
            </w:r>
          </w:p>
          <w:p w14:paraId="3C77A959" w14:textId="77777777" w:rsidR="006B2306" w:rsidRPr="007D5FB0" w:rsidRDefault="006B2306" w:rsidP="00807DCB">
            <w:pPr>
              <w:pStyle w:val="ListParagraph"/>
              <w:rPr>
                <w:rFonts w:asciiTheme="majorHAnsi" w:hAnsiTheme="majorHAnsi" w:cstheme="majorHAnsi"/>
              </w:rPr>
            </w:pPr>
          </w:p>
          <w:p w14:paraId="55A88D14"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Chemistry</w:t>
            </w:r>
          </w:p>
          <w:p w14:paraId="3E3918A0"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Atomic Structure and the periodic table</w:t>
            </w:r>
          </w:p>
          <w:p w14:paraId="2F727C3B"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States of matter and mixtures</w:t>
            </w:r>
          </w:p>
          <w:p w14:paraId="5614AF8F"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Bonding</w:t>
            </w:r>
          </w:p>
          <w:p w14:paraId="729FEFC4" w14:textId="77777777" w:rsidR="006B2306" w:rsidRPr="007D5FB0" w:rsidRDefault="006B2306" w:rsidP="00807DCB">
            <w:pPr>
              <w:rPr>
                <w:rFonts w:asciiTheme="majorHAnsi" w:hAnsiTheme="majorHAnsi" w:cstheme="majorHAnsi"/>
                <w:sz w:val="22"/>
              </w:rPr>
            </w:pPr>
          </w:p>
          <w:p w14:paraId="7CBE24D7"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Physics</w:t>
            </w:r>
          </w:p>
          <w:p w14:paraId="25984903"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Forces in Motion</w:t>
            </w:r>
          </w:p>
          <w:p w14:paraId="5E35CA23"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Forces in Action</w:t>
            </w:r>
          </w:p>
          <w:p w14:paraId="50987695"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Energy</w:t>
            </w:r>
          </w:p>
        </w:tc>
      </w:tr>
      <w:tr w:rsidR="006B2306" w:rsidRPr="007D5FB0" w14:paraId="4F92E812" w14:textId="77777777" w:rsidTr="00807DCB">
        <w:tc>
          <w:tcPr>
            <w:tcW w:w="9016" w:type="dxa"/>
            <w:shd w:val="clear" w:color="auto" w:fill="B1E4FD" w:themeFill="accent1" w:themeFillTint="33"/>
          </w:tcPr>
          <w:p w14:paraId="1165B02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0523F5A2" w14:textId="77777777" w:rsidR="006B2306" w:rsidRPr="007D5FB0" w:rsidRDefault="006B2306" w:rsidP="00807DCB">
            <w:pPr>
              <w:pStyle w:val="ListParagraph"/>
              <w:rPr>
                <w:rFonts w:asciiTheme="majorHAnsi" w:hAnsiTheme="majorHAnsi" w:cstheme="majorHAnsi"/>
              </w:rPr>
            </w:pPr>
          </w:p>
        </w:tc>
      </w:tr>
      <w:tr w:rsidR="006B2306" w:rsidRPr="007D5FB0" w14:paraId="20BE63AC" w14:textId="77777777" w:rsidTr="00807DCB">
        <w:tc>
          <w:tcPr>
            <w:tcW w:w="9016" w:type="dxa"/>
          </w:tcPr>
          <w:p w14:paraId="51DDD86C"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Biology</w:t>
            </w:r>
          </w:p>
          <w:p w14:paraId="46C497ED" w14:textId="77777777" w:rsidR="006B2306" w:rsidRPr="007D5FB0" w:rsidRDefault="006B2306" w:rsidP="00807DCB">
            <w:pPr>
              <w:pStyle w:val="ListParagraph"/>
              <w:rPr>
                <w:rFonts w:asciiTheme="majorHAnsi" w:hAnsiTheme="majorHAnsi" w:cstheme="majorHAnsi"/>
                <w:b/>
                <w:bCs/>
                <w:u w:val="single"/>
              </w:rPr>
            </w:pPr>
          </w:p>
          <w:p w14:paraId="7F054020" w14:textId="77777777" w:rsidR="006B2306" w:rsidRPr="007D5FB0" w:rsidRDefault="006B2306" w:rsidP="006C37C3">
            <w:pPr>
              <w:pStyle w:val="ListParagraph"/>
              <w:numPr>
                <w:ilvl w:val="0"/>
                <w:numId w:val="100"/>
              </w:numPr>
              <w:spacing w:after="0" w:line="240" w:lineRule="auto"/>
              <w:rPr>
                <w:rFonts w:asciiTheme="majorHAnsi" w:hAnsiTheme="majorHAnsi" w:cstheme="majorHAnsi"/>
                <w:bCs/>
              </w:rPr>
            </w:pPr>
            <w:r w:rsidRPr="007D5FB0">
              <w:rPr>
                <w:rFonts w:asciiTheme="majorHAnsi" w:hAnsiTheme="majorHAnsi" w:cstheme="majorHAnsi"/>
                <w:bCs/>
              </w:rPr>
              <w:t xml:space="preserve">Neurotransmission speeds </w:t>
            </w:r>
          </w:p>
          <w:p w14:paraId="077A1473"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Meiosis</w:t>
            </w:r>
          </w:p>
          <w:p w14:paraId="716F26F6"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DNA &amp; DNA extraction </w:t>
            </w:r>
          </w:p>
          <w:p w14:paraId="5036AB7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Alleles </w:t>
            </w:r>
          </w:p>
          <w:p w14:paraId="5C5DF1F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Inheritance</w:t>
            </w:r>
          </w:p>
          <w:p w14:paraId="1B19625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Mutation</w:t>
            </w:r>
          </w:p>
          <w:p w14:paraId="37DF290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Variation</w:t>
            </w:r>
          </w:p>
          <w:p w14:paraId="0735E7E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Theory of evolution </w:t>
            </w:r>
          </w:p>
          <w:p w14:paraId="3A0F6F00"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Fossils</w:t>
            </w:r>
          </w:p>
          <w:p w14:paraId="7D222F29"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Classification </w:t>
            </w:r>
          </w:p>
          <w:p w14:paraId="237821C5" w14:textId="77777777" w:rsidR="006B2306" w:rsidRPr="007D5FB0" w:rsidRDefault="006B2306" w:rsidP="00807DCB">
            <w:pPr>
              <w:pStyle w:val="ListParagraph"/>
              <w:rPr>
                <w:rFonts w:asciiTheme="majorHAnsi" w:hAnsiTheme="majorHAnsi" w:cstheme="majorHAnsi"/>
                <w:bCs/>
              </w:rPr>
            </w:pPr>
          </w:p>
          <w:p w14:paraId="52B44F5E"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Chemistry</w:t>
            </w:r>
          </w:p>
          <w:p w14:paraId="7365E98D"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Atomic Structure and The Periodic Table</w:t>
            </w:r>
          </w:p>
          <w:p w14:paraId="27BDC65A"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Atomic number and mass number</w:t>
            </w:r>
          </w:p>
          <w:p w14:paraId="366F358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Isotopes</w:t>
            </w:r>
          </w:p>
          <w:p w14:paraId="6366274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History of the periodic table</w:t>
            </w:r>
          </w:p>
          <w:p w14:paraId="60FEC74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Electron configuration</w:t>
            </w:r>
          </w:p>
          <w:p w14:paraId="2930F1B9" w14:textId="77777777" w:rsidR="006B2306" w:rsidRPr="007D5FB0" w:rsidRDefault="006B2306" w:rsidP="00807DCB">
            <w:pPr>
              <w:rPr>
                <w:rFonts w:asciiTheme="majorHAnsi" w:hAnsiTheme="majorHAnsi" w:cstheme="majorHAnsi"/>
                <w:sz w:val="22"/>
              </w:rPr>
            </w:pPr>
          </w:p>
          <w:p w14:paraId="55B61FBF"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States of Matter and Mixtures</w:t>
            </w:r>
          </w:p>
          <w:p w14:paraId="46ECBE8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States of matter</w:t>
            </w:r>
          </w:p>
          <w:p w14:paraId="0356EAB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Pure substances and mixtures</w:t>
            </w:r>
          </w:p>
          <w:p w14:paraId="3877FB06"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Filtration, crystallisation, distillation, chromatography</w:t>
            </w:r>
          </w:p>
          <w:p w14:paraId="6DE5EF04"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Water for drinking</w:t>
            </w:r>
          </w:p>
          <w:p w14:paraId="4E8EE8F3"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Bonding</w:t>
            </w:r>
          </w:p>
          <w:p w14:paraId="5B8B8E70" w14:textId="77777777" w:rsidR="006B2306" w:rsidRPr="007D5FB0" w:rsidRDefault="006B2306" w:rsidP="006C37C3">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Ionic Bonding</w:t>
            </w:r>
          </w:p>
          <w:p w14:paraId="13E44890" w14:textId="77777777" w:rsidR="006B2306" w:rsidRPr="007D5FB0" w:rsidRDefault="006B2306" w:rsidP="006C37C3">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 xml:space="preserve">Covalent Bonding </w:t>
            </w:r>
          </w:p>
          <w:p w14:paraId="4B6CDCE9" w14:textId="1E6B5BC6" w:rsidR="006B2306" w:rsidRPr="00055406" w:rsidRDefault="006B2306" w:rsidP="00055406">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Metallic Bonding</w:t>
            </w:r>
          </w:p>
          <w:p w14:paraId="32DBD9A1" w14:textId="77777777" w:rsidR="006B2306" w:rsidRPr="007D5FB0" w:rsidRDefault="006B2306" w:rsidP="00807DCB">
            <w:pPr>
              <w:pStyle w:val="ListParagraph"/>
              <w:rPr>
                <w:rFonts w:asciiTheme="majorHAnsi" w:hAnsiTheme="majorHAnsi" w:cstheme="majorHAnsi"/>
              </w:rPr>
            </w:pPr>
          </w:p>
          <w:p w14:paraId="3738CF07"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lastRenderedPageBreak/>
              <w:t>Physics</w:t>
            </w:r>
          </w:p>
          <w:p w14:paraId="196B1BB5" w14:textId="77777777" w:rsidR="006B2306" w:rsidRPr="007D5FB0" w:rsidRDefault="006B2306" w:rsidP="006B2306">
            <w:pPr>
              <w:ind w:left="360"/>
              <w:rPr>
                <w:rFonts w:asciiTheme="majorHAnsi" w:hAnsiTheme="majorHAnsi" w:cstheme="majorHAnsi"/>
                <w:bCs/>
                <w:sz w:val="22"/>
                <w:u w:val="single"/>
              </w:rPr>
            </w:pPr>
          </w:p>
          <w:p w14:paraId="3D12B244"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Forces in motion and Forces in Action</w:t>
            </w:r>
          </w:p>
          <w:p w14:paraId="114DA76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Scalar and Vectors</w:t>
            </w:r>
          </w:p>
          <w:p w14:paraId="6B1D00C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Distance time equation </w:t>
            </w:r>
          </w:p>
          <w:p w14:paraId="52B48A25"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Distance time graph – work out speed from the gradient, motions on the graph</w:t>
            </w:r>
          </w:p>
          <w:p w14:paraId="732486FA"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Velocity time graphs – motions, work out acceleration from the gradient, work out the distance from the area under the graph</w:t>
            </w:r>
          </w:p>
          <w:p w14:paraId="5B5B275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Newton’s First, Second and Third Law</w:t>
            </w:r>
          </w:p>
          <w:p w14:paraId="530144F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Resultant forces</w:t>
            </w:r>
          </w:p>
          <w:p w14:paraId="72C09EE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Core Practical: Effect of mass on acceleration using light gates</w:t>
            </w:r>
          </w:p>
          <w:p w14:paraId="629E2EC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Contact and Non-contact Forces</w:t>
            </w:r>
          </w:p>
          <w:p w14:paraId="6975A783"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Stopping Distance</w:t>
            </w:r>
          </w:p>
          <w:p w14:paraId="61A84C44"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rPr>
              <w:t>Weight, mass and gravity</w:t>
            </w:r>
          </w:p>
          <w:p w14:paraId="1082BA54"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Energy</w:t>
            </w:r>
          </w:p>
          <w:p w14:paraId="0232D20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Energy Stores and Transfer</w:t>
            </w:r>
          </w:p>
          <w:p w14:paraId="72B02225"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Conservation of Energy</w:t>
            </w:r>
          </w:p>
          <w:p w14:paraId="4E730DAD" w14:textId="77777777" w:rsidR="006B2306"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Energy Efficiency</w:t>
            </w:r>
          </w:p>
          <w:p w14:paraId="6A1AC9D8" w14:textId="3E2CEC9F" w:rsidR="00055406" w:rsidRPr="005B508A" w:rsidRDefault="00055406" w:rsidP="005B508A">
            <w:pPr>
              <w:rPr>
                <w:rFonts w:asciiTheme="majorHAnsi" w:hAnsiTheme="majorHAnsi" w:cstheme="majorHAnsi"/>
              </w:rPr>
            </w:pPr>
          </w:p>
        </w:tc>
      </w:tr>
      <w:tr w:rsidR="006B2306" w:rsidRPr="007D5FB0" w14:paraId="6E878DF5" w14:textId="77777777" w:rsidTr="00807DCB">
        <w:tc>
          <w:tcPr>
            <w:tcW w:w="9016" w:type="dxa"/>
            <w:shd w:val="clear" w:color="auto" w:fill="E0EFF4" w:themeFill="accent4" w:themeFillTint="33"/>
          </w:tcPr>
          <w:p w14:paraId="43028F28"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hAnsiTheme="majorHAnsi" w:cstheme="majorHAnsi"/>
                <w:bCs/>
                <w:sz w:val="22"/>
              </w:rPr>
              <w:t>Science</w:t>
            </w:r>
            <w:r w:rsidRPr="007D5FB0">
              <w:rPr>
                <w:rFonts w:asciiTheme="majorHAnsi" w:hAnsiTheme="majorHAnsi" w:cstheme="majorHAnsi"/>
                <w:sz w:val="22"/>
              </w:rPr>
              <w:t>?</w:t>
            </w:r>
          </w:p>
          <w:p w14:paraId="543ACAEB" w14:textId="77777777" w:rsidR="006B2306" w:rsidRPr="007D5FB0" w:rsidRDefault="006B2306" w:rsidP="00807DCB">
            <w:pPr>
              <w:rPr>
                <w:rFonts w:asciiTheme="majorHAnsi" w:hAnsiTheme="majorHAnsi" w:cstheme="majorHAnsi"/>
                <w:sz w:val="22"/>
              </w:rPr>
            </w:pPr>
          </w:p>
        </w:tc>
      </w:tr>
      <w:tr w:rsidR="006B2306" w:rsidRPr="007D5FB0" w14:paraId="46D6FF5D" w14:textId="77777777" w:rsidTr="00807DCB">
        <w:tc>
          <w:tcPr>
            <w:tcW w:w="9016" w:type="dxa"/>
          </w:tcPr>
          <w:p w14:paraId="69B88B50" w14:textId="310EBAA2" w:rsidR="006B2306" w:rsidRPr="005B508A" w:rsidRDefault="005B508A" w:rsidP="005B508A">
            <w:pPr>
              <w:rPr>
                <w:rFonts w:asciiTheme="majorHAnsi" w:hAnsiTheme="majorHAnsi" w:cstheme="majorHAnsi"/>
                <w:b w:val="0"/>
                <w:bCs/>
                <w:color w:val="auto"/>
                <w:sz w:val="22"/>
              </w:rPr>
            </w:pPr>
            <w:r>
              <w:rPr>
                <w:rFonts w:asciiTheme="majorHAnsi" w:hAnsiTheme="majorHAnsi" w:cstheme="majorHAnsi"/>
                <w:b w:val="0"/>
                <w:bCs/>
                <w:color w:val="auto"/>
                <w:sz w:val="22"/>
              </w:rPr>
              <w:t xml:space="preserve">           </w:t>
            </w:r>
            <w:r w:rsidR="006B2306" w:rsidRPr="005B508A">
              <w:rPr>
                <w:rFonts w:asciiTheme="majorHAnsi" w:hAnsiTheme="majorHAnsi" w:cstheme="majorHAnsi"/>
                <w:b w:val="0"/>
                <w:bCs/>
                <w:color w:val="auto"/>
                <w:sz w:val="22"/>
              </w:rPr>
              <w:t>Workbook</w:t>
            </w:r>
          </w:p>
          <w:p w14:paraId="67C563E9"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Past exam questions</w:t>
            </w:r>
          </w:p>
          <w:p w14:paraId="1A96D869"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 xml:space="preserve">Knowledge organisers </w:t>
            </w:r>
          </w:p>
          <w:p w14:paraId="27F8E3CD"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 xml:space="preserve">Revision guides </w:t>
            </w:r>
          </w:p>
          <w:p w14:paraId="6DDCB34A" w14:textId="560C7F68" w:rsidR="006B2306" w:rsidRPr="007D5FB0" w:rsidRDefault="006B2306" w:rsidP="006B2306">
            <w:pPr>
              <w:pStyle w:val="ListParagraph"/>
              <w:rPr>
                <w:rFonts w:asciiTheme="majorHAnsi" w:hAnsiTheme="majorHAnsi" w:cstheme="majorHAnsi"/>
              </w:rPr>
            </w:pPr>
            <w:r w:rsidRPr="005B508A">
              <w:rPr>
                <w:rFonts w:asciiTheme="majorHAnsi" w:hAnsiTheme="majorHAnsi" w:cstheme="majorHAnsi"/>
                <w:bCs/>
              </w:rPr>
              <w:t>Exercise books</w:t>
            </w:r>
            <w:r w:rsidRPr="005B508A">
              <w:rPr>
                <w:rFonts w:asciiTheme="majorHAnsi" w:hAnsiTheme="majorHAnsi" w:cstheme="majorHAnsi"/>
              </w:rPr>
              <w:t xml:space="preserve"> </w:t>
            </w:r>
          </w:p>
        </w:tc>
      </w:tr>
      <w:tr w:rsidR="006B2306" w:rsidRPr="007D5FB0" w14:paraId="4211F8C9" w14:textId="77777777" w:rsidTr="00807DCB">
        <w:tc>
          <w:tcPr>
            <w:tcW w:w="9016" w:type="dxa"/>
            <w:shd w:val="clear" w:color="auto" w:fill="D2F1EF" w:themeFill="accent6" w:themeFillTint="33"/>
          </w:tcPr>
          <w:p w14:paraId="410F78C3"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998B2DA" w14:textId="77777777" w:rsidR="006B2306" w:rsidRPr="007D5FB0" w:rsidRDefault="006B2306" w:rsidP="00807DCB">
            <w:pPr>
              <w:rPr>
                <w:rFonts w:asciiTheme="majorHAnsi" w:hAnsiTheme="majorHAnsi" w:cstheme="majorHAnsi"/>
                <w:sz w:val="22"/>
              </w:rPr>
            </w:pPr>
          </w:p>
        </w:tc>
      </w:tr>
      <w:tr w:rsidR="006B2306" w:rsidRPr="007D5FB0" w14:paraId="0F1CC3D2" w14:textId="77777777" w:rsidTr="00807DCB">
        <w:tc>
          <w:tcPr>
            <w:tcW w:w="9016" w:type="dxa"/>
          </w:tcPr>
          <w:p w14:paraId="46821B93" w14:textId="77777777" w:rsidR="006B2306" w:rsidRPr="007D5FB0" w:rsidRDefault="006B2306" w:rsidP="00807DCB">
            <w:pPr>
              <w:pStyle w:val="ListParagraph"/>
              <w:rPr>
                <w:rFonts w:asciiTheme="majorHAnsi" w:hAnsiTheme="majorHAnsi" w:cstheme="majorHAnsi"/>
              </w:rPr>
            </w:pPr>
          </w:p>
          <w:p w14:paraId="0868A71B"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Educake</w:t>
            </w:r>
          </w:p>
          <w:p w14:paraId="31DF5BF9"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Revision guide</w:t>
            </w:r>
          </w:p>
          <w:p w14:paraId="60D83CE4"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 xml:space="preserve">Seneca learning </w:t>
            </w:r>
          </w:p>
          <w:p w14:paraId="6ACE804C" w14:textId="1041D5D4" w:rsidR="006B2306" w:rsidRPr="007D5FB0" w:rsidRDefault="000E38C5" w:rsidP="006B2306">
            <w:pPr>
              <w:pStyle w:val="ListParagraph"/>
              <w:rPr>
                <w:rFonts w:asciiTheme="majorHAnsi" w:hAnsiTheme="majorHAnsi" w:cstheme="majorHAnsi"/>
              </w:rPr>
            </w:pPr>
            <w:hyperlink r:id="rId334" w:history="1">
              <w:r w:rsidR="006B2306" w:rsidRPr="007D5FB0">
                <w:rPr>
                  <w:rStyle w:val="Hyperlink"/>
                  <w:rFonts w:asciiTheme="majorHAnsi" w:hAnsiTheme="majorHAnsi" w:cstheme="majorHAnsi"/>
                </w:rPr>
                <w:t>https://uk.accessit.online/prs08/?serviceId=ExternalEvent&amp;brSn=2325&amp;brKey=857450110</w:t>
              </w:r>
            </w:hyperlink>
            <w:r w:rsidR="006B2306" w:rsidRPr="007D5FB0">
              <w:rPr>
                <w:rFonts w:asciiTheme="majorHAnsi" w:hAnsiTheme="majorHAnsi" w:cstheme="majorHAnsi"/>
              </w:rPr>
              <w:t xml:space="preserve"> </w:t>
            </w:r>
          </w:p>
        </w:tc>
      </w:tr>
      <w:tr w:rsidR="006B2306" w:rsidRPr="007D5FB0" w14:paraId="37DE6815" w14:textId="77777777" w:rsidTr="00807DCB">
        <w:tc>
          <w:tcPr>
            <w:tcW w:w="9016" w:type="dxa"/>
            <w:shd w:val="clear" w:color="auto" w:fill="FFCCFF"/>
          </w:tcPr>
          <w:p w14:paraId="5D910B7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websites I can use:</w:t>
            </w:r>
          </w:p>
          <w:p w14:paraId="20715BE0" w14:textId="77777777" w:rsidR="006B2306" w:rsidRPr="007D5FB0" w:rsidRDefault="006B2306" w:rsidP="00807DCB">
            <w:pPr>
              <w:rPr>
                <w:rFonts w:asciiTheme="majorHAnsi" w:hAnsiTheme="majorHAnsi" w:cstheme="majorHAnsi"/>
                <w:sz w:val="22"/>
              </w:rPr>
            </w:pPr>
          </w:p>
        </w:tc>
      </w:tr>
      <w:tr w:rsidR="006B2306" w:rsidRPr="007D5FB0" w14:paraId="0174BFD4" w14:textId="77777777" w:rsidTr="00807DCB">
        <w:tc>
          <w:tcPr>
            <w:tcW w:w="9016" w:type="dxa"/>
          </w:tcPr>
          <w:p w14:paraId="6A4BC0F2" w14:textId="77777777" w:rsidR="006B2306" w:rsidRPr="007D5FB0" w:rsidRDefault="006B2306" w:rsidP="00807DCB">
            <w:pPr>
              <w:rPr>
                <w:rFonts w:asciiTheme="majorHAnsi" w:hAnsiTheme="majorHAnsi" w:cstheme="majorHAnsi"/>
                <w:sz w:val="22"/>
              </w:rPr>
            </w:pPr>
          </w:p>
          <w:p w14:paraId="77360384" w14:textId="77777777" w:rsidR="006B2306" w:rsidRPr="007D5FB0" w:rsidRDefault="000E38C5" w:rsidP="00807DCB">
            <w:pPr>
              <w:rPr>
                <w:rFonts w:asciiTheme="majorHAnsi" w:hAnsiTheme="majorHAnsi" w:cstheme="majorHAnsi"/>
                <w:sz w:val="22"/>
              </w:rPr>
            </w:pPr>
            <w:hyperlink r:id="rId335" w:history="1">
              <w:r w:rsidR="006B2306" w:rsidRPr="007D5FB0">
                <w:rPr>
                  <w:rStyle w:val="Hyperlink"/>
                  <w:rFonts w:asciiTheme="majorHAnsi" w:hAnsiTheme="majorHAnsi" w:cstheme="majorHAnsi"/>
                  <w:sz w:val="22"/>
                </w:rPr>
                <w:t>https://www.bbc.co.uk/bitesize/subjects/zng4d2p</w:t>
              </w:r>
            </w:hyperlink>
          </w:p>
          <w:p w14:paraId="6E31C59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Footprints science website </w:t>
            </w:r>
          </w:p>
          <w:p w14:paraId="06769F75"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Seneca Learning </w:t>
            </w:r>
          </w:p>
          <w:p w14:paraId="0FCFFE62" w14:textId="77777777" w:rsidR="006B2306" w:rsidRPr="007D5FB0" w:rsidRDefault="000E38C5" w:rsidP="00807DCB">
            <w:pPr>
              <w:rPr>
                <w:rFonts w:asciiTheme="majorHAnsi" w:hAnsiTheme="majorHAnsi" w:cstheme="majorHAnsi"/>
                <w:sz w:val="22"/>
              </w:rPr>
            </w:pPr>
            <w:hyperlink r:id="rId336" w:history="1">
              <w:r w:rsidR="006B2306" w:rsidRPr="007D5FB0">
                <w:rPr>
                  <w:rStyle w:val="Hyperlink"/>
                  <w:rFonts w:asciiTheme="majorHAnsi" w:hAnsiTheme="majorHAnsi" w:cstheme="majorHAnsi"/>
                  <w:sz w:val="22"/>
                </w:rPr>
                <w:t>https://www.revisely.co.uk/gcse/science/edexcel</w:t>
              </w:r>
            </w:hyperlink>
            <w:r w:rsidR="006B2306" w:rsidRPr="007D5FB0">
              <w:rPr>
                <w:rFonts w:asciiTheme="majorHAnsi" w:hAnsiTheme="majorHAnsi" w:cstheme="majorHAnsi"/>
                <w:sz w:val="22"/>
              </w:rPr>
              <w:t xml:space="preserve"> </w:t>
            </w:r>
          </w:p>
          <w:p w14:paraId="395EB5E4" w14:textId="77777777" w:rsidR="006B2306" w:rsidRPr="007D5FB0" w:rsidRDefault="006B2306" w:rsidP="00807DCB">
            <w:pPr>
              <w:rPr>
                <w:rFonts w:asciiTheme="majorHAnsi" w:hAnsiTheme="majorHAnsi" w:cstheme="majorHAnsi"/>
                <w:sz w:val="22"/>
              </w:rPr>
            </w:pPr>
          </w:p>
        </w:tc>
      </w:tr>
      <w:tr w:rsidR="006B2306" w:rsidRPr="007D5FB0" w14:paraId="06934BBE" w14:textId="77777777" w:rsidTr="00807DCB">
        <w:tc>
          <w:tcPr>
            <w:tcW w:w="9016" w:type="dxa"/>
            <w:shd w:val="clear" w:color="auto" w:fill="CCFFFF"/>
          </w:tcPr>
          <w:p w14:paraId="76EFCCE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893BBAA" w14:textId="77777777" w:rsidR="006B2306" w:rsidRPr="007D5FB0" w:rsidRDefault="006B2306" w:rsidP="00807DCB">
            <w:pPr>
              <w:rPr>
                <w:rFonts w:asciiTheme="majorHAnsi" w:hAnsiTheme="majorHAnsi" w:cstheme="majorHAnsi"/>
                <w:sz w:val="22"/>
              </w:rPr>
            </w:pPr>
          </w:p>
        </w:tc>
      </w:tr>
      <w:tr w:rsidR="006B2306" w:rsidRPr="007D5FB0" w14:paraId="67E588B0" w14:textId="77777777" w:rsidTr="00807DCB">
        <w:trPr>
          <w:trHeight w:val="165"/>
        </w:trPr>
        <w:tc>
          <w:tcPr>
            <w:tcW w:w="9016" w:type="dxa"/>
          </w:tcPr>
          <w:p w14:paraId="5BCD697A" w14:textId="77777777" w:rsidR="006B2306" w:rsidRPr="007D5FB0" w:rsidRDefault="006B2306" w:rsidP="00807DCB">
            <w:pPr>
              <w:rPr>
                <w:rFonts w:asciiTheme="majorHAnsi" w:hAnsiTheme="majorHAnsi" w:cstheme="majorHAnsi"/>
                <w:sz w:val="22"/>
              </w:rPr>
            </w:pPr>
          </w:p>
          <w:p w14:paraId="725442A9" w14:textId="77777777" w:rsidR="006B2306" w:rsidRPr="007D5FB0" w:rsidRDefault="000E38C5" w:rsidP="006C37C3">
            <w:pPr>
              <w:pStyle w:val="ListParagraph"/>
              <w:numPr>
                <w:ilvl w:val="0"/>
                <w:numId w:val="101"/>
              </w:numPr>
              <w:spacing w:after="0" w:line="240" w:lineRule="auto"/>
              <w:rPr>
                <w:rFonts w:asciiTheme="majorHAnsi" w:eastAsia="Times New Roman" w:hAnsiTheme="majorHAnsi" w:cstheme="majorHAnsi"/>
                <w:color w:val="0F0D29" w:themeColor="text1"/>
                <w:lang w:eastAsia="en-GB"/>
              </w:rPr>
            </w:pPr>
            <w:hyperlink r:id="rId337" w:history="1">
              <w:r w:rsidR="006B2306" w:rsidRPr="007D5FB0">
                <w:rPr>
                  <w:rStyle w:val="Hyperlink"/>
                  <w:rFonts w:asciiTheme="majorHAnsi" w:eastAsia="Times New Roman" w:hAnsiTheme="majorHAnsi" w:cstheme="majorHAnsi"/>
                  <w:color w:val="0F0D29" w:themeColor="text1"/>
                  <w:lang w:eastAsia="en-GB"/>
                </w:rPr>
                <w:t>www.genome.gov/human-genome-project</w:t>
              </w:r>
            </w:hyperlink>
            <w:r w:rsidR="006B2306" w:rsidRPr="007D5FB0">
              <w:rPr>
                <w:rStyle w:val="Hyperlink"/>
                <w:rFonts w:asciiTheme="majorHAnsi" w:eastAsia="Times New Roman" w:hAnsiTheme="majorHAnsi" w:cstheme="majorHAnsi"/>
                <w:color w:val="0F0D29" w:themeColor="text1"/>
                <w:lang w:eastAsia="en-GB"/>
              </w:rPr>
              <w:t xml:space="preserve"> </w:t>
            </w:r>
          </w:p>
          <w:p w14:paraId="258E4954" w14:textId="77777777" w:rsidR="006B2306" w:rsidRPr="007D5FB0" w:rsidRDefault="000E38C5" w:rsidP="006C37C3">
            <w:pPr>
              <w:pStyle w:val="ListParagraph"/>
              <w:numPr>
                <w:ilvl w:val="0"/>
                <w:numId w:val="101"/>
              </w:numPr>
              <w:spacing w:after="0" w:line="240" w:lineRule="auto"/>
              <w:rPr>
                <w:rStyle w:val="Hyperlink"/>
                <w:rFonts w:asciiTheme="majorHAnsi" w:eastAsia="Times New Roman" w:hAnsiTheme="majorHAnsi" w:cstheme="majorHAnsi"/>
                <w:color w:val="0F0D29" w:themeColor="text1"/>
                <w:lang w:eastAsia="en-GB"/>
              </w:rPr>
            </w:pPr>
            <w:hyperlink r:id="rId338" w:history="1">
              <w:r w:rsidR="006B2306" w:rsidRPr="007D5FB0">
                <w:rPr>
                  <w:rStyle w:val="Hyperlink"/>
                  <w:rFonts w:asciiTheme="majorHAnsi" w:eastAsia="Times New Roman" w:hAnsiTheme="majorHAnsi" w:cstheme="majorHAnsi"/>
                  <w:color w:val="0F0D29" w:themeColor="text1"/>
                  <w:lang w:eastAsia="en-GB"/>
                </w:rPr>
                <w:t>https://www.youtube.com/watch?v=TQ_iCf8mzMA</w:t>
              </w:r>
            </w:hyperlink>
          </w:p>
          <w:p w14:paraId="5E9FDFC6" w14:textId="77777777" w:rsidR="006B2306" w:rsidRPr="007D5FB0" w:rsidRDefault="000E38C5" w:rsidP="006C37C3">
            <w:pPr>
              <w:pStyle w:val="ListParagraph"/>
              <w:numPr>
                <w:ilvl w:val="0"/>
                <w:numId w:val="101"/>
              </w:numPr>
              <w:spacing w:after="0" w:line="240" w:lineRule="auto"/>
              <w:rPr>
                <w:rFonts w:asciiTheme="majorHAnsi" w:eastAsia="Times New Roman" w:hAnsiTheme="majorHAnsi" w:cstheme="majorHAnsi"/>
                <w:color w:val="0F0D29" w:themeColor="text1"/>
                <w:lang w:eastAsia="en-GB"/>
              </w:rPr>
            </w:pPr>
            <w:hyperlink r:id="rId339" w:history="1">
              <w:r w:rsidR="006B2306" w:rsidRPr="007D5FB0">
                <w:rPr>
                  <w:rStyle w:val="Hyperlink"/>
                  <w:rFonts w:asciiTheme="majorHAnsi" w:hAnsiTheme="majorHAnsi" w:cstheme="majorHAnsi"/>
                  <w:color w:val="0F0D29" w:themeColor="text1"/>
                </w:rPr>
                <w:t>http://news.bbc.co.uk/1/hi/uk/5405470.stm</w:t>
              </w:r>
            </w:hyperlink>
            <w:r w:rsidR="006B2306" w:rsidRPr="007D5FB0">
              <w:rPr>
                <w:rFonts w:asciiTheme="majorHAnsi" w:hAnsiTheme="majorHAnsi" w:cstheme="majorHAnsi"/>
                <w:color w:val="0F0D29" w:themeColor="text1"/>
              </w:rPr>
              <w:t xml:space="preserve"> - DNA solves crime.</w:t>
            </w:r>
          </w:p>
          <w:p w14:paraId="36589AFA" w14:textId="77777777" w:rsidR="006B2306" w:rsidRPr="007D5FB0" w:rsidRDefault="000E38C5" w:rsidP="006C37C3">
            <w:pPr>
              <w:pStyle w:val="ListParagraph"/>
              <w:numPr>
                <w:ilvl w:val="0"/>
                <w:numId w:val="101"/>
              </w:numPr>
              <w:spacing w:after="0" w:line="240" w:lineRule="auto"/>
              <w:rPr>
                <w:rStyle w:val="Hyperlink"/>
                <w:rFonts w:asciiTheme="majorHAnsi" w:hAnsiTheme="majorHAnsi" w:cstheme="majorHAnsi"/>
                <w:color w:val="0F0D29" w:themeColor="text1"/>
              </w:rPr>
            </w:pPr>
            <w:hyperlink r:id="rId340" w:history="1">
              <w:r w:rsidR="006B2306" w:rsidRPr="007D5FB0">
                <w:rPr>
                  <w:rStyle w:val="Hyperlink"/>
                  <w:rFonts w:asciiTheme="majorHAnsi" w:eastAsia="Times New Roman" w:hAnsiTheme="majorHAnsi" w:cstheme="majorHAnsi"/>
                  <w:lang w:eastAsia="en-GB"/>
                </w:rPr>
                <w:t>https://www.britannica.com/science/DNA-fingerprinting</w:t>
              </w:r>
            </w:hyperlink>
            <w:r w:rsidR="006B2306" w:rsidRPr="007D5FB0">
              <w:rPr>
                <w:rStyle w:val="Hyperlink"/>
                <w:rFonts w:asciiTheme="majorHAnsi" w:eastAsia="Times New Roman" w:hAnsiTheme="majorHAnsi" w:cstheme="majorHAnsi"/>
                <w:lang w:eastAsia="en-GB"/>
              </w:rPr>
              <w:t xml:space="preserve"> </w:t>
            </w:r>
          </w:p>
          <w:p w14:paraId="003E3FD1" w14:textId="77777777" w:rsidR="006B2306" w:rsidRPr="007D5FB0" w:rsidRDefault="006B2306" w:rsidP="006C37C3">
            <w:pPr>
              <w:pStyle w:val="ListParagraph"/>
              <w:numPr>
                <w:ilvl w:val="0"/>
                <w:numId w:val="101"/>
              </w:numPr>
              <w:spacing w:after="0" w:line="240" w:lineRule="auto"/>
              <w:rPr>
                <w:rFonts w:asciiTheme="majorHAnsi" w:hAnsiTheme="majorHAnsi" w:cstheme="majorHAnsi"/>
              </w:rPr>
            </w:pPr>
            <w:r w:rsidRPr="007D5FB0">
              <w:rPr>
                <w:rFonts w:asciiTheme="majorHAnsi" w:hAnsiTheme="majorHAnsi" w:cstheme="majorHAnsi"/>
              </w:rPr>
              <w:t xml:space="preserve">BBC documentary of evolution </w:t>
            </w:r>
          </w:p>
          <w:p w14:paraId="6F22E3FA" w14:textId="77777777" w:rsidR="006B2306" w:rsidRPr="007D5FB0" w:rsidRDefault="000E38C5" w:rsidP="006C37C3">
            <w:pPr>
              <w:pStyle w:val="ListParagraph"/>
              <w:numPr>
                <w:ilvl w:val="0"/>
                <w:numId w:val="101"/>
              </w:numPr>
              <w:spacing w:after="0" w:line="240" w:lineRule="auto"/>
              <w:rPr>
                <w:rFonts w:asciiTheme="majorHAnsi" w:hAnsiTheme="majorHAnsi" w:cstheme="majorHAnsi"/>
              </w:rPr>
            </w:pPr>
            <w:hyperlink r:id="rId341" w:history="1">
              <w:r w:rsidR="006B2306" w:rsidRPr="007D5FB0">
                <w:rPr>
                  <w:rStyle w:val="Hyperlink"/>
                  <w:rFonts w:asciiTheme="majorHAnsi" w:hAnsiTheme="majorHAnsi" w:cstheme="majorHAnsi"/>
                </w:rPr>
                <w:t>https://www.bbc.co.uk/programmes/articles/2L3mmGh5hjbpXXBH1PPbd0y/charles-darwin-evolution-and-natural-selection</w:t>
              </w:r>
            </w:hyperlink>
            <w:r w:rsidR="006B2306" w:rsidRPr="007D5FB0">
              <w:rPr>
                <w:rFonts w:asciiTheme="majorHAnsi" w:hAnsiTheme="majorHAnsi" w:cstheme="majorHAnsi"/>
              </w:rPr>
              <w:t xml:space="preserve"> </w:t>
            </w:r>
          </w:p>
          <w:p w14:paraId="2890F0B9" w14:textId="77777777" w:rsidR="006B2306" w:rsidRPr="007D5FB0" w:rsidRDefault="000E38C5" w:rsidP="006C37C3">
            <w:pPr>
              <w:pStyle w:val="ListParagraph"/>
              <w:numPr>
                <w:ilvl w:val="0"/>
                <w:numId w:val="101"/>
              </w:numPr>
              <w:spacing w:after="0" w:line="240" w:lineRule="auto"/>
              <w:rPr>
                <w:rFonts w:asciiTheme="majorHAnsi" w:hAnsiTheme="majorHAnsi" w:cstheme="majorHAnsi"/>
                <w:color w:val="0F0D29" w:themeColor="text1"/>
              </w:rPr>
            </w:pPr>
            <w:hyperlink r:id="rId342" w:history="1">
              <w:r w:rsidR="006B2306" w:rsidRPr="007D5FB0">
                <w:rPr>
                  <w:rStyle w:val="Hyperlink"/>
                  <w:rFonts w:asciiTheme="majorHAnsi" w:hAnsiTheme="majorHAnsi" w:cstheme="majorHAnsi"/>
                </w:rPr>
                <w:t>https://evolutionnews.org/2021/07/cancel-darwin-no-but-do-recognize-how-evolution-boosted-racism-2/</w:t>
              </w:r>
            </w:hyperlink>
            <w:r w:rsidR="006B2306" w:rsidRPr="007D5FB0">
              <w:rPr>
                <w:rStyle w:val="Hyperlink"/>
                <w:rFonts w:asciiTheme="majorHAnsi" w:hAnsiTheme="majorHAnsi" w:cstheme="majorHAnsi"/>
              </w:rPr>
              <w:t xml:space="preserve"> </w:t>
            </w:r>
            <w:r w:rsidR="006B2306" w:rsidRPr="007D5FB0">
              <w:rPr>
                <w:rFonts w:asciiTheme="majorHAnsi" w:hAnsiTheme="majorHAnsi" w:cstheme="majorHAnsi"/>
                <w:color w:val="0F0D29" w:themeColor="text1"/>
              </w:rPr>
              <w:t xml:space="preserve"> </w:t>
            </w:r>
          </w:p>
          <w:p w14:paraId="5B6FB7A8" w14:textId="77777777" w:rsidR="006B2306" w:rsidRPr="007D5FB0" w:rsidRDefault="006B2306" w:rsidP="006C37C3">
            <w:pPr>
              <w:pStyle w:val="ListParagraph"/>
              <w:numPr>
                <w:ilvl w:val="0"/>
                <w:numId w:val="101"/>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https://www.natgeokids.com/uk/discover/science/nature/what-is-cop26-glasgow/</w:t>
            </w:r>
          </w:p>
        </w:tc>
      </w:tr>
    </w:tbl>
    <w:p w14:paraId="10E62673" w14:textId="77777777" w:rsidR="00055406" w:rsidRDefault="00055406" w:rsidP="00FC53D4">
      <w:pPr>
        <w:jc w:val="center"/>
        <w:rPr>
          <w:rFonts w:asciiTheme="majorHAnsi" w:hAnsiTheme="majorHAnsi" w:cstheme="majorHAnsi"/>
          <w:color w:val="013A57" w:themeColor="accent1" w:themeShade="BF"/>
          <w:sz w:val="22"/>
        </w:rPr>
      </w:pPr>
    </w:p>
    <w:p w14:paraId="70B926B2" w14:textId="77777777" w:rsidR="00055406" w:rsidRDefault="00055406" w:rsidP="00FC53D4">
      <w:pPr>
        <w:jc w:val="center"/>
        <w:rPr>
          <w:rFonts w:asciiTheme="majorHAnsi" w:hAnsiTheme="majorHAnsi" w:cstheme="majorHAnsi"/>
          <w:color w:val="013A57" w:themeColor="accent1" w:themeShade="BF"/>
          <w:sz w:val="22"/>
        </w:rPr>
      </w:pPr>
    </w:p>
    <w:p w14:paraId="64FA5185" w14:textId="77777777" w:rsidR="00055406" w:rsidRDefault="00055406" w:rsidP="00FC53D4">
      <w:pPr>
        <w:jc w:val="center"/>
        <w:rPr>
          <w:rFonts w:asciiTheme="majorHAnsi" w:hAnsiTheme="majorHAnsi" w:cstheme="majorHAnsi"/>
          <w:color w:val="013A57" w:themeColor="accent1" w:themeShade="BF"/>
          <w:sz w:val="22"/>
        </w:rPr>
      </w:pPr>
    </w:p>
    <w:p w14:paraId="5AE7DB59" w14:textId="77777777" w:rsidR="00055406" w:rsidRDefault="00055406" w:rsidP="00FC53D4">
      <w:pPr>
        <w:jc w:val="center"/>
        <w:rPr>
          <w:rFonts w:asciiTheme="majorHAnsi" w:hAnsiTheme="majorHAnsi" w:cstheme="majorHAnsi"/>
          <w:color w:val="013A57" w:themeColor="accent1" w:themeShade="BF"/>
          <w:sz w:val="22"/>
        </w:rPr>
      </w:pPr>
    </w:p>
    <w:p w14:paraId="477F5785" w14:textId="77777777" w:rsidR="00055406" w:rsidRDefault="00055406" w:rsidP="00FC53D4">
      <w:pPr>
        <w:jc w:val="center"/>
        <w:rPr>
          <w:rFonts w:asciiTheme="majorHAnsi" w:hAnsiTheme="majorHAnsi" w:cstheme="majorHAnsi"/>
          <w:color w:val="013A57" w:themeColor="accent1" w:themeShade="BF"/>
          <w:sz w:val="22"/>
        </w:rPr>
      </w:pPr>
    </w:p>
    <w:p w14:paraId="62F3066D" w14:textId="77777777" w:rsidR="00055406" w:rsidRDefault="00055406" w:rsidP="00FC53D4">
      <w:pPr>
        <w:jc w:val="center"/>
        <w:rPr>
          <w:rFonts w:asciiTheme="majorHAnsi" w:hAnsiTheme="majorHAnsi" w:cstheme="majorHAnsi"/>
          <w:color w:val="013A57" w:themeColor="accent1" w:themeShade="BF"/>
          <w:sz w:val="22"/>
        </w:rPr>
      </w:pPr>
    </w:p>
    <w:p w14:paraId="61E94C99" w14:textId="77777777" w:rsidR="00055406" w:rsidRDefault="00055406" w:rsidP="00FC53D4">
      <w:pPr>
        <w:jc w:val="center"/>
        <w:rPr>
          <w:rFonts w:asciiTheme="majorHAnsi" w:hAnsiTheme="majorHAnsi" w:cstheme="majorHAnsi"/>
          <w:color w:val="013A57" w:themeColor="accent1" w:themeShade="BF"/>
          <w:sz w:val="22"/>
        </w:rPr>
      </w:pPr>
    </w:p>
    <w:p w14:paraId="1867B27A" w14:textId="77777777" w:rsidR="00055406" w:rsidRDefault="00055406" w:rsidP="00FC53D4">
      <w:pPr>
        <w:jc w:val="center"/>
        <w:rPr>
          <w:rFonts w:asciiTheme="majorHAnsi" w:hAnsiTheme="majorHAnsi" w:cstheme="majorHAnsi"/>
          <w:color w:val="013A57" w:themeColor="accent1" w:themeShade="BF"/>
          <w:sz w:val="22"/>
        </w:rPr>
      </w:pPr>
    </w:p>
    <w:p w14:paraId="1740B53A" w14:textId="77777777" w:rsidR="00055406" w:rsidRDefault="00055406" w:rsidP="00FC53D4">
      <w:pPr>
        <w:jc w:val="center"/>
        <w:rPr>
          <w:rFonts w:asciiTheme="majorHAnsi" w:hAnsiTheme="majorHAnsi" w:cstheme="majorHAnsi"/>
          <w:color w:val="013A57" w:themeColor="accent1" w:themeShade="BF"/>
          <w:sz w:val="22"/>
        </w:rPr>
      </w:pPr>
    </w:p>
    <w:p w14:paraId="35A64A0F" w14:textId="77777777" w:rsidR="00055406" w:rsidRDefault="00055406" w:rsidP="00FC53D4">
      <w:pPr>
        <w:jc w:val="center"/>
        <w:rPr>
          <w:rFonts w:asciiTheme="majorHAnsi" w:hAnsiTheme="majorHAnsi" w:cstheme="majorHAnsi"/>
          <w:color w:val="013A57" w:themeColor="accent1" w:themeShade="BF"/>
          <w:sz w:val="22"/>
        </w:rPr>
      </w:pPr>
    </w:p>
    <w:p w14:paraId="48D50809" w14:textId="565C7D6D" w:rsidR="00055406" w:rsidRDefault="00055406" w:rsidP="00FC53D4">
      <w:pPr>
        <w:jc w:val="center"/>
        <w:rPr>
          <w:rFonts w:asciiTheme="majorHAnsi" w:hAnsiTheme="majorHAnsi" w:cstheme="majorHAnsi"/>
          <w:color w:val="013A57" w:themeColor="accent1" w:themeShade="BF"/>
          <w:sz w:val="22"/>
        </w:rPr>
      </w:pPr>
    </w:p>
    <w:p w14:paraId="3544A34D" w14:textId="25399F9C" w:rsidR="00FE4FE2" w:rsidRDefault="00FE4FE2" w:rsidP="00FC53D4">
      <w:pPr>
        <w:jc w:val="center"/>
        <w:rPr>
          <w:rFonts w:asciiTheme="majorHAnsi" w:hAnsiTheme="majorHAnsi" w:cstheme="majorHAnsi"/>
          <w:color w:val="013A57" w:themeColor="accent1" w:themeShade="BF"/>
          <w:sz w:val="22"/>
        </w:rPr>
      </w:pPr>
    </w:p>
    <w:p w14:paraId="2EACE6F5" w14:textId="3A252330" w:rsidR="00FE4FE2" w:rsidRDefault="00FE4FE2" w:rsidP="00FC53D4">
      <w:pPr>
        <w:jc w:val="center"/>
        <w:rPr>
          <w:rFonts w:asciiTheme="majorHAnsi" w:hAnsiTheme="majorHAnsi" w:cstheme="majorHAnsi"/>
          <w:color w:val="013A57" w:themeColor="accent1" w:themeShade="BF"/>
          <w:sz w:val="22"/>
        </w:rPr>
      </w:pPr>
    </w:p>
    <w:p w14:paraId="3DC3CEA4" w14:textId="1BDB3A21" w:rsidR="00FE4FE2" w:rsidRDefault="00FE4FE2" w:rsidP="00FC53D4">
      <w:pPr>
        <w:jc w:val="center"/>
        <w:rPr>
          <w:rFonts w:asciiTheme="majorHAnsi" w:hAnsiTheme="majorHAnsi" w:cstheme="majorHAnsi"/>
          <w:color w:val="013A57" w:themeColor="accent1" w:themeShade="BF"/>
          <w:sz w:val="22"/>
        </w:rPr>
      </w:pPr>
    </w:p>
    <w:p w14:paraId="4451C194" w14:textId="0F7C3072" w:rsidR="00FE4FE2" w:rsidRDefault="00FE4FE2" w:rsidP="00FC53D4">
      <w:pPr>
        <w:jc w:val="center"/>
        <w:rPr>
          <w:rFonts w:asciiTheme="majorHAnsi" w:hAnsiTheme="majorHAnsi" w:cstheme="majorHAnsi"/>
          <w:color w:val="013A57" w:themeColor="accent1" w:themeShade="BF"/>
          <w:sz w:val="22"/>
        </w:rPr>
      </w:pPr>
    </w:p>
    <w:p w14:paraId="2A5B4B8C" w14:textId="0B6E144D" w:rsidR="00FE4FE2" w:rsidRDefault="00FE4FE2" w:rsidP="00FC53D4">
      <w:pPr>
        <w:jc w:val="center"/>
        <w:rPr>
          <w:rFonts w:asciiTheme="majorHAnsi" w:hAnsiTheme="majorHAnsi" w:cstheme="majorHAnsi"/>
          <w:color w:val="013A57" w:themeColor="accent1" w:themeShade="BF"/>
          <w:sz w:val="22"/>
        </w:rPr>
      </w:pPr>
    </w:p>
    <w:p w14:paraId="190D8AAB" w14:textId="378D7A8B" w:rsidR="00FE4FE2" w:rsidRDefault="00FE4FE2" w:rsidP="00FC53D4">
      <w:pPr>
        <w:jc w:val="center"/>
        <w:rPr>
          <w:rFonts w:asciiTheme="majorHAnsi" w:hAnsiTheme="majorHAnsi" w:cstheme="majorHAnsi"/>
          <w:color w:val="013A57" w:themeColor="accent1" w:themeShade="BF"/>
          <w:sz w:val="22"/>
        </w:rPr>
      </w:pPr>
    </w:p>
    <w:p w14:paraId="49A2F7B8" w14:textId="0C0623CA" w:rsidR="00FE4FE2" w:rsidRDefault="00FE4FE2" w:rsidP="00FC53D4">
      <w:pPr>
        <w:jc w:val="center"/>
        <w:rPr>
          <w:rFonts w:asciiTheme="majorHAnsi" w:hAnsiTheme="majorHAnsi" w:cstheme="majorHAnsi"/>
          <w:color w:val="013A57" w:themeColor="accent1" w:themeShade="BF"/>
          <w:sz w:val="22"/>
        </w:rPr>
      </w:pPr>
    </w:p>
    <w:p w14:paraId="6297BCF8" w14:textId="723965F5" w:rsidR="00FE4FE2" w:rsidRDefault="00FE4FE2" w:rsidP="00FC53D4">
      <w:pPr>
        <w:jc w:val="center"/>
        <w:rPr>
          <w:rFonts w:asciiTheme="majorHAnsi" w:hAnsiTheme="majorHAnsi" w:cstheme="majorHAnsi"/>
          <w:color w:val="013A57" w:themeColor="accent1" w:themeShade="BF"/>
          <w:sz w:val="22"/>
        </w:rPr>
      </w:pPr>
    </w:p>
    <w:p w14:paraId="1F096F7A" w14:textId="48065E62" w:rsidR="00FE4FE2" w:rsidRDefault="00FE4FE2" w:rsidP="00FC53D4">
      <w:pPr>
        <w:jc w:val="center"/>
        <w:rPr>
          <w:rFonts w:asciiTheme="majorHAnsi" w:hAnsiTheme="majorHAnsi" w:cstheme="majorHAnsi"/>
          <w:color w:val="013A57" w:themeColor="accent1" w:themeShade="BF"/>
          <w:sz w:val="22"/>
        </w:rPr>
      </w:pPr>
    </w:p>
    <w:p w14:paraId="375F9EE2" w14:textId="6A5F104D" w:rsidR="00FE4FE2" w:rsidRDefault="00FE4FE2" w:rsidP="00FC53D4">
      <w:pPr>
        <w:jc w:val="center"/>
        <w:rPr>
          <w:rFonts w:asciiTheme="majorHAnsi" w:hAnsiTheme="majorHAnsi" w:cstheme="majorHAnsi"/>
          <w:color w:val="013A57" w:themeColor="accent1" w:themeShade="BF"/>
          <w:sz w:val="22"/>
        </w:rPr>
      </w:pPr>
    </w:p>
    <w:p w14:paraId="5C014FC2" w14:textId="395DB3FF" w:rsidR="00FE4FE2" w:rsidRDefault="00FE4FE2" w:rsidP="00FC53D4">
      <w:pPr>
        <w:jc w:val="center"/>
        <w:rPr>
          <w:rFonts w:asciiTheme="majorHAnsi" w:hAnsiTheme="majorHAnsi" w:cstheme="majorHAnsi"/>
          <w:color w:val="013A57" w:themeColor="accent1" w:themeShade="BF"/>
          <w:sz w:val="22"/>
        </w:rPr>
      </w:pPr>
    </w:p>
    <w:p w14:paraId="5ACF1467" w14:textId="554E9A4B" w:rsidR="00FE4FE2" w:rsidRDefault="00FE4FE2" w:rsidP="00FC53D4">
      <w:pPr>
        <w:jc w:val="center"/>
        <w:rPr>
          <w:rFonts w:asciiTheme="majorHAnsi" w:hAnsiTheme="majorHAnsi" w:cstheme="majorHAnsi"/>
          <w:color w:val="013A57" w:themeColor="accent1" w:themeShade="BF"/>
          <w:sz w:val="22"/>
        </w:rPr>
      </w:pPr>
    </w:p>
    <w:p w14:paraId="43821825" w14:textId="70E528AB" w:rsidR="00FE4FE2" w:rsidRDefault="00FE4FE2" w:rsidP="00FC53D4">
      <w:pPr>
        <w:jc w:val="center"/>
        <w:rPr>
          <w:rFonts w:asciiTheme="majorHAnsi" w:hAnsiTheme="majorHAnsi" w:cstheme="majorHAnsi"/>
          <w:color w:val="013A57" w:themeColor="accent1" w:themeShade="BF"/>
          <w:sz w:val="22"/>
        </w:rPr>
      </w:pPr>
    </w:p>
    <w:p w14:paraId="2256112C" w14:textId="5ADD91EF" w:rsidR="00FE4FE2" w:rsidRDefault="00FE4FE2" w:rsidP="00FC53D4">
      <w:pPr>
        <w:jc w:val="center"/>
        <w:rPr>
          <w:rFonts w:asciiTheme="majorHAnsi" w:hAnsiTheme="majorHAnsi" w:cstheme="majorHAnsi"/>
          <w:color w:val="013A57" w:themeColor="accent1" w:themeShade="BF"/>
          <w:sz w:val="22"/>
        </w:rPr>
      </w:pPr>
    </w:p>
    <w:p w14:paraId="01346C93" w14:textId="5335E259" w:rsidR="00FE4FE2" w:rsidRDefault="00FE4FE2" w:rsidP="00FC53D4">
      <w:pPr>
        <w:jc w:val="center"/>
        <w:rPr>
          <w:rFonts w:asciiTheme="majorHAnsi" w:hAnsiTheme="majorHAnsi" w:cstheme="majorHAnsi"/>
          <w:color w:val="013A57" w:themeColor="accent1" w:themeShade="BF"/>
          <w:sz w:val="22"/>
        </w:rPr>
      </w:pPr>
    </w:p>
    <w:p w14:paraId="55394AD8" w14:textId="11F935F6" w:rsidR="00FE4FE2" w:rsidRDefault="00FE4FE2" w:rsidP="00FC53D4">
      <w:pPr>
        <w:jc w:val="center"/>
        <w:rPr>
          <w:rFonts w:asciiTheme="majorHAnsi" w:hAnsiTheme="majorHAnsi" w:cstheme="majorHAnsi"/>
          <w:color w:val="013A57" w:themeColor="accent1" w:themeShade="BF"/>
          <w:sz w:val="22"/>
        </w:rPr>
      </w:pPr>
    </w:p>
    <w:p w14:paraId="2097CAA7" w14:textId="7A46298D" w:rsidR="00FE4FE2" w:rsidRDefault="00FE4FE2" w:rsidP="00FC53D4">
      <w:pPr>
        <w:jc w:val="center"/>
        <w:rPr>
          <w:rFonts w:asciiTheme="majorHAnsi" w:hAnsiTheme="majorHAnsi" w:cstheme="majorHAnsi"/>
          <w:color w:val="013A57" w:themeColor="accent1" w:themeShade="BF"/>
          <w:sz w:val="22"/>
        </w:rPr>
      </w:pPr>
    </w:p>
    <w:p w14:paraId="70B511F6" w14:textId="6D7F016D" w:rsidR="00FE4FE2" w:rsidRDefault="00FE4FE2" w:rsidP="00FC53D4">
      <w:pPr>
        <w:jc w:val="center"/>
        <w:rPr>
          <w:rFonts w:asciiTheme="majorHAnsi" w:hAnsiTheme="majorHAnsi" w:cstheme="majorHAnsi"/>
          <w:color w:val="013A57" w:themeColor="accent1" w:themeShade="BF"/>
          <w:sz w:val="22"/>
        </w:rPr>
      </w:pPr>
    </w:p>
    <w:p w14:paraId="3C66A490" w14:textId="48C40CCB" w:rsidR="00FE4FE2" w:rsidRDefault="00FE4FE2" w:rsidP="00FC53D4">
      <w:pPr>
        <w:jc w:val="center"/>
        <w:rPr>
          <w:rFonts w:asciiTheme="majorHAnsi" w:hAnsiTheme="majorHAnsi" w:cstheme="majorHAnsi"/>
          <w:color w:val="013A57" w:themeColor="accent1" w:themeShade="BF"/>
          <w:sz w:val="22"/>
        </w:rPr>
      </w:pPr>
    </w:p>
    <w:p w14:paraId="242B917A" w14:textId="3678C4F8" w:rsidR="00FE4FE2" w:rsidRDefault="00FE4FE2" w:rsidP="00FC53D4">
      <w:pPr>
        <w:jc w:val="center"/>
        <w:rPr>
          <w:rFonts w:asciiTheme="majorHAnsi" w:hAnsiTheme="majorHAnsi" w:cstheme="majorHAnsi"/>
          <w:color w:val="013A57" w:themeColor="accent1" w:themeShade="BF"/>
          <w:sz w:val="22"/>
        </w:rPr>
      </w:pPr>
    </w:p>
    <w:p w14:paraId="52293B27" w14:textId="12CF37F0" w:rsidR="00FE4FE2" w:rsidRDefault="00FE4FE2" w:rsidP="00FC53D4">
      <w:pPr>
        <w:jc w:val="center"/>
        <w:rPr>
          <w:rFonts w:asciiTheme="majorHAnsi" w:hAnsiTheme="majorHAnsi" w:cstheme="majorHAnsi"/>
          <w:color w:val="013A57" w:themeColor="accent1" w:themeShade="BF"/>
          <w:sz w:val="22"/>
        </w:rPr>
      </w:pPr>
    </w:p>
    <w:p w14:paraId="32A1B3D3" w14:textId="007C83FE" w:rsidR="00FE4FE2" w:rsidRDefault="00FE4FE2" w:rsidP="00FC53D4">
      <w:pPr>
        <w:jc w:val="center"/>
        <w:rPr>
          <w:rFonts w:asciiTheme="majorHAnsi" w:hAnsiTheme="majorHAnsi" w:cstheme="majorHAnsi"/>
          <w:color w:val="013A57" w:themeColor="accent1" w:themeShade="BF"/>
          <w:sz w:val="22"/>
        </w:rPr>
      </w:pPr>
    </w:p>
    <w:p w14:paraId="43E04EB0" w14:textId="0F377E3F" w:rsidR="00FE4FE2" w:rsidRDefault="00FE4FE2" w:rsidP="00FC53D4">
      <w:pPr>
        <w:jc w:val="center"/>
        <w:rPr>
          <w:rFonts w:asciiTheme="majorHAnsi" w:hAnsiTheme="majorHAnsi" w:cstheme="majorHAnsi"/>
          <w:color w:val="013A57" w:themeColor="accent1" w:themeShade="BF"/>
          <w:sz w:val="22"/>
        </w:rPr>
      </w:pPr>
    </w:p>
    <w:p w14:paraId="5EF300B1" w14:textId="2B6E5CEB" w:rsidR="00FE4FE2" w:rsidRDefault="00FE4FE2" w:rsidP="00FC53D4">
      <w:pPr>
        <w:jc w:val="center"/>
        <w:rPr>
          <w:rFonts w:asciiTheme="majorHAnsi" w:hAnsiTheme="majorHAnsi" w:cstheme="majorHAnsi"/>
          <w:color w:val="013A57" w:themeColor="accent1" w:themeShade="BF"/>
          <w:sz w:val="22"/>
        </w:rPr>
      </w:pPr>
    </w:p>
    <w:p w14:paraId="43EF7C50" w14:textId="5580D3D7" w:rsidR="00FE4FE2" w:rsidRDefault="00FE4FE2" w:rsidP="00FC53D4">
      <w:pPr>
        <w:jc w:val="center"/>
        <w:rPr>
          <w:rFonts w:asciiTheme="majorHAnsi" w:hAnsiTheme="majorHAnsi" w:cstheme="majorHAnsi"/>
          <w:color w:val="013A57" w:themeColor="accent1" w:themeShade="BF"/>
          <w:sz w:val="22"/>
        </w:rPr>
      </w:pPr>
    </w:p>
    <w:p w14:paraId="4A4BC396" w14:textId="579B1B38" w:rsidR="00FE4FE2" w:rsidRDefault="00FE4FE2" w:rsidP="00FC53D4">
      <w:pPr>
        <w:jc w:val="center"/>
        <w:rPr>
          <w:rFonts w:asciiTheme="majorHAnsi" w:hAnsiTheme="majorHAnsi" w:cstheme="majorHAnsi"/>
          <w:color w:val="013A57" w:themeColor="accent1" w:themeShade="BF"/>
          <w:sz w:val="22"/>
        </w:rPr>
      </w:pPr>
    </w:p>
    <w:p w14:paraId="7470295A" w14:textId="0DEF651F" w:rsidR="00FE4FE2" w:rsidRDefault="00FE4FE2" w:rsidP="00FC53D4">
      <w:pPr>
        <w:jc w:val="center"/>
        <w:rPr>
          <w:rFonts w:asciiTheme="majorHAnsi" w:hAnsiTheme="majorHAnsi" w:cstheme="majorHAnsi"/>
          <w:color w:val="013A57" w:themeColor="accent1" w:themeShade="BF"/>
          <w:sz w:val="22"/>
        </w:rPr>
      </w:pPr>
    </w:p>
    <w:p w14:paraId="340720D1" w14:textId="1082C181" w:rsidR="00FE4FE2" w:rsidRDefault="00FE4FE2" w:rsidP="00FC53D4">
      <w:pPr>
        <w:jc w:val="center"/>
        <w:rPr>
          <w:rFonts w:asciiTheme="majorHAnsi" w:hAnsiTheme="majorHAnsi" w:cstheme="majorHAnsi"/>
          <w:color w:val="013A57" w:themeColor="accent1" w:themeShade="BF"/>
          <w:sz w:val="22"/>
        </w:rPr>
      </w:pPr>
    </w:p>
    <w:p w14:paraId="03462199" w14:textId="348392BF" w:rsidR="00FE4FE2" w:rsidRDefault="00FE4FE2" w:rsidP="00FC53D4">
      <w:pPr>
        <w:jc w:val="center"/>
        <w:rPr>
          <w:rFonts w:asciiTheme="majorHAnsi" w:hAnsiTheme="majorHAnsi" w:cstheme="majorHAnsi"/>
          <w:color w:val="013A57" w:themeColor="accent1" w:themeShade="BF"/>
          <w:sz w:val="22"/>
        </w:rPr>
      </w:pPr>
    </w:p>
    <w:p w14:paraId="36A16AA7" w14:textId="69855B29" w:rsidR="00FE4FE2" w:rsidRDefault="00FE4FE2" w:rsidP="00FC53D4">
      <w:pPr>
        <w:jc w:val="center"/>
        <w:rPr>
          <w:rFonts w:asciiTheme="majorHAnsi" w:hAnsiTheme="majorHAnsi" w:cstheme="majorHAnsi"/>
          <w:color w:val="013A57" w:themeColor="accent1" w:themeShade="BF"/>
          <w:sz w:val="22"/>
        </w:rPr>
      </w:pPr>
    </w:p>
    <w:p w14:paraId="79868C60" w14:textId="77777777" w:rsidR="00055406" w:rsidRDefault="00055406" w:rsidP="00FC53D4">
      <w:pPr>
        <w:jc w:val="center"/>
        <w:rPr>
          <w:rFonts w:asciiTheme="majorHAnsi" w:hAnsiTheme="majorHAnsi" w:cstheme="majorHAnsi"/>
          <w:color w:val="013A57" w:themeColor="accent1" w:themeShade="BF"/>
          <w:sz w:val="22"/>
        </w:rPr>
      </w:pPr>
    </w:p>
    <w:p w14:paraId="6842068D" w14:textId="2FA21EDB" w:rsidR="00FC53D4" w:rsidRPr="00055406" w:rsidRDefault="00FC53D4" w:rsidP="00FC53D4">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Year 10E Spring Revision for Science MAN/SDB</w:t>
      </w:r>
    </w:p>
    <w:p w14:paraId="48022F5B" w14:textId="77777777" w:rsidR="00FC53D4" w:rsidRPr="007D5FB0" w:rsidRDefault="00FC53D4" w:rsidP="00FC53D4">
      <w:pPr>
        <w:jc w:val="center"/>
        <w:rPr>
          <w:rFonts w:asciiTheme="majorHAnsi" w:hAnsiTheme="majorHAnsi" w:cstheme="majorHAnsi"/>
          <w:color w:val="01273A" w:themeColor="accent1" w:themeShade="80"/>
          <w:sz w:val="22"/>
        </w:rPr>
      </w:pPr>
    </w:p>
    <w:tbl>
      <w:tblPr>
        <w:tblStyle w:val="TableGrid"/>
        <w:tblW w:w="0" w:type="auto"/>
        <w:tblLook w:val="04A0" w:firstRow="1" w:lastRow="0" w:firstColumn="1" w:lastColumn="0" w:noHBand="0" w:noVBand="1"/>
      </w:tblPr>
      <w:tblGrid>
        <w:gridCol w:w="9092"/>
      </w:tblGrid>
      <w:tr w:rsidR="00FC53D4" w:rsidRPr="007D5FB0" w14:paraId="19E25941" w14:textId="77777777" w:rsidTr="00807DCB">
        <w:tc>
          <w:tcPr>
            <w:tcW w:w="9016" w:type="dxa"/>
            <w:shd w:val="clear" w:color="auto" w:fill="CCFFCC"/>
          </w:tcPr>
          <w:p w14:paraId="16DF91A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3F177E81" w14:textId="77777777" w:rsidTr="00807DCB">
        <w:tc>
          <w:tcPr>
            <w:tcW w:w="9016" w:type="dxa"/>
            <w:shd w:val="clear" w:color="auto" w:fill="auto"/>
          </w:tcPr>
          <w:p w14:paraId="1B86D9F3"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3 x assessments</w:t>
            </w:r>
          </w:p>
          <w:p w14:paraId="1F63EFC2"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1 x Biology </w:t>
            </w:r>
          </w:p>
          <w:p w14:paraId="57F1ACF5"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1 x Chemistry</w:t>
            </w:r>
          </w:p>
          <w:p w14:paraId="6D8517C8"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1 x Physics</w:t>
            </w:r>
          </w:p>
          <w:p w14:paraId="25EE3943" w14:textId="77777777" w:rsidR="00FC53D4" w:rsidRPr="007D5FB0" w:rsidRDefault="00FC53D4" w:rsidP="00807DCB">
            <w:pPr>
              <w:rPr>
                <w:rFonts w:asciiTheme="majorHAnsi" w:hAnsiTheme="majorHAnsi" w:cstheme="majorHAnsi"/>
                <w:sz w:val="22"/>
              </w:rPr>
            </w:pPr>
          </w:p>
        </w:tc>
      </w:tr>
      <w:tr w:rsidR="00FC53D4" w:rsidRPr="007D5FB0" w14:paraId="5419A150" w14:textId="77777777" w:rsidTr="00807DCB">
        <w:tc>
          <w:tcPr>
            <w:tcW w:w="9016" w:type="dxa"/>
            <w:shd w:val="clear" w:color="auto" w:fill="B1E4FD" w:themeFill="accent1" w:themeFillTint="33"/>
          </w:tcPr>
          <w:p w14:paraId="035CF96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20D986EB" w14:textId="77777777" w:rsidR="00FC53D4" w:rsidRPr="007D5FB0" w:rsidRDefault="00FC53D4" w:rsidP="00807DCB">
            <w:pPr>
              <w:pStyle w:val="ListParagraph"/>
              <w:rPr>
                <w:rFonts w:asciiTheme="majorHAnsi" w:hAnsiTheme="majorHAnsi" w:cstheme="majorHAnsi"/>
              </w:rPr>
            </w:pPr>
          </w:p>
        </w:tc>
      </w:tr>
      <w:tr w:rsidR="00FC53D4" w:rsidRPr="007D5FB0" w14:paraId="6E854019" w14:textId="77777777" w:rsidTr="00807DCB">
        <w:tc>
          <w:tcPr>
            <w:tcW w:w="9016" w:type="dxa"/>
          </w:tcPr>
          <w:p w14:paraId="764E5FE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Cumulative assessment on topics studied since September</w:t>
            </w:r>
          </w:p>
          <w:p w14:paraId="37C181E6" w14:textId="77777777" w:rsidR="00FC53D4" w:rsidRPr="007D5FB0" w:rsidRDefault="00FC53D4" w:rsidP="00807DCB">
            <w:pPr>
              <w:rPr>
                <w:rFonts w:asciiTheme="majorHAnsi" w:hAnsiTheme="majorHAnsi" w:cstheme="majorHAnsi"/>
                <w:sz w:val="22"/>
              </w:rPr>
            </w:pPr>
          </w:p>
          <w:p w14:paraId="15A126E7" w14:textId="77777777" w:rsidR="00FC53D4" w:rsidRPr="007D5FB0" w:rsidRDefault="00FC53D4" w:rsidP="00807DCB">
            <w:pPr>
              <w:rPr>
                <w:rFonts w:asciiTheme="majorHAnsi" w:hAnsiTheme="majorHAnsi" w:cstheme="majorHAnsi"/>
                <w:b w:val="0"/>
                <w:bCs/>
                <w:color w:val="00B050"/>
                <w:sz w:val="22"/>
                <w:u w:val="single"/>
              </w:rPr>
            </w:pPr>
            <w:r w:rsidRPr="007D5FB0">
              <w:rPr>
                <w:rFonts w:asciiTheme="majorHAnsi" w:hAnsiTheme="majorHAnsi" w:cstheme="majorHAnsi"/>
                <w:bCs/>
                <w:color w:val="00B050"/>
                <w:sz w:val="22"/>
                <w:u w:val="single"/>
              </w:rPr>
              <w:t>Biology:</w:t>
            </w:r>
          </w:p>
          <w:p w14:paraId="625E374B"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 xml:space="preserve">Key concepts in Biology </w:t>
            </w:r>
          </w:p>
          <w:p w14:paraId="537C2E1C"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 xml:space="preserve">Cells and Control </w:t>
            </w:r>
          </w:p>
          <w:p w14:paraId="5E01B74B"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Genetics</w:t>
            </w:r>
          </w:p>
          <w:p w14:paraId="02E1B142" w14:textId="77777777" w:rsidR="00FC53D4" w:rsidRPr="007D5FB0" w:rsidRDefault="00FC53D4" w:rsidP="00807DCB">
            <w:pPr>
              <w:pStyle w:val="ListParagraph"/>
              <w:rPr>
                <w:rFonts w:asciiTheme="majorHAnsi" w:hAnsiTheme="majorHAnsi" w:cstheme="majorHAnsi"/>
                <w:color w:val="00B050"/>
              </w:rPr>
            </w:pPr>
          </w:p>
          <w:p w14:paraId="2759F1DE" w14:textId="77777777" w:rsidR="00FC53D4" w:rsidRPr="007D5FB0" w:rsidRDefault="00FC53D4" w:rsidP="00807DCB">
            <w:pPr>
              <w:rPr>
                <w:rFonts w:asciiTheme="majorHAnsi" w:hAnsiTheme="majorHAnsi" w:cstheme="majorHAnsi"/>
                <w:b w:val="0"/>
                <w:bCs/>
                <w:color w:val="FF0000"/>
                <w:sz w:val="22"/>
                <w:u w:val="single"/>
              </w:rPr>
            </w:pPr>
            <w:r w:rsidRPr="007D5FB0">
              <w:rPr>
                <w:rFonts w:asciiTheme="majorHAnsi" w:hAnsiTheme="majorHAnsi" w:cstheme="majorHAnsi"/>
                <w:bCs/>
                <w:color w:val="FF0000"/>
                <w:sz w:val="22"/>
                <w:u w:val="single"/>
              </w:rPr>
              <w:t>Chemistry</w:t>
            </w:r>
          </w:p>
          <w:p w14:paraId="40A090AA"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 xml:space="preserve">Atomic Structure </w:t>
            </w:r>
          </w:p>
          <w:p w14:paraId="6ADAB162"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States of Matter and separating mixtures</w:t>
            </w:r>
          </w:p>
          <w:p w14:paraId="62D3DE75"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 xml:space="preserve">Bonding </w:t>
            </w:r>
          </w:p>
          <w:p w14:paraId="750A1108" w14:textId="77777777" w:rsidR="00FC53D4" w:rsidRPr="007D5FB0" w:rsidRDefault="00FC53D4" w:rsidP="00807DCB">
            <w:pPr>
              <w:rPr>
                <w:rFonts w:asciiTheme="majorHAnsi" w:hAnsiTheme="majorHAnsi" w:cstheme="majorHAnsi"/>
                <w:color w:val="FF0000"/>
                <w:sz w:val="22"/>
              </w:rPr>
            </w:pPr>
          </w:p>
          <w:p w14:paraId="1E3C5AA4" w14:textId="77777777" w:rsidR="00FC53D4" w:rsidRPr="007D5FB0" w:rsidRDefault="00FC53D4" w:rsidP="00807DCB">
            <w:pPr>
              <w:rPr>
                <w:rFonts w:asciiTheme="majorHAnsi" w:hAnsiTheme="majorHAnsi" w:cstheme="majorHAnsi"/>
                <w:b w:val="0"/>
                <w:bCs/>
                <w:color w:val="0070C0"/>
                <w:sz w:val="22"/>
                <w:u w:val="single"/>
              </w:rPr>
            </w:pPr>
            <w:r w:rsidRPr="007D5FB0">
              <w:rPr>
                <w:rFonts w:asciiTheme="majorHAnsi" w:hAnsiTheme="majorHAnsi" w:cstheme="majorHAnsi"/>
                <w:bCs/>
                <w:color w:val="0070C0"/>
                <w:sz w:val="22"/>
                <w:u w:val="single"/>
              </w:rPr>
              <w:t>Physics</w:t>
            </w:r>
          </w:p>
          <w:p w14:paraId="0C6E0D70"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Forces and motion</w:t>
            </w:r>
          </w:p>
          <w:p w14:paraId="75063C94"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Conservation of Energy</w:t>
            </w:r>
          </w:p>
          <w:p w14:paraId="0B4EF121" w14:textId="77777777" w:rsidR="00FC53D4" w:rsidRPr="007D5FB0" w:rsidRDefault="00FC53D4" w:rsidP="00807DCB">
            <w:pPr>
              <w:rPr>
                <w:rFonts w:asciiTheme="majorHAnsi" w:hAnsiTheme="majorHAnsi" w:cstheme="majorHAnsi"/>
                <w:sz w:val="22"/>
              </w:rPr>
            </w:pPr>
          </w:p>
        </w:tc>
      </w:tr>
      <w:tr w:rsidR="00FC53D4" w:rsidRPr="007D5FB0" w14:paraId="128A34D5" w14:textId="77777777" w:rsidTr="00807DCB">
        <w:tc>
          <w:tcPr>
            <w:tcW w:w="9016" w:type="dxa"/>
            <w:shd w:val="clear" w:color="auto" w:fill="E0EFF4" w:themeFill="accent4" w:themeFillTint="33"/>
          </w:tcPr>
          <w:p w14:paraId="08F8F95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science </w:t>
            </w:r>
          </w:p>
          <w:p w14:paraId="52834F68" w14:textId="77777777" w:rsidR="00FC53D4" w:rsidRPr="007D5FB0" w:rsidRDefault="00FC53D4" w:rsidP="00807DCB">
            <w:pPr>
              <w:rPr>
                <w:rFonts w:asciiTheme="majorHAnsi" w:hAnsiTheme="majorHAnsi" w:cstheme="majorHAnsi"/>
                <w:sz w:val="22"/>
              </w:rPr>
            </w:pPr>
          </w:p>
        </w:tc>
      </w:tr>
      <w:tr w:rsidR="00FC53D4" w:rsidRPr="007D5FB0" w14:paraId="6D3DFEBE" w14:textId="77777777" w:rsidTr="00807DCB">
        <w:tc>
          <w:tcPr>
            <w:tcW w:w="9016" w:type="dxa"/>
          </w:tcPr>
          <w:p w14:paraId="5B19800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CGP Revision Guide </w:t>
            </w:r>
          </w:p>
          <w:p w14:paraId="7C50A224"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Relevant videos</w:t>
            </w:r>
          </w:p>
          <w:p w14:paraId="3C6941F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BBC Bitesize</w:t>
            </w:r>
          </w:p>
          <w:p w14:paraId="2D14FA40"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Free science lessons</w:t>
            </w:r>
          </w:p>
          <w:p w14:paraId="18D12858"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09A189F8" w14:textId="6DB4BFEC" w:rsidR="00FC53D4" w:rsidRPr="00055406" w:rsidRDefault="00FC53D4" w:rsidP="00055406">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Ensure to type GCSE after any topic being researched to ensure the correct level </w:t>
            </w:r>
          </w:p>
          <w:p w14:paraId="1536AAAA" w14:textId="77777777" w:rsidR="00FC53D4" w:rsidRPr="007D5FB0" w:rsidRDefault="00FC53D4" w:rsidP="00807DCB">
            <w:pPr>
              <w:pStyle w:val="ListParagraph"/>
              <w:rPr>
                <w:rFonts w:asciiTheme="majorHAnsi" w:hAnsiTheme="majorHAnsi" w:cstheme="majorHAnsi"/>
              </w:rPr>
            </w:pPr>
          </w:p>
        </w:tc>
      </w:tr>
      <w:tr w:rsidR="00FC53D4" w:rsidRPr="007D5FB0" w14:paraId="047581B2" w14:textId="77777777" w:rsidTr="00807DCB">
        <w:tc>
          <w:tcPr>
            <w:tcW w:w="9016" w:type="dxa"/>
            <w:shd w:val="clear" w:color="auto" w:fill="D2F1EF" w:themeFill="accent6" w:themeFillTint="33"/>
          </w:tcPr>
          <w:p w14:paraId="7E62A7B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29C84E6D" w14:textId="77777777" w:rsidR="00FC53D4" w:rsidRPr="007D5FB0" w:rsidRDefault="00FC53D4" w:rsidP="00807DCB">
            <w:pPr>
              <w:rPr>
                <w:rFonts w:asciiTheme="majorHAnsi" w:hAnsiTheme="majorHAnsi" w:cstheme="majorHAnsi"/>
                <w:sz w:val="22"/>
              </w:rPr>
            </w:pPr>
          </w:p>
        </w:tc>
      </w:tr>
      <w:tr w:rsidR="00FC53D4" w:rsidRPr="007D5FB0" w14:paraId="4A4DAC5F" w14:textId="77777777" w:rsidTr="00807DCB">
        <w:tc>
          <w:tcPr>
            <w:tcW w:w="9016" w:type="dxa"/>
          </w:tcPr>
          <w:p w14:paraId="2AFD31D4" w14:textId="77777777" w:rsidR="00FC53D4" w:rsidRPr="007D5FB0" w:rsidRDefault="00FC53D4" w:rsidP="00807DCB">
            <w:pPr>
              <w:rPr>
                <w:rFonts w:asciiTheme="majorHAnsi" w:hAnsiTheme="majorHAnsi" w:cstheme="majorHAnsi"/>
                <w:sz w:val="22"/>
              </w:rPr>
            </w:pPr>
          </w:p>
          <w:p w14:paraId="4E6D5347"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Classwork</w:t>
            </w:r>
          </w:p>
          <w:p w14:paraId="5320ACA6"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CGP Revision Guide</w:t>
            </w:r>
          </w:p>
          <w:p w14:paraId="278C3EB0" w14:textId="77777777" w:rsidR="00FC53D4" w:rsidRPr="00055406" w:rsidRDefault="00FC53D4" w:rsidP="00055406">
            <w:pPr>
              <w:ind w:left="360"/>
              <w:rPr>
                <w:rFonts w:asciiTheme="majorHAnsi" w:hAnsiTheme="majorHAnsi" w:cstheme="majorHAnsi"/>
              </w:rPr>
            </w:pPr>
          </w:p>
        </w:tc>
      </w:tr>
      <w:tr w:rsidR="00FC53D4" w:rsidRPr="007D5FB0" w14:paraId="16554DF9" w14:textId="77777777" w:rsidTr="00807DCB">
        <w:tc>
          <w:tcPr>
            <w:tcW w:w="9016" w:type="dxa"/>
            <w:shd w:val="clear" w:color="auto" w:fill="FFCCFF"/>
          </w:tcPr>
          <w:p w14:paraId="20DA887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7AB1E96F" w14:textId="77777777" w:rsidR="00FC53D4" w:rsidRPr="007D5FB0" w:rsidRDefault="00FC53D4" w:rsidP="00807DCB">
            <w:pPr>
              <w:rPr>
                <w:rFonts w:asciiTheme="majorHAnsi" w:hAnsiTheme="majorHAnsi" w:cstheme="majorHAnsi"/>
                <w:sz w:val="22"/>
              </w:rPr>
            </w:pPr>
          </w:p>
        </w:tc>
      </w:tr>
      <w:tr w:rsidR="00FC53D4" w:rsidRPr="007D5FB0" w14:paraId="02C6849F" w14:textId="77777777" w:rsidTr="00807DCB">
        <w:tc>
          <w:tcPr>
            <w:tcW w:w="9016" w:type="dxa"/>
          </w:tcPr>
          <w:p w14:paraId="619D0CAA" w14:textId="77777777" w:rsidR="00FC53D4" w:rsidRPr="007D5FB0" w:rsidRDefault="00FC53D4" w:rsidP="00807DCB">
            <w:pPr>
              <w:rPr>
                <w:rFonts w:asciiTheme="majorHAnsi" w:hAnsiTheme="majorHAnsi" w:cstheme="majorHAnsi"/>
                <w:sz w:val="22"/>
              </w:rPr>
            </w:pPr>
          </w:p>
          <w:p w14:paraId="60FBD356" w14:textId="77777777" w:rsidR="00FC53D4" w:rsidRPr="007D5FB0" w:rsidRDefault="000E38C5" w:rsidP="00807DCB">
            <w:pPr>
              <w:rPr>
                <w:rFonts w:asciiTheme="majorHAnsi" w:hAnsiTheme="majorHAnsi" w:cstheme="majorHAnsi"/>
                <w:sz w:val="22"/>
              </w:rPr>
            </w:pPr>
            <w:hyperlink r:id="rId343" w:history="1">
              <w:r w:rsidR="00FC53D4" w:rsidRPr="007D5FB0">
                <w:rPr>
                  <w:rStyle w:val="Hyperlink"/>
                  <w:rFonts w:asciiTheme="majorHAnsi" w:hAnsiTheme="majorHAnsi" w:cstheme="majorHAnsi"/>
                  <w:sz w:val="22"/>
                </w:rPr>
                <w:t>Home - BBC Bitesize</w:t>
              </w:r>
            </w:hyperlink>
          </w:p>
          <w:p w14:paraId="37E77491" w14:textId="77777777" w:rsidR="00FC53D4" w:rsidRPr="007D5FB0" w:rsidRDefault="000E38C5" w:rsidP="00807DCB">
            <w:pPr>
              <w:rPr>
                <w:rStyle w:val="Hyperlink"/>
                <w:rFonts w:asciiTheme="majorHAnsi" w:hAnsiTheme="majorHAnsi" w:cstheme="majorHAnsi"/>
                <w:sz w:val="22"/>
              </w:rPr>
            </w:pPr>
            <w:hyperlink r:id="rId344" w:history="1">
              <w:r w:rsidR="00FC53D4" w:rsidRPr="007D5FB0">
                <w:rPr>
                  <w:rStyle w:val="Hyperlink"/>
                  <w:rFonts w:asciiTheme="majorHAnsi" w:hAnsiTheme="majorHAnsi" w:cstheme="majorHAnsi"/>
                  <w:sz w:val="22"/>
                </w:rPr>
                <w:t>freesciencelessons | The very best in science education</w:t>
              </w:r>
            </w:hyperlink>
          </w:p>
          <w:p w14:paraId="456FAED9" w14:textId="77777777" w:rsidR="00FC53D4" w:rsidRPr="007D5FB0" w:rsidRDefault="000E38C5" w:rsidP="00807DCB">
            <w:pPr>
              <w:rPr>
                <w:rFonts w:asciiTheme="majorHAnsi" w:hAnsiTheme="majorHAnsi" w:cstheme="majorHAnsi"/>
                <w:sz w:val="22"/>
              </w:rPr>
            </w:pPr>
            <w:hyperlink r:id="rId345" w:history="1">
              <w:r w:rsidR="00FC53D4" w:rsidRPr="007D5FB0">
                <w:rPr>
                  <w:rStyle w:val="Hyperlink"/>
                  <w:rFonts w:asciiTheme="majorHAnsi" w:hAnsiTheme="majorHAnsi" w:cstheme="majorHAnsi"/>
                  <w:sz w:val="22"/>
                </w:rPr>
                <w:t>https://www.educake.co.uk</w:t>
              </w:r>
            </w:hyperlink>
            <w:r w:rsidR="00FC53D4" w:rsidRPr="007D5FB0">
              <w:rPr>
                <w:rFonts w:asciiTheme="majorHAnsi" w:hAnsiTheme="majorHAnsi" w:cstheme="majorHAnsi"/>
                <w:sz w:val="22"/>
              </w:rPr>
              <w:t xml:space="preserve"> </w:t>
            </w:r>
          </w:p>
          <w:p w14:paraId="157BA7D9" w14:textId="77777777" w:rsidR="00FC53D4" w:rsidRDefault="00FC53D4" w:rsidP="00807DCB">
            <w:pPr>
              <w:rPr>
                <w:rFonts w:asciiTheme="majorHAnsi" w:hAnsiTheme="majorHAnsi" w:cstheme="majorHAnsi"/>
                <w:sz w:val="22"/>
              </w:rPr>
            </w:pPr>
          </w:p>
          <w:p w14:paraId="6893A24E" w14:textId="43E2DFA3" w:rsidR="00055406" w:rsidRPr="007D5FB0" w:rsidRDefault="00055406" w:rsidP="00807DCB">
            <w:pPr>
              <w:rPr>
                <w:rFonts w:asciiTheme="majorHAnsi" w:hAnsiTheme="majorHAnsi" w:cstheme="majorHAnsi"/>
                <w:sz w:val="22"/>
              </w:rPr>
            </w:pPr>
          </w:p>
        </w:tc>
      </w:tr>
      <w:tr w:rsidR="00FC53D4" w:rsidRPr="007D5FB0" w14:paraId="237B1748" w14:textId="77777777" w:rsidTr="00807DCB">
        <w:tc>
          <w:tcPr>
            <w:tcW w:w="9016" w:type="dxa"/>
            <w:shd w:val="clear" w:color="auto" w:fill="CCFFFF"/>
          </w:tcPr>
          <w:p w14:paraId="14DA8C0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1F3A87DE" w14:textId="77777777" w:rsidR="00FC53D4" w:rsidRPr="007D5FB0" w:rsidRDefault="00FC53D4" w:rsidP="00807DCB">
            <w:pPr>
              <w:rPr>
                <w:rFonts w:asciiTheme="majorHAnsi" w:hAnsiTheme="majorHAnsi" w:cstheme="majorHAnsi"/>
                <w:sz w:val="22"/>
              </w:rPr>
            </w:pPr>
          </w:p>
        </w:tc>
      </w:tr>
      <w:tr w:rsidR="00FC53D4" w:rsidRPr="007D5FB0" w14:paraId="129F68A4" w14:textId="77777777" w:rsidTr="00807DCB">
        <w:trPr>
          <w:trHeight w:val="165"/>
        </w:trPr>
        <w:tc>
          <w:tcPr>
            <w:tcW w:w="9016" w:type="dxa"/>
          </w:tcPr>
          <w:p w14:paraId="4438F182" w14:textId="77777777" w:rsidR="00FC53D4" w:rsidRPr="007D5FB0" w:rsidRDefault="000E38C5"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6" w:history="1">
              <w:r w:rsidR="00FC53D4" w:rsidRPr="007D5FB0">
                <w:rPr>
                  <w:rStyle w:val="Hyperlink"/>
                  <w:rFonts w:asciiTheme="majorHAnsi" w:eastAsia="Times New Roman" w:hAnsiTheme="majorHAnsi" w:cstheme="majorHAnsi"/>
                  <w:color w:val="0F0D29" w:themeColor="text1"/>
                  <w:lang w:eastAsia="en-GB"/>
                </w:rPr>
                <w:t>www.genome.gov/human-genome-project</w:t>
              </w:r>
            </w:hyperlink>
          </w:p>
          <w:p w14:paraId="5795E596" w14:textId="77777777" w:rsidR="00FC53D4" w:rsidRPr="007D5FB0" w:rsidRDefault="000E38C5" w:rsidP="006C37C3">
            <w:pPr>
              <w:pStyle w:val="ListParagraph"/>
              <w:numPr>
                <w:ilvl w:val="0"/>
                <w:numId w:val="105"/>
              </w:numPr>
              <w:spacing w:after="0" w:line="240" w:lineRule="auto"/>
              <w:rPr>
                <w:rStyle w:val="Hyperlink"/>
                <w:rFonts w:asciiTheme="majorHAnsi" w:eastAsia="Times New Roman" w:hAnsiTheme="majorHAnsi" w:cstheme="majorHAnsi"/>
                <w:color w:val="0F0D29" w:themeColor="text1"/>
                <w:lang w:eastAsia="en-GB"/>
              </w:rPr>
            </w:pPr>
            <w:hyperlink r:id="rId347" w:history="1">
              <w:r w:rsidR="00FC53D4" w:rsidRPr="007D5FB0">
                <w:rPr>
                  <w:rStyle w:val="Hyperlink"/>
                  <w:rFonts w:asciiTheme="majorHAnsi" w:eastAsia="Times New Roman" w:hAnsiTheme="majorHAnsi" w:cstheme="majorHAnsi"/>
                  <w:color w:val="0F0D29" w:themeColor="text1"/>
                  <w:lang w:eastAsia="en-GB"/>
                </w:rPr>
                <w:t>https://www.youtube.com/watch?v=TQ_iCf8mzMA</w:t>
              </w:r>
            </w:hyperlink>
          </w:p>
          <w:p w14:paraId="2C9591C5" w14:textId="77777777" w:rsidR="00FC53D4" w:rsidRPr="007D5FB0" w:rsidRDefault="000E38C5"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8" w:history="1">
              <w:r w:rsidR="00FC53D4" w:rsidRPr="007D5FB0">
                <w:rPr>
                  <w:rStyle w:val="Hyperlink"/>
                  <w:rFonts w:asciiTheme="majorHAnsi" w:hAnsiTheme="majorHAnsi" w:cstheme="majorHAnsi"/>
                  <w:color w:val="0F0D29" w:themeColor="text1"/>
                </w:rPr>
                <w:t>http://news.bbc.co.uk/1/hi/uk/5405470.stm</w:t>
              </w:r>
            </w:hyperlink>
            <w:r w:rsidR="00FC53D4" w:rsidRPr="007D5FB0">
              <w:rPr>
                <w:rFonts w:asciiTheme="majorHAnsi" w:hAnsiTheme="majorHAnsi" w:cstheme="majorHAnsi"/>
                <w:color w:val="0F0D29" w:themeColor="text1"/>
              </w:rPr>
              <w:t xml:space="preserve"> - DNA solves crime.</w:t>
            </w:r>
          </w:p>
          <w:p w14:paraId="01060A16" w14:textId="77777777" w:rsidR="00FC53D4" w:rsidRPr="007D5FB0" w:rsidRDefault="000E38C5"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9" w:history="1">
              <w:r w:rsidR="00FC53D4" w:rsidRPr="007D5FB0">
                <w:rPr>
                  <w:rStyle w:val="Hyperlink"/>
                  <w:rFonts w:asciiTheme="majorHAnsi" w:eastAsia="Times New Roman" w:hAnsiTheme="majorHAnsi" w:cstheme="majorHAnsi"/>
                  <w:lang w:eastAsia="en-GB"/>
                </w:rPr>
                <w:t>https://www.britannica.com/science/DNA-fingerprinting</w:t>
              </w:r>
            </w:hyperlink>
            <w:r w:rsidR="00FC53D4" w:rsidRPr="007D5FB0">
              <w:rPr>
                <w:rFonts w:asciiTheme="majorHAnsi" w:eastAsia="Times New Roman" w:hAnsiTheme="majorHAnsi" w:cstheme="majorHAnsi"/>
                <w:color w:val="0F0D29" w:themeColor="text1"/>
                <w:lang w:eastAsia="en-GB"/>
              </w:rPr>
              <w:t xml:space="preserve"> </w:t>
            </w:r>
          </w:p>
          <w:p w14:paraId="5FBDA776"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BBC documentary of evolution </w:t>
            </w:r>
          </w:p>
          <w:p w14:paraId="09CE3FED" w14:textId="77777777" w:rsidR="00FC53D4" w:rsidRPr="007D5FB0" w:rsidRDefault="000E38C5" w:rsidP="006C37C3">
            <w:pPr>
              <w:pStyle w:val="ListParagraph"/>
              <w:numPr>
                <w:ilvl w:val="0"/>
                <w:numId w:val="105"/>
              </w:numPr>
              <w:spacing w:after="0" w:line="240" w:lineRule="auto"/>
              <w:rPr>
                <w:rFonts w:asciiTheme="majorHAnsi" w:hAnsiTheme="majorHAnsi" w:cstheme="majorHAnsi"/>
              </w:rPr>
            </w:pPr>
            <w:hyperlink r:id="rId350" w:history="1">
              <w:r w:rsidR="00FC53D4" w:rsidRPr="007D5FB0">
                <w:rPr>
                  <w:rStyle w:val="Hyperlink"/>
                  <w:rFonts w:asciiTheme="majorHAnsi" w:hAnsiTheme="majorHAnsi" w:cstheme="majorHAnsi"/>
                </w:rPr>
                <w:t>https://www.bbc.co.uk/programmes/articles/2L3mmGh5hjbpXXBH1PPbd0y/charles-darwin-evolution-and-natural-selection</w:t>
              </w:r>
            </w:hyperlink>
            <w:r w:rsidR="00FC53D4" w:rsidRPr="007D5FB0">
              <w:rPr>
                <w:rFonts w:asciiTheme="majorHAnsi" w:hAnsiTheme="majorHAnsi" w:cstheme="majorHAnsi"/>
              </w:rPr>
              <w:t xml:space="preserve"> </w:t>
            </w:r>
          </w:p>
          <w:p w14:paraId="48770ECF" w14:textId="77777777" w:rsidR="00FC53D4" w:rsidRPr="007D5FB0" w:rsidRDefault="000E38C5" w:rsidP="006C37C3">
            <w:pPr>
              <w:pStyle w:val="ListParagraph"/>
              <w:numPr>
                <w:ilvl w:val="0"/>
                <w:numId w:val="105"/>
              </w:numPr>
              <w:spacing w:after="0" w:line="240" w:lineRule="auto"/>
              <w:rPr>
                <w:rFonts w:asciiTheme="majorHAnsi" w:hAnsiTheme="majorHAnsi" w:cstheme="majorHAnsi"/>
              </w:rPr>
            </w:pPr>
            <w:hyperlink r:id="rId351" w:history="1">
              <w:r w:rsidR="00FC53D4" w:rsidRPr="007D5FB0">
                <w:rPr>
                  <w:rStyle w:val="Hyperlink"/>
                  <w:rFonts w:asciiTheme="majorHAnsi" w:hAnsiTheme="majorHAnsi" w:cstheme="majorHAnsi"/>
                </w:rPr>
                <w:t>What Are Alloys? How Are They Made? | Eagle Alloys Corporation</w:t>
              </w:r>
            </w:hyperlink>
          </w:p>
          <w:p w14:paraId="3B750075" w14:textId="77777777" w:rsidR="00FC53D4" w:rsidRPr="007D5FB0" w:rsidRDefault="00FC53D4" w:rsidP="00807DCB">
            <w:pPr>
              <w:rPr>
                <w:rFonts w:asciiTheme="majorHAnsi" w:hAnsiTheme="majorHAnsi" w:cstheme="majorHAnsi"/>
                <w:sz w:val="22"/>
              </w:rPr>
            </w:pPr>
          </w:p>
        </w:tc>
      </w:tr>
    </w:tbl>
    <w:p w14:paraId="57B30A35" w14:textId="77777777" w:rsidR="00055406" w:rsidRDefault="00055406" w:rsidP="00556BF4">
      <w:pPr>
        <w:jc w:val="center"/>
        <w:rPr>
          <w:rFonts w:asciiTheme="majorHAnsi" w:hAnsiTheme="majorHAnsi" w:cstheme="majorHAnsi"/>
          <w:bCs/>
          <w:color w:val="013A57" w:themeColor="accent1" w:themeShade="BF"/>
          <w:sz w:val="22"/>
        </w:rPr>
      </w:pPr>
    </w:p>
    <w:p w14:paraId="08759ABB" w14:textId="77777777" w:rsidR="00055406" w:rsidRDefault="00055406" w:rsidP="00556BF4">
      <w:pPr>
        <w:jc w:val="center"/>
        <w:rPr>
          <w:rFonts w:asciiTheme="majorHAnsi" w:hAnsiTheme="majorHAnsi" w:cstheme="majorHAnsi"/>
          <w:bCs/>
          <w:color w:val="013A57" w:themeColor="accent1" w:themeShade="BF"/>
          <w:sz w:val="22"/>
        </w:rPr>
      </w:pPr>
    </w:p>
    <w:p w14:paraId="60321AA7" w14:textId="77777777" w:rsidR="00055406" w:rsidRDefault="00055406" w:rsidP="00556BF4">
      <w:pPr>
        <w:jc w:val="center"/>
        <w:rPr>
          <w:rFonts w:asciiTheme="majorHAnsi" w:hAnsiTheme="majorHAnsi" w:cstheme="majorHAnsi"/>
          <w:bCs/>
          <w:color w:val="013A57" w:themeColor="accent1" w:themeShade="BF"/>
          <w:sz w:val="22"/>
        </w:rPr>
      </w:pPr>
    </w:p>
    <w:p w14:paraId="047116F5" w14:textId="77777777" w:rsidR="00055406" w:rsidRDefault="00055406" w:rsidP="00556BF4">
      <w:pPr>
        <w:jc w:val="center"/>
        <w:rPr>
          <w:rFonts w:asciiTheme="majorHAnsi" w:hAnsiTheme="majorHAnsi" w:cstheme="majorHAnsi"/>
          <w:bCs/>
          <w:color w:val="013A57" w:themeColor="accent1" w:themeShade="BF"/>
          <w:sz w:val="22"/>
        </w:rPr>
      </w:pPr>
    </w:p>
    <w:p w14:paraId="3877AA18" w14:textId="77777777" w:rsidR="00055406" w:rsidRDefault="00055406" w:rsidP="00556BF4">
      <w:pPr>
        <w:jc w:val="center"/>
        <w:rPr>
          <w:rFonts w:asciiTheme="majorHAnsi" w:hAnsiTheme="majorHAnsi" w:cstheme="majorHAnsi"/>
          <w:bCs/>
          <w:color w:val="013A57" w:themeColor="accent1" w:themeShade="BF"/>
          <w:sz w:val="22"/>
        </w:rPr>
      </w:pPr>
    </w:p>
    <w:p w14:paraId="64A3B8E9" w14:textId="77777777" w:rsidR="00055406" w:rsidRDefault="00055406" w:rsidP="00556BF4">
      <w:pPr>
        <w:jc w:val="center"/>
        <w:rPr>
          <w:rFonts w:asciiTheme="majorHAnsi" w:hAnsiTheme="majorHAnsi" w:cstheme="majorHAnsi"/>
          <w:bCs/>
          <w:color w:val="013A57" w:themeColor="accent1" w:themeShade="BF"/>
          <w:sz w:val="22"/>
        </w:rPr>
      </w:pPr>
    </w:p>
    <w:p w14:paraId="43617441" w14:textId="77777777" w:rsidR="00055406" w:rsidRDefault="00055406" w:rsidP="00556BF4">
      <w:pPr>
        <w:jc w:val="center"/>
        <w:rPr>
          <w:rFonts w:asciiTheme="majorHAnsi" w:hAnsiTheme="majorHAnsi" w:cstheme="majorHAnsi"/>
          <w:bCs/>
          <w:color w:val="013A57" w:themeColor="accent1" w:themeShade="BF"/>
          <w:sz w:val="22"/>
        </w:rPr>
      </w:pPr>
    </w:p>
    <w:p w14:paraId="33805BD4" w14:textId="77777777" w:rsidR="00055406" w:rsidRDefault="00055406" w:rsidP="00556BF4">
      <w:pPr>
        <w:jc w:val="center"/>
        <w:rPr>
          <w:rFonts w:asciiTheme="majorHAnsi" w:hAnsiTheme="majorHAnsi" w:cstheme="majorHAnsi"/>
          <w:bCs/>
          <w:color w:val="013A57" w:themeColor="accent1" w:themeShade="BF"/>
          <w:sz w:val="22"/>
        </w:rPr>
      </w:pPr>
    </w:p>
    <w:p w14:paraId="32E16FD1" w14:textId="77777777" w:rsidR="00055406" w:rsidRDefault="00055406" w:rsidP="00556BF4">
      <w:pPr>
        <w:jc w:val="center"/>
        <w:rPr>
          <w:rFonts w:asciiTheme="majorHAnsi" w:hAnsiTheme="majorHAnsi" w:cstheme="majorHAnsi"/>
          <w:bCs/>
          <w:color w:val="013A57" w:themeColor="accent1" w:themeShade="BF"/>
          <w:sz w:val="22"/>
        </w:rPr>
      </w:pPr>
    </w:p>
    <w:p w14:paraId="39ADCC58" w14:textId="77777777" w:rsidR="00055406" w:rsidRDefault="00055406" w:rsidP="00556BF4">
      <w:pPr>
        <w:jc w:val="center"/>
        <w:rPr>
          <w:rFonts w:asciiTheme="majorHAnsi" w:hAnsiTheme="majorHAnsi" w:cstheme="majorHAnsi"/>
          <w:bCs/>
          <w:color w:val="013A57" w:themeColor="accent1" w:themeShade="BF"/>
          <w:sz w:val="22"/>
        </w:rPr>
      </w:pPr>
    </w:p>
    <w:p w14:paraId="1CFFD3C6" w14:textId="77777777" w:rsidR="00055406" w:rsidRDefault="00055406" w:rsidP="00556BF4">
      <w:pPr>
        <w:jc w:val="center"/>
        <w:rPr>
          <w:rFonts w:asciiTheme="majorHAnsi" w:hAnsiTheme="majorHAnsi" w:cstheme="majorHAnsi"/>
          <w:bCs/>
          <w:color w:val="013A57" w:themeColor="accent1" w:themeShade="BF"/>
          <w:sz w:val="22"/>
        </w:rPr>
      </w:pPr>
    </w:p>
    <w:p w14:paraId="5380DDFD" w14:textId="77777777" w:rsidR="00055406" w:rsidRDefault="00055406" w:rsidP="00556BF4">
      <w:pPr>
        <w:jc w:val="center"/>
        <w:rPr>
          <w:rFonts w:asciiTheme="majorHAnsi" w:hAnsiTheme="majorHAnsi" w:cstheme="majorHAnsi"/>
          <w:bCs/>
          <w:color w:val="013A57" w:themeColor="accent1" w:themeShade="BF"/>
          <w:sz w:val="22"/>
        </w:rPr>
      </w:pPr>
    </w:p>
    <w:p w14:paraId="1C55EE40" w14:textId="77777777" w:rsidR="00055406" w:rsidRDefault="00055406" w:rsidP="00556BF4">
      <w:pPr>
        <w:jc w:val="center"/>
        <w:rPr>
          <w:rFonts w:asciiTheme="majorHAnsi" w:hAnsiTheme="majorHAnsi" w:cstheme="majorHAnsi"/>
          <w:bCs/>
          <w:color w:val="013A57" w:themeColor="accent1" w:themeShade="BF"/>
          <w:sz w:val="22"/>
        </w:rPr>
      </w:pPr>
    </w:p>
    <w:p w14:paraId="07650377" w14:textId="77777777" w:rsidR="00055406" w:rsidRDefault="00055406" w:rsidP="00556BF4">
      <w:pPr>
        <w:jc w:val="center"/>
        <w:rPr>
          <w:rFonts w:asciiTheme="majorHAnsi" w:hAnsiTheme="majorHAnsi" w:cstheme="majorHAnsi"/>
          <w:bCs/>
          <w:color w:val="013A57" w:themeColor="accent1" w:themeShade="BF"/>
          <w:sz w:val="22"/>
        </w:rPr>
      </w:pPr>
    </w:p>
    <w:p w14:paraId="1BBC3704" w14:textId="77777777" w:rsidR="00055406" w:rsidRDefault="00055406" w:rsidP="00556BF4">
      <w:pPr>
        <w:jc w:val="center"/>
        <w:rPr>
          <w:rFonts w:asciiTheme="majorHAnsi" w:hAnsiTheme="majorHAnsi" w:cstheme="majorHAnsi"/>
          <w:bCs/>
          <w:color w:val="013A57" w:themeColor="accent1" w:themeShade="BF"/>
          <w:sz w:val="22"/>
        </w:rPr>
      </w:pPr>
    </w:p>
    <w:p w14:paraId="2D787E15" w14:textId="77777777" w:rsidR="00055406" w:rsidRDefault="00055406" w:rsidP="00556BF4">
      <w:pPr>
        <w:jc w:val="center"/>
        <w:rPr>
          <w:rFonts w:asciiTheme="majorHAnsi" w:hAnsiTheme="majorHAnsi" w:cstheme="majorHAnsi"/>
          <w:bCs/>
          <w:color w:val="013A57" w:themeColor="accent1" w:themeShade="BF"/>
          <w:sz w:val="22"/>
        </w:rPr>
      </w:pPr>
    </w:p>
    <w:p w14:paraId="775B8170" w14:textId="77777777" w:rsidR="00055406" w:rsidRDefault="00055406" w:rsidP="00556BF4">
      <w:pPr>
        <w:jc w:val="center"/>
        <w:rPr>
          <w:rFonts w:asciiTheme="majorHAnsi" w:hAnsiTheme="majorHAnsi" w:cstheme="majorHAnsi"/>
          <w:bCs/>
          <w:color w:val="013A57" w:themeColor="accent1" w:themeShade="BF"/>
          <w:sz w:val="22"/>
        </w:rPr>
      </w:pPr>
    </w:p>
    <w:p w14:paraId="65F6B6CB" w14:textId="77777777" w:rsidR="00055406" w:rsidRDefault="00055406" w:rsidP="00556BF4">
      <w:pPr>
        <w:jc w:val="center"/>
        <w:rPr>
          <w:rFonts w:asciiTheme="majorHAnsi" w:hAnsiTheme="majorHAnsi" w:cstheme="majorHAnsi"/>
          <w:bCs/>
          <w:color w:val="013A57" w:themeColor="accent1" w:themeShade="BF"/>
          <w:sz w:val="22"/>
        </w:rPr>
      </w:pPr>
    </w:p>
    <w:p w14:paraId="6545CAFA" w14:textId="77777777" w:rsidR="00055406" w:rsidRDefault="00055406" w:rsidP="00556BF4">
      <w:pPr>
        <w:jc w:val="center"/>
        <w:rPr>
          <w:rFonts w:asciiTheme="majorHAnsi" w:hAnsiTheme="majorHAnsi" w:cstheme="majorHAnsi"/>
          <w:bCs/>
          <w:color w:val="013A57" w:themeColor="accent1" w:themeShade="BF"/>
          <w:sz w:val="22"/>
        </w:rPr>
      </w:pPr>
    </w:p>
    <w:p w14:paraId="3967F373" w14:textId="77777777" w:rsidR="00055406" w:rsidRDefault="00055406" w:rsidP="00556BF4">
      <w:pPr>
        <w:jc w:val="center"/>
        <w:rPr>
          <w:rFonts w:asciiTheme="majorHAnsi" w:hAnsiTheme="majorHAnsi" w:cstheme="majorHAnsi"/>
          <w:bCs/>
          <w:color w:val="013A57" w:themeColor="accent1" w:themeShade="BF"/>
          <w:sz w:val="22"/>
        </w:rPr>
      </w:pPr>
    </w:p>
    <w:p w14:paraId="07242E61" w14:textId="77777777" w:rsidR="00055406" w:rsidRDefault="00055406" w:rsidP="00556BF4">
      <w:pPr>
        <w:jc w:val="center"/>
        <w:rPr>
          <w:rFonts w:asciiTheme="majorHAnsi" w:hAnsiTheme="majorHAnsi" w:cstheme="majorHAnsi"/>
          <w:bCs/>
          <w:color w:val="013A57" w:themeColor="accent1" w:themeShade="BF"/>
          <w:sz w:val="22"/>
        </w:rPr>
      </w:pPr>
    </w:p>
    <w:p w14:paraId="2421F355" w14:textId="77777777" w:rsidR="00055406" w:rsidRDefault="00055406" w:rsidP="00556BF4">
      <w:pPr>
        <w:jc w:val="center"/>
        <w:rPr>
          <w:rFonts w:asciiTheme="majorHAnsi" w:hAnsiTheme="majorHAnsi" w:cstheme="majorHAnsi"/>
          <w:bCs/>
          <w:color w:val="013A57" w:themeColor="accent1" w:themeShade="BF"/>
          <w:sz w:val="22"/>
        </w:rPr>
      </w:pPr>
    </w:p>
    <w:p w14:paraId="7A0361D1" w14:textId="77777777" w:rsidR="00055406" w:rsidRDefault="00055406" w:rsidP="00556BF4">
      <w:pPr>
        <w:jc w:val="center"/>
        <w:rPr>
          <w:rFonts w:asciiTheme="majorHAnsi" w:hAnsiTheme="majorHAnsi" w:cstheme="majorHAnsi"/>
          <w:bCs/>
          <w:color w:val="013A57" w:themeColor="accent1" w:themeShade="BF"/>
          <w:sz w:val="22"/>
        </w:rPr>
      </w:pPr>
    </w:p>
    <w:p w14:paraId="37C4205C" w14:textId="77777777" w:rsidR="00055406" w:rsidRDefault="00055406" w:rsidP="00556BF4">
      <w:pPr>
        <w:jc w:val="center"/>
        <w:rPr>
          <w:rFonts w:asciiTheme="majorHAnsi" w:hAnsiTheme="majorHAnsi" w:cstheme="majorHAnsi"/>
          <w:bCs/>
          <w:color w:val="013A57" w:themeColor="accent1" w:themeShade="BF"/>
          <w:sz w:val="22"/>
        </w:rPr>
      </w:pPr>
    </w:p>
    <w:p w14:paraId="5CD82FE8" w14:textId="77777777" w:rsidR="00055406" w:rsidRDefault="00055406" w:rsidP="00556BF4">
      <w:pPr>
        <w:jc w:val="center"/>
        <w:rPr>
          <w:rFonts w:asciiTheme="majorHAnsi" w:hAnsiTheme="majorHAnsi" w:cstheme="majorHAnsi"/>
          <w:bCs/>
          <w:color w:val="013A57" w:themeColor="accent1" w:themeShade="BF"/>
          <w:sz w:val="22"/>
        </w:rPr>
      </w:pPr>
    </w:p>
    <w:p w14:paraId="20A32885" w14:textId="77777777" w:rsidR="00055406" w:rsidRDefault="00055406" w:rsidP="00556BF4">
      <w:pPr>
        <w:jc w:val="center"/>
        <w:rPr>
          <w:rFonts w:asciiTheme="majorHAnsi" w:hAnsiTheme="majorHAnsi" w:cstheme="majorHAnsi"/>
          <w:bCs/>
          <w:color w:val="013A57" w:themeColor="accent1" w:themeShade="BF"/>
          <w:sz w:val="22"/>
        </w:rPr>
      </w:pPr>
    </w:p>
    <w:p w14:paraId="3BD013EF" w14:textId="77777777" w:rsidR="00055406" w:rsidRDefault="00055406" w:rsidP="00556BF4">
      <w:pPr>
        <w:jc w:val="center"/>
        <w:rPr>
          <w:rFonts w:asciiTheme="majorHAnsi" w:hAnsiTheme="majorHAnsi" w:cstheme="majorHAnsi"/>
          <w:bCs/>
          <w:color w:val="013A57" w:themeColor="accent1" w:themeShade="BF"/>
          <w:sz w:val="22"/>
        </w:rPr>
      </w:pPr>
    </w:p>
    <w:p w14:paraId="7636BB46" w14:textId="77777777" w:rsidR="00055406" w:rsidRDefault="00055406" w:rsidP="00556BF4">
      <w:pPr>
        <w:jc w:val="center"/>
        <w:rPr>
          <w:rFonts w:asciiTheme="majorHAnsi" w:hAnsiTheme="majorHAnsi" w:cstheme="majorHAnsi"/>
          <w:bCs/>
          <w:color w:val="013A57" w:themeColor="accent1" w:themeShade="BF"/>
          <w:sz w:val="22"/>
        </w:rPr>
      </w:pPr>
    </w:p>
    <w:p w14:paraId="2988FF89" w14:textId="77777777" w:rsidR="00055406" w:rsidRDefault="00055406" w:rsidP="00556BF4">
      <w:pPr>
        <w:jc w:val="center"/>
        <w:rPr>
          <w:rFonts w:asciiTheme="majorHAnsi" w:hAnsiTheme="majorHAnsi" w:cstheme="majorHAnsi"/>
          <w:bCs/>
          <w:color w:val="013A57" w:themeColor="accent1" w:themeShade="BF"/>
          <w:sz w:val="22"/>
        </w:rPr>
      </w:pPr>
    </w:p>
    <w:p w14:paraId="6B895156" w14:textId="77777777" w:rsidR="00055406" w:rsidRDefault="00055406" w:rsidP="00556BF4">
      <w:pPr>
        <w:jc w:val="center"/>
        <w:rPr>
          <w:rFonts w:asciiTheme="majorHAnsi" w:hAnsiTheme="majorHAnsi" w:cstheme="majorHAnsi"/>
          <w:bCs/>
          <w:color w:val="013A57" w:themeColor="accent1" w:themeShade="BF"/>
          <w:sz w:val="22"/>
        </w:rPr>
      </w:pPr>
    </w:p>
    <w:p w14:paraId="04C4916A" w14:textId="77777777" w:rsidR="00055406" w:rsidRDefault="00055406" w:rsidP="00556BF4">
      <w:pPr>
        <w:jc w:val="center"/>
        <w:rPr>
          <w:rFonts w:asciiTheme="majorHAnsi" w:hAnsiTheme="majorHAnsi" w:cstheme="majorHAnsi"/>
          <w:bCs/>
          <w:color w:val="013A57" w:themeColor="accent1" w:themeShade="BF"/>
          <w:sz w:val="22"/>
        </w:rPr>
      </w:pPr>
    </w:p>
    <w:p w14:paraId="41969261" w14:textId="77777777" w:rsidR="00055406" w:rsidRDefault="00055406" w:rsidP="00556BF4">
      <w:pPr>
        <w:jc w:val="center"/>
        <w:rPr>
          <w:rFonts w:asciiTheme="majorHAnsi" w:hAnsiTheme="majorHAnsi" w:cstheme="majorHAnsi"/>
          <w:bCs/>
          <w:color w:val="013A57" w:themeColor="accent1" w:themeShade="BF"/>
          <w:sz w:val="22"/>
        </w:rPr>
      </w:pPr>
    </w:p>
    <w:p w14:paraId="1BE847BE" w14:textId="77777777" w:rsidR="00055406" w:rsidRDefault="00055406" w:rsidP="00556BF4">
      <w:pPr>
        <w:jc w:val="center"/>
        <w:rPr>
          <w:rFonts w:asciiTheme="majorHAnsi" w:hAnsiTheme="majorHAnsi" w:cstheme="majorHAnsi"/>
          <w:bCs/>
          <w:color w:val="013A57" w:themeColor="accent1" w:themeShade="BF"/>
          <w:sz w:val="22"/>
        </w:rPr>
      </w:pPr>
    </w:p>
    <w:p w14:paraId="7556506F" w14:textId="77777777" w:rsidR="00055406" w:rsidRDefault="00055406" w:rsidP="00556BF4">
      <w:pPr>
        <w:jc w:val="center"/>
        <w:rPr>
          <w:rFonts w:asciiTheme="majorHAnsi" w:hAnsiTheme="majorHAnsi" w:cstheme="majorHAnsi"/>
          <w:bCs/>
          <w:color w:val="013A57" w:themeColor="accent1" w:themeShade="BF"/>
          <w:sz w:val="22"/>
        </w:rPr>
      </w:pPr>
    </w:p>
    <w:p w14:paraId="653011EE" w14:textId="77777777" w:rsidR="00055406" w:rsidRDefault="00055406" w:rsidP="00556BF4">
      <w:pPr>
        <w:jc w:val="center"/>
        <w:rPr>
          <w:rFonts w:asciiTheme="majorHAnsi" w:hAnsiTheme="majorHAnsi" w:cstheme="majorHAnsi"/>
          <w:bCs/>
          <w:color w:val="013A57" w:themeColor="accent1" w:themeShade="BF"/>
          <w:sz w:val="22"/>
        </w:rPr>
      </w:pPr>
    </w:p>
    <w:p w14:paraId="4DAEC7BD" w14:textId="77777777" w:rsidR="00055406" w:rsidRDefault="00055406" w:rsidP="00556BF4">
      <w:pPr>
        <w:jc w:val="center"/>
        <w:rPr>
          <w:rFonts w:asciiTheme="majorHAnsi" w:hAnsiTheme="majorHAnsi" w:cstheme="majorHAnsi"/>
          <w:bCs/>
          <w:color w:val="013A57" w:themeColor="accent1" w:themeShade="BF"/>
          <w:sz w:val="22"/>
        </w:rPr>
      </w:pPr>
    </w:p>
    <w:p w14:paraId="104C0BEC" w14:textId="002CB1D4" w:rsidR="00556BF4" w:rsidRPr="00055406" w:rsidRDefault="00556BF4" w:rsidP="00556BF4">
      <w:pPr>
        <w:jc w:val="center"/>
        <w:rPr>
          <w:rFonts w:asciiTheme="majorHAnsi" w:hAnsiTheme="majorHAnsi" w:cstheme="majorHAnsi"/>
          <w:b w:val="0"/>
          <w:bCs/>
          <w:color w:val="013A57" w:themeColor="accent1" w:themeShade="BF"/>
          <w:szCs w:val="28"/>
        </w:rPr>
      </w:pPr>
      <w:r w:rsidRPr="00055406">
        <w:rPr>
          <w:rFonts w:asciiTheme="majorHAnsi" w:hAnsiTheme="majorHAnsi" w:cstheme="majorHAnsi"/>
          <w:bCs/>
          <w:color w:val="013A57" w:themeColor="accent1" w:themeShade="BF"/>
          <w:szCs w:val="28"/>
        </w:rPr>
        <w:lastRenderedPageBreak/>
        <w:t xml:space="preserve">Year (Year 10A&amp;B) </w:t>
      </w:r>
      <w:r w:rsidR="0075661B" w:rsidRPr="00055406">
        <w:rPr>
          <w:rFonts w:asciiTheme="majorHAnsi" w:hAnsiTheme="majorHAnsi" w:cstheme="majorHAnsi"/>
          <w:bCs/>
          <w:color w:val="013A57" w:themeColor="accent1" w:themeShade="BF"/>
          <w:szCs w:val="28"/>
        </w:rPr>
        <w:t>Spring</w:t>
      </w:r>
      <w:r w:rsidRPr="00055406">
        <w:rPr>
          <w:rFonts w:asciiTheme="majorHAnsi" w:hAnsiTheme="majorHAnsi" w:cstheme="majorHAnsi"/>
          <w:bCs/>
          <w:color w:val="013A57" w:themeColor="accent1" w:themeShade="BF"/>
          <w:szCs w:val="28"/>
        </w:rPr>
        <w:t xml:space="preserve"> Revision for (Chemistry).</w:t>
      </w:r>
    </w:p>
    <w:p w14:paraId="507209D7" w14:textId="77777777" w:rsidR="00556BF4" w:rsidRPr="007D5FB0" w:rsidRDefault="00556BF4" w:rsidP="00556BF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56BF4" w:rsidRPr="007D5FB0" w14:paraId="3E43FC91" w14:textId="77777777" w:rsidTr="00556BF4">
        <w:tc>
          <w:tcPr>
            <w:tcW w:w="9016" w:type="dxa"/>
            <w:shd w:val="clear" w:color="auto" w:fill="CCFFCC"/>
          </w:tcPr>
          <w:p w14:paraId="41F06448" w14:textId="0239C708"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556BF4" w:rsidRPr="007D5FB0" w14:paraId="56D86534" w14:textId="77777777" w:rsidTr="00556BF4">
        <w:tc>
          <w:tcPr>
            <w:tcW w:w="9016" w:type="dxa"/>
            <w:shd w:val="clear" w:color="auto" w:fill="auto"/>
          </w:tcPr>
          <w:p w14:paraId="513D1B6B" w14:textId="77777777" w:rsidR="00556BF4" w:rsidRPr="007D5FB0" w:rsidRDefault="00556BF4" w:rsidP="00556BF4">
            <w:pPr>
              <w:rPr>
                <w:rFonts w:asciiTheme="majorHAnsi" w:hAnsiTheme="majorHAnsi" w:cstheme="majorHAnsi"/>
                <w:sz w:val="22"/>
              </w:rPr>
            </w:pPr>
          </w:p>
          <w:p w14:paraId="3051C26C"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End of Autumn 2 Assessment on:</w:t>
            </w:r>
          </w:p>
          <w:p w14:paraId="4B9C67F3" w14:textId="77777777" w:rsidR="00556BF4" w:rsidRPr="007D5FB0" w:rsidRDefault="00556BF4" w:rsidP="00556BF4">
            <w:pPr>
              <w:rPr>
                <w:rFonts w:asciiTheme="majorHAnsi" w:hAnsiTheme="majorHAnsi" w:cstheme="majorHAnsi"/>
                <w:sz w:val="22"/>
              </w:rPr>
            </w:pPr>
          </w:p>
          <w:p w14:paraId="4A4CB064" w14:textId="77777777" w:rsidR="00556BF4" w:rsidRPr="007D5FB0" w:rsidRDefault="00556BF4" w:rsidP="006C37C3">
            <w:pPr>
              <w:pStyle w:val="ListParagraph"/>
              <w:numPr>
                <w:ilvl w:val="0"/>
                <w:numId w:val="130"/>
              </w:numPr>
              <w:spacing w:after="0" w:line="240" w:lineRule="auto"/>
              <w:rPr>
                <w:rFonts w:asciiTheme="majorHAnsi" w:hAnsiTheme="majorHAnsi" w:cstheme="majorHAnsi"/>
              </w:rPr>
            </w:pPr>
            <w:r w:rsidRPr="007D5FB0">
              <w:rPr>
                <w:rFonts w:asciiTheme="majorHAnsi" w:hAnsiTheme="majorHAnsi" w:cstheme="majorHAnsi"/>
              </w:rPr>
              <w:t xml:space="preserve">Bonding (Ionic, metallic, covalent) </w:t>
            </w:r>
          </w:p>
          <w:p w14:paraId="5824A475" w14:textId="77777777" w:rsidR="00556BF4" w:rsidRDefault="00556BF4" w:rsidP="00556BF4">
            <w:pPr>
              <w:pStyle w:val="ListParagraph"/>
              <w:numPr>
                <w:ilvl w:val="0"/>
                <w:numId w:val="130"/>
              </w:numPr>
              <w:spacing w:after="0" w:line="240" w:lineRule="auto"/>
              <w:rPr>
                <w:rFonts w:asciiTheme="majorHAnsi" w:hAnsiTheme="majorHAnsi" w:cstheme="majorHAnsi"/>
              </w:rPr>
            </w:pPr>
            <w:r w:rsidRPr="007D5FB0">
              <w:rPr>
                <w:rFonts w:asciiTheme="majorHAnsi" w:hAnsiTheme="majorHAnsi" w:cstheme="majorHAnsi"/>
              </w:rPr>
              <w:t xml:space="preserve">Nano particles </w:t>
            </w:r>
          </w:p>
          <w:p w14:paraId="28476AC9" w14:textId="1C071E5D" w:rsidR="00055406" w:rsidRPr="00055406" w:rsidRDefault="00055406" w:rsidP="00055406">
            <w:pPr>
              <w:pStyle w:val="ListParagraph"/>
              <w:spacing w:after="0" w:line="240" w:lineRule="auto"/>
              <w:rPr>
                <w:rFonts w:asciiTheme="majorHAnsi" w:hAnsiTheme="majorHAnsi" w:cstheme="majorHAnsi"/>
              </w:rPr>
            </w:pPr>
          </w:p>
        </w:tc>
      </w:tr>
      <w:tr w:rsidR="00556BF4" w:rsidRPr="007D5FB0" w14:paraId="0290F74D" w14:textId="77777777" w:rsidTr="00556BF4">
        <w:tc>
          <w:tcPr>
            <w:tcW w:w="9016" w:type="dxa"/>
            <w:shd w:val="clear" w:color="auto" w:fill="B1E4FD" w:themeFill="accent1" w:themeFillTint="33"/>
          </w:tcPr>
          <w:p w14:paraId="46AF60F8"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do I need to revise?</w:t>
            </w:r>
          </w:p>
          <w:p w14:paraId="5127E535" w14:textId="77777777" w:rsidR="00556BF4" w:rsidRPr="007D5FB0" w:rsidRDefault="00556BF4" w:rsidP="00556BF4">
            <w:pPr>
              <w:pStyle w:val="ListParagraph"/>
              <w:rPr>
                <w:rFonts w:asciiTheme="majorHAnsi" w:hAnsiTheme="majorHAnsi" w:cstheme="majorHAnsi"/>
              </w:rPr>
            </w:pPr>
          </w:p>
        </w:tc>
      </w:tr>
      <w:tr w:rsidR="00556BF4" w:rsidRPr="007D5FB0" w14:paraId="253C3682" w14:textId="77777777" w:rsidTr="00556BF4">
        <w:tc>
          <w:tcPr>
            <w:tcW w:w="9016" w:type="dxa"/>
          </w:tcPr>
          <w:p w14:paraId="0E6BFEAC" w14:textId="77777777" w:rsidR="00556BF4" w:rsidRPr="007D5FB0" w:rsidRDefault="00556BF4" w:rsidP="00556BF4">
            <w:pPr>
              <w:rPr>
                <w:rFonts w:asciiTheme="majorHAnsi" w:hAnsiTheme="majorHAnsi" w:cstheme="majorHAnsi"/>
                <w:sz w:val="22"/>
              </w:rPr>
            </w:pPr>
          </w:p>
          <w:p w14:paraId="6015BAB7"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Ionic Bonding:</w:t>
            </w:r>
          </w:p>
          <w:p w14:paraId="3CA8F218"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Ionic bonding </w:t>
            </w:r>
          </w:p>
          <w:p w14:paraId="385C66F9"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Properties of ionic compounds </w:t>
            </w:r>
          </w:p>
          <w:p w14:paraId="4BE739A5"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Use of ionic models </w:t>
            </w:r>
          </w:p>
          <w:p w14:paraId="009B4AF5" w14:textId="77777777" w:rsidR="00556BF4" w:rsidRPr="007D5FB0" w:rsidRDefault="00556BF4" w:rsidP="00556BF4">
            <w:pPr>
              <w:rPr>
                <w:rFonts w:asciiTheme="majorHAnsi" w:hAnsiTheme="majorHAnsi" w:cstheme="majorHAnsi"/>
                <w:sz w:val="22"/>
              </w:rPr>
            </w:pPr>
          </w:p>
          <w:p w14:paraId="60974E93"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Covalent Bonding:</w:t>
            </w:r>
          </w:p>
          <w:p w14:paraId="27AE58BD"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Simple covalent compounds</w:t>
            </w:r>
          </w:p>
          <w:p w14:paraId="668F08D9"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Giant covalent compounds (Diamond, graphite)</w:t>
            </w:r>
          </w:p>
          <w:p w14:paraId="185363E5"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Graphene and Fullerene </w:t>
            </w:r>
          </w:p>
          <w:p w14:paraId="522C13B8"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Properties of simple molecules and giant covalent structures </w:t>
            </w:r>
          </w:p>
          <w:p w14:paraId="7FFD5747"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Polymers </w:t>
            </w:r>
          </w:p>
          <w:p w14:paraId="350A2C0A" w14:textId="77777777" w:rsidR="00556BF4" w:rsidRPr="007D5FB0" w:rsidRDefault="00556BF4" w:rsidP="00556BF4">
            <w:pPr>
              <w:rPr>
                <w:rFonts w:asciiTheme="majorHAnsi" w:hAnsiTheme="majorHAnsi" w:cstheme="majorHAnsi"/>
                <w:sz w:val="22"/>
              </w:rPr>
            </w:pPr>
          </w:p>
          <w:p w14:paraId="62484F2D"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Metallic bonding:</w:t>
            </w:r>
          </w:p>
          <w:p w14:paraId="0B125F7F"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 xml:space="preserve">Bonding in metals </w:t>
            </w:r>
          </w:p>
          <w:p w14:paraId="5AE63F10"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 xml:space="preserve">Metals as conductors </w:t>
            </w:r>
          </w:p>
          <w:p w14:paraId="4E0E1DEE"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Properties of metals and alloys</w:t>
            </w:r>
          </w:p>
          <w:p w14:paraId="0E9F1A7E" w14:textId="77777777" w:rsidR="00556BF4" w:rsidRPr="007D5FB0" w:rsidRDefault="00556BF4" w:rsidP="00556BF4">
            <w:pPr>
              <w:rPr>
                <w:rFonts w:asciiTheme="majorHAnsi" w:hAnsiTheme="majorHAnsi" w:cstheme="majorHAnsi"/>
                <w:sz w:val="22"/>
              </w:rPr>
            </w:pPr>
          </w:p>
          <w:p w14:paraId="08C7FDE3"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Nano particles and their properties</w:t>
            </w:r>
          </w:p>
          <w:p w14:paraId="389AC9CB" w14:textId="77777777" w:rsidR="00556BF4" w:rsidRPr="007D5FB0" w:rsidRDefault="00556BF4" w:rsidP="00556BF4">
            <w:pPr>
              <w:rPr>
                <w:rFonts w:asciiTheme="majorHAnsi" w:hAnsiTheme="majorHAnsi" w:cstheme="majorHAnsi"/>
                <w:sz w:val="22"/>
              </w:rPr>
            </w:pPr>
          </w:p>
        </w:tc>
      </w:tr>
      <w:tr w:rsidR="00556BF4" w:rsidRPr="007D5FB0" w14:paraId="385DEA30" w14:textId="77777777" w:rsidTr="00556BF4">
        <w:tc>
          <w:tcPr>
            <w:tcW w:w="9016" w:type="dxa"/>
            <w:shd w:val="clear" w:color="auto" w:fill="E0EFF4" w:themeFill="accent4" w:themeFillTint="33"/>
          </w:tcPr>
          <w:p w14:paraId="1203D0D4"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376EFFF3" w14:textId="77777777" w:rsidR="00556BF4" w:rsidRPr="007D5FB0" w:rsidRDefault="00556BF4" w:rsidP="00556BF4">
            <w:pPr>
              <w:rPr>
                <w:rFonts w:asciiTheme="majorHAnsi" w:hAnsiTheme="majorHAnsi" w:cstheme="majorHAnsi"/>
                <w:sz w:val="22"/>
              </w:rPr>
            </w:pPr>
          </w:p>
        </w:tc>
      </w:tr>
      <w:tr w:rsidR="00556BF4" w:rsidRPr="007D5FB0" w14:paraId="29AFC082" w14:textId="77777777" w:rsidTr="00556BF4">
        <w:tc>
          <w:tcPr>
            <w:tcW w:w="9016" w:type="dxa"/>
          </w:tcPr>
          <w:p w14:paraId="05EE1646"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Exercise books</w:t>
            </w:r>
          </w:p>
          <w:p w14:paraId="19D91EF3"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Knowledge organisers</w:t>
            </w:r>
          </w:p>
          <w:p w14:paraId="39850780"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topic questions</w:t>
            </w:r>
          </w:p>
          <w:p w14:paraId="3F7D8E52"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Previous end of topic tests </w:t>
            </w:r>
          </w:p>
          <w:p w14:paraId="19AFEFCB"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Complete exam question booklets provided</w:t>
            </w:r>
          </w:p>
          <w:p w14:paraId="4EC9AAF1" w14:textId="10C61212" w:rsidR="00055406" w:rsidRPr="007D5FB0" w:rsidRDefault="00055406" w:rsidP="00556BF4">
            <w:pPr>
              <w:rPr>
                <w:rFonts w:asciiTheme="majorHAnsi" w:hAnsiTheme="majorHAnsi" w:cstheme="majorHAnsi"/>
                <w:sz w:val="22"/>
              </w:rPr>
            </w:pPr>
          </w:p>
        </w:tc>
      </w:tr>
      <w:tr w:rsidR="00556BF4" w:rsidRPr="007D5FB0" w14:paraId="262FBDD1" w14:textId="77777777" w:rsidTr="00556BF4">
        <w:tc>
          <w:tcPr>
            <w:tcW w:w="9016" w:type="dxa"/>
            <w:shd w:val="clear" w:color="auto" w:fill="D2F1EF" w:themeFill="accent6" w:themeFillTint="33"/>
          </w:tcPr>
          <w:p w14:paraId="567916B7"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E693C00" w14:textId="77777777" w:rsidR="00556BF4" w:rsidRPr="007D5FB0" w:rsidRDefault="00556BF4" w:rsidP="00556BF4">
            <w:pPr>
              <w:rPr>
                <w:rFonts w:asciiTheme="majorHAnsi" w:hAnsiTheme="majorHAnsi" w:cstheme="majorHAnsi"/>
                <w:sz w:val="22"/>
              </w:rPr>
            </w:pPr>
          </w:p>
        </w:tc>
      </w:tr>
      <w:tr w:rsidR="00556BF4" w:rsidRPr="007D5FB0" w14:paraId="15DD64DF" w14:textId="77777777" w:rsidTr="00556BF4">
        <w:tc>
          <w:tcPr>
            <w:tcW w:w="9016" w:type="dxa"/>
          </w:tcPr>
          <w:p w14:paraId="1091D179"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 xml:space="preserve">BBC Bitesize </w:t>
            </w:r>
          </w:p>
          <w:p w14:paraId="451DBA91"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Kerboodle</w:t>
            </w:r>
          </w:p>
          <w:p w14:paraId="208B1B94"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 xml:space="preserve">Educake </w:t>
            </w:r>
          </w:p>
          <w:p w14:paraId="59330897" w14:textId="77777777" w:rsidR="00556BF4" w:rsidRPr="00055406" w:rsidRDefault="00556BF4" w:rsidP="00055406">
            <w:pPr>
              <w:rPr>
                <w:rFonts w:asciiTheme="majorHAnsi" w:hAnsiTheme="majorHAnsi" w:cstheme="majorHAnsi"/>
              </w:rPr>
            </w:pPr>
          </w:p>
        </w:tc>
      </w:tr>
      <w:tr w:rsidR="00556BF4" w:rsidRPr="007D5FB0" w14:paraId="48F64EF5" w14:textId="77777777" w:rsidTr="00556BF4">
        <w:tc>
          <w:tcPr>
            <w:tcW w:w="9016" w:type="dxa"/>
            <w:shd w:val="clear" w:color="auto" w:fill="FFCCFF"/>
          </w:tcPr>
          <w:p w14:paraId="69737495"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websites I can use:</w:t>
            </w:r>
          </w:p>
          <w:p w14:paraId="0D4C7377" w14:textId="77777777" w:rsidR="00556BF4" w:rsidRPr="007D5FB0" w:rsidRDefault="00556BF4" w:rsidP="00556BF4">
            <w:pPr>
              <w:rPr>
                <w:rFonts w:asciiTheme="majorHAnsi" w:hAnsiTheme="majorHAnsi" w:cstheme="majorHAnsi"/>
                <w:sz w:val="22"/>
              </w:rPr>
            </w:pPr>
          </w:p>
        </w:tc>
      </w:tr>
      <w:tr w:rsidR="00556BF4" w:rsidRPr="007D5FB0" w14:paraId="19F40E82" w14:textId="77777777" w:rsidTr="00556BF4">
        <w:tc>
          <w:tcPr>
            <w:tcW w:w="9016" w:type="dxa"/>
          </w:tcPr>
          <w:p w14:paraId="2C3FE5B8" w14:textId="77777777" w:rsidR="00556BF4" w:rsidRPr="007D5FB0" w:rsidRDefault="000E38C5" w:rsidP="00556BF4">
            <w:pPr>
              <w:rPr>
                <w:rFonts w:asciiTheme="majorHAnsi" w:hAnsiTheme="majorHAnsi" w:cstheme="majorHAnsi"/>
                <w:sz w:val="22"/>
              </w:rPr>
            </w:pPr>
            <w:hyperlink r:id="rId352" w:history="1">
              <w:r w:rsidR="00556BF4" w:rsidRPr="007D5FB0">
                <w:rPr>
                  <w:rStyle w:val="Hyperlink"/>
                  <w:rFonts w:asciiTheme="majorHAnsi" w:hAnsiTheme="majorHAnsi" w:cstheme="majorHAnsi"/>
                  <w:sz w:val="22"/>
                </w:rPr>
                <w:t>GCSE Chemistry (Single Science) - BBC Bitesize</w:t>
              </w:r>
            </w:hyperlink>
          </w:p>
          <w:p w14:paraId="2A5CA015" w14:textId="77777777" w:rsidR="00556BF4" w:rsidRPr="007D5FB0" w:rsidRDefault="000E38C5" w:rsidP="00556BF4">
            <w:pPr>
              <w:rPr>
                <w:rFonts w:asciiTheme="majorHAnsi" w:hAnsiTheme="majorHAnsi" w:cstheme="majorHAnsi"/>
                <w:sz w:val="22"/>
              </w:rPr>
            </w:pPr>
            <w:hyperlink r:id="rId353" w:history="1">
              <w:r w:rsidR="00556BF4" w:rsidRPr="007D5FB0">
                <w:rPr>
                  <w:rStyle w:val="Hyperlink"/>
                  <w:rFonts w:asciiTheme="majorHAnsi" w:hAnsiTheme="majorHAnsi" w:cstheme="majorHAnsi"/>
                  <w:sz w:val="22"/>
                </w:rPr>
                <w:t>www.Kerboodle.com</w:t>
              </w:r>
            </w:hyperlink>
          </w:p>
          <w:p w14:paraId="3E76101C" w14:textId="77777777" w:rsidR="00556BF4" w:rsidRPr="007D5FB0" w:rsidRDefault="000E38C5" w:rsidP="00556BF4">
            <w:pPr>
              <w:rPr>
                <w:rFonts w:asciiTheme="majorHAnsi" w:hAnsiTheme="majorHAnsi" w:cstheme="majorHAnsi"/>
                <w:sz w:val="22"/>
              </w:rPr>
            </w:pPr>
            <w:hyperlink r:id="rId354" w:history="1">
              <w:r w:rsidR="00556BF4" w:rsidRPr="007D5FB0">
                <w:rPr>
                  <w:rStyle w:val="Hyperlink"/>
                  <w:rFonts w:asciiTheme="majorHAnsi" w:hAnsiTheme="majorHAnsi" w:cstheme="majorHAnsi"/>
                  <w:sz w:val="22"/>
                </w:rPr>
                <w:t>Freesciencelessons - YouTube</w:t>
              </w:r>
            </w:hyperlink>
          </w:p>
          <w:p w14:paraId="5254CAC7" w14:textId="77777777" w:rsidR="00556BF4" w:rsidRPr="007D5FB0" w:rsidRDefault="00556BF4" w:rsidP="00556BF4">
            <w:pPr>
              <w:rPr>
                <w:rFonts w:asciiTheme="majorHAnsi" w:hAnsiTheme="majorHAnsi" w:cstheme="majorHAnsi"/>
                <w:sz w:val="22"/>
              </w:rPr>
            </w:pPr>
          </w:p>
        </w:tc>
      </w:tr>
      <w:tr w:rsidR="00556BF4" w:rsidRPr="007D5FB0" w14:paraId="517FA347" w14:textId="77777777" w:rsidTr="00556BF4">
        <w:tc>
          <w:tcPr>
            <w:tcW w:w="9016" w:type="dxa"/>
            <w:shd w:val="clear" w:color="auto" w:fill="CCFFFF"/>
          </w:tcPr>
          <w:p w14:paraId="42DD5F60"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41A0D106" w14:textId="77777777" w:rsidR="00556BF4" w:rsidRPr="007D5FB0" w:rsidRDefault="00556BF4" w:rsidP="00556BF4">
            <w:pPr>
              <w:rPr>
                <w:rFonts w:asciiTheme="majorHAnsi" w:hAnsiTheme="majorHAnsi" w:cstheme="majorHAnsi"/>
                <w:sz w:val="22"/>
              </w:rPr>
            </w:pPr>
          </w:p>
        </w:tc>
      </w:tr>
      <w:tr w:rsidR="00556BF4" w:rsidRPr="007D5FB0" w14:paraId="45A034CF" w14:textId="77777777" w:rsidTr="00556BF4">
        <w:trPr>
          <w:trHeight w:val="165"/>
        </w:trPr>
        <w:tc>
          <w:tcPr>
            <w:tcW w:w="9016" w:type="dxa"/>
          </w:tcPr>
          <w:p w14:paraId="28A7BB4D" w14:textId="77777777" w:rsidR="00556BF4" w:rsidRPr="007D5FB0" w:rsidRDefault="00556BF4" w:rsidP="00556BF4">
            <w:pPr>
              <w:rPr>
                <w:rFonts w:asciiTheme="majorHAnsi" w:hAnsiTheme="majorHAnsi" w:cstheme="majorHAnsi"/>
                <w:sz w:val="22"/>
              </w:rPr>
            </w:pPr>
          </w:p>
          <w:p w14:paraId="45C95103" w14:textId="77777777" w:rsidR="00556BF4" w:rsidRPr="007D5FB0" w:rsidRDefault="000E38C5" w:rsidP="00556BF4">
            <w:pPr>
              <w:rPr>
                <w:rFonts w:asciiTheme="majorHAnsi" w:hAnsiTheme="majorHAnsi" w:cstheme="majorHAnsi"/>
                <w:sz w:val="22"/>
              </w:rPr>
            </w:pPr>
            <w:hyperlink r:id="rId355" w:history="1">
              <w:r w:rsidR="00556BF4" w:rsidRPr="007D5FB0">
                <w:rPr>
                  <w:rStyle w:val="Hyperlink"/>
                  <w:rFonts w:asciiTheme="majorHAnsi" w:hAnsiTheme="majorHAnsi" w:cstheme="majorHAnsi"/>
                  <w:sz w:val="22"/>
                </w:rPr>
                <w:t>Periodic Table: History (rsc.org)</w:t>
              </w:r>
            </w:hyperlink>
          </w:p>
          <w:p w14:paraId="5735CA56" w14:textId="77777777" w:rsidR="00556BF4" w:rsidRPr="007D5FB0" w:rsidRDefault="00556BF4" w:rsidP="00556BF4">
            <w:pPr>
              <w:rPr>
                <w:rFonts w:asciiTheme="majorHAnsi" w:hAnsiTheme="majorHAnsi" w:cstheme="majorHAnsi"/>
                <w:sz w:val="22"/>
              </w:rPr>
            </w:pPr>
          </w:p>
        </w:tc>
      </w:tr>
    </w:tbl>
    <w:p w14:paraId="054112F8" w14:textId="77777777" w:rsidR="00055406" w:rsidRDefault="00055406" w:rsidP="00556BF4">
      <w:pPr>
        <w:jc w:val="center"/>
        <w:rPr>
          <w:rFonts w:asciiTheme="majorHAnsi" w:hAnsiTheme="majorHAnsi" w:cstheme="majorHAnsi"/>
          <w:color w:val="013A57" w:themeColor="accent1" w:themeShade="BF"/>
          <w:sz w:val="22"/>
        </w:rPr>
      </w:pPr>
    </w:p>
    <w:p w14:paraId="7B218133" w14:textId="77777777" w:rsidR="00055406" w:rsidRDefault="00055406" w:rsidP="00556BF4">
      <w:pPr>
        <w:jc w:val="center"/>
        <w:rPr>
          <w:rFonts w:asciiTheme="majorHAnsi" w:hAnsiTheme="majorHAnsi" w:cstheme="majorHAnsi"/>
          <w:color w:val="013A57" w:themeColor="accent1" w:themeShade="BF"/>
          <w:sz w:val="22"/>
        </w:rPr>
      </w:pPr>
    </w:p>
    <w:p w14:paraId="29E7DC21" w14:textId="77777777" w:rsidR="00055406" w:rsidRDefault="00055406" w:rsidP="00556BF4">
      <w:pPr>
        <w:jc w:val="center"/>
        <w:rPr>
          <w:rFonts w:asciiTheme="majorHAnsi" w:hAnsiTheme="majorHAnsi" w:cstheme="majorHAnsi"/>
          <w:color w:val="013A57" w:themeColor="accent1" w:themeShade="BF"/>
          <w:sz w:val="22"/>
        </w:rPr>
      </w:pPr>
    </w:p>
    <w:p w14:paraId="4A37D47A" w14:textId="77777777" w:rsidR="00055406" w:rsidRDefault="00055406" w:rsidP="00556BF4">
      <w:pPr>
        <w:jc w:val="center"/>
        <w:rPr>
          <w:rFonts w:asciiTheme="majorHAnsi" w:hAnsiTheme="majorHAnsi" w:cstheme="majorHAnsi"/>
          <w:color w:val="013A57" w:themeColor="accent1" w:themeShade="BF"/>
          <w:sz w:val="22"/>
        </w:rPr>
      </w:pPr>
    </w:p>
    <w:p w14:paraId="3D1E2C32" w14:textId="77777777" w:rsidR="00055406" w:rsidRDefault="00055406" w:rsidP="00556BF4">
      <w:pPr>
        <w:jc w:val="center"/>
        <w:rPr>
          <w:rFonts w:asciiTheme="majorHAnsi" w:hAnsiTheme="majorHAnsi" w:cstheme="majorHAnsi"/>
          <w:color w:val="013A57" w:themeColor="accent1" w:themeShade="BF"/>
          <w:sz w:val="22"/>
        </w:rPr>
      </w:pPr>
    </w:p>
    <w:p w14:paraId="0F8D8671" w14:textId="77777777" w:rsidR="00055406" w:rsidRDefault="00055406" w:rsidP="00556BF4">
      <w:pPr>
        <w:jc w:val="center"/>
        <w:rPr>
          <w:rFonts w:asciiTheme="majorHAnsi" w:hAnsiTheme="majorHAnsi" w:cstheme="majorHAnsi"/>
          <w:color w:val="013A57" w:themeColor="accent1" w:themeShade="BF"/>
          <w:sz w:val="22"/>
        </w:rPr>
      </w:pPr>
    </w:p>
    <w:p w14:paraId="0744F97C" w14:textId="77777777" w:rsidR="00055406" w:rsidRDefault="00055406" w:rsidP="00556BF4">
      <w:pPr>
        <w:jc w:val="center"/>
        <w:rPr>
          <w:rFonts w:asciiTheme="majorHAnsi" w:hAnsiTheme="majorHAnsi" w:cstheme="majorHAnsi"/>
          <w:color w:val="013A57" w:themeColor="accent1" w:themeShade="BF"/>
          <w:sz w:val="22"/>
        </w:rPr>
      </w:pPr>
    </w:p>
    <w:p w14:paraId="03E81B4F" w14:textId="77777777" w:rsidR="00055406" w:rsidRDefault="00055406" w:rsidP="00556BF4">
      <w:pPr>
        <w:jc w:val="center"/>
        <w:rPr>
          <w:rFonts w:asciiTheme="majorHAnsi" w:hAnsiTheme="majorHAnsi" w:cstheme="majorHAnsi"/>
          <w:color w:val="013A57" w:themeColor="accent1" w:themeShade="BF"/>
          <w:sz w:val="22"/>
        </w:rPr>
      </w:pPr>
    </w:p>
    <w:p w14:paraId="2B9A0E85" w14:textId="77777777" w:rsidR="00055406" w:rsidRDefault="00055406" w:rsidP="00556BF4">
      <w:pPr>
        <w:jc w:val="center"/>
        <w:rPr>
          <w:rFonts w:asciiTheme="majorHAnsi" w:hAnsiTheme="majorHAnsi" w:cstheme="majorHAnsi"/>
          <w:color w:val="013A57" w:themeColor="accent1" w:themeShade="BF"/>
          <w:sz w:val="22"/>
        </w:rPr>
      </w:pPr>
    </w:p>
    <w:p w14:paraId="39EBA4C3" w14:textId="77777777" w:rsidR="00055406" w:rsidRDefault="00055406" w:rsidP="00556BF4">
      <w:pPr>
        <w:jc w:val="center"/>
        <w:rPr>
          <w:rFonts w:asciiTheme="majorHAnsi" w:hAnsiTheme="majorHAnsi" w:cstheme="majorHAnsi"/>
          <w:color w:val="013A57" w:themeColor="accent1" w:themeShade="BF"/>
          <w:sz w:val="22"/>
        </w:rPr>
      </w:pPr>
    </w:p>
    <w:p w14:paraId="043F0964" w14:textId="77777777" w:rsidR="00055406" w:rsidRDefault="00055406" w:rsidP="00556BF4">
      <w:pPr>
        <w:jc w:val="center"/>
        <w:rPr>
          <w:rFonts w:asciiTheme="majorHAnsi" w:hAnsiTheme="majorHAnsi" w:cstheme="majorHAnsi"/>
          <w:color w:val="013A57" w:themeColor="accent1" w:themeShade="BF"/>
          <w:sz w:val="22"/>
        </w:rPr>
      </w:pPr>
    </w:p>
    <w:p w14:paraId="247FE9B8" w14:textId="77777777" w:rsidR="00055406" w:rsidRDefault="00055406" w:rsidP="00556BF4">
      <w:pPr>
        <w:jc w:val="center"/>
        <w:rPr>
          <w:rFonts w:asciiTheme="majorHAnsi" w:hAnsiTheme="majorHAnsi" w:cstheme="majorHAnsi"/>
          <w:color w:val="013A57" w:themeColor="accent1" w:themeShade="BF"/>
          <w:sz w:val="22"/>
        </w:rPr>
      </w:pPr>
    </w:p>
    <w:p w14:paraId="650C9DDF" w14:textId="77777777" w:rsidR="00055406" w:rsidRDefault="00055406" w:rsidP="00556BF4">
      <w:pPr>
        <w:jc w:val="center"/>
        <w:rPr>
          <w:rFonts w:asciiTheme="majorHAnsi" w:hAnsiTheme="majorHAnsi" w:cstheme="majorHAnsi"/>
          <w:color w:val="013A57" w:themeColor="accent1" w:themeShade="BF"/>
          <w:sz w:val="22"/>
        </w:rPr>
      </w:pPr>
    </w:p>
    <w:p w14:paraId="23491158" w14:textId="77777777" w:rsidR="00055406" w:rsidRDefault="00055406" w:rsidP="00556BF4">
      <w:pPr>
        <w:jc w:val="center"/>
        <w:rPr>
          <w:rFonts w:asciiTheme="majorHAnsi" w:hAnsiTheme="majorHAnsi" w:cstheme="majorHAnsi"/>
          <w:color w:val="013A57" w:themeColor="accent1" w:themeShade="BF"/>
          <w:sz w:val="22"/>
        </w:rPr>
      </w:pPr>
    </w:p>
    <w:p w14:paraId="217307F5" w14:textId="77777777" w:rsidR="00055406" w:rsidRDefault="00055406" w:rsidP="00556BF4">
      <w:pPr>
        <w:jc w:val="center"/>
        <w:rPr>
          <w:rFonts w:asciiTheme="majorHAnsi" w:hAnsiTheme="majorHAnsi" w:cstheme="majorHAnsi"/>
          <w:color w:val="013A57" w:themeColor="accent1" w:themeShade="BF"/>
          <w:sz w:val="22"/>
        </w:rPr>
      </w:pPr>
    </w:p>
    <w:p w14:paraId="3CB4458D" w14:textId="77777777" w:rsidR="00055406" w:rsidRDefault="00055406" w:rsidP="00556BF4">
      <w:pPr>
        <w:jc w:val="center"/>
        <w:rPr>
          <w:rFonts w:asciiTheme="majorHAnsi" w:hAnsiTheme="majorHAnsi" w:cstheme="majorHAnsi"/>
          <w:color w:val="013A57" w:themeColor="accent1" w:themeShade="BF"/>
          <w:sz w:val="22"/>
        </w:rPr>
      </w:pPr>
    </w:p>
    <w:p w14:paraId="3C867A99" w14:textId="77777777" w:rsidR="00055406" w:rsidRDefault="00055406" w:rsidP="00556BF4">
      <w:pPr>
        <w:jc w:val="center"/>
        <w:rPr>
          <w:rFonts w:asciiTheme="majorHAnsi" w:hAnsiTheme="majorHAnsi" w:cstheme="majorHAnsi"/>
          <w:color w:val="013A57" w:themeColor="accent1" w:themeShade="BF"/>
          <w:sz w:val="22"/>
        </w:rPr>
      </w:pPr>
    </w:p>
    <w:p w14:paraId="19B89CA2" w14:textId="77777777" w:rsidR="00055406" w:rsidRDefault="00055406" w:rsidP="00556BF4">
      <w:pPr>
        <w:jc w:val="center"/>
        <w:rPr>
          <w:rFonts w:asciiTheme="majorHAnsi" w:hAnsiTheme="majorHAnsi" w:cstheme="majorHAnsi"/>
          <w:color w:val="013A57" w:themeColor="accent1" w:themeShade="BF"/>
          <w:sz w:val="22"/>
        </w:rPr>
      </w:pPr>
    </w:p>
    <w:p w14:paraId="590FD02A" w14:textId="77777777" w:rsidR="00055406" w:rsidRDefault="00055406" w:rsidP="00556BF4">
      <w:pPr>
        <w:jc w:val="center"/>
        <w:rPr>
          <w:rFonts w:asciiTheme="majorHAnsi" w:hAnsiTheme="majorHAnsi" w:cstheme="majorHAnsi"/>
          <w:color w:val="013A57" w:themeColor="accent1" w:themeShade="BF"/>
          <w:sz w:val="22"/>
        </w:rPr>
      </w:pPr>
    </w:p>
    <w:p w14:paraId="14D336DB" w14:textId="77777777" w:rsidR="00055406" w:rsidRDefault="00055406" w:rsidP="00556BF4">
      <w:pPr>
        <w:jc w:val="center"/>
        <w:rPr>
          <w:rFonts w:asciiTheme="majorHAnsi" w:hAnsiTheme="majorHAnsi" w:cstheme="majorHAnsi"/>
          <w:color w:val="013A57" w:themeColor="accent1" w:themeShade="BF"/>
          <w:sz w:val="22"/>
        </w:rPr>
      </w:pPr>
    </w:p>
    <w:p w14:paraId="52BD7743" w14:textId="77777777" w:rsidR="00055406" w:rsidRDefault="00055406" w:rsidP="00556BF4">
      <w:pPr>
        <w:jc w:val="center"/>
        <w:rPr>
          <w:rFonts w:asciiTheme="majorHAnsi" w:hAnsiTheme="majorHAnsi" w:cstheme="majorHAnsi"/>
          <w:color w:val="013A57" w:themeColor="accent1" w:themeShade="BF"/>
          <w:sz w:val="22"/>
        </w:rPr>
      </w:pPr>
    </w:p>
    <w:p w14:paraId="7BF355AF" w14:textId="77777777" w:rsidR="00055406" w:rsidRDefault="00055406" w:rsidP="00556BF4">
      <w:pPr>
        <w:jc w:val="center"/>
        <w:rPr>
          <w:rFonts w:asciiTheme="majorHAnsi" w:hAnsiTheme="majorHAnsi" w:cstheme="majorHAnsi"/>
          <w:color w:val="013A57" w:themeColor="accent1" w:themeShade="BF"/>
          <w:sz w:val="22"/>
        </w:rPr>
      </w:pPr>
    </w:p>
    <w:p w14:paraId="2FA33F8A" w14:textId="77777777" w:rsidR="00055406" w:rsidRDefault="00055406" w:rsidP="00556BF4">
      <w:pPr>
        <w:jc w:val="center"/>
        <w:rPr>
          <w:rFonts w:asciiTheme="majorHAnsi" w:hAnsiTheme="majorHAnsi" w:cstheme="majorHAnsi"/>
          <w:color w:val="013A57" w:themeColor="accent1" w:themeShade="BF"/>
          <w:sz w:val="22"/>
        </w:rPr>
      </w:pPr>
    </w:p>
    <w:p w14:paraId="5B1A26A8" w14:textId="77777777" w:rsidR="00055406" w:rsidRDefault="00055406" w:rsidP="00556BF4">
      <w:pPr>
        <w:jc w:val="center"/>
        <w:rPr>
          <w:rFonts w:asciiTheme="majorHAnsi" w:hAnsiTheme="majorHAnsi" w:cstheme="majorHAnsi"/>
          <w:color w:val="013A57" w:themeColor="accent1" w:themeShade="BF"/>
          <w:sz w:val="22"/>
        </w:rPr>
      </w:pPr>
    </w:p>
    <w:p w14:paraId="50523453" w14:textId="77777777" w:rsidR="00055406" w:rsidRDefault="00055406" w:rsidP="00556BF4">
      <w:pPr>
        <w:jc w:val="center"/>
        <w:rPr>
          <w:rFonts w:asciiTheme="majorHAnsi" w:hAnsiTheme="majorHAnsi" w:cstheme="majorHAnsi"/>
          <w:color w:val="013A57" w:themeColor="accent1" w:themeShade="BF"/>
          <w:sz w:val="22"/>
        </w:rPr>
      </w:pPr>
    </w:p>
    <w:p w14:paraId="41F91181" w14:textId="77777777" w:rsidR="00055406" w:rsidRDefault="00055406" w:rsidP="00556BF4">
      <w:pPr>
        <w:jc w:val="center"/>
        <w:rPr>
          <w:rFonts w:asciiTheme="majorHAnsi" w:hAnsiTheme="majorHAnsi" w:cstheme="majorHAnsi"/>
          <w:color w:val="013A57" w:themeColor="accent1" w:themeShade="BF"/>
          <w:sz w:val="22"/>
        </w:rPr>
      </w:pPr>
    </w:p>
    <w:p w14:paraId="1AA2503C" w14:textId="77777777" w:rsidR="00055406" w:rsidRDefault="00055406" w:rsidP="00556BF4">
      <w:pPr>
        <w:jc w:val="center"/>
        <w:rPr>
          <w:rFonts w:asciiTheme="majorHAnsi" w:hAnsiTheme="majorHAnsi" w:cstheme="majorHAnsi"/>
          <w:color w:val="013A57" w:themeColor="accent1" w:themeShade="BF"/>
          <w:sz w:val="22"/>
        </w:rPr>
      </w:pPr>
    </w:p>
    <w:p w14:paraId="1D7C7587" w14:textId="77777777" w:rsidR="00055406" w:rsidRDefault="00055406" w:rsidP="00556BF4">
      <w:pPr>
        <w:jc w:val="center"/>
        <w:rPr>
          <w:rFonts w:asciiTheme="majorHAnsi" w:hAnsiTheme="majorHAnsi" w:cstheme="majorHAnsi"/>
          <w:color w:val="013A57" w:themeColor="accent1" w:themeShade="BF"/>
          <w:sz w:val="22"/>
        </w:rPr>
      </w:pPr>
    </w:p>
    <w:p w14:paraId="3149E789" w14:textId="77777777" w:rsidR="00055406" w:rsidRDefault="00055406" w:rsidP="00556BF4">
      <w:pPr>
        <w:jc w:val="center"/>
        <w:rPr>
          <w:rFonts w:asciiTheme="majorHAnsi" w:hAnsiTheme="majorHAnsi" w:cstheme="majorHAnsi"/>
          <w:color w:val="013A57" w:themeColor="accent1" w:themeShade="BF"/>
          <w:sz w:val="22"/>
        </w:rPr>
      </w:pPr>
    </w:p>
    <w:p w14:paraId="05A09555" w14:textId="77777777" w:rsidR="00055406" w:rsidRDefault="00055406" w:rsidP="00556BF4">
      <w:pPr>
        <w:jc w:val="center"/>
        <w:rPr>
          <w:rFonts w:asciiTheme="majorHAnsi" w:hAnsiTheme="majorHAnsi" w:cstheme="majorHAnsi"/>
          <w:color w:val="013A57" w:themeColor="accent1" w:themeShade="BF"/>
          <w:sz w:val="22"/>
        </w:rPr>
      </w:pPr>
    </w:p>
    <w:p w14:paraId="5CD7AFB2" w14:textId="77777777" w:rsidR="00055406" w:rsidRDefault="00055406" w:rsidP="00556BF4">
      <w:pPr>
        <w:jc w:val="center"/>
        <w:rPr>
          <w:rFonts w:asciiTheme="majorHAnsi" w:hAnsiTheme="majorHAnsi" w:cstheme="majorHAnsi"/>
          <w:color w:val="013A57" w:themeColor="accent1" w:themeShade="BF"/>
          <w:sz w:val="22"/>
        </w:rPr>
      </w:pPr>
    </w:p>
    <w:p w14:paraId="0C551439" w14:textId="77777777" w:rsidR="00055406" w:rsidRDefault="00055406" w:rsidP="00556BF4">
      <w:pPr>
        <w:jc w:val="center"/>
        <w:rPr>
          <w:rFonts w:asciiTheme="majorHAnsi" w:hAnsiTheme="majorHAnsi" w:cstheme="majorHAnsi"/>
          <w:color w:val="013A57" w:themeColor="accent1" w:themeShade="BF"/>
          <w:sz w:val="22"/>
        </w:rPr>
      </w:pPr>
    </w:p>
    <w:p w14:paraId="0578C0C4" w14:textId="77777777" w:rsidR="00055406" w:rsidRDefault="00055406" w:rsidP="00556BF4">
      <w:pPr>
        <w:jc w:val="center"/>
        <w:rPr>
          <w:rFonts w:asciiTheme="majorHAnsi" w:hAnsiTheme="majorHAnsi" w:cstheme="majorHAnsi"/>
          <w:color w:val="013A57" w:themeColor="accent1" w:themeShade="BF"/>
          <w:sz w:val="22"/>
        </w:rPr>
      </w:pPr>
    </w:p>
    <w:p w14:paraId="6817C0FC" w14:textId="77777777" w:rsidR="00055406" w:rsidRDefault="00055406" w:rsidP="00556BF4">
      <w:pPr>
        <w:jc w:val="center"/>
        <w:rPr>
          <w:rFonts w:asciiTheme="majorHAnsi" w:hAnsiTheme="majorHAnsi" w:cstheme="majorHAnsi"/>
          <w:color w:val="013A57" w:themeColor="accent1" w:themeShade="BF"/>
          <w:sz w:val="22"/>
        </w:rPr>
      </w:pPr>
    </w:p>
    <w:p w14:paraId="091A6C9D" w14:textId="77777777" w:rsidR="00055406" w:rsidRDefault="00055406" w:rsidP="00556BF4">
      <w:pPr>
        <w:jc w:val="center"/>
        <w:rPr>
          <w:rFonts w:asciiTheme="majorHAnsi" w:hAnsiTheme="majorHAnsi" w:cstheme="majorHAnsi"/>
          <w:color w:val="013A57" w:themeColor="accent1" w:themeShade="BF"/>
          <w:sz w:val="22"/>
        </w:rPr>
      </w:pPr>
    </w:p>
    <w:p w14:paraId="16293131" w14:textId="77777777" w:rsidR="00055406" w:rsidRDefault="00055406" w:rsidP="00556BF4">
      <w:pPr>
        <w:jc w:val="center"/>
        <w:rPr>
          <w:rFonts w:asciiTheme="majorHAnsi" w:hAnsiTheme="majorHAnsi" w:cstheme="majorHAnsi"/>
          <w:color w:val="013A57" w:themeColor="accent1" w:themeShade="BF"/>
          <w:sz w:val="22"/>
        </w:rPr>
      </w:pPr>
    </w:p>
    <w:p w14:paraId="4B859672" w14:textId="77777777" w:rsidR="00055406" w:rsidRDefault="00055406" w:rsidP="00556BF4">
      <w:pPr>
        <w:jc w:val="center"/>
        <w:rPr>
          <w:rFonts w:asciiTheme="majorHAnsi" w:hAnsiTheme="majorHAnsi" w:cstheme="majorHAnsi"/>
          <w:color w:val="013A57" w:themeColor="accent1" w:themeShade="BF"/>
          <w:sz w:val="22"/>
        </w:rPr>
      </w:pPr>
    </w:p>
    <w:p w14:paraId="3B4DB114" w14:textId="77777777" w:rsidR="00055406" w:rsidRDefault="00055406" w:rsidP="00556BF4">
      <w:pPr>
        <w:jc w:val="center"/>
        <w:rPr>
          <w:rFonts w:asciiTheme="majorHAnsi" w:hAnsiTheme="majorHAnsi" w:cstheme="majorHAnsi"/>
          <w:color w:val="013A57" w:themeColor="accent1" w:themeShade="BF"/>
          <w:sz w:val="22"/>
        </w:rPr>
      </w:pPr>
    </w:p>
    <w:p w14:paraId="4664D815" w14:textId="77777777" w:rsidR="00055406" w:rsidRDefault="00055406" w:rsidP="00556BF4">
      <w:pPr>
        <w:jc w:val="center"/>
        <w:rPr>
          <w:rFonts w:asciiTheme="majorHAnsi" w:hAnsiTheme="majorHAnsi" w:cstheme="majorHAnsi"/>
          <w:color w:val="013A57" w:themeColor="accent1" w:themeShade="BF"/>
          <w:sz w:val="22"/>
        </w:rPr>
      </w:pPr>
    </w:p>
    <w:p w14:paraId="2FB6108B" w14:textId="77777777" w:rsidR="00055406" w:rsidRDefault="00055406" w:rsidP="00556BF4">
      <w:pPr>
        <w:jc w:val="center"/>
        <w:rPr>
          <w:rFonts w:asciiTheme="majorHAnsi" w:hAnsiTheme="majorHAnsi" w:cstheme="majorHAnsi"/>
          <w:color w:val="013A57" w:themeColor="accent1" w:themeShade="BF"/>
          <w:sz w:val="22"/>
        </w:rPr>
      </w:pPr>
    </w:p>
    <w:p w14:paraId="452343F8" w14:textId="77777777" w:rsidR="00055406" w:rsidRDefault="00055406" w:rsidP="00556BF4">
      <w:pPr>
        <w:jc w:val="center"/>
        <w:rPr>
          <w:rFonts w:asciiTheme="majorHAnsi" w:hAnsiTheme="majorHAnsi" w:cstheme="majorHAnsi"/>
          <w:color w:val="013A57" w:themeColor="accent1" w:themeShade="BF"/>
          <w:sz w:val="22"/>
        </w:rPr>
      </w:pPr>
    </w:p>
    <w:p w14:paraId="641D7A84" w14:textId="76A57916" w:rsidR="00556BF4" w:rsidRPr="00055406" w:rsidRDefault="00556BF4" w:rsidP="00556BF4">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 xml:space="preserve">Year (Year 11A) </w:t>
      </w:r>
      <w:r w:rsidR="0075661B" w:rsidRPr="00055406">
        <w:rPr>
          <w:rFonts w:asciiTheme="majorHAnsi" w:hAnsiTheme="majorHAnsi" w:cstheme="majorHAnsi"/>
          <w:color w:val="013A57" w:themeColor="accent1" w:themeShade="BF"/>
          <w:szCs w:val="28"/>
        </w:rPr>
        <w:t>Spring</w:t>
      </w:r>
      <w:r w:rsidRPr="00055406">
        <w:rPr>
          <w:rFonts w:asciiTheme="majorHAnsi" w:hAnsiTheme="majorHAnsi" w:cstheme="majorHAnsi"/>
          <w:color w:val="013A57" w:themeColor="accent1" w:themeShade="BF"/>
          <w:szCs w:val="28"/>
        </w:rPr>
        <w:t xml:space="preserve"> Revision for (Chemistry).</w:t>
      </w:r>
    </w:p>
    <w:p w14:paraId="59F202A0" w14:textId="77777777" w:rsidR="00556BF4" w:rsidRPr="007D5FB0" w:rsidRDefault="00556BF4" w:rsidP="00556BF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56BF4" w:rsidRPr="007D5FB0" w14:paraId="3BB4BC9D" w14:textId="77777777" w:rsidTr="00556BF4">
        <w:tc>
          <w:tcPr>
            <w:tcW w:w="9016" w:type="dxa"/>
            <w:shd w:val="clear" w:color="auto" w:fill="CCFFCC"/>
          </w:tcPr>
          <w:p w14:paraId="345BAAD0"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556BF4" w:rsidRPr="007D5FB0" w14:paraId="02FC0CEF" w14:textId="77777777" w:rsidTr="00556BF4">
        <w:tc>
          <w:tcPr>
            <w:tcW w:w="9016" w:type="dxa"/>
            <w:shd w:val="clear" w:color="auto" w:fill="auto"/>
          </w:tcPr>
          <w:p w14:paraId="1FB49EB7" w14:textId="77777777" w:rsidR="00556BF4" w:rsidRPr="007D5FB0" w:rsidRDefault="00556BF4" w:rsidP="00556BF4">
            <w:pPr>
              <w:rPr>
                <w:rFonts w:asciiTheme="majorHAnsi" w:hAnsiTheme="majorHAnsi" w:cstheme="majorHAnsi"/>
                <w:sz w:val="22"/>
              </w:rPr>
            </w:pPr>
          </w:p>
          <w:p w14:paraId="6F39977D"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End of Spring 1 Assessment on:</w:t>
            </w:r>
          </w:p>
          <w:p w14:paraId="0F757B6B" w14:textId="77777777" w:rsidR="00556BF4" w:rsidRPr="007D5FB0" w:rsidRDefault="00556BF4" w:rsidP="00556BF4">
            <w:pPr>
              <w:rPr>
                <w:rFonts w:asciiTheme="majorHAnsi" w:hAnsiTheme="majorHAnsi" w:cstheme="majorHAnsi"/>
                <w:sz w:val="22"/>
              </w:rPr>
            </w:pPr>
          </w:p>
          <w:p w14:paraId="290C65A7" w14:textId="77777777" w:rsidR="00556BF4" w:rsidRPr="007D5FB0" w:rsidRDefault="00556BF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Paper 1 Chemistry (mock)</w:t>
            </w:r>
          </w:p>
          <w:p w14:paraId="5BA490D5" w14:textId="77777777" w:rsidR="00556BF4" w:rsidRPr="007D5FB0" w:rsidRDefault="00556BF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Paper 2 Chemistry (Chemical Analysis, Chemistry of the Atmosphere, Using Materials) </w:t>
            </w:r>
          </w:p>
          <w:p w14:paraId="53551B10" w14:textId="77777777" w:rsidR="00556BF4" w:rsidRPr="007D5FB0" w:rsidRDefault="00556BF4" w:rsidP="00556BF4">
            <w:pPr>
              <w:rPr>
                <w:rFonts w:asciiTheme="majorHAnsi" w:hAnsiTheme="majorHAnsi" w:cstheme="majorHAnsi"/>
                <w:sz w:val="22"/>
              </w:rPr>
            </w:pPr>
          </w:p>
        </w:tc>
      </w:tr>
      <w:tr w:rsidR="00556BF4" w:rsidRPr="007D5FB0" w14:paraId="6C55DF33" w14:textId="77777777" w:rsidTr="00556BF4">
        <w:tc>
          <w:tcPr>
            <w:tcW w:w="9016" w:type="dxa"/>
            <w:shd w:val="clear" w:color="auto" w:fill="B1E4FD" w:themeFill="accent1" w:themeFillTint="33"/>
          </w:tcPr>
          <w:p w14:paraId="1A88D151"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do I need to revise?</w:t>
            </w:r>
          </w:p>
          <w:p w14:paraId="0DD2D584" w14:textId="77777777" w:rsidR="00556BF4" w:rsidRPr="007D5FB0" w:rsidRDefault="00556BF4" w:rsidP="00556BF4">
            <w:pPr>
              <w:pStyle w:val="ListParagraph"/>
              <w:rPr>
                <w:rFonts w:asciiTheme="majorHAnsi" w:hAnsiTheme="majorHAnsi" w:cstheme="majorHAnsi"/>
              </w:rPr>
            </w:pPr>
          </w:p>
        </w:tc>
      </w:tr>
      <w:tr w:rsidR="00556BF4" w:rsidRPr="007D5FB0" w14:paraId="60FA4447" w14:textId="77777777" w:rsidTr="00556BF4">
        <w:tc>
          <w:tcPr>
            <w:tcW w:w="9016" w:type="dxa"/>
          </w:tcPr>
          <w:p w14:paraId="356094D9"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Chemical Analysis:</w:t>
            </w:r>
          </w:p>
          <w:p w14:paraId="553B2345"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Pure Substances </w:t>
            </w:r>
          </w:p>
          <w:p w14:paraId="58C4F11F"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Formulations </w:t>
            </w:r>
          </w:p>
          <w:p w14:paraId="1663110D"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Chromatography </w:t>
            </w:r>
          </w:p>
          <w:p w14:paraId="7191CA94"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Identification of common gasses</w:t>
            </w:r>
          </w:p>
          <w:p w14:paraId="01158C13"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Identification of ions by spectroscopic means </w:t>
            </w:r>
          </w:p>
          <w:p w14:paraId="32AB7591" w14:textId="77777777" w:rsidR="00556BF4" w:rsidRPr="007D5FB0" w:rsidRDefault="00556BF4" w:rsidP="00556BF4">
            <w:pPr>
              <w:rPr>
                <w:rFonts w:asciiTheme="majorHAnsi" w:hAnsiTheme="majorHAnsi" w:cstheme="majorHAnsi"/>
                <w:sz w:val="22"/>
              </w:rPr>
            </w:pPr>
          </w:p>
          <w:p w14:paraId="76CA0C26"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Chemistry of the Atmosphere:</w:t>
            </w:r>
          </w:p>
          <w:p w14:paraId="4040F64B"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Gasses in the atmosphere</w:t>
            </w:r>
          </w:p>
          <w:p w14:paraId="17356D72"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The early atmosphere </w:t>
            </w:r>
          </w:p>
          <w:p w14:paraId="77B46BDA"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How oxygen increased </w:t>
            </w:r>
          </w:p>
          <w:p w14:paraId="5F9A884C"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How carbon dioxide decreased</w:t>
            </w:r>
          </w:p>
          <w:p w14:paraId="466BC06C"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Greenhouse gasses </w:t>
            </w:r>
          </w:p>
          <w:p w14:paraId="2EC1CFE5"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Global climate change</w:t>
            </w:r>
          </w:p>
          <w:p w14:paraId="5C5143CE"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Carbon footprint </w:t>
            </w:r>
          </w:p>
          <w:p w14:paraId="34A317D8"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Atmospheric pollutants </w:t>
            </w:r>
          </w:p>
          <w:p w14:paraId="137CAACB"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Using Materials:</w:t>
            </w:r>
          </w:p>
          <w:p w14:paraId="30B0D83B"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Corrosion and its prevention</w:t>
            </w:r>
          </w:p>
          <w:p w14:paraId="0B6428E7"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Alloys as useful materials</w:t>
            </w:r>
          </w:p>
          <w:p w14:paraId="1C81D4C0"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 xml:space="preserve">Ceramics, composites and polymers </w:t>
            </w:r>
          </w:p>
          <w:p w14:paraId="3BCB9162"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The Haber Process</w:t>
            </w:r>
          </w:p>
          <w:p w14:paraId="59C44DD6" w14:textId="77777777" w:rsidR="00556BF4" w:rsidRDefault="00556BF4" w:rsidP="00055406">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 xml:space="preserve">Uses and production of NPK fertiliser </w:t>
            </w:r>
          </w:p>
          <w:p w14:paraId="7450F600" w14:textId="2CD3F0A9" w:rsidR="00055406" w:rsidRPr="00055406" w:rsidRDefault="00055406" w:rsidP="00055406">
            <w:pPr>
              <w:pStyle w:val="ListParagraph"/>
              <w:numPr>
                <w:ilvl w:val="0"/>
                <w:numId w:val="136"/>
              </w:numPr>
              <w:spacing w:after="0" w:line="240" w:lineRule="auto"/>
              <w:rPr>
                <w:rFonts w:asciiTheme="majorHAnsi" w:hAnsiTheme="majorHAnsi" w:cstheme="majorHAnsi"/>
              </w:rPr>
            </w:pPr>
          </w:p>
        </w:tc>
      </w:tr>
      <w:tr w:rsidR="00556BF4" w:rsidRPr="007D5FB0" w14:paraId="62A7B659" w14:textId="77777777" w:rsidTr="00556BF4">
        <w:tc>
          <w:tcPr>
            <w:tcW w:w="9016" w:type="dxa"/>
            <w:shd w:val="clear" w:color="auto" w:fill="E0EFF4" w:themeFill="accent4" w:themeFillTint="33"/>
          </w:tcPr>
          <w:p w14:paraId="7C1A2F61"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1398A968" w14:textId="77777777" w:rsidR="00556BF4" w:rsidRPr="007D5FB0" w:rsidRDefault="00556BF4" w:rsidP="00556BF4">
            <w:pPr>
              <w:rPr>
                <w:rFonts w:asciiTheme="majorHAnsi" w:hAnsiTheme="majorHAnsi" w:cstheme="majorHAnsi"/>
                <w:sz w:val="22"/>
              </w:rPr>
            </w:pPr>
          </w:p>
        </w:tc>
      </w:tr>
      <w:tr w:rsidR="00556BF4" w:rsidRPr="007D5FB0" w14:paraId="0E14CA85" w14:textId="77777777" w:rsidTr="00556BF4">
        <w:tc>
          <w:tcPr>
            <w:tcW w:w="9016" w:type="dxa"/>
          </w:tcPr>
          <w:p w14:paraId="570B5DAE"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Paper two booklets </w:t>
            </w:r>
          </w:p>
          <w:p w14:paraId="6A15C4E2"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602F08C9"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End of topic exam style questions (on MT)</w:t>
            </w:r>
          </w:p>
          <w:p w14:paraId="0770FC70"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Learning outcomes </w:t>
            </w:r>
          </w:p>
          <w:p w14:paraId="1490FA01"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Previous end of topic tests </w:t>
            </w:r>
          </w:p>
          <w:p w14:paraId="341FF516"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Complete exam question booklets provided</w:t>
            </w:r>
          </w:p>
          <w:p w14:paraId="18D3BD60" w14:textId="74F3480C" w:rsidR="00055406" w:rsidRPr="007D5FB0" w:rsidRDefault="00055406" w:rsidP="00556BF4">
            <w:pPr>
              <w:rPr>
                <w:rFonts w:asciiTheme="majorHAnsi" w:hAnsiTheme="majorHAnsi" w:cstheme="majorHAnsi"/>
                <w:sz w:val="22"/>
              </w:rPr>
            </w:pPr>
          </w:p>
        </w:tc>
      </w:tr>
      <w:tr w:rsidR="00556BF4" w:rsidRPr="007D5FB0" w14:paraId="2CABF692" w14:textId="77777777" w:rsidTr="00556BF4">
        <w:tc>
          <w:tcPr>
            <w:tcW w:w="9016" w:type="dxa"/>
            <w:shd w:val="clear" w:color="auto" w:fill="D2F1EF" w:themeFill="accent6" w:themeFillTint="33"/>
          </w:tcPr>
          <w:p w14:paraId="4EA9FE19"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resources I can use:</w:t>
            </w:r>
          </w:p>
          <w:p w14:paraId="6A85DE3F" w14:textId="77777777" w:rsidR="00556BF4" w:rsidRPr="007D5FB0" w:rsidRDefault="00556BF4" w:rsidP="00556BF4">
            <w:pPr>
              <w:rPr>
                <w:rFonts w:asciiTheme="majorHAnsi" w:hAnsiTheme="majorHAnsi" w:cstheme="majorHAnsi"/>
                <w:sz w:val="22"/>
              </w:rPr>
            </w:pPr>
          </w:p>
        </w:tc>
      </w:tr>
      <w:tr w:rsidR="00556BF4" w:rsidRPr="007D5FB0" w14:paraId="64E6CBE7" w14:textId="77777777" w:rsidTr="00556BF4">
        <w:tc>
          <w:tcPr>
            <w:tcW w:w="9016" w:type="dxa"/>
          </w:tcPr>
          <w:p w14:paraId="5C1F1727"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BBC Bitesize </w:t>
            </w:r>
          </w:p>
          <w:p w14:paraId="2FC82463"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Kerboodle</w:t>
            </w:r>
          </w:p>
          <w:p w14:paraId="2C28AF0D"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Educake </w:t>
            </w:r>
          </w:p>
          <w:p w14:paraId="00150C7E"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Youtube </w:t>
            </w:r>
          </w:p>
          <w:p w14:paraId="2FD04B55" w14:textId="5AEAE30B" w:rsidR="00055406" w:rsidRPr="007D5FB0" w:rsidRDefault="00055406" w:rsidP="00556BF4">
            <w:pPr>
              <w:rPr>
                <w:rFonts w:asciiTheme="majorHAnsi" w:hAnsiTheme="majorHAnsi" w:cstheme="majorHAnsi"/>
                <w:sz w:val="22"/>
              </w:rPr>
            </w:pPr>
          </w:p>
        </w:tc>
      </w:tr>
      <w:tr w:rsidR="00556BF4" w:rsidRPr="007D5FB0" w14:paraId="3C421DA2" w14:textId="77777777" w:rsidTr="00556BF4">
        <w:tc>
          <w:tcPr>
            <w:tcW w:w="9016" w:type="dxa"/>
            <w:shd w:val="clear" w:color="auto" w:fill="FFCCFF"/>
          </w:tcPr>
          <w:p w14:paraId="05293676"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91B02AB" w14:textId="77777777" w:rsidR="00556BF4" w:rsidRPr="007D5FB0" w:rsidRDefault="00556BF4" w:rsidP="00556BF4">
            <w:pPr>
              <w:rPr>
                <w:rFonts w:asciiTheme="majorHAnsi" w:hAnsiTheme="majorHAnsi" w:cstheme="majorHAnsi"/>
                <w:sz w:val="22"/>
              </w:rPr>
            </w:pPr>
          </w:p>
        </w:tc>
      </w:tr>
      <w:tr w:rsidR="00556BF4" w:rsidRPr="007D5FB0" w14:paraId="44F8D5A1" w14:textId="77777777" w:rsidTr="00556BF4">
        <w:tc>
          <w:tcPr>
            <w:tcW w:w="9016" w:type="dxa"/>
          </w:tcPr>
          <w:p w14:paraId="4F779C94" w14:textId="77777777" w:rsidR="00556BF4" w:rsidRPr="007D5FB0" w:rsidRDefault="000E38C5" w:rsidP="00556BF4">
            <w:pPr>
              <w:rPr>
                <w:rFonts w:asciiTheme="majorHAnsi" w:hAnsiTheme="majorHAnsi" w:cstheme="majorHAnsi"/>
                <w:sz w:val="22"/>
              </w:rPr>
            </w:pPr>
            <w:hyperlink r:id="rId356" w:history="1">
              <w:r w:rsidR="00556BF4" w:rsidRPr="007D5FB0">
                <w:rPr>
                  <w:rStyle w:val="Hyperlink"/>
                  <w:rFonts w:asciiTheme="majorHAnsi" w:hAnsiTheme="majorHAnsi" w:cstheme="majorHAnsi"/>
                  <w:sz w:val="22"/>
                </w:rPr>
                <w:t>GCSE Chemistry (Single Science) - BBC Bitesize</w:t>
              </w:r>
            </w:hyperlink>
          </w:p>
          <w:p w14:paraId="3ABEB39B" w14:textId="77777777" w:rsidR="00556BF4" w:rsidRPr="007D5FB0" w:rsidRDefault="000E38C5" w:rsidP="00556BF4">
            <w:pPr>
              <w:rPr>
                <w:rFonts w:asciiTheme="majorHAnsi" w:hAnsiTheme="majorHAnsi" w:cstheme="majorHAnsi"/>
                <w:sz w:val="22"/>
              </w:rPr>
            </w:pPr>
            <w:hyperlink r:id="rId357" w:history="1">
              <w:r w:rsidR="00556BF4" w:rsidRPr="007D5FB0">
                <w:rPr>
                  <w:rStyle w:val="Hyperlink"/>
                  <w:rFonts w:asciiTheme="majorHAnsi" w:hAnsiTheme="majorHAnsi" w:cstheme="majorHAnsi"/>
                  <w:sz w:val="22"/>
                </w:rPr>
                <w:t>www.Kerboodle.com</w:t>
              </w:r>
            </w:hyperlink>
          </w:p>
          <w:p w14:paraId="40FD12FB" w14:textId="77777777" w:rsidR="00556BF4" w:rsidRPr="007D5FB0" w:rsidRDefault="000E38C5" w:rsidP="00556BF4">
            <w:pPr>
              <w:rPr>
                <w:rFonts w:asciiTheme="majorHAnsi" w:hAnsiTheme="majorHAnsi" w:cstheme="majorHAnsi"/>
                <w:sz w:val="22"/>
              </w:rPr>
            </w:pPr>
            <w:hyperlink r:id="rId358" w:history="1">
              <w:r w:rsidR="00556BF4" w:rsidRPr="007D5FB0">
                <w:rPr>
                  <w:rStyle w:val="Hyperlink"/>
                  <w:rFonts w:asciiTheme="majorHAnsi" w:hAnsiTheme="majorHAnsi" w:cstheme="majorHAnsi"/>
                  <w:sz w:val="22"/>
                </w:rPr>
                <w:t>Freesciencelessons - YouTube</w:t>
              </w:r>
            </w:hyperlink>
          </w:p>
          <w:p w14:paraId="47CE0093" w14:textId="77777777" w:rsidR="00556BF4" w:rsidRPr="007D5FB0" w:rsidRDefault="00556BF4" w:rsidP="00556BF4">
            <w:pPr>
              <w:rPr>
                <w:rFonts w:asciiTheme="majorHAnsi" w:hAnsiTheme="majorHAnsi" w:cstheme="majorHAnsi"/>
                <w:sz w:val="22"/>
              </w:rPr>
            </w:pPr>
          </w:p>
        </w:tc>
      </w:tr>
      <w:tr w:rsidR="00556BF4" w:rsidRPr="007D5FB0" w14:paraId="2DE78262" w14:textId="77777777" w:rsidTr="00556BF4">
        <w:tc>
          <w:tcPr>
            <w:tcW w:w="9016" w:type="dxa"/>
            <w:shd w:val="clear" w:color="auto" w:fill="CCFFFF"/>
          </w:tcPr>
          <w:p w14:paraId="19284D3E"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A280F80" w14:textId="77777777" w:rsidR="00556BF4" w:rsidRPr="007D5FB0" w:rsidRDefault="00556BF4" w:rsidP="00556BF4">
            <w:pPr>
              <w:rPr>
                <w:rFonts w:asciiTheme="majorHAnsi" w:hAnsiTheme="majorHAnsi" w:cstheme="majorHAnsi"/>
                <w:sz w:val="22"/>
              </w:rPr>
            </w:pPr>
          </w:p>
        </w:tc>
      </w:tr>
    </w:tbl>
    <w:p w14:paraId="6A5F168F" w14:textId="77777777" w:rsidR="00556BF4" w:rsidRPr="007D5FB0" w:rsidRDefault="00556BF4" w:rsidP="00FC53D4">
      <w:pPr>
        <w:jc w:val="center"/>
        <w:rPr>
          <w:rFonts w:asciiTheme="majorHAnsi" w:hAnsiTheme="majorHAnsi" w:cstheme="majorHAnsi"/>
          <w:bCs/>
          <w:sz w:val="22"/>
        </w:rPr>
      </w:pPr>
    </w:p>
    <w:p w14:paraId="3203260B" w14:textId="77777777" w:rsidR="00556BF4" w:rsidRPr="007D5FB0" w:rsidRDefault="00556BF4" w:rsidP="00FC53D4">
      <w:pPr>
        <w:jc w:val="center"/>
        <w:rPr>
          <w:rFonts w:asciiTheme="majorHAnsi" w:hAnsiTheme="majorHAnsi" w:cstheme="majorHAnsi"/>
          <w:bCs/>
          <w:sz w:val="22"/>
        </w:rPr>
      </w:pPr>
    </w:p>
    <w:p w14:paraId="064DCDE0" w14:textId="77777777" w:rsidR="00556BF4" w:rsidRPr="007D5FB0" w:rsidRDefault="00556BF4" w:rsidP="00FC53D4">
      <w:pPr>
        <w:jc w:val="center"/>
        <w:rPr>
          <w:rFonts w:asciiTheme="majorHAnsi" w:hAnsiTheme="majorHAnsi" w:cstheme="majorHAnsi"/>
          <w:bCs/>
          <w:sz w:val="22"/>
        </w:rPr>
      </w:pPr>
    </w:p>
    <w:p w14:paraId="3254A568" w14:textId="77777777" w:rsidR="00556BF4" w:rsidRPr="007D5FB0" w:rsidRDefault="00556BF4" w:rsidP="00FC53D4">
      <w:pPr>
        <w:jc w:val="center"/>
        <w:rPr>
          <w:rFonts w:asciiTheme="majorHAnsi" w:hAnsiTheme="majorHAnsi" w:cstheme="majorHAnsi"/>
          <w:bCs/>
          <w:sz w:val="22"/>
        </w:rPr>
      </w:pPr>
    </w:p>
    <w:p w14:paraId="4A61C39F" w14:textId="77777777" w:rsidR="00556BF4" w:rsidRPr="007D5FB0" w:rsidRDefault="00556BF4" w:rsidP="00FC53D4">
      <w:pPr>
        <w:jc w:val="center"/>
        <w:rPr>
          <w:rFonts w:asciiTheme="majorHAnsi" w:hAnsiTheme="majorHAnsi" w:cstheme="majorHAnsi"/>
          <w:bCs/>
          <w:sz w:val="22"/>
        </w:rPr>
      </w:pPr>
    </w:p>
    <w:p w14:paraId="7CA6B98A" w14:textId="77777777" w:rsidR="00556BF4" w:rsidRPr="007D5FB0" w:rsidRDefault="00556BF4" w:rsidP="00FC53D4">
      <w:pPr>
        <w:jc w:val="center"/>
        <w:rPr>
          <w:rFonts w:asciiTheme="majorHAnsi" w:hAnsiTheme="majorHAnsi" w:cstheme="majorHAnsi"/>
          <w:bCs/>
          <w:sz w:val="22"/>
        </w:rPr>
      </w:pPr>
    </w:p>
    <w:p w14:paraId="74A5D4F7" w14:textId="77777777" w:rsidR="00556BF4" w:rsidRPr="007D5FB0" w:rsidRDefault="00556BF4" w:rsidP="00FC53D4">
      <w:pPr>
        <w:jc w:val="center"/>
        <w:rPr>
          <w:rFonts w:asciiTheme="majorHAnsi" w:hAnsiTheme="majorHAnsi" w:cstheme="majorHAnsi"/>
          <w:bCs/>
          <w:sz w:val="22"/>
        </w:rPr>
      </w:pPr>
    </w:p>
    <w:p w14:paraId="18CD0A44" w14:textId="77777777" w:rsidR="00556BF4" w:rsidRPr="007D5FB0" w:rsidRDefault="00556BF4" w:rsidP="00FC53D4">
      <w:pPr>
        <w:jc w:val="center"/>
        <w:rPr>
          <w:rFonts w:asciiTheme="majorHAnsi" w:hAnsiTheme="majorHAnsi" w:cstheme="majorHAnsi"/>
          <w:bCs/>
          <w:sz w:val="22"/>
        </w:rPr>
      </w:pPr>
    </w:p>
    <w:p w14:paraId="2958F057" w14:textId="77777777" w:rsidR="00556BF4" w:rsidRPr="007D5FB0" w:rsidRDefault="00556BF4" w:rsidP="00FC53D4">
      <w:pPr>
        <w:jc w:val="center"/>
        <w:rPr>
          <w:rFonts w:asciiTheme="majorHAnsi" w:hAnsiTheme="majorHAnsi" w:cstheme="majorHAnsi"/>
          <w:bCs/>
          <w:sz w:val="22"/>
        </w:rPr>
      </w:pPr>
    </w:p>
    <w:p w14:paraId="776D59ED" w14:textId="77777777" w:rsidR="00556BF4" w:rsidRPr="007D5FB0" w:rsidRDefault="00556BF4" w:rsidP="00FC53D4">
      <w:pPr>
        <w:jc w:val="center"/>
        <w:rPr>
          <w:rFonts w:asciiTheme="majorHAnsi" w:hAnsiTheme="majorHAnsi" w:cstheme="majorHAnsi"/>
          <w:bCs/>
          <w:sz w:val="22"/>
        </w:rPr>
      </w:pPr>
    </w:p>
    <w:p w14:paraId="1273783E" w14:textId="77777777" w:rsidR="00556BF4" w:rsidRPr="007D5FB0" w:rsidRDefault="00556BF4" w:rsidP="00FC53D4">
      <w:pPr>
        <w:jc w:val="center"/>
        <w:rPr>
          <w:rFonts w:asciiTheme="majorHAnsi" w:hAnsiTheme="majorHAnsi" w:cstheme="majorHAnsi"/>
          <w:bCs/>
          <w:sz w:val="22"/>
        </w:rPr>
      </w:pPr>
    </w:p>
    <w:p w14:paraId="7AA8E80A" w14:textId="77777777" w:rsidR="00556BF4" w:rsidRPr="007D5FB0" w:rsidRDefault="00556BF4" w:rsidP="00FC53D4">
      <w:pPr>
        <w:jc w:val="center"/>
        <w:rPr>
          <w:rFonts w:asciiTheme="majorHAnsi" w:hAnsiTheme="majorHAnsi" w:cstheme="majorHAnsi"/>
          <w:bCs/>
          <w:sz w:val="22"/>
        </w:rPr>
      </w:pPr>
    </w:p>
    <w:p w14:paraId="2E318583" w14:textId="77777777" w:rsidR="00556BF4" w:rsidRPr="007D5FB0" w:rsidRDefault="00556BF4" w:rsidP="00FC53D4">
      <w:pPr>
        <w:jc w:val="center"/>
        <w:rPr>
          <w:rFonts w:asciiTheme="majorHAnsi" w:hAnsiTheme="majorHAnsi" w:cstheme="majorHAnsi"/>
          <w:bCs/>
          <w:sz w:val="22"/>
        </w:rPr>
      </w:pPr>
    </w:p>
    <w:p w14:paraId="532AF894" w14:textId="77777777" w:rsidR="00556BF4" w:rsidRPr="007D5FB0" w:rsidRDefault="00556BF4" w:rsidP="00FC53D4">
      <w:pPr>
        <w:jc w:val="center"/>
        <w:rPr>
          <w:rFonts w:asciiTheme="majorHAnsi" w:hAnsiTheme="majorHAnsi" w:cstheme="majorHAnsi"/>
          <w:bCs/>
          <w:sz w:val="22"/>
        </w:rPr>
      </w:pPr>
    </w:p>
    <w:p w14:paraId="24465B18" w14:textId="77777777" w:rsidR="006C37C3" w:rsidRPr="007D5FB0" w:rsidRDefault="006C37C3" w:rsidP="008B67A4">
      <w:pPr>
        <w:jc w:val="center"/>
        <w:rPr>
          <w:rFonts w:asciiTheme="majorHAnsi" w:hAnsiTheme="majorHAnsi" w:cstheme="majorHAnsi"/>
          <w:bCs/>
          <w:color w:val="01273A" w:themeColor="accent1" w:themeShade="80"/>
          <w:sz w:val="22"/>
        </w:rPr>
      </w:pPr>
    </w:p>
    <w:p w14:paraId="35ADE34D" w14:textId="77777777" w:rsidR="00055406" w:rsidRDefault="00055406" w:rsidP="008B67A4">
      <w:pPr>
        <w:jc w:val="center"/>
        <w:rPr>
          <w:rFonts w:asciiTheme="majorHAnsi" w:hAnsiTheme="majorHAnsi" w:cstheme="majorHAnsi"/>
          <w:bCs/>
          <w:color w:val="013A57" w:themeColor="accent1" w:themeShade="BF"/>
          <w:sz w:val="22"/>
        </w:rPr>
      </w:pPr>
    </w:p>
    <w:p w14:paraId="74203782" w14:textId="77777777" w:rsidR="00055406" w:rsidRDefault="00055406" w:rsidP="008B67A4">
      <w:pPr>
        <w:jc w:val="center"/>
        <w:rPr>
          <w:rFonts w:asciiTheme="majorHAnsi" w:hAnsiTheme="majorHAnsi" w:cstheme="majorHAnsi"/>
          <w:bCs/>
          <w:color w:val="013A57" w:themeColor="accent1" w:themeShade="BF"/>
          <w:sz w:val="22"/>
        </w:rPr>
      </w:pPr>
    </w:p>
    <w:p w14:paraId="464EB480" w14:textId="77777777" w:rsidR="00055406" w:rsidRDefault="00055406" w:rsidP="008B67A4">
      <w:pPr>
        <w:jc w:val="center"/>
        <w:rPr>
          <w:rFonts w:asciiTheme="majorHAnsi" w:hAnsiTheme="majorHAnsi" w:cstheme="majorHAnsi"/>
          <w:bCs/>
          <w:color w:val="013A57" w:themeColor="accent1" w:themeShade="BF"/>
          <w:sz w:val="22"/>
        </w:rPr>
      </w:pPr>
    </w:p>
    <w:p w14:paraId="545697DA" w14:textId="77777777" w:rsidR="00055406" w:rsidRDefault="00055406" w:rsidP="008B67A4">
      <w:pPr>
        <w:jc w:val="center"/>
        <w:rPr>
          <w:rFonts w:asciiTheme="majorHAnsi" w:hAnsiTheme="majorHAnsi" w:cstheme="majorHAnsi"/>
          <w:bCs/>
          <w:color w:val="013A57" w:themeColor="accent1" w:themeShade="BF"/>
          <w:sz w:val="22"/>
        </w:rPr>
      </w:pPr>
    </w:p>
    <w:p w14:paraId="0A237293" w14:textId="77777777" w:rsidR="00055406" w:rsidRDefault="00055406" w:rsidP="008B67A4">
      <w:pPr>
        <w:jc w:val="center"/>
        <w:rPr>
          <w:rFonts w:asciiTheme="majorHAnsi" w:hAnsiTheme="majorHAnsi" w:cstheme="majorHAnsi"/>
          <w:bCs/>
          <w:color w:val="013A57" w:themeColor="accent1" w:themeShade="BF"/>
          <w:sz w:val="22"/>
        </w:rPr>
      </w:pPr>
    </w:p>
    <w:p w14:paraId="4F46A7D0" w14:textId="77777777" w:rsidR="00055406" w:rsidRDefault="00055406" w:rsidP="008B67A4">
      <w:pPr>
        <w:jc w:val="center"/>
        <w:rPr>
          <w:rFonts w:asciiTheme="majorHAnsi" w:hAnsiTheme="majorHAnsi" w:cstheme="majorHAnsi"/>
          <w:bCs/>
          <w:color w:val="013A57" w:themeColor="accent1" w:themeShade="BF"/>
          <w:sz w:val="22"/>
        </w:rPr>
      </w:pPr>
    </w:p>
    <w:p w14:paraId="03E40DDC" w14:textId="77777777" w:rsidR="00055406" w:rsidRDefault="00055406" w:rsidP="008B67A4">
      <w:pPr>
        <w:jc w:val="center"/>
        <w:rPr>
          <w:rFonts w:asciiTheme="majorHAnsi" w:hAnsiTheme="majorHAnsi" w:cstheme="majorHAnsi"/>
          <w:bCs/>
          <w:color w:val="013A57" w:themeColor="accent1" w:themeShade="BF"/>
          <w:sz w:val="22"/>
        </w:rPr>
      </w:pPr>
    </w:p>
    <w:p w14:paraId="6279FAAE" w14:textId="77777777" w:rsidR="00055406" w:rsidRDefault="00055406" w:rsidP="008B67A4">
      <w:pPr>
        <w:jc w:val="center"/>
        <w:rPr>
          <w:rFonts w:asciiTheme="majorHAnsi" w:hAnsiTheme="majorHAnsi" w:cstheme="majorHAnsi"/>
          <w:bCs/>
          <w:color w:val="013A57" w:themeColor="accent1" w:themeShade="BF"/>
          <w:sz w:val="22"/>
        </w:rPr>
      </w:pPr>
    </w:p>
    <w:p w14:paraId="26A97106" w14:textId="77777777" w:rsidR="00055406" w:rsidRDefault="00055406" w:rsidP="008B67A4">
      <w:pPr>
        <w:jc w:val="center"/>
        <w:rPr>
          <w:rFonts w:asciiTheme="majorHAnsi" w:hAnsiTheme="majorHAnsi" w:cstheme="majorHAnsi"/>
          <w:bCs/>
          <w:color w:val="013A57" w:themeColor="accent1" w:themeShade="BF"/>
          <w:sz w:val="22"/>
        </w:rPr>
      </w:pPr>
    </w:p>
    <w:p w14:paraId="389931CE" w14:textId="77777777" w:rsidR="00055406" w:rsidRDefault="00055406" w:rsidP="008B67A4">
      <w:pPr>
        <w:jc w:val="center"/>
        <w:rPr>
          <w:rFonts w:asciiTheme="majorHAnsi" w:hAnsiTheme="majorHAnsi" w:cstheme="majorHAnsi"/>
          <w:bCs/>
          <w:color w:val="013A57" w:themeColor="accent1" w:themeShade="BF"/>
          <w:sz w:val="22"/>
        </w:rPr>
      </w:pPr>
    </w:p>
    <w:p w14:paraId="0DC1E70F" w14:textId="77777777" w:rsidR="00055406" w:rsidRDefault="00055406" w:rsidP="008B67A4">
      <w:pPr>
        <w:jc w:val="center"/>
        <w:rPr>
          <w:rFonts w:asciiTheme="majorHAnsi" w:hAnsiTheme="majorHAnsi" w:cstheme="majorHAnsi"/>
          <w:bCs/>
          <w:color w:val="013A57" w:themeColor="accent1" w:themeShade="BF"/>
          <w:sz w:val="22"/>
        </w:rPr>
      </w:pPr>
    </w:p>
    <w:p w14:paraId="786CFB13" w14:textId="77777777" w:rsidR="00055406" w:rsidRDefault="00055406" w:rsidP="008B67A4">
      <w:pPr>
        <w:jc w:val="center"/>
        <w:rPr>
          <w:rFonts w:asciiTheme="majorHAnsi" w:hAnsiTheme="majorHAnsi" w:cstheme="majorHAnsi"/>
          <w:bCs/>
          <w:color w:val="013A57" w:themeColor="accent1" w:themeShade="BF"/>
          <w:sz w:val="22"/>
        </w:rPr>
      </w:pPr>
    </w:p>
    <w:p w14:paraId="0E1D3145" w14:textId="77777777" w:rsidR="00055406" w:rsidRDefault="00055406" w:rsidP="008B67A4">
      <w:pPr>
        <w:jc w:val="center"/>
        <w:rPr>
          <w:rFonts w:asciiTheme="majorHAnsi" w:hAnsiTheme="majorHAnsi" w:cstheme="majorHAnsi"/>
          <w:bCs/>
          <w:color w:val="013A57" w:themeColor="accent1" w:themeShade="BF"/>
          <w:sz w:val="22"/>
        </w:rPr>
      </w:pPr>
    </w:p>
    <w:p w14:paraId="11D5017C" w14:textId="77777777" w:rsidR="00055406" w:rsidRDefault="00055406" w:rsidP="008B67A4">
      <w:pPr>
        <w:jc w:val="center"/>
        <w:rPr>
          <w:rFonts w:asciiTheme="majorHAnsi" w:hAnsiTheme="majorHAnsi" w:cstheme="majorHAnsi"/>
          <w:bCs/>
          <w:color w:val="013A57" w:themeColor="accent1" w:themeShade="BF"/>
          <w:sz w:val="22"/>
        </w:rPr>
      </w:pPr>
    </w:p>
    <w:p w14:paraId="1F02CAFF" w14:textId="77777777" w:rsidR="00055406" w:rsidRDefault="00055406" w:rsidP="008B67A4">
      <w:pPr>
        <w:jc w:val="center"/>
        <w:rPr>
          <w:rFonts w:asciiTheme="majorHAnsi" w:hAnsiTheme="majorHAnsi" w:cstheme="majorHAnsi"/>
          <w:bCs/>
          <w:color w:val="013A57" w:themeColor="accent1" w:themeShade="BF"/>
          <w:sz w:val="22"/>
        </w:rPr>
      </w:pPr>
    </w:p>
    <w:p w14:paraId="2A709CC5" w14:textId="77777777" w:rsidR="00055406" w:rsidRDefault="00055406" w:rsidP="008B67A4">
      <w:pPr>
        <w:jc w:val="center"/>
        <w:rPr>
          <w:rFonts w:asciiTheme="majorHAnsi" w:hAnsiTheme="majorHAnsi" w:cstheme="majorHAnsi"/>
          <w:bCs/>
          <w:color w:val="013A57" w:themeColor="accent1" w:themeShade="BF"/>
          <w:sz w:val="22"/>
        </w:rPr>
      </w:pPr>
    </w:p>
    <w:p w14:paraId="18493EF9" w14:textId="77777777" w:rsidR="00055406" w:rsidRDefault="00055406" w:rsidP="008B67A4">
      <w:pPr>
        <w:jc w:val="center"/>
        <w:rPr>
          <w:rFonts w:asciiTheme="majorHAnsi" w:hAnsiTheme="majorHAnsi" w:cstheme="majorHAnsi"/>
          <w:bCs/>
          <w:color w:val="013A57" w:themeColor="accent1" w:themeShade="BF"/>
          <w:sz w:val="22"/>
        </w:rPr>
      </w:pPr>
    </w:p>
    <w:p w14:paraId="4EB0CC06" w14:textId="77777777" w:rsidR="00055406" w:rsidRDefault="00055406" w:rsidP="008B67A4">
      <w:pPr>
        <w:jc w:val="center"/>
        <w:rPr>
          <w:rFonts w:asciiTheme="majorHAnsi" w:hAnsiTheme="majorHAnsi" w:cstheme="majorHAnsi"/>
          <w:bCs/>
          <w:color w:val="013A57" w:themeColor="accent1" w:themeShade="BF"/>
          <w:sz w:val="22"/>
        </w:rPr>
      </w:pPr>
    </w:p>
    <w:p w14:paraId="7B85AE2B" w14:textId="77777777" w:rsidR="00055406" w:rsidRDefault="00055406" w:rsidP="008B67A4">
      <w:pPr>
        <w:jc w:val="center"/>
        <w:rPr>
          <w:rFonts w:asciiTheme="majorHAnsi" w:hAnsiTheme="majorHAnsi" w:cstheme="majorHAnsi"/>
          <w:bCs/>
          <w:color w:val="013A57" w:themeColor="accent1" w:themeShade="BF"/>
          <w:sz w:val="22"/>
        </w:rPr>
      </w:pPr>
    </w:p>
    <w:p w14:paraId="528DE57C" w14:textId="77777777" w:rsidR="00055406" w:rsidRDefault="00055406" w:rsidP="008B67A4">
      <w:pPr>
        <w:jc w:val="center"/>
        <w:rPr>
          <w:rFonts w:asciiTheme="majorHAnsi" w:hAnsiTheme="majorHAnsi" w:cstheme="majorHAnsi"/>
          <w:bCs/>
          <w:color w:val="013A57" w:themeColor="accent1" w:themeShade="BF"/>
          <w:sz w:val="22"/>
        </w:rPr>
      </w:pPr>
    </w:p>
    <w:p w14:paraId="118F54CD" w14:textId="77777777" w:rsidR="00055406" w:rsidRDefault="00055406" w:rsidP="008B67A4">
      <w:pPr>
        <w:jc w:val="center"/>
        <w:rPr>
          <w:rFonts w:asciiTheme="majorHAnsi" w:hAnsiTheme="majorHAnsi" w:cstheme="majorHAnsi"/>
          <w:bCs/>
          <w:color w:val="013A57" w:themeColor="accent1" w:themeShade="BF"/>
          <w:sz w:val="22"/>
        </w:rPr>
      </w:pPr>
    </w:p>
    <w:p w14:paraId="3143BC03" w14:textId="77777777" w:rsidR="00055406" w:rsidRDefault="00055406" w:rsidP="008B67A4">
      <w:pPr>
        <w:jc w:val="center"/>
        <w:rPr>
          <w:rFonts w:asciiTheme="majorHAnsi" w:hAnsiTheme="majorHAnsi" w:cstheme="majorHAnsi"/>
          <w:bCs/>
          <w:color w:val="013A57" w:themeColor="accent1" w:themeShade="BF"/>
          <w:sz w:val="22"/>
        </w:rPr>
      </w:pPr>
    </w:p>
    <w:p w14:paraId="5B591EDE" w14:textId="77777777" w:rsidR="00055406" w:rsidRDefault="00055406" w:rsidP="008B67A4">
      <w:pPr>
        <w:jc w:val="center"/>
        <w:rPr>
          <w:rFonts w:asciiTheme="majorHAnsi" w:hAnsiTheme="majorHAnsi" w:cstheme="majorHAnsi"/>
          <w:bCs/>
          <w:color w:val="013A57" w:themeColor="accent1" w:themeShade="BF"/>
          <w:sz w:val="22"/>
        </w:rPr>
      </w:pPr>
    </w:p>
    <w:p w14:paraId="38E6276B" w14:textId="77777777" w:rsidR="00055406" w:rsidRDefault="00055406" w:rsidP="008B67A4">
      <w:pPr>
        <w:jc w:val="center"/>
        <w:rPr>
          <w:rFonts w:asciiTheme="majorHAnsi" w:hAnsiTheme="majorHAnsi" w:cstheme="majorHAnsi"/>
          <w:bCs/>
          <w:color w:val="013A57" w:themeColor="accent1" w:themeShade="BF"/>
          <w:sz w:val="22"/>
        </w:rPr>
      </w:pPr>
    </w:p>
    <w:p w14:paraId="12550379" w14:textId="050200D2" w:rsidR="008B67A4" w:rsidRPr="00055406" w:rsidRDefault="008B67A4" w:rsidP="008B67A4">
      <w:pPr>
        <w:jc w:val="center"/>
        <w:rPr>
          <w:rFonts w:asciiTheme="majorHAnsi" w:hAnsiTheme="majorHAnsi" w:cstheme="majorHAnsi"/>
          <w:b w:val="0"/>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(Year 11B) Spring Revision for (Chemistry).</w:t>
      </w:r>
    </w:p>
    <w:p w14:paraId="6272F400" w14:textId="77777777" w:rsidR="008B67A4" w:rsidRPr="007D5FB0" w:rsidRDefault="008B67A4" w:rsidP="008B67A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B67A4" w:rsidRPr="007D5FB0" w14:paraId="0E36E9FD" w14:textId="77777777" w:rsidTr="00406887">
        <w:tc>
          <w:tcPr>
            <w:tcW w:w="9016" w:type="dxa"/>
            <w:shd w:val="clear" w:color="auto" w:fill="CCFFCC"/>
          </w:tcPr>
          <w:p w14:paraId="6F0782EE"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B67A4" w:rsidRPr="007D5FB0" w14:paraId="2D499EA5" w14:textId="77777777" w:rsidTr="00406887">
        <w:tc>
          <w:tcPr>
            <w:tcW w:w="9016" w:type="dxa"/>
            <w:shd w:val="clear" w:color="auto" w:fill="auto"/>
          </w:tcPr>
          <w:p w14:paraId="0822B655"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End of Spring 1 Assessment on:</w:t>
            </w:r>
          </w:p>
          <w:p w14:paraId="089F7ED6" w14:textId="77777777" w:rsidR="008B67A4" w:rsidRPr="00FE4FE2" w:rsidRDefault="008B67A4" w:rsidP="00FE4FE2">
            <w:pPr>
              <w:pStyle w:val="ListParagraph"/>
              <w:numPr>
                <w:ilvl w:val="0"/>
                <w:numId w:val="147"/>
              </w:numPr>
              <w:spacing w:line="240" w:lineRule="auto"/>
              <w:rPr>
                <w:rFonts w:asciiTheme="majorHAnsi" w:hAnsiTheme="majorHAnsi" w:cstheme="majorHAnsi"/>
              </w:rPr>
            </w:pPr>
            <w:r w:rsidRPr="00FE4FE2">
              <w:rPr>
                <w:rFonts w:asciiTheme="majorHAnsi" w:hAnsiTheme="majorHAnsi" w:cstheme="majorHAnsi"/>
              </w:rPr>
              <w:t>Paper 1 (Mock exam)</w:t>
            </w:r>
          </w:p>
          <w:p w14:paraId="69D18F43"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Paper 1 &amp; 2 required practicals</w:t>
            </w:r>
          </w:p>
          <w:p w14:paraId="2771EE09"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Chemistry of the atmosphere </w:t>
            </w:r>
          </w:p>
          <w:p w14:paraId="58C589F0" w14:textId="77777777" w:rsidR="008B67A4" w:rsidRPr="007D5FB0" w:rsidRDefault="008B67A4" w:rsidP="00406887">
            <w:pPr>
              <w:rPr>
                <w:rFonts w:asciiTheme="majorHAnsi" w:hAnsiTheme="majorHAnsi" w:cstheme="majorHAnsi"/>
                <w:sz w:val="22"/>
              </w:rPr>
            </w:pPr>
          </w:p>
        </w:tc>
      </w:tr>
      <w:tr w:rsidR="008B67A4" w:rsidRPr="007D5FB0" w14:paraId="2CDFA90E" w14:textId="77777777" w:rsidTr="00406887">
        <w:tc>
          <w:tcPr>
            <w:tcW w:w="9016" w:type="dxa"/>
            <w:shd w:val="clear" w:color="auto" w:fill="B1E4FD" w:themeFill="accent1" w:themeFillTint="33"/>
          </w:tcPr>
          <w:p w14:paraId="7C57ED57"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do I need to revise?</w:t>
            </w:r>
          </w:p>
          <w:p w14:paraId="543914CC" w14:textId="77777777" w:rsidR="008B67A4" w:rsidRPr="007D5FB0" w:rsidRDefault="008B67A4" w:rsidP="00406887">
            <w:pPr>
              <w:rPr>
                <w:rFonts w:asciiTheme="majorHAnsi" w:hAnsiTheme="majorHAnsi" w:cstheme="majorHAnsi"/>
                <w:sz w:val="22"/>
              </w:rPr>
            </w:pPr>
          </w:p>
        </w:tc>
      </w:tr>
      <w:tr w:rsidR="008B67A4" w:rsidRPr="007D5FB0" w14:paraId="5A8A6F0B" w14:textId="77777777" w:rsidTr="00406887">
        <w:tc>
          <w:tcPr>
            <w:tcW w:w="9016" w:type="dxa"/>
          </w:tcPr>
          <w:p w14:paraId="1B655ADA"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Required Practicals:</w:t>
            </w:r>
          </w:p>
          <w:p w14:paraId="1A5B0BBA" w14:textId="77777777" w:rsidR="008B67A4" w:rsidRPr="007D5FB0" w:rsidRDefault="008B67A4" w:rsidP="006C37C3">
            <w:pPr>
              <w:pStyle w:val="ListParagraph"/>
              <w:numPr>
                <w:ilvl w:val="0"/>
                <w:numId w:val="137"/>
              </w:numPr>
              <w:spacing w:after="0" w:line="240" w:lineRule="auto"/>
              <w:rPr>
                <w:rFonts w:asciiTheme="majorHAnsi" w:hAnsiTheme="majorHAnsi" w:cstheme="majorHAnsi"/>
              </w:rPr>
            </w:pPr>
            <w:r w:rsidRPr="007D5FB0">
              <w:rPr>
                <w:rFonts w:asciiTheme="majorHAnsi" w:hAnsiTheme="majorHAnsi" w:cstheme="majorHAnsi"/>
              </w:rPr>
              <w:t xml:space="preserve">Working scientifically </w:t>
            </w:r>
          </w:p>
          <w:p w14:paraId="31DDB0B1" w14:textId="77777777" w:rsidR="008B67A4" w:rsidRPr="007D5FB0" w:rsidRDefault="008B67A4" w:rsidP="006C37C3">
            <w:pPr>
              <w:pStyle w:val="ListParagraph"/>
              <w:numPr>
                <w:ilvl w:val="0"/>
                <w:numId w:val="137"/>
              </w:numPr>
              <w:spacing w:after="0" w:line="240" w:lineRule="auto"/>
              <w:rPr>
                <w:rFonts w:asciiTheme="majorHAnsi" w:hAnsiTheme="majorHAnsi" w:cstheme="majorHAnsi"/>
              </w:rPr>
            </w:pPr>
            <w:r w:rsidRPr="007D5FB0">
              <w:rPr>
                <w:rFonts w:asciiTheme="majorHAnsi" w:hAnsiTheme="majorHAnsi" w:cstheme="majorHAnsi"/>
              </w:rPr>
              <w:t>Required practical for paper 1 and 2</w:t>
            </w:r>
          </w:p>
          <w:p w14:paraId="73124193"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Chemistry of the Atmosphere:</w:t>
            </w:r>
          </w:p>
          <w:p w14:paraId="1E6A98C5"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Gasses in the atmosphere</w:t>
            </w:r>
          </w:p>
          <w:p w14:paraId="7A73747C"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The early atmosphere </w:t>
            </w:r>
          </w:p>
          <w:p w14:paraId="3A48BEB8"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How oxygen increased </w:t>
            </w:r>
          </w:p>
          <w:p w14:paraId="13C9747C"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How carbon dioxide decreased</w:t>
            </w:r>
          </w:p>
          <w:p w14:paraId="32867225"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Greenhouse gasses </w:t>
            </w:r>
          </w:p>
          <w:p w14:paraId="6AD5B8A6"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Global climate change</w:t>
            </w:r>
          </w:p>
          <w:p w14:paraId="2419B5E3"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Carbon footprint </w:t>
            </w:r>
          </w:p>
          <w:p w14:paraId="0963896E"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Atmospheric pollutants </w:t>
            </w:r>
          </w:p>
          <w:p w14:paraId="4A9BEAC5" w14:textId="77777777" w:rsidR="008B67A4" w:rsidRPr="007D5FB0" w:rsidRDefault="008B67A4" w:rsidP="00406887">
            <w:pPr>
              <w:rPr>
                <w:rFonts w:asciiTheme="majorHAnsi" w:hAnsiTheme="majorHAnsi" w:cstheme="majorHAnsi"/>
                <w:sz w:val="22"/>
              </w:rPr>
            </w:pPr>
          </w:p>
        </w:tc>
      </w:tr>
      <w:tr w:rsidR="008B67A4" w:rsidRPr="007D5FB0" w14:paraId="37F36789" w14:textId="77777777" w:rsidTr="00406887">
        <w:tc>
          <w:tcPr>
            <w:tcW w:w="9016" w:type="dxa"/>
            <w:shd w:val="clear" w:color="auto" w:fill="E0EFF4" w:themeFill="accent4" w:themeFillTint="33"/>
          </w:tcPr>
          <w:p w14:paraId="0BD2CCEB"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310C17A2" w14:textId="77777777" w:rsidR="008B67A4" w:rsidRPr="007D5FB0" w:rsidRDefault="008B67A4" w:rsidP="00406887">
            <w:pPr>
              <w:rPr>
                <w:rFonts w:asciiTheme="majorHAnsi" w:hAnsiTheme="majorHAnsi" w:cstheme="majorHAnsi"/>
                <w:sz w:val="22"/>
              </w:rPr>
            </w:pPr>
          </w:p>
        </w:tc>
      </w:tr>
      <w:tr w:rsidR="008B67A4" w:rsidRPr="007D5FB0" w14:paraId="42A91164" w14:textId="77777777" w:rsidTr="00406887">
        <w:tc>
          <w:tcPr>
            <w:tcW w:w="9016" w:type="dxa"/>
          </w:tcPr>
          <w:p w14:paraId="0FD7C9C4"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Paper two booklets </w:t>
            </w:r>
          </w:p>
          <w:p w14:paraId="64641342"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Knowledge organisers</w:t>
            </w:r>
          </w:p>
          <w:p w14:paraId="6E43A783"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End of topic exam style questions (on MT)</w:t>
            </w:r>
          </w:p>
          <w:p w14:paraId="347E32F1"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Learning outcomes </w:t>
            </w:r>
          </w:p>
          <w:p w14:paraId="6875262F"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Previous end of topic tests </w:t>
            </w:r>
          </w:p>
          <w:p w14:paraId="7024A01A"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Complete exam question booklets provided</w:t>
            </w:r>
          </w:p>
          <w:p w14:paraId="7146C2B8" w14:textId="70831760" w:rsidR="00055406" w:rsidRPr="007D5FB0" w:rsidRDefault="00055406" w:rsidP="00406887">
            <w:pPr>
              <w:rPr>
                <w:rFonts w:asciiTheme="majorHAnsi" w:hAnsiTheme="majorHAnsi" w:cstheme="majorHAnsi"/>
                <w:sz w:val="22"/>
              </w:rPr>
            </w:pPr>
          </w:p>
        </w:tc>
      </w:tr>
      <w:tr w:rsidR="008B67A4" w:rsidRPr="007D5FB0" w14:paraId="3420727D" w14:textId="77777777" w:rsidTr="00406887">
        <w:tc>
          <w:tcPr>
            <w:tcW w:w="9016" w:type="dxa"/>
            <w:shd w:val="clear" w:color="auto" w:fill="D2F1EF" w:themeFill="accent6" w:themeFillTint="33"/>
          </w:tcPr>
          <w:p w14:paraId="6B0D0F9A"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resources I can use:</w:t>
            </w:r>
          </w:p>
          <w:p w14:paraId="6F1C84D3" w14:textId="77777777" w:rsidR="008B67A4" w:rsidRPr="007D5FB0" w:rsidRDefault="008B67A4" w:rsidP="00406887">
            <w:pPr>
              <w:rPr>
                <w:rFonts w:asciiTheme="majorHAnsi" w:hAnsiTheme="majorHAnsi" w:cstheme="majorHAnsi"/>
                <w:sz w:val="22"/>
              </w:rPr>
            </w:pPr>
          </w:p>
        </w:tc>
      </w:tr>
      <w:tr w:rsidR="008B67A4" w:rsidRPr="007D5FB0" w14:paraId="5146AD89" w14:textId="77777777" w:rsidTr="00406887">
        <w:tc>
          <w:tcPr>
            <w:tcW w:w="9016" w:type="dxa"/>
          </w:tcPr>
          <w:p w14:paraId="5BD4E52C"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BBC Bitesize </w:t>
            </w:r>
          </w:p>
          <w:p w14:paraId="1168B8EE"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Kerboodle</w:t>
            </w:r>
          </w:p>
          <w:p w14:paraId="798B442B"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Educake </w:t>
            </w:r>
          </w:p>
          <w:p w14:paraId="69EBFA41"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Youtube – Required practical videos </w:t>
            </w:r>
          </w:p>
          <w:p w14:paraId="6EC33149" w14:textId="481F0ABE" w:rsidR="00055406" w:rsidRPr="007D5FB0" w:rsidRDefault="00055406" w:rsidP="00406887">
            <w:pPr>
              <w:rPr>
                <w:rFonts w:asciiTheme="majorHAnsi" w:hAnsiTheme="majorHAnsi" w:cstheme="majorHAnsi"/>
                <w:sz w:val="22"/>
              </w:rPr>
            </w:pPr>
          </w:p>
        </w:tc>
      </w:tr>
      <w:tr w:rsidR="008B67A4" w:rsidRPr="007D5FB0" w14:paraId="6225364E" w14:textId="77777777" w:rsidTr="00406887">
        <w:tc>
          <w:tcPr>
            <w:tcW w:w="9016" w:type="dxa"/>
            <w:shd w:val="clear" w:color="auto" w:fill="FFCCFF"/>
          </w:tcPr>
          <w:p w14:paraId="1F7C4FE4"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websites I can use:</w:t>
            </w:r>
          </w:p>
          <w:p w14:paraId="7F119F9D" w14:textId="77777777" w:rsidR="008B67A4" w:rsidRPr="007D5FB0" w:rsidRDefault="008B67A4" w:rsidP="00406887">
            <w:pPr>
              <w:rPr>
                <w:rFonts w:asciiTheme="majorHAnsi" w:hAnsiTheme="majorHAnsi" w:cstheme="majorHAnsi"/>
                <w:sz w:val="22"/>
              </w:rPr>
            </w:pPr>
          </w:p>
        </w:tc>
      </w:tr>
      <w:tr w:rsidR="008B67A4" w:rsidRPr="007D5FB0" w14:paraId="7FF0FD9F" w14:textId="77777777" w:rsidTr="00406887">
        <w:tc>
          <w:tcPr>
            <w:tcW w:w="9016" w:type="dxa"/>
          </w:tcPr>
          <w:p w14:paraId="48A13A4F" w14:textId="77777777" w:rsidR="008B67A4" w:rsidRPr="007D5FB0" w:rsidRDefault="000E38C5" w:rsidP="00406887">
            <w:pPr>
              <w:rPr>
                <w:rFonts w:asciiTheme="majorHAnsi" w:hAnsiTheme="majorHAnsi" w:cstheme="majorHAnsi"/>
                <w:sz w:val="22"/>
              </w:rPr>
            </w:pPr>
            <w:hyperlink r:id="rId359" w:history="1">
              <w:r w:rsidR="008B67A4" w:rsidRPr="007D5FB0">
                <w:rPr>
                  <w:rStyle w:val="Hyperlink"/>
                  <w:rFonts w:asciiTheme="majorHAnsi" w:hAnsiTheme="majorHAnsi" w:cstheme="majorHAnsi"/>
                  <w:sz w:val="22"/>
                </w:rPr>
                <w:t>GCSE Chemistry (Single Science) - BBC Bitesize</w:t>
              </w:r>
            </w:hyperlink>
          </w:p>
          <w:p w14:paraId="6C46B8B8" w14:textId="77777777" w:rsidR="008B67A4" w:rsidRPr="007D5FB0" w:rsidRDefault="000E38C5" w:rsidP="00406887">
            <w:pPr>
              <w:rPr>
                <w:rFonts w:asciiTheme="majorHAnsi" w:hAnsiTheme="majorHAnsi" w:cstheme="majorHAnsi"/>
                <w:sz w:val="22"/>
              </w:rPr>
            </w:pPr>
            <w:hyperlink r:id="rId360" w:history="1">
              <w:r w:rsidR="008B67A4" w:rsidRPr="007D5FB0">
                <w:rPr>
                  <w:rStyle w:val="Hyperlink"/>
                  <w:rFonts w:asciiTheme="majorHAnsi" w:hAnsiTheme="majorHAnsi" w:cstheme="majorHAnsi"/>
                  <w:sz w:val="22"/>
                </w:rPr>
                <w:t>www.Kerboodle.com</w:t>
              </w:r>
            </w:hyperlink>
          </w:p>
          <w:p w14:paraId="398FBF86" w14:textId="77777777" w:rsidR="008B67A4" w:rsidRDefault="000E38C5" w:rsidP="00406887">
            <w:pPr>
              <w:rPr>
                <w:rStyle w:val="Hyperlink"/>
                <w:rFonts w:asciiTheme="majorHAnsi" w:hAnsiTheme="majorHAnsi" w:cstheme="majorHAnsi"/>
                <w:sz w:val="22"/>
              </w:rPr>
            </w:pPr>
            <w:hyperlink r:id="rId361" w:history="1">
              <w:r w:rsidR="008B67A4" w:rsidRPr="007D5FB0">
                <w:rPr>
                  <w:rStyle w:val="Hyperlink"/>
                  <w:rFonts w:asciiTheme="majorHAnsi" w:hAnsiTheme="majorHAnsi" w:cstheme="majorHAnsi"/>
                  <w:sz w:val="22"/>
                </w:rPr>
                <w:t>Freesciencelessons - YouTube</w:t>
              </w:r>
            </w:hyperlink>
          </w:p>
          <w:p w14:paraId="70296ABE" w14:textId="1C98C2DE" w:rsidR="00055406" w:rsidRPr="007D5FB0" w:rsidRDefault="00055406" w:rsidP="00406887">
            <w:pPr>
              <w:rPr>
                <w:rFonts w:asciiTheme="majorHAnsi" w:hAnsiTheme="majorHAnsi" w:cstheme="majorHAnsi"/>
                <w:sz w:val="22"/>
              </w:rPr>
            </w:pPr>
          </w:p>
        </w:tc>
      </w:tr>
      <w:tr w:rsidR="008B67A4" w:rsidRPr="007D5FB0" w14:paraId="3AC8C3FC" w14:textId="77777777" w:rsidTr="00406887">
        <w:tc>
          <w:tcPr>
            <w:tcW w:w="9016" w:type="dxa"/>
            <w:shd w:val="clear" w:color="auto" w:fill="CCFFFF"/>
          </w:tcPr>
          <w:p w14:paraId="5B3EADAD"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0E99BBDD" w14:textId="77777777" w:rsidR="008B67A4" w:rsidRPr="007D5FB0" w:rsidRDefault="008B67A4" w:rsidP="00406887">
            <w:pPr>
              <w:rPr>
                <w:rFonts w:asciiTheme="majorHAnsi" w:hAnsiTheme="majorHAnsi" w:cstheme="majorHAnsi"/>
                <w:sz w:val="22"/>
              </w:rPr>
            </w:pPr>
          </w:p>
        </w:tc>
      </w:tr>
      <w:tr w:rsidR="008B67A4" w:rsidRPr="007D5FB0" w14:paraId="5A14A647" w14:textId="77777777" w:rsidTr="00406887">
        <w:trPr>
          <w:trHeight w:val="165"/>
        </w:trPr>
        <w:tc>
          <w:tcPr>
            <w:tcW w:w="9016" w:type="dxa"/>
          </w:tcPr>
          <w:p w14:paraId="5FFFDCDB" w14:textId="77777777" w:rsidR="008B67A4" w:rsidRDefault="000E38C5" w:rsidP="00406887">
            <w:pPr>
              <w:rPr>
                <w:rStyle w:val="Hyperlink"/>
                <w:rFonts w:asciiTheme="majorHAnsi" w:hAnsiTheme="majorHAnsi" w:cstheme="majorHAnsi"/>
                <w:sz w:val="22"/>
              </w:rPr>
            </w:pPr>
            <w:hyperlink r:id="rId362" w:history="1">
              <w:r w:rsidR="008B67A4" w:rsidRPr="007D5FB0">
                <w:rPr>
                  <w:rStyle w:val="Hyperlink"/>
                  <w:rFonts w:asciiTheme="majorHAnsi" w:hAnsiTheme="majorHAnsi" w:cstheme="majorHAnsi"/>
                  <w:sz w:val="22"/>
                </w:rPr>
                <w:t>The Royal Society of Chemistry (rsc.org)</w:t>
              </w:r>
            </w:hyperlink>
          </w:p>
          <w:p w14:paraId="431364F3" w14:textId="4AC418FF" w:rsidR="00055406" w:rsidRPr="007D5FB0" w:rsidRDefault="00055406" w:rsidP="00406887">
            <w:pPr>
              <w:rPr>
                <w:rFonts w:asciiTheme="majorHAnsi" w:hAnsiTheme="majorHAnsi" w:cstheme="majorHAnsi"/>
                <w:sz w:val="22"/>
              </w:rPr>
            </w:pPr>
          </w:p>
        </w:tc>
      </w:tr>
    </w:tbl>
    <w:p w14:paraId="3715BBEA" w14:textId="77777777" w:rsidR="00CB14F4" w:rsidRDefault="00CB14F4" w:rsidP="00FE4FE2">
      <w:pPr>
        <w:rPr>
          <w:rFonts w:asciiTheme="majorHAnsi" w:hAnsiTheme="majorHAnsi" w:cstheme="majorHAnsi"/>
          <w:bCs/>
          <w:color w:val="013A57" w:themeColor="accent1" w:themeShade="BF"/>
          <w:sz w:val="22"/>
        </w:rPr>
      </w:pPr>
    </w:p>
    <w:p w14:paraId="1F014E88" w14:textId="17C1289E" w:rsidR="008B67A4" w:rsidRPr="00CB14F4" w:rsidRDefault="008B67A4" w:rsidP="008B67A4">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(Year 11C) Spring Revision for (Chemistry).</w:t>
      </w:r>
    </w:p>
    <w:p w14:paraId="102E7FF1" w14:textId="77777777" w:rsidR="008B67A4" w:rsidRPr="007D5FB0" w:rsidRDefault="008B67A4" w:rsidP="008B67A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B67A4" w:rsidRPr="007D5FB0" w14:paraId="068A05E5" w14:textId="77777777" w:rsidTr="00406887">
        <w:tc>
          <w:tcPr>
            <w:tcW w:w="9016" w:type="dxa"/>
            <w:shd w:val="clear" w:color="auto" w:fill="CCFFCC"/>
          </w:tcPr>
          <w:p w14:paraId="62EF046F" w14:textId="1AAE9076"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8B67A4" w:rsidRPr="007D5FB0" w14:paraId="671D4B69" w14:textId="77777777" w:rsidTr="00406887">
        <w:tc>
          <w:tcPr>
            <w:tcW w:w="9016" w:type="dxa"/>
            <w:shd w:val="clear" w:color="auto" w:fill="auto"/>
          </w:tcPr>
          <w:p w14:paraId="3B8B1425"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End of Spring 1 Assessment on:</w:t>
            </w:r>
          </w:p>
          <w:p w14:paraId="03091FDF" w14:textId="77777777" w:rsidR="008B67A4" w:rsidRPr="00FE4FE2" w:rsidRDefault="008B67A4" w:rsidP="00FE4FE2">
            <w:pPr>
              <w:pStyle w:val="ListParagraph"/>
              <w:numPr>
                <w:ilvl w:val="0"/>
                <w:numId w:val="148"/>
              </w:numPr>
              <w:spacing w:line="240" w:lineRule="auto"/>
              <w:rPr>
                <w:rFonts w:asciiTheme="majorHAnsi" w:hAnsiTheme="majorHAnsi" w:cstheme="majorHAnsi"/>
              </w:rPr>
            </w:pPr>
            <w:r w:rsidRPr="00FE4FE2">
              <w:rPr>
                <w:rFonts w:asciiTheme="majorHAnsi" w:hAnsiTheme="majorHAnsi" w:cstheme="majorHAnsi"/>
              </w:rPr>
              <w:t>Paper 1 (mock exam)</w:t>
            </w:r>
          </w:p>
          <w:p w14:paraId="101858A6"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Rates of Reactions </w:t>
            </w:r>
          </w:p>
          <w:p w14:paraId="110D9959"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Reversible Reactions and Equilibrium </w:t>
            </w:r>
          </w:p>
          <w:p w14:paraId="51C0A8EC" w14:textId="77777777" w:rsidR="008B67A4" w:rsidRPr="007D5FB0" w:rsidRDefault="008B67A4" w:rsidP="00406887">
            <w:pPr>
              <w:rPr>
                <w:rFonts w:asciiTheme="majorHAnsi" w:hAnsiTheme="majorHAnsi" w:cstheme="majorHAnsi"/>
                <w:sz w:val="22"/>
              </w:rPr>
            </w:pPr>
          </w:p>
        </w:tc>
      </w:tr>
      <w:tr w:rsidR="008B67A4" w:rsidRPr="007D5FB0" w14:paraId="06ACD183" w14:textId="77777777" w:rsidTr="00406887">
        <w:tc>
          <w:tcPr>
            <w:tcW w:w="9016" w:type="dxa"/>
            <w:shd w:val="clear" w:color="auto" w:fill="B1E4FD" w:themeFill="accent1" w:themeFillTint="33"/>
          </w:tcPr>
          <w:p w14:paraId="69E2E7A3"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do I need to revise?</w:t>
            </w:r>
          </w:p>
          <w:p w14:paraId="40DD5904" w14:textId="77777777" w:rsidR="008B67A4" w:rsidRPr="007D5FB0" w:rsidRDefault="008B67A4" w:rsidP="00406887">
            <w:pPr>
              <w:pStyle w:val="ListParagraph"/>
              <w:rPr>
                <w:rFonts w:asciiTheme="majorHAnsi" w:hAnsiTheme="majorHAnsi" w:cstheme="majorHAnsi"/>
              </w:rPr>
            </w:pPr>
          </w:p>
        </w:tc>
      </w:tr>
      <w:tr w:rsidR="008B67A4" w:rsidRPr="007D5FB0" w14:paraId="13480775" w14:textId="77777777" w:rsidTr="00406887">
        <w:tc>
          <w:tcPr>
            <w:tcW w:w="9016" w:type="dxa"/>
          </w:tcPr>
          <w:p w14:paraId="06270F51" w14:textId="77777777" w:rsidR="008B67A4" w:rsidRPr="007D5FB0" w:rsidRDefault="008B67A4" w:rsidP="00406887">
            <w:pPr>
              <w:rPr>
                <w:rFonts w:asciiTheme="majorHAnsi" w:hAnsiTheme="majorHAnsi" w:cstheme="majorHAnsi"/>
                <w:b w:val="0"/>
                <w:bCs/>
                <w:sz w:val="22"/>
              </w:rPr>
            </w:pPr>
            <w:r w:rsidRPr="007D5FB0">
              <w:rPr>
                <w:rFonts w:asciiTheme="majorHAnsi" w:hAnsiTheme="majorHAnsi" w:cstheme="majorHAnsi"/>
                <w:bCs/>
                <w:sz w:val="22"/>
              </w:rPr>
              <w:t>Rates of Reaction:</w:t>
            </w:r>
          </w:p>
          <w:p w14:paraId="23834602"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Collision theory </w:t>
            </w:r>
          </w:p>
          <w:p w14:paraId="7E217B50"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Activation energy </w:t>
            </w:r>
          </w:p>
          <w:p w14:paraId="65849BEE"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Factors affecting rates of reactions including: Temperature, pressure, concentration, surface area and presence of a catalyst </w:t>
            </w:r>
          </w:p>
          <w:p w14:paraId="2B5EDAA5"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Required practical</w:t>
            </w:r>
          </w:p>
          <w:p w14:paraId="43AFD69E" w14:textId="77777777" w:rsidR="008B67A4" w:rsidRPr="007D5FB0" w:rsidRDefault="008B67A4" w:rsidP="00406887">
            <w:pPr>
              <w:rPr>
                <w:rFonts w:asciiTheme="majorHAnsi" w:hAnsiTheme="majorHAnsi" w:cstheme="majorHAnsi"/>
                <w:b w:val="0"/>
                <w:bCs/>
                <w:sz w:val="22"/>
              </w:rPr>
            </w:pPr>
            <w:r w:rsidRPr="007D5FB0">
              <w:rPr>
                <w:rFonts w:asciiTheme="majorHAnsi" w:hAnsiTheme="majorHAnsi" w:cstheme="majorHAnsi"/>
                <w:bCs/>
                <w:sz w:val="22"/>
              </w:rPr>
              <w:t>Reversible Reactions and Equilibrium:</w:t>
            </w:r>
          </w:p>
          <w:p w14:paraId="4BC9380D"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Reversible reactions</w:t>
            </w:r>
          </w:p>
          <w:p w14:paraId="01781D99"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Equilibrium and dynamic equilibrium </w:t>
            </w:r>
          </w:p>
          <w:p w14:paraId="78142602"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Le Chatelier’s Principle </w:t>
            </w:r>
          </w:p>
          <w:p w14:paraId="38031A1B"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concentration effects the position of equilibrium </w:t>
            </w:r>
          </w:p>
          <w:p w14:paraId="6A0D5B18"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temperature effects the position of equilibrium </w:t>
            </w:r>
          </w:p>
          <w:p w14:paraId="1D6C8708"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pressure effects the position of equilibrium </w:t>
            </w:r>
          </w:p>
          <w:p w14:paraId="6784F32E"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surface area effects the position of equilibrium </w:t>
            </w:r>
          </w:p>
          <w:p w14:paraId="72720B2B"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presence of a catalyst effects the position of equilibrium </w:t>
            </w:r>
          </w:p>
          <w:p w14:paraId="1C235A33" w14:textId="77777777" w:rsidR="008B67A4" w:rsidRPr="007D5FB0" w:rsidRDefault="008B67A4" w:rsidP="00406887">
            <w:pPr>
              <w:rPr>
                <w:rFonts w:asciiTheme="majorHAnsi" w:hAnsiTheme="majorHAnsi" w:cstheme="majorHAnsi"/>
                <w:sz w:val="22"/>
              </w:rPr>
            </w:pPr>
          </w:p>
        </w:tc>
      </w:tr>
      <w:tr w:rsidR="008B67A4" w:rsidRPr="007D5FB0" w14:paraId="59168EB9" w14:textId="77777777" w:rsidTr="00406887">
        <w:tc>
          <w:tcPr>
            <w:tcW w:w="9016" w:type="dxa"/>
            <w:shd w:val="clear" w:color="auto" w:fill="E0EFF4" w:themeFill="accent4" w:themeFillTint="33"/>
          </w:tcPr>
          <w:p w14:paraId="4D52DE6F"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7F2C145F" w14:textId="77777777" w:rsidR="008B67A4" w:rsidRPr="007D5FB0" w:rsidRDefault="008B67A4" w:rsidP="00406887">
            <w:pPr>
              <w:rPr>
                <w:rFonts w:asciiTheme="majorHAnsi" w:hAnsiTheme="majorHAnsi" w:cstheme="majorHAnsi"/>
                <w:sz w:val="22"/>
              </w:rPr>
            </w:pPr>
          </w:p>
        </w:tc>
      </w:tr>
      <w:tr w:rsidR="008B67A4" w:rsidRPr="007D5FB0" w14:paraId="3C66558E" w14:textId="77777777" w:rsidTr="00406887">
        <w:tc>
          <w:tcPr>
            <w:tcW w:w="9016" w:type="dxa"/>
          </w:tcPr>
          <w:p w14:paraId="516E461E"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Exercise Books/folders </w:t>
            </w:r>
          </w:p>
          <w:p w14:paraId="0E84D0DB"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Paper two booklets </w:t>
            </w:r>
          </w:p>
          <w:p w14:paraId="184D20E0"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61F2F782"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End of topic exam style questions (on MT)</w:t>
            </w:r>
          </w:p>
          <w:p w14:paraId="410E10AA"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Learning outcomes </w:t>
            </w:r>
          </w:p>
          <w:p w14:paraId="53A22CD0"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Previous end of topic tests </w:t>
            </w:r>
          </w:p>
          <w:p w14:paraId="3A99DD1F"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Complete exam question booklets provided on MT </w:t>
            </w:r>
          </w:p>
          <w:p w14:paraId="0F9E065A" w14:textId="79E0A7FF" w:rsidR="00CB14F4" w:rsidRPr="007D5FB0" w:rsidRDefault="00CB14F4" w:rsidP="00406887">
            <w:pPr>
              <w:rPr>
                <w:rFonts w:asciiTheme="majorHAnsi" w:hAnsiTheme="majorHAnsi" w:cstheme="majorHAnsi"/>
                <w:sz w:val="22"/>
              </w:rPr>
            </w:pPr>
          </w:p>
        </w:tc>
      </w:tr>
      <w:tr w:rsidR="008B67A4" w:rsidRPr="007D5FB0" w14:paraId="30BB6B25" w14:textId="77777777" w:rsidTr="00406887">
        <w:tc>
          <w:tcPr>
            <w:tcW w:w="9016" w:type="dxa"/>
            <w:shd w:val="clear" w:color="auto" w:fill="D2F1EF" w:themeFill="accent6" w:themeFillTint="33"/>
          </w:tcPr>
          <w:p w14:paraId="3CECFE87"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resources I can use:</w:t>
            </w:r>
          </w:p>
          <w:p w14:paraId="6AED67FE" w14:textId="77777777" w:rsidR="008B67A4" w:rsidRPr="007D5FB0" w:rsidRDefault="008B67A4" w:rsidP="00406887">
            <w:pPr>
              <w:rPr>
                <w:rFonts w:asciiTheme="majorHAnsi" w:hAnsiTheme="majorHAnsi" w:cstheme="majorHAnsi"/>
                <w:sz w:val="22"/>
              </w:rPr>
            </w:pPr>
          </w:p>
        </w:tc>
      </w:tr>
      <w:tr w:rsidR="008B67A4" w:rsidRPr="007D5FB0" w14:paraId="7012BAB6" w14:textId="77777777" w:rsidTr="00406887">
        <w:tc>
          <w:tcPr>
            <w:tcW w:w="9016" w:type="dxa"/>
          </w:tcPr>
          <w:p w14:paraId="210A2543"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BBC Bitesize </w:t>
            </w:r>
          </w:p>
          <w:p w14:paraId="1D44455F"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Kerboodle</w:t>
            </w:r>
          </w:p>
          <w:p w14:paraId="5F2612AB"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Educake </w:t>
            </w:r>
          </w:p>
          <w:p w14:paraId="52A71D0F" w14:textId="7854476C" w:rsidR="00CB14F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Youtube </w:t>
            </w:r>
          </w:p>
        </w:tc>
      </w:tr>
      <w:tr w:rsidR="008B67A4" w:rsidRPr="007D5FB0" w14:paraId="03805927" w14:textId="77777777" w:rsidTr="00406887">
        <w:tc>
          <w:tcPr>
            <w:tcW w:w="9016" w:type="dxa"/>
            <w:shd w:val="clear" w:color="auto" w:fill="FFCCFF"/>
          </w:tcPr>
          <w:p w14:paraId="1991D866"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websites I can use:</w:t>
            </w:r>
          </w:p>
          <w:p w14:paraId="0B277356" w14:textId="77777777" w:rsidR="008B67A4" w:rsidRPr="007D5FB0" w:rsidRDefault="008B67A4" w:rsidP="00406887">
            <w:pPr>
              <w:rPr>
                <w:rFonts w:asciiTheme="majorHAnsi" w:hAnsiTheme="majorHAnsi" w:cstheme="majorHAnsi"/>
                <w:sz w:val="22"/>
              </w:rPr>
            </w:pPr>
          </w:p>
        </w:tc>
      </w:tr>
      <w:tr w:rsidR="008B67A4" w:rsidRPr="007D5FB0" w14:paraId="0AB7E70F" w14:textId="77777777" w:rsidTr="00406887">
        <w:tc>
          <w:tcPr>
            <w:tcW w:w="9016" w:type="dxa"/>
          </w:tcPr>
          <w:p w14:paraId="6DE8D567" w14:textId="77777777" w:rsidR="008B67A4" w:rsidRPr="007D5FB0" w:rsidRDefault="000E38C5" w:rsidP="00406887">
            <w:pPr>
              <w:rPr>
                <w:rFonts w:asciiTheme="majorHAnsi" w:hAnsiTheme="majorHAnsi" w:cstheme="majorHAnsi"/>
                <w:sz w:val="22"/>
              </w:rPr>
            </w:pPr>
            <w:hyperlink r:id="rId363" w:history="1">
              <w:r w:rsidR="008B67A4" w:rsidRPr="007D5FB0">
                <w:rPr>
                  <w:rStyle w:val="Hyperlink"/>
                  <w:rFonts w:asciiTheme="majorHAnsi" w:hAnsiTheme="majorHAnsi" w:cstheme="majorHAnsi"/>
                  <w:sz w:val="22"/>
                </w:rPr>
                <w:t>GCSE Chemistry (Single Science) - BBC Bitesize</w:t>
              </w:r>
            </w:hyperlink>
          </w:p>
          <w:p w14:paraId="184FBF04" w14:textId="77777777" w:rsidR="008B67A4" w:rsidRPr="007D5FB0" w:rsidRDefault="000E38C5" w:rsidP="00406887">
            <w:pPr>
              <w:rPr>
                <w:rFonts w:asciiTheme="majorHAnsi" w:hAnsiTheme="majorHAnsi" w:cstheme="majorHAnsi"/>
                <w:sz w:val="22"/>
              </w:rPr>
            </w:pPr>
            <w:hyperlink r:id="rId364" w:history="1">
              <w:r w:rsidR="008B67A4" w:rsidRPr="007D5FB0">
                <w:rPr>
                  <w:rStyle w:val="Hyperlink"/>
                  <w:rFonts w:asciiTheme="majorHAnsi" w:hAnsiTheme="majorHAnsi" w:cstheme="majorHAnsi"/>
                  <w:sz w:val="22"/>
                </w:rPr>
                <w:t>www.Kerboodle.com</w:t>
              </w:r>
            </w:hyperlink>
          </w:p>
          <w:p w14:paraId="60828868" w14:textId="4A6A94AF" w:rsidR="008B67A4" w:rsidRPr="007D5FB0" w:rsidRDefault="000E38C5" w:rsidP="00406887">
            <w:pPr>
              <w:rPr>
                <w:rFonts w:asciiTheme="majorHAnsi" w:hAnsiTheme="majorHAnsi" w:cstheme="majorHAnsi"/>
                <w:sz w:val="22"/>
              </w:rPr>
            </w:pPr>
            <w:hyperlink r:id="rId365" w:history="1">
              <w:r w:rsidR="008B67A4" w:rsidRPr="007D5FB0">
                <w:rPr>
                  <w:rStyle w:val="Hyperlink"/>
                  <w:rFonts w:asciiTheme="majorHAnsi" w:hAnsiTheme="majorHAnsi" w:cstheme="majorHAnsi"/>
                  <w:sz w:val="22"/>
                </w:rPr>
                <w:t>Freesciencelessons - YouTube</w:t>
              </w:r>
            </w:hyperlink>
          </w:p>
        </w:tc>
      </w:tr>
      <w:tr w:rsidR="008B67A4" w:rsidRPr="007D5FB0" w14:paraId="7FAE3379" w14:textId="77777777" w:rsidTr="00406887">
        <w:tc>
          <w:tcPr>
            <w:tcW w:w="9016" w:type="dxa"/>
            <w:shd w:val="clear" w:color="auto" w:fill="CCFFFF"/>
          </w:tcPr>
          <w:p w14:paraId="4C27E5CB"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1A77131" w14:textId="77777777" w:rsidR="008B67A4" w:rsidRPr="007D5FB0" w:rsidRDefault="008B67A4" w:rsidP="00406887">
            <w:pPr>
              <w:rPr>
                <w:rFonts w:asciiTheme="majorHAnsi" w:hAnsiTheme="majorHAnsi" w:cstheme="majorHAnsi"/>
                <w:sz w:val="22"/>
              </w:rPr>
            </w:pPr>
          </w:p>
        </w:tc>
      </w:tr>
      <w:tr w:rsidR="008B67A4" w:rsidRPr="007D5FB0" w14:paraId="7B432E01" w14:textId="77777777" w:rsidTr="00406887">
        <w:trPr>
          <w:trHeight w:val="165"/>
        </w:trPr>
        <w:tc>
          <w:tcPr>
            <w:tcW w:w="9016" w:type="dxa"/>
          </w:tcPr>
          <w:p w14:paraId="58F99E85" w14:textId="75D6DD1B" w:rsidR="00CB14F4" w:rsidRPr="00FE4FE2" w:rsidRDefault="000E38C5" w:rsidP="00406887">
            <w:pPr>
              <w:rPr>
                <w:rFonts w:asciiTheme="majorHAnsi" w:hAnsiTheme="majorHAnsi" w:cstheme="majorHAnsi"/>
                <w:color w:val="3592CF" w:themeColor="hyperlink"/>
                <w:sz w:val="22"/>
                <w:u w:val="single"/>
              </w:rPr>
            </w:pPr>
            <w:hyperlink r:id="rId366" w:history="1">
              <w:r w:rsidR="008B67A4" w:rsidRPr="007D5FB0">
                <w:rPr>
                  <w:rStyle w:val="Hyperlink"/>
                  <w:rFonts w:asciiTheme="majorHAnsi" w:hAnsiTheme="majorHAnsi" w:cstheme="majorHAnsi"/>
                  <w:sz w:val="22"/>
                </w:rPr>
                <w:t>The Royal Society of Chemistry (rsc.org)</w:t>
              </w:r>
            </w:hyperlink>
          </w:p>
        </w:tc>
      </w:tr>
    </w:tbl>
    <w:p w14:paraId="6A45D3D8" w14:textId="77777777" w:rsidR="00CB14F4" w:rsidRPr="007D5FB0" w:rsidRDefault="00CB14F4" w:rsidP="00FE4FE2">
      <w:pPr>
        <w:rPr>
          <w:rFonts w:asciiTheme="majorHAnsi" w:hAnsiTheme="majorHAnsi" w:cstheme="majorHAnsi"/>
          <w:bCs/>
          <w:sz w:val="22"/>
        </w:rPr>
      </w:pPr>
    </w:p>
    <w:p w14:paraId="56ED06C4" w14:textId="6103AB17"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t>Year (11) Spring Revision for Physics 8463/8464).</w:t>
      </w:r>
    </w:p>
    <w:p w14:paraId="31669BCD" w14:textId="77777777" w:rsidR="00556BF4" w:rsidRPr="007D5FB0" w:rsidRDefault="00556BF4" w:rsidP="00FC53D4">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FC53D4" w:rsidRPr="007D5FB0" w14:paraId="78E3BA51" w14:textId="77777777" w:rsidTr="00807DCB">
        <w:tc>
          <w:tcPr>
            <w:tcW w:w="9016" w:type="dxa"/>
            <w:shd w:val="clear" w:color="auto" w:fill="CCFFCC"/>
          </w:tcPr>
          <w:p w14:paraId="5E297E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245D9DD6" w14:textId="77777777" w:rsidTr="00807DCB">
        <w:tc>
          <w:tcPr>
            <w:tcW w:w="9016" w:type="dxa"/>
            <w:shd w:val="clear" w:color="auto" w:fill="auto"/>
          </w:tcPr>
          <w:p w14:paraId="536FA166"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Spring 1 test Class test based on Waves and Electromagnetism</w:t>
            </w:r>
          </w:p>
          <w:p w14:paraId="7C8F9626"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Spring 2 test Class test based on Waves, Electromagnetism and Space</w:t>
            </w:r>
          </w:p>
          <w:p w14:paraId="2B8036AD"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8463 Units 4.7, 4.7 and 4.8</w:t>
            </w:r>
          </w:p>
          <w:p w14:paraId="70BE62E3"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8464 Waves and Electromagnetism only (units 6.6 and 6.7)</w:t>
            </w:r>
          </w:p>
          <w:p w14:paraId="52E488B6" w14:textId="77777777" w:rsidR="00FC53D4" w:rsidRPr="007D5FB0" w:rsidRDefault="00FC53D4" w:rsidP="00807DCB">
            <w:pPr>
              <w:rPr>
                <w:rFonts w:asciiTheme="majorHAnsi" w:hAnsiTheme="majorHAnsi" w:cstheme="majorHAnsi"/>
                <w:sz w:val="22"/>
              </w:rPr>
            </w:pPr>
          </w:p>
        </w:tc>
      </w:tr>
      <w:tr w:rsidR="00FC53D4" w:rsidRPr="007D5FB0" w14:paraId="6C32C697" w14:textId="77777777" w:rsidTr="00807DCB">
        <w:tc>
          <w:tcPr>
            <w:tcW w:w="9016" w:type="dxa"/>
            <w:shd w:val="clear" w:color="auto" w:fill="B1E4FD" w:themeFill="accent1" w:themeFillTint="33"/>
          </w:tcPr>
          <w:p w14:paraId="367CEDEA"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71BFF54F" w14:textId="77777777" w:rsidR="00FC53D4" w:rsidRPr="007D5FB0" w:rsidRDefault="00FC53D4" w:rsidP="00807DCB">
            <w:pPr>
              <w:pStyle w:val="ListParagraph"/>
              <w:rPr>
                <w:rFonts w:asciiTheme="majorHAnsi" w:hAnsiTheme="majorHAnsi" w:cstheme="majorHAnsi"/>
              </w:rPr>
            </w:pPr>
          </w:p>
        </w:tc>
      </w:tr>
      <w:tr w:rsidR="00FC53D4" w:rsidRPr="007D5FB0" w14:paraId="45725183" w14:textId="77777777" w:rsidTr="00807DCB">
        <w:tc>
          <w:tcPr>
            <w:tcW w:w="9016" w:type="dxa"/>
          </w:tcPr>
          <w:p w14:paraId="72F98876"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AQA content form the relevant syllabus.</w:t>
            </w:r>
          </w:p>
          <w:p w14:paraId="69F50F93" w14:textId="77777777" w:rsidR="00FC53D4" w:rsidRPr="007D5FB0" w:rsidRDefault="00FC53D4" w:rsidP="00807DCB">
            <w:pPr>
              <w:rPr>
                <w:rFonts w:asciiTheme="majorHAnsi" w:hAnsiTheme="majorHAnsi" w:cstheme="majorHAnsi"/>
                <w:sz w:val="22"/>
              </w:rPr>
            </w:pPr>
          </w:p>
          <w:p w14:paraId="6249D4B7" w14:textId="13DD0500" w:rsidR="00FC53D4" w:rsidRPr="007D5FB0" w:rsidRDefault="00FC53D4" w:rsidP="00CB14F4">
            <w:pPr>
              <w:pStyle w:val="ListParagraph"/>
              <w:rPr>
                <w:rFonts w:asciiTheme="majorHAnsi" w:hAnsiTheme="majorHAnsi" w:cstheme="majorHAnsi"/>
              </w:rPr>
            </w:pPr>
            <w:r w:rsidRPr="007D5FB0">
              <w:rPr>
                <w:rFonts w:asciiTheme="majorHAnsi" w:hAnsiTheme="majorHAnsi" w:cstheme="majorHAnsi"/>
              </w:rPr>
              <w:t>See revision notes on Teams</w:t>
            </w:r>
          </w:p>
        </w:tc>
      </w:tr>
      <w:tr w:rsidR="00FC53D4" w:rsidRPr="007D5FB0" w14:paraId="51ACD2AB" w14:textId="77777777" w:rsidTr="00807DCB">
        <w:tc>
          <w:tcPr>
            <w:tcW w:w="9016" w:type="dxa"/>
            <w:shd w:val="clear" w:color="auto" w:fill="E0EFF4" w:themeFill="accent4" w:themeFillTint="33"/>
          </w:tcPr>
          <w:p w14:paraId="4DADF10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(Physics)</w:t>
            </w:r>
            <w:r w:rsidRPr="007D5FB0">
              <w:rPr>
                <w:rFonts w:asciiTheme="majorHAnsi" w:hAnsiTheme="majorHAnsi" w:cstheme="majorHAnsi"/>
                <w:sz w:val="22"/>
              </w:rPr>
              <w:t>?</w:t>
            </w:r>
          </w:p>
          <w:p w14:paraId="250526C3" w14:textId="77777777" w:rsidR="00FC53D4" w:rsidRPr="007D5FB0" w:rsidRDefault="00FC53D4" w:rsidP="00807DCB">
            <w:pPr>
              <w:rPr>
                <w:rFonts w:asciiTheme="majorHAnsi" w:hAnsiTheme="majorHAnsi" w:cstheme="majorHAnsi"/>
                <w:sz w:val="22"/>
              </w:rPr>
            </w:pPr>
          </w:p>
        </w:tc>
      </w:tr>
      <w:tr w:rsidR="00FC53D4" w:rsidRPr="007D5FB0" w14:paraId="42262C7E" w14:textId="77777777" w:rsidTr="00807DCB">
        <w:tc>
          <w:tcPr>
            <w:tcW w:w="9016" w:type="dxa"/>
          </w:tcPr>
          <w:p w14:paraId="6E1ABD1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Revision is a personal preference. I would always incorporate past paper questions at the correct level.</w:t>
            </w:r>
          </w:p>
          <w:p w14:paraId="6CC0F93B" w14:textId="6F34EDC7" w:rsidR="00FC53D4" w:rsidRPr="007D5FB0" w:rsidRDefault="00FC53D4" w:rsidP="00FC53D4">
            <w:pPr>
              <w:pStyle w:val="ListParagraph"/>
              <w:rPr>
                <w:rFonts w:asciiTheme="majorHAnsi" w:hAnsiTheme="majorHAnsi" w:cstheme="majorHAnsi"/>
              </w:rPr>
            </w:pPr>
            <w:r w:rsidRPr="007D5FB0">
              <w:rPr>
                <w:rFonts w:asciiTheme="majorHAnsi" w:hAnsiTheme="majorHAnsi" w:cstheme="majorHAnsi"/>
              </w:rPr>
              <w:t>Work daily, at least five minutes a day.</w:t>
            </w:r>
          </w:p>
        </w:tc>
      </w:tr>
      <w:tr w:rsidR="00FC53D4" w:rsidRPr="007D5FB0" w14:paraId="30CF7F94" w14:textId="77777777" w:rsidTr="00807DCB">
        <w:tc>
          <w:tcPr>
            <w:tcW w:w="9016" w:type="dxa"/>
            <w:shd w:val="clear" w:color="auto" w:fill="D2F1EF" w:themeFill="accent6" w:themeFillTint="33"/>
          </w:tcPr>
          <w:p w14:paraId="4D85B28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D1E5C81" w14:textId="77777777" w:rsidR="00FC53D4" w:rsidRPr="007D5FB0" w:rsidRDefault="00FC53D4" w:rsidP="00807DCB">
            <w:pPr>
              <w:rPr>
                <w:rFonts w:asciiTheme="majorHAnsi" w:hAnsiTheme="majorHAnsi" w:cstheme="majorHAnsi"/>
                <w:sz w:val="22"/>
              </w:rPr>
            </w:pPr>
          </w:p>
        </w:tc>
      </w:tr>
      <w:tr w:rsidR="00FC53D4" w:rsidRPr="007D5FB0" w14:paraId="7C23847C" w14:textId="77777777" w:rsidTr="00807DCB">
        <w:tc>
          <w:tcPr>
            <w:tcW w:w="9016" w:type="dxa"/>
          </w:tcPr>
          <w:p w14:paraId="235E2BE1"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BBC Bitesize</w:t>
            </w:r>
          </w:p>
          <w:p w14:paraId="6EC62BC8"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Kerboodle</w:t>
            </w:r>
          </w:p>
          <w:p w14:paraId="438A77B7"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Educake</w:t>
            </w:r>
          </w:p>
          <w:p w14:paraId="321F7C3A"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NinjaPhysics.com</w:t>
            </w:r>
          </w:p>
          <w:p w14:paraId="7CED8140"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DocBrown</w:t>
            </w:r>
          </w:p>
          <w:p w14:paraId="3E847FB1"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FreeScienceLessons.com</w:t>
            </w:r>
          </w:p>
        </w:tc>
      </w:tr>
      <w:tr w:rsidR="00FC53D4" w:rsidRPr="007D5FB0" w14:paraId="035C8F08" w14:textId="77777777" w:rsidTr="00807DCB">
        <w:tc>
          <w:tcPr>
            <w:tcW w:w="9016" w:type="dxa"/>
            <w:shd w:val="clear" w:color="auto" w:fill="FFCCFF"/>
          </w:tcPr>
          <w:p w14:paraId="799E8B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52578A2C" w14:textId="77777777" w:rsidR="00FC53D4" w:rsidRPr="007D5FB0" w:rsidRDefault="00FC53D4" w:rsidP="00807DCB">
            <w:pPr>
              <w:rPr>
                <w:rFonts w:asciiTheme="majorHAnsi" w:hAnsiTheme="majorHAnsi" w:cstheme="majorHAnsi"/>
                <w:sz w:val="22"/>
              </w:rPr>
            </w:pPr>
          </w:p>
        </w:tc>
      </w:tr>
      <w:tr w:rsidR="00FC53D4" w:rsidRPr="007D5FB0" w14:paraId="220D0B59" w14:textId="77777777" w:rsidTr="00807DCB">
        <w:tc>
          <w:tcPr>
            <w:tcW w:w="9016" w:type="dxa"/>
          </w:tcPr>
          <w:p w14:paraId="10E7DF9B"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As above</w:t>
            </w:r>
          </w:p>
          <w:p w14:paraId="2A79EB8A"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An internet search using AQA Physics (single science or combined science) will throw up a huge number of relevant sites.</w:t>
            </w:r>
          </w:p>
          <w:p w14:paraId="224DE9BF" w14:textId="77777777" w:rsidR="00FC53D4" w:rsidRPr="007D5FB0" w:rsidRDefault="00FC53D4" w:rsidP="00807DCB">
            <w:pPr>
              <w:rPr>
                <w:rFonts w:asciiTheme="majorHAnsi" w:hAnsiTheme="majorHAnsi" w:cstheme="majorHAnsi"/>
                <w:sz w:val="22"/>
              </w:rPr>
            </w:pPr>
          </w:p>
        </w:tc>
      </w:tr>
      <w:tr w:rsidR="00FC53D4" w:rsidRPr="007D5FB0" w14:paraId="22BB2FA3" w14:textId="77777777" w:rsidTr="00807DCB">
        <w:tc>
          <w:tcPr>
            <w:tcW w:w="9016" w:type="dxa"/>
            <w:shd w:val="clear" w:color="auto" w:fill="CCFFFF"/>
          </w:tcPr>
          <w:p w14:paraId="6979095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367DDF7" w14:textId="77777777" w:rsidR="00FC53D4" w:rsidRPr="007D5FB0" w:rsidRDefault="00FC53D4" w:rsidP="00807DCB">
            <w:pPr>
              <w:rPr>
                <w:rFonts w:asciiTheme="majorHAnsi" w:hAnsiTheme="majorHAnsi" w:cstheme="majorHAnsi"/>
                <w:sz w:val="22"/>
              </w:rPr>
            </w:pPr>
          </w:p>
        </w:tc>
      </w:tr>
      <w:tr w:rsidR="00FC53D4" w:rsidRPr="007D5FB0" w14:paraId="79F59E34" w14:textId="77777777" w:rsidTr="00807DCB">
        <w:trPr>
          <w:trHeight w:val="165"/>
        </w:trPr>
        <w:tc>
          <w:tcPr>
            <w:tcW w:w="9016" w:type="dxa"/>
          </w:tcPr>
          <w:p w14:paraId="34E96C89" w14:textId="5C92D3BE" w:rsidR="00FC53D4" w:rsidRPr="00FE4FE2" w:rsidRDefault="00FC53D4"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Always read around the topics studied.</w:t>
            </w:r>
          </w:p>
        </w:tc>
      </w:tr>
    </w:tbl>
    <w:p w14:paraId="526843E7" w14:textId="77777777" w:rsidR="00CB14F4" w:rsidRDefault="00CB14F4" w:rsidP="00FC53D4">
      <w:pPr>
        <w:jc w:val="center"/>
        <w:rPr>
          <w:rFonts w:asciiTheme="majorHAnsi" w:hAnsiTheme="majorHAnsi" w:cstheme="majorHAnsi"/>
          <w:color w:val="013A57" w:themeColor="accent1" w:themeShade="BF"/>
          <w:sz w:val="22"/>
        </w:rPr>
      </w:pPr>
    </w:p>
    <w:p w14:paraId="34E691CD" w14:textId="77777777" w:rsidR="00CB14F4" w:rsidRDefault="00CB14F4" w:rsidP="00FC53D4">
      <w:pPr>
        <w:jc w:val="center"/>
        <w:rPr>
          <w:rFonts w:asciiTheme="majorHAnsi" w:hAnsiTheme="majorHAnsi" w:cstheme="majorHAnsi"/>
          <w:color w:val="013A57" w:themeColor="accent1" w:themeShade="BF"/>
          <w:sz w:val="22"/>
        </w:rPr>
      </w:pPr>
    </w:p>
    <w:p w14:paraId="5FA594A7" w14:textId="77777777" w:rsidR="00CB14F4" w:rsidRDefault="00CB14F4" w:rsidP="00FC53D4">
      <w:pPr>
        <w:jc w:val="center"/>
        <w:rPr>
          <w:rFonts w:asciiTheme="majorHAnsi" w:hAnsiTheme="majorHAnsi" w:cstheme="majorHAnsi"/>
          <w:color w:val="013A57" w:themeColor="accent1" w:themeShade="BF"/>
          <w:sz w:val="22"/>
        </w:rPr>
      </w:pPr>
    </w:p>
    <w:p w14:paraId="5A5C616A" w14:textId="77777777" w:rsidR="00CB14F4" w:rsidRDefault="00CB14F4" w:rsidP="00FC53D4">
      <w:pPr>
        <w:jc w:val="center"/>
        <w:rPr>
          <w:rFonts w:asciiTheme="majorHAnsi" w:hAnsiTheme="majorHAnsi" w:cstheme="majorHAnsi"/>
          <w:color w:val="013A57" w:themeColor="accent1" w:themeShade="BF"/>
          <w:sz w:val="22"/>
        </w:rPr>
      </w:pPr>
    </w:p>
    <w:p w14:paraId="40048112" w14:textId="77777777" w:rsidR="00CB14F4" w:rsidRDefault="00CB14F4" w:rsidP="00FC53D4">
      <w:pPr>
        <w:jc w:val="center"/>
        <w:rPr>
          <w:rFonts w:asciiTheme="majorHAnsi" w:hAnsiTheme="majorHAnsi" w:cstheme="majorHAnsi"/>
          <w:color w:val="013A57" w:themeColor="accent1" w:themeShade="BF"/>
          <w:sz w:val="22"/>
        </w:rPr>
      </w:pPr>
    </w:p>
    <w:p w14:paraId="13134E24" w14:textId="77777777" w:rsidR="00CB14F4" w:rsidRDefault="00CB14F4" w:rsidP="00FC53D4">
      <w:pPr>
        <w:jc w:val="center"/>
        <w:rPr>
          <w:rFonts w:asciiTheme="majorHAnsi" w:hAnsiTheme="majorHAnsi" w:cstheme="majorHAnsi"/>
          <w:color w:val="013A57" w:themeColor="accent1" w:themeShade="BF"/>
          <w:sz w:val="22"/>
        </w:rPr>
      </w:pPr>
    </w:p>
    <w:p w14:paraId="0BE39C32" w14:textId="77777777" w:rsidR="00CB14F4" w:rsidRDefault="00CB14F4" w:rsidP="00FC53D4">
      <w:pPr>
        <w:jc w:val="center"/>
        <w:rPr>
          <w:rFonts w:asciiTheme="majorHAnsi" w:hAnsiTheme="majorHAnsi" w:cstheme="majorHAnsi"/>
          <w:color w:val="013A57" w:themeColor="accent1" w:themeShade="BF"/>
          <w:sz w:val="22"/>
        </w:rPr>
      </w:pPr>
    </w:p>
    <w:p w14:paraId="33160019" w14:textId="77777777" w:rsidR="00CB14F4" w:rsidRDefault="00CB14F4" w:rsidP="00FC53D4">
      <w:pPr>
        <w:jc w:val="center"/>
        <w:rPr>
          <w:rFonts w:asciiTheme="majorHAnsi" w:hAnsiTheme="majorHAnsi" w:cstheme="majorHAnsi"/>
          <w:color w:val="013A57" w:themeColor="accent1" w:themeShade="BF"/>
          <w:sz w:val="22"/>
        </w:rPr>
      </w:pPr>
    </w:p>
    <w:p w14:paraId="3FF973D2" w14:textId="77777777" w:rsidR="00CB14F4" w:rsidRDefault="00CB14F4" w:rsidP="00FC53D4">
      <w:pPr>
        <w:jc w:val="center"/>
        <w:rPr>
          <w:rFonts w:asciiTheme="majorHAnsi" w:hAnsiTheme="majorHAnsi" w:cstheme="majorHAnsi"/>
          <w:color w:val="013A57" w:themeColor="accent1" w:themeShade="BF"/>
          <w:sz w:val="22"/>
        </w:rPr>
      </w:pPr>
    </w:p>
    <w:p w14:paraId="41DA447C" w14:textId="77777777" w:rsidR="00CB14F4" w:rsidRDefault="00CB14F4" w:rsidP="00FC53D4">
      <w:pPr>
        <w:jc w:val="center"/>
        <w:rPr>
          <w:rFonts w:asciiTheme="majorHAnsi" w:hAnsiTheme="majorHAnsi" w:cstheme="majorHAnsi"/>
          <w:color w:val="013A57" w:themeColor="accent1" w:themeShade="BF"/>
          <w:sz w:val="22"/>
        </w:rPr>
      </w:pPr>
    </w:p>
    <w:p w14:paraId="35D460E1" w14:textId="77777777" w:rsidR="00CB14F4" w:rsidRDefault="00CB14F4" w:rsidP="00FC53D4">
      <w:pPr>
        <w:jc w:val="center"/>
        <w:rPr>
          <w:rFonts w:asciiTheme="majorHAnsi" w:hAnsiTheme="majorHAnsi" w:cstheme="majorHAnsi"/>
          <w:color w:val="013A57" w:themeColor="accent1" w:themeShade="BF"/>
          <w:sz w:val="22"/>
        </w:rPr>
      </w:pPr>
    </w:p>
    <w:p w14:paraId="3CFFA248" w14:textId="6D822BBA" w:rsidR="00FC53D4" w:rsidRPr="00CB14F4" w:rsidRDefault="00FC53D4" w:rsidP="00FC53D4">
      <w:pPr>
        <w:jc w:val="center"/>
        <w:rPr>
          <w:rFonts w:asciiTheme="majorHAnsi" w:hAnsiTheme="majorHAnsi" w:cstheme="majorHAnsi"/>
          <w:color w:val="013A57" w:themeColor="accent1" w:themeShade="BF"/>
          <w:szCs w:val="28"/>
        </w:rPr>
      </w:pPr>
      <w:r w:rsidRPr="00CB14F4">
        <w:rPr>
          <w:rFonts w:asciiTheme="majorHAnsi" w:hAnsiTheme="majorHAnsi" w:cstheme="majorHAnsi"/>
          <w:color w:val="013A57" w:themeColor="accent1" w:themeShade="BF"/>
          <w:szCs w:val="28"/>
        </w:rPr>
        <w:t>Year 11 Spring Revision for Science MAN</w:t>
      </w:r>
    </w:p>
    <w:p w14:paraId="36017634" w14:textId="77777777" w:rsidR="00FC53D4" w:rsidRPr="007D5FB0" w:rsidRDefault="00FC53D4" w:rsidP="00FC53D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C53D4" w:rsidRPr="007D5FB0" w14:paraId="06ABB877" w14:textId="77777777" w:rsidTr="00807DCB">
        <w:tc>
          <w:tcPr>
            <w:tcW w:w="9016" w:type="dxa"/>
            <w:shd w:val="clear" w:color="auto" w:fill="CCFFCC"/>
          </w:tcPr>
          <w:p w14:paraId="71207EC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389A11BA" w14:textId="77777777" w:rsidTr="00807DCB">
        <w:tc>
          <w:tcPr>
            <w:tcW w:w="9016" w:type="dxa"/>
            <w:shd w:val="clear" w:color="auto" w:fill="auto"/>
          </w:tcPr>
          <w:p w14:paraId="04D05492"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 xml:space="preserve">3 </w:t>
            </w:r>
          </w:p>
          <w:p w14:paraId="47492660"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 xml:space="preserve">1 x Biology </w:t>
            </w:r>
          </w:p>
          <w:p w14:paraId="5C5219B3"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1 x Chemistry</w:t>
            </w:r>
          </w:p>
          <w:p w14:paraId="54B0C649"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1 x Physics</w:t>
            </w:r>
          </w:p>
          <w:p w14:paraId="1CB3CBB1" w14:textId="77777777" w:rsidR="00FC53D4" w:rsidRPr="007D5FB0" w:rsidRDefault="00FC53D4" w:rsidP="00807DCB">
            <w:pPr>
              <w:rPr>
                <w:rFonts w:asciiTheme="majorHAnsi" w:hAnsiTheme="majorHAnsi" w:cstheme="majorHAnsi"/>
                <w:sz w:val="22"/>
              </w:rPr>
            </w:pPr>
          </w:p>
        </w:tc>
      </w:tr>
      <w:tr w:rsidR="00FC53D4" w:rsidRPr="007D5FB0" w14:paraId="65D3E302" w14:textId="77777777" w:rsidTr="00807DCB">
        <w:tc>
          <w:tcPr>
            <w:tcW w:w="9016" w:type="dxa"/>
            <w:shd w:val="clear" w:color="auto" w:fill="B1E4FD" w:themeFill="accent1" w:themeFillTint="33"/>
          </w:tcPr>
          <w:p w14:paraId="09A6F0E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647489B5" w14:textId="77777777" w:rsidR="00FC53D4" w:rsidRPr="007D5FB0" w:rsidRDefault="00FC53D4" w:rsidP="00807DCB">
            <w:pPr>
              <w:pStyle w:val="ListParagraph"/>
              <w:rPr>
                <w:rFonts w:asciiTheme="majorHAnsi" w:hAnsiTheme="majorHAnsi" w:cstheme="majorHAnsi"/>
              </w:rPr>
            </w:pPr>
          </w:p>
        </w:tc>
      </w:tr>
      <w:tr w:rsidR="00FC53D4" w:rsidRPr="007D5FB0" w14:paraId="65D2DD4D" w14:textId="77777777" w:rsidTr="00807DCB">
        <w:tc>
          <w:tcPr>
            <w:tcW w:w="9016" w:type="dxa"/>
          </w:tcPr>
          <w:p w14:paraId="0CB8A00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Cumulative assessment on topics studied since September</w:t>
            </w:r>
          </w:p>
          <w:p w14:paraId="21E07115" w14:textId="77777777" w:rsidR="00FC53D4" w:rsidRPr="007D5FB0" w:rsidRDefault="00FC53D4" w:rsidP="00807DCB">
            <w:pPr>
              <w:rPr>
                <w:rFonts w:asciiTheme="majorHAnsi" w:hAnsiTheme="majorHAnsi" w:cstheme="majorHAnsi"/>
                <w:color w:val="00B050"/>
                <w:sz w:val="22"/>
              </w:rPr>
            </w:pPr>
            <w:r w:rsidRPr="007D5FB0">
              <w:rPr>
                <w:rFonts w:asciiTheme="majorHAnsi" w:hAnsiTheme="majorHAnsi" w:cstheme="majorHAnsi"/>
                <w:color w:val="00B050"/>
                <w:sz w:val="22"/>
              </w:rPr>
              <w:t>Biology:</w:t>
            </w:r>
          </w:p>
          <w:p w14:paraId="3A5EF71D"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color w:val="00B050"/>
              </w:rPr>
              <w:t xml:space="preserve"> Key Concepts</w:t>
            </w:r>
          </w:p>
          <w:p w14:paraId="683AEE1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Cells and Control</w:t>
            </w:r>
          </w:p>
          <w:p w14:paraId="37CE0C4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Genetics</w:t>
            </w:r>
          </w:p>
          <w:p w14:paraId="76B8F027"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Natural Selection</w:t>
            </w:r>
          </w:p>
          <w:p w14:paraId="2FE2008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Health and Disease</w:t>
            </w:r>
          </w:p>
          <w:p w14:paraId="0C3A23EB" w14:textId="77777777" w:rsidR="00FC53D4" w:rsidRPr="007D5FB0" w:rsidRDefault="00FC53D4" w:rsidP="00807DCB">
            <w:pPr>
              <w:rPr>
                <w:rFonts w:asciiTheme="majorHAnsi" w:hAnsiTheme="majorHAnsi" w:cstheme="majorHAnsi"/>
                <w:color w:val="00B050"/>
                <w:sz w:val="22"/>
              </w:rPr>
            </w:pPr>
            <w:r w:rsidRPr="007D5FB0">
              <w:rPr>
                <w:rFonts w:asciiTheme="majorHAnsi" w:hAnsiTheme="majorHAnsi" w:cstheme="majorHAnsi"/>
                <w:color w:val="FF0000"/>
                <w:sz w:val="22"/>
              </w:rPr>
              <w:t>Chemistry</w:t>
            </w:r>
          </w:p>
          <w:p w14:paraId="2D8093B0"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Atomic Structure</w:t>
            </w:r>
          </w:p>
          <w:p w14:paraId="38AE8BF2"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Periodic table </w:t>
            </w:r>
          </w:p>
          <w:p w14:paraId="1B3BA7EC"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Bonding </w:t>
            </w:r>
          </w:p>
          <w:p w14:paraId="5AA5B684"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Calculations</w:t>
            </w:r>
          </w:p>
          <w:p w14:paraId="2257BF1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States of Matter</w:t>
            </w:r>
          </w:p>
          <w:p w14:paraId="1B4BC196"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Acids and Alkali</w:t>
            </w:r>
          </w:p>
          <w:p w14:paraId="444E493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Electrolysis </w:t>
            </w:r>
          </w:p>
          <w:p w14:paraId="0A5CC0BE" w14:textId="77777777" w:rsidR="00FC53D4" w:rsidRPr="007D5FB0" w:rsidRDefault="00FC53D4" w:rsidP="00807DCB">
            <w:pPr>
              <w:rPr>
                <w:rFonts w:asciiTheme="majorHAnsi" w:hAnsiTheme="majorHAnsi" w:cstheme="majorHAnsi"/>
                <w:color w:val="0070C0"/>
                <w:sz w:val="22"/>
              </w:rPr>
            </w:pPr>
            <w:r w:rsidRPr="007D5FB0">
              <w:rPr>
                <w:rFonts w:asciiTheme="majorHAnsi" w:hAnsiTheme="majorHAnsi" w:cstheme="majorHAnsi"/>
                <w:color w:val="0070C0"/>
                <w:sz w:val="22"/>
              </w:rPr>
              <w:t>Physics</w:t>
            </w:r>
          </w:p>
          <w:p w14:paraId="235AFE1C"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Forces </w:t>
            </w:r>
          </w:p>
          <w:p w14:paraId="74D33DC7"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Energy </w:t>
            </w:r>
          </w:p>
          <w:p w14:paraId="66F5F1AD"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Waves </w:t>
            </w:r>
          </w:p>
          <w:p w14:paraId="044579C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EM spectrum </w:t>
            </w:r>
          </w:p>
          <w:p w14:paraId="785C96E9"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Radioactivity</w:t>
            </w:r>
          </w:p>
          <w:p w14:paraId="76C7B0B4" w14:textId="77777777" w:rsidR="00FC53D4" w:rsidRPr="007D5FB0" w:rsidRDefault="00FC53D4" w:rsidP="00FC53D4">
            <w:pPr>
              <w:rPr>
                <w:rFonts w:asciiTheme="majorHAnsi" w:hAnsiTheme="majorHAnsi" w:cstheme="majorHAnsi"/>
                <w:sz w:val="22"/>
              </w:rPr>
            </w:pPr>
          </w:p>
        </w:tc>
      </w:tr>
      <w:tr w:rsidR="00FC53D4" w:rsidRPr="007D5FB0" w14:paraId="13759435" w14:textId="77777777" w:rsidTr="00807DCB">
        <w:tc>
          <w:tcPr>
            <w:tcW w:w="9016" w:type="dxa"/>
            <w:shd w:val="clear" w:color="auto" w:fill="E0EFF4" w:themeFill="accent4" w:themeFillTint="33"/>
          </w:tcPr>
          <w:p w14:paraId="6580D32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science </w:t>
            </w:r>
          </w:p>
          <w:p w14:paraId="1A323706" w14:textId="77777777" w:rsidR="00FC53D4" w:rsidRPr="007D5FB0" w:rsidRDefault="00FC53D4" w:rsidP="00807DCB">
            <w:pPr>
              <w:rPr>
                <w:rFonts w:asciiTheme="majorHAnsi" w:hAnsiTheme="majorHAnsi" w:cstheme="majorHAnsi"/>
                <w:sz w:val="22"/>
              </w:rPr>
            </w:pPr>
          </w:p>
        </w:tc>
      </w:tr>
      <w:tr w:rsidR="00FC53D4" w:rsidRPr="007D5FB0" w14:paraId="70DCDFDA" w14:textId="77777777" w:rsidTr="00807DCB">
        <w:tc>
          <w:tcPr>
            <w:tcW w:w="9016" w:type="dxa"/>
          </w:tcPr>
          <w:p w14:paraId="20C3837B"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CGP Revision Guide </w:t>
            </w:r>
          </w:p>
          <w:p w14:paraId="0797D171"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Relevant videos</w:t>
            </w:r>
          </w:p>
          <w:p w14:paraId="664A81A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BBC Bitesize</w:t>
            </w:r>
          </w:p>
          <w:p w14:paraId="535D37A4"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Free science lessons</w:t>
            </w:r>
          </w:p>
          <w:p w14:paraId="3A2C631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53E28BB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Ensure to type GCSE after any topic being researched to ensure the correct level </w:t>
            </w:r>
          </w:p>
          <w:p w14:paraId="54A59F4B" w14:textId="77777777" w:rsidR="00FC53D4" w:rsidRPr="00CB14F4" w:rsidRDefault="00FC53D4" w:rsidP="00CB14F4">
            <w:pPr>
              <w:rPr>
                <w:rFonts w:asciiTheme="majorHAnsi" w:hAnsiTheme="majorHAnsi" w:cstheme="majorHAnsi"/>
              </w:rPr>
            </w:pPr>
          </w:p>
        </w:tc>
      </w:tr>
      <w:tr w:rsidR="00FC53D4" w:rsidRPr="007D5FB0" w14:paraId="5AF7AD83" w14:textId="77777777" w:rsidTr="00807DCB">
        <w:tc>
          <w:tcPr>
            <w:tcW w:w="9016" w:type="dxa"/>
            <w:shd w:val="clear" w:color="auto" w:fill="D2F1EF" w:themeFill="accent6" w:themeFillTint="33"/>
          </w:tcPr>
          <w:p w14:paraId="6484A5B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4FD5DFCD" w14:textId="77777777" w:rsidR="00FC53D4" w:rsidRPr="007D5FB0" w:rsidRDefault="00FC53D4" w:rsidP="00807DCB">
            <w:pPr>
              <w:rPr>
                <w:rFonts w:asciiTheme="majorHAnsi" w:hAnsiTheme="majorHAnsi" w:cstheme="majorHAnsi"/>
                <w:sz w:val="22"/>
              </w:rPr>
            </w:pPr>
          </w:p>
        </w:tc>
      </w:tr>
      <w:tr w:rsidR="00FC53D4" w:rsidRPr="007D5FB0" w14:paraId="7C33C5A1" w14:textId="77777777" w:rsidTr="00807DCB">
        <w:tc>
          <w:tcPr>
            <w:tcW w:w="9016" w:type="dxa"/>
          </w:tcPr>
          <w:p w14:paraId="6AC865F6" w14:textId="77777777" w:rsidR="00FC53D4" w:rsidRPr="007D5FB0" w:rsidRDefault="00FC53D4" w:rsidP="00807DCB">
            <w:pPr>
              <w:pStyle w:val="ListParagraph"/>
              <w:rPr>
                <w:rFonts w:asciiTheme="majorHAnsi" w:hAnsiTheme="majorHAnsi" w:cstheme="majorHAnsi"/>
              </w:rPr>
            </w:pPr>
          </w:p>
          <w:p w14:paraId="24FC735F"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Classwork</w:t>
            </w:r>
          </w:p>
          <w:p w14:paraId="03E2D7A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CGP Revision Guide</w:t>
            </w:r>
          </w:p>
          <w:p w14:paraId="3078213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Educake</w:t>
            </w:r>
          </w:p>
          <w:p w14:paraId="0B9E5AD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Videos</w:t>
            </w:r>
          </w:p>
          <w:p w14:paraId="55100EF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PPT previously uploaded onto teams</w:t>
            </w:r>
          </w:p>
          <w:p w14:paraId="0E6CBA4D" w14:textId="5CF804C8" w:rsidR="00CB14F4" w:rsidRPr="00CB14F4" w:rsidRDefault="00CB14F4" w:rsidP="00CB14F4">
            <w:pPr>
              <w:rPr>
                <w:rFonts w:asciiTheme="majorHAnsi" w:hAnsiTheme="majorHAnsi" w:cstheme="majorHAnsi"/>
              </w:rPr>
            </w:pPr>
          </w:p>
        </w:tc>
      </w:tr>
      <w:tr w:rsidR="00FC53D4" w:rsidRPr="007D5FB0" w14:paraId="6D00F627" w14:textId="77777777" w:rsidTr="00807DCB">
        <w:tc>
          <w:tcPr>
            <w:tcW w:w="9016" w:type="dxa"/>
            <w:shd w:val="clear" w:color="auto" w:fill="FFCCFF"/>
          </w:tcPr>
          <w:p w14:paraId="6931B16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326F2591" w14:textId="77777777" w:rsidR="00FC53D4" w:rsidRPr="007D5FB0" w:rsidRDefault="00FC53D4" w:rsidP="00807DCB">
            <w:pPr>
              <w:rPr>
                <w:rFonts w:asciiTheme="majorHAnsi" w:hAnsiTheme="majorHAnsi" w:cstheme="majorHAnsi"/>
                <w:sz w:val="22"/>
              </w:rPr>
            </w:pPr>
          </w:p>
        </w:tc>
      </w:tr>
      <w:tr w:rsidR="00FC53D4" w:rsidRPr="007D5FB0" w14:paraId="14782BD3" w14:textId="77777777" w:rsidTr="00807DCB">
        <w:tc>
          <w:tcPr>
            <w:tcW w:w="9016" w:type="dxa"/>
          </w:tcPr>
          <w:p w14:paraId="58F02523" w14:textId="77777777" w:rsidR="00FC53D4" w:rsidRPr="007D5FB0" w:rsidRDefault="00FC53D4" w:rsidP="00807DCB">
            <w:pPr>
              <w:rPr>
                <w:rFonts w:asciiTheme="majorHAnsi" w:hAnsiTheme="majorHAnsi" w:cstheme="majorHAnsi"/>
                <w:sz w:val="22"/>
              </w:rPr>
            </w:pPr>
          </w:p>
          <w:p w14:paraId="0FCD8A02" w14:textId="77777777" w:rsidR="00FC53D4" w:rsidRPr="007D5FB0" w:rsidRDefault="000E38C5" w:rsidP="00807DCB">
            <w:pPr>
              <w:rPr>
                <w:rFonts w:asciiTheme="majorHAnsi" w:hAnsiTheme="majorHAnsi" w:cstheme="majorHAnsi"/>
                <w:sz w:val="22"/>
              </w:rPr>
            </w:pPr>
            <w:hyperlink r:id="rId367" w:history="1">
              <w:r w:rsidR="00FC53D4" w:rsidRPr="007D5FB0">
                <w:rPr>
                  <w:rStyle w:val="Hyperlink"/>
                  <w:rFonts w:asciiTheme="majorHAnsi" w:hAnsiTheme="majorHAnsi" w:cstheme="majorHAnsi"/>
                  <w:sz w:val="22"/>
                </w:rPr>
                <w:t>Home - BBC Bitesize</w:t>
              </w:r>
            </w:hyperlink>
          </w:p>
          <w:p w14:paraId="5B341D7B" w14:textId="77777777" w:rsidR="00FC53D4" w:rsidRPr="007D5FB0" w:rsidRDefault="000E38C5" w:rsidP="00807DCB">
            <w:pPr>
              <w:rPr>
                <w:rFonts w:asciiTheme="majorHAnsi" w:hAnsiTheme="majorHAnsi" w:cstheme="majorHAnsi"/>
                <w:sz w:val="22"/>
              </w:rPr>
            </w:pPr>
            <w:hyperlink r:id="rId368" w:history="1">
              <w:r w:rsidR="00FC53D4" w:rsidRPr="007D5FB0">
                <w:rPr>
                  <w:rStyle w:val="Hyperlink"/>
                  <w:rFonts w:asciiTheme="majorHAnsi" w:hAnsiTheme="majorHAnsi" w:cstheme="majorHAnsi"/>
                  <w:sz w:val="22"/>
                </w:rPr>
                <w:t>freesciencelessons | The very best in science education</w:t>
              </w:r>
            </w:hyperlink>
          </w:p>
          <w:p w14:paraId="795BDEB5" w14:textId="77777777" w:rsidR="00FC53D4" w:rsidRPr="007D5FB0" w:rsidRDefault="000E38C5" w:rsidP="00807DCB">
            <w:pPr>
              <w:rPr>
                <w:rFonts w:asciiTheme="majorHAnsi" w:hAnsiTheme="majorHAnsi" w:cstheme="majorHAnsi"/>
                <w:sz w:val="22"/>
              </w:rPr>
            </w:pPr>
            <w:hyperlink r:id="rId369" w:history="1">
              <w:r w:rsidR="00FC53D4" w:rsidRPr="007D5FB0">
                <w:rPr>
                  <w:rStyle w:val="Hyperlink"/>
                  <w:rFonts w:asciiTheme="majorHAnsi" w:hAnsiTheme="majorHAnsi" w:cstheme="majorHAnsi"/>
                  <w:sz w:val="22"/>
                </w:rPr>
                <w:t>Educake - formative assessment made easy | Educake - Online Formative Assessment for Homework and Classwork</w:t>
              </w:r>
            </w:hyperlink>
          </w:p>
          <w:p w14:paraId="547BBC97" w14:textId="77777777" w:rsidR="00FC53D4" w:rsidRPr="007D5FB0" w:rsidRDefault="00FC53D4" w:rsidP="00807DCB">
            <w:pPr>
              <w:rPr>
                <w:rFonts w:asciiTheme="majorHAnsi" w:hAnsiTheme="majorHAnsi" w:cstheme="majorHAnsi"/>
                <w:sz w:val="22"/>
              </w:rPr>
            </w:pPr>
          </w:p>
          <w:p w14:paraId="2E97E6A6" w14:textId="77777777" w:rsidR="00FC53D4" w:rsidRPr="007D5FB0" w:rsidRDefault="00FC53D4" w:rsidP="00807DCB">
            <w:pPr>
              <w:rPr>
                <w:rFonts w:asciiTheme="majorHAnsi" w:hAnsiTheme="majorHAnsi" w:cstheme="majorHAnsi"/>
                <w:sz w:val="22"/>
              </w:rPr>
            </w:pPr>
          </w:p>
        </w:tc>
      </w:tr>
      <w:tr w:rsidR="00FC53D4" w:rsidRPr="007D5FB0" w14:paraId="08B41FAE" w14:textId="77777777" w:rsidTr="00807DCB">
        <w:tc>
          <w:tcPr>
            <w:tcW w:w="9016" w:type="dxa"/>
            <w:shd w:val="clear" w:color="auto" w:fill="CCFFFF"/>
          </w:tcPr>
          <w:p w14:paraId="6135F5FF"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E2B2840" w14:textId="77777777" w:rsidR="00FC53D4" w:rsidRPr="007D5FB0" w:rsidRDefault="00FC53D4" w:rsidP="00807DCB">
            <w:pPr>
              <w:rPr>
                <w:rFonts w:asciiTheme="majorHAnsi" w:hAnsiTheme="majorHAnsi" w:cstheme="majorHAnsi"/>
                <w:sz w:val="22"/>
              </w:rPr>
            </w:pPr>
          </w:p>
        </w:tc>
      </w:tr>
      <w:tr w:rsidR="00FC53D4" w:rsidRPr="007D5FB0" w14:paraId="47810F00" w14:textId="77777777" w:rsidTr="00807DCB">
        <w:trPr>
          <w:trHeight w:val="165"/>
        </w:trPr>
        <w:tc>
          <w:tcPr>
            <w:tcW w:w="9016" w:type="dxa"/>
          </w:tcPr>
          <w:p w14:paraId="01301694" w14:textId="77777777" w:rsidR="00FC53D4" w:rsidRPr="007D5FB0" w:rsidRDefault="000E38C5" w:rsidP="00807DCB">
            <w:pPr>
              <w:rPr>
                <w:rFonts w:asciiTheme="majorHAnsi" w:hAnsiTheme="majorHAnsi" w:cstheme="majorHAnsi"/>
                <w:sz w:val="22"/>
              </w:rPr>
            </w:pPr>
            <w:hyperlink r:id="rId370" w:history="1">
              <w:r w:rsidR="00FC53D4" w:rsidRPr="007D5FB0">
                <w:rPr>
                  <w:rStyle w:val="Hyperlink"/>
                  <w:rFonts w:asciiTheme="majorHAnsi" w:hAnsiTheme="majorHAnsi" w:cstheme="majorHAnsi"/>
                  <w:sz w:val="22"/>
                </w:rPr>
                <w:t>Electronic circuit simulator - ScienceDemos.org.uk</w:t>
              </w:r>
            </w:hyperlink>
          </w:p>
          <w:p w14:paraId="2CDEE05E" w14:textId="77777777" w:rsidR="00FC53D4" w:rsidRPr="007D5FB0" w:rsidRDefault="000E38C5" w:rsidP="00807DCB">
            <w:pPr>
              <w:rPr>
                <w:rFonts w:asciiTheme="majorHAnsi" w:hAnsiTheme="majorHAnsi" w:cstheme="majorHAnsi"/>
                <w:sz w:val="22"/>
              </w:rPr>
            </w:pPr>
            <w:hyperlink r:id="rId371" w:history="1">
              <w:r w:rsidR="00FC53D4" w:rsidRPr="007D5FB0">
                <w:rPr>
                  <w:rStyle w:val="Hyperlink"/>
                  <w:rFonts w:asciiTheme="majorHAnsi" w:hAnsiTheme="majorHAnsi" w:cstheme="majorHAnsi"/>
                  <w:sz w:val="22"/>
                </w:rPr>
                <w:t>BBC iPlayer - Dynasties</w:t>
              </w:r>
            </w:hyperlink>
          </w:p>
          <w:p w14:paraId="2332685A" w14:textId="77777777" w:rsidR="00FC53D4" w:rsidRDefault="000E38C5" w:rsidP="00807DCB">
            <w:pPr>
              <w:rPr>
                <w:rStyle w:val="Hyperlink"/>
                <w:rFonts w:asciiTheme="majorHAnsi" w:hAnsiTheme="majorHAnsi" w:cstheme="majorHAnsi"/>
                <w:sz w:val="22"/>
              </w:rPr>
            </w:pPr>
            <w:hyperlink r:id="rId372" w:history="1">
              <w:r w:rsidR="00FC53D4" w:rsidRPr="007D5FB0">
                <w:rPr>
                  <w:rStyle w:val="Hyperlink"/>
                  <w:rFonts w:asciiTheme="majorHAnsi" w:hAnsiTheme="majorHAnsi" w:cstheme="majorHAnsi"/>
                  <w:sz w:val="22"/>
                </w:rPr>
                <w:t>WHO | World Health Organization</w:t>
              </w:r>
            </w:hyperlink>
          </w:p>
          <w:p w14:paraId="703BF709" w14:textId="6DF3207E" w:rsidR="00CB14F4" w:rsidRPr="007D5FB0" w:rsidRDefault="00CB14F4" w:rsidP="00807DCB">
            <w:pPr>
              <w:rPr>
                <w:rFonts w:asciiTheme="majorHAnsi" w:hAnsiTheme="majorHAnsi" w:cstheme="majorHAnsi"/>
                <w:sz w:val="22"/>
              </w:rPr>
            </w:pPr>
          </w:p>
        </w:tc>
      </w:tr>
    </w:tbl>
    <w:p w14:paraId="4BE9956D" w14:textId="77777777" w:rsidR="00CB14F4" w:rsidRDefault="00CB14F4" w:rsidP="00FC53D4">
      <w:pPr>
        <w:jc w:val="center"/>
        <w:rPr>
          <w:rFonts w:asciiTheme="majorHAnsi" w:hAnsiTheme="majorHAnsi" w:cstheme="majorHAnsi"/>
          <w:bCs/>
          <w:color w:val="013A57" w:themeColor="accent1" w:themeShade="BF"/>
          <w:sz w:val="22"/>
        </w:rPr>
      </w:pPr>
    </w:p>
    <w:p w14:paraId="038899CF" w14:textId="77777777" w:rsidR="00CB14F4" w:rsidRDefault="00CB14F4" w:rsidP="00FC53D4">
      <w:pPr>
        <w:jc w:val="center"/>
        <w:rPr>
          <w:rFonts w:asciiTheme="majorHAnsi" w:hAnsiTheme="majorHAnsi" w:cstheme="majorHAnsi"/>
          <w:bCs/>
          <w:color w:val="013A57" w:themeColor="accent1" w:themeShade="BF"/>
          <w:sz w:val="22"/>
        </w:rPr>
      </w:pPr>
    </w:p>
    <w:p w14:paraId="3EEC67BE" w14:textId="77777777" w:rsidR="00CB14F4" w:rsidRDefault="00CB14F4" w:rsidP="00FC53D4">
      <w:pPr>
        <w:jc w:val="center"/>
        <w:rPr>
          <w:rFonts w:asciiTheme="majorHAnsi" w:hAnsiTheme="majorHAnsi" w:cstheme="majorHAnsi"/>
          <w:bCs/>
          <w:color w:val="013A57" w:themeColor="accent1" w:themeShade="BF"/>
          <w:sz w:val="22"/>
        </w:rPr>
      </w:pPr>
    </w:p>
    <w:p w14:paraId="635820B7" w14:textId="77777777" w:rsidR="00CB14F4" w:rsidRDefault="00CB14F4" w:rsidP="00FC53D4">
      <w:pPr>
        <w:jc w:val="center"/>
        <w:rPr>
          <w:rFonts w:asciiTheme="majorHAnsi" w:hAnsiTheme="majorHAnsi" w:cstheme="majorHAnsi"/>
          <w:bCs/>
          <w:color w:val="013A57" w:themeColor="accent1" w:themeShade="BF"/>
          <w:sz w:val="22"/>
        </w:rPr>
      </w:pPr>
    </w:p>
    <w:p w14:paraId="656DCCC0" w14:textId="77777777" w:rsidR="00CB14F4" w:rsidRDefault="00CB14F4" w:rsidP="00FC53D4">
      <w:pPr>
        <w:jc w:val="center"/>
        <w:rPr>
          <w:rFonts w:asciiTheme="majorHAnsi" w:hAnsiTheme="majorHAnsi" w:cstheme="majorHAnsi"/>
          <w:bCs/>
          <w:color w:val="013A57" w:themeColor="accent1" w:themeShade="BF"/>
          <w:sz w:val="22"/>
        </w:rPr>
      </w:pPr>
    </w:p>
    <w:p w14:paraId="0E7C5838" w14:textId="77777777" w:rsidR="00CB14F4" w:rsidRDefault="00CB14F4" w:rsidP="00FC53D4">
      <w:pPr>
        <w:jc w:val="center"/>
        <w:rPr>
          <w:rFonts w:asciiTheme="majorHAnsi" w:hAnsiTheme="majorHAnsi" w:cstheme="majorHAnsi"/>
          <w:bCs/>
          <w:color w:val="013A57" w:themeColor="accent1" w:themeShade="BF"/>
          <w:sz w:val="22"/>
        </w:rPr>
      </w:pPr>
    </w:p>
    <w:p w14:paraId="694E6C25" w14:textId="77777777" w:rsidR="00CB14F4" w:rsidRDefault="00CB14F4" w:rsidP="00FC53D4">
      <w:pPr>
        <w:jc w:val="center"/>
        <w:rPr>
          <w:rFonts w:asciiTheme="majorHAnsi" w:hAnsiTheme="majorHAnsi" w:cstheme="majorHAnsi"/>
          <w:bCs/>
          <w:color w:val="013A57" w:themeColor="accent1" w:themeShade="BF"/>
          <w:sz w:val="22"/>
        </w:rPr>
      </w:pPr>
    </w:p>
    <w:p w14:paraId="59F5550F" w14:textId="77777777" w:rsidR="00CB14F4" w:rsidRDefault="00CB14F4" w:rsidP="00FC53D4">
      <w:pPr>
        <w:jc w:val="center"/>
        <w:rPr>
          <w:rFonts w:asciiTheme="majorHAnsi" w:hAnsiTheme="majorHAnsi" w:cstheme="majorHAnsi"/>
          <w:bCs/>
          <w:color w:val="013A57" w:themeColor="accent1" w:themeShade="BF"/>
          <w:sz w:val="22"/>
        </w:rPr>
      </w:pPr>
    </w:p>
    <w:p w14:paraId="5DAFD7B8" w14:textId="77777777" w:rsidR="00CB14F4" w:rsidRDefault="00CB14F4" w:rsidP="00FC53D4">
      <w:pPr>
        <w:jc w:val="center"/>
        <w:rPr>
          <w:rFonts w:asciiTheme="majorHAnsi" w:hAnsiTheme="majorHAnsi" w:cstheme="majorHAnsi"/>
          <w:bCs/>
          <w:color w:val="013A57" w:themeColor="accent1" w:themeShade="BF"/>
          <w:sz w:val="22"/>
        </w:rPr>
      </w:pPr>
    </w:p>
    <w:p w14:paraId="448360E8" w14:textId="77777777" w:rsidR="00CB14F4" w:rsidRDefault="00CB14F4" w:rsidP="00FC53D4">
      <w:pPr>
        <w:jc w:val="center"/>
        <w:rPr>
          <w:rFonts w:asciiTheme="majorHAnsi" w:hAnsiTheme="majorHAnsi" w:cstheme="majorHAnsi"/>
          <w:bCs/>
          <w:color w:val="013A57" w:themeColor="accent1" w:themeShade="BF"/>
          <w:sz w:val="22"/>
        </w:rPr>
      </w:pPr>
    </w:p>
    <w:p w14:paraId="775C4B79" w14:textId="77777777" w:rsidR="00CB14F4" w:rsidRDefault="00CB14F4" w:rsidP="00FC53D4">
      <w:pPr>
        <w:jc w:val="center"/>
        <w:rPr>
          <w:rFonts w:asciiTheme="majorHAnsi" w:hAnsiTheme="majorHAnsi" w:cstheme="majorHAnsi"/>
          <w:bCs/>
          <w:color w:val="013A57" w:themeColor="accent1" w:themeShade="BF"/>
          <w:sz w:val="22"/>
        </w:rPr>
      </w:pPr>
    </w:p>
    <w:p w14:paraId="61531586" w14:textId="77777777" w:rsidR="00CB14F4" w:rsidRDefault="00CB14F4" w:rsidP="00FC53D4">
      <w:pPr>
        <w:jc w:val="center"/>
        <w:rPr>
          <w:rFonts w:asciiTheme="majorHAnsi" w:hAnsiTheme="majorHAnsi" w:cstheme="majorHAnsi"/>
          <w:bCs/>
          <w:color w:val="013A57" w:themeColor="accent1" w:themeShade="BF"/>
          <w:sz w:val="22"/>
        </w:rPr>
      </w:pPr>
    </w:p>
    <w:p w14:paraId="46F67E2B" w14:textId="77777777" w:rsidR="00CB14F4" w:rsidRDefault="00CB14F4" w:rsidP="00FC53D4">
      <w:pPr>
        <w:jc w:val="center"/>
        <w:rPr>
          <w:rFonts w:asciiTheme="majorHAnsi" w:hAnsiTheme="majorHAnsi" w:cstheme="majorHAnsi"/>
          <w:bCs/>
          <w:color w:val="013A57" w:themeColor="accent1" w:themeShade="BF"/>
          <w:sz w:val="22"/>
        </w:rPr>
      </w:pPr>
    </w:p>
    <w:p w14:paraId="010E61D9" w14:textId="77777777" w:rsidR="00CB14F4" w:rsidRDefault="00CB14F4" w:rsidP="00FC53D4">
      <w:pPr>
        <w:jc w:val="center"/>
        <w:rPr>
          <w:rFonts w:asciiTheme="majorHAnsi" w:hAnsiTheme="majorHAnsi" w:cstheme="majorHAnsi"/>
          <w:bCs/>
          <w:color w:val="013A57" w:themeColor="accent1" w:themeShade="BF"/>
          <w:sz w:val="22"/>
        </w:rPr>
      </w:pPr>
    </w:p>
    <w:p w14:paraId="00E872F2" w14:textId="77777777" w:rsidR="00CB14F4" w:rsidRDefault="00CB14F4" w:rsidP="00FC53D4">
      <w:pPr>
        <w:jc w:val="center"/>
        <w:rPr>
          <w:rFonts w:asciiTheme="majorHAnsi" w:hAnsiTheme="majorHAnsi" w:cstheme="majorHAnsi"/>
          <w:bCs/>
          <w:color w:val="013A57" w:themeColor="accent1" w:themeShade="BF"/>
          <w:sz w:val="22"/>
        </w:rPr>
      </w:pPr>
    </w:p>
    <w:p w14:paraId="22984B4A" w14:textId="77777777" w:rsidR="00CB14F4" w:rsidRDefault="00CB14F4" w:rsidP="00FC53D4">
      <w:pPr>
        <w:jc w:val="center"/>
        <w:rPr>
          <w:rFonts w:asciiTheme="majorHAnsi" w:hAnsiTheme="majorHAnsi" w:cstheme="majorHAnsi"/>
          <w:bCs/>
          <w:color w:val="013A57" w:themeColor="accent1" w:themeShade="BF"/>
          <w:sz w:val="22"/>
        </w:rPr>
      </w:pPr>
    </w:p>
    <w:p w14:paraId="0CEB6F36" w14:textId="77777777" w:rsidR="00CB14F4" w:rsidRDefault="00CB14F4" w:rsidP="00FC53D4">
      <w:pPr>
        <w:jc w:val="center"/>
        <w:rPr>
          <w:rFonts w:asciiTheme="majorHAnsi" w:hAnsiTheme="majorHAnsi" w:cstheme="majorHAnsi"/>
          <w:bCs/>
          <w:color w:val="013A57" w:themeColor="accent1" w:themeShade="BF"/>
          <w:sz w:val="22"/>
        </w:rPr>
      </w:pPr>
    </w:p>
    <w:p w14:paraId="50C0B70B" w14:textId="77777777" w:rsidR="00CB14F4" w:rsidRDefault="00CB14F4" w:rsidP="00FC53D4">
      <w:pPr>
        <w:jc w:val="center"/>
        <w:rPr>
          <w:rFonts w:asciiTheme="majorHAnsi" w:hAnsiTheme="majorHAnsi" w:cstheme="majorHAnsi"/>
          <w:bCs/>
          <w:color w:val="013A57" w:themeColor="accent1" w:themeShade="BF"/>
          <w:sz w:val="22"/>
        </w:rPr>
      </w:pPr>
    </w:p>
    <w:p w14:paraId="4D53F9D0" w14:textId="77777777" w:rsidR="00CB14F4" w:rsidRDefault="00CB14F4" w:rsidP="00FC53D4">
      <w:pPr>
        <w:jc w:val="center"/>
        <w:rPr>
          <w:rFonts w:asciiTheme="majorHAnsi" w:hAnsiTheme="majorHAnsi" w:cstheme="majorHAnsi"/>
          <w:bCs/>
          <w:color w:val="013A57" w:themeColor="accent1" w:themeShade="BF"/>
          <w:sz w:val="22"/>
        </w:rPr>
      </w:pPr>
    </w:p>
    <w:p w14:paraId="7D8AAAE2" w14:textId="77777777" w:rsidR="00CB14F4" w:rsidRDefault="00CB14F4" w:rsidP="00FC53D4">
      <w:pPr>
        <w:jc w:val="center"/>
        <w:rPr>
          <w:rFonts w:asciiTheme="majorHAnsi" w:hAnsiTheme="majorHAnsi" w:cstheme="majorHAnsi"/>
          <w:bCs/>
          <w:color w:val="013A57" w:themeColor="accent1" w:themeShade="BF"/>
          <w:sz w:val="22"/>
        </w:rPr>
      </w:pPr>
    </w:p>
    <w:p w14:paraId="360A7261" w14:textId="77777777" w:rsidR="00CB14F4" w:rsidRDefault="00CB14F4" w:rsidP="00FC53D4">
      <w:pPr>
        <w:jc w:val="center"/>
        <w:rPr>
          <w:rFonts w:asciiTheme="majorHAnsi" w:hAnsiTheme="majorHAnsi" w:cstheme="majorHAnsi"/>
          <w:bCs/>
          <w:color w:val="013A57" w:themeColor="accent1" w:themeShade="BF"/>
          <w:sz w:val="22"/>
        </w:rPr>
      </w:pPr>
    </w:p>
    <w:p w14:paraId="35603D77" w14:textId="77777777" w:rsidR="00CB14F4" w:rsidRDefault="00CB14F4" w:rsidP="00FC53D4">
      <w:pPr>
        <w:jc w:val="center"/>
        <w:rPr>
          <w:rFonts w:asciiTheme="majorHAnsi" w:hAnsiTheme="majorHAnsi" w:cstheme="majorHAnsi"/>
          <w:bCs/>
          <w:color w:val="013A57" w:themeColor="accent1" w:themeShade="BF"/>
          <w:sz w:val="22"/>
        </w:rPr>
      </w:pPr>
    </w:p>
    <w:p w14:paraId="7CFB8E5F" w14:textId="77777777" w:rsidR="00CB14F4" w:rsidRDefault="00CB14F4" w:rsidP="00FC53D4">
      <w:pPr>
        <w:jc w:val="center"/>
        <w:rPr>
          <w:rFonts w:asciiTheme="majorHAnsi" w:hAnsiTheme="majorHAnsi" w:cstheme="majorHAnsi"/>
          <w:bCs/>
          <w:color w:val="013A57" w:themeColor="accent1" w:themeShade="BF"/>
          <w:sz w:val="22"/>
        </w:rPr>
      </w:pPr>
    </w:p>
    <w:p w14:paraId="476509A6" w14:textId="77777777" w:rsidR="00CB14F4" w:rsidRDefault="00CB14F4" w:rsidP="00FC53D4">
      <w:pPr>
        <w:jc w:val="center"/>
        <w:rPr>
          <w:rFonts w:asciiTheme="majorHAnsi" w:hAnsiTheme="majorHAnsi" w:cstheme="majorHAnsi"/>
          <w:bCs/>
          <w:color w:val="013A57" w:themeColor="accent1" w:themeShade="BF"/>
          <w:sz w:val="22"/>
        </w:rPr>
      </w:pPr>
    </w:p>
    <w:p w14:paraId="6D452CA8" w14:textId="77777777" w:rsidR="00CB14F4" w:rsidRDefault="00CB14F4" w:rsidP="00FC53D4">
      <w:pPr>
        <w:jc w:val="center"/>
        <w:rPr>
          <w:rFonts w:asciiTheme="majorHAnsi" w:hAnsiTheme="majorHAnsi" w:cstheme="majorHAnsi"/>
          <w:bCs/>
          <w:color w:val="013A57" w:themeColor="accent1" w:themeShade="BF"/>
          <w:sz w:val="22"/>
        </w:rPr>
      </w:pPr>
    </w:p>
    <w:p w14:paraId="5006BBA7" w14:textId="77777777" w:rsidR="00CB14F4" w:rsidRDefault="00CB14F4" w:rsidP="00FC53D4">
      <w:pPr>
        <w:jc w:val="center"/>
        <w:rPr>
          <w:rFonts w:asciiTheme="majorHAnsi" w:hAnsiTheme="majorHAnsi" w:cstheme="majorHAnsi"/>
          <w:bCs/>
          <w:color w:val="013A57" w:themeColor="accent1" w:themeShade="BF"/>
          <w:sz w:val="22"/>
        </w:rPr>
      </w:pPr>
    </w:p>
    <w:p w14:paraId="6C90FC55" w14:textId="77777777" w:rsidR="00CB14F4" w:rsidRDefault="00CB14F4" w:rsidP="00FC53D4">
      <w:pPr>
        <w:jc w:val="center"/>
        <w:rPr>
          <w:rFonts w:asciiTheme="majorHAnsi" w:hAnsiTheme="majorHAnsi" w:cstheme="majorHAnsi"/>
          <w:bCs/>
          <w:color w:val="013A57" w:themeColor="accent1" w:themeShade="BF"/>
          <w:sz w:val="22"/>
        </w:rPr>
      </w:pPr>
    </w:p>
    <w:p w14:paraId="0E2C00E7" w14:textId="77777777" w:rsidR="00CB14F4" w:rsidRDefault="00CB14F4" w:rsidP="00FC53D4">
      <w:pPr>
        <w:jc w:val="center"/>
        <w:rPr>
          <w:rFonts w:asciiTheme="majorHAnsi" w:hAnsiTheme="majorHAnsi" w:cstheme="majorHAnsi"/>
          <w:bCs/>
          <w:color w:val="013A57" w:themeColor="accent1" w:themeShade="BF"/>
          <w:sz w:val="22"/>
        </w:rPr>
      </w:pPr>
    </w:p>
    <w:p w14:paraId="201A67A1" w14:textId="77777777" w:rsidR="00CB14F4" w:rsidRDefault="00CB14F4" w:rsidP="00FC53D4">
      <w:pPr>
        <w:jc w:val="center"/>
        <w:rPr>
          <w:rFonts w:asciiTheme="majorHAnsi" w:hAnsiTheme="majorHAnsi" w:cstheme="majorHAnsi"/>
          <w:bCs/>
          <w:color w:val="013A57" w:themeColor="accent1" w:themeShade="BF"/>
          <w:sz w:val="22"/>
        </w:rPr>
      </w:pPr>
    </w:p>
    <w:p w14:paraId="7E2E12EB" w14:textId="77777777" w:rsidR="00CB14F4" w:rsidRDefault="00CB14F4" w:rsidP="00FC53D4">
      <w:pPr>
        <w:jc w:val="center"/>
        <w:rPr>
          <w:rFonts w:asciiTheme="majorHAnsi" w:hAnsiTheme="majorHAnsi" w:cstheme="majorHAnsi"/>
          <w:bCs/>
          <w:color w:val="013A57" w:themeColor="accent1" w:themeShade="BF"/>
          <w:sz w:val="22"/>
        </w:rPr>
      </w:pPr>
    </w:p>
    <w:p w14:paraId="29607E0B" w14:textId="77777777" w:rsidR="00CB14F4" w:rsidRDefault="00CB14F4" w:rsidP="00FC53D4">
      <w:pPr>
        <w:jc w:val="center"/>
        <w:rPr>
          <w:rFonts w:asciiTheme="majorHAnsi" w:hAnsiTheme="majorHAnsi" w:cstheme="majorHAnsi"/>
          <w:bCs/>
          <w:color w:val="013A57" w:themeColor="accent1" w:themeShade="BF"/>
          <w:sz w:val="22"/>
        </w:rPr>
      </w:pPr>
    </w:p>
    <w:p w14:paraId="4DD8452B" w14:textId="77777777" w:rsidR="00CB14F4" w:rsidRDefault="00CB14F4" w:rsidP="00FC53D4">
      <w:pPr>
        <w:jc w:val="center"/>
        <w:rPr>
          <w:rFonts w:asciiTheme="majorHAnsi" w:hAnsiTheme="majorHAnsi" w:cstheme="majorHAnsi"/>
          <w:bCs/>
          <w:color w:val="013A57" w:themeColor="accent1" w:themeShade="BF"/>
          <w:sz w:val="22"/>
        </w:rPr>
      </w:pPr>
    </w:p>
    <w:p w14:paraId="0971E850" w14:textId="75D02996"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(11A) Spring Revision for (Separate Science Biology)</w:t>
      </w:r>
    </w:p>
    <w:p w14:paraId="2F943DB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3774FD5E" w14:textId="77777777" w:rsidTr="00807DCB">
        <w:tc>
          <w:tcPr>
            <w:tcW w:w="9016" w:type="dxa"/>
            <w:shd w:val="clear" w:color="auto" w:fill="CCFFCC"/>
          </w:tcPr>
          <w:p w14:paraId="71E9F5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5772FE73" w14:textId="77777777" w:rsidTr="00807DCB">
        <w:tc>
          <w:tcPr>
            <w:tcW w:w="9016" w:type="dxa"/>
            <w:shd w:val="clear" w:color="auto" w:fill="auto"/>
          </w:tcPr>
          <w:p w14:paraId="1E28CA0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5AD9FA62"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776777FC" w14:textId="77777777" w:rsidR="00FC53D4" w:rsidRPr="007D5FB0" w:rsidRDefault="00FC53D4" w:rsidP="00807DCB">
            <w:pPr>
              <w:rPr>
                <w:rFonts w:asciiTheme="majorHAnsi" w:hAnsiTheme="majorHAnsi" w:cstheme="majorHAnsi"/>
                <w:sz w:val="22"/>
              </w:rPr>
            </w:pPr>
          </w:p>
        </w:tc>
      </w:tr>
      <w:tr w:rsidR="00FC53D4" w:rsidRPr="007D5FB0" w14:paraId="3BC75E95" w14:textId="77777777" w:rsidTr="00807DCB">
        <w:tc>
          <w:tcPr>
            <w:tcW w:w="9016" w:type="dxa"/>
            <w:shd w:val="clear" w:color="auto" w:fill="B1E4FD" w:themeFill="accent1" w:themeFillTint="33"/>
          </w:tcPr>
          <w:p w14:paraId="71985E0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7D5B89EE" w14:textId="77777777" w:rsidR="00FC53D4" w:rsidRPr="007D5FB0" w:rsidRDefault="00FC53D4" w:rsidP="00807DCB">
            <w:pPr>
              <w:pStyle w:val="ListParagraph"/>
              <w:rPr>
                <w:rFonts w:asciiTheme="majorHAnsi" w:hAnsiTheme="majorHAnsi" w:cstheme="majorHAnsi"/>
              </w:rPr>
            </w:pPr>
          </w:p>
        </w:tc>
      </w:tr>
      <w:tr w:rsidR="00FC53D4" w:rsidRPr="007D5FB0" w14:paraId="735A2F4B" w14:textId="77777777" w:rsidTr="00807DCB">
        <w:tc>
          <w:tcPr>
            <w:tcW w:w="9016" w:type="dxa"/>
          </w:tcPr>
          <w:p w14:paraId="6A843BFD"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6DFE4C26" w14:textId="77777777" w:rsidR="00FC53D4" w:rsidRPr="007D5FB0" w:rsidRDefault="00FC53D4" w:rsidP="00807DCB">
            <w:pPr>
              <w:rPr>
                <w:rFonts w:asciiTheme="majorHAnsi" w:hAnsiTheme="majorHAnsi" w:cstheme="majorHAnsi"/>
                <w:sz w:val="22"/>
              </w:rPr>
            </w:pPr>
          </w:p>
          <w:p w14:paraId="4FBC3594"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02605EA3"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461B4DF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208A996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 xml:space="preserve">Advantages and disadvantages of sexual and asexual reproduction </w:t>
            </w:r>
          </w:p>
          <w:p w14:paraId="002CF13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572FC10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 xml:space="preserve">DNA structure </w:t>
            </w:r>
          </w:p>
          <w:p w14:paraId="5E0CD36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2D17F96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0BC8BBF8"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2EDFC5C1" w14:textId="77777777" w:rsidR="00FC53D4" w:rsidRPr="007D5FB0" w:rsidRDefault="00FC53D4" w:rsidP="00807DCB">
            <w:pPr>
              <w:pStyle w:val="ListParagraph"/>
              <w:rPr>
                <w:rFonts w:asciiTheme="majorHAnsi" w:hAnsiTheme="majorHAnsi" w:cstheme="majorHAnsi"/>
                <w:u w:val="single"/>
              </w:rPr>
            </w:pPr>
          </w:p>
          <w:p w14:paraId="59B23A7A"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257A5175"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6093C800"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206C8151"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7DA9C7AE"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755E547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Cloning (biology only)</w:t>
            </w:r>
          </w:p>
          <w:p w14:paraId="3EDA8B88" w14:textId="77777777" w:rsidR="00FC53D4" w:rsidRPr="007D5FB0" w:rsidRDefault="00FC53D4" w:rsidP="00807DCB">
            <w:pPr>
              <w:rPr>
                <w:rFonts w:asciiTheme="majorHAnsi" w:hAnsiTheme="majorHAnsi" w:cstheme="majorHAnsi"/>
                <w:sz w:val="22"/>
                <w:u w:val="single"/>
              </w:rPr>
            </w:pPr>
          </w:p>
          <w:p w14:paraId="6127AC75"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4A0FEC5B"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Theory of evolution (biology only)</w:t>
            </w:r>
          </w:p>
          <w:p w14:paraId="5FEB2F74"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Speciation (biology only)</w:t>
            </w:r>
          </w:p>
          <w:p w14:paraId="5C887185"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The understanding of genetics (biology only)</w:t>
            </w:r>
          </w:p>
          <w:p w14:paraId="7977E93C"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083B8E8C"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6FD84C20"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57ED5B77"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47DAB72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Classification of living organisms</w:t>
            </w:r>
          </w:p>
          <w:p w14:paraId="47070511" w14:textId="77777777" w:rsidR="00FC53D4" w:rsidRPr="007D5FB0" w:rsidRDefault="00FC53D4" w:rsidP="00807DCB">
            <w:pPr>
              <w:rPr>
                <w:rFonts w:asciiTheme="majorHAnsi" w:hAnsiTheme="majorHAnsi" w:cstheme="majorHAnsi"/>
                <w:sz w:val="22"/>
              </w:rPr>
            </w:pPr>
          </w:p>
        </w:tc>
      </w:tr>
      <w:tr w:rsidR="00FC53D4" w:rsidRPr="007D5FB0" w14:paraId="468609AA" w14:textId="77777777" w:rsidTr="00807DCB">
        <w:tc>
          <w:tcPr>
            <w:tcW w:w="9016" w:type="dxa"/>
            <w:shd w:val="clear" w:color="auto" w:fill="E0EFF4" w:themeFill="accent4" w:themeFillTint="33"/>
          </w:tcPr>
          <w:p w14:paraId="65D5537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43EF185A" w14:textId="77777777" w:rsidR="00FC53D4" w:rsidRPr="007D5FB0" w:rsidRDefault="00FC53D4" w:rsidP="00807DCB">
            <w:pPr>
              <w:rPr>
                <w:rFonts w:asciiTheme="majorHAnsi" w:hAnsiTheme="majorHAnsi" w:cstheme="majorHAnsi"/>
                <w:sz w:val="22"/>
              </w:rPr>
            </w:pPr>
          </w:p>
        </w:tc>
      </w:tr>
      <w:tr w:rsidR="00FC53D4" w:rsidRPr="007D5FB0" w14:paraId="2B6335F1" w14:textId="77777777" w:rsidTr="00807DCB">
        <w:tc>
          <w:tcPr>
            <w:tcW w:w="9016" w:type="dxa"/>
          </w:tcPr>
          <w:p w14:paraId="1F2D97DA"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3327388C"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02B12F1A"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2689C8F"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624B08EB"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73A21096" w14:textId="77777777" w:rsidR="00FC53D4" w:rsidRPr="007D5FB0" w:rsidRDefault="00FC53D4" w:rsidP="00807DCB">
            <w:pPr>
              <w:rPr>
                <w:rFonts w:asciiTheme="majorHAnsi" w:hAnsiTheme="majorHAnsi" w:cstheme="majorHAnsi"/>
                <w:sz w:val="22"/>
              </w:rPr>
            </w:pPr>
          </w:p>
        </w:tc>
      </w:tr>
      <w:tr w:rsidR="00FC53D4" w:rsidRPr="007D5FB0" w14:paraId="7528CCB0" w14:textId="77777777" w:rsidTr="00807DCB">
        <w:tc>
          <w:tcPr>
            <w:tcW w:w="9016" w:type="dxa"/>
            <w:shd w:val="clear" w:color="auto" w:fill="D2F1EF" w:themeFill="accent6" w:themeFillTint="33"/>
          </w:tcPr>
          <w:p w14:paraId="181924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792C8A9" w14:textId="77777777" w:rsidR="00FC53D4" w:rsidRPr="007D5FB0" w:rsidRDefault="00FC53D4" w:rsidP="00807DCB">
            <w:pPr>
              <w:rPr>
                <w:rFonts w:asciiTheme="majorHAnsi" w:hAnsiTheme="majorHAnsi" w:cstheme="majorHAnsi"/>
                <w:sz w:val="22"/>
              </w:rPr>
            </w:pPr>
          </w:p>
        </w:tc>
      </w:tr>
      <w:tr w:rsidR="00FC53D4" w:rsidRPr="007D5FB0" w14:paraId="3DFFA238" w14:textId="77777777" w:rsidTr="00807DCB">
        <w:tc>
          <w:tcPr>
            <w:tcW w:w="9016" w:type="dxa"/>
          </w:tcPr>
          <w:p w14:paraId="39417F3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Educake</w:t>
            </w:r>
          </w:p>
          <w:p w14:paraId="15D08C36" w14:textId="7C9FAC2F" w:rsidR="00CB14F4" w:rsidRPr="007D5FB0" w:rsidRDefault="00FC53D4" w:rsidP="00807DCB">
            <w:pPr>
              <w:rPr>
                <w:rFonts w:asciiTheme="majorHAnsi" w:hAnsiTheme="majorHAnsi" w:cstheme="majorHAnsi"/>
                <w:sz w:val="22"/>
              </w:rPr>
            </w:pPr>
            <w:r w:rsidRPr="007D5FB0">
              <w:rPr>
                <w:rFonts w:asciiTheme="majorHAnsi" w:hAnsiTheme="majorHAnsi" w:cstheme="majorHAnsi"/>
                <w:sz w:val="22"/>
              </w:rPr>
              <w:t>Kerboodle</w:t>
            </w:r>
          </w:p>
          <w:p w14:paraId="2655A09E" w14:textId="4EED455A"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Revision cards</w:t>
            </w:r>
          </w:p>
        </w:tc>
      </w:tr>
      <w:tr w:rsidR="00FC53D4" w:rsidRPr="007D5FB0" w14:paraId="1D212A35" w14:textId="77777777" w:rsidTr="00807DCB">
        <w:tc>
          <w:tcPr>
            <w:tcW w:w="9016" w:type="dxa"/>
            <w:shd w:val="clear" w:color="auto" w:fill="FFCCFF"/>
          </w:tcPr>
          <w:p w14:paraId="12FF098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5D1C2E18" w14:textId="77777777" w:rsidR="00FC53D4" w:rsidRPr="007D5FB0" w:rsidRDefault="00FC53D4" w:rsidP="00807DCB">
            <w:pPr>
              <w:rPr>
                <w:rFonts w:asciiTheme="majorHAnsi" w:hAnsiTheme="majorHAnsi" w:cstheme="majorHAnsi"/>
                <w:sz w:val="22"/>
              </w:rPr>
            </w:pPr>
          </w:p>
        </w:tc>
      </w:tr>
      <w:tr w:rsidR="00FC53D4" w:rsidRPr="007D5FB0" w14:paraId="0F17B19D" w14:textId="77777777" w:rsidTr="00807DCB">
        <w:tc>
          <w:tcPr>
            <w:tcW w:w="9016" w:type="dxa"/>
          </w:tcPr>
          <w:p w14:paraId="1C5D04C7" w14:textId="77777777" w:rsidR="00FC53D4" w:rsidRPr="007D5FB0" w:rsidRDefault="00FC53D4" w:rsidP="00807DCB">
            <w:pPr>
              <w:rPr>
                <w:rFonts w:asciiTheme="majorHAnsi" w:hAnsiTheme="majorHAnsi" w:cstheme="majorHAnsi"/>
                <w:sz w:val="22"/>
              </w:rPr>
            </w:pPr>
          </w:p>
          <w:p w14:paraId="378D11BF" w14:textId="77777777" w:rsidR="00FC53D4" w:rsidRPr="007D5FB0" w:rsidRDefault="000E38C5" w:rsidP="00807DCB">
            <w:pPr>
              <w:rPr>
                <w:rFonts w:asciiTheme="majorHAnsi" w:hAnsiTheme="majorHAnsi" w:cstheme="majorHAnsi"/>
                <w:sz w:val="22"/>
              </w:rPr>
            </w:pPr>
            <w:hyperlink r:id="rId373"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39EEA2DB" w14:textId="77777777" w:rsidR="00FC53D4" w:rsidRPr="007D5FB0" w:rsidRDefault="00FC53D4" w:rsidP="00807DCB">
            <w:pPr>
              <w:rPr>
                <w:rFonts w:asciiTheme="majorHAnsi" w:hAnsiTheme="majorHAnsi" w:cstheme="majorHAnsi"/>
                <w:sz w:val="22"/>
              </w:rPr>
            </w:pPr>
          </w:p>
          <w:p w14:paraId="12EA7691" w14:textId="77777777" w:rsidR="00FC53D4" w:rsidRPr="007D5FB0" w:rsidRDefault="000E38C5" w:rsidP="00807DCB">
            <w:pPr>
              <w:rPr>
                <w:rFonts w:asciiTheme="majorHAnsi" w:hAnsiTheme="majorHAnsi" w:cstheme="majorHAnsi"/>
                <w:sz w:val="22"/>
              </w:rPr>
            </w:pPr>
            <w:hyperlink r:id="rId374" w:history="1">
              <w:r w:rsidR="00FC53D4" w:rsidRPr="007D5FB0">
                <w:rPr>
                  <w:rFonts w:asciiTheme="majorHAnsi" w:hAnsiTheme="majorHAnsi" w:cstheme="majorHAnsi"/>
                  <w:color w:val="0000FF"/>
                  <w:sz w:val="22"/>
                  <w:u w:val="single"/>
                </w:rPr>
                <w:t>GCSE Science Revision Biology "Sexual and Asexual Reproduction" - YouTube</w:t>
              </w:r>
            </w:hyperlink>
          </w:p>
          <w:p w14:paraId="47D34555" w14:textId="77777777" w:rsidR="00FC53D4" w:rsidRPr="007D5FB0" w:rsidRDefault="00FC53D4" w:rsidP="00807DCB">
            <w:pPr>
              <w:rPr>
                <w:rFonts w:asciiTheme="majorHAnsi" w:hAnsiTheme="majorHAnsi" w:cstheme="majorHAnsi"/>
                <w:sz w:val="22"/>
              </w:rPr>
            </w:pPr>
          </w:p>
        </w:tc>
      </w:tr>
      <w:tr w:rsidR="00FC53D4" w:rsidRPr="007D5FB0" w14:paraId="2CAC9CF6" w14:textId="77777777" w:rsidTr="00807DCB">
        <w:tc>
          <w:tcPr>
            <w:tcW w:w="9016" w:type="dxa"/>
            <w:shd w:val="clear" w:color="auto" w:fill="CCFFFF"/>
          </w:tcPr>
          <w:p w14:paraId="1B057E7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CD0ADE9" w14:textId="77777777" w:rsidR="00FC53D4" w:rsidRPr="007D5FB0" w:rsidRDefault="00FC53D4" w:rsidP="00807DCB">
            <w:pPr>
              <w:rPr>
                <w:rFonts w:asciiTheme="majorHAnsi" w:hAnsiTheme="majorHAnsi" w:cstheme="majorHAnsi"/>
                <w:sz w:val="22"/>
              </w:rPr>
            </w:pPr>
          </w:p>
        </w:tc>
      </w:tr>
      <w:tr w:rsidR="00FC53D4" w:rsidRPr="007D5FB0" w14:paraId="441F1687" w14:textId="77777777" w:rsidTr="00807DCB">
        <w:trPr>
          <w:trHeight w:val="165"/>
        </w:trPr>
        <w:tc>
          <w:tcPr>
            <w:tcW w:w="9016" w:type="dxa"/>
          </w:tcPr>
          <w:p w14:paraId="750E509F" w14:textId="77777777" w:rsidR="00FC53D4" w:rsidRPr="007D5FB0" w:rsidRDefault="00FC53D4" w:rsidP="00807DCB">
            <w:pPr>
              <w:rPr>
                <w:rFonts w:asciiTheme="majorHAnsi" w:hAnsiTheme="majorHAnsi" w:cstheme="majorHAnsi"/>
                <w:sz w:val="22"/>
              </w:rPr>
            </w:pPr>
          </w:p>
          <w:p w14:paraId="4137DA00" w14:textId="77777777" w:rsidR="00FC53D4" w:rsidRPr="007D5FB0" w:rsidRDefault="000E38C5" w:rsidP="00807DCB">
            <w:pPr>
              <w:rPr>
                <w:rFonts w:asciiTheme="majorHAnsi" w:hAnsiTheme="majorHAnsi" w:cstheme="majorHAnsi"/>
                <w:sz w:val="22"/>
              </w:rPr>
            </w:pPr>
            <w:hyperlink r:id="rId375" w:history="1">
              <w:r w:rsidR="00FC53D4" w:rsidRPr="007D5FB0">
                <w:rPr>
                  <w:rFonts w:asciiTheme="majorHAnsi" w:hAnsiTheme="majorHAnsi" w:cstheme="majorHAnsi"/>
                  <w:color w:val="0000FF"/>
                  <w:sz w:val="22"/>
                  <w:u w:val="single"/>
                </w:rPr>
                <w:t>cloning dolly the sheep (animalresearch.info)</w:t>
              </w:r>
            </w:hyperlink>
          </w:p>
          <w:p w14:paraId="16B2FDC1" w14:textId="77777777" w:rsidR="00FC53D4" w:rsidRPr="007D5FB0" w:rsidRDefault="00FC53D4" w:rsidP="00807DCB">
            <w:pPr>
              <w:rPr>
                <w:rFonts w:asciiTheme="majorHAnsi" w:hAnsiTheme="majorHAnsi" w:cstheme="majorHAnsi"/>
                <w:sz w:val="22"/>
              </w:rPr>
            </w:pPr>
          </w:p>
          <w:p w14:paraId="6BBDA117" w14:textId="77777777" w:rsidR="00FC53D4" w:rsidRPr="007D5FB0" w:rsidRDefault="000E38C5" w:rsidP="00807DCB">
            <w:pPr>
              <w:rPr>
                <w:rFonts w:asciiTheme="majorHAnsi" w:hAnsiTheme="majorHAnsi" w:cstheme="majorHAnsi"/>
                <w:sz w:val="22"/>
              </w:rPr>
            </w:pPr>
            <w:hyperlink r:id="rId376"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64D9D03C" w14:textId="77777777" w:rsidR="00FC53D4" w:rsidRPr="007D5FB0" w:rsidRDefault="00FC53D4" w:rsidP="00807DCB">
            <w:pPr>
              <w:rPr>
                <w:rFonts w:asciiTheme="majorHAnsi" w:hAnsiTheme="majorHAnsi" w:cstheme="majorHAnsi"/>
                <w:sz w:val="22"/>
              </w:rPr>
            </w:pPr>
          </w:p>
          <w:p w14:paraId="131688C2" w14:textId="77777777" w:rsidR="00FC53D4" w:rsidRPr="007D5FB0" w:rsidRDefault="000E38C5" w:rsidP="00807DCB">
            <w:pPr>
              <w:rPr>
                <w:rFonts w:asciiTheme="majorHAnsi" w:hAnsiTheme="majorHAnsi" w:cstheme="majorHAnsi"/>
                <w:sz w:val="22"/>
              </w:rPr>
            </w:pPr>
            <w:hyperlink r:id="rId377" w:history="1">
              <w:r w:rsidR="00FC53D4" w:rsidRPr="007D5FB0">
                <w:rPr>
                  <w:rFonts w:asciiTheme="majorHAnsi" w:hAnsiTheme="majorHAnsi" w:cstheme="majorHAnsi"/>
                  <w:color w:val="0000FF"/>
                  <w:sz w:val="22"/>
                  <w:u w:val="single"/>
                </w:rPr>
                <w:t>Genetic Disorders (genome.gov)</w:t>
              </w:r>
            </w:hyperlink>
          </w:p>
          <w:p w14:paraId="628930B9" w14:textId="77777777" w:rsidR="00FC53D4" w:rsidRPr="007D5FB0" w:rsidRDefault="00FC53D4" w:rsidP="00807DCB">
            <w:pPr>
              <w:rPr>
                <w:rFonts w:asciiTheme="majorHAnsi" w:hAnsiTheme="majorHAnsi" w:cstheme="majorHAnsi"/>
                <w:sz w:val="22"/>
              </w:rPr>
            </w:pPr>
          </w:p>
        </w:tc>
      </w:tr>
    </w:tbl>
    <w:p w14:paraId="7193A94C" w14:textId="518F1FA1" w:rsidR="006B2306" w:rsidRPr="007D5FB0" w:rsidRDefault="006B2306" w:rsidP="00DF027C">
      <w:pPr>
        <w:rPr>
          <w:rFonts w:asciiTheme="majorHAnsi" w:hAnsiTheme="majorHAnsi" w:cstheme="majorHAnsi"/>
          <w:b w:val="0"/>
          <w:bCs/>
          <w:sz w:val="22"/>
        </w:rPr>
      </w:pPr>
    </w:p>
    <w:p w14:paraId="7ABD3B4D" w14:textId="4898F4AE" w:rsidR="00FC53D4" w:rsidRPr="007D5FB0" w:rsidRDefault="00FC53D4" w:rsidP="00DF027C">
      <w:pPr>
        <w:rPr>
          <w:rFonts w:asciiTheme="majorHAnsi" w:hAnsiTheme="majorHAnsi" w:cstheme="majorHAnsi"/>
          <w:b w:val="0"/>
          <w:bCs/>
          <w:sz w:val="22"/>
        </w:rPr>
      </w:pPr>
    </w:p>
    <w:p w14:paraId="2EEF8CDB" w14:textId="36FB78A3" w:rsidR="00FC53D4" w:rsidRPr="007D5FB0" w:rsidRDefault="00FC53D4" w:rsidP="00DF027C">
      <w:pPr>
        <w:rPr>
          <w:rFonts w:asciiTheme="majorHAnsi" w:hAnsiTheme="majorHAnsi" w:cstheme="majorHAnsi"/>
          <w:b w:val="0"/>
          <w:bCs/>
          <w:sz w:val="22"/>
        </w:rPr>
      </w:pPr>
    </w:p>
    <w:p w14:paraId="684FDF34" w14:textId="5B32AD7F" w:rsidR="00FC53D4" w:rsidRPr="007D5FB0" w:rsidRDefault="00FC53D4" w:rsidP="00DF027C">
      <w:pPr>
        <w:rPr>
          <w:rFonts w:asciiTheme="majorHAnsi" w:hAnsiTheme="majorHAnsi" w:cstheme="majorHAnsi"/>
          <w:b w:val="0"/>
          <w:bCs/>
          <w:sz w:val="22"/>
        </w:rPr>
      </w:pPr>
    </w:p>
    <w:p w14:paraId="4236D8A6" w14:textId="4D222747" w:rsidR="00FC53D4" w:rsidRPr="007D5FB0" w:rsidRDefault="00FC53D4" w:rsidP="00DF027C">
      <w:pPr>
        <w:rPr>
          <w:rFonts w:asciiTheme="majorHAnsi" w:hAnsiTheme="majorHAnsi" w:cstheme="majorHAnsi"/>
          <w:b w:val="0"/>
          <w:bCs/>
          <w:sz w:val="22"/>
        </w:rPr>
      </w:pPr>
    </w:p>
    <w:p w14:paraId="3249B9DE" w14:textId="516C42C7" w:rsidR="00FC53D4" w:rsidRPr="007D5FB0" w:rsidRDefault="00FC53D4" w:rsidP="00DF027C">
      <w:pPr>
        <w:rPr>
          <w:rFonts w:asciiTheme="majorHAnsi" w:hAnsiTheme="majorHAnsi" w:cstheme="majorHAnsi"/>
          <w:b w:val="0"/>
          <w:bCs/>
          <w:sz w:val="22"/>
        </w:rPr>
      </w:pPr>
    </w:p>
    <w:p w14:paraId="414AB0EC" w14:textId="69722566" w:rsidR="00FC53D4" w:rsidRPr="007D5FB0" w:rsidRDefault="00FC53D4" w:rsidP="00DF027C">
      <w:pPr>
        <w:rPr>
          <w:rFonts w:asciiTheme="majorHAnsi" w:hAnsiTheme="majorHAnsi" w:cstheme="majorHAnsi"/>
          <w:b w:val="0"/>
          <w:bCs/>
          <w:sz w:val="22"/>
        </w:rPr>
      </w:pPr>
    </w:p>
    <w:p w14:paraId="5B11A7D3" w14:textId="149D8C99" w:rsidR="00FC53D4" w:rsidRDefault="00FC53D4" w:rsidP="00DF027C">
      <w:pPr>
        <w:rPr>
          <w:rFonts w:asciiTheme="majorHAnsi" w:hAnsiTheme="majorHAnsi" w:cstheme="majorHAnsi"/>
          <w:b w:val="0"/>
          <w:bCs/>
          <w:sz w:val="22"/>
        </w:rPr>
      </w:pPr>
    </w:p>
    <w:p w14:paraId="7B27976E" w14:textId="38E94C99" w:rsidR="00CB14F4" w:rsidRDefault="00CB14F4" w:rsidP="00DF027C">
      <w:pPr>
        <w:rPr>
          <w:rFonts w:asciiTheme="majorHAnsi" w:hAnsiTheme="majorHAnsi" w:cstheme="majorHAnsi"/>
          <w:b w:val="0"/>
          <w:bCs/>
          <w:sz w:val="22"/>
        </w:rPr>
      </w:pPr>
    </w:p>
    <w:p w14:paraId="692C6A50" w14:textId="67F76C02" w:rsidR="00CB14F4" w:rsidRDefault="00CB14F4" w:rsidP="00DF027C">
      <w:pPr>
        <w:rPr>
          <w:rFonts w:asciiTheme="majorHAnsi" w:hAnsiTheme="majorHAnsi" w:cstheme="majorHAnsi"/>
          <w:b w:val="0"/>
          <w:bCs/>
          <w:sz w:val="22"/>
        </w:rPr>
      </w:pPr>
    </w:p>
    <w:p w14:paraId="19F7669D" w14:textId="43285F5D" w:rsidR="00CB14F4" w:rsidRDefault="00CB14F4" w:rsidP="00DF027C">
      <w:pPr>
        <w:rPr>
          <w:rFonts w:asciiTheme="majorHAnsi" w:hAnsiTheme="majorHAnsi" w:cstheme="majorHAnsi"/>
          <w:b w:val="0"/>
          <w:bCs/>
          <w:sz w:val="22"/>
        </w:rPr>
      </w:pPr>
    </w:p>
    <w:p w14:paraId="7EDF53D0" w14:textId="589F5B61" w:rsidR="00CB14F4" w:rsidRDefault="00CB14F4" w:rsidP="00DF027C">
      <w:pPr>
        <w:rPr>
          <w:rFonts w:asciiTheme="majorHAnsi" w:hAnsiTheme="majorHAnsi" w:cstheme="majorHAnsi"/>
          <w:b w:val="0"/>
          <w:bCs/>
          <w:sz w:val="22"/>
        </w:rPr>
      </w:pPr>
    </w:p>
    <w:p w14:paraId="74818C26" w14:textId="28EA8DEF" w:rsidR="00CB14F4" w:rsidRDefault="00CB14F4" w:rsidP="00DF027C">
      <w:pPr>
        <w:rPr>
          <w:rFonts w:asciiTheme="majorHAnsi" w:hAnsiTheme="majorHAnsi" w:cstheme="majorHAnsi"/>
          <w:b w:val="0"/>
          <w:bCs/>
          <w:sz w:val="22"/>
        </w:rPr>
      </w:pPr>
    </w:p>
    <w:p w14:paraId="4953D4AD" w14:textId="3012DC4C" w:rsidR="00CB14F4" w:rsidRDefault="00CB14F4" w:rsidP="00DF027C">
      <w:pPr>
        <w:rPr>
          <w:rFonts w:asciiTheme="majorHAnsi" w:hAnsiTheme="majorHAnsi" w:cstheme="majorHAnsi"/>
          <w:b w:val="0"/>
          <w:bCs/>
          <w:sz w:val="22"/>
        </w:rPr>
      </w:pPr>
    </w:p>
    <w:p w14:paraId="5E9A1537" w14:textId="582CD55E" w:rsidR="00CB14F4" w:rsidRDefault="00CB14F4" w:rsidP="00DF027C">
      <w:pPr>
        <w:rPr>
          <w:rFonts w:asciiTheme="majorHAnsi" w:hAnsiTheme="majorHAnsi" w:cstheme="majorHAnsi"/>
          <w:b w:val="0"/>
          <w:bCs/>
          <w:sz w:val="22"/>
        </w:rPr>
      </w:pPr>
    </w:p>
    <w:p w14:paraId="4B0250B0" w14:textId="32DE4C1A" w:rsidR="00CB14F4" w:rsidRDefault="00CB14F4" w:rsidP="00DF027C">
      <w:pPr>
        <w:rPr>
          <w:rFonts w:asciiTheme="majorHAnsi" w:hAnsiTheme="majorHAnsi" w:cstheme="majorHAnsi"/>
          <w:b w:val="0"/>
          <w:bCs/>
          <w:sz w:val="22"/>
        </w:rPr>
      </w:pPr>
    </w:p>
    <w:p w14:paraId="151A44F5" w14:textId="2BD437BB" w:rsidR="00CB14F4" w:rsidRDefault="00CB14F4" w:rsidP="00DF027C">
      <w:pPr>
        <w:rPr>
          <w:rFonts w:asciiTheme="majorHAnsi" w:hAnsiTheme="majorHAnsi" w:cstheme="majorHAnsi"/>
          <w:b w:val="0"/>
          <w:bCs/>
          <w:sz w:val="22"/>
        </w:rPr>
      </w:pPr>
    </w:p>
    <w:p w14:paraId="076ADAC7" w14:textId="2957AF9A" w:rsidR="00CB14F4" w:rsidRDefault="00CB14F4" w:rsidP="00DF027C">
      <w:pPr>
        <w:rPr>
          <w:rFonts w:asciiTheme="majorHAnsi" w:hAnsiTheme="majorHAnsi" w:cstheme="majorHAnsi"/>
          <w:b w:val="0"/>
          <w:bCs/>
          <w:sz w:val="22"/>
        </w:rPr>
      </w:pPr>
    </w:p>
    <w:p w14:paraId="23F88056" w14:textId="0F603178" w:rsidR="00CB14F4" w:rsidRDefault="00CB14F4" w:rsidP="00DF027C">
      <w:pPr>
        <w:rPr>
          <w:rFonts w:asciiTheme="majorHAnsi" w:hAnsiTheme="majorHAnsi" w:cstheme="majorHAnsi"/>
          <w:b w:val="0"/>
          <w:bCs/>
          <w:sz w:val="22"/>
        </w:rPr>
      </w:pPr>
    </w:p>
    <w:p w14:paraId="78569458" w14:textId="2C85E650" w:rsidR="00CB14F4" w:rsidRDefault="00CB14F4" w:rsidP="00DF027C">
      <w:pPr>
        <w:rPr>
          <w:rFonts w:asciiTheme="majorHAnsi" w:hAnsiTheme="majorHAnsi" w:cstheme="majorHAnsi"/>
          <w:b w:val="0"/>
          <w:bCs/>
          <w:sz w:val="22"/>
        </w:rPr>
      </w:pPr>
    </w:p>
    <w:p w14:paraId="27E145BC" w14:textId="083CF965" w:rsidR="00CB14F4" w:rsidRDefault="00CB14F4" w:rsidP="00DF027C">
      <w:pPr>
        <w:rPr>
          <w:rFonts w:asciiTheme="majorHAnsi" w:hAnsiTheme="majorHAnsi" w:cstheme="majorHAnsi"/>
          <w:b w:val="0"/>
          <w:bCs/>
          <w:sz w:val="22"/>
        </w:rPr>
      </w:pPr>
    </w:p>
    <w:p w14:paraId="26383EBB" w14:textId="56CB57C3" w:rsidR="00CB14F4" w:rsidRDefault="00CB14F4" w:rsidP="00DF027C">
      <w:pPr>
        <w:rPr>
          <w:rFonts w:asciiTheme="majorHAnsi" w:hAnsiTheme="majorHAnsi" w:cstheme="majorHAnsi"/>
          <w:b w:val="0"/>
          <w:bCs/>
          <w:sz w:val="22"/>
        </w:rPr>
      </w:pPr>
    </w:p>
    <w:p w14:paraId="51F2A6C9" w14:textId="64F549C7" w:rsidR="00CB14F4" w:rsidRDefault="00CB14F4" w:rsidP="00DF027C">
      <w:pPr>
        <w:rPr>
          <w:rFonts w:asciiTheme="majorHAnsi" w:hAnsiTheme="majorHAnsi" w:cstheme="majorHAnsi"/>
          <w:b w:val="0"/>
          <w:bCs/>
          <w:sz w:val="22"/>
        </w:rPr>
      </w:pPr>
    </w:p>
    <w:p w14:paraId="311C528D" w14:textId="2697BD59" w:rsidR="00CB14F4" w:rsidRDefault="00CB14F4" w:rsidP="00DF027C">
      <w:pPr>
        <w:rPr>
          <w:rFonts w:asciiTheme="majorHAnsi" w:hAnsiTheme="majorHAnsi" w:cstheme="majorHAnsi"/>
          <w:b w:val="0"/>
          <w:bCs/>
          <w:sz w:val="22"/>
        </w:rPr>
      </w:pPr>
    </w:p>
    <w:p w14:paraId="2647B5CF" w14:textId="28167BB3" w:rsidR="00CB14F4" w:rsidRDefault="00CB14F4" w:rsidP="00DF027C">
      <w:pPr>
        <w:rPr>
          <w:rFonts w:asciiTheme="majorHAnsi" w:hAnsiTheme="majorHAnsi" w:cstheme="majorHAnsi"/>
          <w:b w:val="0"/>
          <w:bCs/>
          <w:sz w:val="22"/>
        </w:rPr>
      </w:pPr>
    </w:p>
    <w:p w14:paraId="01945008" w14:textId="31CEF9C1" w:rsidR="00CB14F4" w:rsidRDefault="00CB14F4" w:rsidP="00DF027C">
      <w:pPr>
        <w:rPr>
          <w:rFonts w:asciiTheme="majorHAnsi" w:hAnsiTheme="majorHAnsi" w:cstheme="majorHAnsi"/>
          <w:b w:val="0"/>
          <w:bCs/>
          <w:sz w:val="22"/>
        </w:rPr>
      </w:pPr>
    </w:p>
    <w:p w14:paraId="6C503974" w14:textId="5CB90266" w:rsidR="00CB14F4" w:rsidRDefault="00CB14F4" w:rsidP="00DF027C">
      <w:pPr>
        <w:rPr>
          <w:rFonts w:asciiTheme="majorHAnsi" w:hAnsiTheme="majorHAnsi" w:cstheme="majorHAnsi"/>
          <w:b w:val="0"/>
          <w:bCs/>
          <w:sz w:val="22"/>
        </w:rPr>
      </w:pPr>
    </w:p>
    <w:p w14:paraId="409DF0D3" w14:textId="7F8A60F0" w:rsidR="00CB14F4" w:rsidRDefault="00CB14F4" w:rsidP="00DF027C">
      <w:pPr>
        <w:rPr>
          <w:rFonts w:asciiTheme="majorHAnsi" w:hAnsiTheme="majorHAnsi" w:cstheme="majorHAnsi"/>
          <w:b w:val="0"/>
          <w:bCs/>
          <w:sz w:val="22"/>
        </w:rPr>
      </w:pPr>
    </w:p>
    <w:p w14:paraId="7AB5CFD2" w14:textId="2BF29637" w:rsidR="00FE4FE2" w:rsidRDefault="00FE4FE2" w:rsidP="00DF027C">
      <w:pPr>
        <w:rPr>
          <w:rFonts w:asciiTheme="majorHAnsi" w:hAnsiTheme="majorHAnsi" w:cstheme="majorHAnsi"/>
          <w:b w:val="0"/>
          <w:bCs/>
          <w:sz w:val="22"/>
        </w:rPr>
      </w:pPr>
    </w:p>
    <w:p w14:paraId="14797740" w14:textId="77777777" w:rsidR="00FE4FE2" w:rsidRPr="007D5FB0" w:rsidRDefault="00FE4FE2" w:rsidP="00DF027C">
      <w:pPr>
        <w:rPr>
          <w:rFonts w:asciiTheme="majorHAnsi" w:hAnsiTheme="majorHAnsi" w:cstheme="majorHAnsi"/>
          <w:b w:val="0"/>
          <w:bCs/>
          <w:sz w:val="22"/>
        </w:rPr>
      </w:pPr>
    </w:p>
    <w:p w14:paraId="2DDE213D" w14:textId="5699477C"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(11B) Spring Revision for (Combined Science Biology)</w:t>
      </w:r>
    </w:p>
    <w:p w14:paraId="51583EF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5446FA68" w14:textId="77777777" w:rsidTr="00807DCB">
        <w:tc>
          <w:tcPr>
            <w:tcW w:w="9016" w:type="dxa"/>
            <w:shd w:val="clear" w:color="auto" w:fill="CCFFCC"/>
          </w:tcPr>
          <w:p w14:paraId="3DADEC1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479F2C82" w14:textId="77777777" w:rsidTr="00807DCB">
        <w:tc>
          <w:tcPr>
            <w:tcW w:w="9016" w:type="dxa"/>
            <w:shd w:val="clear" w:color="auto" w:fill="auto"/>
          </w:tcPr>
          <w:p w14:paraId="42014FA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4758CA40" w14:textId="77777777" w:rsidR="00FC53D4" w:rsidRPr="007D5FB0" w:rsidRDefault="00FC53D4" w:rsidP="00807DCB">
            <w:pPr>
              <w:rPr>
                <w:rFonts w:asciiTheme="majorHAnsi" w:hAnsiTheme="majorHAnsi" w:cstheme="majorHAnsi"/>
                <w:sz w:val="22"/>
              </w:rPr>
            </w:pPr>
          </w:p>
          <w:p w14:paraId="3453CF45"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0E4351A0" w14:textId="77777777" w:rsidR="00FC53D4" w:rsidRPr="007D5FB0" w:rsidRDefault="00FC53D4" w:rsidP="00807DCB">
            <w:pPr>
              <w:rPr>
                <w:rFonts w:asciiTheme="majorHAnsi" w:hAnsiTheme="majorHAnsi" w:cstheme="majorHAnsi"/>
                <w:sz w:val="22"/>
              </w:rPr>
            </w:pPr>
          </w:p>
        </w:tc>
      </w:tr>
      <w:tr w:rsidR="00FC53D4" w:rsidRPr="007D5FB0" w14:paraId="423DF112" w14:textId="77777777" w:rsidTr="00807DCB">
        <w:tc>
          <w:tcPr>
            <w:tcW w:w="9016" w:type="dxa"/>
            <w:shd w:val="clear" w:color="auto" w:fill="B1E4FD" w:themeFill="accent1" w:themeFillTint="33"/>
          </w:tcPr>
          <w:p w14:paraId="407B58B5"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5706FDA8" w14:textId="77777777" w:rsidR="00FC53D4" w:rsidRPr="007D5FB0" w:rsidRDefault="00FC53D4" w:rsidP="00807DCB">
            <w:pPr>
              <w:pStyle w:val="ListParagraph"/>
              <w:rPr>
                <w:rFonts w:asciiTheme="majorHAnsi" w:hAnsiTheme="majorHAnsi" w:cstheme="majorHAnsi"/>
              </w:rPr>
            </w:pPr>
          </w:p>
        </w:tc>
      </w:tr>
      <w:tr w:rsidR="00FC53D4" w:rsidRPr="007D5FB0" w14:paraId="4810764E" w14:textId="77777777" w:rsidTr="00807DCB">
        <w:tc>
          <w:tcPr>
            <w:tcW w:w="9016" w:type="dxa"/>
          </w:tcPr>
          <w:p w14:paraId="5D560D9D"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49552437" w14:textId="77777777" w:rsidR="00FC53D4" w:rsidRPr="007D5FB0" w:rsidRDefault="00FC53D4" w:rsidP="00807DCB">
            <w:pPr>
              <w:rPr>
                <w:rFonts w:asciiTheme="majorHAnsi" w:hAnsiTheme="majorHAnsi" w:cstheme="majorHAnsi"/>
                <w:sz w:val="22"/>
              </w:rPr>
            </w:pPr>
          </w:p>
          <w:p w14:paraId="625B2633"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5DD552A9"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5BD0F8F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7AEBA77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3D857A78"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44B82470"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675AA42B"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1B58EA67" w14:textId="77777777" w:rsidR="00FC53D4" w:rsidRPr="007D5FB0" w:rsidRDefault="00FC53D4" w:rsidP="00807DCB">
            <w:pPr>
              <w:pStyle w:val="ListParagraph"/>
              <w:rPr>
                <w:rFonts w:asciiTheme="majorHAnsi" w:hAnsiTheme="majorHAnsi" w:cstheme="majorHAnsi"/>
                <w:u w:val="single"/>
              </w:rPr>
            </w:pPr>
          </w:p>
          <w:p w14:paraId="3D2530A8"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56C8828F"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6545868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37460BE8"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1543A597"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5F345151" w14:textId="77777777" w:rsidR="00FC53D4" w:rsidRPr="007D5FB0" w:rsidRDefault="00FC53D4" w:rsidP="00807DCB">
            <w:pPr>
              <w:rPr>
                <w:rFonts w:asciiTheme="majorHAnsi" w:hAnsiTheme="majorHAnsi" w:cstheme="majorHAnsi"/>
                <w:sz w:val="22"/>
                <w:u w:val="single"/>
              </w:rPr>
            </w:pPr>
          </w:p>
          <w:p w14:paraId="75208ADB"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7C7BEC1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391E1EC7"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538F9714"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46A3AB7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0FF6B05B" w14:textId="77777777" w:rsidR="00FC53D4" w:rsidRPr="007D5FB0" w:rsidRDefault="00FC53D4" w:rsidP="00807DCB">
            <w:pPr>
              <w:ind w:left="360"/>
              <w:rPr>
                <w:rFonts w:asciiTheme="majorHAnsi" w:hAnsiTheme="majorHAnsi" w:cstheme="majorHAnsi"/>
                <w:sz w:val="22"/>
              </w:rPr>
            </w:pPr>
          </w:p>
          <w:p w14:paraId="7AE11496" w14:textId="77777777" w:rsidR="00FC53D4"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Classification of living organisms</w:t>
            </w:r>
          </w:p>
          <w:p w14:paraId="570DD0CF" w14:textId="062CAC77" w:rsidR="00CB14F4" w:rsidRPr="007D5FB0" w:rsidRDefault="00CB14F4" w:rsidP="00CB14F4">
            <w:pPr>
              <w:pStyle w:val="ListParagraph"/>
              <w:spacing w:after="0" w:line="240" w:lineRule="auto"/>
              <w:ind w:left="1080"/>
              <w:rPr>
                <w:rFonts w:asciiTheme="majorHAnsi" w:hAnsiTheme="majorHAnsi" w:cstheme="majorHAnsi"/>
                <w:u w:val="single"/>
              </w:rPr>
            </w:pPr>
          </w:p>
        </w:tc>
      </w:tr>
      <w:tr w:rsidR="00FC53D4" w:rsidRPr="007D5FB0" w14:paraId="52679A77" w14:textId="77777777" w:rsidTr="00807DCB">
        <w:tc>
          <w:tcPr>
            <w:tcW w:w="9016" w:type="dxa"/>
            <w:shd w:val="clear" w:color="auto" w:fill="E0EFF4" w:themeFill="accent4" w:themeFillTint="33"/>
          </w:tcPr>
          <w:p w14:paraId="3A9777C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5FDA3D1E" w14:textId="77777777" w:rsidR="00FC53D4" w:rsidRPr="007D5FB0" w:rsidRDefault="00FC53D4" w:rsidP="00807DCB">
            <w:pPr>
              <w:rPr>
                <w:rFonts w:asciiTheme="majorHAnsi" w:hAnsiTheme="majorHAnsi" w:cstheme="majorHAnsi"/>
                <w:sz w:val="22"/>
              </w:rPr>
            </w:pPr>
          </w:p>
        </w:tc>
      </w:tr>
      <w:tr w:rsidR="00FC53D4" w:rsidRPr="007D5FB0" w14:paraId="79CCE4E6" w14:textId="77777777" w:rsidTr="00807DCB">
        <w:tc>
          <w:tcPr>
            <w:tcW w:w="9016" w:type="dxa"/>
          </w:tcPr>
          <w:p w14:paraId="6B9D96A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17A97331"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5AB4CF4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580C4A3"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4F5590F5" w14:textId="77777777" w:rsidR="00FC53D4"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009546E1" w14:textId="27DFCA03" w:rsidR="00CB14F4" w:rsidRPr="007D5FB0" w:rsidRDefault="00CB14F4" w:rsidP="00CB14F4">
            <w:pPr>
              <w:pStyle w:val="ListParagraph"/>
              <w:spacing w:after="0" w:line="240" w:lineRule="auto"/>
              <w:rPr>
                <w:rFonts w:asciiTheme="majorHAnsi" w:hAnsiTheme="majorHAnsi" w:cstheme="majorHAnsi"/>
              </w:rPr>
            </w:pPr>
          </w:p>
        </w:tc>
      </w:tr>
      <w:tr w:rsidR="00FC53D4" w:rsidRPr="007D5FB0" w14:paraId="6170FD63" w14:textId="77777777" w:rsidTr="00807DCB">
        <w:tc>
          <w:tcPr>
            <w:tcW w:w="9016" w:type="dxa"/>
            <w:shd w:val="clear" w:color="auto" w:fill="D2F1EF" w:themeFill="accent6" w:themeFillTint="33"/>
          </w:tcPr>
          <w:p w14:paraId="4476507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9FA468B" w14:textId="77777777" w:rsidR="00FC53D4" w:rsidRPr="007D5FB0" w:rsidRDefault="00FC53D4" w:rsidP="00807DCB">
            <w:pPr>
              <w:rPr>
                <w:rFonts w:asciiTheme="majorHAnsi" w:hAnsiTheme="majorHAnsi" w:cstheme="majorHAnsi"/>
                <w:sz w:val="22"/>
              </w:rPr>
            </w:pPr>
          </w:p>
        </w:tc>
      </w:tr>
      <w:tr w:rsidR="00FC53D4" w:rsidRPr="007D5FB0" w14:paraId="6F5C6842" w14:textId="77777777" w:rsidTr="00807DCB">
        <w:tc>
          <w:tcPr>
            <w:tcW w:w="9016" w:type="dxa"/>
          </w:tcPr>
          <w:p w14:paraId="46B5B65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Educake</w:t>
            </w:r>
          </w:p>
          <w:p w14:paraId="4420758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Kerboodle</w:t>
            </w:r>
          </w:p>
          <w:p w14:paraId="2C4A958A" w14:textId="20A6E5DE" w:rsidR="00FC53D4" w:rsidRDefault="00FC53D4" w:rsidP="00807DCB">
            <w:pPr>
              <w:rPr>
                <w:rFonts w:asciiTheme="majorHAnsi" w:hAnsiTheme="majorHAnsi" w:cstheme="majorHAnsi"/>
                <w:sz w:val="22"/>
              </w:rPr>
            </w:pPr>
            <w:r w:rsidRPr="007D5FB0">
              <w:rPr>
                <w:rFonts w:asciiTheme="majorHAnsi" w:hAnsiTheme="majorHAnsi" w:cstheme="majorHAnsi"/>
                <w:sz w:val="22"/>
              </w:rPr>
              <w:t>Revision cards</w:t>
            </w:r>
          </w:p>
          <w:p w14:paraId="3DCD277A" w14:textId="02704525" w:rsidR="00CB14F4" w:rsidRDefault="00CB14F4" w:rsidP="00807DCB">
            <w:pPr>
              <w:rPr>
                <w:rFonts w:asciiTheme="majorHAnsi" w:hAnsiTheme="majorHAnsi" w:cstheme="majorHAnsi"/>
                <w:sz w:val="22"/>
              </w:rPr>
            </w:pPr>
          </w:p>
          <w:p w14:paraId="28195D68" w14:textId="702124C4" w:rsidR="00CB14F4" w:rsidRDefault="00CB14F4" w:rsidP="00807DCB">
            <w:pPr>
              <w:rPr>
                <w:rFonts w:asciiTheme="majorHAnsi" w:hAnsiTheme="majorHAnsi" w:cstheme="majorHAnsi"/>
                <w:sz w:val="22"/>
              </w:rPr>
            </w:pPr>
          </w:p>
          <w:p w14:paraId="428C56B5" w14:textId="1CE73FFD" w:rsidR="00CB14F4" w:rsidRDefault="00CB14F4" w:rsidP="00807DCB">
            <w:pPr>
              <w:rPr>
                <w:rFonts w:asciiTheme="majorHAnsi" w:hAnsiTheme="majorHAnsi" w:cstheme="majorHAnsi"/>
                <w:sz w:val="22"/>
              </w:rPr>
            </w:pPr>
          </w:p>
          <w:p w14:paraId="6E8E8567" w14:textId="77777777" w:rsidR="00CB14F4" w:rsidRPr="007D5FB0" w:rsidRDefault="00CB14F4" w:rsidP="00807DCB">
            <w:pPr>
              <w:rPr>
                <w:rFonts w:asciiTheme="majorHAnsi" w:hAnsiTheme="majorHAnsi" w:cstheme="majorHAnsi"/>
                <w:sz w:val="22"/>
              </w:rPr>
            </w:pPr>
          </w:p>
          <w:p w14:paraId="44579783" w14:textId="77777777" w:rsidR="00FC53D4" w:rsidRPr="007D5FB0" w:rsidRDefault="00FC53D4" w:rsidP="00807DCB">
            <w:pPr>
              <w:rPr>
                <w:rFonts w:asciiTheme="majorHAnsi" w:hAnsiTheme="majorHAnsi" w:cstheme="majorHAnsi"/>
                <w:sz w:val="22"/>
              </w:rPr>
            </w:pPr>
          </w:p>
        </w:tc>
      </w:tr>
      <w:tr w:rsidR="00FC53D4" w:rsidRPr="007D5FB0" w14:paraId="1C1D6C02" w14:textId="77777777" w:rsidTr="00807DCB">
        <w:tc>
          <w:tcPr>
            <w:tcW w:w="9016" w:type="dxa"/>
            <w:shd w:val="clear" w:color="auto" w:fill="FFCCFF"/>
          </w:tcPr>
          <w:p w14:paraId="4718ACDA"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8AC1139" w14:textId="77777777" w:rsidR="00FC53D4" w:rsidRPr="007D5FB0" w:rsidRDefault="00FC53D4" w:rsidP="00807DCB">
            <w:pPr>
              <w:rPr>
                <w:rFonts w:asciiTheme="majorHAnsi" w:hAnsiTheme="majorHAnsi" w:cstheme="majorHAnsi"/>
                <w:sz w:val="22"/>
              </w:rPr>
            </w:pPr>
          </w:p>
        </w:tc>
      </w:tr>
      <w:tr w:rsidR="00FC53D4" w:rsidRPr="007D5FB0" w14:paraId="3F17F189" w14:textId="77777777" w:rsidTr="00807DCB">
        <w:tc>
          <w:tcPr>
            <w:tcW w:w="9016" w:type="dxa"/>
          </w:tcPr>
          <w:p w14:paraId="2FC55A53" w14:textId="77777777" w:rsidR="00FC53D4" w:rsidRPr="007D5FB0" w:rsidRDefault="00FC53D4" w:rsidP="00807DCB">
            <w:pPr>
              <w:rPr>
                <w:rFonts w:asciiTheme="majorHAnsi" w:hAnsiTheme="majorHAnsi" w:cstheme="majorHAnsi"/>
                <w:sz w:val="22"/>
              </w:rPr>
            </w:pPr>
          </w:p>
          <w:p w14:paraId="4126F493" w14:textId="77777777" w:rsidR="00FC53D4" w:rsidRPr="007D5FB0" w:rsidRDefault="000E38C5" w:rsidP="00807DCB">
            <w:pPr>
              <w:rPr>
                <w:rFonts w:asciiTheme="majorHAnsi" w:hAnsiTheme="majorHAnsi" w:cstheme="majorHAnsi"/>
                <w:sz w:val="22"/>
              </w:rPr>
            </w:pPr>
            <w:hyperlink r:id="rId378"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0E817DC0" w14:textId="77777777" w:rsidR="00FC53D4" w:rsidRPr="007D5FB0" w:rsidRDefault="00FC53D4" w:rsidP="00807DCB">
            <w:pPr>
              <w:rPr>
                <w:rFonts w:asciiTheme="majorHAnsi" w:hAnsiTheme="majorHAnsi" w:cstheme="majorHAnsi"/>
                <w:sz w:val="22"/>
              </w:rPr>
            </w:pPr>
          </w:p>
          <w:p w14:paraId="18C1FA21" w14:textId="77777777" w:rsidR="00FC53D4" w:rsidRPr="007D5FB0" w:rsidRDefault="000E38C5" w:rsidP="00807DCB">
            <w:pPr>
              <w:rPr>
                <w:rFonts w:asciiTheme="majorHAnsi" w:hAnsiTheme="majorHAnsi" w:cstheme="majorHAnsi"/>
                <w:sz w:val="22"/>
              </w:rPr>
            </w:pPr>
            <w:hyperlink r:id="rId379" w:history="1">
              <w:r w:rsidR="00FC53D4" w:rsidRPr="007D5FB0">
                <w:rPr>
                  <w:rFonts w:asciiTheme="majorHAnsi" w:hAnsiTheme="majorHAnsi" w:cstheme="majorHAnsi"/>
                  <w:color w:val="0000FF"/>
                  <w:sz w:val="22"/>
                  <w:u w:val="single"/>
                </w:rPr>
                <w:t>GCSE Science Revision Biology "Sexual and Asexual Reproduction" - YouTube</w:t>
              </w:r>
            </w:hyperlink>
          </w:p>
          <w:p w14:paraId="64A5937C" w14:textId="77777777" w:rsidR="00FC53D4" w:rsidRPr="007D5FB0" w:rsidRDefault="00FC53D4" w:rsidP="00807DCB">
            <w:pPr>
              <w:rPr>
                <w:rFonts w:asciiTheme="majorHAnsi" w:hAnsiTheme="majorHAnsi" w:cstheme="majorHAnsi"/>
                <w:sz w:val="22"/>
              </w:rPr>
            </w:pPr>
          </w:p>
        </w:tc>
      </w:tr>
      <w:tr w:rsidR="00FC53D4" w:rsidRPr="007D5FB0" w14:paraId="5FD65BDA" w14:textId="77777777" w:rsidTr="00807DCB">
        <w:tc>
          <w:tcPr>
            <w:tcW w:w="9016" w:type="dxa"/>
            <w:shd w:val="clear" w:color="auto" w:fill="CCFFFF"/>
          </w:tcPr>
          <w:p w14:paraId="1499E7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F4FB4C2" w14:textId="77777777" w:rsidR="00FC53D4" w:rsidRPr="007D5FB0" w:rsidRDefault="00FC53D4" w:rsidP="00807DCB">
            <w:pPr>
              <w:rPr>
                <w:rFonts w:asciiTheme="majorHAnsi" w:hAnsiTheme="majorHAnsi" w:cstheme="majorHAnsi"/>
                <w:sz w:val="22"/>
              </w:rPr>
            </w:pPr>
          </w:p>
        </w:tc>
      </w:tr>
      <w:tr w:rsidR="00FC53D4" w:rsidRPr="007D5FB0" w14:paraId="41F98AD9" w14:textId="77777777" w:rsidTr="00807DCB">
        <w:trPr>
          <w:trHeight w:val="165"/>
        </w:trPr>
        <w:tc>
          <w:tcPr>
            <w:tcW w:w="9016" w:type="dxa"/>
          </w:tcPr>
          <w:p w14:paraId="3D8EB142" w14:textId="77777777" w:rsidR="00FC53D4" w:rsidRPr="007D5FB0" w:rsidRDefault="00FC53D4" w:rsidP="00807DCB">
            <w:pPr>
              <w:rPr>
                <w:rFonts w:asciiTheme="majorHAnsi" w:hAnsiTheme="majorHAnsi" w:cstheme="majorHAnsi"/>
                <w:sz w:val="22"/>
              </w:rPr>
            </w:pPr>
          </w:p>
          <w:p w14:paraId="2632FC82" w14:textId="77777777" w:rsidR="00FC53D4" w:rsidRPr="007D5FB0" w:rsidRDefault="000E38C5" w:rsidP="00807DCB">
            <w:pPr>
              <w:rPr>
                <w:rFonts w:asciiTheme="majorHAnsi" w:hAnsiTheme="majorHAnsi" w:cstheme="majorHAnsi"/>
                <w:sz w:val="22"/>
              </w:rPr>
            </w:pPr>
            <w:hyperlink r:id="rId380"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0D0DBE4D" w14:textId="77777777" w:rsidR="00FC53D4" w:rsidRPr="007D5FB0" w:rsidRDefault="00FC53D4" w:rsidP="00807DCB">
            <w:pPr>
              <w:rPr>
                <w:rFonts w:asciiTheme="majorHAnsi" w:hAnsiTheme="majorHAnsi" w:cstheme="majorHAnsi"/>
                <w:sz w:val="22"/>
              </w:rPr>
            </w:pPr>
          </w:p>
          <w:p w14:paraId="634A56DA" w14:textId="77777777" w:rsidR="00FC53D4" w:rsidRPr="007D5FB0" w:rsidRDefault="000E38C5" w:rsidP="00807DCB">
            <w:pPr>
              <w:rPr>
                <w:rFonts w:asciiTheme="majorHAnsi" w:hAnsiTheme="majorHAnsi" w:cstheme="majorHAnsi"/>
                <w:sz w:val="22"/>
              </w:rPr>
            </w:pPr>
            <w:hyperlink r:id="rId381" w:history="1">
              <w:r w:rsidR="00FC53D4" w:rsidRPr="007D5FB0">
                <w:rPr>
                  <w:rFonts w:asciiTheme="majorHAnsi" w:hAnsiTheme="majorHAnsi" w:cstheme="majorHAnsi"/>
                  <w:color w:val="0000FF"/>
                  <w:sz w:val="22"/>
                  <w:u w:val="single"/>
                </w:rPr>
                <w:t>Genetic Disorders (genome.gov)</w:t>
              </w:r>
            </w:hyperlink>
          </w:p>
          <w:p w14:paraId="35F2E2F4" w14:textId="77777777" w:rsidR="00FC53D4" w:rsidRPr="007D5FB0" w:rsidRDefault="00FC53D4" w:rsidP="00807DCB">
            <w:pPr>
              <w:rPr>
                <w:rFonts w:asciiTheme="majorHAnsi" w:hAnsiTheme="majorHAnsi" w:cstheme="majorHAnsi"/>
                <w:sz w:val="22"/>
              </w:rPr>
            </w:pPr>
          </w:p>
        </w:tc>
      </w:tr>
    </w:tbl>
    <w:p w14:paraId="36D6C398" w14:textId="60F3FA24" w:rsidR="00FC53D4" w:rsidRPr="007D5FB0" w:rsidRDefault="00FC53D4" w:rsidP="00DF027C">
      <w:pPr>
        <w:rPr>
          <w:rFonts w:asciiTheme="majorHAnsi" w:hAnsiTheme="majorHAnsi" w:cstheme="majorHAnsi"/>
          <w:b w:val="0"/>
          <w:bCs/>
          <w:sz w:val="22"/>
        </w:rPr>
      </w:pPr>
    </w:p>
    <w:p w14:paraId="0AD0157E" w14:textId="6BD53127" w:rsidR="00FC53D4" w:rsidRPr="007D5FB0" w:rsidRDefault="00FC53D4" w:rsidP="00DF027C">
      <w:pPr>
        <w:rPr>
          <w:rFonts w:asciiTheme="majorHAnsi" w:hAnsiTheme="majorHAnsi" w:cstheme="majorHAnsi"/>
          <w:b w:val="0"/>
          <w:bCs/>
          <w:sz w:val="22"/>
        </w:rPr>
      </w:pPr>
    </w:p>
    <w:p w14:paraId="6CCB8FB7" w14:textId="585544B5" w:rsidR="00FC53D4" w:rsidRPr="007D5FB0" w:rsidRDefault="00FC53D4" w:rsidP="00DF027C">
      <w:pPr>
        <w:rPr>
          <w:rFonts w:asciiTheme="majorHAnsi" w:hAnsiTheme="majorHAnsi" w:cstheme="majorHAnsi"/>
          <w:b w:val="0"/>
          <w:bCs/>
          <w:sz w:val="22"/>
        </w:rPr>
      </w:pPr>
    </w:p>
    <w:p w14:paraId="5A39BCE1" w14:textId="740FD781" w:rsidR="00FC53D4" w:rsidRPr="007D5FB0" w:rsidRDefault="00FC53D4" w:rsidP="00DF027C">
      <w:pPr>
        <w:rPr>
          <w:rFonts w:asciiTheme="majorHAnsi" w:hAnsiTheme="majorHAnsi" w:cstheme="majorHAnsi"/>
          <w:b w:val="0"/>
          <w:bCs/>
          <w:sz w:val="22"/>
        </w:rPr>
      </w:pPr>
    </w:p>
    <w:p w14:paraId="1ECB72EA" w14:textId="7E044901" w:rsidR="00FC53D4" w:rsidRPr="007D5FB0" w:rsidRDefault="00FC53D4" w:rsidP="00DF027C">
      <w:pPr>
        <w:rPr>
          <w:rFonts w:asciiTheme="majorHAnsi" w:hAnsiTheme="majorHAnsi" w:cstheme="majorHAnsi"/>
          <w:b w:val="0"/>
          <w:bCs/>
          <w:sz w:val="22"/>
        </w:rPr>
      </w:pPr>
    </w:p>
    <w:p w14:paraId="0571AEF1" w14:textId="75510586" w:rsidR="00FC53D4" w:rsidRPr="007D5FB0" w:rsidRDefault="00FC53D4" w:rsidP="00DF027C">
      <w:pPr>
        <w:rPr>
          <w:rFonts w:asciiTheme="majorHAnsi" w:hAnsiTheme="majorHAnsi" w:cstheme="majorHAnsi"/>
          <w:b w:val="0"/>
          <w:bCs/>
          <w:sz w:val="22"/>
        </w:rPr>
      </w:pPr>
    </w:p>
    <w:p w14:paraId="404DEBCD" w14:textId="085BF6B6" w:rsidR="00FC53D4" w:rsidRPr="007D5FB0" w:rsidRDefault="00FC53D4" w:rsidP="00DF027C">
      <w:pPr>
        <w:rPr>
          <w:rFonts w:asciiTheme="majorHAnsi" w:hAnsiTheme="majorHAnsi" w:cstheme="majorHAnsi"/>
          <w:b w:val="0"/>
          <w:bCs/>
          <w:sz w:val="22"/>
        </w:rPr>
      </w:pPr>
    </w:p>
    <w:p w14:paraId="4B14526C" w14:textId="65AADCD0" w:rsidR="00FC53D4" w:rsidRPr="007D5FB0" w:rsidRDefault="00FC53D4" w:rsidP="00DF027C">
      <w:pPr>
        <w:rPr>
          <w:rFonts w:asciiTheme="majorHAnsi" w:hAnsiTheme="majorHAnsi" w:cstheme="majorHAnsi"/>
          <w:b w:val="0"/>
          <w:bCs/>
          <w:sz w:val="22"/>
        </w:rPr>
      </w:pPr>
    </w:p>
    <w:p w14:paraId="66E600C3" w14:textId="20B81395" w:rsidR="00FC53D4" w:rsidRPr="007D5FB0" w:rsidRDefault="00FC53D4" w:rsidP="00DF027C">
      <w:pPr>
        <w:rPr>
          <w:rFonts w:asciiTheme="majorHAnsi" w:hAnsiTheme="majorHAnsi" w:cstheme="majorHAnsi"/>
          <w:b w:val="0"/>
          <w:bCs/>
          <w:sz w:val="22"/>
        </w:rPr>
      </w:pPr>
    </w:p>
    <w:p w14:paraId="50D3ED55" w14:textId="6D44A42D" w:rsidR="00FC53D4" w:rsidRPr="007D5FB0" w:rsidRDefault="00FC53D4" w:rsidP="00DF027C">
      <w:pPr>
        <w:rPr>
          <w:rFonts w:asciiTheme="majorHAnsi" w:hAnsiTheme="majorHAnsi" w:cstheme="majorHAnsi"/>
          <w:b w:val="0"/>
          <w:bCs/>
          <w:sz w:val="22"/>
        </w:rPr>
      </w:pPr>
    </w:p>
    <w:p w14:paraId="7D5B4B6E" w14:textId="3269A92E" w:rsidR="00FC53D4" w:rsidRPr="007D5FB0" w:rsidRDefault="00FC53D4" w:rsidP="00DF027C">
      <w:pPr>
        <w:rPr>
          <w:rFonts w:asciiTheme="majorHAnsi" w:hAnsiTheme="majorHAnsi" w:cstheme="majorHAnsi"/>
          <w:b w:val="0"/>
          <w:bCs/>
          <w:sz w:val="22"/>
        </w:rPr>
      </w:pPr>
    </w:p>
    <w:p w14:paraId="1A8C2B0C" w14:textId="0E5C1CF7" w:rsidR="00FC53D4" w:rsidRPr="007D5FB0" w:rsidRDefault="00FC53D4" w:rsidP="00DF027C">
      <w:pPr>
        <w:rPr>
          <w:rFonts w:asciiTheme="majorHAnsi" w:hAnsiTheme="majorHAnsi" w:cstheme="majorHAnsi"/>
          <w:b w:val="0"/>
          <w:bCs/>
          <w:sz w:val="22"/>
        </w:rPr>
      </w:pPr>
    </w:p>
    <w:p w14:paraId="7ECFECA5" w14:textId="09B669A2" w:rsidR="00FC53D4" w:rsidRPr="007D5FB0" w:rsidRDefault="00FC53D4" w:rsidP="00DF027C">
      <w:pPr>
        <w:rPr>
          <w:rFonts w:asciiTheme="majorHAnsi" w:hAnsiTheme="majorHAnsi" w:cstheme="majorHAnsi"/>
          <w:b w:val="0"/>
          <w:bCs/>
          <w:sz w:val="22"/>
        </w:rPr>
      </w:pPr>
    </w:p>
    <w:p w14:paraId="35FF30B6" w14:textId="19FC8D30" w:rsidR="00FC53D4" w:rsidRPr="007D5FB0" w:rsidRDefault="00FC53D4" w:rsidP="00DF027C">
      <w:pPr>
        <w:rPr>
          <w:rFonts w:asciiTheme="majorHAnsi" w:hAnsiTheme="majorHAnsi" w:cstheme="majorHAnsi"/>
          <w:b w:val="0"/>
          <w:bCs/>
          <w:sz w:val="22"/>
        </w:rPr>
      </w:pPr>
    </w:p>
    <w:p w14:paraId="08C12077" w14:textId="74072748" w:rsidR="00FC53D4" w:rsidRPr="007D5FB0" w:rsidRDefault="00FC53D4" w:rsidP="00DF027C">
      <w:pPr>
        <w:rPr>
          <w:rFonts w:asciiTheme="majorHAnsi" w:hAnsiTheme="majorHAnsi" w:cstheme="majorHAnsi"/>
          <w:b w:val="0"/>
          <w:bCs/>
          <w:sz w:val="22"/>
        </w:rPr>
      </w:pPr>
    </w:p>
    <w:p w14:paraId="517ADBE2" w14:textId="6CA0BEF8" w:rsidR="00FC53D4" w:rsidRDefault="00FC53D4" w:rsidP="00DF027C">
      <w:pPr>
        <w:rPr>
          <w:rFonts w:asciiTheme="majorHAnsi" w:hAnsiTheme="majorHAnsi" w:cstheme="majorHAnsi"/>
          <w:b w:val="0"/>
          <w:bCs/>
          <w:sz w:val="22"/>
        </w:rPr>
      </w:pPr>
    </w:p>
    <w:p w14:paraId="6DCB285A" w14:textId="25D7F311" w:rsidR="00CB14F4" w:rsidRDefault="00CB14F4" w:rsidP="00DF027C">
      <w:pPr>
        <w:rPr>
          <w:rFonts w:asciiTheme="majorHAnsi" w:hAnsiTheme="majorHAnsi" w:cstheme="majorHAnsi"/>
          <w:b w:val="0"/>
          <w:bCs/>
          <w:sz w:val="22"/>
        </w:rPr>
      </w:pPr>
    </w:p>
    <w:p w14:paraId="68949C14" w14:textId="2834A15B" w:rsidR="00CB14F4" w:rsidRDefault="00CB14F4" w:rsidP="00DF027C">
      <w:pPr>
        <w:rPr>
          <w:rFonts w:asciiTheme="majorHAnsi" w:hAnsiTheme="majorHAnsi" w:cstheme="majorHAnsi"/>
          <w:b w:val="0"/>
          <w:bCs/>
          <w:sz w:val="22"/>
        </w:rPr>
      </w:pPr>
    </w:p>
    <w:p w14:paraId="061EDDBA" w14:textId="692CEEDA" w:rsidR="00CB14F4" w:rsidRDefault="00CB14F4" w:rsidP="00DF027C">
      <w:pPr>
        <w:rPr>
          <w:rFonts w:asciiTheme="majorHAnsi" w:hAnsiTheme="majorHAnsi" w:cstheme="majorHAnsi"/>
          <w:b w:val="0"/>
          <w:bCs/>
          <w:sz w:val="22"/>
        </w:rPr>
      </w:pPr>
    </w:p>
    <w:p w14:paraId="7BD40991" w14:textId="108000DB" w:rsidR="00CB14F4" w:rsidRDefault="00CB14F4" w:rsidP="00DF027C">
      <w:pPr>
        <w:rPr>
          <w:rFonts w:asciiTheme="majorHAnsi" w:hAnsiTheme="majorHAnsi" w:cstheme="majorHAnsi"/>
          <w:b w:val="0"/>
          <w:bCs/>
          <w:sz w:val="22"/>
        </w:rPr>
      </w:pPr>
    </w:p>
    <w:p w14:paraId="19AD8ABB" w14:textId="31AFF21D" w:rsidR="00CB14F4" w:rsidRDefault="00CB14F4" w:rsidP="00DF027C">
      <w:pPr>
        <w:rPr>
          <w:rFonts w:asciiTheme="majorHAnsi" w:hAnsiTheme="majorHAnsi" w:cstheme="majorHAnsi"/>
          <w:b w:val="0"/>
          <w:bCs/>
          <w:sz w:val="22"/>
        </w:rPr>
      </w:pPr>
    </w:p>
    <w:p w14:paraId="45E815A1" w14:textId="7392AC2F" w:rsidR="00CB14F4" w:rsidRDefault="00CB14F4" w:rsidP="00DF027C">
      <w:pPr>
        <w:rPr>
          <w:rFonts w:asciiTheme="majorHAnsi" w:hAnsiTheme="majorHAnsi" w:cstheme="majorHAnsi"/>
          <w:b w:val="0"/>
          <w:bCs/>
          <w:sz w:val="22"/>
        </w:rPr>
      </w:pPr>
    </w:p>
    <w:p w14:paraId="5CE47A16" w14:textId="442C974D" w:rsidR="00CB14F4" w:rsidRDefault="00CB14F4" w:rsidP="00DF027C">
      <w:pPr>
        <w:rPr>
          <w:rFonts w:asciiTheme="majorHAnsi" w:hAnsiTheme="majorHAnsi" w:cstheme="majorHAnsi"/>
          <w:b w:val="0"/>
          <w:bCs/>
          <w:sz w:val="22"/>
        </w:rPr>
      </w:pPr>
    </w:p>
    <w:p w14:paraId="7DB541BB" w14:textId="2DA79E31" w:rsidR="00CB14F4" w:rsidRDefault="00CB14F4" w:rsidP="00DF027C">
      <w:pPr>
        <w:rPr>
          <w:rFonts w:asciiTheme="majorHAnsi" w:hAnsiTheme="majorHAnsi" w:cstheme="majorHAnsi"/>
          <w:b w:val="0"/>
          <w:bCs/>
          <w:sz w:val="22"/>
        </w:rPr>
      </w:pPr>
    </w:p>
    <w:p w14:paraId="126C9000" w14:textId="69DD0D70" w:rsidR="00CB14F4" w:rsidRDefault="00CB14F4" w:rsidP="00DF027C">
      <w:pPr>
        <w:rPr>
          <w:rFonts w:asciiTheme="majorHAnsi" w:hAnsiTheme="majorHAnsi" w:cstheme="majorHAnsi"/>
          <w:b w:val="0"/>
          <w:bCs/>
          <w:sz w:val="22"/>
        </w:rPr>
      </w:pPr>
    </w:p>
    <w:p w14:paraId="60597FCA" w14:textId="64885D1F" w:rsidR="00CB14F4" w:rsidRDefault="00CB14F4" w:rsidP="00DF027C">
      <w:pPr>
        <w:rPr>
          <w:rFonts w:asciiTheme="majorHAnsi" w:hAnsiTheme="majorHAnsi" w:cstheme="majorHAnsi"/>
          <w:b w:val="0"/>
          <w:bCs/>
          <w:sz w:val="22"/>
        </w:rPr>
      </w:pPr>
    </w:p>
    <w:p w14:paraId="5E6947F3" w14:textId="07FA1F61" w:rsidR="00CB14F4" w:rsidRDefault="00CB14F4" w:rsidP="00DF027C">
      <w:pPr>
        <w:rPr>
          <w:rFonts w:asciiTheme="majorHAnsi" w:hAnsiTheme="majorHAnsi" w:cstheme="majorHAnsi"/>
          <w:b w:val="0"/>
          <w:bCs/>
          <w:sz w:val="22"/>
        </w:rPr>
      </w:pPr>
    </w:p>
    <w:p w14:paraId="21928782" w14:textId="0D6553B5" w:rsidR="00CB14F4" w:rsidRDefault="00CB14F4" w:rsidP="00DF027C">
      <w:pPr>
        <w:rPr>
          <w:rFonts w:asciiTheme="majorHAnsi" w:hAnsiTheme="majorHAnsi" w:cstheme="majorHAnsi"/>
          <w:b w:val="0"/>
          <w:bCs/>
          <w:sz w:val="22"/>
        </w:rPr>
      </w:pPr>
    </w:p>
    <w:p w14:paraId="0348F331" w14:textId="20A64744" w:rsidR="00CB14F4" w:rsidRDefault="00CB14F4" w:rsidP="00DF027C">
      <w:pPr>
        <w:rPr>
          <w:rFonts w:asciiTheme="majorHAnsi" w:hAnsiTheme="majorHAnsi" w:cstheme="majorHAnsi"/>
          <w:b w:val="0"/>
          <w:bCs/>
          <w:sz w:val="22"/>
        </w:rPr>
      </w:pPr>
    </w:p>
    <w:p w14:paraId="2608B27B" w14:textId="36B3DAB2" w:rsidR="00CB14F4" w:rsidRDefault="00CB14F4" w:rsidP="00DF027C">
      <w:pPr>
        <w:rPr>
          <w:rFonts w:asciiTheme="majorHAnsi" w:hAnsiTheme="majorHAnsi" w:cstheme="majorHAnsi"/>
          <w:b w:val="0"/>
          <w:bCs/>
          <w:sz w:val="22"/>
        </w:rPr>
      </w:pPr>
    </w:p>
    <w:p w14:paraId="2CD9B97B" w14:textId="37AD5CDB" w:rsidR="00CB14F4" w:rsidRDefault="00CB14F4" w:rsidP="00DF027C">
      <w:pPr>
        <w:rPr>
          <w:rFonts w:asciiTheme="majorHAnsi" w:hAnsiTheme="majorHAnsi" w:cstheme="majorHAnsi"/>
          <w:b w:val="0"/>
          <w:bCs/>
          <w:sz w:val="22"/>
        </w:rPr>
      </w:pPr>
    </w:p>
    <w:p w14:paraId="10D007BE" w14:textId="77777777" w:rsidR="00CB14F4" w:rsidRPr="007D5FB0" w:rsidRDefault="00CB14F4" w:rsidP="00DF027C">
      <w:pPr>
        <w:rPr>
          <w:rFonts w:asciiTheme="majorHAnsi" w:hAnsiTheme="majorHAnsi" w:cstheme="majorHAnsi"/>
          <w:b w:val="0"/>
          <w:bCs/>
          <w:sz w:val="22"/>
        </w:rPr>
      </w:pPr>
    </w:p>
    <w:p w14:paraId="5BC2BEDD" w14:textId="41750258"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(11C) Spring Revision for (Combined Science Biology)</w:t>
      </w:r>
    </w:p>
    <w:p w14:paraId="40E7B7A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64908E6D" w14:textId="77777777" w:rsidTr="00807DCB">
        <w:tc>
          <w:tcPr>
            <w:tcW w:w="9016" w:type="dxa"/>
            <w:shd w:val="clear" w:color="auto" w:fill="CCFFCC"/>
          </w:tcPr>
          <w:p w14:paraId="592110D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2C8D3C7D" w14:textId="77777777" w:rsidTr="00807DCB">
        <w:tc>
          <w:tcPr>
            <w:tcW w:w="9016" w:type="dxa"/>
            <w:shd w:val="clear" w:color="auto" w:fill="auto"/>
          </w:tcPr>
          <w:p w14:paraId="18B4E8E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6F56CE30" w14:textId="77777777" w:rsidR="00FC53D4" w:rsidRPr="007D5FB0" w:rsidRDefault="00FC53D4" w:rsidP="00807DCB">
            <w:pPr>
              <w:rPr>
                <w:rFonts w:asciiTheme="majorHAnsi" w:hAnsiTheme="majorHAnsi" w:cstheme="majorHAnsi"/>
                <w:sz w:val="22"/>
              </w:rPr>
            </w:pPr>
          </w:p>
          <w:p w14:paraId="7030E818"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1F44C6D9" w14:textId="77777777" w:rsidR="00FC53D4" w:rsidRPr="007D5FB0" w:rsidRDefault="00FC53D4" w:rsidP="00807DCB">
            <w:pPr>
              <w:rPr>
                <w:rFonts w:asciiTheme="majorHAnsi" w:hAnsiTheme="majorHAnsi" w:cstheme="majorHAnsi"/>
                <w:sz w:val="22"/>
              </w:rPr>
            </w:pPr>
          </w:p>
        </w:tc>
      </w:tr>
      <w:tr w:rsidR="00FC53D4" w:rsidRPr="007D5FB0" w14:paraId="12366F2A" w14:textId="77777777" w:rsidTr="00807DCB">
        <w:tc>
          <w:tcPr>
            <w:tcW w:w="9016" w:type="dxa"/>
            <w:shd w:val="clear" w:color="auto" w:fill="B1E4FD" w:themeFill="accent1" w:themeFillTint="33"/>
          </w:tcPr>
          <w:p w14:paraId="4156501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274B638A" w14:textId="77777777" w:rsidR="00FC53D4" w:rsidRPr="007D5FB0" w:rsidRDefault="00FC53D4" w:rsidP="00807DCB">
            <w:pPr>
              <w:pStyle w:val="ListParagraph"/>
              <w:rPr>
                <w:rFonts w:asciiTheme="majorHAnsi" w:hAnsiTheme="majorHAnsi" w:cstheme="majorHAnsi"/>
              </w:rPr>
            </w:pPr>
          </w:p>
        </w:tc>
      </w:tr>
      <w:tr w:rsidR="00FC53D4" w:rsidRPr="007D5FB0" w14:paraId="40D389DE" w14:textId="77777777" w:rsidTr="00807DCB">
        <w:tc>
          <w:tcPr>
            <w:tcW w:w="9016" w:type="dxa"/>
          </w:tcPr>
          <w:p w14:paraId="4D53636B"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1319CC73" w14:textId="77777777" w:rsidR="00FC53D4" w:rsidRPr="007D5FB0" w:rsidRDefault="00FC53D4" w:rsidP="00807DCB">
            <w:pPr>
              <w:rPr>
                <w:rFonts w:asciiTheme="majorHAnsi" w:hAnsiTheme="majorHAnsi" w:cstheme="majorHAnsi"/>
                <w:sz w:val="22"/>
              </w:rPr>
            </w:pPr>
          </w:p>
          <w:p w14:paraId="5FC523AE"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28F6A420"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1903384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2B925DF9"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292BE80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14724FA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0067A3F3"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23095DAC" w14:textId="77777777" w:rsidR="00FC53D4" w:rsidRPr="007D5FB0" w:rsidRDefault="00FC53D4" w:rsidP="00807DCB">
            <w:pPr>
              <w:pStyle w:val="ListParagraph"/>
              <w:rPr>
                <w:rFonts w:asciiTheme="majorHAnsi" w:hAnsiTheme="majorHAnsi" w:cstheme="majorHAnsi"/>
                <w:u w:val="single"/>
              </w:rPr>
            </w:pPr>
          </w:p>
          <w:p w14:paraId="395B5266"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7F74DCC8"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4146DAAB"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563FAF4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64334859"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1E6B6237" w14:textId="77777777" w:rsidR="00FC53D4" w:rsidRPr="007D5FB0" w:rsidRDefault="00FC53D4" w:rsidP="00807DCB">
            <w:pPr>
              <w:rPr>
                <w:rFonts w:asciiTheme="majorHAnsi" w:hAnsiTheme="majorHAnsi" w:cstheme="majorHAnsi"/>
                <w:sz w:val="22"/>
                <w:u w:val="single"/>
              </w:rPr>
            </w:pPr>
          </w:p>
          <w:p w14:paraId="18A39054"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55E4B0C5"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415E4FA1"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5A21BA10"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5AEBEB33"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27AAF93E" w14:textId="77777777" w:rsidR="00FC53D4" w:rsidRPr="007D5FB0" w:rsidRDefault="00FC53D4" w:rsidP="00807DCB">
            <w:pPr>
              <w:ind w:left="360"/>
              <w:rPr>
                <w:rFonts w:asciiTheme="majorHAnsi" w:hAnsiTheme="majorHAnsi" w:cstheme="majorHAnsi"/>
                <w:sz w:val="22"/>
              </w:rPr>
            </w:pPr>
          </w:p>
          <w:p w14:paraId="652880B6"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Classification of living organisms</w:t>
            </w:r>
          </w:p>
          <w:p w14:paraId="5DDEA101" w14:textId="77777777" w:rsidR="00FC53D4" w:rsidRPr="007D5FB0" w:rsidRDefault="00FC53D4" w:rsidP="00807DCB">
            <w:pPr>
              <w:rPr>
                <w:rFonts w:asciiTheme="majorHAnsi" w:hAnsiTheme="majorHAnsi" w:cstheme="majorHAnsi"/>
                <w:sz w:val="22"/>
              </w:rPr>
            </w:pPr>
          </w:p>
        </w:tc>
      </w:tr>
      <w:tr w:rsidR="00FC53D4" w:rsidRPr="007D5FB0" w14:paraId="235C3FE3" w14:textId="77777777" w:rsidTr="00807DCB">
        <w:tc>
          <w:tcPr>
            <w:tcW w:w="9016" w:type="dxa"/>
            <w:shd w:val="clear" w:color="auto" w:fill="E0EFF4" w:themeFill="accent4" w:themeFillTint="33"/>
          </w:tcPr>
          <w:p w14:paraId="0E5CCFB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1999263A" w14:textId="77777777" w:rsidR="00FC53D4" w:rsidRPr="007D5FB0" w:rsidRDefault="00FC53D4" w:rsidP="00807DCB">
            <w:pPr>
              <w:rPr>
                <w:rFonts w:asciiTheme="majorHAnsi" w:hAnsiTheme="majorHAnsi" w:cstheme="majorHAnsi"/>
                <w:sz w:val="22"/>
              </w:rPr>
            </w:pPr>
          </w:p>
        </w:tc>
      </w:tr>
      <w:tr w:rsidR="00FC53D4" w:rsidRPr="007D5FB0" w14:paraId="16FFC335" w14:textId="77777777" w:rsidTr="00807DCB">
        <w:tc>
          <w:tcPr>
            <w:tcW w:w="9016" w:type="dxa"/>
          </w:tcPr>
          <w:p w14:paraId="250B9F83"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49F33955"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12EB5C6E"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A45A6AC"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0D1815F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700F5368" w14:textId="77777777" w:rsidR="00FC53D4" w:rsidRPr="007D5FB0" w:rsidRDefault="00FC53D4" w:rsidP="00807DCB">
            <w:pPr>
              <w:rPr>
                <w:rFonts w:asciiTheme="majorHAnsi" w:hAnsiTheme="majorHAnsi" w:cstheme="majorHAnsi"/>
                <w:sz w:val="22"/>
              </w:rPr>
            </w:pPr>
          </w:p>
        </w:tc>
      </w:tr>
      <w:tr w:rsidR="00FC53D4" w:rsidRPr="007D5FB0" w14:paraId="16CFA149" w14:textId="77777777" w:rsidTr="00807DCB">
        <w:tc>
          <w:tcPr>
            <w:tcW w:w="9016" w:type="dxa"/>
            <w:shd w:val="clear" w:color="auto" w:fill="D2F1EF" w:themeFill="accent6" w:themeFillTint="33"/>
          </w:tcPr>
          <w:p w14:paraId="6CF076A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60040F66" w14:textId="77777777" w:rsidR="00FC53D4" w:rsidRPr="007D5FB0" w:rsidRDefault="00FC53D4" w:rsidP="00807DCB">
            <w:pPr>
              <w:rPr>
                <w:rFonts w:asciiTheme="majorHAnsi" w:hAnsiTheme="majorHAnsi" w:cstheme="majorHAnsi"/>
                <w:sz w:val="22"/>
              </w:rPr>
            </w:pPr>
          </w:p>
        </w:tc>
      </w:tr>
      <w:tr w:rsidR="00FC53D4" w:rsidRPr="007D5FB0" w14:paraId="5BBCB1BE" w14:textId="77777777" w:rsidTr="00807DCB">
        <w:tc>
          <w:tcPr>
            <w:tcW w:w="9016" w:type="dxa"/>
          </w:tcPr>
          <w:p w14:paraId="366B3035"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Educake</w:t>
            </w:r>
          </w:p>
          <w:p w14:paraId="49252E0E"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Kerboodle</w:t>
            </w:r>
          </w:p>
          <w:p w14:paraId="161AC6D0"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Revision cards</w:t>
            </w:r>
          </w:p>
          <w:p w14:paraId="5A119EDA" w14:textId="77777777" w:rsidR="00CB14F4" w:rsidRDefault="00CB14F4" w:rsidP="00807DCB">
            <w:pPr>
              <w:rPr>
                <w:rFonts w:asciiTheme="majorHAnsi" w:hAnsiTheme="majorHAnsi" w:cstheme="majorHAnsi"/>
                <w:sz w:val="22"/>
              </w:rPr>
            </w:pPr>
          </w:p>
          <w:p w14:paraId="573550ED" w14:textId="77777777" w:rsidR="00CB14F4" w:rsidRDefault="00CB14F4" w:rsidP="00807DCB">
            <w:pPr>
              <w:rPr>
                <w:rFonts w:asciiTheme="majorHAnsi" w:hAnsiTheme="majorHAnsi" w:cstheme="majorHAnsi"/>
                <w:sz w:val="22"/>
              </w:rPr>
            </w:pPr>
          </w:p>
          <w:p w14:paraId="2D45EFD4" w14:textId="77777777" w:rsidR="00CB14F4" w:rsidRDefault="00CB14F4" w:rsidP="00807DCB">
            <w:pPr>
              <w:rPr>
                <w:rFonts w:asciiTheme="majorHAnsi" w:hAnsiTheme="majorHAnsi" w:cstheme="majorHAnsi"/>
                <w:sz w:val="22"/>
              </w:rPr>
            </w:pPr>
          </w:p>
          <w:p w14:paraId="15D70B64" w14:textId="77777777" w:rsidR="00CB14F4" w:rsidRDefault="00CB14F4" w:rsidP="00807DCB">
            <w:pPr>
              <w:rPr>
                <w:rFonts w:asciiTheme="majorHAnsi" w:hAnsiTheme="majorHAnsi" w:cstheme="majorHAnsi"/>
                <w:sz w:val="22"/>
              </w:rPr>
            </w:pPr>
          </w:p>
          <w:p w14:paraId="3264AFE5" w14:textId="6F0E621E" w:rsidR="00CB14F4" w:rsidRPr="007D5FB0" w:rsidRDefault="00CB14F4" w:rsidP="00807DCB">
            <w:pPr>
              <w:rPr>
                <w:rFonts w:asciiTheme="majorHAnsi" w:hAnsiTheme="majorHAnsi" w:cstheme="majorHAnsi"/>
                <w:sz w:val="22"/>
              </w:rPr>
            </w:pPr>
          </w:p>
        </w:tc>
      </w:tr>
      <w:tr w:rsidR="00FC53D4" w:rsidRPr="007D5FB0" w14:paraId="7907D093" w14:textId="77777777" w:rsidTr="00807DCB">
        <w:tc>
          <w:tcPr>
            <w:tcW w:w="9016" w:type="dxa"/>
            <w:shd w:val="clear" w:color="auto" w:fill="FFCCFF"/>
          </w:tcPr>
          <w:p w14:paraId="70FB9FC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002DD317" w14:textId="77777777" w:rsidR="00FC53D4" w:rsidRPr="007D5FB0" w:rsidRDefault="00FC53D4" w:rsidP="00807DCB">
            <w:pPr>
              <w:rPr>
                <w:rFonts w:asciiTheme="majorHAnsi" w:hAnsiTheme="majorHAnsi" w:cstheme="majorHAnsi"/>
                <w:sz w:val="22"/>
              </w:rPr>
            </w:pPr>
          </w:p>
        </w:tc>
      </w:tr>
      <w:tr w:rsidR="00FC53D4" w:rsidRPr="007D5FB0" w14:paraId="7D5B279D" w14:textId="77777777" w:rsidTr="00807DCB">
        <w:tc>
          <w:tcPr>
            <w:tcW w:w="9016" w:type="dxa"/>
          </w:tcPr>
          <w:p w14:paraId="3BD99296" w14:textId="77777777" w:rsidR="00FC53D4" w:rsidRPr="007D5FB0" w:rsidRDefault="00FC53D4" w:rsidP="00807DCB">
            <w:pPr>
              <w:rPr>
                <w:rFonts w:asciiTheme="majorHAnsi" w:hAnsiTheme="majorHAnsi" w:cstheme="majorHAnsi"/>
                <w:sz w:val="22"/>
              </w:rPr>
            </w:pPr>
          </w:p>
          <w:p w14:paraId="24D95E09" w14:textId="77777777" w:rsidR="00FC53D4" w:rsidRPr="007D5FB0" w:rsidRDefault="000E38C5" w:rsidP="00807DCB">
            <w:pPr>
              <w:rPr>
                <w:rFonts w:asciiTheme="majorHAnsi" w:hAnsiTheme="majorHAnsi" w:cstheme="majorHAnsi"/>
                <w:sz w:val="22"/>
              </w:rPr>
            </w:pPr>
            <w:hyperlink r:id="rId382"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41F93511" w14:textId="77777777" w:rsidR="00FC53D4" w:rsidRPr="007D5FB0" w:rsidRDefault="00FC53D4" w:rsidP="00807DCB">
            <w:pPr>
              <w:rPr>
                <w:rFonts w:asciiTheme="majorHAnsi" w:hAnsiTheme="majorHAnsi" w:cstheme="majorHAnsi"/>
                <w:sz w:val="22"/>
              </w:rPr>
            </w:pPr>
          </w:p>
          <w:p w14:paraId="1075B70D" w14:textId="77777777" w:rsidR="00FC53D4" w:rsidRPr="007D5FB0" w:rsidRDefault="000E38C5" w:rsidP="00807DCB">
            <w:pPr>
              <w:rPr>
                <w:rFonts w:asciiTheme="majorHAnsi" w:hAnsiTheme="majorHAnsi" w:cstheme="majorHAnsi"/>
                <w:sz w:val="22"/>
              </w:rPr>
            </w:pPr>
            <w:hyperlink r:id="rId383" w:history="1">
              <w:r w:rsidR="00FC53D4" w:rsidRPr="007D5FB0">
                <w:rPr>
                  <w:rFonts w:asciiTheme="majorHAnsi" w:hAnsiTheme="majorHAnsi" w:cstheme="majorHAnsi"/>
                  <w:color w:val="0000FF"/>
                  <w:sz w:val="22"/>
                  <w:u w:val="single"/>
                </w:rPr>
                <w:t>GCSE Science Revision Biology "Sexual and Asexual Reproduction" - YouTube</w:t>
              </w:r>
            </w:hyperlink>
          </w:p>
          <w:p w14:paraId="0EFC3A74" w14:textId="77777777" w:rsidR="00FC53D4" w:rsidRPr="007D5FB0" w:rsidRDefault="00FC53D4" w:rsidP="00807DCB">
            <w:pPr>
              <w:rPr>
                <w:rFonts w:asciiTheme="majorHAnsi" w:hAnsiTheme="majorHAnsi" w:cstheme="majorHAnsi"/>
                <w:sz w:val="22"/>
              </w:rPr>
            </w:pPr>
          </w:p>
        </w:tc>
      </w:tr>
      <w:tr w:rsidR="00FC53D4" w:rsidRPr="007D5FB0" w14:paraId="0F28316E" w14:textId="77777777" w:rsidTr="00807DCB">
        <w:tc>
          <w:tcPr>
            <w:tcW w:w="9016" w:type="dxa"/>
            <w:shd w:val="clear" w:color="auto" w:fill="CCFFFF"/>
          </w:tcPr>
          <w:p w14:paraId="2D0BAA1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3884E14" w14:textId="77777777" w:rsidR="00FC53D4" w:rsidRPr="007D5FB0" w:rsidRDefault="00FC53D4" w:rsidP="00807DCB">
            <w:pPr>
              <w:rPr>
                <w:rFonts w:asciiTheme="majorHAnsi" w:hAnsiTheme="majorHAnsi" w:cstheme="majorHAnsi"/>
                <w:sz w:val="22"/>
              </w:rPr>
            </w:pPr>
          </w:p>
        </w:tc>
      </w:tr>
      <w:tr w:rsidR="00FC53D4" w:rsidRPr="007D5FB0" w14:paraId="1FD640B7" w14:textId="77777777" w:rsidTr="00807DCB">
        <w:trPr>
          <w:trHeight w:val="165"/>
        </w:trPr>
        <w:tc>
          <w:tcPr>
            <w:tcW w:w="9016" w:type="dxa"/>
          </w:tcPr>
          <w:p w14:paraId="13FD0C79" w14:textId="77777777" w:rsidR="00FC53D4" w:rsidRPr="007D5FB0" w:rsidRDefault="00FC53D4" w:rsidP="00807DCB">
            <w:pPr>
              <w:rPr>
                <w:rFonts w:asciiTheme="majorHAnsi" w:hAnsiTheme="majorHAnsi" w:cstheme="majorHAnsi"/>
                <w:sz w:val="22"/>
              </w:rPr>
            </w:pPr>
          </w:p>
          <w:p w14:paraId="6DD44AAE" w14:textId="77777777" w:rsidR="00FC53D4" w:rsidRPr="007D5FB0" w:rsidRDefault="000E38C5" w:rsidP="00807DCB">
            <w:pPr>
              <w:rPr>
                <w:rFonts w:asciiTheme="majorHAnsi" w:hAnsiTheme="majorHAnsi" w:cstheme="majorHAnsi"/>
                <w:sz w:val="22"/>
              </w:rPr>
            </w:pPr>
            <w:hyperlink r:id="rId384"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0441F56B" w14:textId="77777777" w:rsidR="00FC53D4" w:rsidRPr="007D5FB0" w:rsidRDefault="00FC53D4" w:rsidP="00807DCB">
            <w:pPr>
              <w:rPr>
                <w:rFonts w:asciiTheme="majorHAnsi" w:hAnsiTheme="majorHAnsi" w:cstheme="majorHAnsi"/>
                <w:sz w:val="22"/>
              </w:rPr>
            </w:pPr>
          </w:p>
          <w:p w14:paraId="7170B540" w14:textId="77777777" w:rsidR="00FC53D4" w:rsidRPr="007D5FB0" w:rsidRDefault="000E38C5" w:rsidP="00807DCB">
            <w:pPr>
              <w:rPr>
                <w:rFonts w:asciiTheme="majorHAnsi" w:hAnsiTheme="majorHAnsi" w:cstheme="majorHAnsi"/>
                <w:sz w:val="22"/>
              </w:rPr>
            </w:pPr>
            <w:hyperlink r:id="rId385" w:history="1">
              <w:r w:rsidR="00FC53D4" w:rsidRPr="007D5FB0">
                <w:rPr>
                  <w:rFonts w:asciiTheme="majorHAnsi" w:hAnsiTheme="majorHAnsi" w:cstheme="majorHAnsi"/>
                  <w:color w:val="0000FF"/>
                  <w:sz w:val="22"/>
                  <w:u w:val="single"/>
                </w:rPr>
                <w:t>Genetic Disorders (genome.gov)</w:t>
              </w:r>
            </w:hyperlink>
          </w:p>
          <w:p w14:paraId="0BE65EF9" w14:textId="77777777" w:rsidR="00FC53D4" w:rsidRPr="007D5FB0" w:rsidRDefault="00FC53D4" w:rsidP="00807DCB">
            <w:pPr>
              <w:rPr>
                <w:rFonts w:asciiTheme="majorHAnsi" w:hAnsiTheme="majorHAnsi" w:cstheme="majorHAnsi"/>
                <w:sz w:val="22"/>
              </w:rPr>
            </w:pPr>
          </w:p>
        </w:tc>
      </w:tr>
    </w:tbl>
    <w:p w14:paraId="7CA65B26" w14:textId="6ED4CBB5" w:rsidR="00FC53D4" w:rsidRPr="007D5FB0" w:rsidRDefault="00FC53D4" w:rsidP="00DF027C">
      <w:pPr>
        <w:rPr>
          <w:rFonts w:asciiTheme="majorHAnsi" w:hAnsiTheme="majorHAnsi" w:cstheme="majorHAnsi"/>
          <w:b w:val="0"/>
          <w:bCs/>
          <w:sz w:val="22"/>
        </w:rPr>
      </w:pPr>
    </w:p>
    <w:p w14:paraId="7497D8A9" w14:textId="005FB99E" w:rsidR="00FC53D4" w:rsidRPr="007D5FB0" w:rsidRDefault="00FC53D4" w:rsidP="00DF027C">
      <w:pPr>
        <w:rPr>
          <w:rFonts w:asciiTheme="majorHAnsi" w:hAnsiTheme="majorHAnsi" w:cstheme="majorHAnsi"/>
          <w:b w:val="0"/>
          <w:bCs/>
          <w:sz w:val="22"/>
        </w:rPr>
      </w:pPr>
    </w:p>
    <w:p w14:paraId="73609D5D" w14:textId="5C81F71D" w:rsidR="00FC53D4" w:rsidRPr="007D5FB0" w:rsidRDefault="00FC53D4" w:rsidP="00DF027C">
      <w:pPr>
        <w:rPr>
          <w:rFonts w:asciiTheme="majorHAnsi" w:hAnsiTheme="majorHAnsi" w:cstheme="majorHAnsi"/>
          <w:b w:val="0"/>
          <w:bCs/>
          <w:sz w:val="22"/>
        </w:rPr>
      </w:pPr>
    </w:p>
    <w:p w14:paraId="00F20535" w14:textId="5FBE646B" w:rsidR="00FC53D4" w:rsidRPr="007D5FB0" w:rsidRDefault="00FC53D4" w:rsidP="00DF027C">
      <w:pPr>
        <w:rPr>
          <w:rFonts w:asciiTheme="majorHAnsi" w:hAnsiTheme="majorHAnsi" w:cstheme="majorHAnsi"/>
          <w:b w:val="0"/>
          <w:bCs/>
          <w:sz w:val="22"/>
        </w:rPr>
      </w:pPr>
    </w:p>
    <w:p w14:paraId="261F567C" w14:textId="1B458A6C" w:rsidR="00FC53D4" w:rsidRPr="007D5FB0" w:rsidRDefault="00FC53D4" w:rsidP="00DF027C">
      <w:pPr>
        <w:rPr>
          <w:rFonts w:asciiTheme="majorHAnsi" w:hAnsiTheme="majorHAnsi" w:cstheme="majorHAnsi"/>
          <w:b w:val="0"/>
          <w:bCs/>
          <w:sz w:val="22"/>
        </w:rPr>
      </w:pPr>
    </w:p>
    <w:p w14:paraId="55DC0DA0" w14:textId="76039C65" w:rsidR="00FC53D4" w:rsidRPr="007D5FB0" w:rsidRDefault="00FC53D4" w:rsidP="00DF027C">
      <w:pPr>
        <w:rPr>
          <w:rFonts w:asciiTheme="majorHAnsi" w:hAnsiTheme="majorHAnsi" w:cstheme="majorHAnsi"/>
          <w:b w:val="0"/>
          <w:bCs/>
          <w:sz w:val="22"/>
        </w:rPr>
      </w:pPr>
    </w:p>
    <w:p w14:paraId="0393D6C4" w14:textId="59A2CB48" w:rsidR="00FC53D4" w:rsidRPr="007D5FB0" w:rsidRDefault="00FC53D4" w:rsidP="00DF027C">
      <w:pPr>
        <w:rPr>
          <w:rFonts w:asciiTheme="majorHAnsi" w:hAnsiTheme="majorHAnsi" w:cstheme="majorHAnsi"/>
          <w:b w:val="0"/>
          <w:bCs/>
          <w:sz w:val="22"/>
        </w:rPr>
      </w:pPr>
    </w:p>
    <w:p w14:paraId="555D7E31" w14:textId="7EBF135C" w:rsidR="00FC53D4" w:rsidRPr="007D5FB0" w:rsidRDefault="00FC53D4" w:rsidP="00DF027C">
      <w:pPr>
        <w:rPr>
          <w:rFonts w:asciiTheme="majorHAnsi" w:hAnsiTheme="majorHAnsi" w:cstheme="majorHAnsi"/>
          <w:b w:val="0"/>
          <w:bCs/>
          <w:sz w:val="22"/>
        </w:rPr>
      </w:pPr>
    </w:p>
    <w:p w14:paraId="0356B067" w14:textId="2FBA1C30" w:rsidR="00FC53D4" w:rsidRPr="007D5FB0" w:rsidRDefault="00FC53D4" w:rsidP="00DF027C">
      <w:pPr>
        <w:rPr>
          <w:rFonts w:asciiTheme="majorHAnsi" w:hAnsiTheme="majorHAnsi" w:cstheme="majorHAnsi"/>
          <w:b w:val="0"/>
          <w:bCs/>
          <w:sz w:val="22"/>
        </w:rPr>
      </w:pPr>
    </w:p>
    <w:p w14:paraId="11D81CD4" w14:textId="2AD6BE1E" w:rsidR="00FC53D4" w:rsidRPr="007D5FB0" w:rsidRDefault="00FC53D4" w:rsidP="00DF027C">
      <w:pPr>
        <w:rPr>
          <w:rFonts w:asciiTheme="majorHAnsi" w:hAnsiTheme="majorHAnsi" w:cstheme="majorHAnsi"/>
          <w:b w:val="0"/>
          <w:bCs/>
          <w:sz w:val="22"/>
        </w:rPr>
      </w:pPr>
    </w:p>
    <w:p w14:paraId="0B485B38" w14:textId="71E03068" w:rsidR="00FC53D4" w:rsidRPr="007D5FB0" w:rsidRDefault="00FC53D4" w:rsidP="00DF027C">
      <w:pPr>
        <w:rPr>
          <w:rFonts w:asciiTheme="majorHAnsi" w:hAnsiTheme="majorHAnsi" w:cstheme="majorHAnsi"/>
          <w:b w:val="0"/>
          <w:bCs/>
          <w:sz w:val="22"/>
        </w:rPr>
      </w:pPr>
    </w:p>
    <w:p w14:paraId="40AE0768" w14:textId="6F5F03E9" w:rsidR="00FC53D4" w:rsidRPr="007D5FB0" w:rsidRDefault="00FC53D4" w:rsidP="00DF027C">
      <w:pPr>
        <w:rPr>
          <w:rFonts w:asciiTheme="majorHAnsi" w:hAnsiTheme="majorHAnsi" w:cstheme="majorHAnsi"/>
          <w:b w:val="0"/>
          <w:bCs/>
          <w:sz w:val="22"/>
        </w:rPr>
      </w:pPr>
    </w:p>
    <w:p w14:paraId="2B25E766" w14:textId="75DCC3C8" w:rsidR="00FC53D4" w:rsidRDefault="00FC53D4" w:rsidP="00DF027C">
      <w:pPr>
        <w:rPr>
          <w:rFonts w:asciiTheme="majorHAnsi" w:hAnsiTheme="majorHAnsi" w:cstheme="majorHAnsi"/>
          <w:b w:val="0"/>
          <w:bCs/>
          <w:sz w:val="22"/>
        </w:rPr>
      </w:pPr>
    </w:p>
    <w:p w14:paraId="314FC24C" w14:textId="5BDDB426" w:rsidR="00CB14F4" w:rsidRDefault="00CB14F4" w:rsidP="00DF027C">
      <w:pPr>
        <w:rPr>
          <w:rFonts w:asciiTheme="majorHAnsi" w:hAnsiTheme="majorHAnsi" w:cstheme="majorHAnsi"/>
          <w:b w:val="0"/>
          <w:bCs/>
          <w:sz w:val="22"/>
        </w:rPr>
      </w:pPr>
    </w:p>
    <w:p w14:paraId="63550E23" w14:textId="510C49FA" w:rsidR="00CB14F4" w:rsidRDefault="00CB14F4" w:rsidP="00DF027C">
      <w:pPr>
        <w:rPr>
          <w:rFonts w:asciiTheme="majorHAnsi" w:hAnsiTheme="majorHAnsi" w:cstheme="majorHAnsi"/>
          <w:b w:val="0"/>
          <w:bCs/>
          <w:sz w:val="22"/>
        </w:rPr>
      </w:pPr>
    </w:p>
    <w:p w14:paraId="5F7EDFEC" w14:textId="2161545A" w:rsidR="00CB14F4" w:rsidRDefault="00CB14F4" w:rsidP="00DF027C">
      <w:pPr>
        <w:rPr>
          <w:rFonts w:asciiTheme="majorHAnsi" w:hAnsiTheme="majorHAnsi" w:cstheme="majorHAnsi"/>
          <w:b w:val="0"/>
          <w:bCs/>
          <w:sz w:val="22"/>
        </w:rPr>
      </w:pPr>
    </w:p>
    <w:p w14:paraId="2DEDBE96" w14:textId="14B55BAF" w:rsidR="00CB14F4" w:rsidRDefault="00CB14F4" w:rsidP="00DF027C">
      <w:pPr>
        <w:rPr>
          <w:rFonts w:asciiTheme="majorHAnsi" w:hAnsiTheme="majorHAnsi" w:cstheme="majorHAnsi"/>
          <w:b w:val="0"/>
          <w:bCs/>
          <w:sz w:val="22"/>
        </w:rPr>
      </w:pPr>
    </w:p>
    <w:p w14:paraId="0C8AFE3A" w14:textId="4B47ACA5" w:rsidR="00CB14F4" w:rsidRDefault="00CB14F4" w:rsidP="00DF027C">
      <w:pPr>
        <w:rPr>
          <w:rFonts w:asciiTheme="majorHAnsi" w:hAnsiTheme="majorHAnsi" w:cstheme="majorHAnsi"/>
          <w:b w:val="0"/>
          <w:bCs/>
          <w:sz w:val="22"/>
        </w:rPr>
      </w:pPr>
    </w:p>
    <w:p w14:paraId="17B70AEA" w14:textId="642A65BB" w:rsidR="00CB14F4" w:rsidRDefault="00CB14F4" w:rsidP="00DF027C">
      <w:pPr>
        <w:rPr>
          <w:rFonts w:asciiTheme="majorHAnsi" w:hAnsiTheme="majorHAnsi" w:cstheme="majorHAnsi"/>
          <w:b w:val="0"/>
          <w:bCs/>
          <w:sz w:val="22"/>
        </w:rPr>
      </w:pPr>
    </w:p>
    <w:p w14:paraId="498DB603" w14:textId="5C8C6D53" w:rsidR="00CB14F4" w:rsidRDefault="00CB14F4" w:rsidP="00DF027C">
      <w:pPr>
        <w:rPr>
          <w:rFonts w:asciiTheme="majorHAnsi" w:hAnsiTheme="majorHAnsi" w:cstheme="majorHAnsi"/>
          <w:b w:val="0"/>
          <w:bCs/>
          <w:sz w:val="22"/>
        </w:rPr>
      </w:pPr>
    </w:p>
    <w:p w14:paraId="124AF9FF" w14:textId="6165743E" w:rsidR="00CB14F4" w:rsidRDefault="00CB14F4" w:rsidP="00DF027C">
      <w:pPr>
        <w:rPr>
          <w:rFonts w:asciiTheme="majorHAnsi" w:hAnsiTheme="majorHAnsi" w:cstheme="majorHAnsi"/>
          <w:b w:val="0"/>
          <w:bCs/>
          <w:sz w:val="22"/>
        </w:rPr>
      </w:pPr>
    </w:p>
    <w:p w14:paraId="0C2948BE" w14:textId="26D848D0" w:rsidR="00CB14F4" w:rsidRDefault="00CB14F4" w:rsidP="00DF027C">
      <w:pPr>
        <w:rPr>
          <w:rFonts w:asciiTheme="majorHAnsi" w:hAnsiTheme="majorHAnsi" w:cstheme="majorHAnsi"/>
          <w:b w:val="0"/>
          <w:bCs/>
          <w:sz w:val="22"/>
        </w:rPr>
      </w:pPr>
    </w:p>
    <w:p w14:paraId="526E1859" w14:textId="64A8DE6E" w:rsidR="00CB14F4" w:rsidRDefault="00CB14F4" w:rsidP="00DF027C">
      <w:pPr>
        <w:rPr>
          <w:rFonts w:asciiTheme="majorHAnsi" w:hAnsiTheme="majorHAnsi" w:cstheme="majorHAnsi"/>
          <w:b w:val="0"/>
          <w:bCs/>
          <w:sz w:val="22"/>
        </w:rPr>
      </w:pPr>
    </w:p>
    <w:p w14:paraId="3D6A0278" w14:textId="26ED8DA3" w:rsidR="00CB14F4" w:rsidRDefault="00CB14F4" w:rsidP="00DF027C">
      <w:pPr>
        <w:rPr>
          <w:rFonts w:asciiTheme="majorHAnsi" w:hAnsiTheme="majorHAnsi" w:cstheme="majorHAnsi"/>
          <w:b w:val="0"/>
          <w:bCs/>
          <w:sz w:val="22"/>
        </w:rPr>
      </w:pPr>
    </w:p>
    <w:p w14:paraId="025F6A1B" w14:textId="217630A7" w:rsidR="00CB14F4" w:rsidRDefault="00CB14F4" w:rsidP="00DF027C">
      <w:pPr>
        <w:rPr>
          <w:rFonts w:asciiTheme="majorHAnsi" w:hAnsiTheme="majorHAnsi" w:cstheme="majorHAnsi"/>
          <w:b w:val="0"/>
          <w:bCs/>
          <w:sz w:val="22"/>
        </w:rPr>
      </w:pPr>
    </w:p>
    <w:p w14:paraId="4E353BE7" w14:textId="6B47F777" w:rsidR="00CB14F4" w:rsidRDefault="00CB14F4" w:rsidP="00DF027C">
      <w:pPr>
        <w:rPr>
          <w:rFonts w:asciiTheme="majorHAnsi" w:hAnsiTheme="majorHAnsi" w:cstheme="majorHAnsi"/>
          <w:b w:val="0"/>
          <w:bCs/>
          <w:sz w:val="22"/>
        </w:rPr>
      </w:pPr>
    </w:p>
    <w:p w14:paraId="42ED754F" w14:textId="2ABA32E3" w:rsidR="00CB14F4" w:rsidRDefault="00CB14F4" w:rsidP="00DF027C">
      <w:pPr>
        <w:rPr>
          <w:rFonts w:asciiTheme="majorHAnsi" w:hAnsiTheme="majorHAnsi" w:cstheme="majorHAnsi"/>
          <w:b w:val="0"/>
          <w:bCs/>
          <w:sz w:val="22"/>
        </w:rPr>
      </w:pPr>
    </w:p>
    <w:p w14:paraId="443F0A7A" w14:textId="4181C642" w:rsidR="00CB14F4" w:rsidRDefault="00CB14F4" w:rsidP="00DF027C">
      <w:pPr>
        <w:rPr>
          <w:rFonts w:asciiTheme="majorHAnsi" w:hAnsiTheme="majorHAnsi" w:cstheme="majorHAnsi"/>
          <w:b w:val="0"/>
          <w:bCs/>
          <w:sz w:val="22"/>
        </w:rPr>
      </w:pPr>
    </w:p>
    <w:p w14:paraId="2A9FA6F2" w14:textId="49D46B01" w:rsidR="00CB14F4" w:rsidRDefault="00CB14F4" w:rsidP="00DF027C">
      <w:pPr>
        <w:rPr>
          <w:rFonts w:asciiTheme="majorHAnsi" w:hAnsiTheme="majorHAnsi" w:cstheme="majorHAnsi"/>
          <w:b w:val="0"/>
          <w:bCs/>
          <w:sz w:val="22"/>
        </w:rPr>
      </w:pPr>
    </w:p>
    <w:p w14:paraId="7519DE13" w14:textId="7C698180" w:rsidR="00CB14F4" w:rsidRDefault="00CB14F4" w:rsidP="00DF027C">
      <w:pPr>
        <w:rPr>
          <w:rFonts w:asciiTheme="majorHAnsi" w:hAnsiTheme="majorHAnsi" w:cstheme="majorHAnsi"/>
          <w:b w:val="0"/>
          <w:bCs/>
          <w:sz w:val="22"/>
        </w:rPr>
      </w:pPr>
    </w:p>
    <w:p w14:paraId="7699FC6A" w14:textId="77777777" w:rsidR="00CB14F4" w:rsidRPr="007D5FB0" w:rsidRDefault="00CB14F4" w:rsidP="00DF027C">
      <w:pPr>
        <w:rPr>
          <w:rFonts w:asciiTheme="majorHAnsi" w:hAnsiTheme="majorHAnsi" w:cstheme="majorHAnsi"/>
          <w:b w:val="0"/>
          <w:bCs/>
          <w:sz w:val="22"/>
        </w:rPr>
      </w:pPr>
    </w:p>
    <w:p w14:paraId="54DDF197" w14:textId="618A090B" w:rsidR="00FC53D4" w:rsidRPr="007D5FB0" w:rsidRDefault="00FC53D4" w:rsidP="00DF027C">
      <w:pPr>
        <w:rPr>
          <w:rFonts w:asciiTheme="majorHAnsi" w:hAnsiTheme="majorHAnsi" w:cstheme="majorHAnsi"/>
          <w:b w:val="0"/>
          <w:bCs/>
          <w:sz w:val="22"/>
        </w:rPr>
      </w:pPr>
    </w:p>
    <w:p w14:paraId="4BA473AA" w14:textId="147E02D3"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11D Spring Revision for AQA Combined Science.</w:t>
      </w:r>
    </w:p>
    <w:p w14:paraId="413F1B1D"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41AC59A9" w14:textId="77777777" w:rsidTr="00807DCB">
        <w:tc>
          <w:tcPr>
            <w:tcW w:w="9016" w:type="dxa"/>
            <w:shd w:val="clear" w:color="auto" w:fill="CCFFCC"/>
          </w:tcPr>
          <w:p w14:paraId="7EF615B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4D2D2F88" w14:textId="77777777" w:rsidTr="00807DCB">
        <w:tc>
          <w:tcPr>
            <w:tcW w:w="9016" w:type="dxa"/>
            <w:shd w:val="clear" w:color="auto" w:fill="auto"/>
          </w:tcPr>
          <w:p w14:paraId="0BF88130"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Biology</w:t>
            </w:r>
          </w:p>
          <w:p w14:paraId="5780CB47"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Inheritance, variation, and evolution </w:t>
            </w:r>
          </w:p>
          <w:p w14:paraId="03034F85"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Ecology</w:t>
            </w:r>
          </w:p>
          <w:p w14:paraId="310E43EF" w14:textId="77777777" w:rsidR="00FC53D4" w:rsidRPr="007D5FB0" w:rsidRDefault="00FC53D4" w:rsidP="00807DCB">
            <w:pPr>
              <w:pStyle w:val="ListParagraph"/>
              <w:rPr>
                <w:rFonts w:asciiTheme="majorHAnsi" w:hAnsiTheme="majorHAnsi" w:cstheme="majorHAnsi"/>
              </w:rPr>
            </w:pPr>
          </w:p>
          <w:p w14:paraId="0B50FE86"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Chemistry</w:t>
            </w:r>
          </w:p>
          <w:p w14:paraId="3D4104DD"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Organic Chemistry </w:t>
            </w:r>
          </w:p>
          <w:p w14:paraId="0264763E"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Chemical analysis</w:t>
            </w:r>
          </w:p>
          <w:p w14:paraId="6318E7D6"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Chemistry of the atmosphere </w:t>
            </w:r>
          </w:p>
          <w:p w14:paraId="4D82E93D" w14:textId="77777777" w:rsidR="00FC53D4" w:rsidRPr="007D5FB0" w:rsidRDefault="00FC53D4" w:rsidP="00807DCB">
            <w:pPr>
              <w:rPr>
                <w:rFonts w:asciiTheme="majorHAnsi" w:hAnsiTheme="majorHAnsi" w:cstheme="majorHAnsi"/>
                <w:sz w:val="22"/>
              </w:rPr>
            </w:pPr>
          </w:p>
          <w:p w14:paraId="323ABA9A"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Physics</w:t>
            </w:r>
            <w:r w:rsidRPr="007D5FB0">
              <w:rPr>
                <w:rFonts w:asciiTheme="majorHAnsi" w:hAnsiTheme="majorHAnsi" w:cstheme="majorHAnsi"/>
                <w:sz w:val="22"/>
              </w:rPr>
              <w:t xml:space="preserve"> </w:t>
            </w:r>
          </w:p>
          <w:p w14:paraId="12157FF0"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Forces</w:t>
            </w:r>
          </w:p>
          <w:p w14:paraId="5DD9D36E"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Waves</w:t>
            </w:r>
          </w:p>
          <w:p w14:paraId="08911A7A"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 xml:space="preserve">Electromagnetism </w:t>
            </w:r>
          </w:p>
          <w:p w14:paraId="41B162EF"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p>
        </w:tc>
      </w:tr>
      <w:tr w:rsidR="00FC53D4" w:rsidRPr="007D5FB0" w14:paraId="23C209BE" w14:textId="77777777" w:rsidTr="00807DCB">
        <w:tc>
          <w:tcPr>
            <w:tcW w:w="9016" w:type="dxa"/>
            <w:shd w:val="clear" w:color="auto" w:fill="B1E4FD" w:themeFill="accent1" w:themeFillTint="33"/>
          </w:tcPr>
          <w:p w14:paraId="598563E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6D56532E" w14:textId="77777777" w:rsidR="00FC53D4" w:rsidRPr="007D5FB0" w:rsidRDefault="00FC53D4" w:rsidP="00807DCB">
            <w:pPr>
              <w:pStyle w:val="ListParagraph"/>
              <w:rPr>
                <w:rFonts w:asciiTheme="majorHAnsi" w:hAnsiTheme="majorHAnsi" w:cstheme="majorHAnsi"/>
              </w:rPr>
            </w:pPr>
          </w:p>
        </w:tc>
      </w:tr>
      <w:tr w:rsidR="00FC53D4" w:rsidRPr="007D5FB0" w14:paraId="429A246C" w14:textId="77777777" w:rsidTr="00807DCB">
        <w:tc>
          <w:tcPr>
            <w:tcW w:w="9016" w:type="dxa"/>
          </w:tcPr>
          <w:p w14:paraId="65FC8594"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Biology</w:t>
            </w:r>
          </w:p>
          <w:p w14:paraId="239D6A84" w14:textId="77777777" w:rsidR="00FC53D4" w:rsidRPr="007D5FB0" w:rsidRDefault="00FC53D4" w:rsidP="00807DCB">
            <w:pPr>
              <w:pStyle w:val="ListParagraph"/>
              <w:rPr>
                <w:rFonts w:asciiTheme="majorHAnsi" w:hAnsiTheme="majorHAnsi" w:cstheme="majorHAnsi"/>
              </w:rPr>
            </w:pPr>
          </w:p>
          <w:p w14:paraId="690C0512" w14:textId="77777777" w:rsidR="00FC53D4" w:rsidRPr="007D5FB0" w:rsidRDefault="00FC53D4" w:rsidP="006C37C3">
            <w:pPr>
              <w:pStyle w:val="ListParagraph"/>
              <w:numPr>
                <w:ilvl w:val="0"/>
                <w:numId w:val="113"/>
              </w:numPr>
              <w:spacing w:after="0" w:line="240" w:lineRule="auto"/>
              <w:rPr>
                <w:rFonts w:asciiTheme="majorHAnsi" w:hAnsiTheme="majorHAnsi" w:cstheme="majorHAnsi"/>
                <w:b/>
                <w:bCs/>
                <w:u w:val="single"/>
              </w:rPr>
            </w:pPr>
            <w:r w:rsidRPr="007D5FB0">
              <w:rPr>
                <w:rFonts w:asciiTheme="majorHAnsi" w:hAnsiTheme="majorHAnsi" w:cstheme="majorHAnsi"/>
              </w:rPr>
              <w:t>Variation</w:t>
            </w:r>
          </w:p>
          <w:p w14:paraId="0D2B6972"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Selective Breeding</w:t>
            </w:r>
          </w:p>
          <w:p w14:paraId="5578EF16"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Genetic Engineering</w:t>
            </w:r>
          </w:p>
          <w:p w14:paraId="1B79136F"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Evolution</w:t>
            </w:r>
          </w:p>
          <w:p w14:paraId="0EEB4725"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Evidence for Evolution</w:t>
            </w:r>
          </w:p>
          <w:p w14:paraId="7315044B"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Fossils</w:t>
            </w:r>
          </w:p>
          <w:p w14:paraId="0852B7BF"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Extinction</w:t>
            </w:r>
          </w:p>
          <w:p w14:paraId="685FCFA9"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Resistant Bacteria</w:t>
            </w:r>
          </w:p>
          <w:p w14:paraId="3EAE65DB"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Deforestation </w:t>
            </w:r>
          </w:p>
          <w:p w14:paraId="438645C5"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Global warming </w:t>
            </w:r>
          </w:p>
          <w:p w14:paraId="112F6DC9" w14:textId="77777777" w:rsidR="00FC53D4" w:rsidRPr="007D5FB0" w:rsidRDefault="00FC53D4" w:rsidP="00807DCB">
            <w:pPr>
              <w:pStyle w:val="ListParagraph"/>
              <w:rPr>
                <w:rFonts w:asciiTheme="majorHAnsi" w:hAnsiTheme="majorHAnsi" w:cstheme="majorHAnsi"/>
                <w:bCs/>
              </w:rPr>
            </w:pPr>
          </w:p>
          <w:p w14:paraId="63937BFA"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Chemistry</w:t>
            </w:r>
          </w:p>
          <w:p w14:paraId="2C081C5C" w14:textId="77777777" w:rsidR="00FC53D4" w:rsidRPr="007D5FB0" w:rsidRDefault="00FC53D4" w:rsidP="00807DCB">
            <w:pPr>
              <w:pStyle w:val="ListParagraph"/>
              <w:rPr>
                <w:rFonts w:asciiTheme="majorHAnsi" w:hAnsiTheme="majorHAnsi" w:cstheme="majorHAnsi"/>
                <w:b/>
                <w:bCs/>
                <w:u w:val="single"/>
              </w:rPr>
            </w:pPr>
          </w:p>
          <w:p w14:paraId="4E34B689"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Carbon compounds</w:t>
            </w:r>
          </w:p>
          <w:p w14:paraId="574B79B0"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Purity and chromatography </w:t>
            </w:r>
          </w:p>
          <w:p w14:paraId="05883F90"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Identifying common gases </w:t>
            </w:r>
          </w:p>
          <w:p w14:paraId="56FB3CFF"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Evolution of earths atmosphere </w:t>
            </w:r>
          </w:p>
          <w:p w14:paraId="7F5FD9A0" w14:textId="77777777" w:rsidR="00FC53D4" w:rsidRPr="007D5FB0" w:rsidRDefault="00FC53D4" w:rsidP="00807DCB">
            <w:pPr>
              <w:pStyle w:val="ListParagraph"/>
              <w:rPr>
                <w:rFonts w:asciiTheme="majorHAnsi" w:hAnsiTheme="majorHAnsi" w:cstheme="majorHAnsi"/>
              </w:rPr>
            </w:pPr>
          </w:p>
          <w:p w14:paraId="1B2CCAE9"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Physics</w:t>
            </w:r>
          </w:p>
          <w:p w14:paraId="207102D2" w14:textId="77777777" w:rsidR="00FC53D4" w:rsidRPr="007D5FB0" w:rsidRDefault="00FC53D4" w:rsidP="00807DCB">
            <w:pPr>
              <w:rPr>
                <w:rFonts w:asciiTheme="majorHAnsi" w:hAnsiTheme="majorHAnsi" w:cstheme="majorHAnsi"/>
                <w:b w:val="0"/>
                <w:bCs/>
                <w:sz w:val="22"/>
                <w:u w:val="single"/>
              </w:rPr>
            </w:pPr>
          </w:p>
          <w:p w14:paraId="2A85F248"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Newton’s Laws</w:t>
            </w:r>
          </w:p>
          <w:p w14:paraId="6FAC6C46"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Forces and Braking</w:t>
            </w:r>
          </w:p>
          <w:p w14:paraId="44C2BB81"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Waves in air, fluids and solids</w:t>
            </w:r>
          </w:p>
          <w:p w14:paraId="7DA02A49"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Electromagnetic waves </w:t>
            </w:r>
          </w:p>
          <w:p w14:paraId="04833E57"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Magnetism and electromagnetism</w:t>
            </w:r>
          </w:p>
          <w:p w14:paraId="39FB40FC"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Motor effect </w:t>
            </w:r>
          </w:p>
          <w:p w14:paraId="76F8D1EB" w14:textId="77777777" w:rsidR="00FC53D4" w:rsidRPr="00CB14F4" w:rsidRDefault="00FC53D4" w:rsidP="00CB14F4">
            <w:pPr>
              <w:ind w:left="360"/>
              <w:rPr>
                <w:rFonts w:asciiTheme="majorHAnsi" w:hAnsiTheme="majorHAnsi" w:cstheme="majorHAnsi"/>
              </w:rPr>
            </w:pPr>
          </w:p>
        </w:tc>
      </w:tr>
      <w:tr w:rsidR="00FC53D4" w:rsidRPr="007D5FB0" w14:paraId="009993F6" w14:textId="77777777" w:rsidTr="00807DCB">
        <w:tc>
          <w:tcPr>
            <w:tcW w:w="9016" w:type="dxa"/>
            <w:shd w:val="clear" w:color="auto" w:fill="E0EFF4" w:themeFill="accent4" w:themeFillTint="33"/>
          </w:tcPr>
          <w:p w14:paraId="2E742D6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hAnsiTheme="majorHAnsi" w:cstheme="majorHAnsi"/>
                <w:bCs/>
                <w:sz w:val="22"/>
              </w:rPr>
              <w:t>Science</w:t>
            </w:r>
            <w:r w:rsidRPr="007D5FB0">
              <w:rPr>
                <w:rFonts w:asciiTheme="majorHAnsi" w:hAnsiTheme="majorHAnsi" w:cstheme="majorHAnsi"/>
                <w:sz w:val="22"/>
              </w:rPr>
              <w:t>?</w:t>
            </w:r>
          </w:p>
          <w:p w14:paraId="39FED762" w14:textId="77777777" w:rsidR="00FC53D4" w:rsidRPr="007D5FB0" w:rsidRDefault="00FC53D4" w:rsidP="00807DCB">
            <w:pPr>
              <w:rPr>
                <w:rFonts w:asciiTheme="majorHAnsi" w:hAnsiTheme="majorHAnsi" w:cstheme="majorHAnsi"/>
                <w:sz w:val="22"/>
              </w:rPr>
            </w:pPr>
          </w:p>
        </w:tc>
      </w:tr>
      <w:tr w:rsidR="00FC53D4" w:rsidRPr="007D5FB0" w14:paraId="41DEBE6C" w14:textId="77777777" w:rsidTr="00807DCB">
        <w:tc>
          <w:tcPr>
            <w:tcW w:w="9016" w:type="dxa"/>
          </w:tcPr>
          <w:p w14:paraId="1ECDF12D" w14:textId="77777777" w:rsidR="00FC53D4" w:rsidRPr="007D5FB0" w:rsidRDefault="00FC53D4" w:rsidP="00807DCB">
            <w:pPr>
              <w:ind w:left="745"/>
              <w:rPr>
                <w:rFonts w:asciiTheme="majorHAnsi" w:hAnsiTheme="majorHAnsi" w:cstheme="majorHAnsi"/>
                <w:sz w:val="22"/>
              </w:rPr>
            </w:pPr>
            <w:r w:rsidRPr="007D5FB0">
              <w:rPr>
                <w:rFonts w:asciiTheme="majorHAnsi" w:hAnsiTheme="majorHAnsi" w:cstheme="majorHAnsi"/>
                <w:sz w:val="22"/>
              </w:rPr>
              <w:t>Workbook</w:t>
            </w:r>
          </w:p>
          <w:p w14:paraId="5DAA16A6"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Past exam questions</w:t>
            </w:r>
          </w:p>
          <w:p w14:paraId="6133D8B3"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Knowledge organisers </w:t>
            </w:r>
          </w:p>
          <w:p w14:paraId="1D0D2CE3"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Revision guides </w:t>
            </w:r>
          </w:p>
          <w:p w14:paraId="1D7FBC7C"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Exercise books </w:t>
            </w:r>
          </w:p>
          <w:p w14:paraId="581BE9A2" w14:textId="0BE6648C" w:rsidR="00FC53D4" w:rsidRPr="007D5FB0" w:rsidRDefault="00FC53D4" w:rsidP="006C37C3">
            <w:pPr>
              <w:pStyle w:val="ListParagraph"/>
              <w:rPr>
                <w:rFonts w:asciiTheme="majorHAnsi" w:hAnsiTheme="majorHAnsi" w:cstheme="majorHAnsi"/>
              </w:rPr>
            </w:pPr>
            <w:r w:rsidRPr="007D5FB0">
              <w:rPr>
                <w:rFonts w:asciiTheme="majorHAnsi" w:hAnsiTheme="majorHAnsi" w:cstheme="majorHAnsi"/>
              </w:rPr>
              <w:t xml:space="preserve">Week by week revision timetable </w:t>
            </w:r>
          </w:p>
        </w:tc>
      </w:tr>
      <w:tr w:rsidR="00FC53D4" w:rsidRPr="007D5FB0" w14:paraId="26F1FC64" w14:textId="77777777" w:rsidTr="00807DCB">
        <w:tc>
          <w:tcPr>
            <w:tcW w:w="9016" w:type="dxa"/>
            <w:shd w:val="clear" w:color="auto" w:fill="D2F1EF" w:themeFill="accent6" w:themeFillTint="33"/>
          </w:tcPr>
          <w:p w14:paraId="193C1585"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1125274" w14:textId="77777777" w:rsidR="00FC53D4" w:rsidRPr="007D5FB0" w:rsidRDefault="00FC53D4" w:rsidP="00807DCB">
            <w:pPr>
              <w:rPr>
                <w:rFonts w:asciiTheme="majorHAnsi" w:hAnsiTheme="majorHAnsi" w:cstheme="majorHAnsi"/>
                <w:sz w:val="22"/>
              </w:rPr>
            </w:pPr>
          </w:p>
        </w:tc>
      </w:tr>
      <w:tr w:rsidR="00FC53D4" w:rsidRPr="007D5FB0" w14:paraId="335879FD" w14:textId="77777777" w:rsidTr="00807DCB">
        <w:tc>
          <w:tcPr>
            <w:tcW w:w="9016" w:type="dxa"/>
          </w:tcPr>
          <w:p w14:paraId="52559BF1" w14:textId="05A7A80B" w:rsidR="00FC53D4" w:rsidRPr="007D5FB0" w:rsidRDefault="006C37C3" w:rsidP="006C37C3">
            <w:pPr>
              <w:rPr>
                <w:rFonts w:asciiTheme="majorHAnsi" w:hAnsiTheme="majorHAnsi" w:cstheme="majorHAnsi"/>
                <w:sz w:val="22"/>
              </w:rPr>
            </w:pPr>
            <w:r w:rsidRPr="007D5FB0">
              <w:rPr>
                <w:rFonts w:asciiTheme="majorHAnsi" w:hAnsiTheme="majorHAnsi" w:cstheme="majorHAnsi"/>
                <w:sz w:val="22"/>
              </w:rPr>
              <w:t xml:space="preserve">           </w:t>
            </w:r>
            <w:r w:rsidR="00FC53D4" w:rsidRPr="007D5FB0">
              <w:rPr>
                <w:rFonts w:asciiTheme="majorHAnsi" w:hAnsiTheme="majorHAnsi" w:cstheme="majorHAnsi"/>
                <w:sz w:val="22"/>
              </w:rPr>
              <w:t>Educake</w:t>
            </w:r>
          </w:p>
          <w:p w14:paraId="394C578D"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Revision guide</w:t>
            </w:r>
          </w:p>
          <w:p w14:paraId="40C77E62"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Seneca learning </w:t>
            </w:r>
          </w:p>
          <w:p w14:paraId="40485E5A"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Exam questions booklets </w:t>
            </w:r>
          </w:p>
        </w:tc>
      </w:tr>
      <w:tr w:rsidR="00FC53D4" w:rsidRPr="007D5FB0" w14:paraId="18FB0B62" w14:textId="77777777" w:rsidTr="00807DCB">
        <w:tc>
          <w:tcPr>
            <w:tcW w:w="9016" w:type="dxa"/>
            <w:shd w:val="clear" w:color="auto" w:fill="FFCCFF"/>
          </w:tcPr>
          <w:p w14:paraId="644CA9D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6C1C6928" w14:textId="77777777" w:rsidR="00FC53D4" w:rsidRPr="007D5FB0" w:rsidRDefault="00FC53D4" w:rsidP="00807DCB">
            <w:pPr>
              <w:rPr>
                <w:rFonts w:asciiTheme="majorHAnsi" w:hAnsiTheme="majorHAnsi" w:cstheme="majorHAnsi"/>
                <w:sz w:val="22"/>
              </w:rPr>
            </w:pPr>
          </w:p>
        </w:tc>
      </w:tr>
      <w:tr w:rsidR="00FC53D4" w:rsidRPr="007D5FB0" w14:paraId="6021395D" w14:textId="77777777" w:rsidTr="00807DCB">
        <w:tc>
          <w:tcPr>
            <w:tcW w:w="9016" w:type="dxa"/>
          </w:tcPr>
          <w:p w14:paraId="71F07F26" w14:textId="77777777" w:rsidR="00FC53D4" w:rsidRPr="007D5FB0" w:rsidRDefault="00FC53D4" w:rsidP="00807DCB">
            <w:pPr>
              <w:rPr>
                <w:rFonts w:asciiTheme="majorHAnsi" w:hAnsiTheme="majorHAnsi" w:cstheme="majorHAnsi"/>
                <w:sz w:val="22"/>
              </w:rPr>
            </w:pPr>
          </w:p>
          <w:p w14:paraId="324AB8C3" w14:textId="77777777" w:rsidR="00FC53D4" w:rsidRPr="007D5FB0" w:rsidRDefault="000E38C5" w:rsidP="00807DCB">
            <w:pPr>
              <w:rPr>
                <w:rFonts w:asciiTheme="majorHAnsi" w:hAnsiTheme="majorHAnsi" w:cstheme="majorHAnsi"/>
                <w:sz w:val="22"/>
              </w:rPr>
            </w:pPr>
            <w:hyperlink r:id="rId386" w:history="1">
              <w:r w:rsidR="00FC53D4" w:rsidRPr="007D5FB0">
                <w:rPr>
                  <w:rStyle w:val="Hyperlink"/>
                  <w:rFonts w:asciiTheme="majorHAnsi" w:hAnsiTheme="majorHAnsi" w:cstheme="majorHAnsi"/>
                  <w:sz w:val="22"/>
                </w:rPr>
                <w:t>https://www.bbc.co.uk/bitesize/subjects/zng4d2p</w:t>
              </w:r>
            </w:hyperlink>
          </w:p>
          <w:p w14:paraId="779ED04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Footprints science website </w:t>
            </w:r>
          </w:p>
          <w:p w14:paraId="22AA1468"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Seneca Learning </w:t>
            </w:r>
          </w:p>
          <w:p w14:paraId="3F2CE5EB" w14:textId="77777777" w:rsidR="00FC53D4" w:rsidRDefault="00FC53D4" w:rsidP="00807DCB">
            <w:pPr>
              <w:rPr>
                <w:rFonts w:asciiTheme="majorHAnsi" w:hAnsiTheme="majorHAnsi" w:cstheme="majorHAnsi"/>
                <w:sz w:val="22"/>
              </w:rPr>
            </w:pPr>
            <w:r w:rsidRPr="007D5FB0">
              <w:rPr>
                <w:rFonts w:asciiTheme="majorHAnsi" w:hAnsiTheme="majorHAnsi" w:cstheme="majorHAnsi"/>
                <w:sz w:val="22"/>
              </w:rPr>
              <w:t xml:space="preserve">Educake </w:t>
            </w:r>
          </w:p>
          <w:p w14:paraId="71DDAC20" w14:textId="29626797" w:rsidR="00CB14F4" w:rsidRPr="007D5FB0" w:rsidRDefault="00CB14F4" w:rsidP="00807DCB">
            <w:pPr>
              <w:rPr>
                <w:rFonts w:asciiTheme="majorHAnsi" w:hAnsiTheme="majorHAnsi" w:cstheme="majorHAnsi"/>
                <w:sz w:val="22"/>
              </w:rPr>
            </w:pPr>
          </w:p>
        </w:tc>
      </w:tr>
      <w:tr w:rsidR="00FC53D4" w:rsidRPr="007D5FB0" w14:paraId="3AB19F8A" w14:textId="77777777" w:rsidTr="00807DCB">
        <w:tc>
          <w:tcPr>
            <w:tcW w:w="9016" w:type="dxa"/>
            <w:shd w:val="clear" w:color="auto" w:fill="CCFFFF"/>
          </w:tcPr>
          <w:p w14:paraId="75A29AC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A19612B" w14:textId="77777777" w:rsidR="00FC53D4" w:rsidRPr="007D5FB0" w:rsidRDefault="00FC53D4" w:rsidP="00807DCB">
            <w:pPr>
              <w:rPr>
                <w:rFonts w:asciiTheme="majorHAnsi" w:hAnsiTheme="majorHAnsi" w:cstheme="majorHAnsi"/>
                <w:sz w:val="22"/>
              </w:rPr>
            </w:pPr>
          </w:p>
        </w:tc>
      </w:tr>
      <w:tr w:rsidR="00FC53D4" w:rsidRPr="007D5FB0" w14:paraId="5A08B1AB" w14:textId="77777777" w:rsidTr="00807DCB">
        <w:trPr>
          <w:trHeight w:val="165"/>
        </w:trPr>
        <w:tc>
          <w:tcPr>
            <w:tcW w:w="9016" w:type="dxa"/>
          </w:tcPr>
          <w:p w14:paraId="4B4240C8" w14:textId="77777777" w:rsidR="00FC53D4" w:rsidRPr="007D5FB0" w:rsidRDefault="00FC53D4" w:rsidP="00807DCB">
            <w:pPr>
              <w:rPr>
                <w:rFonts w:asciiTheme="majorHAnsi" w:hAnsiTheme="majorHAnsi" w:cstheme="majorHAnsi"/>
                <w:sz w:val="22"/>
              </w:rPr>
            </w:pPr>
          </w:p>
          <w:p w14:paraId="47BC15B8" w14:textId="77777777" w:rsidR="00FC53D4" w:rsidRPr="007D5FB0" w:rsidRDefault="000E38C5"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87" w:history="1">
              <w:r w:rsidR="00FC53D4" w:rsidRPr="007D5FB0">
                <w:rPr>
                  <w:rStyle w:val="Hyperlink"/>
                  <w:rFonts w:asciiTheme="majorHAnsi" w:eastAsia="Times New Roman" w:hAnsiTheme="majorHAnsi" w:cstheme="majorHAnsi"/>
                  <w:color w:val="0F0D29" w:themeColor="text1"/>
                  <w:lang w:eastAsia="en-GB"/>
                </w:rPr>
                <w:t>www.genome.gov/human-genome-project</w:t>
              </w:r>
            </w:hyperlink>
          </w:p>
          <w:p w14:paraId="1599FE40" w14:textId="77777777" w:rsidR="00FC53D4" w:rsidRPr="007D5FB0" w:rsidRDefault="000E38C5" w:rsidP="006C37C3">
            <w:pPr>
              <w:pStyle w:val="ListParagraph"/>
              <w:numPr>
                <w:ilvl w:val="0"/>
                <w:numId w:val="114"/>
              </w:numPr>
              <w:spacing w:after="0" w:line="240" w:lineRule="auto"/>
              <w:ind w:left="275" w:hanging="284"/>
              <w:rPr>
                <w:rStyle w:val="Hyperlink"/>
                <w:rFonts w:asciiTheme="majorHAnsi" w:eastAsia="Times New Roman" w:hAnsiTheme="majorHAnsi" w:cstheme="majorHAnsi"/>
                <w:color w:val="0F0D29" w:themeColor="text1"/>
                <w:lang w:eastAsia="en-GB"/>
              </w:rPr>
            </w:pPr>
            <w:hyperlink r:id="rId388" w:history="1">
              <w:r w:rsidR="00FC53D4" w:rsidRPr="007D5FB0">
                <w:rPr>
                  <w:rStyle w:val="Hyperlink"/>
                  <w:rFonts w:asciiTheme="majorHAnsi" w:eastAsia="Times New Roman" w:hAnsiTheme="majorHAnsi" w:cstheme="majorHAnsi"/>
                  <w:color w:val="0F0D29" w:themeColor="text1"/>
                  <w:lang w:eastAsia="en-GB"/>
                </w:rPr>
                <w:t>https://www.youtube.com/watch?v=TQ_iCf8mzMA</w:t>
              </w:r>
            </w:hyperlink>
          </w:p>
          <w:p w14:paraId="4FBB9EE3" w14:textId="77777777" w:rsidR="00FC53D4" w:rsidRPr="007D5FB0" w:rsidRDefault="000E38C5"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89" w:history="1">
              <w:r w:rsidR="00FC53D4" w:rsidRPr="007D5FB0">
                <w:rPr>
                  <w:rStyle w:val="Hyperlink"/>
                  <w:rFonts w:asciiTheme="majorHAnsi" w:hAnsiTheme="majorHAnsi" w:cstheme="majorHAnsi"/>
                  <w:color w:val="0F0D29" w:themeColor="text1"/>
                </w:rPr>
                <w:t>http://news.bbc.co.uk/1/hi/uk/5405470.stm</w:t>
              </w:r>
            </w:hyperlink>
            <w:r w:rsidR="00FC53D4" w:rsidRPr="007D5FB0">
              <w:rPr>
                <w:rFonts w:asciiTheme="majorHAnsi" w:hAnsiTheme="majorHAnsi" w:cstheme="majorHAnsi"/>
                <w:color w:val="0F0D29" w:themeColor="text1"/>
              </w:rPr>
              <w:t xml:space="preserve"> - DNA solves crime.</w:t>
            </w:r>
          </w:p>
          <w:p w14:paraId="6BCB48CC" w14:textId="77777777" w:rsidR="00FC53D4" w:rsidRPr="007D5FB0" w:rsidRDefault="000E38C5"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90" w:history="1">
              <w:r w:rsidR="00FC53D4" w:rsidRPr="007D5FB0">
                <w:rPr>
                  <w:rStyle w:val="Hyperlink"/>
                  <w:rFonts w:asciiTheme="majorHAnsi" w:eastAsia="Times New Roman" w:hAnsiTheme="majorHAnsi" w:cstheme="majorHAnsi"/>
                  <w:lang w:eastAsia="en-GB"/>
                </w:rPr>
                <w:t>https://www.britannica.com/science/DNA-fingerprinting</w:t>
              </w:r>
            </w:hyperlink>
            <w:r w:rsidR="00FC53D4" w:rsidRPr="007D5FB0">
              <w:rPr>
                <w:rFonts w:asciiTheme="majorHAnsi" w:eastAsia="Times New Roman" w:hAnsiTheme="majorHAnsi" w:cstheme="majorHAnsi"/>
                <w:color w:val="0F0D29" w:themeColor="text1"/>
                <w:lang w:eastAsia="en-GB"/>
              </w:rPr>
              <w:t xml:space="preserve"> </w:t>
            </w:r>
          </w:p>
          <w:p w14:paraId="70B4AE3F" w14:textId="77777777" w:rsidR="00FC53D4" w:rsidRPr="007D5FB0" w:rsidRDefault="00FC53D4"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r w:rsidRPr="007D5FB0">
              <w:rPr>
                <w:rFonts w:asciiTheme="majorHAnsi" w:eastAsia="Times New Roman" w:hAnsiTheme="majorHAnsi" w:cstheme="majorHAnsi"/>
                <w:color w:val="0F0D29" w:themeColor="text1"/>
                <w:lang w:eastAsia="en-GB"/>
              </w:rPr>
              <w:t>Show episode of CSI to show real life work of forensics</w:t>
            </w:r>
          </w:p>
          <w:p w14:paraId="5E8D95B4" w14:textId="77777777" w:rsidR="00FC53D4" w:rsidRPr="007D5FB0" w:rsidRDefault="00FC53D4"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r w:rsidRPr="007D5FB0">
              <w:rPr>
                <w:rFonts w:asciiTheme="majorHAnsi" w:eastAsia="Times New Roman" w:hAnsiTheme="majorHAnsi" w:cstheme="majorHAnsi"/>
                <w:color w:val="0F0D29" w:themeColor="text1"/>
                <w:lang w:eastAsia="en-GB"/>
              </w:rPr>
              <w:t xml:space="preserve">Watch David Attenborough to enhance knowledge on deforestation and global warming </w:t>
            </w:r>
          </w:p>
          <w:p w14:paraId="78B50D1A" w14:textId="77777777" w:rsidR="00FC53D4" w:rsidRPr="007D5FB0" w:rsidRDefault="00FC53D4" w:rsidP="00807DCB">
            <w:pPr>
              <w:rPr>
                <w:rFonts w:asciiTheme="majorHAnsi" w:eastAsia="Times New Roman" w:hAnsiTheme="majorHAnsi" w:cstheme="majorHAnsi"/>
                <w:color w:val="0F0D29" w:themeColor="text1"/>
                <w:sz w:val="22"/>
                <w:lang w:eastAsia="en-GB"/>
              </w:rPr>
            </w:pPr>
          </w:p>
          <w:p w14:paraId="54C4A22B"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Increase awareness of the effect of human activity on the environment, the emission of greenhouse gases and the consequences of global warming.</w:t>
            </w:r>
          </w:p>
          <w:p w14:paraId="168E320D"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Islamic Perspective – Looking after God’s earth, it is an Amaanah from him.</w:t>
            </w:r>
          </w:p>
          <w:p w14:paraId="6822DBCF"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Appreciate the responsibility of humans to look after the Earth.</w:t>
            </w:r>
          </w:p>
          <w:p w14:paraId="1C579228"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Look at current individuals/groups effecting change – Greta Thunberg/ Extinction Rebellion</w:t>
            </w:r>
          </w:p>
          <w:p w14:paraId="668EC8F8" w14:textId="77777777" w:rsidR="00FC53D4" w:rsidRPr="007D5FB0" w:rsidRDefault="000E38C5" w:rsidP="006C37C3">
            <w:pPr>
              <w:pStyle w:val="ListParagraph"/>
              <w:numPr>
                <w:ilvl w:val="0"/>
                <w:numId w:val="114"/>
              </w:numPr>
              <w:spacing w:after="0" w:line="240" w:lineRule="auto"/>
              <w:rPr>
                <w:rFonts w:asciiTheme="majorHAnsi" w:hAnsiTheme="majorHAnsi" w:cstheme="majorHAnsi"/>
              </w:rPr>
            </w:pPr>
            <w:hyperlink r:id="rId391" w:history="1">
              <w:r w:rsidR="00FC53D4" w:rsidRPr="007D5FB0">
                <w:rPr>
                  <w:rStyle w:val="Hyperlink"/>
                  <w:rFonts w:asciiTheme="majorHAnsi" w:hAnsiTheme="majorHAnsi" w:cstheme="majorHAnsi"/>
                </w:rPr>
                <w:t>https://www.bbc.co.uk/news/world-europe-58145465</w:t>
              </w:r>
            </w:hyperlink>
          </w:p>
          <w:p w14:paraId="0EC0B407" w14:textId="77777777" w:rsidR="00FC53D4" w:rsidRPr="007D5FB0" w:rsidRDefault="00FC53D4" w:rsidP="00807DCB">
            <w:pPr>
              <w:rPr>
                <w:rFonts w:asciiTheme="majorHAnsi" w:hAnsiTheme="majorHAnsi" w:cstheme="majorHAnsi"/>
                <w:sz w:val="22"/>
              </w:rPr>
            </w:pPr>
          </w:p>
          <w:p w14:paraId="11C73388"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Risks and consequences of exposure to radiation – mutations of genes and cancer.</w:t>
            </w:r>
          </w:p>
          <w:p w14:paraId="2210AAB8" w14:textId="77777777" w:rsidR="00FC53D4" w:rsidRPr="007D5FB0" w:rsidRDefault="00FC53D4" w:rsidP="006C37C3">
            <w:pPr>
              <w:pStyle w:val="ListParagraph"/>
              <w:numPr>
                <w:ilvl w:val="0"/>
                <w:numId w:val="114"/>
              </w:numPr>
              <w:spacing w:after="0" w:line="240" w:lineRule="auto"/>
              <w:rPr>
                <w:rStyle w:val="Hyperlink"/>
                <w:rFonts w:asciiTheme="majorHAnsi" w:hAnsiTheme="majorHAnsi" w:cstheme="majorHAnsi"/>
              </w:rPr>
            </w:pPr>
            <w:r w:rsidRPr="007D5FB0">
              <w:rPr>
                <w:rFonts w:asciiTheme="majorHAnsi" w:hAnsiTheme="majorHAnsi" w:cstheme="majorHAnsi"/>
              </w:rPr>
              <w:t xml:space="preserve">Chernobyl disaster and effects of radiation - </w:t>
            </w:r>
            <w:hyperlink r:id="rId392" w:history="1">
              <w:r w:rsidRPr="007D5FB0">
                <w:rPr>
                  <w:rStyle w:val="Hyperlink"/>
                  <w:rFonts w:asciiTheme="majorHAnsi" w:hAnsiTheme="majorHAnsi" w:cstheme="majorHAnsi"/>
                </w:rPr>
                <w:t>https://www.emergency-live.com/stories/chernobyl-35-years-later-what-remains-of-that-tragic-experience/</w:t>
              </w:r>
            </w:hyperlink>
          </w:p>
          <w:p w14:paraId="3A4A8D4E" w14:textId="77777777" w:rsidR="00FC53D4" w:rsidRPr="00CB14F4" w:rsidRDefault="00FC53D4" w:rsidP="006C37C3">
            <w:pPr>
              <w:pStyle w:val="ListParagraph"/>
              <w:numPr>
                <w:ilvl w:val="0"/>
                <w:numId w:val="114"/>
              </w:numPr>
              <w:spacing w:after="0" w:line="240" w:lineRule="auto"/>
              <w:rPr>
                <w:rStyle w:val="Hyperlink"/>
                <w:rFonts w:asciiTheme="majorHAnsi" w:hAnsiTheme="majorHAnsi" w:cstheme="majorHAnsi"/>
                <w:color w:val="auto"/>
                <w:u w:val="none"/>
              </w:rPr>
            </w:pPr>
            <w:r w:rsidRPr="007D5FB0">
              <w:rPr>
                <w:rFonts w:asciiTheme="majorHAnsi" w:hAnsiTheme="majorHAnsi" w:cstheme="majorHAnsi"/>
              </w:rPr>
              <w:t xml:space="preserve">Electromagnetic hypersensitivity - </w:t>
            </w:r>
            <w:hyperlink r:id="rId393" w:history="1">
              <w:r w:rsidRPr="007D5FB0">
                <w:rPr>
                  <w:rStyle w:val="Hyperlink"/>
                  <w:rFonts w:asciiTheme="majorHAnsi" w:hAnsiTheme="majorHAnsi" w:cstheme="majorHAnsi"/>
                </w:rPr>
                <w:t>https://whyy.org/segments/science-vs-science-the-contradictory-fight-over-whether-electromagnetic-hypersensitivity-is-real/</w:t>
              </w:r>
            </w:hyperlink>
          </w:p>
          <w:p w14:paraId="7472252A" w14:textId="387D4EF3" w:rsidR="00CB14F4" w:rsidRPr="007D5FB0" w:rsidRDefault="00CB14F4" w:rsidP="00CB14F4">
            <w:pPr>
              <w:pStyle w:val="ListParagraph"/>
              <w:spacing w:after="0" w:line="240" w:lineRule="auto"/>
              <w:ind w:left="360"/>
              <w:rPr>
                <w:rFonts w:asciiTheme="majorHAnsi" w:hAnsiTheme="majorHAnsi" w:cstheme="majorHAnsi"/>
              </w:rPr>
            </w:pPr>
          </w:p>
        </w:tc>
      </w:tr>
    </w:tbl>
    <w:p w14:paraId="0789C703" w14:textId="5C306699" w:rsidR="00FC53D4" w:rsidRPr="007D5FB0" w:rsidRDefault="00FC53D4" w:rsidP="00DF027C">
      <w:pPr>
        <w:rPr>
          <w:rFonts w:asciiTheme="majorHAnsi" w:hAnsiTheme="majorHAnsi" w:cstheme="majorHAnsi"/>
          <w:b w:val="0"/>
          <w:bCs/>
          <w:sz w:val="22"/>
        </w:rPr>
      </w:pPr>
    </w:p>
    <w:p w14:paraId="47DCD01A" w14:textId="7D284B16" w:rsidR="00FC53D4" w:rsidRPr="007D5FB0" w:rsidRDefault="00FC53D4" w:rsidP="00DF027C">
      <w:pPr>
        <w:rPr>
          <w:rFonts w:asciiTheme="majorHAnsi" w:hAnsiTheme="majorHAnsi" w:cstheme="majorHAnsi"/>
          <w:b w:val="0"/>
          <w:bCs/>
          <w:sz w:val="22"/>
        </w:rPr>
      </w:pPr>
    </w:p>
    <w:p w14:paraId="033B5F66" w14:textId="77777777" w:rsidR="006C37C3" w:rsidRPr="007D5FB0" w:rsidRDefault="006C37C3" w:rsidP="00CB14F4">
      <w:pPr>
        <w:rPr>
          <w:rFonts w:asciiTheme="majorHAnsi" w:hAnsiTheme="majorHAnsi" w:cstheme="majorHAnsi"/>
          <w:bCs/>
          <w:color w:val="01273A" w:themeColor="accent1" w:themeShade="80"/>
          <w:sz w:val="22"/>
        </w:rPr>
      </w:pPr>
    </w:p>
    <w:p w14:paraId="55AE91A3" w14:textId="20AC0B54" w:rsidR="00FC53D4" w:rsidRPr="00CB14F4" w:rsidRDefault="00FC53D4" w:rsidP="00FC53D4">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11E Spring Revision for Edexcel Biology.</w:t>
      </w:r>
    </w:p>
    <w:p w14:paraId="2515EB84" w14:textId="77777777" w:rsidR="00FC53D4" w:rsidRPr="007D5FB0" w:rsidRDefault="00FC53D4" w:rsidP="00FC53D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C53D4" w:rsidRPr="007D5FB0" w14:paraId="6A565A54" w14:textId="77777777" w:rsidTr="00807DCB">
        <w:tc>
          <w:tcPr>
            <w:tcW w:w="9016" w:type="dxa"/>
            <w:shd w:val="clear" w:color="auto" w:fill="CCFFCC"/>
          </w:tcPr>
          <w:p w14:paraId="54F8DD8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03E362A3" w14:textId="77777777" w:rsidTr="00807DCB">
        <w:tc>
          <w:tcPr>
            <w:tcW w:w="9016" w:type="dxa"/>
            <w:shd w:val="clear" w:color="auto" w:fill="auto"/>
          </w:tcPr>
          <w:p w14:paraId="0DD438C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21924810" w14:textId="77777777" w:rsidR="00FC53D4" w:rsidRPr="007D5FB0" w:rsidRDefault="00FC53D4" w:rsidP="00807DCB">
            <w:pPr>
              <w:rPr>
                <w:rFonts w:asciiTheme="majorHAnsi" w:hAnsiTheme="majorHAnsi" w:cstheme="majorHAnsi"/>
                <w:sz w:val="22"/>
              </w:rPr>
            </w:pPr>
          </w:p>
        </w:tc>
      </w:tr>
      <w:tr w:rsidR="00FC53D4" w:rsidRPr="007D5FB0" w14:paraId="7844BC46" w14:textId="77777777" w:rsidTr="00807DCB">
        <w:tc>
          <w:tcPr>
            <w:tcW w:w="9016" w:type="dxa"/>
            <w:shd w:val="clear" w:color="auto" w:fill="B1E4FD" w:themeFill="accent1" w:themeFillTint="33"/>
          </w:tcPr>
          <w:p w14:paraId="454BAC0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03128353" w14:textId="77777777" w:rsidR="00FC53D4" w:rsidRPr="007D5FB0" w:rsidRDefault="00FC53D4" w:rsidP="00807DCB">
            <w:pPr>
              <w:pStyle w:val="ListParagraph"/>
              <w:rPr>
                <w:rFonts w:asciiTheme="majorHAnsi" w:hAnsiTheme="majorHAnsi" w:cstheme="majorHAnsi"/>
              </w:rPr>
            </w:pPr>
          </w:p>
        </w:tc>
      </w:tr>
      <w:tr w:rsidR="00FC53D4" w:rsidRPr="007D5FB0" w14:paraId="6424A0D1" w14:textId="77777777" w:rsidTr="00807DCB">
        <w:tc>
          <w:tcPr>
            <w:tcW w:w="9016" w:type="dxa"/>
          </w:tcPr>
          <w:p w14:paraId="7FF7C1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1 – Key concepts in biology</w:t>
            </w:r>
          </w:p>
          <w:p w14:paraId="5EC022F4"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Microscopes</w:t>
            </w:r>
          </w:p>
          <w:p w14:paraId="0C09E574"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Plant and animal cells</w:t>
            </w:r>
          </w:p>
          <w:p w14:paraId="72B43B73"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Specialised cells</w:t>
            </w:r>
          </w:p>
          <w:p w14:paraId="0759A058"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Inside bacteria</w:t>
            </w:r>
          </w:p>
          <w:p w14:paraId="1469034C"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Enzymes and nutrition</w:t>
            </w:r>
          </w:p>
          <w:p w14:paraId="1BB03E59"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 and action</w:t>
            </w:r>
          </w:p>
          <w:p w14:paraId="53549799"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 activity</w:t>
            </w:r>
          </w:p>
          <w:p w14:paraId="6F48BC6B"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Transporting substances – osmosis, active transport, diffusion</w:t>
            </w:r>
          </w:p>
          <w:p w14:paraId="54714E07"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Core practical: osmosis in potatoes</w:t>
            </w:r>
          </w:p>
          <w:p w14:paraId="19CB57CF"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Core Practical: using microscope</w:t>
            </w:r>
          </w:p>
          <w:p w14:paraId="28F45DF1" w14:textId="77777777" w:rsidR="00FC53D4" w:rsidRPr="007D5FB0" w:rsidRDefault="00FC53D4" w:rsidP="00807DCB">
            <w:pPr>
              <w:pStyle w:val="ListParagraph"/>
              <w:rPr>
                <w:rFonts w:asciiTheme="majorHAnsi" w:hAnsiTheme="majorHAnsi" w:cstheme="majorHAnsi"/>
              </w:rPr>
            </w:pPr>
          </w:p>
          <w:p w14:paraId="41C4B3C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Topic 2 – Cells and control </w:t>
            </w:r>
          </w:p>
          <w:p w14:paraId="3232A3BA"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Mitosis</w:t>
            </w:r>
          </w:p>
          <w:p w14:paraId="5BBFF1C2"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Growth in animals</w:t>
            </w:r>
          </w:p>
          <w:p w14:paraId="6DAA7B7C"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Growth in plants</w:t>
            </w:r>
          </w:p>
          <w:p w14:paraId="40504659"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Stem cells</w:t>
            </w:r>
          </w:p>
          <w:p w14:paraId="62A79960"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The nervous system</w:t>
            </w:r>
          </w:p>
          <w:p w14:paraId="52B3D7EF"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Neurotransmitter speeds</w:t>
            </w:r>
          </w:p>
          <w:p w14:paraId="586FC06B" w14:textId="77777777" w:rsidR="00FC53D4" w:rsidRPr="007D5FB0" w:rsidRDefault="00FC53D4" w:rsidP="00807DCB">
            <w:pPr>
              <w:pStyle w:val="ListParagraph"/>
              <w:rPr>
                <w:rFonts w:asciiTheme="majorHAnsi" w:hAnsiTheme="majorHAnsi" w:cstheme="majorHAnsi"/>
              </w:rPr>
            </w:pPr>
          </w:p>
          <w:p w14:paraId="5235A57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3 – Genetics</w:t>
            </w:r>
          </w:p>
          <w:p w14:paraId="6F1A4D00"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Meiosis</w:t>
            </w:r>
          </w:p>
          <w:p w14:paraId="5F08F9BA"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DNA</w:t>
            </w:r>
          </w:p>
          <w:p w14:paraId="766130CE"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DNA extraction</w:t>
            </w:r>
          </w:p>
          <w:p w14:paraId="099A3FAE"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Inheritance</w:t>
            </w:r>
          </w:p>
          <w:p w14:paraId="7D89BEF6"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Gene mutation</w:t>
            </w:r>
          </w:p>
          <w:p w14:paraId="286FF1E2"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Variation</w:t>
            </w:r>
          </w:p>
          <w:p w14:paraId="699F3128" w14:textId="77777777" w:rsidR="00FC53D4" w:rsidRPr="007D5FB0" w:rsidRDefault="00FC53D4" w:rsidP="00807DCB">
            <w:pPr>
              <w:pStyle w:val="ListParagraph"/>
              <w:rPr>
                <w:rFonts w:asciiTheme="majorHAnsi" w:hAnsiTheme="majorHAnsi" w:cstheme="majorHAnsi"/>
              </w:rPr>
            </w:pPr>
          </w:p>
          <w:p w14:paraId="1B2DC55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4 – Natural selection and genetic modification</w:t>
            </w:r>
          </w:p>
          <w:p w14:paraId="45F967F6"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Evidence of human evolution</w:t>
            </w:r>
          </w:p>
          <w:p w14:paraId="0C1626C8"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Darwin’s theory</w:t>
            </w:r>
          </w:p>
          <w:p w14:paraId="48DA7509"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Classification</w:t>
            </w:r>
          </w:p>
          <w:p w14:paraId="7FC8C4D0"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Breeds and varieties</w:t>
            </w:r>
          </w:p>
          <w:p w14:paraId="54336B01"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Genes in agriculture and medicine</w:t>
            </w:r>
          </w:p>
          <w:p w14:paraId="539CE08D" w14:textId="77777777" w:rsidR="00FC53D4" w:rsidRPr="007D5FB0" w:rsidRDefault="00FC53D4" w:rsidP="00807DCB">
            <w:pPr>
              <w:pStyle w:val="ListParagraph"/>
              <w:rPr>
                <w:rFonts w:asciiTheme="majorHAnsi" w:hAnsiTheme="majorHAnsi" w:cstheme="majorHAnsi"/>
              </w:rPr>
            </w:pPr>
          </w:p>
          <w:p w14:paraId="445F5D3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5 – Health, disease and development of medicines</w:t>
            </w:r>
          </w:p>
          <w:p w14:paraId="1988A2BD"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Health and disease</w:t>
            </w:r>
          </w:p>
          <w:p w14:paraId="29D7DB44"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Non communicable disease</w:t>
            </w:r>
          </w:p>
          <w:p w14:paraId="590398CB"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Cardiovascular disease</w:t>
            </w:r>
          </w:p>
          <w:p w14:paraId="7A097C75"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Pathogens</w:t>
            </w:r>
          </w:p>
          <w:p w14:paraId="58F8971A"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lastRenderedPageBreak/>
              <w:t>Spreading pathogens</w:t>
            </w:r>
          </w:p>
          <w:p w14:paraId="53C9B15D"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Physical and chemical barriers</w:t>
            </w:r>
          </w:p>
          <w:p w14:paraId="7BA60C5B"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The immune system</w:t>
            </w:r>
          </w:p>
          <w:p w14:paraId="2C34FB84"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Antibiotics</w:t>
            </w:r>
          </w:p>
          <w:p w14:paraId="07A1C58F" w14:textId="77777777" w:rsidR="00FC53D4" w:rsidRPr="007D5FB0" w:rsidRDefault="00FC53D4" w:rsidP="00807DCB">
            <w:pPr>
              <w:rPr>
                <w:rFonts w:asciiTheme="majorHAnsi" w:hAnsiTheme="majorHAnsi" w:cstheme="majorHAnsi"/>
                <w:sz w:val="22"/>
              </w:rPr>
            </w:pPr>
          </w:p>
        </w:tc>
      </w:tr>
      <w:tr w:rsidR="00FC53D4" w:rsidRPr="007D5FB0" w14:paraId="1B13403B" w14:textId="77777777" w:rsidTr="00807DCB">
        <w:tc>
          <w:tcPr>
            <w:tcW w:w="9016" w:type="dxa"/>
            <w:shd w:val="clear" w:color="auto" w:fill="E0EFF4" w:themeFill="accent4" w:themeFillTint="33"/>
          </w:tcPr>
          <w:p w14:paraId="6C3A4FA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How can I revise for Biology?</w:t>
            </w:r>
          </w:p>
          <w:p w14:paraId="140EE927" w14:textId="77777777" w:rsidR="00FC53D4" w:rsidRPr="007D5FB0" w:rsidRDefault="00FC53D4" w:rsidP="00807DCB">
            <w:pPr>
              <w:rPr>
                <w:rFonts w:asciiTheme="majorHAnsi" w:hAnsiTheme="majorHAnsi" w:cstheme="majorHAnsi"/>
                <w:sz w:val="22"/>
              </w:rPr>
            </w:pPr>
          </w:p>
        </w:tc>
      </w:tr>
      <w:tr w:rsidR="00FC53D4" w:rsidRPr="007D5FB0" w14:paraId="55FF4A24" w14:textId="77777777" w:rsidTr="00807DCB">
        <w:tc>
          <w:tcPr>
            <w:tcW w:w="9016" w:type="dxa"/>
          </w:tcPr>
          <w:p w14:paraId="4C93E0B7"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Use your booklets</w:t>
            </w:r>
          </w:p>
          <w:p w14:paraId="602098AE"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Work through exam question booklets</w:t>
            </w:r>
          </w:p>
          <w:p w14:paraId="5D8E40F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Study the mark scheme</w:t>
            </w:r>
          </w:p>
          <w:p w14:paraId="35606528"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Practice retrieval questions on Educake</w:t>
            </w:r>
          </w:p>
          <w:p w14:paraId="3AC295F2" w14:textId="77777777" w:rsidR="00FC53D4" w:rsidRPr="00CF083B" w:rsidRDefault="00FC53D4" w:rsidP="00CF083B">
            <w:pPr>
              <w:rPr>
                <w:rFonts w:asciiTheme="majorHAnsi" w:hAnsiTheme="majorHAnsi" w:cstheme="majorHAnsi"/>
              </w:rPr>
            </w:pPr>
          </w:p>
        </w:tc>
      </w:tr>
      <w:tr w:rsidR="00FC53D4" w:rsidRPr="007D5FB0" w14:paraId="2792DC31" w14:textId="77777777" w:rsidTr="00807DCB">
        <w:tc>
          <w:tcPr>
            <w:tcW w:w="9016" w:type="dxa"/>
            <w:shd w:val="clear" w:color="auto" w:fill="D2F1EF" w:themeFill="accent6" w:themeFillTint="33"/>
          </w:tcPr>
          <w:p w14:paraId="3DCC302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D5F2ECA" w14:textId="77777777" w:rsidR="00FC53D4" w:rsidRPr="007D5FB0" w:rsidRDefault="00FC53D4" w:rsidP="00807DCB">
            <w:pPr>
              <w:rPr>
                <w:rFonts w:asciiTheme="majorHAnsi" w:hAnsiTheme="majorHAnsi" w:cstheme="majorHAnsi"/>
                <w:sz w:val="22"/>
              </w:rPr>
            </w:pPr>
          </w:p>
        </w:tc>
      </w:tr>
      <w:tr w:rsidR="00FC53D4" w:rsidRPr="007D5FB0" w14:paraId="6AFA13EE" w14:textId="77777777" w:rsidTr="00807DCB">
        <w:tc>
          <w:tcPr>
            <w:tcW w:w="9016" w:type="dxa"/>
          </w:tcPr>
          <w:p w14:paraId="4816115A"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Knowledge organisers</w:t>
            </w:r>
          </w:p>
          <w:p w14:paraId="11A48376"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Exam booklets</w:t>
            </w:r>
          </w:p>
          <w:p w14:paraId="6F541091"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Retrieval Booklets</w:t>
            </w:r>
          </w:p>
          <w:p w14:paraId="070C8E8E"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Core practical Booklet</w:t>
            </w:r>
          </w:p>
          <w:p w14:paraId="3F8EF92D" w14:textId="77777777" w:rsidR="00FC53D4" w:rsidRPr="00CF083B" w:rsidRDefault="00FC53D4" w:rsidP="00CF083B">
            <w:pPr>
              <w:rPr>
                <w:rFonts w:asciiTheme="majorHAnsi" w:hAnsiTheme="majorHAnsi" w:cstheme="majorHAnsi"/>
              </w:rPr>
            </w:pPr>
          </w:p>
        </w:tc>
      </w:tr>
      <w:tr w:rsidR="00FC53D4" w:rsidRPr="007D5FB0" w14:paraId="0EC12FCA" w14:textId="77777777" w:rsidTr="00807DCB">
        <w:tc>
          <w:tcPr>
            <w:tcW w:w="9016" w:type="dxa"/>
            <w:shd w:val="clear" w:color="auto" w:fill="FFCCFF"/>
          </w:tcPr>
          <w:p w14:paraId="16DB707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7B7691B8" w14:textId="77777777" w:rsidR="00FC53D4" w:rsidRPr="007D5FB0" w:rsidRDefault="00FC53D4" w:rsidP="00807DCB">
            <w:pPr>
              <w:rPr>
                <w:rFonts w:asciiTheme="majorHAnsi" w:hAnsiTheme="majorHAnsi" w:cstheme="majorHAnsi"/>
                <w:sz w:val="22"/>
              </w:rPr>
            </w:pPr>
          </w:p>
        </w:tc>
      </w:tr>
      <w:tr w:rsidR="00FC53D4" w:rsidRPr="007D5FB0" w14:paraId="7A70EE41" w14:textId="77777777" w:rsidTr="00807DCB">
        <w:tc>
          <w:tcPr>
            <w:tcW w:w="9016" w:type="dxa"/>
          </w:tcPr>
          <w:p w14:paraId="24531A3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Seneca Learning</w:t>
            </w:r>
          </w:p>
          <w:p w14:paraId="2322AFC4"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BBC Bitesize Edexcel 9-1</w:t>
            </w:r>
          </w:p>
          <w:p w14:paraId="04BDB39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Educake</w:t>
            </w:r>
          </w:p>
          <w:p w14:paraId="7CA07DD3"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Free science lessons YouTube</w:t>
            </w:r>
          </w:p>
          <w:p w14:paraId="34080828" w14:textId="77777777" w:rsidR="00FC53D4" w:rsidRPr="007D5FB0" w:rsidRDefault="00FC53D4" w:rsidP="00807DCB">
            <w:pPr>
              <w:rPr>
                <w:rFonts w:asciiTheme="majorHAnsi" w:hAnsiTheme="majorHAnsi" w:cstheme="majorHAnsi"/>
                <w:sz w:val="22"/>
              </w:rPr>
            </w:pPr>
          </w:p>
          <w:p w14:paraId="332DADCA" w14:textId="77777777" w:rsidR="00FC53D4" w:rsidRPr="007D5FB0" w:rsidRDefault="00FC53D4" w:rsidP="00807DCB">
            <w:pPr>
              <w:rPr>
                <w:rFonts w:asciiTheme="majorHAnsi" w:hAnsiTheme="majorHAnsi" w:cstheme="majorHAnsi"/>
                <w:sz w:val="22"/>
              </w:rPr>
            </w:pPr>
          </w:p>
        </w:tc>
      </w:tr>
      <w:tr w:rsidR="00FC53D4" w:rsidRPr="007D5FB0" w14:paraId="08A6D19F" w14:textId="77777777" w:rsidTr="00807DCB">
        <w:tc>
          <w:tcPr>
            <w:tcW w:w="9016" w:type="dxa"/>
            <w:shd w:val="clear" w:color="auto" w:fill="CCFFFF"/>
          </w:tcPr>
          <w:p w14:paraId="5971259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4BB833E" w14:textId="77777777" w:rsidR="00FC53D4" w:rsidRPr="007D5FB0" w:rsidRDefault="00FC53D4" w:rsidP="00807DCB">
            <w:pPr>
              <w:rPr>
                <w:rFonts w:asciiTheme="majorHAnsi" w:hAnsiTheme="majorHAnsi" w:cstheme="majorHAnsi"/>
                <w:sz w:val="22"/>
              </w:rPr>
            </w:pPr>
          </w:p>
        </w:tc>
      </w:tr>
      <w:tr w:rsidR="00FC53D4" w:rsidRPr="007D5FB0" w14:paraId="20A30B73" w14:textId="77777777" w:rsidTr="00807DCB">
        <w:trPr>
          <w:trHeight w:val="165"/>
        </w:trPr>
        <w:tc>
          <w:tcPr>
            <w:tcW w:w="9016" w:type="dxa"/>
          </w:tcPr>
          <w:p w14:paraId="02C46A0D" w14:textId="77777777" w:rsidR="00FC53D4" w:rsidRPr="007D5FB0" w:rsidRDefault="000E38C5" w:rsidP="00807DCB">
            <w:pPr>
              <w:rPr>
                <w:rFonts w:asciiTheme="majorHAnsi" w:hAnsiTheme="majorHAnsi" w:cstheme="majorHAnsi"/>
                <w:color w:val="0F0D29" w:themeColor="text1"/>
                <w:sz w:val="22"/>
              </w:rPr>
            </w:pPr>
            <w:hyperlink r:id="rId394" w:anchor=":~:text=Exam%20Preparation%3A%20Ten%20Study%20Tips%201%20Give%20yourself,your%20brain%20to%20work%20at%20its%20best.%20" w:history="1">
              <w:r w:rsidR="00FC53D4" w:rsidRPr="007D5FB0">
                <w:rPr>
                  <w:rStyle w:val="Hyperlink"/>
                  <w:rFonts w:asciiTheme="majorHAnsi" w:hAnsiTheme="majorHAnsi" w:cstheme="majorHAnsi"/>
                  <w:color w:val="0F0D29" w:themeColor="text1"/>
                  <w:sz w:val="22"/>
                </w:rPr>
                <w:t>Exam Preparation: Ten Study Tips | Top Universities</w:t>
              </w:r>
            </w:hyperlink>
          </w:p>
          <w:p w14:paraId="44252B6C" w14:textId="77777777" w:rsidR="00FC53D4" w:rsidRPr="007D5FB0" w:rsidRDefault="000E38C5" w:rsidP="00807DCB">
            <w:pPr>
              <w:rPr>
                <w:rFonts w:asciiTheme="majorHAnsi" w:hAnsiTheme="majorHAnsi" w:cstheme="majorHAnsi"/>
                <w:color w:val="0F0D29" w:themeColor="text1"/>
                <w:sz w:val="22"/>
              </w:rPr>
            </w:pPr>
            <w:hyperlink r:id="rId395" w:history="1">
              <w:r w:rsidR="00FC53D4" w:rsidRPr="007D5FB0">
                <w:rPr>
                  <w:rStyle w:val="Hyperlink"/>
                  <w:rFonts w:asciiTheme="majorHAnsi" w:hAnsiTheme="majorHAnsi" w:cstheme="majorHAnsi"/>
                  <w:color w:val="0F0D29" w:themeColor="text1"/>
                  <w:sz w:val="22"/>
                </w:rPr>
                <w:t>https://youtu.be/8MmF6uB80ZM</w:t>
              </w:r>
            </w:hyperlink>
            <w:r w:rsidR="00FC53D4" w:rsidRPr="007D5FB0">
              <w:rPr>
                <w:rFonts w:asciiTheme="majorHAnsi" w:hAnsiTheme="majorHAnsi" w:cstheme="majorHAnsi"/>
                <w:color w:val="0F0D29" w:themeColor="text1"/>
                <w:sz w:val="22"/>
              </w:rPr>
              <w:t xml:space="preserve"> - mindfulness before an exam</w:t>
            </w:r>
          </w:p>
          <w:p w14:paraId="499BCD9D" w14:textId="77777777" w:rsidR="00FC53D4" w:rsidRPr="007D5FB0" w:rsidRDefault="00FC53D4" w:rsidP="00807DCB">
            <w:pPr>
              <w:rPr>
                <w:rFonts w:asciiTheme="majorHAnsi" w:hAnsiTheme="majorHAnsi" w:cstheme="majorHAnsi"/>
                <w:color w:val="0F0D29" w:themeColor="text1"/>
                <w:sz w:val="22"/>
              </w:rPr>
            </w:pPr>
          </w:p>
          <w:p w14:paraId="792BCEA2" w14:textId="77777777" w:rsidR="00FC53D4" w:rsidRPr="007D5FB0" w:rsidRDefault="00FC53D4" w:rsidP="00807DCB">
            <w:pPr>
              <w:rPr>
                <w:rFonts w:asciiTheme="majorHAnsi" w:hAnsiTheme="majorHAnsi" w:cstheme="majorHAnsi"/>
                <w:color w:val="0F0D29" w:themeColor="text1"/>
                <w:sz w:val="22"/>
              </w:rPr>
            </w:pPr>
          </w:p>
        </w:tc>
      </w:tr>
    </w:tbl>
    <w:p w14:paraId="6154BD42" w14:textId="7B8C1D38" w:rsidR="00FC53D4" w:rsidRPr="007D5FB0" w:rsidRDefault="00FC53D4" w:rsidP="00DF027C">
      <w:pPr>
        <w:rPr>
          <w:rFonts w:asciiTheme="majorHAnsi" w:hAnsiTheme="majorHAnsi" w:cstheme="majorHAnsi"/>
          <w:b w:val="0"/>
          <w:bCs/>
          <w:sz w:val="22"/>
        </w:rPr>
      </w:pPr>
    </w:p>
    <w:p w14:paraId="1788F921" w14:textId="77777777" w:rsidR="00CB14F4" w:rsidRDefault="00CB14F4" w:rsidP="00807DCB">
      <w:pPr>
        <w:jc w:val="center"/>
        <w:rPr>
          <w:rFonts w:asciiTheme="majorHAnsi" w:hAnsiTheme="majorHAnsi" w:cstheme="majorHAnsi"/>
          <w:bCs/>
          <w:color w:val="013A57" w:themeColor="accent1" w:themeShade="BF"/>
          <w:sz w:val="22"/>
        </w:rPr>
      </w:pPr>
    </w:p>
    <w:p w14:paraId="708E5717" w14:textId="77777777" w:rsidR="00CB14F4" w:rsidRDefault="00CB14F4" w:rsidP="00807DCB">
      <w:pPr>
        <w:jc w:val="center"/>
        <w:rPr>
          <w:rFonts w:asciiTheme="majorHAnsi" w:hAnsiTheme="majorHAnsi" w:cstheme="majorHAnsi"/>
          <w:bCs/>
          <w:color w:val="013A57" w:themeColor="accent1" w:themeShade="BF"/>
          <w:sz w:val="22"/>
        </w:rPr>
      </w:pPr>
    </w:p>
    <w:p w14:paraId="3D0E1AD7" w14:textId="77777777" w:rsidR="00CB14F4" w:rsidRDefault="00CB14F4" w:rsidP="00807DCB">
      <w:pPr>
        <w:jc w:val="center"/>
        <w:rPr>
          <w:rFonts w:asciiTheme="majorHAnsi" w:hAnsiTheme="majorHAnsi" w:cstheme="majorHAnsi"/>
          <w:bCs/>
          <w:color w:val="013A57" w:themeColor="accent1" w:themeShade="BF"/>
          <w:sz w:val="22"/>
        </w:rPr>
      </w:pPr>
    </w:p>
    <w:p w14:paraId="67A5EBC0" w14:textId="77777777" w:rsidR="00CB14F4" w:rsidRDefault="00CB14F4" w:rsidP="00807DCB">
      <w:pPr>
        <w:jc w:val="center"/>
        <w:rPr>
          <w:rFonts w:asciiTheme="majorHAnsi" w:hAnsiTheme="majorHAnsi" w:cstheme="majorHAnsi"/>
          <w:bCs/>
          <w:color w:val="013A57" w:themeColor="accent1" w:themeShade="BF"/>
          <w:sz w:val="22"/>
        </w:rPr>
      </w:pPr>
    </w:p>
    <w:p w14:paraId="60AB5E75" w14:textId="77777777" w:rsidR="00CB14F4" w:rsidRDefault="00CB14F4" w:rsidP="00807DCB">
      <w:pPr>
        <w:jc w:val="center"/>
        <w:rPr>
          <w:rFonts w:asciiTheme="majorHAnsi" w:hAnsiTheme="majorHAnsi" w:cstheme="majorHAnsi"/>
          <w:bCs/>
          <w:color w:val="013A57" w:themeColor="accent1" w:themeShade="BF"/>
          <w:sz w:val="22"/>
        </w:rPr>
      </w:pPr>
    </w:p>
    <w:p w14:paraId="08FAD798" w14:textId="77777777" w:rsidR="00CB14F4" w:rsidRDefault="00CB14F4" w:rsidP="00807DCB">
      <w:pPr>
        <w:jc w:val="center"/>
        <w:rPr>
          <w:rFonts w:asciiTheme="majorHAnsi" w:hAnsiTheme="majorHAnsi" w:cstheme="majorHAnsi"/>
          <w:bCs/>
          <w:color w:val="013A57" w:themeColor="accent1" w:themeShade="BF"/>
          <w:sz w:val="22"/>
        </w:rPr>
      </w:pPr>
    </w:p>
    <w:p w14:paraId="6438E3CA" w14:textId="77777777" w:rsidR="00CB14F4" w:rsidRDefault="00CB14F4" w:rsidP="00807DCB">
      <w:pPr>
        <w:jc w:val="center"/>
        <w:rPr>
          <w:rFonts w:asciiTheme="majorHAnsi" w:hAnsiTheme="majorHAnsi" w:cstheme="majorHAnsi"/>
          <w:bCs/>
          <w:color w:val="013A57" w:themeColor="accent1" w:themeShade="BF"/>
          <w:sz w:val="22"/>
        </w:rPr>
      </w:pPr>
    </w:p>
    <w:p w14:paraId="6E38F343" w14:textId="77777777" w:rsidR="00CB14F4" w:rsidRDefault="00CB14F4" w:rsidP="00807DCB">
      <w:pPr>
        <w:jc w:val="center"/>
        <w:rPr>
          <w:rFonts w:asciiTheme="majorHAnsi" w:hAnsiTheme="majorHAnsi" w:cstheme="majorHAnsi"/>
          <w:bCs/>
          <w:color w:val="013A57" w:themeColor="accent1" w:themeShade="BF"/>
          <w:sz w:val="22"/>
        </w:rPr>
      </w:pPr>
    </w:p>
    <w:p w14:paraId="02505822" w14:textId="3DE25879" w:rsidR="00CB14F4" w:rsidRDefault="00CB14F4" w:rsidP="00CF083B">
      <w:pPr>
        <w:rPr>
          <w:rFonts w:asciiTheme="majorHAnsi" w:hAnsiTheme="majorHAnsi" w:cstheme="majorHAnsi"/>
          <w:bCs/>
          <w:color w:val="013A57" w:themeColor="accent1" w:themeShade="BF"/>
          <w:sz w:val="22"/>
        </w:rPr>
      </w:pPr>
    </w:p>
    <w:p w14:paraId="2F68E76F" w14:textId="6683601E" w:rsidR="00CF083B" w:rsidRDefault="00CF083B" w:rsidP="00CF083B">
      <w:pPr>
        <w:rPr>
          <w:rFonts w:asciiTheme="majorHAnsi" w:hAnsiTheme="majorHAnsi" w:cstheme="majorHAnsi"/>
          <w:bCs/>
          <w:color w:val="013A57" w:themeColor="accent1" w:themeShade="BF"/>
          <w:sz w:val="22"/>
        </w:rPr>
      </w:pPr>
    </w:p>
    <w:p w14:paraId="590B5416" w14:textId="22A5AD21" w:rsidR="00CF083B" w:rsidRDefault="00CF083B" w:rsidP="00CF083B">
      <w:pPr>
        <w:rPr>
          <w:rFonts w:asciiTheme="majorHAnsi" w:hAnsiTheme="majorHAnsi" w:cstheme="majorHAnsi"/>
          <w:bCs/>
          <w:color w:val="013A57" w:themeColor="accent1" w:themeShade="BF"/>
          <w:sz w:val="22"/>
        </w:rPr>
      </w:pPr>
    </w:p>
    <w:p w14:paraId="48EF9C5C" w14:textId="2B4E594E" w:rsidR="00CF083B" w:rsidRDefault="00CF083B" w:rsidP="00CF083B">
      <w:pPr>
        <w:rPr>
          <w:rFonts w:asciiTheme="majorHAnsi" w:hAnsiTheme="majorHAnsi" w:cstheme="majorHAnsi"/>
          <w:bCs/>
          <w:color w:val="013A57" w:themeColor="accent1" w:themeShade="BF"/>
          <w:sz w:val="22"/>
        </w:rPr>
      </w:pPr>
    </w:p>
    <w:p w14:paraId="77C4BDAE" w14:textId="51ADACD4" w:rsidR="00CF083B" w:rsidRDefault="00CF083B" w:rsidP="00CF083B">
      <w:pPr>
        <w:rPr>
          <w:rFonts w:asciiTheme="majorHAnsi" w:hAnsiTheme="majorHAnsi" w:cstheme="majorHAnsi"/>
          <w:bCs/>
          <w:color w:val="013A57" w:themeColor="accent1" w:themeShade="BF"/>
          <w:sz w:val="22"/>
        </w:rPr>
      </w:pPr>
    </w:p>
    <w:p w14:paraId="0ECC1B28" w14:textId="473A94B7" w:rsidR="00CF083B" w:rsidRDefault="00CF083B" w:rsidP="00CF083B">
      <w:pPr>
        <w:rPr>
          <w:rFonts w:asciiTheme="majorHAnsi" w:hAnsiTheme="majorHAnsi" w:cstheme="majorHAnsi"/>
          <w:bCs/>
          <w:color w:val="013A57" w:themeColor="accent1" w:themeShade="BF"/>
          <w:sz w:val="22"/>
        </w:rPr>
      </w:pPr>
    </w:p>
    <w:p w14:paraId="2D67F963" w14:textId="77777777" w:rsidR="00CF083B" w:rsidRDefault="00CF083B" w:rsidP="00CF083B">
      <w:pPr>
        <w:rPr>
          <w:rFonts w:asciiTheme="majorHAnsi" w:hAnsiTheme="majorHAnsi" w:cstheme="majorHAnsi"/>
          <w:bCs/>
          <w:color w:val="013A57" w:themeColor="accent1" w:themeShade="BF"/>
          <w:sz w:val="22"/>
        </w:rPr>
      </w:pPr>
    </w:p>
    <w:p w14:paraId="1CA7E9CE" w14:textId="3A2589C7" w:rsidR="00807DCB" w:rsidRPr="00CB14F4" w:rsidRDefault="00807DCB" w:rsidP="00807DCB">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11E Spring Revision for Chemistry</w:t>
      </w:r>
    </w:p>
    <w:p w14:paraId="70C13D9A" w14:textId="77777777" w:rsidR="00807DCB" w:rsidRPr="007D5FB0" w:rsidRDefault="00807DCB" w:rsidP="00807DC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07DCB" w:rsidRPr="007D5FB0" w14:paraId="0729C9A8" w14:textId="77777777" w:rsidTr="00807DCB">
        <w:tc>
          <w:tcPr>
            <w:tcW w:w="9016" w:type="dxa"/>
            <w:shd w:val="clear" w:color="auto" w:fill="CCFFCC"/>
          </w:tcPr>
          <w:p w14:paraId="40653ED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07DCB" w:rsidRPr="007D5FB0" w14:paraId="55617E9D" w14:textId="77777777" w:rsidTr="00807DCB">
        <w:tc>
          <w:tcPr>
            <w:tcW w:w="9016" w:type="dxa"/>
            <w:shd w:val="clear" w:color="auto" w:fill="auto"/>
          </w:tcPr>
          <w:p w14:paraId="6929E0E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06A725CB" w14:textId="77777777" w:rsidR="00807DCB" w:rsidRPr="007D5FB0" w:rsidRDefault="00807DCB" w:rsidP="00807DCB">
            <w:pPr>
              <w:rPr>
                <w:rFonts w:asciiTheme="majorHAnsi" w:hAnsiTheme="majorHAnsi" w:cstheme="majorHAnsi"/>
                <w:sz w:val="22"/>
              </w:rPr>
            </w:pPr>
          </w:p>
        </w:tc>
      </w:tr>
      <w:tr w:rsidR="00807DCB" w:rsidRPr="007D5FB0" w14:paraId="3DAEF510" w14:textId="77777777" w:rsidTr="00807DCB">
        <w:tc>
          <w:tcPr>
            <w:tcW w:w="9016" w:type="dxa"/>
            <w:shd w:val="clear" w:color="auto" w:fill="B1E4FD" w:themeFill="accent1" w:themeFillTint="33"/>
          </w:tcPr>
          <w:p w14:paraId="18432AC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do I need to revise?</w:t>
            </w:r>
          </w:p>
          <w:p w14:paraId="63CCAA52" w14:textId="77777777" w:rsidR="00807DCB" w:rsidRPr="007D5FB0" w:rsidRDefault="00807DCB" w:rsidP="00807DCB">
            <w:pPr>
              <w:pStyle w:val="ListParagraph"/>
              <w:rPr>
                <w:rFonts w:asciiTheme="majorHAnsi" w:hAnsiTheme="majorHAnsi" w:cstheme="majorHAnsi"/>
              </w:rPr>
            </w:pPr>
          </w:p>
        </w:tc>
      </w:tr>
      <w:tr w:rsidR="00807DCB" w:rsidRPr="007D5FB0" w14:paraId="4F029331" w14:textId="77777777" w:rsidTr="00807DCB">
        <w:tc>
          <w:tcPr>
            <w:tcW w:w="9016" w:type="dxa"/>
          </w:tcPr>
          <w:p w14:paraId="7BFC4884" w14:textId="77777777" w:rsidR="00807DCB" w:rsidRPr="007D5FB0" w:rsidRDefault="00807DCB" w:rsidP="00807DCB">
            <w:pPr>
              <w:rPr>
                <w:rFonts w:asciiTheme="majorHAnsi" w:hAnsiTheme="majorHAnsi" w:cstheme="majorHAnsi"/>
                <w:sz w:val="22"/>
              </w:rPr>
            </w:pPr>
          </w:p>
          <w:p w14:paraId="1876EAC3"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1 – Key concepts in chemistry</w:t>
            </w:r>
          </w:p>
          <w:p w14:paraId="25190997"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Structure of the atom</w:t>
            </w:r>
          </w:p>
          <w:p w14:paraId="4C91BC06"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Atomic and mass number</w:t>
            </w:r>
          </w:p>
          <w:p w14:paraId="0DE707AD"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Isotopes</w:t>
            </w:r>
          </w:p>
          <w:p w14:paraId="731E34FD"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Elements and the periodic table</w:t>
            </w:r>
          </w:p>
          <w:p w14:paraId="68E3B02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Electronic config and the periodic table</w:t>
            </w:r>
          </w:p>
          <w:p w14:paraId="01E9340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Ionic bonds</w:t>
            </w:r>
          </w:p>
          <w:p w14:paraId="6A7D363F"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Ionic lattices</w:t>
            </w:r>
          </w:p>
          <w:p w14:paraId="609702F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Covalent bonds</w:t>
            </w:r>
          </w:p>
          <w:p w14:paraId="1C5922FC"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Molecular compounds</w:t>
            </w:r>
          </w:p>
          <w:p w14:paraId="229FD6F2"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Allotropes of carbon</w:t>
            </w:r>
          </w:p>
          <w:p w14:paraId="6905BAA2"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Properties of metals</w:t>
            </w:r>
          </w:p>
          <w:p w14:paraId="1BD5C5F3"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Bonding models</w:t>
            </w:r>
          </w:p>
          <w:p w14:paraId="7317C0BC" w14:textId="77777777" w:rsidR="00807DCB" w:rsidRPr="007D5FB0" w:rsidRDefault="00807DCB" w:rsidP="00807DCB">
            <w:pPr>
              <w:pStyle w:val="ListParagraph"/>
              <w:rPr>
                <w:rFonts w:asciiTheme="majorHAnsi" w:hAnsiTheme="majorHAnsi" w:cstheme="majorHAnsi"/>
              </w:rPr>
            </w:pPr>
          </w:p>
          <w:p w14:paraId="7149D4B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2 – States of Matter and mixtures</w:t>
            </w:r>
          </w:p>
          <w:p w14:paraId="38738552"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States of matter</w:t>
            </w:r>
          </w:p>
          <w:p w14:paraId="42CE5DDA"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Mixture</w:t>
            </w:r>
          </w:p>
          <w:p w14:paraId="01F33D7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Filtration and crystallisation</w:t>
            </w:r>
          </w:p>
          <w:p w14:paraId="6B8A3D85"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Chromatography</w:t>
            </w:r>
          </w:p>
          <w:p w14:paraId="31670D1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Distillation</w:t>
            </w:r>
          </w:p>
          <w:p w14:paraId="596EA40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Drinking water</w:t>
            </w:r>
          </w:p>
          <w:p w14:paraId="04980EA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Core Practical: investigating inks</w:t>
            </w:r>
          </w:p>
          <w:p w14:paraId="58777356" w14:textId="77777777" w:rsidR="00807DCB" w:rsidRPr="007D5FB0" w:rsidRDefault="00807DCB" w:rsidP="00807DCB">
            <w:pPr>
              <w:pStyle w:val="ListParagraph"/>
              <w:rPr>
                <w:rFonts w:asciiTheme="majorHAnsi" w:hAnsiTheme="majorHAnsi" w:cstheme="majorHAnsi"/>
              </w:rPr>
            </w:pPr>
          </w:p>
          <w:p w14:paraId="79909370"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3 – Chemical changes</w:t>
            </w:r>
          </w:p>
          <w:p w14:paraId="3A7530CA"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Acids, alkalis, indicators</w:t>
            </w:r>
          </w:p>
          <w:p w14:paraId="3CDD8E06"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Bases and salts</w:t>
            </w:r>
          </w:p>
          <w:p w14:paraId="1A9E5173"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Alkalis and balancing equations</w:t>
            </w:r>
          </w:p>
          <w:p w14:paraId="46A77761"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Alkalis and neutralisation - titration</w:t>
            </w:r>
          </w:p>
          <w:p w14:paraId="219B8C79"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Reaction of acids with metals and carbonates</w:t>
            </w:r>
          </w:p>
          <w:p w14:paraId="6768B554"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Solubility</w:t>
            </w:r>
          </w:p>
          <w:p w14:paraId="37013A46"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Core practical: making copper sulphate</w:t>
            </w:r>
          </w:p>
          <w:p w14:paraId="45255257"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Core practical – investigating neutralisation</w:t>
            </w:r>
          </w:p>
          <w:p w14:paraId="43D4B550" w14:textId="77777777" w:rsidR="00807DCB" w:rsidRPr="007D5FB0" w:rsidRDefault="00807DCB" w:rsidP="00807DCB">
            <w:pPr>
              <w:pStyle w:val="ListParagraph"/>
              <w:rPr>
                <w:rFonts w:asciiTheme="majorHAnsi" w:hAnsiTheme="majorHAnsi" w:cstheme="majorHAnsi"/>
              </w:rPr>
            </w:pPr>
          </w:p>
          <w:p w14:paraId="523C9282"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Topic 4 – Extracting metals and equilibria </w:t>
            </w:r>
          </w:p>
          <w:p w14:paraId="78CD53E6"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Electrolysis</w:t>
            </w:r>
          </w:p>
          <w:p w14:paraId="7818941D"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Products of electrolysis</w:t>
            </w:r>
          </w:p>
          <w:p w14:paraId="61F71C96"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Reactivity</w:t>
            </w:r>
          </w:p>
          <w:p w14:paraId="601090AA"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Ores</w:t>
            </w:r>
          </w:p>
          <w:p w14:paraId="768AB25B"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Oxidation and reduction</w:t>
            </w:r>
          </w:p>
          <w:p w14:paraId="41E93CC7"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Life cycle assessment</w:t>
            </w:r>
          </w:p>
          <w:p w14:paraId="2BCD718A"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lastRenderedPageBreak/>
              <w:t>Dynamic equilibrium</w:t>
            </w:r>
          </w:p>
          <w:p w14:paraId="5D14E1BC" w14:textId="77777777" w:rsidR="00807DCB"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Core practical: electrolysis of copper sulphate</w:t>
            </w:r>
          </w:p>
          <w:p w14:paraId="03898D68" w14:textId="5F51B836" w:rsidR="00CB14F4" w:rsidRPr="007D5FB0" w:rsidRDefault="00CB14F4" w:rsidP="006C37C3">
            <w:pPr>
              <w:pStyle w:val="ListParagraph"/>
              <w:numPr>
                <w:ilvl w:val="0"/>
                <w:numId w:val="123"/>
              </w:numPr>
              <w:spacing w:after="0" w:line="240" w:lineRule="auto"/>
              <w:rPr>
                <w:rFonts w:asciiTheme="majorHAnsi" w:hAnsiTheme="majorHAnsi" w:cstheme="majorHAnsi"/>
              </w:rPr>
            </w:pPr>
          </w:p>
        </w:tc>
      </w:tr>
      <w:tr w:rsidR="00807DCB" w:rsidRPr="007D5FB0" w14:paraId="34C224B7" w14:textId="77777777" w:rsidTr="00807DCB">
        <w:tc>
          <w:tcPr>
            <w:tcW w:w="9016" w:type="dxa"/>
            <w:shd w:val="clear" w:color="auto" w:fill="E0EFF4" w:themeFill="accent4" w:themeFillTint="33"/>
          </w:tcPr>
          <w:p w14:paraId="30D5926C"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lastRenderedPageBreak/>
              <w:t>How can I revise for Chemistry?</w:t>
            </w:r>
          </w:p>
          <w:p w14:paraId="0C5F07FD" w14:textId="77777777" w:rsidR="00807DCB" w:rsidRPr="007D5FB0" w:rsidRDefault="00807DCB" w:rsidP="00807DCB">
            <w:pPr>
              <w:rPr>
                <w:rFonts w:asciiTheme="majorHAnsi" w:hAnsiTheme="majorHAnsi" w:cstheme="majorHAnsi"/>
                <w:sz w:val="22"/>
              </w:rPr>
            </w:pPr>
          </w:p>
        </w:tc>
      </w:tr>
      <w:tr w:rsidR="00807DCB" w:rsidRPr="007D5FB0" w14:paraId="4BDCB698" w14:textId="77777777" w:rsidTr="00807DCB">
        <w:tc>
          <w:tcPr>
            <w:tcW w:w="9016" w:type="dxa"/>
          </w:tcPr>
          <w:p w14:paraId="170755FA"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Use your booklets</w:t>
            </w:r>
          </w:p>
          <w:p w14:paraId="0F7A14F7"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Work through exam question booklets</w:t>
            </w:r>
          </w:p>
          <w:p w14:paraId="59830399"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Study the mark scheme</w:t>
            </w:r>
          </w:p>
          <w:p w14:paraId="122DE372"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Practice retrieval questions on Educake</w:t>
            </w:r>
          </w:p>
          <w:p w14:paraId="46D3F14B" w14:textId="77777777" w:rsidR="00807DCB" w:rsidRPr="00CB14F4" w:rsidRDefault="00807DCB" w:rsidP="00CB14F4">
            <w:pPr>
              <w:rPr>
                <w:rFonts w:asciiTheme="majorHAnsi" w:hAnsiTheme="majorHAnsi" w:cstheme="majorHAnsi"/>
              </w:rPr>
            </w:pPr>
          </w:p>
        </w:tc>
      </w:tr>
      <w:tr w:rsidR="00807DCB" w:rsidRPr="007D5FB0" w14:paraId="2671021D" w14:textId="77777777" w:rsidTr="00807DCB">
        <w:tc>
          <w:tcPr>
            <w:tcW w:w="9016" w:type="dxa"/>
            <w:shd w:val="clear" w:color="auto" w:fill="D2F1EF" w:themeFill="accent6" w:themeFillTint="33"/>
          </w:tcPr>
          <w:p w14:paraId="6D55B1B8"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B8FCB25" w14:textId="77777777" w:rsidR="00807DCB" w:rsidRPr="007D5FB0" w:rsidRDefault="00807DCB" w:rsidP="00807DCB">
            <w:pPr>
              <w:rPr>
                <w:rFonts w:asciiTheme="majorHAnsi" w:hAnsiTheme="majorHAnsi" w:cstheme="majorHAnsi"/>
                <w:sz w:val="22"/>
              </w:rPr>
            </w:pPr>
          </w:p>
        </w:tc>
      </w:tr>
      <w:tr w:rsidR="00807DCB" w:rsidRPr="007D5FB0" w14:paraId="637E5A60" w14:textId="77777777" w:rsidTr="00807DCB">
        <w:tc>
          <w:tcPr>
            <w:tcW w:w="9016" w:type="dxa"/>
          </w:tcPr>
          <w:p w14:paraId="586AEACD"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18BE9344"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Exam booklets</w:t>
            </w:r>
          </w:p>
          <w:p w14:paraId="6224548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Retrieval Booklets</w:t>
            </w:r>
          </w:p>
          <w:p w14:paraId="26CC4538"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Core practical Booklet</w:t>
            </w:r>
          </w:p>
          <w:p w14:paraId="56CBCCD8" w14:textId="77777777" w:rsidR="00807DCB" w:rsidRPr="00CB14F4" w:rsidRDefault="00807DCB" w:rsidP="00CB14F4">
            <w:pPr>
              <w:rPr>
                <w:rFonts w:asciiTheme="majorHAnsi" w:hAnsiTheme="majorHAnsi" w:cstheme="majorHAnsi"/>
              </w:rPr>
            </w:pPr>
          </w:p>
        </w:tc>
      </w:tr>
      <w:tr w:rsidR="00807DCB" w:rsidRPr="007D5FB0" w14:paraId="35C4F992" w14:textId="77777777" w:rsidTr="00807DCB">
        <w:tc>
          <w:tcPr>
            <w:tcW w:w="9016" w:type="dxa"/>
            <w:shd w:val="clear" w:color="auto" w:fill="FFCCFF"/>
          </w:tcPr>
          <w:p w14:paraId="015E01E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websites I can use:</w:t>
            </w:r>
          </w:p>
          <w:p w14:paraId="0E7B930C" w14:textId="77777777" w:rsidR="00807DCB" w:rsidRPr="007D5FB0" w:rsidRDefault="00807DCB" w:rsidP="00807DCB">
            <w:pPr>
              <w:rPr>
                <w:rFonts w:asciiTheme="majorHAnsi" w:hAnsiTheme="majorHAnsi" w:cstheme="majorHAnsi"/>
                <w:sz w:val="22"/>
              </w:rPr>
            </w:pPr>
          </w:p>
        </w:tc>
      </w:tr>
      <w:tr w:rsidR="00807DCB" w:rsidRPr="007D5FB0" w14:paraId="2D601BFE" w14:textId="77777777" w:rsidTr="00807DCB">
        <w:tc>
          <w:tcPr>
            <w:tcW w:w="9016" w:type="dxa"/>
          </w:tcPr>
          <w:p w14:paraId="60A71C9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Seneca Learning</w:t>
            </w:r>
          </w:p>
          <w:p w14:paraId="06006DA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BBC Bitesize Edexcel 9-1</w:t>
            </w:r>
          </w:p>
          <w:p w14:paraId="597C4EC0"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Educake</w:t>
            </w:r>
          </w:p>
          <w:p w14:paraId="10E611D7"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Free science lessons YouTube</w:t>
            </w:r>
          </w:p>
          <w:p w14:paraId="750DCC36" w14:textId="29AAE71E" w:rsidR="00807DCB" w:rsidRPr="007D5FB0" w:rsidRDefault="00807DCB" w:rsidP="00807DCB">
            <w:pPr>
              <w:rPr>
                <w:rFonts w:asciiTheme="majorHAnsi" w:hAnsiTheme="majorHAnsi" w:cstheme="majorHAnsi"/>
                <w:sz w:val="22"/>
              </w:rPr>
            </w:pPr>
          </w:p>
        </w:tc>
      </w:tr>
      <w:tr w:rsidR="00807DCB" w:rsidRPr="007D5FB0" w14:paraId="451B181D" w14:textId="77777777" w:rsidTr="00807DCB">
        <w:tc>
          <w:tcPr>
            <w:tcW w:w="9016" w:type="dxa"/>
            <w:shd w:val="clear" w:color="auto" w:fill="CCFFFF"/>
          </w:tcPr>
          <w:p w14:paraId="5B1EBA29"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4D89D65" w14:textId="77777777" w:rsidR="00807DCB" w:rsidRPr="007D5FB0" w:rsidRDefault="00807DCB" w:rsidP="00807DCB">
            <w:pPr>
              <w:rPr>
                <w:rFonts w:asciiTheme="majorHAnsi" w:hAnsiTheme="majorHAnsi" w:cstheme="majorHAnsi"/>
                <w:sz w:val="22"/>
              </w:rPr>
            </w:pPr>
          </w:p>
        </w:tc>
      </w:tr>
      <w:tr w:rsidR="00807DCB" w:rsidRPr="007D5FB0" w14:paraId="5BBA18B4" w14:textId="77777777" w:rsidTr="00807DCB">
        <w:trPr>
          <w:trHeight w:val="165"/>
        </w:trPr>
        <w:tc>
          <w:tcPr>
            <w:tcW w:w="9016" w:type="dxa"/>
          </w:tcPr>
          <w:p w14:paraId="3B78E402" w14:textId="77777777" w:rsidR="00807DCB" w:rsidRPr="007D5FB0" w:rsidRDefault="000E38C5" w:rsidP="00807DCB">
            <w:pPr>
              <w:rPr>
                <w:rFonts w:asciiTheme="majorHAnsi" w:hAnsiTheme="majorHAnsi" w:cstheme="majorHAnsi"/>
                <w:color w:val="0F0D29" w:themeColor="text1"/>
                <w:sz w:val="22"/>
              </w:rPr>
            </w:pPr>
            <w:hyperlink r:id="rId396" w:anchor=":~:text=Exam%20Preparation%3A%20Ten%20Study%20Tips%201%20Give%20yourself,your%20brain%20to%20work%20at%20its%20best.%20" w:history="1">
              <w:r w:rsidR="00807DCB" w:rsidRPr="007D5FB0">
                <w:rPr>
                  <w:rStyle w:val="Hyperlink"/>
                  <w:rFonts w:asciiTheme="majorHAnsi" w:hAnsiTheme="majorHAnsi" w:cstheme="majorHAnsi"/>
                  <w:color w:val="0F0D29" w:themeColor="text1"/>
                  <w:sz w:val="22"/>
                </w:rPr>
                <w:t>Exam Preparation: Ten Study Tips | Top Universities</w:t>
              </w:r>
            </w:hyperlink>
          </w:p>
          <w:p w14:paraId="0B6E2E3E" w14:textId="1C713E0C" w:rsidR="00807DCB" w:rsidRPr="007D5FB0" w:rsidRDefault="000E38C5" w:rsidP="00807DCB">
            <w:pPr>
              <w:rPr>
                <w:rFonts w:asciiTheme="majorHAnsi" w:hAnsiTheme="majorHAnsi" w:cstheme="majorHAnsi"/>
                <w:sz w:val="22"/>
              </w:rPr>
            </w:pPr>
            <w:hyperlink r:id="rId397" w:history="1">
              <w:r w:rsidR="00807DCB" w:rsidRPr="007D5FB0">
                <w:rPr>
                  <w:rStyle w:val="Hyperlink"/>
                  <w:rFonts w:asciiTheme="majorHAnsi" w:hAnsiTheme="majorHAnsi" w:cstheme="majorHAnsi"/>
                  <w:color w:val="0F0D29" w:themeColor="text1"/>
                  <w:sz w:val="22"/>
                </w:rPr>
                <w:t>https://youtu.be/8MmF6uB80ZM</w:t>
              </w:r>
            </w:hyperlink>
            <w:r w:rsidR="00807DCB" w:rsidRPr="007D5FB0">
              <w:rPr>
                <w:rFonts w:asciiTheme="majorHAnsi" w:hAnsiTheme="majorHAnsi" w:cstheme="majorHAnsi"/>
                <w:color w:val="0F0D29" w:themeColor="text1"/>
                <w:sz w:val="22"/>
              </w:rPr>
              <w:t xml:space="preserve"> - mindfulness before an exam</w:t>
            </w:r>
          </w:p>
          <w:p w14:paraId="1CF0C4C9" w14:textId="77777777" w:rsidR="00807DCB" w:rsidRPr="007D5FB0" w:rsidRDefault="00807DCB" w:rsidP="00807DCB">
            <w:pPr>
              <w:rPr>
                <w:rFonts w:asciiTheme="majorHAnsi" w:hAnsiTheme="majorHAnsi" w:cstheme="majorHAnsi"/>
                <w:sz w:val="22"/>
              </w:rPr>
            </w:pPr>
          </w:p>
        </w:tc>
      </w:tr>
    </w:tbl>
    <w:p w14:paraId="4949F56A" w14:textId="65FFB55A" w:rsidR="00FC53D4" w:rsidRPr="007D5FB0" w:rsidRDefault="00FC53D4" w:rsidP="00DF027C">
      <w:pPr>
        <w:rPr>
          <w:rFonts w:asciiTheme="majorHAnsi" w:hAnsiTheme="majorHAnsi" w:cstheme="majorHAnsi"/>
          <w:b w:val="0"/>
          <w:bCs/>
          <w:sz w:val="22"/>
        </w:rPr>
      </w:pPr>
    </w:p>
    <w:p w14:paraId="1DDD240D" w14:textId="47BCBED8" w:rsidR="00807DCB" w:rsidRPr="007D5FB0" w:rsidRDefault="00807DCB" w:rsidP="00DF027C">
      <w:pPr>
        <w:rPr>
          <w:rFonts w:asciiTheme="majorHAnsi" w:hAnsiTheme="majorHAnsi" w:cstheme="majorHAnsi"/>
          <w:b w:val="0"/>
          <w:bCs/>
          <w:sz w:val="22"/>
        </w:rPr>
      </w:pPr>
    </w:p>
    <w:p w14:paraId="47E0D594" w14:textId="77777777" w:rsidR="00CB14F4" w:rsidRDefault="00CB14F4" w:rsidP="00807DCB">
      <w:pPr>
        <w:jc w:val="center"/>
        <w:rPr>
          <w:rFonts w:asciiTheme="majorHAnsi" w:hAnsiTheme="majorHAnsi" w:cstheme="majorHAnsi"/>
          <w:bCs/>
          <w:color w:val="013A57" w:themeColor="accent1" w:themeShade="BF"/>
          <w:sz w:val="22"/>
        </w:rPr>
      </w:pPr>
    </w:p>
    <w:p w14:paraId="016DB6F6" w14:textId="77777777" w:rsidR="00CB14F4" w:rsidRDefault="00CB14F4" w:rsidP="00807DCB">
      <w:pPr>
        <w:jc w:val="center"/>
        <w:rPr>
          <w:rFonts w:asciiTheme="majorHAnsi" w:hAnsiTheme="majorHAnsi" w:cstheme="majorHAnsi"/>
          <w:bCs/>
          <w:color w:val="013A57" w:themeColor="accent1" w:themeShade="BF"/>
          <w:sz w:val="22"/>
        </w:rPr>
      </w:pPr>
    </w:p>
    <w:p w14:paraId="3CF429F7" w14:textId="77777777" w:rsidR="00CB14F4" w:rsidRDefault="00CB14F4" w:rsidP="00807DCB">
      <w:pPr>
        <w:jc w:val="center"/>
        <w:rPr>
          <w:rFonts w:asciiTheme="majorHAnsi" w:hAnsiTheme="majorHAnsi" w:cstheme="majorHAnsi"/>
          <w:bCs/>
          <w:color w:val="013A57" w:themeColor="accent1" w:themeShade="BF"/>
          <w:sz w:val="22"/>
        </w:rPr>
      </w:pPr>
    </w:p>
    <w:p w14:paraId="184669DE" w14:textId="77777777" w:rsidR="00CB14F4" w:rsidRDefault="00CB14F4" w:rsidP="00807DCB">
      <w:pPr>
        <w:jc w:val="center"/>
        <w:rPr>
          <w:rFonts w:asciiTheme="majorHAnsi" w:hAnsiTheme="majorHAnsi" w:cstheme="majorHAnsi"/>
          <w:bCs/>
          <w:color w:val="013A57" w:themeColor="accent1" w:themeShade="BF"/>
          <w:sz w:val="22"/>
        </w:rPr>
      </w:pPr>
    </w:p>
    <w:p w14:paraId="32F9FCEA" w14:textId="77777777" w:rsidR="00CB14F4" w:rsidRDefault="00CB14F4" w:rsidP="00807DCB">
      <w:pPr>
        <w:jc w:val="center"/>
        <w:rPr>
          <w:rFonts w:asciiTheme="majorHAnsi" w:hAnsiTheme="majorHAnsi" w:cstheme="majorHAnsi"/>
          <w:bCs/>
          <w:color w:val="013A57" w:themeColor="accent1" w:themeShade="BF"/>
          <w:sz w:val="22"/>
        </w:rPr>
      </w:pPr>
    </w:p>
    <w:p w14:paraId="2F6B0E1D" w14:textId="77777777" w:rsidR="00CB14F4" w:rsidRDefault="00CB14F4" w:rsidP="00807DCB">
      <w:pPr>
        <w:jc w:val="center"/>
        <w:rPr>
          <w:rFonts w:asciiTheme="majorHAnsi" w:hAnsiTheme="majorHAnsi" w:cstheme="majorHAnsi"/>
          <w:bCs/>
          <w:color w:val="013A57" w:themeColor="accent1" w:themeShade="BF"/>
          <w:sz w:val="22"/>
        </w:rPr>
      </w:pPr>
    </w:p>
    <w:p w14:paraId="2FE60DB1" w14:textId="77777777" w:rsidR="00CB14F4" w:rsidRDefault="00CB14F4" w:rsidP="00807DCB">
      <w:pPr>
        <w:jc w:val="center"/>
        <w:rPr>
          <w:rFonts w:asciiTheme="majorHAnsi" w:hAnsiTheme="majorHAnsi" w:cstheme="majorHAnsi"/>
          <w:bCs/>
          <w:color w:val="013A57" w:themeColor="accent1" w:themeShade="BF"/>
          <w:sz w:val="22"/>
        </w:rPr>
      </w:pPr>
    </w:p>
    <w:p w14:paraId="75BF986C" w14:textId="77777777" w:rsidR="00CB14F4" w:rsidRDefault="00CB14F4" w:rsidP="00807DCB">
      <w:pPr>
        <w:jc w:val="center"/>
        <w:rPr>
          <w:rFonts w:asciiTheme="majorHAnsi" w:hAnsiTheme="majorHAnsi" w:cstheme="majorHAnsi"/>
          <w:bCs/>
          <w:color w:val="013A57" w:themeColor="accent1" w:themeShade="BF"/>
          <w:sz w:val="22"/>
        </w:rPr>
      </w:pPr>
    </w:p>
    <w:p w14:paraId="158F2583" w14:textId="77777777" w:rsidR="00CB14F4" w:rsidRDefault="00CB14F4" w:rsidP="00807DCB">
      <w:pPr>
        <w:jc w:val="center"/>
        <w:rPr>
          <w:rFonts w:asciiTheme="majorHAnsi" w:hAnsiTheme="majorHAnsi" w:cstheme="majorHAnsi"/>
          <w:bCs/>
          <w:color w:val="013A57" w:themeColor="accent1" w:themeShade="BF"/>
          <w:sz w:val="22"/>
        </w:rPr>
      </w:pPr>
    </w:p>
    <w:p w14:paraId="780A7864" w14:textId="77777777" w:rsidR="00CB14F4" w:rsidRDefault="00CB14F4" w:rsidP="00807DCB">
      <w:pPr>
        <w:jc w:val="center"/>
        <w:rPr>
          <w:rFonts w:asciiTheme="majorHAnsi" w:hAnsiTheme="majorHAnsi" w:cstheme="majorHAnsi"/>
          <w:bCs/>
          <w:color w:val="013A57" w:themeColor="accent1" w:themeShade="BF"/>
          <w:sz w:val="22"/>
        </w:rPr>
      </w:pPr>
    </w:p>
    <w:p w14:paraId="1B1CFE44" w14:textId="77777777" w:rsidR="00CB14F4" w:rsidRDefault="00CB14F4" w:rsidP="00807DCB">
      <w:pPr>
        <w:jc w:val="center"/>
        <w:rPr>
          <w:rFonts w:asciiTheme="majorHAnsi" w:hAnsiTheme="majorHAnsi" w:cstheme="majorHAnsi"/>
          <w:bCs/>
          <w:color w:val="013A57" w:themeColor="accent1" w:themeShade="BF"/>
          <w:sz w:val="22"/>
        </w:rPr>
      </w:pPr>
    </w:p>
    <w:p w14:paraId="0E9C74D2" w14:textId="77777777" w:rsidR="00CB14F4" w:rsidRDefault="00CB14F4" w:rsidP="00807DCB">
      <w:pPr>
        <w:jc w:val="center"/>
        <w:rPr>
          <w:rFonts w:asciiTheme="majorHAnsi" w:hAnsiTheme="majorHAnsi" w:cstheme="majorHAnsi"/>
          <w:bCs/>
          <w:color w:val="013A57" w:themeColor="accent1" w:themeShade="BF"/>
          <w:sz w:val="22"/>
        </w:rPr>
      </w:pPr>
    </w:p>
    <w:p w14:paraId="11A52643" w14:textId="77777777" w:rsidR="00CB14F4" w:rsidRDefault="00CB14F4" w:rsidP="00807DCB">
      <w:pPr>
        <w:jc w:val="center"/>
        <w:rPr>
          <w:rFonts w:asciiTheme="majorHAnsi" w:hAnsiTheme="majorHAnsi" w:cstheme="majorHAnsi"/>
          <w:bCs/>
          <w:color w:val="013A57" w:themeColor="accent1" w:themeShade="BF"/>
          <w:sz w:val="22"/>
        </w:rPr>
      </w:pPr>
    </w:p>
    <w:p w14:paraId="7671A8DC" w14:textId="77777777" w:rsidR="00CB14F4" w:rsidRDefault="00CB14F4" w:rsidP="00807DCB">
      <w:pPr>
        <w:jc w:val="center"/>
        <w:rPr>
          <w:rFonts w:asciiTheme="majorHAnsi" w:hAnsiTheme="majorHAnsi" w:cstheme="majorHAnsi"/>
          <w:bCs/>
          <w:color w:val="013A57" w:themeColor="accent1" w:themeShade="BF"/>
          <w:sz w:val="22"/>
        </w:rPr>
      </w:pPr>
    </w:p>
    <w:p w14:paraId="0B9D9709" w14:textId="77777777" w:rsidR="00CB14F4" w:rsidRDefault="00CB14F4" w:rsidP="00807DCB">
      <w:pPr>
        <w:jc w:val="center"/>
        <w:rPr>
          <w:rFonts w:asciiTheme="majorHAnsi" w:hAnsiTheme="majorHAnsi" w:cstheme="majorHAnsi"/>
          <w:bCs/>
          <w:color w:val="013A57" w:themeColor="accent1" w:themeShade="BF"/>
          <w:sz w:val="22"/>
        </w:rPr>
      </w:pPr>
    </w:p>
    <w:p w14:paraId="275BEF61" w14:textId="77777777" w:rsidR="00CB14F4" w:rsidRDefault="00CB14F4" w:rsidP="00807DCB">
      <w:pPr>
        <w:jc w:val="center"/>
        <w:rPr>
          <w:rFonts w:asciiTheme="majorHAnsi" w:hAnsiTheme="majorHAnsi" w:cstheme="majorHAnsi"/>
          <w:bCs/>
          <w:color w:val="013A57" w:themeColor="accent1" w:themeShade="BF"/>
          <w:sz w:val="22"/>
        </w:rPr>
      </w:pPr>
    </w:p>
    <w:p w14:paraId="18377E67" w14:textId="77777777" w:rsidR="00CB14F4" w:rsidRDefault="00CB14F4" w:rsidP="00807DCB">
      <w:pPr>
        <w:jc w:val="center"/>
        <w:rPr>
          <w:rFonts w:asciiTheme="majorHAnsi" w:hAnsiTheme="majorHAnsi" w:cstheme="majorHAnsi"/>
          <w:bCs/>
          <w:color w:val="013A57" w:themeColor="accent1" w:themeShade="BF"/>
          <w:sz w:val="22"/>
        </w:rPr>
      </w:pPr>
    </w:p>
    <w:p w14:paraId="2169EF94" w14:textId="77777777" w:rsidR="00CB14F4" w:rsidRDefault="00CB14F4" w:rsidP="00807DCB">
      <w:pPr>
        <w:jc w:val="center"/>
        <w:rPr>
          <w:rFonts w:asciiTheme="majorHAnsi" w:hAnsiTheme="majorHAnsi" w:cstheme="majorHAnsi"/>
          <w:bCs/>
          <w:color w:val="013A57" w:themeColor="accent1" w:themeShade="BF"/>
          <w:sz w:val="22"/>
        </w:rPr>
      </w:pPr>
    </w:p>
    <w:p w14:paraId="68A1CADB" w14:textId="77777777" w:rsidR="00CB14F4" w:rsidRDefault="00CB14F4" w:rsidP="00807DCB">
      <w:pPr>
        <w:jc w:val="center"/>
        <w:rPr>
          <w:rFonts w:asciiTheme="majorHAnsi" w:hAnsiTheme="majorHAnsi" w:cstheme="majorHAnsi"/>
          <w:bCs/>
          <w:color w:val="013A57" w:themeColor="accent1" w:themeShade="BF"/>
          <w:sz w:val="22"/>
        </w:rPr>
      </w:pPr>
    </w:p>
    <w:p w14:paraId="12C5C224" w14:textId="77777777" w:rsidR="00CB14F4" w:rsidRDefault="00CB14F4" w:rsidP="00807DCB">
      <w:pPr>
        <w:jc w:val="center"/>
        <w:rPr>
          <w:rFonts w:asciiTheme="majorHAnsi" w:hAnsiTheme="majorHAnsi" w:cstheme="majorHAnsi"/>
          <w:bCs/>
          <w:color w:val="013A57" w:themeColor="accent1" w:themeShade="BF"/>
          <w:sz w:val="22"/>
        </w:rPr>
      </w:pPr>
    </w:p>
    <w:p w14:paraId="4596B67D" w14:textId="47E1BD3C" w:rsidR="00807DCB" w:rsidRPr="00CB14F4" w:rsidRDefault="00807DCB" w:rsidP="00807DCB">
      <w:pPr>
        <w:jc w:val="center"/>
        <w:rPr>
          <w:rFonts w:asciiTheme="majorHAnsi" w:hAnsiTheme="majorHAnsi" w:cstheme="majorHAnsi"/>
          <w:b w:val="0"/>
          <w:bCs/>
          <w:color w:val="01273A" w:themeColor="accent1" w:themeShade="80"/>
          <w:szCs w:val="28"/>
        </w:rPr>
      </w:pPr>
      <w:r w:rsidRPr="00CB14F4">
        <w:rPr>
          <w:rFonts w:asciiTheme="majorHAnsi" w:hAnsiTheme="majorHAnsi" w:cstheme="majorHAnsi"/>
          <w:bCs/>
          <w:color w:val="013A57" w:themeColor="accent1" w:themeShade="BF"/>
          <w:szCs w:val="28"/>
        </w:rPr>
        <w:t>Year 11E Spring Revision for Edexcel Physics</w:t>
      </w:r>
    </w:p>
    <w:p w14:paraId="41E3B1C0" w14:textId="77777777" w:rsidR="00807DCB" w:rsidRPr="007D5FB0" w:rsidRDefault="00807DCB" w:rsidP="00807DC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07DCB" w:rsidRPr="007D5FB0" w14:paraId="0C324450" w14:textId="77777777" w:rsidTr="00807DCB">
        <w:tc>
          <w:tcPr>
            <w:tcW w:w="9016" w:type="dxa"/>
            <w:shd w:val="clear" w:color="auto" w:fill="CCFFCC"/>
          </w:tcPr>
          <w:p w14:paraId="5726F282"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07DCB" w:rsidRPr="007D5FB0" w14:paraId="1F576648" w14:textId="77777777" w:rsidTr="00807DCB">
        <w:tc>
          <w:tcPr>
            <w:tcW w:w="9016" w:type="dxa"/>
            <w:shd w:val="clear" w:color="auto" w:fill="auto"/>
          </w:tcPr>
          <w:p w14:paraId="7F7377CB"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024EAD34" w14:textId="77777777" w:rsidR="00807DCB" w:rsidRPr="007D5FB0" w:rsidRDefault="00807DCB" w:rsidP="00807DCB">
            <w:pPr>
              <w:rPr>
                <w:rFonts w:asciiTheme="majorHAnsi" w:hAnsiTheme="majorHAnsi" w:cstheme="majorHAnsi"/>
                <w:sz w:val="22"/>
              </w:rPr>
            </w:pPr>
          </w:p>
        </w:tc>
      </w:tr>
      <w:tr w:rsidR="00807DCB" w:rsidRPr="007D5FB0" w14:paraId="2D623129" w14:textId="77777777" w:rsidTr="00807DCB">
        <w:tc>
          <w:tcPr>
            <w:tcW w:w="9016" w:type="dxa"/>
            <w:shd w:val="clear" w:color="auto" w:fill="B1E4FD" w:themeFill="accent1" w:themeFillTint="33"/>
          </w:tcPr>
          <w:p w14:paraId="76FB8915"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do I need to revise?</w:t>
            </w:r>
          </w:p>
          <w:p w14:paraId="2AC6F2ED" w14:textId="77777777" w:rsidR="00807DCB" w:rsidRPr="007D5FB0" w:rsidRDefault="00807DCB" w:rsidP="00807DCB">
            <w:pPr>
              <w:pStyle w:val="ListParagraph"/>
              <w:rPr>
                <w:rFonts w:asciiTheme="majorHAnsi" w:hAnsiTheme="majorHAnsi" w:cstheme="majorHAnsi"/>
              </w:rPr>
            </w:pPr>
          </w:p>
        </w:tc>
      </w:tr>
      <w:tr w:rsidR="00807DCB" w:rsidRPr="007D5FB0" w14:paraId="61A95044" w14:textId="77777777" w:rsidTr="00807DCB">
        <w:tc>
          <w:tcPr>
            <w:tcW w:w="9016" w:type="dxa"/>
          </w:tcPr>
          <w:p w14:paraId="2B04BB2D"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1 – Key concepts of physics</w:t>
            </w:r>
          </w:p>
          <w:p w14:paraId="6F8D798C"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 xml:space="preserve">Topic 2 – Forces and Motion </w:t>
            </w:r>
          </w:p>
          <w:p w14:paraId="217CE5A6"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Scalar and vector</w:t>
            </w:r>
          </w:p>
          <w:p w14:paraId="4F82D976"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Equation for speed</w:t>
            </w:r>
          </w:p>
          <w:p w14:paraId="69DD5AA2"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Distance time graph – motion and calculating speed from the gradient</w:t>
            </w:r>
          </w:p>
          <w:p w14:paraId="6BEADFBA"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Equation for acceleration</w:t>
            </w:r>
          </w:p>
          <w:p w14:paraId="2C95CB79"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Velocity time graph – motion, calculating the acceleration from the gradient and distance from the area under the curve</w:t>
            </w:r>
          </w:p>
          <w:p w14:paraId="09AB9FD3" w14:textId="77777777" w:rsidR="00807DCB" w:rsidRPr="007D5FB0" w:rsidRDefault="00807DCB" w:rsidP="00807DCB">
            <w:pPr>
              <w:rPr>
                <w:rFonts w:asciiTheme="majorHAnsi" w:hAnsiTheme="majorHAnsi" w:cstheme="majorHAnsi"/>
                <w:b w:val="0"/>
                <w:bCs/>
                <w:sz w:val="22"/>
              </w:rPr>
            </w:pPr>
          </w:p>
          <w:p w14:paraId="181F2457"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Forces and Action</w:t>
            </w:r>
          </w:p>
          <w:p w14:paraId="7DC1EA67"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Contact and non-contact forces</w:t>
            </w:r>
          </w:p>
          <w:p w14:paraId="134A7897"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Resultant forces</w:t>
            </w:r>
          </w:p>
          <w:p w14:paraId="2B010668"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First law</w:t>
            </w:r>
          </w:p>
          <w:p w14:paraId="615F9D8B"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Mass and weight</w:t>
            </w:r>
          </w:p>
          <w:p w14:paraId="2C2BCE90"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second law</w:t>
            </w:r>
          </w:p>
          <w:p w14:paraId="27A047D3"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Core prac – investigating acceleration</w:t>
            </w:r>
          </w:p>
          <w:p w14:paraId="4AF03781"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third law</w:t>
            </w:r>
          </w:p>
          <w:p w14:paraId="7C8E1F22"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Stopping distances</w:t>
            </w:r>
          </w:p>
          <w:p w14:paraId="734D624B"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Crash hazards</w:t>
            </w:r>
          </w:p>
          <w:p w14:paraId="7AC0DCB1" w14:textId="77777777" w:rsidR="00807DCB" w:rsidRPr="007D5FB0" w:rsidRDefault="00807DCB" w:rsidP="00807DCB">
            <w:pPr>
              <w:pStyle w:val="ListParagraph"/>
              <w:rPr>
                <w:rFonts w:asciiTheme="majorHAnsi" w:hAnsiTheme="majorHAnsi" w:cstheme="majorHAnsi"/>
              </w:rPr>
            </w:pPr>
          </w:p>
          <w:p w14:paraId="53DF5F78"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Topic 3 – Conservation of energy</w:t>
            </w:r>
          </w:p>
          <w:p w14:paraId="3B5E7176"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Energy stores and transfers</w:t>
            </w:r>
          </w:p>
          <w:p w14:paraId="313380CD"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Energy efficiency</w:t>
            </w:r>
          </w:p>
          <w:p w14:paraId="1FE11683"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Keeping warm</w:t>
            </w:r>
          </w:p>
          <w:p w14:paraId="1929517F"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Stored energies</w:t>
            </w:r>
          </w:p>
          <w:p w14:paraId="61282790"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Non-renewable energy resources</w:t>
            </w:r>
          </w:p>
          <w:p w14:paraId="5C82A284"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Renewable energy resources</w:t>
            </w:r>
          </w:p>
          <w:p w14:paraId="1AA18EAD" w14:textId="77777777" w:rsidR="00807DCB" w:rsidRPr="007D5FB0" w:rsidRDefault="00807DCB" w:rsidP="00807DCB">
            <w:pPr>
              <w:pStyle w:val="ListParagraph"/>
              <w:rPr>
                <w:rFonts w:asciiTheme="majorHAnsi" w:hAnsiTheme="majorHAnsi" w:cstheme="majorHAnsi"/>
              </w:rPr>
            </w:pPr>
          </w:p>
          <w:p w14:paraId="42EB4BD4"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 xml:space="preserve">Topic 4 – Waves </w:t>
            </w:r>
          </w:p>
          <w:p w14:paraId="57C8DAB5"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Describing waves- longitudinal and transverse and labels</w:t>
            </w:r>
          </w:p>
          <w:p w14:paraId="4F7B31A9"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Wave speed and equation</w:t>
            </w:r>
          </w:p>
          <w:p w14:paraId="442D0D6A"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Refraction</w:t>
            </w:r>
          </w:p>
          <w:p w14:paraId="371135FE"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Topic 5 – Light and the electromagnetic spectrum</w:t>
            </w:r>
          </w:p>
          <w:p w14:paraId="2A5132AF"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Electromagnetic waves</w:t>
            </w:r>
          </w:p>
          <w:p w14:paraId="08121C26"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Refraction</w:t>
            </w:r>
          </w:p>
          <w:p w14:paraId="39CE969A"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The EM spectrum</w:t>
            </w:r>
          </w:p>
          <w:p w14:paraId="45745FA5"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Using long wavelengths</w:t>
            </w:r>
          </w:p>
          <w:p w14:paraId="1C8624A5"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Using short wavelengths</w:t>
            </w:r>
          </w:p>
          <w:p w14:paraId="61389067"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EM radiation dangers</w:t>
            </w:r>
          </w:p>
          <w:p w14:paraId="4E5C755E" w14:textId="77777777" w:rsidR="00FE4FE2" w:rsidRDefault="00FE4FE2" w:rsidP="00807DCB">
            <w:pPr>
              <w:rPr>
                <w:rFonts w:asciiTheme="majorHAnsi" w:hAnsiTheme="majorHAnsi" w:cstheme="majorHAnsi"/>
                <w:bCs/>
                <w:sz w:val="22"/>
              </w:rPr>
            </w:pPr>
          </w:p>
          <w:p w14:paraId="2F95E305" w14:textId="12E09FBB"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lastRenderedPageBreak/>
              <w:t>Topic 6 – Radioactivity</w:t>
            </w:r>
          </w:p>
          <w:p w14:paraId="2433033F"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Atomic models – plum pudding, JJ Thompson, Bohr</w:t>
            </w:r>
          </w:p>
          <w:p w14:paraId="541045DA"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Inside atoms</w:t>
            </w:r>
          </w:p>
          <w:p w14:paraId="0F549E5B"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Electrons and orbits, isotopes</w:t>
            </w:r>
          </w:p>
          <w:p w14:paraId="3C4BBA96"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Background radiation</w:t>
            </w:r>
          </w:p>
          <w:p w14:paraId="4041E8CE"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Types of radiation, alpha, beta and gamma and properties</w:t>
            </w:r>
          </w:p>
          <w:p w14:paraId="3B8CF849"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Radioactive decay – alpha and beta equations</w:t>
            </w:r>
          </w:p>
          <w:p w14:paraId="2A1DCD01"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Half life</w:t>
            </w:r>
          </w:p>
          <w:p w14:paraId="544E79F3" w14:textId="77777777" w:rsidR="00807DCB" w:rsidRPr="007D5FB0" w:rsidRDefault="00807DCB" w:rsidP="00807DCB">
            <w:pPr>
              <w:rPr>
                <w:rFonts w:asciiTheme="majorHAnsi" w:hAnsiTheme="majorHAnsi" w:cstheme="majorHAnsi"/>
                <w:sz w:val="22"/>
              </w:rPr>
            </w:pPr>
          </w:p>
        </w:tc>
      </w:tr>
      <w:tr w:rsidR="00807DCB" w:rsidRPr="007D5FB0" w14:paraId="69F197D7" w14:textId="77777777" w:rsidTr="00807DCB">
        <w:tc>
          <w:tcPr>
            <w:tcW w:w="9016" w:type="dxa"/>
            <w:shd w:val="clear" w:color="auto" w:fill="E0EFF4" w:themeFill="accent4" w:themeFillTint="33"/>
          </w:tcPr>
          <w:p w14:paraId="37793D9C"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lastRenderedPageBreak/>
              <w:t>How can I revise for Physics?</w:t>
            </w:r>
          </w:p>
          <w:p w14:paraId="413D5BA5" w14:textId="77777777" w:rsidR="00807DCB" w:rsidRPr="007D5FB0" w:rsidRDefault="00807DCB" w:rsidP="00807DCB">
            <w:pPr>
              <w:rPr>
                <w:rFonts w:asciiTheme="majorHAnsi" w:hAnsiTheme="majorHAnsi" w:cstheme="majorHAnsi"/>
                <w:sz w:val="22"/>
              </w:rPr>
            </w:pPr>
          </w:p>
        </w:tc>
      </w:tr>
      <w:tr w:rsidR="00807DCB" w:rsidRPr="007D5FB0" w14:paraId="234E18A2" w14:textId="77777777" w:rsidTr="00807DCB">
        <w:tc>
          <w:tcPr>
            <w:tcW w:w="9016" w:type="dxa"/>
          </w:tcPr>
          <w:p w14:paraId="745AF73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Use your booklets</w:t>
            </w:r>
          </w:p>
          <w:p w14:paraId="60CA9FD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Work through exam question booklets</w:t>
            </w:r>
          </w:p>
          <w:p w14:paraId="5863EBFA"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Study the mark scheme</w:t>
            </w:r>
          </w:p>
          <w:p w14:paraId="0C60B7F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Practice retrieval questions on Educake</w:t>
            </w:r>
          </w:p>
          <w:p w14:paraId="3FAE7869" w14:textId="77777777" w:rsidR="00807DCB" w:rsidRPr="007D5FB0" w:rsidRDefault="00807DCB" w:rsidP="00807DCB">
            <w:pPr>
              <w:rPr>
                <w:rFonts w:asciiTheme="majorHAnsi" w:hAnsiTheme="majorHAnsi" w:cstheme="majorHAnsi"/>
                <w:sz w:val="22"/>
              </w:rPr>
            </w:pPr>
          </w:p>
        </w:tc>
      </w:tr>
      <w:tr w:rsidR="00807DCB" w:rsidRPr="007D5FB0" w14:paraId="255FB7BC" w14:textId="77777777" w:rsidTr="00807DCB">
        <w:tc>
          <w:tcPr>
            <w:tcW w:w="9016" w:type="dxa"/>
            <w:shd w:val="clear" w:color="auto" w:fill="D2F1EF" w:themeFill="accent6" w:themeFillTint="33"/>
          </w:tcPr>
          <w:p w14:paraId="0613B315"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CC9D0E5" w14:textId="77777777" w:rsidR="00807DCB" w:rsidRPr="007D5FB0" w:rsidRDefault="00807DCB" w:rsidP="00807DCB">
            <w:pPr>
              <w:rPr>
                <w:rFonts w:asciiTheme="majorHAnsi" w:hAnsiTheme="majorHAnsi" w:cstheme="majorHAnsi"/>
                <w:sz w:val="22"/>
              </w:rPr>
            </w:pPr>
          </w:p>
        </w:tc>
      </w:tr>
      <w:tr w:rsidR="00807DCB" w:rsidRPr="007D5FB0" w14:paraId="5AD04485" w14:textId="77777777" w:rsidTr="00807DCB">
        <w:tc>
          <w:tcPr>
            <w:tcW w:w="9016" w:type="dxa"/>
          </w:tcPr>
          <w:p w14:paraId="64187944"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19F11AF8"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Exam booklets</w:t>
            </w:r>
          </w:p>
          <w:p w14:paraId="51A459D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Retrieval Booklets</w:t>
            </w:r>
          </w:p>
          <w:p w14:paraId="291733F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Core practical Booklet</w:t>
            </w:r>
          </w:p>
          <w:p w14:paraId="7DB9C53A" w14:textId="77777777" w:rsidR="00807DCB" w:rsidRPr="007D5FB0" w:rsidRDefault="00807DCB" w:rsidP="00807DCB">
            <w:pPr>
              <w:rPr>
                <w:rFonts w:asciiTheme="majorHAnsi" w:hAnsiTheme="majorHAnsi" w:cstheme="majorHAnsi"/>
                <w:sz w:val="22"/>
              </w:rPr>
            </w:pPr>
          </w:p>
        </w:tc>
      </w:tr>
      <w:tr w:rsidR="00807DCB" w:rsidRPr="007D5FB0" w14:paraId="08EF06F2" w14:textId="77777777" w:rsidTr="00807DCB">
        <w:tc>
          <w:tcPr>
            <w:tcW w:w="9016" w:type="dxa"/>
            <w:shd w:val="clear" w:color="auto" w:fill="FFCCFF"/>
          </w:tcPr>
          <w:p w14:paraId="02E1854D"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websites I can use:</w:t>
            </w:r>
          </w:p>
          <w:p w14:paraId="20C38C6D" w14:textId="77777777" w:rsidR="00807DCB" w:rsidRPr="007D5FB0" w:rsidRDefault="00807DCB" w:rsidP="00807DCB">
            <w:pPr>
              <w:rPr>
                <w:rFonts w:asciiTheme="majorHAnsi" w:hAnsiTheme="majorHAnsi" w:cstheme="majorHAnsi"/>
                <w:sz w:val="22"/>
              </w:rPr>
            </w:pPr>
          </w:p>
        </w:tc>
      </w:tr>
      <w:tr w:rsidR="00807DCB" w:rsidRPr="007D5FB0" w14:paraId="044995A1" w14:textId="77777777" w:rsidTr="00807DCB">
        <w:tc>
          <w:tcPr>
            <w:tcW w:w="9016" w:type="dxa"/>
          </w:tcPr>
          <w:p w14:paraId="54EA381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Seneca Learning</w:t>
            </w:r>
          </w:p>
          <w:p w14:paraId="3877DEA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BBC Bitesize Edexcel 9-1</w:t>
            </w:r>
          </w:p>
          <w:p w14:paraId="69A6250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Educake</w:t>
            </w:r>
          </w:p>
          <w:p w14:paraId="25E8693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Free science lessons YouTube</w:t>
            </w:r>
          </w:p>
          <w:p w14:paraId="601A6396" w14:textId="77777777" w:rsidR="00807DCB" w:rsidRPr="007D5FB0" w:rsidRDefault="00807DCB" w:rsidP="00807DCB">
            <w:pPr>
              <w:rPr>
                <w:rFonts w:asciiTheme="majorHAnsi" w:hAnsiTheme="majorHAnsi" w:cstheme="majorHAnsi"/>
                <w:sz w:val="22"/>
              </w:rPr>
            </w:pPr>
          </w:p>
          <w:p w14:paraId="6F6B5931" w14:textId="77777777" w:rsidR="00807DCB" w:rsidRPr="007D5FB0" w:rsidRDefault="00807DCB" w:rsidP="00807DCB">
            <w:pPr>
              <w:rPr>
                <w:rFonts w:asciiTheme="majorHAnsi" w:hAnsiTheme="majorHAnsi" w:cstheme="majorHAnsi"/>
                <w:sz w:val="22"/>
              </w:rPr>
            </w:pPr>
          </w:p>
        </w:tc>
      </w:tr>
      <w:tr w:rsidR="00807DCB" w:rsidRPr="007D5FB0" w14:paraId="07DE0F40" w14:textId="77777777" w:rsidTr="00807DCB">
        <w:tc>
          <w:tcPr>
            <w:tcW w:w="9016" w:type="dxa"/>
            <w:shd w:val="clear" w:color="auto" w:fill="CCFFFF"/>
          </w:tcPr>
          <w:p w14:paraId="15FDF97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B57F1A4" w14:textId="77777777" w:rsidR="00807DCB" w:rsidRPr="007D5FB0" w:rsidRDefault="00807DCB" w:rsidP="00807DCB">
            <w:pPr>
              <w:rPr>
                <w:rFonts w:asciiTheme="majorHAnsi" w:hAnsiTheme="majorHAnsi" w:cstheme="majorHAnsi"/>
                <w:sz w:val="22"/>
              </w:rPr>
            </w:pPr>
          </w:p>
        </w:tc>
      </w:tr>
      <w:tr w:rsidR="00807DCB" w:rsidRPr="007D5FB0" w14:paraId="19DB8D82" w14:textId="77777777" w:rsidTr="00807DCB">
        <w:trPr>
          <w:trHeight w:val="165"/>
        </w:trPr>
        <w:tc>
          <w:tcPr>
            <w:tcW w:w="9016" w:type="dxa"/>
          </w:tcPr>
          <w:p w14:paraId="6CFBC897" w14:textId="77777777" w:rsidR="00807DCB" w:rsidRPr="007D5FB0" w:rsidRDefault="000E38C5" w:rsidP="00807DCB">
            <w:pPr>
              <w:rPr>
                <w:rFonts w:asciiTheme="majorHAnsi" w:hAnsiTheme="majorHAnsi" w:cstheme="majorHAnsi"/>
                <w:color w:val="0F0D29" w:themeColor="text1"/>
                <w:sz w:val="22"/>
              </w:rPr>
            </w:pPr>
            <w:hyperlink r:id="rId398" w:anchor=":~:text=Exam%20Preparation%3A%20Ten%20Study%20Tips%201%20Give%20yourself,your%20brain%20to%20work%20at%20its%20best.%20" w:history="1">
              <w:r w:rsidR="00807DCB" w:rsidRPr="007D5FB0">
                <w:rPr>
                  <w:rStyle w:val="Hyperlink"/>
                  <w:rFonts w:asciiTheme="majorHAnsi" w:hAnsiTheme="majorHAnsi" w:cstheme="majorHAnsi"/>
                  <w:color w:val="0F0D29" w:themeColor="text1"/>
                  <w:sz w:val="22"/>
                </w:rPr>
                <w:t>Exam Preparation: Ten Study Tips | Top Universities</w:t>
              </w:r>
            </w:hyperlink>
          </w:p>
          <w:p w14:paraId="1DF1CA2C" w14:textId="77777777" w:rsidR="00807DCB" w:rsidRDefault="000E38C5" w:rsidP="00807DCB">
            <w:pPr>
              <w:rPr>
                <w:rFonts w:asciiTheme="majorHAnsi" w:hAnsiTheme="majorHAnsi" w:cstheme="majorHAnsi"/>
                <w:color w:val="0F0D29" w:themeColor="text1"/>
                <w:sz w:val="22"/>
              </w:rPr>
            </w:pPr>
            <w:hyperlink r:id="rId399" w:history="1">
              <w:r w:rsidR="00807DCB" w:rsidRPr="007D5FB0">
                <w:rPr>
                  <w:rStyle w:val="Hyperlink"/>
                  <w:rFonts w:asciiTheme="majorHAnsi" w:hAnsiTheme="majorHAnsi" w:cstheme="majorHAnsi"/>
                  <w:color w:val="0F0D29" w:themeColor="text1"/>
                  <w:sz w:val="22"/>
                </w:rPr>
                <w:t>https://youtu.be/8MmF6uB80ZM</w:t>
              </w:r>
            </w:hyperlink>
            <w:r w:rsidR="00807DCB" w:rsidRPr="007D5FB0">
              <w:rPr>
                <w:rFonts w:asciiTheme="majorHAnsi" w:hAnsiTheme="majorHAnsi" w:cstheme="majorHAnsi"/>
                <w:color w:val="0F0D29" w:themeColor="text1"/>
                <w:sz w:val="22"/>
              </w:rPr>
              <w:t xml:space="preserve"> - mindfulness before an exam</w:t>
            </w:r>
          </w:p>
          <w:p w14:paraId="6836D022" w14:textId="47B5A117" w:rsidR="00CB14F4" w:rsidRPr="007D5FB0" w:rsidRDefault="00CB14F4" w:rsidP="00807DCB">
            <w:pPr>
              <w:rPr>
                <w:rFonts w:asciiTheme="majorHAnsi" w:hAnsiTheme="majorHAnsi" w:cstheme="majorHAnsi"/>
                <w:sz w:val="22"/>
              </w:rPr>
            </w:pPr>
          </w:p>
        </w:tc>
      </w:tr>
    </w:tbl>
    <w:p w14:paraId="0A16CFB7" w14:textId="77777777" w:rsidR="00CB14F4" w:rsidRDefault="00CB14F4" w:rsidP="00E64CD8">
      <w:pPr>
        <w:jc w:val="center"/>
        <w:rPr>
          <w:rFonts w:asciiTheme="majorHAnsi" w:hAnsiTheme="majorHAnsi" w:cstheme="majorHAnsi"/>
          <w:bCs/>
          <w:color w:val="013A57" w:themeColor="accent1" w:themeShade="BF"/>
          <w:sz w:val="22"/>
        </w:rPr>
      </w:pPr>
    </w:p>
    <w:p w14:paraId="20179E51" w14:textId="77777777" w:rsidR="00CB14F4" w:rsidRDefault="00CB14F4" w:rsidP="00E64CD8">
      <w:pPr>
        <w:jc w:val="center"/>
        <w:rPr>
          <w:rFonts w:asciiTheme="majorHAnsi" w:hAnsiTheme="majorHAnsi" w:cstheme="majorHAnsi"/>
          <w:bCs/>
          <w:color w:val="013A57" w:themeColor="accent1" w:themeShade="BF"/>
          <w:sz w:val="22"/>
        </w:rPr>
      </w:pPr>
    </w:p>
    <w:p w14:paraId="2AF01023" w14:textId="77777777" w:rsidR="00CB14F4" w:rsidRDefault="00CB14F4" w:rsidP="00E64CD8">
      <w:pPr>
        <w:jc w:val="center"/>
        <w:rPr>
          <w:rFonts w:asciiTheme="majorHAnsi" w:hAnsiTheme="majorHAnsi" w:cstheme="majorHAnsi"/>
          <w:bCs/>
          <w:color w:val="013A57" w:themeColor="accent1" w:themeShade="BF"/>
          <w:sz w:val="22"/>
        </w:rPr>
      </w:pPr>
    </w:p>
    <w:p w14:paraId="01F6283F" w14:textId="77777777" w:rsidR="00CB14F4" w:rsidRDefault="00CB14F4" w:rsidP="00E64CD8">
      <w:pPr>
        <w:jc w:val="center"/>
        <w:rPr>
          <w:rFonts w:asciiTheme="majorHAnsi" w:hAnsiTheme="majorHAnsi" w:cstheme="majorHAnsi"/>
          <w:bCs/>
          <w:color w:val="013A57" w:themeColor="accent1" w:themeShade="BF"/>
          <w:sz w:val="22"/>
        </w:rPr>
      </w:pPr>
    </w:p>
    <w:p w14:paraId="5814CB6D" w14:textId="77777777" w:rsidR="00CB14F4" w:rsidRDefault="00CB14F4" w:rsidP="00E64CD8">
      <w:pPr>
        <w:jc w:val="center"/>
        <w:rPr>
          <w:rFonts w:asciiTheme="majorHAnsi" w:hAnsiTheme="majorHAnsi" w:cstheme="majorHAnsi"/>
          <w:bCs/>
          <w:color w:val="013A57" w:themeColor="accent1" w:themeShade="BF"/>
          <w:sz w:val="22"/>
        </w:rPr>
      </w:pPr>
    </w:p>
    <w:p w14:paraId="41FAE3D1" w14:textId="77777777" w:rsidR="00CB14F4" w:rsidRDefault="00CB14F4" w:rsidP="00E64CD8">
      <w:pPr>
        <w:jc w:val="center"/>
        <w:rPr>
          <w:rFonts w:asciiTheme="majorHAnsi" w:hAnsiTheme="majorHAnsi" w:cstheme="majorHAnsi"/>
          <w:bCs/>
          <w:color w:val="013A57" w:themeColor="accent1" w:themeShade="BF"/>
          <w:sz w:val="22"/>
        </w:rPr>
      </w:pPr>
    </w:p>
    <w:p w14:paraId="6AAFC774" w14:textId="77777777" w:rsidR="00CB14F4" w:rsidRDefault="00CB14F4" w:rsidP="00E64CD8">
      <w:pPr>
        <w:jc w:val="center"/>
        <w:rPr>
          <w:rFonts w:asciiTheme="majorHAnsi" w:hAnsiTheme="majorHAnsi" w:cstheme="majorHAnsi"/>
          <w:bCs/>
          <w:color w:val="013A57" w:themeColor="accent1" w:themeShade="BF"/>
          <w:sz w:val="22"/>
        </w:rPr>
      </w:pPr>
    </w:p>
    <w:p w14:paraId="790E4C9D" w14:textId="77777777" w:rsidR="00CB14F4" w:rsidRDefault="00CB14F4" w:rsidP="00E64CD8">
      <w:pPr>
        <w:jc w:val="center"/>
        <w:rPr>
          <w:rFonts w:asciiTheme="majorHAnsi" w:hAnsiTheme="majorHAnsi" w:cstheme="majorHAnsi"/>
          <w:bCs/>
          <w:color w:val="013A57" w:themeColor="accent1" w:themeShade="BF"/>
          <w:sz w:val="22"/>
        </w:rPr>
      </w:pPr>
    </w:p>
    <w:p w14:paraId="3147B215" w14:textId="77777777" w:rsidR="00CB14F4" w:rsidRDefault="00CB14F4" w:rsidP="00E64CD8">
      <w:pPr>
        <w:jc w:val="center"/>
        <w:rPr>
          <w:rFonts w:asciiTheme="majorHAnsi" w:hAnsiTheme="majorHAnsi" w:cstheme="majorHAnsi"/>
          <w:bCs/>
          <w:color w:val="013A57" w:themeColor="accent1" w:themeShade="BF"/>
          <w:sz w:val="22"/>
        </w:rPr>
      </w:pPr>
    </w:p>
    <w:p w14:paraId="3A6C7592" w14:textId="77777777" w:rsidR="00CB14F4" w:rsidRDefault="00CB14F4" w:rsidP="00E64CD8">
      <w:pPr>
        <w:jc w:val="center"/>
        <w:rPr>
          <w:rFonts w:asciiTheme="majorHAnsi" w:hAnsiTheme="majorHAnsi" w:cstheme="majorHAnsi"/>
          <w:bCs/>
          <w:color w:val="013A57" w:themeColor="accent1" w:themeShade="BF"/>
          <w:sz w:val="22"/>
        </w:rPr>
      </w:pPr>
    </w:p>
    <w:p w14:paraId="5CBFC396" w14:textId="643DD309" w:rsidR="00CB14F4" w:rsidRDefault="00CB14F4" w:rsidP="00E64CD8">
      <w:pPr>
        <w:jc w:val="center"/>
        <w:rPr>
          <w:rFonts w:asciiTheme="majorHAnsi" w:hAnsiTheme="majorHAnsi" w:cstheme="majorHAnsi"/>
          <w:bCs/>
          <w:color w:val="013A57" w:themeColor="accent1" w:themeShade="BF"/>
          <w:sz w:val="22"/>
        </w:rPr>
      </w:pPr>
    </w:p>
    <w:p w14:paraId="32D5DB9C" w14:textId="5156B342" w:rsidR="00197FEC" w:rsidRDefault="00197FEC" w:rsidP="00E64CD8">
      <w:pPr>
        <w:jc w:val="center"/>
        <w:rPr>
          <w:rFonts w:asciiTheme="majorHAnsi" w:hAnsiTheme="majorHAnsi" w:cstheme="majorHAnsi"/>
          <w:bCs/>
          <w:color w:val="013A57" w:themeColor="accent1" w:themeShade="BF"/>
          <w:sz w:val="22"/>
        </w:rPr>
      </w:pPr>
    </w:p>
    <w:p w14:paraId="0627BEAD" w14:textId="77777777" w:rsidR="00197FEC" w:rsidRDefault="00197FEC" w:rsidP="00E64CD8">
      <w:pPr>
        <w:jc w:val="center"/>
        <w:rPr>
          <w:rFonts w:asciiTheme="majorHAnsi" w:hAnsiTheme="majorHAnsi" w:cstheme="majorHAnsi"/>
          <w:bCs/>
          <w:color w:val="013A57" w:themeColor="accent1" w:themeShade="BF"/>
          <w:sz w:val="22"/>
        </w:rPr>
      </w:pPr>
    </w:p>
    <w:p w14:paraId="5669E771" w14:textId="6DE747F0" w:rsidR="00E64CD8" w:rsidRPr="00CB14F4" w:rsidRDefault="00E64CD8" w:rsidP="00E64CD8">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10 Spring Revision for Arabic</w:t>
      </w:r>
    </w:p>
    <w:p w14:paraId="5C040F9D" w14:textId="77777777" w:rsidR="006C37C3" w:rsidRPr="007D5FB0" w:rsidRDefault="006C37C3" w:rsidP="00E64CD8">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E64CD8" w:rsidRPr="007D5FB0" w14:paraId="41A16C2A" w14:textId="77777777" w:rsidTr="00556BF4">
        <w:tc>
          <w:tcPr>
            <w:tcW w:w="9016" w:type="dxa"/>
            <w:shd w:val="clear" w:color="auto" w:fill="CCFFCC"/>
          </w:tcPr>
          <w:p w14:paraId="37E0AED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52B26C5A" w14:textId="77777777" w:rsidTr="00556BF4">
        <w:tc>
          <w:tcPr>
            <w:tcW w:w="9016" w:type="dxa"/>
            <w:shd w:val="clear" w:color="auto" w:fill="auto"/>
          </w:tcPr>
          <w:p w14:paraId="68BF6836" w14:textId="77777777" w:rsidR="00E64CD8" w:rsidRPr="00CB14F4" w:rsidRDefault="00E64CD8" w:rsidP="00556BF4">
            <w:pPr>
              <w:rPr>
                <w:rFonts w:asciiTheme="majorHAnsi" w:eastAsia="Times New Roman" w:hAnsiTheme="majorHAnsi" w:cstheme="majorHAnsi"/>
                <w:b w:val="0"/>
                <w:bCs/>
                <w:color w:val="auto"/>
                <w:sz w:val="22"/>
                <w:lang w:eastAsia="en-GB"/>
              </w:rPr>
            </w:pPr>
            <w:r w:rsidRPr="00CB14F4">
              <w:rPr>
                <w:rFonts w:asciiTheme="majorHAnsi" w:eastAsia="Times New Roman" w:hAnsiTheme="majorHAnsi" w:cstheme="majorHAnsi"/>
                <w:b w:val="0"/>
                <w:bCs/>
                <w:color w:val="auto"/>
                <w:sz w:val="22"/>
                <w:lang w:eastAsia="en-GB"/>
              </w:rPr>
              <w:t xml:space="preserve">Additionally, all exercises from the 4 skill sets will be marked. </w:t>
            </w:r>
          </w:p>
          <w:p w14:paraId="120DE179"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Pupils will be assessed on an oral presentation about their hobbies and pastime activities.  </w:t>
            </w:r>
          </w:p>
          <w:p w14:paraId="398F8A1E" w14:textId="77777777" w:rsidR="00E64CD8" w:rsidRPr="007D5FB0" w:rsidRDefault="00E64CD8" w:rsidP="00556BF4">
            <w:pPr>
              <w:rPr>
                <w:rFonts w:asciiTheme="majorHAnsi" w:hAnsiTheme="majorHAnsi" w:cstheme="majorHAnsi"/>
                <w:sz w:val="22"/>
              </w:rPr>
            </w:pPr>
          </w:p>
        </w:tc>
      </w:tr>
      <w:tr w:rsidR="00E64CD8" w:rsidRPr="007D5FB0" w14:paraId="7018225C" w14:textId="77777777" w:rsidTr="00556BF4">
        <w:tc>
          <w:tcPr>
            <w:tcW w:w="9016" w:type="dxa"/>
            <w:shd w:val="clear" w:color="auto" w:fill="B1E4FD" w:themeFill="accent1" w:themeFillTint="33"/>
          </w:tcPr>
          <w:p w14:paraId="21F38F2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17C80944" w14:textId="77777777" w:rsidR="00E64CD8" w:rsidRPr="007D5FB0" w:rsidRDefault="00E64CD8" w:rsidP="00556BF4">
            <w:pPr>
              <w:pStyle w:val="ListParagraph"/>
              <w:rPr>
                <w:rFonts w:asciiTheme="majorHAnsi" w:hAnsiTheme="majorHAnsi" w:cstheme="majorHAnsi"/>
              </w:rPr>
            </w:pPr>
          </w:p>
        </w:tc>
      </w:tr>
      <w:tr w:rsidR="00E64CD8" w:rsidRPr="007D5FB0" w14:paraId="0F748B16" w14:textId="77777777" w:rsidTr="00556BF4">
        <w:tc>
          <w:tcPr>
            <w:tcW w:w="9016" w:type="dxa"/>
          </w:tcPr>
          <w:p w14:paraId="1B7E3405"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Lifestyle-daily sustenance. </w:t>
            </w:r>
          </w:p>
          <w:p w14:paraId="539E56EB"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Healthy food choices</w:t>
            </w:r>
          </w:p>
          <w:p w14:paraId="7C794A90"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Exercise </w:t>
            </w:r>
          </w:p>
          <w:p w14:paraId="542E644E"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Ailments and sicknesses.</w:t>
            </w:r>
          </w:p>
          <w:p w14:paraId="12CAF70E" w14:textId="77777777" w:rsidR="00E64CD8" w:rsidRPr="007D5FB0" w:rsidRDefault="00E64CD8" w:rsidP="00556BF4">
            <w:pPr>
              <w:rPr>
                <w:rFonts w:asciiTheme="majorHAnsi" w:hAnsiTheme="majorHAnsi" w:cstheme="majorHAnsi"/>
                <w:sz w:val="22"/>
              </w:rPr>
            </w:pPr>
          </w:p>
        </w:tc>
      </w:tr>
      <w:tr w:rsidR="00E64CD8" w:rsidRPr="007D5FB0" w14:paraId="440F1AF1" w14:textId="77777777" w:rsidTr="00556BF4">
        <w:tc>
          <w:tcPr>
            <w:tcW w:w="9016" w:type="dxa"/>
            <w:shd w:val="clear" w:color="auto" w:fill="E0EFF4" w:themeFill="accent4" w:themeFillTint="33"/>
          </w:tcPr>
          <w:p w14:paraId="05088AE9"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Arabic?</w:t>
            </w:r>
          </w:p>
          <w:p w14:paraId="33C5BDCC" w14:textId="77777777" w:rsidR="00E64CD8" w:rsidRPr="007D5FB0" w:rsidRDefault="00E64CD8" w:rsidP="00556BF4">
            <w:pPr>
              <w:rPr>
                <w:rFonts w:asciiTheme="majorHAnsi" w:hAnsiTheme="majorHAnsi" w:cstheme="majorHAnsi"/>
                <w:sz w:val="22"/>
              </w:rPr>
            </w:pPr>
          </w:p>
        </w:tc>
      </w:tr>
      <w:tr w:rsidR="00E64CD8" w:rsidRPr="007D5FB0" w14:paraId="02D3B67D" w14:textId="77777777" w:rsidTr="00556BF4">
        <w:tc>
          <w:tcPr>
            <w:tcW w:w="9016" w:type="dxa"/>
          </w:tcPr>
          <w:p w14:paraId="1289759B"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 xml:space="preserve"> </w:t>
            </w:r>
          </w:p>
          <w:p w14:paraId="3E717DEC"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2F88C92" w14:textId="77777777" w:rsidR="00E64CD8" w:rsidRPr="007D5FB0" w:rsidRDefault="00E64CD8" w:rsidP="00E64CD8">
            <w:pPr>
              <w:rPr>
                <w:rFonts w:asciiTheme="majorHAnsi" w:hAnsiTheme="majorHAnsi" w:cstheme="majorHAnsi"/>
                <w:sz w:val="22"/>
              </w:rPr>
            </w:pPr>
          </w:p>
          <w:p w14:paraId="34357B9B" w14:textId="77777777" w:rsidR="00E64CD8" w:rsidRPr="007D5FB0" w:rsidRDefault="00E64CD8" w:rsidP="00556BF4">
            <w:pPr>
              <w:pStyle w:val="ListParagraph"/>
              <w:rPr>
                <w:rFonts w:asciiTheme="majorHAnsi" w:hAnsiTheme="majorHAnsi" w:cstheme="majorHAnsi"/>
              </w:rPr>
            </w:pPr>
          </w:p>
        </w:tc>
      </w:tr>
      <w:tr w:rsidR="00E64CD8" w:rsidRPr="007D5FB0" w14:paraId="47B6E014" w14:textId="77777777" w:rsidTr="00556BF4">
        <w:tc>
          <w:tcPr>
            <w:tcW w:w="9016" w:type="dxa"/>
            <w:shd w:val="clear" w:color="auto" w:fill="D2F1EF" w:themeFill="accent6" w:themeFillTint="33"/>
          </w:tcPr>
          <w:p w14:paraId="0F0C9056"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009EC30" w14:textId="77777777" w:rsidR="00E64CD8" w:rsidRPr="007D5FB0" w:rsidRDefault="00E64CD8" w:rsidP="00556BF4">
            <w:pPr>
              <w:rPr>
                <w:rFonts w:asciiTheme="majorHAnsi" w:hAnsiTheme="majorHAnsi" w:cstheme="majorHAnsi"/>
                <w:sz w:val="22"/>
              </w:rPr>
            </w:pPr>
          </w:p>
        </w:tc>
      </w:tr>
      <w:tr w:rsidR="00E64CD8" w:rsidRPr="007D5FB0" w14:paraId="295B8516" w14:textId="77777777" w:rsidTr="00556BF4">
        <w:tc>
          <w:tcPr>
            <w:tcW w:w="9016" w:type="dxa"/>
          </w:tcPr>
          <w:p w14:paraId="4DBF35CF" w14:textId="77777777" w:rsidR="00E64CD8" w:rsidRPr="007D5FB0" w:rsidRDefault="00E64CD8" w:rsidP="00556BF4">
            <w:pPr>
              <w:pStyle w:val="ListParagraph"/>
              <w:rPr>
                <w:rFonts w:asciiTheme="majorHAnsi" w:hAnsiTheme="majorHAnsi" w:cstheme="majorHAnsi"/>
              </w:rPr>
            </w:pPr>
          </w:p>
          <w:p w14:paraId="1EA6C682" w14:textId="45DAB0C3"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Information Unavailable</w:t>
            </w:r>
          </w:p>
          <w:p w14:paraId="7F1A271D" w14:textId="77777777" w:rsidR="00E64CD8" w:rsidRPr="007D5FB0" w:rsidRDefault="00E64CD8" w:rsidP="00556BF4">
            <w:pPr>
              <w:pStyle w:val="ListParagraph"/>
              <w:rPr>
                <w:rFonts w:asciiTheme="majorHAnsi" w:hAnsiTheme="majorHAnsi" w:cstheme="majorHAnsi"/>
              </w:rPr>
            </w:pPr>
          </w:p>
        </w:tc>
      </w:tr>
      <w:tr w:rsidR="00E64CD8" w:rsidRPr="007D5FB0" w14:paraId="3E4D83D5" w14:textId="77777777" w:rsidTr="00556BF4">
        <w:tc>
          <w:tcPr>
            <w:tcW w:w="9016" w:type="dxa"/>
            <w:shd w:val="clear" w:color="auto" w:fill="FFCCFF"/>
          </w:tcPr>
          <w:p w14:paraId="370D7914"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1AEAD72C" w14:textId="77777777" w:rsidR="00E64CD8" w:rsidRPr="007D5FB0" w:rsidRDefault="00E64CD8" w:rsidP="00556BF4">
            <w:pPr>
              <w:rPr>
                <w:rFonts w:asciiTheme="majorHAnsi" w:hAnsiTheme="majorHAnsi" w:cstheme="majorHAnsi"/>
                <w:sz w:val="22"/>
              </w:rPr>
            </w:pPr>
          </w:p>
        </w:tc>
      </w:tr>
      <w:tr w:rsidR="00E64CD8" w:rsidRPr="007D5FB0" w14:paraId="616F626D" w14:textId="77777777" w:rsidTr="00556BF4">
        <w:tc>
          <w:tcPr>
            <w:tcW w:w="9016" w:type="dxa"/>
          </w:tcPr>
          <w:p w14:paraId="3EC75BD8" w14:textId="77777777" w:rsidR="00E64CD8" w:rsidRPr="007D5FB0" w:rsidRDefault="00E64CD8" w:rsidP="00556BF4">
            <w:pPr>
              <w:rPr>
                <w:rFonts w:asciiTheme="majorHAnsi" w:hAnsiTheme="majorHAnsi" w:cstheme="majorHAnsi"/>
                <w:sz w:val="22"/>
              </w:rPr>
            </w:pPr>
          </w:p>
          <w:p w14:paraId="011B42AB" w14:textId="77777777" w:rsidR="00E64CD8" w:rsidRPr="007D5FB0" w:rsidRDefault="00E64CD8" w:rsidP="00556BF4">
            <w:pPr>
              <w:rPr>
                <w:rFonts w:asciiTheme="majorHAnsi" w:hAnsiTheme="majorHAnsi" w:cstheme="majorHAnsi"/>
                <w:sz w:val="22"/>
              </w:rPr>
            </w:pPr>
          </w:p>
          <w:p w14:paraId="61C837AE" w14:textId="1AA47339"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 xml:space="preserve"> Information Unavailable</w:t>
            </w:r>
          </w:p>
          <w:p w14:paraId="590CF712" w14:textId="77777777" w:rsidR="00E64CD8" w:rsidRPr="007D5FB0" w:rsidRDefault="00E64CD8" w:rsidP="00556BF4">
            <w:pPr>
              <w:rPr>
                <w:rFonts w:asciiTheme="majorHAnsi" w:hAnsiTheme="majorHAnsi" w:cstheme="majorHAnsi"/>
                <w:sz w:val="22"/>
              </w:rPr>
            </w:pPr>
          </w:p>
        </w:tc>
      </w:tr>
      <w:tr w:rsidR="00E64CD8" w:rsidRPr="007D5FB0" w14:paraId="34AD81B2" w14:textId="77777777" w:rsidTr="00556BF4">
        <w:tc>
          <w:tcPr>
            <w:tcW w:w="9016" w:type="dxa"/>
            <w:shd w:val="clear" w:color="auto" w:fill="CCFFFF"/>
          </w:tcPr>
          <w:p w14:paraId="091FD73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5908791" w14:textId="77777777" w:rsidR="00E64CD8" w:rsidRPr="007D5FB0" w:rsidRDefault="00E64CD8" w:rsidP="00556BF4">
            <w:pPr>
              <w:rPr>
                <w:rFonts w:asciiTheme="majorHAnsi" w:hAnsiTheme="majorHAnsi" w:cstheme="majorHAnsi"/>
                <w:sz w:val="22"/>
              </w:rPr>
            </w:pPr>
          </w:p>
        </w:tc>
      </w:tr>
      <w:tr w:rsidR="00E64CD8" w:rsidRPr="007D5FB0" w14:paraId="1B006EDE" w14:textId="77777777" w:rsidTr="00556BF4">
        <w:trPr>
          <w:trHeight w:val="165"/>
        </w:trPr>
        <w:tc>
          <w:tcPr>
            <w:tcW w:w="9016" w:type="dxa"/>
          </w:tcPr>
          <w:p w14:paraId="7F555018" w14:textId="77777777" w:rsidR="00E64CD8" w:rsidRPr="007D5FB0" w:rsidRDefault="00E64CD8" w:rsidP="00556BF4">
            <w:pPr>
              <w:rPr>
                <w:rFonts w:asciiTheme="majorHAnsi" w:hAnsiTheme="majorHAnsi" w:cstheme="majorHAnsi"/>
                <w:sz w:val="22"/>
              </w:rPr>
            </w:pPr>
          </w:p>
          <w:p w14:paraId="723FF755" w14:textId="22D7DC31" w:rsidR="00E64CD8" w:rsidRPr="007D5FB0" w:rsidRDefault="00E64CD8" w:rsidP="006C37C3">
            <w:pPr>
              <w:pStyle w:val="ListParagraph"/>
              <w:rPr>
                <w:rFonts w:asciiTheme="majorHAnsi" w:hAnsiTheme="majorHAnsi" w:cstheme="majorHAnsi"/>
              </w:rPr>
            </w:pPr>
            <w:r w:rsidRPr="007D5FB0">
              <w:rPr>
                <w:rFonts w:asciiTheme="majorHAnsi" w:hAnsiTheme="majorHAnsi" w:cstheme="majorHAnsi"/>
              </w:rPr>
              <w:t>Information Unavailable</w:t>
            </w:r>
          </w:p>
        </w:tc>
      </w:tr>
    </w:tbl>
    <w:p w14:paraId="1BED7F83" w14:textId="77777777" w:rsidR="00CB14F4" w:rsidRDefault="00CB14F4" w:rsidP="00E64CD8">
      <w:pPr>
        <w:jc w:val="center"/>
        <w:rPr>
          <w:rFonts w:asciiTheme="majorHAnsi" w:hAnsiTheme="majorHAnsi" w:cstheme="majorHAnsi"/>
          <w:bCs/>
          <w:color w:val="013A57" w:themeColor="accent1" w:themeShade="BF"/>
          <w:sz w:val="22"/>
        </w:rPr>
      </w:pPr>
    </w:p>
    <w:p w14:paraId="4BF20472" w14:textId="77777777" w:rsidR="00CB14F4" w:rsidRDefault="00CB14F4" w:rsidP="00E64CD8">
      <w:pPr>
        <w:jc w:val="center"/>
        <w:rPr>
          <w:rFonts w:asciiTheme="majorHAnsi" w:hAnsiTheme="majorHAnsi" w:cstheme="majorHAnsi"/>
          <w:bCs/>
          <w:color w:val="013A57" w:themeColor="accent1" w:themeShade="BF"/>
          <w:sz w:val="22"/>
        </w:rPr>
      </w:pPr>
    </w:p>
    <w:p w14:paraId="302494DB" w14:textId="77777777" w:rsidR="00CB14F4" w:rsidRDefault="00CB14F4" w:rsidP="00E64CD8">
      <w:pPr>
        <w:jc w:val="center"/>
        <w:rPr>
          <w:rFonts w:asciiTheme="majorHAnsi" w:hAnsiTheme="majorHAnsi" w:cstheme="majorHAnsi"/>
          <w:bCs/>
          <w:color w:val="013A57" w:themeColor="accent1" w:themeShade="BF"/>
          <w:sz w:val="22"/>
        </w:rPr>
      </w:pPr>
    </w:p>
    <w:p w14:paraId="785FB846" w14:textId="77777777" w:rsidR="00CB14F4" w:rsidRDefault="00CB14F4" w:rsidP="00E64CD8">
      <w:pPr>
        <w:jc w:val="center"/>
        <w:rPr>
          <w:rFonts w:asciiTheme="majorHAnsi" w:hAnsiTheme="majorHAnsi" w:cstheme="majorHAnsi"/>
          <w:bCs/>
          <w:color w:val="013A57" w:themeColor="accent1" w:themeShade="BF"/>
          <w:sz w:val="22"/>
        </w:rPr>
      </w:pPr>
    </w:p>
    <w:p w14:paraId="616105E1" w14:textId="77777777" w:rsidR="00CB14F4" w:rsidRDefault="00CB14F4" w:rsidP="00E64CD8">
      <w:pPr>
        <w:jc w:val="center"/>
        <w:rPr>
          <w:rFonts w:asciiTheme="majorHAnsi" w:hAnsiTheme="majorHAnsi" w:cstheme="majorHAnsi"/>
          <w:bCs/>
          <w:color w:val="013A57" w:themeColor="accent1" w:themeShade="BF"/>
          <w:sz w:val="22"/>
        </w:rPr>
      </w:pPr>
    </w:p>
    <w:p w14:paraId="3A3D0237" w14:textId="77777777" w:rsidR="00CB14F4" w:rsidRDefault="00CB14F4" w:rsidP="00E64CD8">
      <w:pPr>
        <w:jc w:val="center"/>
        <w:rPr>
          <w:rFonts w:asciiTheme="majorHAnsi" w:hAnsiTheme="majorHAnsi" w:cstheme="majorHAnsi"/>
          <w:bCs/>
          <w:color w:val="013A57" w:themeColor="accent1" w:themeShade="BF"/>
          <w:sz w:val="22"/>
        </w:rPr>
      </w:pPr>
    </w:p>
    <w:p w14:paraId="564F8F12" w14:textId="77777777" w:rsidR="00CB14F4" w:rsidRDefault="00CB14F4" w:rsidP="00E64CD8">
      <w:pPr>
        <w:jc w:val="center"/>
        <w:rPr>
          <w:rFonts w:asciiTheme="majorHAnsi" w:hAnsiTheme="majorHAnsi" w:cstheme="majorHAnsi"/>
          <w:bCs/>
          <w:color w:val="013A57" w:themeColor="accent1" w:themeShade="BF"/>
          <w:sz w:val="22"/>
        </w:rPr>
      </w:pPr>
    </w:p>
    <w:p w14:paraId="73148111" w14:textId="77777777" w:rsidR="00CB14F4" w:rsidRDefault="00CB14F4" w:rsidP="00E64CD8">
      <w:pPr>
        <w:jc w:val="center"/>
        <w:rPr>
          <w:rFonts w:asciiTheme="majorHAnsi" w:hAnsiTheme="majorHAnsi" w:cstheme="majorHAnsi"/>
          <w:bCs/>
          <w:color w:val="013A57" w:themeColor="accent1" w:themeShade="BF"/>
          <w:sz w:val="22"/>
        </w:rPr>
      </w:pPr>
    </w:p>
    <w:p w14:paraId="7C105DB5" w14:textId="77777777" w:rsidR="00CB14F4" w:rsidRDefault="00CB14F4" w:rsidP="00E64CD8">
      <w:pPr>
        <w:jc w:val="center"/>
        <w:rPr>
          <w:rFonts w:asciiTheme="majorHAnsi" w:hAnsiTheme="majorHAnsi" w:cstheme="majorHAnsi"/>
          <w:bCs/>
          <w:color w:val="013A57" w:themeColor="accent1" w:themeShade="BF"/>
          <w:sz w:val="22"/>
        </w:rPr>
      </w:pPr>
    </w:p>
    <w:p w14:paraId="4ED245E3" w14:textId="77777777" w:rsidR="00CB14F4" w:rsidRDefault="00CB14F4" w:rsidP="00E64CD8">
      <w:pPr>
        <w:jc w:val="center"/>
        <w:rPr>
          <w:rFonts w:asciiTheme="majorHAnsi" w:hAnsiTheme="majorHAnsi" w:cstheme="majorHAnsi"/>
          <w:bCs/>
          <w:color w:val="013A57" w:themeColor="accent1" w:themeShade="BF"/>
          <w:sz w:val="22"/>
        </w:rPr>
      </w:pPr>
    </w:p>
    <w:p w14:paraId="0BF3EB50" w14:textId="77777777" w:rsidR="00CB14F4" w:rsidRDefault="00CB14F4" w:rsidP="00E64CD8">
      <w:pPr>
        <w:jc w:val="center"/>
        <w:rPr>
          <w:rFonts w:asciiTheme="majorHAnsi" w:hAnsiTheme="majorHAnsi" w:cstheme="majorHAnsi"/>
          <w:bCs/>
          <w:color w:val="013A57" w:themeColor="accent1" w:themeShade="BF"/>
          <w:sz w:val="22"/>
        </w:rPr>
      </w:pPr>
    </w:p>
    <w:p w14:paraId="6DE1185F" w14:textId="168491F2" w:rsidR="00E64CD8" w:rsidRPr="00CB14F4" w:rsidRDefault="00E64CD8" w:rsidP="00E64CD8">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 Spring Revision for Arabic</w:t>
      </w:r>
    </w:p>
    <w:p w14:paraId="6F70DBD6"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5E6A57CD" w14:textId="77777777" w:rsidTr="00556BF4">
        <w:tc>
          <w:tcPr>
            <w:tcW w:w="9016" w:type="dxa"/>
            <w:shd w:val="clear" w:color="auto" w:fill="CCFFCC"/>
          </w:tcPr>
          <w:p w14:paraId="57AE8D2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6F5F859F" w14:textId="77777777" w:rsidTr="00556BF4">
        <w:tc>
          <w:tcPr>
            <w:tcW w:w="9016" w:type="dxa"/>
            <w:shd w:val="clear" w:color="auto" w:fill="auto"/>
          </w:tcPr>
          <w:p w14:paraId="30B7419E" w14:textId="77777777" w:rsidR="00E64CD8" w:rsidRPr="007D5FB0" w:rsidRDefault="00E64CD8" w:rsidP="00556BF4">
            <w:pPr>
              <w:rPr>
                <w:rFonts w:asciiTheme="majorHAnsi" w:eastAsia="Times New Roman" w:hAnsiTheme="majorHAnsi" w:cstheme="majorHAnsi"/>
                <w:sz w:val="22"/>
                <w:lang w:eastAsia="en-GB"/>
              </w:rPr>
            </w:pPr>
            <w:r w:rsidRPr="007D5FB0">
              <w:rPr>
                <w:rFonts w:asciiTheme="majorHAnsi" w:eastAsia="Times New Roman" w:hAnsiTheme="majorHAnsi" w:cstheme="majorHAnsi"/>
                <w:sz w:val="22"/>
                <w:lang w:eastAsia="en-GB"/>
              </w:rPr>
              <w:t>Internally assessed exams in all 3 skill sets.</w:t>
            </w:r>
          </w:p>
          <w:p w14:paraId="015D24B1" w14:textId="77777777" w:rsidR="00E64CD8" w:rsidRPr="007D5FB0" w:rsidRDefault="00E64CD8" w:rsidP="00556BF4">
            <w:pPr>
              <w:rPr>
                <w:rFonts w:asciiTheme="majorHAnsi" w:eastAsia="Times New Roman" w:hAnsiTheme="majorHAnsi" w:cstheme="majorHAnsi"/>
                <w:sz w:val="22"/>
                <w:lang w:eastAsia="en-GB"/>
              </w:rPr>
            </w:pPr>
          </w:p>
          <w:p w14:paraId="6D55490E" w14:textId="77777777" w:rsidR="00E64CD8" w:rsidRPr="007D5FB0" w:rsidRDefault="00E64CD8" w:rsidP="00556BF4">
            <w:pPr>
              <w:rPr>
                <w:rFonts w:asciiTheme="majorHAnsi" w:eastAsia="Times New Roman" w:hAnsiTheme="majorHAnsi" w:cstheme="majorHAnsi"/>
                <w:sz w:val="22"/>
                <w:lang w:eastAsia="en-GB"/>
              </w:rPr>
            </w:pPr>
            <w:r w:rsidRPr="007D5FB0">
              <w:rPr>
                <w:rFonts w:asciiTheme="majorHAnsi" w:eastAsia="Times New Roman" w:hAnsiTheme="majorHAnsi" w:cstheme="majorHAnsi"/>
                <w:sz w:val="22"/>
                <w:lang w:eastAsia="en-GB"/>
              </w:rPr>
              <w:t>Mock exams.</w:t>
            </w:r>
          </w:p>
          <w:p w14:paraId="7BE0851C" w14:textId="77777777" w:rsidR="00E64CD8" w:rsidRPr="007D5FB0" w:rsidRDefault="00E64CD8" w:rsidP="00556BF4">
            <w:pPr>
              <w:rPr>
                <w:rFonts w:asciiTheme="majorHAnsi" w:hAnsiTheme="majorHAnsi" w:cstheme="majorHAnsi"/>
                <w:sz w:val="22"/>
              </w:rPr>
            </w:pPr>
          </w:p>
        </w:tc>
      </w:tr>
      <w:tr w:rsidR="00E64CD8" w:rsidRPr="007D5FB0" w14:paraId="3B087C52" w14:textId="77777777" w:rsidTr="00556BF4">
        <w:tc>
          <w:tcPr>
            <w:tcW w:w="9016" w:type="dxa"/>
            <w:shd w:val="clear" w:color="auto" w:fill="B1E4FD" w:themeFill="accent1" w:themeFillTint="33"/>
          </w:tcPr>
          <w:p w14:paraId="3E9607B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1CB3DBEB" w14:textId="77777777" w:rsidR="00E64CD8" w:rsidRPr="007D5FB0" w:rsidRDefault="00E64CD8" w:rsidP="00556BF4">
            <w:pPr>
              <w:pStyle w:val="ListParagraph"/>
              <w:rPr>
                <w:rFonts w:asciiTheme="majorHAnsi" w:hAnsiTheme="majorHAnsi" w:cstheme="majorHAnsi"/>
              </w:rPr>
            </w:pPr>
          </w:p>
        </w:tc>
      </w:tr>
      <w:tr w:rsidR="00E64CD8" w:rsidRPr="007D5FB0" w14:paraId="29C16DD2" w14:textId="77777777" w:rsidTr="00556BF4">
        <w:tc>
          <w:tcPr>
            <w:tcW w:w="9016" w:type="dxa"/>
          </w:tcPr>
          <w:p w14:paraId="4F96273C" w14:textId="77777777" w:rsidR="00E64CD8" w:rsidRPr="007D5FB0" w:rsidRDefault="00E64CD8" w:rsidP="00556BF4">
            <w:pPr>
              <w:rPr>
                <w:rFonts w:asciiTheme="majorHAnsi" w:eastAsia="Times New Roman" w:hAnsiTheme="majorHAnsi" w:cstheme="majorHAnsi"/>
                <w:sz w:val="22"/>
                <w:lang w:eastAsia="en-GB"/>
              </w:rPr>
            </w:pPr>
          </w:p>
          <w:p w14:paraId="4E6C13A5"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My School</w:t>
            </w:r>
          </w:p>
          <w:p w14:paraId="233A7B88" w14:textId="77777777" w:rsidR="00E64CD8" w:rsidRPr="007D5FB0" w:rsidRDefault="00E64CD8" w:rsidP="00556BF4">
            <w:pPr>
              <w:rPr>
                <w:rFonts w:asciiTheme="majorHAnsi" w:hAnsiTheme="majorHAnsi" w:cstheme="majorHAnsi"/>
                <w:sz w:val="22"/>
              </w:rPr>
            </w:pPr>
          </w:p>
          <w:p w14:paraId="15A1DB0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My Daily Routine at School</w:t>
            </w:r>
          </w:p>
          <w:p w14:paraId="7D5CBECF" w14:textId="77777777" w:rsidR="00E64CD8" w:rsidRPr="007D5FB0" w:rsidRDefault="00E64CD8" w:rsidP="00556BF4">
            <w:pPr>
              <w:rPr>
                <w:rFonts w:asciiTheme="majorHAnsi" w:hAnsiTheme="majorHAnsi" w:cstheme="majorHAnsi"/>
                <w:sz w:val="22"/>
              </w:rPr>
            </w:pPr>
          </w:p>
          <w:p w14:paraId="6FD5CD04" w14:textId="77777777" w:rsidR="00E64CD8" w:rsidRDefault="00E64CD8" w:rsidP="00556BF4">
            <w:pPr>
              <w:rPr>
                <w:rFonts w:asciiTheme="majorHAnsi" w:hAnsiTheme="majorHAnsi" w:cstheme="majorHAnsi"/>
                <w:sz w:val="22"/>
              </w:rPr>
            </w:pPr>
            <w:r w:rsidRPr="007D5FB0">
              <w:rPr>
                <w:rFonts w:asciiTheme="majorHAnsi" w:hAnsiTheme="majorHAnsi" w:cstheme="majorHAnsi"/>
                <w:sz w:val="22"/>
              </w:rPr>
              <w:t>Job Applications and Careers.</w:t>
            </w:r>
          </w:p>
          <w:p w14:paraId="6A110388" w14:textId="7ECBE9D0" w:rsidR="00CB14F4" w:rsidRPr="007D5FB0" w:rsidRDefault="00CB14F4" w:rsidP="00556BF4">
            <w:pPr>
              <w:rPr>
                <w:rFonts w:asciiTheme="majorHAnsi" w:hAnsiTheme="majorHAnsi" w:cstheme="majorHAnsi"/>
                <w:sz w:val="22"/>
              </w:rPr>
            </w:pPr>
          </w:p>
        </w:tc>
      </w:tr>
      <w:tr w:rsidR="00E64CD8" w:rsidRPr="007D5FB0" w14:paraId="2AD55986" w14:textId="77777777" w:rsidTr="00556BF4">
        <w:tc>
          <w:tcPr>
            <w:tcW w:w="9016" w:type="dxa"/>
            <w:shd w:val="clear" w:color="auto" w:fill="E0EFF4" w:themeFill="accent4" w:themeFillTint="33"/>
          </w:tcPr>
          <w:p w14:paraId="7C9EDCF7"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Arabic?</w:t>
            </w:r>
          </w:p>
          <w:p w14:paraId="758FDB1A" w14:textId="77777777" w:rsidR="00E64CD8" w:rsidRPr="007D5FB0" w:rsidRDefault="00E64CD8" w:rsidP="00556BF4">
            <w:pPr>
              <w:rPr>
                <w:rFonts w:asciiTheme="majorHAnsi" w:hAnsiTheme="majorHAnsi" w:cstheme="majorHAnsi"/>
                <w:sz w:val="22"/>
              </w:rPr>
            </w:pPr>
          </w:p>
        </w:tc>
      </w:tr>
      <w:tr w:rsidR="00E64CD8" w:rsidRPr="007D5FB0" w14:paraId="5B7D15EC" w14:textId="77777777" w:rsidTr="00556BF4">
        <w:tc>
          <w:tcPr>
            <w:tcW w:w="9016" w:type="dxa"/>
          </w:tcPr>
          <w:p w14:paraId="55D844DE"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 xml:space="preserve"> </w:t>
            </w:r>
          </w:p>
          <w:p w14:paraId="64D6D4A9"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0A93355" w14:textId="77777777" w:rsidR="00E64CD8" w:rsidRPr="007D5FB0" w:rsidRDefault="00E64CD8" w:rsidP="00556BF4">
            <w:pPr>
              <w:pStyle w:val="ListParagraph"/>
              <w:rPr>
                <w:rFonts w:asciiTheme="majorHAnsi" w:hAnsiTheme="majorHAnsi" w:cstheme="majorHAnsi"/>
              </w:rPr>
            </w:pPr>
          </w:p>
          <w:p w14:paraId="162318DA" w14:textId="77777777" w:rsidR="00E64CD8" w:rsidRPr="007D5FB0" w:rsidRDefault="00E64CD8" w:rsidP="00556BF4">
            <w:pPr>
              <w:pStyle w:val="ListParagraph"/>
              <w:rPr>
                <w:rFonts w:asciiTheme="majorHAnsi" w:hAnsiTheme="majorHAnsi" w:cstheme="majorHAnsi"/>
              </w:rPr>
            </w:pPr>
          </w:p>
        </w:tc>
      </w:tr>
      <w:tr w:rsidR="00E64CD8" w:rsidRPr="007D5FB0" w14:paraId="781DEAEE" w14:textId="77777777" w:rsidTr="00556BF4">
        <w:tc>
          <w:tcPr>
            <w:tcW w:w="9016" w:type="dxa"/>
            <w:shd w:val="clear" w:color="auto" w:fill="D2F1EF" w:themeFill="accent6" w:themeFillTint="33"/>
          </w:tcPr>
          <w:p w14:paraId="68BED773"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C5C3303" w14:textId="77777777" w:rsidR="00E64CD8" w:rsidRPr="007D5FB0" w:rsidRDefault="00E64CD8" w:rsidP="00556BF4">
            <w:pPr>
              <w:rPr>
                <w:rFonts w:asciiTheme="majorHAnsi" w:hAnsiTheme="majorHAnsi" w:cstheme="majorHAnsi"/>
                <w:sz w:val="22"/>
              </w:rPr>
            </w:pPr>
          </w:p>
        </w:tc>
      </w:tr>
      <w:tr w:rsidR="00E64CD8" w:rsidRPr="007D5FB0" w14:paraId="16E3E717" w14:textId="77777777" w:rsidTr="00556BF4">
        <w:tc>
          <w:tcPr>
            <w:tcW w:w="9016" w:type="dxa"/>
          </w:tcPr>
          <w:p w14:paraId="2ECA9B95" w14:textId="77777777" w:rsidR="00E64CD8" w:rsidRPr="007D5FB0" w:rsidRDefault="00E64CD8" w:rsidP="00556BF4">
            <w:pPr>
              <w:pStyle w:val="ListParagraph"/>
              <w:rPr>
                <w:rFonts w:asciiTheme="majorHAnsi" w:hAnsiTheme="majorHAnsi" w:cstheme="majorHAnsi"/>
              </w:rPr>
            </w:pPr>
          </w:p>
          <w:p w14:paraId="2DBF64FE"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2923127" w14:textId="77777777" w:rsidR="00E64CD8" w:rsidRPr="007D5FB0" w:rsidRDefault="00E64CD8" w:rsidP="00556BF4">
            <w:pPr>
              <w:pStyle w:val="ListParagraph"/>
              <w:rPr>
                <w:rFonts w:asciiTheme="majorHAnsi" w:hAnsiTheme="majorHAnsi" w:cstheme="majorHAnsi"/>
              </w:rPr>
            </w:pPr>
          </w:p>
          <w:p w14:paraId="55902B8F" w14:textId="77777777" w:rsidR="00E64CD8" w:rsidRPr="007D5FB0" w:rsidRDefault="00E64CD8" w:rsidP="00E64CD8">
            <w:pPr>
              <w:rPr>
                <w:rFonts w:asciiTheme="majorHAnsi" w:hAnsiTheme="majorHAnsi" w:cstheme="majorHAnsi"/>
                <w:sz w:val="22"/>
              </w:rPr>
            </w:pPr>
          </w:p>
        </w:tc>
      </w:tr>
      <w:tr w:rsidR="00E64CD8" w:rsidRPr="007D5FB0" w14:paraId="129DCE5C" w14:textId="77777777" w:rsidTr="00556BF4">
        <w:tc>
          <w:tcPr>
            <w:tcW w:w="9016" w:type="dxa"/>
            <w:shd w:val="clear" w:color="auto" w:fill="FFCCFF"/>
          </w:tcPr>
          <w:p w14:paraId="4025248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6BF78B09" w14:textId="77777777" w:rsidR="00E64CD8" w:rsidRPr="007D5FB0" w:rsidRDefault="00E64CD8" w:rsidP="00556BF4">
            <w:pPr>
              <w:rPr>
                <w:rFonts w:asciiTheme="majorHAnsi" w:hAnsiTheme="majorHAnsi" w:cstheme="majorHAnsi"/>
                <w:sz w:val="22"/>
              </w:rPr>
            </w:pPr>
          </w:p>
        </w:tc>
      </w:tr>
      <w:tr w:rsidR="00E64CD8" w:rsidRPr="007D5FB0" w14:paraId="31C6F0A8" w14:textId="77777777" w:rsidTr="00556BF4">
        <w:tc>
          <w:tcPr>
            <w:tcW w:w="9016" w:type="dxa"/>
          </w:tcPr>
          <w:p w14:paraId="4B025D16" w14:textId="77777777" w:rsidR="00E64CD8" w:rsidRPr="007D5FB0" w:rsidRDefault="00E64CD8" w:rsidP="00556BF4">
            <w:pPr>
              <w:rPr>
                <w:rFonts w:asciiTheme="majorHAnsi" w:hAnsiTheme="majorHAnsi" w:cstheme="majorHAnsi"/>
                <w:sz w:val="22"/>
              </w:rPr>
            </w:pPr>
          </w:p>
          <w:p w14:paraId="5EDDB297" w14:textId="206EF51B"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Information Unavailable</w:t>
            </w:r>
          </w:p>
          <w:p w14:paraId="7A1925AA" w14:textId="77777777" w:rsidR="00E64CD8" w:rsidRPr="007D5FB0" w:rsidRDefault="00E64CD8" w:rsidP="00556BF4">
            <w:pPr>
              <w:rPr>
                <w:rFonts w:asciiTheme="majorHAnsi" w:hAnsiTheme="majorHAnsi" w:cstheme="majorHAnsi"/>
                <w:sz w:val="22"/>
              </w:rPr>
            </w:pPr>
          </w:p>
        </w:tc>
      </w:tr>
      <w:tr w:rsidR="00E64CD8" w:rsidRPr="007D5FB0" w14:paraId="50503BB4" w14:textId="77777777" w:rsidTr="00556BF4">
        <w:tc>
          <w:tcPr>
            <w:tcW w:w="9016" w:type="dxa"/>
            <w:shd w:val="clear" w:color="auto" w:fill="CCFFFF"/>
          </w:tcPr>
          <w:p w14:paraId="380B2749"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EEEF596" w14:textId="77777777" w:rsidR="00E64CD8" w:rsidRPr="007D5FB0" w:rsidRDefault="00E64CD8" w:rsidP="00556BF4">
            <w:pPr>
              <w:rPr>
                <w:rFonts w:asciiTheme="majorHAnsi" w:hAnsiTheme="majorHAnsi" w:cstheme="majorHAnsi"/>
                <w:sz w:val="22"/>
              </w:rPr>
            </w:pPr>
          </w:p>
        </w:tc>
      </w:tr>
      <w:tr w:rsidR="00E64CD8" w:rsidRPr="007D5FB0" w14:paraId="128DFEB2" w14:textId="77777777" w:rsidTr="00556BF4">
        <w:trPr>
          <w:trHeight w:val="165"/>
        </w:trPr>
        <w:tc>
          <w:tcPr>
            <w:tcW w:w="9016" w:type="dxa"/>
          </w:tcPr>
          <w:p w14:paraId="310F5BC8" w14:textId="77777777" w:rsidR="00E64CD8" w:rsidRPr="007D5FB0" w:rsidRDefault="00E64CD8" w:rsidP="00556BF4">
            <w:pPr>
              <w:rPr>
                <w:rFonts w:asciiTheme="majorHAnsi" w:hAnsiTheme="majorHAnsi" w:cstheme="majorHAnsi"/>
                <w:sz w:val="22"/>
              </w:rPr>
            </w:pPr>
          </w:p>
          <w:p w14:paraId="3540D702"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767F73E5" w14:textId="77777777" w:rsidR="00E64CD8" w:rsidRPr="007D5FB0" w:rsidRDefault="00E64CD8" w:rsidP="00556BF4">
            <w:pPr>
              <w:rPr>
                <w:rFonts w:asciiTheme="majorHAnsi" w:hAnsiTheme="majorHAnsi" w:cstheme="majorHAnsi"/>
                <w:sz w:val="22"/>
              </w:rPr>
            </w:pPr>
          </w:p>
        </w:tc>
      </w:tr>
    </w:tbl>
    <w:p w14:paraId="0C545C2E" w14:textId="77777777" w:rsidR="00CB14F4" w:rsidRDefault="00CB14F4" w:rsidP="00E64CD8">
      <w:pPr>
        <w:jc w:val="center"/>
        <w:rPr>
          <w:rFonts w:asciiTheme="majorHAnsi" w:hAnsiTheme="majorHAnsi" w:cstheme="majorHAnsi"/>
          <w:color w:val="013A57" w:themeColor="accent1" w:themeShade="BF"/>
          <w:sz w:val="22"/>
        </w:rPr>
      </w:pPr>
    </w:p>
    <w:p w14:paraId="758E243A" w14:textId="77777777" w:rsidR="00CB14F4" w:rsidRDefault="00CB14F4" w:rsidP="00E64CD8">
      <w:pPr>
        <w:jc w:val="center"/>
        <w:rPr>
          <w:rFonts w:asciiTheme="majorHAnsi" w:hAnsiTheme="majorHAnsi" w:cstheme="majorHAnsi"/>
          <w:color w:val="013A57" w:themeColor="accent1" w:themeShade="BF"/>
          <w:sz w:val="22"/>
        </w:rPr>
      </w:pPr>
    </w:p>
    <w:p w14:paraId="3F6D8E38" w14:textId="77777777" w:rsidR="00CB14F4" w:rsidRDefault="00CB14F4" w:rsidP="00E64CD8">
      <w:pPr>
        <w:jc w:val="center"/>
        <w:rPr>
          <w:rFonts w:asciiTheme="majorHAnsi" w:hAnsiTheme="majorHAnsi" w:cstheme="majorHAnsi"/>
          <w:color w:val="013A57" w:themeColor="accent1" w:themeShade="BF"/>
          <w:sz w:val="22"/>
        </w:rPr>
      </w:pPr>
    </w:p>
    <w:p w14:paraId="3678A7AD" w14:textId="77777777" w:rsidR="00CB14F4" w:rsidRDefault="00CB14F4" w:rsidP="00E64CD8">
      <w:pPr>
        <w:jc w:val="center"/>
        <w:rPr>
          <w:rFonts w:asciiTheme="majorHAnsi" w:hAnsiTheme="majorHAnsi" w:cstheme="majorHAnsi"/>
          <w:color w:val="013A57" w:themeColor="accent1" w:themeShade="BF"/>
          <w:sz w:val="22"/>
        </w:rPr>
      </w:pPr>
    </w:p>
    <w:p w14:paraId="26C1CB7D" w14:textId="77777777" w:rsidR="00CB14F4" w:rsidRDefault="00CB14F4" w:rsidP="00E64CD8">
      <w:pPr>
        <w:jc w:val="center"/>
        <w:rPr>
          <w:rFonts w:asciiTheme="majorHAnsi" w:hAnsiTheme="majorHAnsi" w:cstheme="majorHAnsi"/>
          <w:color w:val="013A57" w:themeColor="accent1" w:themeShade="BF"/>
          <w:sz w:val="22"/>
        </w:rPr>
      </w:pPr>
    </w:p>
    <w:p w14:paraId="17793DAE" w14:textId="77777777" w:rsidR="00CB14F4" w:rsidRDefault="00CB14F4" w:rsidP="00E64CD8">
      <w:pPr>
        <w:jc w:val="center"/>
        <w:rPr>
          <w:rFonts w:asciiTheme="majorHAnsi" w:hAnsiTheme="majorHAnsi" w:cstheme="majorHAnsi"/>
          <w:color w:val="013A57" w:themeColor="accent1" w:themeShade="BF"/>
          <w:sz w:val="22"/>
        </w:rPr>
      </w:pPr>
    </w:p>
    <w:p w14:paraId="2FA9A447" w14:textId="77777777" w:rsidR="00CB14F4" w:rsidRDefault="00CB14F4" w:rsidP="00E64CD8">
      <w:pPr>
        <w:jc w:val="center"/>
        <w:rPr>
          <w:rFonts w:asciiTheme="majorHAnsi" w:hAnsiTheme="majorHAnsi" w:cstheme="majorHAnsi"/>
          <w:color w:val="013A57" w:themeColor="accent1" w:themeShade="BF"/>
          <w:sz w:val="22"/>
        </w:rPr>
      </w:pPr>
    </w:p>
    <w:p w14:paraId="7644BCBA" w14:textId="77777777" w:rsidR="00CB14F4" w:rsidRDefault="00CB14F4" w:rsidP="00E64CD8">
      <w:pPr>
        <w:jc w:val="center"/>
        <w:rPr>
          <w:rFonts w:asciiTheme="majorHAnsi" w:hAnsiTheme="majorHAnsi" w:cstheme="majorHAnsi"/>
          <w:color w:val="013A57" w:themeColor="accent1" w:themeShade="BF"/>
          <w:sz w:val="22"/>
        </w:rPr>
      </w:pPr>
    </w:p>
    <w:p w14:paraId="7A25D7F5" w14:textId="1A1016BB" w:rsidR="00E64CD8" w:rsidRPr="007D5FB0" w:rsidRDefault="00E64CD8" w:rsidP="00E64CD8">
      <w:pPr>
        <w:jc w:val="center"/>
        <w:rPr>
          <w:rFonts w:asciiTheme="majorHAnsi" w:hAnsiTheme="majorHAnsi" w:cstheme="majorHAnsi"/>
          <w:color w:val="013A57" w:themeColor="accent1" w:themeShade="BF"/>
          <w:sz w:val="22"/>
        </w:rPr>
      </w:pPr>
      <w:r w:rsidRPr="00CB14F4">
        <w:rPr>
          <w:rFonts w:asciiTheme="majorHAnsi" w:hAnsiTheme="majorHAnsi" w:cstheme="majorHAnsi"/>
          <w:color w:val="013A57" w:themeColor="accent1" w:themeShade="BF"/>
          <w:szCs w:val="28"/>
        </w:rPr>
        <w:lastRenderedPageBreak/>
        <w:t>Year 10 Spring Revision for French</w:t>
      </w:r>
      <w:r w:rsidRPr="007D5FB0">
        <w:rPr>
          <w:rFonts w:asciiTheme="majorHAnsi" w:hAnsiTheme="majorHAnsi" w:cstheme="majorHAnsi"/>
          <w:color w:val="013A57" w:themeColor="accent1" w:themeShade="BF"/>
          <w:sz w:val="22"/>
        </w:rPr>
        <w:t>.</w:t>
      </w:r>
    </w:p>
    <w:p w14:paraId="18DABFED"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2A45AC0A" w14:textId="77777777" w:rsidTr="00556BF4">
        <w:tc>
          <w:tcPr>
            <w:tcW w:w="9016" w:type="dxa"/>
            <w:shd w:val="clear" w:color="auto" w:fill="CCFFCC"/>
          </w:tcPr>
          <w:p w14:paraId="1B01AC8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7265C135" w14:textId="77777777" w:rsidTr="00556BF4">
        <w:tc>
          <w:tcPr>
            <w:tcW w:w="9016" w:type="dxa"/>
            <w:shd w:val="clear" w:color="auto" w:fill="auto"/>
          </w:tcPr>
          <w:p w14:paraId="4DE5B70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Current and future study choices.</w:t>
            </w:r>
          </w:p>
          <w:p w14:paraId="00AC4924"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Jobs you or others may choose in the future.</w:t>
            </w:r>
          </w:p>
          <w:p w14:paraId="6C7E8E44" w14:textId="77777777" w:rsidR="00E64CD8" w:rsidRPr="007D5FB0" w:rsidRDefault="00E64CD8" w:rsidP="00556BF4">
            <w:pPr>
              <w:rPr>
                <w:rFonts w:asciiTheme="majorHAnsi" w:hAnsiTheme="majorHAnsi" w:cstheme="majorHAnsi"/>
                <w:sz w:val="22"/>
              </w:rPr>
            </w:pPr>
          </w:p>
          <w:p w14:paraId="4E24BCA4" w14:textId="77777777" w:rsidR="00E64CD8" w:rsidRPr="007D5FB0" w:rsidRDefault="00E64CD8" w:rsidP="00556BF4">
            <w:pPr>
              <w:rPr>
                <w:rFonts w:asciiTheme="majorHAnsi" w:hAnsiTheme="majorHAnsi" w:cstheme="majorHAnsi"/>
                <w:sz w:val="22"/>
              </w:rPr>
            </w:pPr>
          </w:p>
        </w:tc>
      </w:tr>
      <w:tr w:rsidR="00E64CD8" w:rsidRPr="007D5FB0" w14:paraId="393CC785" w14:textId="77777777" w:rsidTr="00556BF4">
        <w:tc>
          <w:tcPr>
            <w:tcW w:w="9016" w:type="dxa"/>
            <w:shd w:val="clear" w:color="auto" w:fill="B1E4FD" w:themeFill="accent1" w:themeFillTint="33"/>
          </w:tcPr>
          <w:p w14:paraId="44B2021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7C0725A9" w14:textId="77777777" w:rsidR="00E64CD8" w:rsidRPr="007D5FB0" w:rsidRDefault="00E64CD8" w:rsidP="00556BF4">
            <w:pPr>
              <w:pStyle w:val="ListParagraph"/>
              <w:rPr>
                <w:rFonts w:asciiTheme="majorHAnsi" w:hAnsiTheme="majorHAnsi" w:cstheme="majorHAnsi"/>
              </w:rPr>
            </w:pPr>
          </w:p>
        </w:tc>
      </w:tr>
      <w:tr w:rsidR="00E64CD8" w:rsidRPr="007D5FB0" w14:paraId="655F0685" w14:textId="77777777" w:rsidTr="00556BF4">
        <w:tc>
          <w:tcPr>
            <w:tcW w:w="9016" w:type="dxa"/>
          </w:tcPr>
          <w:p w14:paraId="6BBF0E5C"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School subjects and reasons for your choice</w:t>
            </w:r>
          </w:p>
          <w:p w14:paraId="1B96BF7C"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Future tense of linked verbs: continuer, étudier, faire.</w:t>
            </w:r>
          </w:p>
          <w:p w14:paraId="013CA66F" w14:textId="77777777" w:rsidR="00E64CD8" w:rsidRPr="00197FEC" w:rsidRDefault="00E64CD8" w:rsidP="00556BF4">
            <w:pPr>
              <w:rPr>
                <w:rFonts w:asciiTheme="majorHAnsi" w:hAnsiTheme="majorHAnsi" w:cstheme="majorHAnsi"/>
                <w:b w:val="0"/>
                <w:bCs/>
                <w:color w:val="auto"/>
                <w:sz w:val="22"/>
                <w:lang w:val="fr-FR"/>
              </w:rPr>
            </w:pPr>
            <w:r w:rsidRPr="00197FEC">
              <w:rPr>
                <w:rFonts w:asciiTheme="majorHAnsi" w:hAnsiTheme="majorHAnsi" w:cstheme="majorHAnsi"/>
                <w:b w:val="0"/>
                <w:bCs/>
                <w:color w:val="auto"/>
                <w:sz w:val="22"/>
                <w:lang w:val="fr-FR"/>
              </w:rPr>
              <w:t>Vocabulary on jobs and linked verbs: je voudrais être, je serai, je travaillerai.</w:t>
            </w:r>
          </w:p>
          <w:p w14:paraId="0EC98E26" w14:textId="77777777" w:rsidR="00E64CD8" w:rsidRPr="007D5FB0" w:rsidRDefault="00E64CD8" w:rsidP="00556BF4">
            <w:pPr>
              <w:pStyle w:val="ListParagraph"/>
              <w:rPr>
                <w:rFonts w:asciiTheme="majorHAnsi" w:hAnsiTheme="majorHAnsi" w:cstheme="majorHAnsi"/>
                <w:lang w:val="fr-FR"/>
              </w:rPr>
            </w:pPr>
          </w:p>
        </w:tc>
      </w:tr>
      <w:tr w:rsidR="00E64CD8" w:rsidRPr="007D5FB0" w14:paraId="0F9E70B5" w14:textId="77777777" w:rsidTr="00556BF4">
        <w:tc>
          <w:tcPr>
            <w:tcW w:w="9016" w:type="dxa"/>
            <w:shd w:val="clear" w:color="auto" w:fill="E0EFF4" w:themeFill="accent4" w:themeFillTint="33"/>
          </w:tcPr>
          <w:p w14:paraId="098A02E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How can I revise for French?</w:t>
            </w:r>
          </w:p>
          <w:p w14:paraId="0E9F481E" w14:textId="77777777" w:rsidR="00E64CD8" w:rsidRPr="007D5FB0" w:rsidRDefault="00E64CD8" w:rsidP="00556BF4">
            <w:pPr>
              <w:rPr>
                <w:rFonts w:asciiTheme="majorHAnsi" w:hAnsiTheme="majorHAnsi" w:cstheme="majorHAnsi"/>
                <w:sz w:val="22"/>
              </w:rPr>
            </w:pPr>
          </w:p>
        </w:tc>
      </w:tr>
      <w:tr w:rsidR="00E64CD8" w:rsidRPr="007D5FB0" w14:paraId="4A336B09" w14:textId="77777777" w:rsidTr="00556BF4">
        <w:tc>
          <w:tcPr>
            <w:tcW w:w="9016" w:type="dxa"/>
          </w:tcPr>
          <w:p w14:paraId="4C568002"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 xml:space="preserve">Test yourself often on tenses; create mnemonics to recall endings. </w:t>
            </w:r>
          </w:p>
          <w:p w14:paraId="2D79A5AB"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Revisit vocabulary regularly; little and often.</w:t>
            </w:r>
          </w:p>
          <w:p w14:paraId="2ED55BE7" w14:textId="77777777" w:rsidR="00E64CD8" w:rsidRPr="007D5FB0" w:rsidRDefault="00E64CD8" w:rsidP="00556BF4">
            <w:pPr>
              <w:pStyle w:val="ListParagraph"/>
              <w:rPr>
                <w:rFonts w:asciiTheme="majorHAnsi" w:hAnsiTheme="majorHAnsi" w:cstheme="majorHAnsi"/>
              </w:rPr>
            </w:pPr>
          </w:p>
        </w:tc>
      </w:tr>
      <w:tr w:rsidR="00E64CD8" w:rsidRPr="007D5FB0" w14:paraId="7010825D" w14:textId="77777777" w:rsidTr="00556BF4">
        <w:tc>
          <w:tcPr>
            <w:tcW w:w="9016" w:type="dxa"/>
            <w:shd w:val="clear" w:color="auto" w:fill="D2F1EF" w:themeFill="accent6" w:themeFillTint="33"/>
          </w:tcPr>
          <w:p w14:paraId="319E0200"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15BF89A7" w14:textId="77777777" w:rsidR="00E64CD8" w:rsidRPr="007D5FB0" w:rsidRDefault="00E64CD8" w:rsidP="00556BF4">
            <w:pPr>
              <w:rPr>
                <w:rFonts w:asciiTheme="majorHAnsi" w:hAnsiTheme="majorHAnsi" w:cstheme="majorHAnsi"/>
                <w:sz w:val="22"/>
              </w:rPr>
            </w:pPr>
          </w:p>
        </w:tc>
      </w:tr>
      <w:tr w:rsidR="00E64CD8" w:rsidRPr="007D5FB0" w14:paraId="36A06384" w14:textId="77777777" w:rsidTr="00556BF4">
        <w:tc>
          <w:tcPr>
            <w:tcW w:w="9016" w:type="dxa"/>
          </w:tcPr>
          <w:p w14:paraId="44661A8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Booklets on topics.</w:t>
            </w:r>
          </w:p>
          <w:p w14:paraId="1C157B4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Verb tables.</w:t>
            </w:r>
          </w:p>
          <w:p w14:paraId="3B5E95AA" w14:textId="77777777" w:rsidR="00E64CD8" w:rsidRPr="00CB14F4" w:rsidRDefault="00E64CD8" w:rsidP="00CB14F4">
            <w:pPr>
              <w:rPr>
                <w:rFonts w:asciiTheme="majorHAnsi" w:hAnsiTheme="majorHAnsi" w:cstheme="majorHAnsi"/>
              </w:rPr>
            </w:pPr>
          </w:p>
        </w:tc>
      </w:tr>
      <w:tr w:rsidR="00E64CD8" w:rsidRPr="007D5FB0" w14:paraId="188A9C5C" w14:textId="77777777" w:rsidTr="00556BF4">
        <w:tc>
          <w:tcPr>
            <w:tcW w:w="9016" w:type="dxa"/>
            <w:shd w:val="clear" w:color="auto" w:fill="FFCCFF"/>
          </w:tcPr>
          <w:p w14:paraId="421680B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7455BEEE" w14:textId="77777777" w:rsidR="00E64CD8" w:rsidRPr="007D5FB0" w:rsidRDefault="00E64CD8" w:rsidP="00556BF4">
            <w:pPr>
              <w:rPr>
                <w:rFonts w:asciiTheme="majorHAnsi" w:hAnsiTheme="majorHAnsi" w:cstheme="majorHAnsi"/>
                <w:sz w:val="22"/>
              </w:rPr>
            </w:pPr>
          </w:p>
        </w:tc>
      </w:tr>
      <w:tr w:rsidR="00E64CD8" w:rsidRPr="007D5FB0" w14:paraId="08C986BF" w14:textId="77777777" w:rsidTr="00556BF4">
        <w:tc>
          <w:tcPr>
            <w:tcW w:w="9016" w:type="dxa"/>
          </w:tcPr>
          <w:p w14:paraId="189D3E7B"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Word Reference.</w:t>
            </w:r>
          </w:p>
          <w:p w14:paraId="4C9EF27D" w14:textId="77777777" w:rsidR="00E64CD8" w:rsidRPr="007D5FB0" w:rsidRDefault="00E64CD8" w:rsidP="00556BF4">
            <w:pPr>
              <w:rPr>
                <w:rFonts w:asciiTheme="majorHAnsi" w:hAnsiTheme="majorHAnsi" w:cstheme="majorHAnsi"/>
                <w:sz w:val="22"/>
              </w:rPr>
            </w:pPr>
          </w:p>
        </w:tc>
      </w:tr>
      <w:tr w:rsidR="00E64CD8" w:rsidRPr="007D5FB0" w14:paraId="19160C21" w14:textId="77777777" w:rsidTr="00556BF4">
        <w:tc>
          <w:tcPr>
            <w:tcW w:w="9016" w:type="dxa"/>
            <w:shd w:val="clear" w:color="auto" w:fill="CCFFFF"/>
          </w:tcPr>
          <w:p w14:paraId="3642FEFD"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33D1331" w14:textId="77777777" w:rsidR="00E64CD8" w:rsidRPr="007D5FB0" w:rsidRDefault="00E64CD8" w:rsidP="00556BF4">
            <w:pPr>
              <w:rPr>
                <w:rFonts w:asciiTheme="majorHAnsi" w:hAnsiTheme="majorHAnsi" w:cstheme="majorHAnsi"/>
                <w:sz w:val="22"/>
              </w:rPr>
            </w:pPr>
          </w:p>
        </w:tc>
      </w:tr>
      <w:tr w:rsidR="00E64CD8" w:rsidRPr="007D5FB0" w14:paraId="563B432F" w14:textId="77777777" w:rsidTr="00556BF4">
        <w:trPr>
          <w:trHeight w:val="165"/>
        </w:trPr>
        <w:tc>
          <w:tcPr>
            <w:tcW w:w="9016" w:type="dxa"/>
          </w:tcPr>
          <w:p w14:paraId="7DDC12D8" w14:textId="77777777" w:rsidR="00E64CD8" w:rsidRPr="00197FEC" w:rsidRDefault="00E64CD8" w:rsidP="00556BF4">
            <w:pPr>
              <w:rPr>
                <w:rFonts w:asciiTheme="majorHAnsi" w:hAnsiTheme="majorHAnsi" w:cstheme="majorHAnsi"/>
                <w:color w:val="auto"/>
                <w:sz w:val="22"/>
                <w:lang w:val="fr-FR"/>
              </w:rPr>
            </w:pPr>
            <w:r w:rsidRPr="00197FEC">
              <w:rPr>
                <w:rFonts w:asciiTheme="majorHAnsi" w:hAnsiTheme="majorHAnsi" w:cstheme="majorHAnsi"/>
                <w:color w:val="auto"/>
                <w:sz w:val="22"/>
                <w:lang w:val="fr-FR"/>
              </w:rPr>
              <w:t>French films, e.g. Les Choristes, La Gloire de mon Père.</w:t>
            </w:r>
          </w:p>
          <w:p w14:paraId="72E1A9C8" w14:textId="77777777" w:rsidR="00E64CD8" w:rsidRPr="007D5FB0" w:rsidRDefault="00E64CD8" w:rsidP="00556BF4">
            <w:pPr>
              <w:rPr>
                <w:rFonts w:asciiTheme="majorHAnsi" w:hAnsiTheme="majorHAnsi" w:cstheme="majorHAnsi"/>
                <w:sz w:val="22"/>
                <w:lang w:val="fr-FR"/>
              </w:rPr>
            </w:pPr>
          </w:p>
        </w:tc>
      </w:tr>
    </w:tbl>
    <w:p w14:paraId="48DA9D9F" w14:textId="77777777" w:rsidR="007D616B" w:rsidRDefault="007D616B" w:rsidP="00E64CD8">
      <w:pPr>
        <w:jc w:val="center"/>
        <w:rPr>
          <w:rFonts w:asciiTheme="majorHAnsi" w:hAnsiTheme="majorHAnsi" w:cstheme="majorHAnsi"/>
          <w:bCs/>
          <w:color w:val="013A57" w:themeColor="accent1" w:themeShade="BF"/>
          <w:sz w:val="22"/>
        </w:rPr>
      </w:pPr>
    </w:p>
    <w:p w14:paraId="27E0B5FE" w14:textId="77777777" w:rsidR="007D616B" w:rsidRDefault="007D616B" w:rsidP="00E64CD8">
      <w:pPr>
        <w:jc w:val="center"/>
        <w:rPr>
          <w:rFonts w:asciiTheme="majorHAnsi" w:hAnsiTheme="majorHAnsi" w:cstheme="majorHAnsi"/>
          <w:bCs/>
          <w:color w:val="013A57" w:themeColor="accent1" w:themeShade="BF"/>
          <w:sz w:val="22"/>
        </w:rPr>
      </w:pPr>
    </w:p>
    <w:p w14:paraId="4B022D37" w14:textId="77777777" w:rsidR="007D616B" w:rsidRDefault="007D616B" w:rsidP="00E64CD8">
      <w:pPr>
        <w:jc w:val="center"/>
        <w:rPr>
          <w:rFonts w:asciiTheme="majorHAnsi" w:hAnsiTheme="majorHAnsi" w:cstheme="majorHAnsi"/>
          <w:bCs/>
          <w:color w:val="013A57" w:themeColor="accent1" w:themeShade="BF"/>
          <w:sz w:val="22"/>
        </w:rPr>
      </w:pPr>
    </w:p>
    <w:p w14:paraId="280564C1" w14:textId="77777777" w:rsidR="007D616B" w:rsidRDefault="007D616B" w:rsidP="00E64CD8">
      <w:pPr>
        <w:jc w:val="center"/>
        <w:rPr>
          <w:rFonts w:asciiTheme="majorHAnsi" w:hAnsiTheme="majorHAnsi" w:cstheme="majorHAnsi"/>
          <w:bCs/>
          <w:color w:val="013A57" w:themeColor="accent1" w:themeShade="BF"/>
          <w:sz w:val="22"/>
        </w:rPr>
      </w:pPr>
    </w:p>
    <w:p w14:paraId="2C0DE0F5" w14:textId="77777777" w:rsidR="007D616B" w:rsidRDefault="007D616B" w:rsidP="00E64CD8">
      <w:pPr>
        <w:jc w:val="center"/>
        <w:rPr>
          <w:rFonts w:asciiTheme="majorHAnsi" w:hAnsiTheme="majorHAnsi" w:cstheme="majorHAnsi"/>
          <w:bCs/>
          <w:color w:val="013A57" w:themeColor="accent1" w:themeShade="BF"/>
          <w:sz w:val="22"/>
        </w:rPr>
      </w:pPr>
    </w:p>
    <w:p w14:paraId="4A667C13" w14:textId="77777777" w:rsidR="007D616B" w:rsidRDefault="007D616B" w:rsidP="00E64CD8">
      <w:pPr>
        <w:jc w:val="center"/>
        <w:rPr>
          <w:rFonts w:asciiTheme="majorHAnsi" w:hAnsiTheme="majorHAnsi" w:cstheme="majorHAnsi"/>
          <w:bCs/>
          <w:color w:val="013A57" w:themeColor="accent1" w:themeShade="BF"/>
          <w:sz w:val="22"/>
        </w:rPr>
      </w:pPr>
    </w:p>
    <w:p w14:paraId="5D660405" w14:textId="77777777" w:rsidR="007D616B" w:rsidRDefault="007D616B" w:rsidP="00E64CD8">
      <w:pPr>
        <w:jc w:val="center"/>
        <w:rPr>
          <w:rFonts w:asciiTheme="majorHAnsi" w:hAnsiTheme="majorHAnsi" w:cstheme="majorHAnsi"/>
          <w:bCs/>
          <w:color w:val="013A57" w:themeColor="accent1" w:themeShade="BF"/>
          <w:sz w:val="22"/>
        </w:rPr>
      </w:pPr>
    </w:p>
    <w:p w14:paraId="1880192F" w14:textId="77777777" w:rsidR="007D616B" w:rsidRDefault="007D616B" w:rsidP="00E64CD8">
      <w:pPr>
        <w:jc w:val="center"/>
        <w:rPr>
          <w:rFonts w:asciiTheme="majorHAnsi" w:hAnsiTheme="majorHAnsi" w:cstheme="majorHAnsi"/>
          <w:bCs/>
          <w:color w:val="013A57" w:themeColor="accent1" w:themeShade="BF"/>
          <w:sz w:val="22"/>
        </w:rPr>
      </w:pPr>
    </w:p>
    <w:p w14:paraId="5933AFBC" w14:textId="77777777" w:rsidR="007D616B" w:rsidRDefault="007D616B" w:rsidP="00E64CD8">
      <w:pPr>
        <w:jc w:val="center"/>
        <w:rPr>
          <w:rFonts w:asciiTheme="majorHAnsi" w:hAnsiTheme="majorHAnsi" w:cstheme="majorHAnsi"/>
          <w:bCs/>
          <w:color w:val="013A57" w:themeColor="accent1" w:themeShade="BF"/>
          <w:sz w:val="22"/>
        </w:rPr>
      </w:pPr>
    </w:p>
    <w:p w14:paraId="5276A775" w14:textId="77777777" w:rsidR="007D616B" w:rsidRDefault="007D616B" w:rsidP="00E64CD8">
      <w:pPr>
        <w:jc w:val="center"/>
        <w:rPr>
          <w:rFonts w:asciiTheme="majorHAnsi" w:hAnsiTheme="majorHAnsi" w:cstheme="majorHAnsi"/>
          <w:bCs/>
          <w:color w:val="013A57" w:themeColor="accent1" w:themeShade="BF"/>
          <w:sz w:val="22"/>
        </w:rPr>
      </w:pPr>
    </w:p>
    <w:p w14:paraId="67748E0A" w14:textId="77777777" w:rsidR="007D616B" w:rsidRDefault="007D616B" w:rsidP="00E64CD8">
      <w:pPr>
        <w:jc w:val="center"/>
        <w:rPr>
          <w:rFonts w:asciiTheme="majorHAnsi" w:hAnsiTheme="majorHAnsi" w:cstheme="majorHAnsi"/>
          <w:bCs/>
          <w:color w:val="013A57" w:themeColor="accent1" w:themeShade="BF"/>
          <w:sz w:val="22"/>
        </w:rPr>
      </w:pPr>
    </w:p>
    <w:p w14:paraId="4A7A3FE7" w14:textId="77777777" w:rsidR="007D616B" w:rsidRDefault="007D616B" w:rsidP="00E64CD8">
      <w:pPr>
        <w:jc w:val="center"/>
        <w:rPr>
          <w:rFonts w:asciiTheme="majorHAnsi" w:hAnsiTheme="majorHAnsi" w:cstheme="majorHAnsi"/>
          <w:bCs/>
          <w:color w:val="013A57" w:themeColor="accent1" w:themeShade="BF"/>
          <w:sz w:val="22"/>
        </w:rPr>
      </w:pPr>
    </w:p>
    <w:p w14:paraId="44E67B40" w14:textId="77777777" w:rsidR="007D616B" w:rsidRDefault="007D616B" w:rsidP="00E64CD8">
      <w:pPr>
        <w:jc w:val="center"/>
        <w:rPr>
          <w:rFonts w:asciiTheme="majorHAnsi" w:hAnsiTheme="majorHAnsi" w:cstheme="majorHAnsi"/>
          <w:bCs/>
          <w:color w:val="013A57" w:themeColor="accent1" w:themeShade="BF"/>
          <w:sz w:val="22"/>
        </w:rPr>
      </w:pPr>
    </w:p>
    <w:p w14:paraId="4BB7BB90" w14:textId="77777777" w:rsidR="007D616B" w:rsidRDefault="007D616B" w:rsidP="00E64CD8">
      <w:pPr>
        <w:jc w:val="center"/>
        <w:rPr>
          <w:rFonts w:asciiTheme="majorHAnsi" w:hAnsiTheme="majorHAnsi" w:cstheme="majorHAnsi"/>
          <w:bCs/>
          <w:color w:val="013A57" w:themeColor="accent1" w:themeShade="BF"/>
          <w:sz w:val="22"/>
        </w:rPr>
      </w:pPr>
    </w:p>
    <w:p w14:paraId="3352CF26" w14:textId="77777777" w:rsidR="007D616B" w:rsidRDefault="007D616B" w:rsidP="00E64CD8">
      <w:pPr>
        <w:jc w:val="center"/>
        <w:rPr>
          <w:rFonts w:asciiTheme="majorHAnsi" w:hAnsiTheme="majorHAnsi" w:cstheme="majorHAnsi"/>
          <w:bCs/>
          <w:color w:val="013A57" w:themeColor="accent1" w:themeShade="BF"/>
          <w:sz w:val="22"/>
        </w:rPr>
      </w:pPr>
    </w:p>
    <w:p w14:paraId="0D8FFD54" w14:textId="77777777" w:rsidR="007D616B" w:rsidRDefault="007D616B" w:rsidP="00E64CD8">
      <w:pPr>
        <w:jc w:val="center"/>
        <w:rPr>
          <w:rFonts w:asciiTheme="majorHAnsi" w:hAnsiTheme="majorHAnsi" w:cstheme="majorHAnsi"/>
          <w:bCs/>
          <w:color w:val="013A57" w:themeColor="accent1" w:themeShade="BF"/>
          <w:sz w:val="22"/>
        </w:rPr>
      </w:pPr>
    </w:p>
    <w:p w14:paraId="1443A437" w14:textId="05A9384E" w:rsidR="00E64CD8" w:rsidRPr="007D616B" w:rsidRDefault="00E64CD8" w:rsidP="00E64CD8">
      <w:pPr>
        <w:jc w:val="center"/>
        <w:rPr>
          <w:rFonts w:asciiTheme="majorHAnsi" w:hAnsiTheme="majorHAnsi" w:cstheme="majorHAnsi"/>
          <w:b w:val="0"/>
          <w:bCs/>
          <w:color w:val="013A57" w:themeColor="accent1" w:themeShade="BF"/>
          <w:szCs w:val="28"/>
        </w:rPr>
      </w:pPr>
      <w:r w:rsidRPr="007D616B">
        <w:rPr>
          <w:rFonts w:asciiTheme="majorHAnsi" w:hAnsiTheme="majorHAnsi" w:cstheme="majorHAnsi"/>
          <w:bCs/>
          <w:color w:val="013A57" w:themeColor="accent1" w:themeShade="BF"/>
          <w:szCs w:val="28"/>
        </w:rPr>
        <w:lastRenderedPageBreak/>
        <w:t>Year 11 Spring Revision for French</w:t>
      </w:r>
    </w:p>
    <w:p w14:paraId="01FF94F8"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1336561C" w14:textId="77777777" w:rsidTr="00556BF4">
        <w:tc>
          <w:tcPr>
            <w:tcW w:w="9016" w:type="dxa"/>
            <w:shd w:val="clear" w:color="auto" w:fill="CCFFCC"/>
          </w:tcPr>
          <w:p w14:paraId="4502B06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064AAEE6" w14:textId="77777777" w:rsidTr="00556BF4">
        <w:tc>
          <w:tcPr>
            <w:tcW w:w="9016" w:type="dxa"/>
            <w:shd w:val="clear" w:color="auto" w:fill="auto"/>
          </w:tcPr>
          <w:p w14:paraId="26922FDD"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Post-16 education: identify subject choices and reasons why.</w:t>
            </w:r>
          </w:p>
          <w:p w14:paraId="5142F3E5"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Healthy and unhealthy living: recognise good and bad habits.</w:t>
            </w:r>
          </w:p>
          <w:p w14:paraId="10938464" w14:textId="77777777" w:rsidR="00E64CD8" w:rsidRPr="007D5FB0" w:rsidRDefault="00E64CD8" w:rsidP="00556BF4">
            <w:pPr>
              <w:rPr>
                <w:rFonts w:asciiTheme="majorHAnsi" w:hAnsiTheme="majorHAnsi" w:cstheme="majorHAnsi"/>
                <w:sz w:val="22"/>
              </w:rPr>
            </w:pPr>
          </w:p>
        </w:tc>
      </w:tr>
      <w:tr w:rsidR="00E64CD8" w:rsidRPr="007D5FB0" w14:paraId="5883BCB5" w14:textId="77777777" w:rsidTr="00556BF4">
        <w:tc>
          <w:tcPr>
            <w:tcW w:w="9016" w:type="dxa"/>
            <w:shd w:val="clear" w:color="auto" w:fill="B1E4FD" w:themeFill="accent1" w:themeFillTint="33"/>
          </w:tcPr>
          <w:p w14:paraId="7A24545D"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5EC5776F" w14:textId="77777777" w:rsidR="00E64CD8" w:rsidRPr="007D5FB0" w:rsidRDefault="00E64CD8" w:rsidP="00556BF4">
            <w:pPr>
              <w:pStyle w:val="ListParagraph"/>
              <w:rPr>
                <w:rFonts w:asciiTheme="majorHAnsi" w:hAnsiTheme="majorHAnsi" w:cstheme="majorHAnsi"/>
              </w:rPr>
            </w:pPr>
          </w:p>
        </w:tc>
      </w:tr>
      <w:tr w:rsidR="00E64CD8" w:rsidRPr="007D5FB0" w14:paraId="4A64C691" w14:textId="77777777" w:rsidTr="00556BF4">
        <w:tc>
          <w:tcPr>
            <w:tcW w:w="9016" w:type="dxa"/>
          </w:tcPr>
          <w:p w14:paraId="50EB4E5C"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School subjects and future tense: je continuerai, je ferai, j’étudierai.</w:t>
            </w:r>
          </w:p>
          <w:p w14:paraId="6E29FAC2"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Reasons for choosing a school subject.</w:t>
            </w:r>
          </w:p>
          <w:p w14:paraId="5B85CE6C" w14:textId="77777777" w:rsidR="00E64CD8" w:rsidRPr="007D616B" w:rsidRDefault="00E64CD8" w:rsidP="00556BF4">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Vocabulary linked to good habits: faire du sport, manger équilibré, bien dormir, se détendrer.</w:t>
            </w:r>
          </w:p>
          <w:p w14:paraId="1FF075B5" w14:textId="7B5DD5D2" w:rsidR="00E64CD8" w:rsidRPr="007D616B" w:rsidRDefault="00E64CD8" w:rsidP="007D616B">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Vocabulary linked to bad habits: fumer, se droguer, boire de l’alcool, manger des sucreries / du fast-food, se coucher tard, jouer avec son portable.</w:t>
            </w:r>
          </w:p>
          <w:p w14:paraId="66E06A8E" w14:textId="77777777" w:rsidR="00E64CD8" w:rsidRPr="007D5FB0" w:rsidRDefault="00E64CD8" w:rsidP="00556BF4">
            <w:pPr>
              <w:rPr>
                <w:rFonts w:asciiTheme="majorHAnsi" w:hAnsiTheme="majorHAnsi" w:cstheme="majorHAnsi"/>
                <w:sz w:val="22"/>
                <w:lang w:val="fr-FR"/>
              </w:rPr>
            </w:pPr>
          </w:p>
        </w:tc>
      </w:tr>
      <w:tr w:rsidR="00E64CD8" w:rsidRPr="007D5FB0" w14:paraId="437783D4" w14:textId="77777777" w:rsidTr="00556BF4">
        <w:tc>
          <w:tcPr>
            <w:tcW w:w="9016" w:type="dxa"/>
            <w:shd w:val="clear" w:color="auto" w:fill="E0EFF4" w:themeFill="accent4" w:themeFillTint="33"/>
          </w:tcPr>
          <w:p w14:paraId="1722819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How can I revise for French?</w:t>
            </w:r>
          </w:p>
          <w:p w14:paraId="21D3552E" w14:textId="77777777" w:rsidR="00E64CD8" w:rsidRPr="007D5FB0" w:rsidRDefault="00E64CD8" w:rsidP="00556BF4">
            <w:pPr>
              <w:rPr>
                <w:rFonts w:asciiTheme="majorHAnsi" w:hAnsiTheme="majorHAnsi" w:cstheme="majorHAnsi"/>
                <w:sz w:val="22"/>
              </w:rPr>
            </w:pPr>
          </w:p>
        </w:tc>
      </w:tr>
      <w:tr w:rsidR="00E64CD8" w:rsidRPr="007D5FB0" w14:paraId="31D80549" w14:textId="77777777" w:rsidTr="00556BF4">
        <w:tc>
          <w:tcPr>
            <w:tcW w:w="9016" w:type="dxa"/>
          </w:tcPr>
          <w:p w14:paraId="5B0925BE"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 xml:space="preserve">Test yourself often on tenses. </w:t>
            </w:r>
          </w:p>
          <w:p w14:paraId="08F9E00A"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Revisit vocabulary regularly; little and often.</w:t>
            </w:r>
          </w:p>
          <w:p w14:paraId="1FCE4213" w14:textId="77777777" w:rsidR="00E64CD8"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Continue to create mnemonics for both vocabulary and verb endings.</w:t>
            </w:r>
          </w:p>
          <w:p w14:paraId="75149654" w14:textId="59E0CABB" w:rsidR="007D616B" w:rsidRPr="007D5FB0" w:rsidRDefault="007D616B" w:rsidP="00556BF4">
            <w:pPr>
              <w:rPr>
                <w:rFonts w:asciiTheme="majorHAnsi" w:hAnsiTheme="majorHAnsi" w:cstheme="majorHAnsi"/>
                <w:sz w:val="22"/>
              </w:rPr>
            </w:pPr>
          </w:p>
        </w:tc>
      </w:tr>
      <w:tr w:rsidR="00E64CD8" w:rsidRPr="007D5FB0" w14:paraId="1A1B4351" w14:textId="77777777" w:rsidTr="00556BF4">
        <w:tc>
          <w:tcPr>
            <w:tcW w:w="9016" w:type="dxa"/>
            <w:shd w:val="clear" w:color="auto" w:fill="D2F1EF" w:themeFill="accent6" w:themeFillTint="33"/>
          </w:tcPr>
          <w:p w14:paraId="474F833B"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506A53BC" w14:textId="77777777" w:rsidR="00E64CD8" w:rsidRPr="007D5FB0" w:rsidRDefault="00E64CD8" w:rsidP="00556BF4">
            <w:pPr>
              <w:rPr>
                <w:rFonts w:asciiTheme="majorHAnsi" w:hAnsiTheme="majorHAnsi" w:cstheme="majorHAnsi"/>
                <w:sz w:val="22"/>
              </w:rPr>
            </w:pPr>
          </w:p>
        </w:tc>
      </w:tr>
      <w:tr w:rsidR="00E64CD8" w:rsidRPr="007D5FB0" w14:paraId="07864280" w14:textId="77777777" w:rsidTr="00556BF4">
        <w:tc>
          <w:tcPr>
            <w:tcW w:w="9016" w:type="dxa"/>
          </w:tcPr>
          <w:p w14:paraId="22F2431C"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Booklets on topics.</w:t>
            </w:r>
          </w:p>
          <w:p w14:paraId="430543FE"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Verb tables.</w:t>
            </w:r>
          </w:p>
          <w:p w14:paraId="3C0E314E" w14:textId="77777777" w:rsidR="00E64CD8" w:rsidRPr="007D5FB0" w:rsidRDefault="00E64CD8" w:rsidP="00556BF4">
            <w:pPr>
              <w:rPr>
                <w:rFonts w:asciiTheme="majorHAnsi" w:hAnsiTheme="majorHAnsi" w:cstheme="majorHAnsi"/>
                <w:sz w:val="22"/>
              </w:rPr>
            </w:pPr>
          </w:p>
        </w:tc>
      </w:tr>
      <w:tr w:rsidR="00E64CD8" w:rsidRPr="007D5FB0" w14:paraId="57B89F84" w14:textId="77777777" w:rsidTr="00556BF4">
        <w:tc>
          <w:tcPr>
            <w:tcW w:w="9016" w:type="dxa"/>
            <w:shd w:val="clear" w:color="auto" w:fill="FFCCFF"/>
          </w:tcPr>
          <w:p w14:paraId="44B1CEB7"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74540E61" w14:textId="77777777" w:rsidR="00E64CD8" w:rsidRPr="007D5FB0" w:rsidRDefault="00E64CD8" w:rsidP="00556BF4">
            <w:pPr>
              <w:rPr>
                <w:rFonts w:asciiTheme="majorHAnsi" w:hAnsiTheme="majorHAnsi" w:cstheme="majorHAnsi"/>
                <w:sz w:val="22"/>
              </w:rPr>
            </w:pPr>
          </w:p>
        </w:tc>
      </w:tr>
      <w:tr w:rsidR="00E64CD8" w:rsidRPr="007D5FB0" w14:paraId="4B75C852" w14:textId="77777777" w:rsidTr="00556BF4">
        <w:tc>
          <w:tcPr>
            <w:tcW w:w="9016" w:type="dxa"/>
          </w:tcPr>
          <w:p w14:paraId="60CC6397"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Word Reference.</w:t>
            </w:r>
          </w:p>
          <w:p w14:paraId="1C15937D" w14:textId="77777777" w:rsidR="00E64CD8" w:rsidRPr="007D5FB0" w:rsidRDefault="00E64CD8" w:rsidP="00556BF4">
            <w:pPr>
              <w:rPr>
                <w:rFonts w:asciiTheme="majorHAnsi" w:hAnsiTheme="majorHAnsi" w:cstheme="majorHAnsi"/>
                <w:sz w:val="22"/>
              </w:rPr>
            </w:pPr>
          </w:p>
          <w:p w14:paraId="02C7F104" w14:textId="77777777" w:rsidR="00E64CD8" w:rsidRPr="007D5FB0" w:rsidRDefault="00E64CD8" w:rsidP="00556BF4">
            <w:pPr>
              <w:rPr>
                <w:rFonts w:asciiTheme="majorHAnsi" w:hAnsiTheme="majorHAnsi" w:cstheme="majorHAnsi"/>
                <w:sz w:val="22"/>
              </w:rPr>
            </w:pPr>
          </w:p>
        </w:tc>
      </w:tr>
      <w:tr w:rsidR="00E64CD8" w:rsidRPr="007D5FB0" w14:paraId="254B45E6" w14:textId="77777777" w:rsidTr="00556BF4">
        <w:tc>
          <w:tcPr>
            <w:tcW w:w="9016" w:type="dxa"/>
            <w:shd w:val="clear" w:color="auto" w:fill="CCFFFF"/>
          </w:tcPr>
          <w:p w14:paraId="0092CF8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B304171" w14:textId="77777777" w:rsidR="00E64CD8" w:rsidRPr="007D5FB0" w:rsidRDefault="00E64CD8" w:rsidP="00556BF4">
            <w:pPr>
              <w:rPr>
                <w:rFonts w:asciiTheme="majorHAnsi" w:hAnsiTheme="majorHAnsi" w:cstheme="majorHAnsi"/>
                <w:sz w:val="22"/>
              </w:rPr>
            </w:pPr>
          </w:p>
        </w:tc>
      </w:tr>
      <w:tr w:rsidR="00E64CD8" w:rsidRPr="007D5FB0" w14:paraId="235AA678" w14:textId="77777777" w:rsidTr="00556BF4">
        <w:trPr>
          <w:trHeight w:val="165"/>
        </w:trPr>
        <w:tc>
          <w:tcPr>
            <w:tcW w:w="9016" w:type="dxa"/>
          </w:tcPr>
          <w:p w14:paraId="53C55039" w14:textId="77777777" w:rsidR="00E64CD8" w:rsidRPr="007D616B" w:rsidRDefault="00E64CD8" w:rsidP="00556BF4">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French films, e.g. Les Choristes, La Gloire de mon Père.</w:t>
            </w:r>
          </w:p>
          <w:p w14:paraId="421B10A7" w14:textId="77777777" w:rsidR="00E64CD8" w:rsidRPr="007D616B" w:rsidRDefault="00E64CD8" w:rsidP="00556BF4">
            <w:pPr>
              <w:rPr>
                <w:rFonts w:asciiTheme="majorHAnsi" w:hAnsiTheme="majorHAnsi" w:cstheme="majorHAnsi"/>
                <w:b w:val="0"/>
                <w:bCs/>
                <w:color w:val="auto"/>
                <w:sz w:val="22"/>
                <w:lang w:val="fr-FR"/>
              </w:rPr>
            </w:pPr>
          </w:p>
        </w:tc>
      </w:tr>
    </w:tbl>
    <w:p w14:paraId="2EF2402F" w14:textId="77777777" w:rsidR="00807DCB" w:rsidRPr="007D5FB0" w:rsidRDefault="00807DCB" w:rsidP="00DF027C">
      <w:pPr>
        <w:rPr>
          <w:rFonts w:asciiTheme="majorHAnsi" w:hAnsiTheme="majorHAnsi" w:cstheme="majorHAnsi"/>
          <w:b w:val="0"/>
          <w:bCs/>
          <w:sz w:val="22"/>
        </w:rPr>
      </w:pPr>
    </w:p>
    <w:sectPr w:rsidR="00807DCB" w:rsidRPr="007D5FB0" w:rsidSect="00E909B2">
      <w:footerReference w:type="default" r:id="rId400"/>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0838C" w14:textId="77777777" w:rsidR="000E38C5" w:rsidRDefault="000E38C5">
      <w:r>
        <w:separator/>
      </w:r>
    </w:p>
    <w:p w14:paraId="39137D15" w14:textId="77777777" w:rsidR="000E38C5" w:rsidRDefault="000E38C5"/>
    <w:p w14:paraId="237BA5C5" w14:textId="77777777" w:rsidR="000E38C5" w:rsidRDefault="000E38C5"/>
  </w:endnote>
  <w:endnote w:type="continuationSeparator" w:id="0">
    <w:p w14:paraId="45F719EC" w14:textId="77777777" w:rsidR="000E38C5" w:rsidRDefault="000E38C5">
      <w:r>
        <w:continuationSeparator/>
      </w:r>
    </w:p>
    <w:p w14:paraId="33AA4708" w14:textId="77777777" w:rsidR="000E38C5" w:rsidRDefault="000E38C5"/>
    <w:p w14:paraId="5B0B6B29" w14:textId="77777777" w:rsidR="000E38C5" w:rsidRDefault="000E3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Heiti TC Ligh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231423"/>
      <w:docPartObj>
        <w:docPartGallery w:val="Page Numbers (Bottom of Page)"/>
        <w:docPartUnique/>
      </w:docPartObj>
    </w:sdtPr>
    <w:sdtEndPr>
      <w:rPr>
        <w:noProof/>
      </w:rPr>
    </w:sdtEndPr>
    <w:sdtContent>
      <w:p w14:paraId="26B51986" w14:textId="182AB5D4" w:rsidR="000E38C5" w:rsidRDefault="000E38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3F7366" w14:textId="77777777" w:rsidR="000E38C5" w:rsidRDefault="000E38C5">
    <w:pPr>
      <w:pStyle w:val="Footer"/>
    </w:pPr>
  </w:p>
  <w:p w14:paraId="6FCBBBE6" w14:textId="77777777" w:rsidR="000E38C5" w:rsidRDefault="000E3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BEA46" w14:textId="77777777" w:rsidR="000E38C5" w:rsidRDefault="000E38C5">
      <w:r>
        <w:separator/>
      </w:r>
    </w:p>
    <w:p w14:paraId="7A6725A4" w14:textId="77777777" w:rsidR="000E38C5" w:rsidRDefault="000E38C5"/>
    <w:p w14:paraId="7A7F058C" w14:textId="77777777" w:rsidR="000E38C5" w:rsidRDefault="000E38C5"/>
  </w:footnote>
  <w:footnote w:type="continuationSeparator" w:id="0">
    <w:p w14:paraId="65D99675" w14:textId="77777777" w:rsidR="000E38C5" w:rsidRDefault="000E38C5">
      <w:r>
        <w:continuationSeparator/>
      </w:r>
    </w:p>
    <w:p w14:paraId="676DE61C" w14:textId="77777777" w:rsidR="000E38C5" w:rsidRDefault="000E38C5"/>
    <w:p w14:paraId="099329EE" w14:textId="77777777" w:rsidR="000E38C5" w:rsidRDefault="000E38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0C32"/>
    <w:multiLevelType w:val="hybridMultilevel"/>
    <w:tmpl w:val="81007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93860"/>
    <w:multiLevelType w:val="hybridMultilevel"/>
    <w:tmpl w:val="D9C280F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 w15:restartNumberingAfterBreak="0">
    <w:nsid w:val="02540D89"/>
    <w:multiLevelType w:val="hybridMultilevel"/>
    <w:tmpl w:val="C1FC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13416"/>
    <w:multiLevelType w:val="hybridMultilevel"/>
    <w:tmpl w:val="006A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76BFE"/>
    <w:multiLevelType w:val="hybridMultilevel"/>
    <w:tmpl w:val="5232D21E"/>
    <w:lvl w:ilvl="0" w:tplc="A3E074E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46D5C"/>
    <w:multiLevelType w:val="hybridMultilevel"/>
    <w:tmpl w:val="4002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247CD"/>
    <w:multiLevelType w:val="hybridMultilevel"/>
    <w:tmpl w:val="AFEC95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8CE6838"/>
    <w:multiLevelType w:val="hybridMultilevel"/>
    <w:tmpl w:val="FADA23F4"/>
    <w:lvl w:ilvl="0" w:tplc="3B50B4D2">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D213DC"/>
    <w:multiLevelType w:val="hybridMultilevel"/>
    <w:tmpl w:val="2D58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DF0CEF"/>
    <w:multiLevelType w:val="hybridMultilevel"/>
    <w:tmpl w:val="98F4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2177B6"/>
    <w:multiLevelType w:val="hybridMultilevel"/>
    <w:tmpl w:val="90BE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970265"/>
    <w:multiLevelType w:val="hybridMultilevel"/>
    <w:tmpl w:val="300A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524A77"/>
    <w:multiLevelType w:val="hybridMultilevel"/>
    <w:tmpl w:val="E3D87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CE61088"/>
    <w:multiLevelType w:val="hybridMultilevel"/>
    <w:tmpl w:val="B2201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DEB2FD6"/>
    <w:multiLevelType w:val="hybridMultilevel"/>
    <w:tmpl w:val="79BA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366C89"/>
    <w:multiLevelType w:val="hybridMultilevel"/>
    <w:tmpl w:val="72FCC0E4"/>
    <w:lvl w:ilvl="0" w:tplc="E47CEC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5F627F"/>
    <w:multiLevelType w:val="multilevel"/>
    <w:tmpl w:val="F046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DD490D"/>
    <w:multiLevelType w:val="multilevel"/>
    <w:tmpl w:val="91F4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6643E7"/>
    <w:multiLevelType w:val="hybridMultilevel"/>
    <w:tmpl w:val="61E2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AE05BA"/>
    <w:multiLevelType w:val="hybridMultilevel"/>
    <w:tmpl w:val="9BEA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185AC0"/>
    <w:multiLevelType w:val="hybridMultilevel"/>
    <w:tmpl w:val="70C0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6C6719"/>
    <w:multiLevelType w:val="hybridMultilevel"/>
    <w:tmpl w:val="44D86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E93A95"/>
    <w:multiLevelType w:val="hybridMultilevel"/>
    <w:tmpl w:val="51189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37D4523"/>
    <w:multiLevelType w:val="hybridMultilevel"/>
    <w:tmpl w:val="EFCE7978"/>
    <w:lvl w:ilvl="0" w:tplc="E97E08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9020CA"/>
    <w:multiLevelType w:val="hybridMultilevel"/>
    <w:tmpl w:val="1754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C35397"/>
    <w:multiLevelType w:val="hybridMultilevel"/>
    <w:tmpl w:val="F8A80170"/>
    <w:lvl w:ilvl="0" w:tplc="08090001">
      <w:start w:val="1"/>
      <w:numFmt w:val="bullet"/>
      <w:lvlText w:val=""/>
      <w:lvlJc w:val="left"/>
      <w:pPr>
        <w:ind w:left="2254" w:hanging="360"/>
      </w:pPr>
      <w:rPr>
        <w:rFonts w:ascii="Symbol" w:hAnsi="Symbol" w:hint="default"/>
      </w:rPr>
    </w:lvl>
    <w:lvl w:ilvl="1" w:tplc="08090003" w:tentative="1">
      <w:start w:val="1"/>
      <w:numFmt w:val="bullet"/>
      <w:lvlText w:val="o"/>
      <w:lvlJc w:val="left"/>
      <w:pPr>
        <w:ind w:left="2974" w:hanging="360"/>
      </w:pPr>
      <w:rPr>
        <w:rFonts w:ascii="Courier New" w:hAnsi="Courier New" w:cs="Courier New" w:hint="default"/>
      </w:rPr>
    </w:lvl>
    <w:lvl w:ilvl="2" w:tplc="08090005" w:tentative="1">
      <w:start w:val="1"/>
      <w:numFmt w:val="bullet"/>
      <w:lvlText w:val=""/>
      <w:lvlJc w:val="left"/>
      <w:pPr>
        <w:ind w:left="3694" w:hanging="360"/>
      </w:pPr>
      <w:rPr>
        <w:rFonts w:ascii="Wingdings" w:hAnsi="Wingdings" w:hint="default"/>
      </w:rPr>
    </w:lvl>
    <w:lvl w:ilvl="3" w:tplc="08090001" w:tentative="1">
      <w:start w:val="1"/>
      <w:numFmt w:val="bullet"/>
      <w:lvlText w:val=""/>
      <w:lvlJc w:val="left"/>
      <w:pPr>
        <w:ind w:left="4414" w:hanging="360"/>
      </w:pPr>
      <w:rPr>
        <w:rFonts w:ascii="Symbol" w:hAnsi="Symbol" w:hint="default"/>
      </w:rPr>
    </w:lvl>
    <w:lvl w:ilvl="4" w:tplc="08090003" w:tentative="1">
      <w:start w:val="1"/>
      <w:numFmt w:val="bullet"/>
      <w:lvlText w:val="o"/>
      <w:lvlJc w:val="left"/>
      <w:pPr>
        <w:ind w:left="5134" w:hanging="360"/>
      </w:pPr>
      <w:rPr>
        <w:rFonts w:ascii="Courier New" w:hAnsi="Courier New" w:cs="Courier New" w:hint="default"/>
      </w:rPr>
    </w:lvl>
    <w:lvl w:ilvl="5" w:tplc="08090005" w:tentative="1">
      <w:start w:val="1"/>
      <w:numFmt w:val="bullet"/>
      <w:lvlText w:val=""/>
      <w:lvlJc w:val="left"/>
      <w:pPr>
        <w:ind w:left="5854" w:hanging="360"/>
      </w:pPr>
      <w:rPr>
        <w:rFonts w:ascii="Wingdings" w:hAnsi="Wingdings" w:hint="default"/>
      </w:rPr>
    </w:lvl>
    <w:lvl w:ilvl="6" w:tplc="08090001" w:tentative="1">
      <w:start w:val="1"/>
      <w:numFmt w:val="bullet"/>
      <w:lvlText w:val=""/>
      <w:lvlJc w:val="left"/>
      <w:pPr>
        <w:ind w:left="6574" w:hanging="360"/>
      </w:pPr>
      <w:rPr>
        <w:rFonts w:ascii="Symbol" w:hAnsi="Symbol" w:hint="default"/>
      </w:rPr>
    </w:lvl>
    <w:lvl w:ilvl="7" w:tplc="08090003" w:tentative="1">
      <w:start w:val="1"/>
      <w:numFmt w:val="bullet"/>
      <w:lvlText w:val="o"/>
      <w:lvlJc w:val="left"/>
      <w:pPr>
        <w:ind w:left="7294" w:hanging="360"/>
      </w:pPr>
      <w:rPr>
        <w:rFonts w:ascii="Courier New" w:hAnsi="Courier New" w:cs="Courier New" w:hint="default"/>
      </w:rPr>
    </w:lvl>
    <w:lvl w:ilvl="8" w:tplc="08090005" w:tentative="1">
      <w:start w:val="1"/>
      <w:numFmt w:val="bullet"/>
      <w:lvlText w:val=""/>
      <w:lvlJc w:val="left"/>
      <w:pPr>
        <w:ind w:left="8014" w:hanging="360"/>
      </w:pPr>
      <w:rPr>
        <w:rFonts w:ascii="Wingdings" w:hAnsi="Wingdings" w:hint="default"/>
      </w:rPr>
    </w:lvl>
  </w:abstractNum>
  <w:abstractNum w:abstractNumId="26" w15:restartNumberingAfterBreak="0">
    <w:nsid w:val="14DC704E"/>
    <w:multiLevelType w:val="hybridMultilevel"/>
    <w:tmpl w:val="7B68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FB17BD"/>
    <w:multiLevelType w:val="hybridMultilevel"/>
    <w:tmpl w:val="0A8C00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0B47BB"/>
    <w:multiLevelType w:val="hybridMultilevel"/>
    <w:tmpl w:val="17BE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2D5F71"/>
    <w:multiLevelType w:val="hybridMultilevel"/>
    <w:tmpl w:val="FE887062"/>
    <w:lvl w:ilvl="0" w:tplc="CCDA468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6A3154F"/>
    <w:multiLevelType w:val="hybridMultilevel"/>
    <w:tmpl w:val="603C55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6DA5A75"/>
    <w:multiLevelType w:val="hybridMultilevel"/>
    <w:tmpl w:val="F28E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F429E1"/>
    <w:multiLevelType w:val="multilevel"/>
    <w:tmpl w:val="A5CC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84C477B"/>
    <w:multiLevelType w:val="hybridMultilevel"/>
    <w:tmpl w:val="10E46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A82577"/>
    <w:multiLevelType w:val="hybridMultilevel"/>
    <w:tmpl w:val="0F523E86"/>
    <w:lvl w:ilvl="0" w:tplc="EC6A50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CC2818"/>
    <w:multiLevelType w:val="hybridMultilevel"/>
    <w:tmpl w:val="AADC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D63A93"/>
    <w:multiLevelType w:val="hybridMultilevel"/>
    <w:tmpl w:val="BA8C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7A4B78"/>
    <w:multiLevelType w:val="hybridMultilevel"/>
    <w:tmpl w:val="0C6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653514"/>
    <w:multiLevelType w:val="hybridMultilevel"/>
    <w:tmpl w:val="22D0D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803BC6"/>
    <w:multiLevelType w:val="hybridMultilevel"/>
    <w:tmpl w:val="CA5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B83F4A"/>
    <w:multiLevelType w:val="hybridMultilevel"/>
    <w:tmpl w:val="6BB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00249D"/>
    <w:multiLevelType w:val="hybridMultilevel"/>
    <w:tmpl w:val="BCF0E2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221F358D"/>
    <w:multiLevelType w:val="hybridMultilevel"/>
    <w:tmpl w:val="411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2CD5506"/>
    <w:multiLevelType w:val="hybridMultilevel"/>
    <w:tmpl w:val="0EC4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FA1632"/>
    <w:multiLevelType w:val="hybridMultilevel"/>
    <w:tmpl w:val="7C62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A95C1B"/>
    <w:multiLevelType w:val="hybridMultilevel"/>
    <w:tmpl w:val="9D50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D71971"/>
    <w:multiLevelType w:val="multilevel"/>
    <w:tmpl w:val="844A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E65CB9"/>
    <w:multiLevelType w:val="hybridMultilevel"/>
    <w:tmpl w:val="BB74C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2950264D"/>
    <w:multiLevelType w:val="hybridMultilevel"/>
    <w:tmpl w:val="25E66438"/>
    <w:lvl w:ilvl="0" w:tplc="4D7024F2">
      <w:start w:val="1"/>
      <w:numFmt w:val="bullet"/>
      <w:lvlText w:val="•"/>
      <w:lvlJc w:val="left"/>
      <w:pPr>
        <w:tabs>
          <w:tab w:val="num" w:pos="720"/>
        </w:tabs>
        <w:ind w:left="720" w:hanging="360"/>
      </w:pPr>
      <w:rPr>
        <w:rFonts w:ascii="Arial" w:hAnsi="Arial" w:hint="default"/>
      </w:rPr>
    </w:lvl>
    <w:lvl w:ilvl="1" w:tplc="C53E70F2" w:tentative="1">
      <w:start w:val="1"/>
      <w:numFmt w:val="bullet"/>
      <w:lvlText w:val="•"/>
      <w:lvlJc w:val="left"/>
      <w:pPr>
        <w:tabs>
          <w:tab w:val="num" w:pos="1440"/>
        </w:tabs>
        <w:ind w:left="1440" w:hanging="360"/>
      </w:pPr>
      <w:rPr>
        <w:rFonts w:ascii="Arial" w:hAnsi="Arial" w:hint="default"/>
      </w:rPr>
    </w:lvl>
    <w:lvl w:ilvl="2" w:tplc="5C78C2D2" w:tentative="1">
      <w:start w:val="1"/>
      <w:numFmt w:val="bullet"/>
      <w:lvlText w:val="•"/>
      <w:lvlJc w:val="left"/>
      <w:pPr>
        <w:tabs>
          <w:tab w:val="num" w:pos="2160"/>
        </w:tabs>
        <w:ind w:left="2160" w:hanging="360"/>
      </w:pPr>
      <w:rPr>
        <w:rFonts w:ascii="Arial" w:hAnsi="Arial" w:hint="default"/>
      </w:rPr>
    </w:lvl>
    <w:lvl w:ilvl="3" w:tplc="8C1C95F6" w:tentative="1">
      <w:start w:val="1"/>
      <w:numFmt w:val="bullet"/>
      <w:lvlText w:val="•"/>
      <w:lvlJc w:val="left"/>
      <w:pPr>
        <w:tabs>
          <w:tab w:val="num" w:pos="2880"/>
        </w:tabs>
        <w:ind w:left="2880" w:hanging="360"/>
      </w:pPr>
      <w:rPr>
        <w:rFonts w:ascii="Arial" w:hAnsi="Arial" w:hint="default"/>
      </w:rPr>
    </w:lvl>
    <w:lvl w:ilvl="4" w:tplc="7B1ECEBE" w:tentative="1">
      <w:start w:val="1"/>
      <w:numFmt w:val="bullet"/>
      <w:lvlText w:val="•"/>
      <w:lvlJc w:val="left"/>
      <w:pPr>
        <w:tabs>
          <w:tab w:val="num" w:pos="3600"/>
        </w:tabs>
        <w:ind w:left="3600" w:hanging="360"/>
      </w:pPr>
      <w:rPr>
        <w:rFonts w:ascii="Arial" w:hAnsi="Arial" w:hint="default"/>
      </w:rPr>
    </w:lvl>
    <w:lvl w:ilvl="5" w:tplc="FAF2D720" w:tentative="1">
      <w:start w:val="1"/>
      <w:numFmt w:val="bullet"/>
      <w:lvlText w:val="•"/>
      <w:lvlJc w:val="left"/>
      <w:pPr>
        <w:tabs>
          <w:tab w:val="num" w:pos="4320"/>
        </w:tabs>
        <w:ind w:left="4320" w:hanging="360"/>
      </w:pPr>
      <w:rPr>
        <w:rFonts w:ascii="Arial" w:hAnsi="Arial" w:hint="default"/>
      </w:rPr>
    </w:lvl>
    <w:lvl w:ilvl="6" w:tplc="694CF3D8" w:tentative="1">
      <w:start w:val="1"/>
      <w:numFmt w:val="bullet"/>
      <w:lvlText w:val="•"/>
      <w:lvlJc w:val="left"/>
      <w:pPr>
        <w:tabs>
          <w:tab w:val="num" w:pos="5040"/>
        </w:tabs>
        <w:ind w:left="5040" w:hanging="360"/>
      </w:pPr>
      <w:rPr>
        <w:rFonts w:ascii="Arial" w:hAnsi="Arial" w:hint="default"/>
      </w:rPr>
    </w:lvl>
    <w:lvl w:ilvl="7" w:tplc="7038AC3C" w:tentative="1">
      <w:start w:val="1"/>
      <w:numFmt w:val="bullet"/>
      <w:lvlText w:val="•"/>
      <w:lvlJc w:val="left"/>
      <w:pPr>
        <w:tabs>
          <w:tab w:val="num" w:pos="5760"/>
        </w:tabs>
        <w:ind w:left="5760" w:hanging="360"/>
      </w:pPr>
      <w:rPr>
        <w:rFonts w:ascii="Arial" w:hAnsi="Arial" w:hint="default"/>
      </w:rPr>
    </w:lvl>
    <w:lvl w:ilvl="8" w:tplc="FE94218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B8F4A01"/>
    <w:multiLevelType w:val="hybridMultilevel"/>
    <w:tmpl w:val="982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CA32CB1"/>
    <w:multiLevelType w:val="hybridMultilevel"/>
    <w:tmpl w:val="6F20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2E3C18"/>
    <w:multiLevelType w:val="hybridMultilevel"/>
    <w:tmpl w:val="6B00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FF093B"/>
    <w:multiLevelType w:val="hybridMultilevel"/>
    <w:tmpl w:val="A9DA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0E21439"/>
    <w:multiLevelType w:val="hybridMultilevel"/>
    <w:tmpl w:val="D4CE8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15015A3"/>
    <w:multiLevelType w:val="hybridMultilevel"/>
    <w:tmpl w:val="77BC0D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18B6009"/>
    <w:multiLevelType w:val="hybridMultilevel"/>
    <w:tmpl w:val="FC5C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1FB228E"/>
    <w:multiLevelType w:val="hybridMultilevel"/>
    <w:tmpl w:val="ACD03E24"/>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57" w15:restartNumberingAfterBreak="0">
    <w:nsid w:val="33103881"/>
    <w:multiLevelType w:val="hybridMultilevel"/>
    <w:tmpl w:val="C8866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32D111E"/>
    <w:multiLevelType w:val="hybridMultilevel"/>
    <w:tmpl w:val="C8E23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34542CC7"/>
    <w:multiLevelType w:val="hybridMultilevel"/>
    <w:tmpl w:val="3050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DD52C1"/>
    <w:multiLevelType w:val="hybridMultilevel"/>
    <w:tmpl w:val="E798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466F1B"/>
    <w:multiLevelType w:val="hybridMultilevel"/>
    <w:tmpl w:val="3A9C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E402DD"/>
    <w:multiLevelType w:val="hybridMultilevel"/>
    <w:tmpl w:val="317CA7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3BD81C50"/>
    <w:multiLevelType w:val="hybridMultilevel"/>
    <w:tmpl w:val="D49CEB24"/>
    <w:lvl w:ilvl="0" w:tplc="08090001">
      <w:start w:val="1"/>
      <w:numFmt w:val="bullet"/>
      <w:lvlText w:val=""/>
      <w:lvlJc w:val="left"/>
      <w:pPr>
        <w:ind w:left="1728" w:hanging="360"/>
      </w:pPr>
      <w:rPr>
        <w:rFonts w:ascii="Symbol" w:hAnsi="Symbol" w:hint="default"/>
      </w:rPr>
    </w:lvl>
    <w:lvl w:ilvl="1" w:tplc="08090003" w:tentative="1">
      <w:start w:val="1"/>
      <w:numFmt w:val="bullet"/>
      <w:lvlText w:val="o"/>
      <w:lvlJc w:val="left"/>
      <w:pPr>
        <w:ind w:left="2448" w:hanging="360"/>
      </w:pPr>
      <w:rPr>
        <w:rFonts w:ascii="Courier New" w:hAnsi="Courier New" w:cs="Courier New" w:hint="default"/>
      </w:rPr>
    </w:lvl>
    <w:lvl w:ilvl="2" w:tplc="08090005" w:tentative="1">
      <w:start w:val="1"/>
      <w:numFmt w:val="bullet"/>
      <w:lvlText w:val=""/>
      <w:lvlJc w:val="left"/>
      <w:pPr>
        <w:ind w:left="3168" w:hanging="360"/>
      </w:pPr>
      <w:rPr>
        <w:rFonts w:ascii="Wingdings" w:hAnsi="Wingdings" w:hint="default"/>
      </w:rPr>
    </w:lvl>
    <w:lvl w:ilvl="3" w:tplc="08090001" w:tentative="1">
      <w:start w:val="1"/>
      <w:numFmt w:val="bullet"/>
      <w:lvlText w:val=""/>
      <w:lvlJc w:val="left"/>
      <w:pPr>
        <w:ind w:left="3888" w:hanging="360"/>
      </w:pPr>
      <w:rPr>
        <w:rFonts w:ascii="Symbol" w:hAnsi="Symbol" w:hint="default"/>
      </w:rPr>
    </w:lvl>
    <w:lvl w:ilvl="4" w:tplc="08090003" w:tentative="1">
      <w:start w:val="1"/>
      <w:numFmt w:val="bullet"/>
      <w:lvlText w:val="o"/>
      <w:lvlJc w:val="left"/>
      <w:pPr>
        <w:ind w:left="4608" w:hanging="360"/>
      </w:pPr>
      <w:rPr>
        <w:rFonts w:ascii="Courier New" w:hAnsi="Courier New" w:cs="Courier New" w:hint="default"/>
      </w:rPr>
    </w:lvl>
    <w:lvl w:ilvl="5" w:tplc="08090005" w:tentative="1">
      <w:start w:val="1"/>
      <w:numFmt w:val="bullet"/>
      <w:lvlText w:val=""/>
      <w:lvlJc w:val="left"/>
      <w:pPr>
        <w:ind w:left="5328" w:hanging="360"/>
      </w:pPr>
      <w:rPr>
        <w:rFonts w:ascii="Wingdings" w:hAnsi="Wingdings" w:hint="default"/>
      </w:rPr>
    </w:lvl>
    <w:lvl w:ilvl="6" w:tplc="08090001" w:tentative="1">
      <w:start w:val="1"/>
      <w:numFmt w:val="bullet"/>
      <w:lvlText w:val=""/>
      <w:lvlJc w:val="left"/>
      <w:pPr>
        <w:ind w:left="6048" w:hanging="360"/>
      </w:pPr>
      <w:rPr>
        <w:rFonts w:ascii="Symbol" w:hAnsi="Symbol" w:hint="default"/>
      </w:rPr>
    </w:lvl>
    <w:lvl w:ilvl="7" w:tplc="08090003" w:tentative="1">
      <w:start w:val="1"/>
      <w:numFmt w:val="bullet"/>
      <w:lvlText w:val="o"/>
      <w:lvlJc w:val="left"/>
      <w:pPr>
        <w:ind w:left="6768" w:hanging="360"/>
      </w:pPr>
      <w:rPr>
        <w:rFonts w:ascii="Courier New" w:hAnsi="Courier New" w:cs="Courier New" w:hint="default"/>
      </w:rPr>
    </w:lvl>
    <w:lvl w:ilvl="8" w:tplc="08090005" w:tentative="1">
      <w:start w:val="1"/>
      <w:numFmt w:val="bullet"/>
      <w:lvlText w:val=""/>
      <w:lvlJc w:val="left"/>
      <w:pPr>
        <w:ind w:left="7488" w:hanging="360"/>
      </w:pPr>
      <w:rPr>
        <w:rFonts w:ascii="Wingdings" w:hAnsi="Wingdings" w:hint="default"/>
      </w:rPr>
    </w:lvl>
  </w:abstractNum>
  <w:abstractNum w:abstractNumId="64" w15:restartNumberingAfterBreak="0">
    <w:nsid w:val="3C2C1BAF"/>
    <w:multiLevelType w:val="hybridMultilevel"/>
    <w:tmpl w:val="5CAE1982"/>
    <w:lvl w:ilvl="0" w:tplc="3B50B4D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6F250D"/>
    <w:multiLevelType w:val="hybridMultilevel"/>
    <w:tmpl w:val="2CE8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C9850EF"/>
    <w:multiLevelType w:val="hybridMultilevel"/>
    <w:tmpl w:val="DA20BEE8"/>
    <w:lvl w:ilvl="0" w:tplc="A8A6851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7503C2"/>
    <w:multiLevelType w:val="hybridMultilevel"/>
    <w:tmpl w:val="B98A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A52D02"/>
    <w:multiLevelType w:val="hybridMultilevel"/>
    <w:tmpl w:val="B2E2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8609B8"/>
    <w:multiLevelType w:val="hybridMultilevel"/>
    <w:tmpl w:val="06428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D554FB"/>
    <w:multiLevelType w:val="hybridMultilevel"/>
    <w:tmpl w:val="EA98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30F5194"/>
    <w:multiLevelType w:val="hybridMultilevel"/>
    <w:tmpl w:val="E4841F22"/>
    <w:lvl w:ilvl="0" w:tplc="EC6A50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4144A3"/>
    <w:multiLevelType w:val="hybridMultilevel"/>
    <w:tmpl w:val="B342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A465ED"/>
    <w:multiLevelType w:val="hybridMultilevel"/>
    <w:tmpl w:val="DF52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1E2BED"/>
    <w:multiLevelType w:val="hybridMultilevel"/>
    <w:tmpl w:val="D47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0417DD"/>
    <w:multiLevelType w:val="hybridMultilevel"/>
    <w:tmpl w:val="3FD2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8825DAA"/>
    <w:multiLevelType w:val="hybridMultilevel"/>
    <w:tmpl w:val="FC52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8F64DBF"/>
    <w:multiLevelType w:val="hybridMultilevel"/>
    <w:tmpl w:val="A1B6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0B7B81"/>
    <w:multiLevelType w:val="hybridMultilevel"/>
    <w:tmpl w:val="C866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9435A3A"/>
    <w:multiLevelType w:val="hybridMultilevel"/>
    <w:tmpl w:val="DCD8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47643E"/>
    <w:multiLevelType w:val="hybridMultilevel"/>
    <w:tmpl w:val="D132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9835E39"/>
    <w:multiLevelType w:val="hybridMultilevel"/>
    <w:tmpl w:val="DA5C8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49A45F88"/>
    <w:multiLevelType w:val="hybridMultilevel"/>
    <w:tmpl w:val="3A40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A70011C"/>
    <w:multiLevelType w:val="hybridMultilevel"/>
    <w:tmpl w:val="7BDA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AE32472"/>
    <w:multiLevelType w:val="hybridMultilevel"/>
    <w:tmpl w:val="E8AA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B412E48"/>
    <w:multiLevelType w:val="hybridMultilevel"/>
    <w:tmpl w:val="9F48059C"/>
    <w:lvl w:ilvl="0" w:tplc="ED66F1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447F47"/>
    <w:multiLevelType w:val="hybridMultilevel"/>
    <w:tmpl w:val="1872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CA4030E"/>
    <w:multiLevelType w:val="hybridMultilevel"/>
    <w:tmpl w:val="C8D4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E0648C"/>
    <w:multiLevelType w:val="hybridMultilevel"/>
    <w:tmpl w:val="4F0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DA03FBB"/>
    <w:multiLevelType w:val="hybridMultilevel"/>
    <w:tmpl w:val="32D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E154F51"/>
    <w:multiLevelType w:val="hybridMultilevel"/>
    <w:tmpl w:val="2BC8FF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4F4666DE"/>
    <w:multiLevelType w:val="hybridMultilevel"/>
    <w:tmpl w:val="2FAA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FC50709"/>
    <w:multiLevelType w:val="hybridMultilevel"/>
    <w:tmpl w:val="6BF4D46E"/>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10327F7"/>
    <w:multiLevelType w:val="hybridMultilevel"/>
    <w:tmpl w:val="222A0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528043E6"/>
    <w:multiLevelType w:val="hybridMultilevel"/>
    <w:tmpl w:val="0852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1A4488"/>
    <w:multiLevelType w:val="hybridMultilevel"/>
    <w:tmpl w:val="1C92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8C632B"/>
    <w:multiLevelType w:val="hybridMultilevel"/>
    <w:tmpl w:val="781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CD3413"/>
    <w:multiLevelType w:val="hybridMultilevel"/>
    <w:tmpl w:val="0EF4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4CC5E7D"/>
    <w:multiLevelType w:val="hybridMultilevel"/>
    <w:tmpl w:val="3356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E06DED"/>
    <w:multiLevelType w:val="hybridMultilevel"/>
    <w:tmpl w:val="E5E2BF64"/>
    <w:lvl w:ilvl="0" w:tplc="35CE72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CF0443"/>
    <w:multiLevelType w:val="hybridMultilevel"/>
    <w:tmpl w:val="744E2F1C"/>
    <w:lvl w:ilvl="0" w:tplc="183C1D2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CF084D"/>
    <w:multiLevelType w:val="hybridMultilevel"/>
    <w:tmpl w:val="3B30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853E60"/>
    <w:multiLevelType w:val="hybridMultilevel"/>
    <w:tmpl w:val="72E8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8A3EB2"/>
    <w:multiLevelType w:val="hybridMultilevel"/>
    <w:tmpl w:val="FFF4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6F16CA"/>
    <w:multiLevelType w:val="hybridMultilevel"/>
    <w:tmpl w:val="8D046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5E855518"/>
    <w:multiLevelType w:val="hybridMultilevel"/>
    <w:tmpl w:val="797E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9C2D57"/>
    <w:multiLevelType w:val="hybridMultilevel"/>
    <w:tmpl w:val="2576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1EC6F65"/>
    <w:multiLevelType w:val="hybridMultilevel"/>
    <w:tmpl w:val="9E82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2326801"/>
    <w:multiLevelType w:val="hybridMultilevel"/>
    <w:tmpl w:val="CB24C9B0"/>
    <w:lvl w:ilvl="0" w:tplc="030E843E">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2981EDA"/>
    <w:multiLevelType w:val="hybridMultilevel"/>
    <w:tmpl w:val="92B0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CE41D7"/>
    <w:multiLevelType w:val="hybridMultilevel"/>
    <w:tmpl w:val="9536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460EBD"/>
    <w:multiLevelType w:val="hybridMultilevel"/>
    <w:tmpl w:val="32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49D18CA"/>
    <w:multiLevelType w:val="hybridMultilevel"/>
    <w:tmpl w:val="5EB84C12"/>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3" w15:restartNumberingAfterBreak="0">
    <w:nsid w:val="64F14457"/>
    <w:multiLevelType w:val="hybridMultilevel"/>
    <w:tmpl w:val="DE1C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57639D4"/>
    <w:multiLevelType w:val="hybridMultilevel"/>
    <w:tmpl w:val="91A8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60217E3"/>
    <w:multiLevelType w:val="hybridMultilevel"/>
    <w:tmpl w:val="28AA6C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660F0CA2"/>
    <w:multiLevelType w:val="hybridMultilevel"/>
    <w:tmpl w:val="99E0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687497"/>
    <w:multiLevelType w:val="hybridMultilevel"/>
    <w:tmpl w:val="F6828394"/>
    <w:lvl w:ilvl="0" w:tplc="29609F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7614E5A"/>
    <w:multiLevelType w:val="hybridMultilevel"/>
    <w:tmpl w:val="1634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7D628B"/>
    <w:multiLevelType w:val="hybridMultilevel"/>
    <w:tmpl w:val="75AE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0565E7"/>
    <w:multiLevelType w:val="multilevel"/>
    <w:tmpl w:val="4F14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1D629C"/>
    <w:multiLevelType w:val="hybridMultilevel"/>
    <w:tmpl w:val="23C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680AEB"/>
    <w:multiLevelType w:val="hybridMultilevel"/>
    <w:tmpl w:val="1E08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BB30D87"/>
    <w:multiLevelType w:val="hybridMultilevel"/>
    <w:tmpl w:val="4350DD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DC57B2D"/>
    <w:multiLevelType w:val="multilevel"/>
    <w:tmpl w:val="5AF8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DFA4FF7"/>
    <w:multiLevelType w:val="hybridMultilevel"/>
    <w:tmpl w:val="FEDC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E336D44"/>
    <w:multiLevelType w:val="hybridMultilevel"/>
    <w:tmpl w:val="2178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E4B13D1"/>
    <w:multiLevelType w:val="hybridMultilevel"/>
    <w:tmpl w:val="EDB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E742D01"/>
    <w:multiLevelType w:val="hybridMultilevel"/>
    <w:tmpl w:val="7452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1B322EC"/>
    <w:multiLevelType w:val="multilevel"/>
    <w:tmpl w:val="F064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2F74ECC"/>
    <w:multiLevelType w:val="hybridMultilevel"/>
    <w:tmpl w:val="7590B4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7341575E"/>
    <w:multiLevelType w:val="hybridMultilevel"/>
    <w:tmpl w:val="12BC0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3E6094B"/>
    <w:multiLevelType w:val="hybridMultilevel"/>
    <w:tmpl w:val="83CA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635841"/>
    <w:multiLevelType w:val="hybridMultilevel"/>
    <w:tmpl w:val="DEC82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4B77044"/>
    <w:multiLevelType w:val="hybridMultilevel"/>
    <w:tmpl w:val="66EE4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74EE2A99"/>
    <w:multiLevelType w:val="hybridMultilevel"/>
    <w:tmpl w:val="B28E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89F4D85"/>
    <w:multiLevelType w:val="hybridMultilevel"/>
    <w:tmpl w:val="46BA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A0310D6"/>
    <w:multiLevelType w:val="hybridMultilevel"/>
    <w:tmpl w:val="41ACBD7E"/>
    <w:lvl w:ilvl="0" w:tplc="006A2C7A">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B651924"/>
    <w:multiLevelType w:val="hybridMultilevel"/>
    <w:tmpl w:val="80BC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C064A45"/>
    <w:multiLevelType w:val="hybridMultilevel"/>
    <w:tmpl w:val="13F2A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7CFC3156"/>
    <w:multiLevelType w:val="hybridMultilevel"/>
    <w:tmpl w:val="5AC6CE8E"/>
    <w:lvl w:ilvl="0" w:tplc="048CAAB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D3651AD"/>
    <w:multiLevelType w:val="hybridMultilevel"/>
    <w:tmpl w:val="477C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D520C6A"/>
    <w:multiLevelType w:val="hybridMultilevel"/>
    <w:tmpl w:val="FAFC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DBA0CFD"/>
    <w:multiLevelType w:val="hybridMultilevel"/>
    <w:tmpl w:val="0E5C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443E15"/>
    <w:multiLevelType w:val="hybridMultilevel"/>
    <w:tmpl w:val="CBAA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9D1D64"/>
    <w:multiLevelType w:val="hybridMultilevel"/>
    <w:tmpl w:val="83C0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AD77D2"/>
    <w:multiLevelType w:val="hybridMultilevel"/>
    <w:tmpl w:val="FF1EA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FD730EE"/>
    <w:multiLevelType w:val="hybridMultilevel"/>
    <w:tmpl w:val="A62A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1"/>
  </w:num>
  <w:num w:numId="2">
    <w:abstractNumId w:val="40"/>
  </w:num>
  <w:num w:numId="3">
    <w:abstractNumId w:val="68"/>
  </w:num>
  <w:num w:numId="4">
    <w:abstractNumId w:val="74"/>
  </w:num>
  <w:num w:numId="5">
    <w:abstractNumId w:val="113"/>
  </w:num>
  <w:num w:numId="6">
    <w:abstractNumId w:val="106"/>
  </w:num>
  <w:num w:numId="7">
    <w:abstractNumId w:val="73"/>
  </w:num>
  <w:num w:numId="8">
    <w:abstractNumId w:val="61"/>
  </w:num>
  <w:num w:numId="9">
    <w:abstractNumId w:val="72"/>
  </w:num>
  <w:num w:numId="10">
    <w:abstractNumId w:val="114"/>
  </w:num>
  <w:num w:numId="11">
    <w:abstractNumId w:val="97"/>
  </w:num>
  <w:num w:numId="12">
    <w:abstractNumId w:val="126"/>
  </w:num>
  <w:num w:numId="13">
    <w:abstractNumId w:val="105"/>
  </w:num>
  <w:num w:numId="14">
    <w:abstractNumId w:val="124"/>
  </w:num>
  <w:num w:numId="15">
    <w:abstractNumId w:val="129"/>
  </w:num>
  <w:num w:numId="16">
    <w:abstractNumId w:val="46"/>
  </w:num>
  <w:num w:numId="17">
    <w:abstractNumId w:val="17"/>
  </w:num>
  <w:num w:numId="18">
    <w:abstractNumId w:val="32"/>
  </w:num>
  <w:num w:numId="19">
    <w:abstractNumId w:val="131"/>
  </w:num>
  <w:num w:numId="20">
    <w:abstractNumId w:val="93"/>
  </w:num>
  <w:num w:numId="21">
    <w:abstractNumId w:val="3"/>
  </w:num>
  <w:num w:numId="22">
    <w:abstractNumId w:val="33"/>
  </w:num>
  <w:num w:numId="23">
    <w:abstractNumId w:val="107"/>
  </w:num>
  <w:num w:numId="24">
    <w:abstractNumId w:val="35"/>
  </w:num>
  <w:num w:numId="25">
    <w:abstractNumId w:val="67"/>
  </w:num>
  <w:num w:numId="26">
    <w:abstractNumId w:val="52"/>
  </w:num>
  <w:num w:numId="27">
    <w:abstractNumId w:val="50"/>
  </w:num>
  <w:num w:numId="28">
    <w:abstractNumId w:val="19"/>
  </w:num>
  <w:num w:numId="29">
    <w:abstractNumId w:val="18"/>
  </w:num>
  <w:num w:numId="30">
    <w:abstractNumId w:val="85"/>
  </w:num>
  <w:num w:numId="31">
    <w:abstractNumId w:val="146"/>
  </w:num>
  <w:num w:numId="32">
    <w:abstractNumId w:val="59"/>
  </w:num>
  <w:num w:numId="33">
    <w:abstractNumId w:val="95"/>
  </w:num>
  <w:num w:numId="34">
    <w:abstractNumId w:val="111"/>
  </w:num>
  <w:num w:numId="35">
    <w:abstractNumId w:val="88"/>
  </w:num>
  <w:num w:numId="36">
    <w:abstractNumId w:val="43"/>
  </w:num>
  <w:num w:numId="37">
    <w:abstractNumId w:val="120"/>
  </w:num>
  <w:num w:numId="38">
    <w:abstractNumId w:val="135"/>
  </w:num>
  <w:num w:numId="39">
    <w:abstractNumId w:val="47"/>
  </w:num>
  <w:num w:numId="40">
    <w:abstractNumId w:val="22"/>
  </w:num>
  <w:num w:numId="41">
    <w:abstractNumId w:val="58"/>
  </w:num>
  <w:num w:numId="42">
    <w:abstractNumId w:val="79"/>
  </w:num>
  <w:num w:numId="43">
    <w:abstractNumId w:val="41"/>
  </w:num>
  <w:num w:numId="44">
    <w:abstractNumId w:val="1"/>
  </w:num>
  <w:num w:numId="45">
    <w:abstractNumId w:val="103"/>
  </w:num>
  <w:num w:numId="46">
    <w:abstractNumId w:val="78"/>
  </w:num>
  <w:num w:numId="47">
    <w:abstractNumId w:val="145"/>
  </w:num>
  <w:num w:numId="48">
    <w:abstractNumId w:val="45"/>
  </w:num>
  <w:num w:numId="49">
    <w:abstractNumId w:val="90"/>
  </w:num>
  <w:num w:numId="50">
    <w:abstractNumId w:val="48"/>
  </w:num>
  <w:num w:numId="51">
    <w:abstractNumId w:val="112"/>
  </w:num>
  <w:num w:numId="52">
    <w:abstractNumId w:val="99"/>
  </w:num>
  <w:num w:numId="53">
    <w:abstractNumId w:val="66"/>
  </w:num>
  <w:num w:numId="54">
    <w:abstractNumId w:val="101"/>
  </w:num>
  <w:num w:numId="55">
    <w:abstractNumId w:val="26"/>
  </w:num>
  <w:num w:numId="56">
    <w:abstractNumId w:val="29"/>
  </w:num>
  <w:num w:numId="57">
    <w:abstractNumId w:val="125"/>
  </w:num>
  <w:num w:numId="58">
    <w:abstractNumId w:val="0"/>
  </w:num>
  <w:num w:numId="59">
    <w:abstractNumId w:val="130"/>
  </w:num>
  <w:num w:numId="60">
    <w:abstractNumId w:val="12"/>
  </w:num>
  <w:num w:numId="61">
    <w:abstractNumId w:val="110"/>
  </w:num>
  <w:num w:numId="62">
    <w:abstractNumId w:val="108"/>
  </w:num>
  <w:num w:numId="63">
    <w:abstractNumId w:val="30"/>
  </w:num>
  <w:num w:numId="64">
    <w:abstractNumId w:val="104"/>
  </w:num>
  <w:num w:numId="65">
    <w:abstractNumId w:val="6"/>
  </w:num>
  <w:num w:numId="66">
    <w:abstractNumId w:val="13"/>
  </w:num>
  <w:num w:numId="67">
    <w:abstractNumId w:val="115"/>
  </w:num>
  <w:num w:numId="68">
    <w:abstractNumId w:val="92"/>
  </w:num>
  <w:num w:numId="69">
    <w:abstractNumId w:val="84"/>
  </w:num>
  <w:num w:numId="70">
    <w:abstractNumId w:val="89"/>
  </w:num>
  <w:num w:numId="71">
    <w:abstractNumId w:val="109"/>
  </w:num>
  <w:num w:numId="72">
    <w:abstractNumId w:val="128"/>
  </w:num>
  <w:num w:numId="73">
    <w:abstractNumId w:val="141"/>
  </w:num>
  <w:num w:numId="74">
    <w:abstractNumId w:val="136"/>
  </w:num>
  <w:num w:numId="75">
    <w:abstractNumId w:val="10"/>
  </w:num>
  <w:num w:numId="76">
    <w:abstractNumId w:val="94"/>
  </w:num>
  <w:num w:numId="77">
    <w:abstractNumId w:val="87"/>
  </w:num>
  <w:num w:numId="78">
    <w:abstractNumId w:val="143"/>
  </w:num>
  <w:num w:numId="79">
    <w:abstractNumId w:val="65"/>
  </w:num>
  <w:num w:numId="80">
    <w:abstractNumId w:val="23"/>
  </w:num>
  <w:num w:numId="81">
    <w:abstractNumId w:val="140"/>
  </w:num>
  <w:num w:numId="82">
    <w:abstractNumId w:val="71"/>
  </w:num>
  <w:num w:numId="83">
    <w:abstractNumId w:val="34"/>
  </w:num>
  <w:num w:numId="84">
    <w:abstractNumId w:val="31"/>
  </w:num>
  <w:num w:numId="85">
    <w:abstractNumId w:val="16"/>
  </w:num>
  <w:num w:numId="86">
    <w:abstractNumId w:val="4"/>
  </w:num>
  <w:num w:numId="87">
    <w:abstractNumId w:val="27"/>
  </w:num>
  <w:num w:numId="88">
    <w:abstractNumId w:val="63"/>
  </w:num>
  <w:num w:numId="89">
    <w:abstractNumId w:val="100"/>
  </w:num>
  <w:num w:numId="90">
    <w:abstractNumId w:val="21"/>
  </w:num>
  <w:num w:numId="91">
    <w:abstractNumId w:val="137"/>
  </w:num>
  <w:num w:numId="92">
    <w:abstractNumId w:val="81"/>
  </w:num>
  <w:num w:numId="93">
    <w:abstractNumId w:val="39"/>
  </w:num>
  <w:num w:numId="94">
    <w:abstractNumId w:val="62"/>
  </w:num>
  <w:num w:numId="95">
    <w:abstractNumId w:val="8"/>
  </w:num>
  <w:num w:numId="96">
    <w:abstractNumId w:val="144"/>
  </w:num>
  <w:num w:numId="97">
    <w:abstractNumId w:val="57"/>
  </w:num>
  <w:num w:numId="98">
    <w:abstractNumId w:val="42"/>
  </w:num>
  <w:num w:numId="99">
    <w:abstractNumId w:val="91"/>
  </w:num>
  <w:num w:numId="100">
    <w:abstractNumId w:val="54"/>
  </w:num>
  <w:num w:numId="101">
    <w:abstractNumId w:val="14"/>
  </w:num>
  <w:num w:numId="102">
    <w:abstractNumId w:val="139"/>
  </w:num>
  <w:num w:numId="103">
    <w:abstractNumId w:val="134"/>
  </w:num>
  <w:num w:numId="104">
    <w:abstractNumId w:val="80"/>
  </w:num>
  <w:num w:numId="105">
    <w:abstractNumId w:val="117"/>
  </w:num>
  <w:num w:numId="106">
    <w:abstractNumId w:val="64"/>
  </w:num>
  <w:num w:numId="107">
    <w:abstractNumId w:val="7"/>
  </w:num>
  <w:num w:numId="108">
    <w:abstractNumId w:val="15"/>
  </w:num>
  <w:num w:numId="109">
    <w:abstractNumId w:val="2"/>
  </w:num>
  <w:num w:numId="110">
    <w:abstractNumId w:val="28"/>
  </w:num>
  <w:num w:numId="111">
    <w:abstractNumId w:val="142"/>
  </w:num>
  <w:num w:numId="112">
    <w:abstractNumId w:val="122"/>
  </w:num>
  <w:num w:numId="113">
    <w:abstractNumId w:val="123"/>
  </w:num>
  <w:num w:numId="114">
    <w:abstractNumId w:val="53"/>
  </w:num>
  <w:num w:numId="115">
    <w:abstractNumId w:val="44"/>
  </w:num>
  <w:num w:numId="116">
    <w:abstractNumId w:val="102"/>
  </w:num>
  <w:num w:numId="117">
    <w:abstractNumId w:val="5"/>
  </w:num>
  <w:num w:numId="118">
    <w:abstractNumId w:val="83"/>
  </w:num>
  <w:num w:numId="119">
    <w:abstractNumId w:val="132"/>
  </w:num>
  <w:num w:numId="120">
    <w:abstractNumId w:val="118"/>
  </w:num>
  <w:num w:numId="121">
    <w:abstractNumId w:val="116"/>
  </w:num>
  <w:num w:numId="122">
    <w:abstractNumId w:val="76"/>
  </w:num>
  <w:num w:numId="123">
    <w:abstractNumId w:val="133"/>
  </w:num>
  <w:num w:numId="124">
    <w:abstractNumId w:val="86"/>
  </w:num>
  <w:num w:numId="125">
    <w:abstractNumId w:val="60"/>
  </w:num>
  <w:num w:numId="126">
    <w:abstractNumId w:val="70"/>
  </w:num>
  <w:num w:numId="127">
    <w:abstractNumId w:val="38"/>
  </w:num>
  <w:num w:numId="128">
    <w:abstractNumId w:val="36"/>
  </w:num>
  <w:num w:numId="129">
    <w:abstractNumId w:val="11"/>
  </w:num>
  <w:num w:numId="130">
    <w:abstractNumId w:val="77"/>
  </w:num>
  <w:num w:numId="131">
    <w:abstractNumId w:val="98"/>
  </w:num>
  <w:num w:numId="132">
    <w:abstractNumId w:val="96"/>
  </w:num>
  <w:num w:numId="133">
    <w:abstractNumId w:val="82"/>
  </w:num>
  <w:num w:numId="134">
    <w:abstractNumId w:val="127"/>
  </w:num>
  <w:num w:numId="135">
    <w:abstractNumId w:val="55"/>
  </w:num>
  <w:num w:numId="136">
    <w:abstractNumId w:val="37"/>
  </w:num>
  <w:num w:numId="137">
    <w:abstractNumId w:val="147"/>
  </w:num>
  <w:num w:numId="138">
    <w:abstractNumId w:val="75"/>
  </w:num>
  <w:num w:numId="139">
    <w:abstractNumId w:val="138"/>
  </w:num>
  <w:num w:numId="140">
    <w:abstractNumId w:val="20"/>
  </w:num>
  <w:num w:numId="141">
    <w:abstractNumId w:val="56"/>
  </w:num>
  <w:num w:numId="142">
    <w:abstractNumId w:val="25"/>
  </w:num>
  <w:num w:numId="143">
    <w:abstractNumId w:val="51"/>
  </w:num>
  <w:num w:numId="144">
    <w:abstractNumId w:val="24"/>
  </w:num>
  <w:num w:numId="145">
    <w:abstractNumId w:val="49"/>
  </w:num>
  <w:num w:numId="146">
    <w:abstractNumId w:val="69"/>
  </w:num>
  <w:num w:numId="147">
    <w:abstractNumId w:val="9"/>
  </w:num>
  <w:num w:numId="148">
    <w:abstractNumId w:val="11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F8"/>
    <w:rsid w:val="0002482E"/>
    <w:rsid w:val="00050324"/>
    <w:rsid w:val="00055406"/>
    <w:rsid w:val="000652C0"/>
    <w:rsid w:val="000803EF"/>
    <w:rsid w:val="00087562"/>
    <w:rsid w:val="000A0150"/>
    <w:rsid w:val="000A4433"/>
    <w:rsid w:val="000E38C5"/>
    <w:rsid w:val="000E63C9"/>
    <w:rsid w:val="00130E9D"/>
    <w:rsid w:val="00150A6D"/>
    <w:rsid w:val="00185B35"/>
    <w:rsid w:val="00185E38"/>
    <w:rsid w:val="00197FEC"/>
    <w:rsid w:val="001A4B43"/>
    <w:rsid w:val="001F2BC8"/>
    <w:rsid w:val="001F5F6B"/>
    <w:rsid w:val="00243EBC"/>
    <w:rsid w:val="00246144"/>
    <w:rsid w:val="00246A35"/>
    <w:rsid w:val="00270C62"/>
    <w:rsid w:val="00284348"/>
    <w:rsid w:val="002A6AA2"/>
    <w:rsid w:val="002C0A3F"/>
    <w:rsid w:val="002D2D5D"/>
    <w:rsid w:val="002E70F8"/>
    <w:rsid w:val="002F51F5"/>
    <w:rsid w:val="00301BDC"/>
    <w:rsid w:val="00312137"/>
    <w:rsid w:val="00330359"/>
    <w:rsid w:val="0033762F"/>
    <w:rsid w:val="00362CBE"/>
    <w:rsid w:val="00366C7E"/>
    <w:rsid w:val="003815DA"/>
    <w:rsid w:val="00384EA3"/>
    <w:rsid w:val="003A312F"/>
    <w:rsid w:val="003A39A1"/>
    <w:rsid w:val="003B28B0"/>
    <w:rsid w:val="003C2191"/>
    <w:rsid w:val="003C3BFF"/>
    <w:rsid w:val="003D3863"/>
    <w:rsid w:val="003E20AA"/>
    <w:rsid w:val="00406798"/>
    <w:rsid w:val="00406887"/>
    <w:rsid w:val="004110DE"/>
    <w:rsid w:val="0044085A"/>
    <w:rsid w:val="00455BCD"/>
    <w:rsid w:val="00494BA4"/>
    <w:rsid w:val="004B21A5"/>
    <w:rsid w:val="004B670E"/>
    <w:rsid w:val="005037F0"/>
    <w:rsid w:val="00516A86"/>
    <w:rsid w:val="005275F6"/>
    <w:rsid w:val="00556BF4"/>
    <w:rsid w:val="00572102"/>
    <w:rsid w:val="005A0B39"/>
    <w:rsid w:val="005B508A"/>
    <w:rsid w:val="005B7462"/>
    <w:rsid w:val="005D2868"/>
    <w:rsid w:val="005F1BB0"/>
    <w:rsid w:val="0060054C"/>
    <w:rsid w:val="00603AD3"/>
    <w:rsid w:val="00656C4D"/>
    <w:rsid w:val="0066763C"/>
    <w:rsid w:val="006845ED"/>
    <w:rsid w:val="006B2306"/>
    <w:rsid w:val="006C37C3"/>
    <w:rsid w:val="006E5716"/>
    <w:rsid w:val="0070695C"/>
    <w:rsid w:val="007302B3"/>
    <w:rsid w:val="00730733"/>
    <w:rsid w:val="00730E3A"/>
    <w:rsid w:val="00736AAF"/>
    <w:rsid w:val="0075661B"/>
    <w:rsid w:val="00762359"/>
    <w:rsid w:val="00765B2A"/>
    <w:rsid w:val="00771274"/>
    <w:rsid w:val="00783A34"/>
    <w:rsid w:val="007A0C5E"/>
    <w:rsid w:val="007A4796"/>
    <w:rsid w:val="007B01D2"/>
    <w:rsid w:val="007C6B52"/>
    <w:rsid w:val="007D16C5"/>
    <w:rsid w:val="007D5FB0"/>
    <w:rsid w:val="007D616B"/>
    <w:rsid w:val="007E5A6C"/>
    <w:rsid w:val="007E6A9A"/>
    <w:rsid w:val="00807DCB"/>
    <w:rsid w:val="00822E5B"/>
    <w:rsid w:val="00845862"/>
    <w:rsid w:val="00862FE4"/>
    <w:rsid w:val="0086389A"/>
    <w:rsid w:val="00870389"/>
    <w:rsid w:val="0087605E"/>
    <w:rsid w:val="008B1FEE"/>
    <w:rsid w:val="008B67A4"/>
    <w:rsid w:val="00903C32"/>
    <w:rsid w:val="0091121F"/>
    <w:rsid w:val="00911357"/>
    <w:rsid w:val="00916B16"/>
    <w:rsid w:val="009173B9"/>
    <w:rsid w:val="0093335D"/>
    <w:rsid w:val="0093613E"/>
    <w:rsid w:val="00943026"/>
    <w:rsid w:val="009531CA"/>
    <w:rsid w:val="00957DE3"/>
    <w:rsid w:val="00966B81"/>
    <w:rsid w:val="00972827"/>
    <w:rsid w:val="009C7720"/>
    <w:rsid w:val="009F7AFF"/>
    <w:rsid w:val="00A22368"/>
    <w:rsid w:val="00A23AFA"/>
    <w:rsid w:val="00A31B3E"/>
    <w:rsid w:val="00A532F3"/>
    <w:rsid w:val="00A60A85"/>
    <w:rsid w:val="00A8489E"/>
    <w:rsid w:val="00AC29F3"/>
    <w:rsid w:val="00B231E5"/>
    <w:rsid w:val="00B82F81"/>
    <w:rsid w:val="00B90856"/>
    <w:rsid w:val="00BD45C5"/>
    <w:rsid w:val="00BE0B19"/>
    <w:rsid w:val="00BE4EA5"/>
    <w:rsid w:val="00BF6F20"/>
    <w:rsid w:val="00C02B87"/>
    <w:rsid w:val="00C4086D"/>
    <w:rsid w:val="00CA1896"/>
    <w:rsid w:val="00CB14F4"/>
    <w:rsid w:val="00CB5B28"/>
    <w:rsid w:val="00CD6C40"/>
    <w:rsid w:val="00CD7C04"/>
    <w:rsid w:val="00CF083B"/>
    <w:rsid w:val="00CF5371"/>
    <w:rsid w:val="00D0323A"/>
    <w:rsid w:val="00D0559F"/>
    <w:rsid w:val="00D077E9"/>
    <w:rsid w:val="00D24BB3"/>
    <w:rsid w:val="00D42CB7"/>
    <w:rsid w:val="00D5413D"/>
    <w:rsid w:val="00D570A9"/>
    <w:rsid w:val="00D60D76"/>
    <w:rsid w:val="00D70D02"/>
    <w:rsid w:val="00D770C7"/>
    <w:rsid w:val="00D86945"/>
    <w:rsid w:val="00D90290"/>
    <w:rsid w:val="00DD152F"/>
    <w:rsid w:val="00DE213F"/>
    <w:rsid w:val="00DE4CD9"/>
    <w:rsid w:val="00DF027C"/>
    <w:rsid w:val="00DF48C2"/>
    <w:rsid w:val="00DF60BD"/>
    <w:rsid w:val="00E00A32"/>
    <w:rsid w:val="00E22ACD"/>
    <w:rsid w:val="00E620B0"/>
    <w:rsid w:val="00E64CD8"/>
    <w:rsid w:val="00E81B40"/>
    <w:rsid w:val="00E909B2"/>
    <w:rsid w:val="00EA4AE4"/>
    <w:rsid w:val="00EF555B"/>
    <w:rsid w:val="00F027BB"/>
    <w:rsid w:val="00F11DCF"/>
    <w:rsid w:val="00F1614B"/>
    <w:rsid w:val="00F162EA"/>
    <w:rsid w:val="00F52D27"/>
    <w:rsid w:val="00F70A43"/>
    <w:rsid w:val="00F83527"/>
    <w:rsid w:val="00FA4E29"/>
    <w:rsid w:val="00FB722F"/>
    <w:rsid w:val="00FC53D4"/>
    <w:rsid w:val="00FD583F"/>
    <w:rsid w:val="00FD5AFB"/>
    <w:rsid w:val="00FD7488"/>
    <w:rsid w:val="00FE29A3"/>
    <w:rsid w:val="00FE4FE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BF54F6"/>
  <w15:docId w15:val="{2EED9EBA-F3A8-47C4-B650-44DBB8E0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6B2306"/>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55BCD"/>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9531CA"/>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9531CA"/>
    <w:rPr>
      <w:rFonts w:eastAsiaTheme="minorEastAsia"/>
      <w:sz w:val="22"/>
      <w:szCs w:val="22"/>
    </w:rPr>
  </w:style>
  <w:style w:type="paragraph" w:styleId="ListParagraph">
    <w:name w:val="List Paragraph"/>
    <w:basedOn w:val="Normal"/>
    <w:uiPriority w:val="34"/>
    <w:qFormat/>
    <w:rsid w:val="00185E38"/>
    <w:pPr>
      <w:spacing w:after="160" w:line="259" w:lineRule="auto"/>
      <w:ind w:left="720"/>
      <w:contextualSpacing/>
    </w:pPr>
    <w:rPr>
      <w:rFonts w:eastAsiaTheme="minorHAnsi"/>
      <w:b w:val="0"/>
      <w:color w:val="auto"/>
      <w:sz w:val="22"/>
      <w:lang w:val="en-GB"/>
    </w:rPr>
  </w:style>
  <w:style w:type="character" w:styleId="Hyperlink">
    <w:name w:val="Hyperlink"/>
    <w:basedOn w:val="DefaultParagraphFont"/>
    <w:uiPriority w:val="99"/>
    <w:unhideWhenUsed/>
    <w:rsid w:val="00185E38"/>
    <w:rPr>
      <w:color w:val="3592CF" w:themeColor="hyperlink"/>
      <w:u w:val="single"/>
    </w:rPr>
  </w:style>
  <w:style w:type="character" w:customStyle="1" w:styleId="normaltextrun">
    <w:name w:val="normaltextrun"/>
    <w:basedOn w:val="DefaultParagraphFont"/>
    <w:rsid w:val="00DF48C2"/>
  </w:style>
  <w:style w:type="character" w:customStyle="1" w:styleId="eop">
    <w:name w:val="eop"/>
    <w:basedOn w:val="DefaultParagraphFont"/>
    <w:rsid w:val="00DF48C2"/>
  </w:style>
  <w:style w:type="paragraph" w:customStyle="1" w:styleId="paragraph">
    <w:name w:val="paragraph"/>
    <w:basedOn w:val="Normal"/>
    <w:rsid w:val="00DF48C2"/>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a-size-extra-large">
    <w:name w:val="a-size-extra-large"/>
    <w:basedOn w:val="DefaultParagraphFont"/>
    <w:rsid w:val="003E20AA"/>
  </w:style>
  <w:style w:type="character" w:styleId="Strong">
    <w:name w:val="Strong"/>
    <w:basedOn w:val="DefaultParagraphFont"/>
    <w:uiPriority w:val="22"/>
    <w:qFormat/>
    <w:rsid w:val="003E20AA"/>
    <w:rPr>
      <w:b/>
      <w:bCs/>
    </w:rPr>
  </w:style>
  <w:style w:type="character" w:customStyle="1" w:styleId="Heading4Char">
    <w:name w:val="Heading 4 Char"/>
    <w:basedOn w:val="DefaultParagraphFont"/>
    <w:link w:val="Heading4"/>
    <w:uiPriority w:val="1"/>
    <w:semiHidden/>
    <w:rsid w:val="00455BCD"/>
    <w:rPr>
      <w:rFonts w:asciiTheme="majorHAnsi" w:eastAsiaTheme="majorEastAsia" w:hAnsiTheme="majorHAnsi" w:cstheme="majorBidi"/>
      <w:b/>
      <w:i/>
      <w:iCs/>
      <w:color w:val="013A57" w:themeColor="accent1" w:themeShade="BF"/>
      <w:sz w:val="28"/>
      <w:szCs w:val="22"/>
    </w:rPr>
  </w:style>
  <w:style w:type="character" w:customStyle="1" w:styleId="Heading3Char">
    <w:name w:val="Heading 3 Char"/>
    <w:basedOn w:val="DefaultParagraphFont"/>
    <w:link w:val="Heading3"/>
    <w:uiPriority w:val="5"/>
    <w:semiHidden/>
    <w:rsid w:val="006B2306"/>
    <w:rPr>
      <w:rFonts w:asciiTheme="majorHAnsi" w:eastAsiaTheme="majorEastAsia" w:hAnsiTheme="majorHAnsi" w:cstheme="majorBidi"/>
      <w:b/>
      <w:color w:val="012639" w:themeColor="accent1" w:themeShade="7F"/>
    </w:rPr>
  </w:style>
  <w:style w:type="character" w:styleId="UnresolvedMention">
    <w:name w:val="Unresolved Mention"/>
    <w:basedOn w:val="DefaultParagraphFont"/>
    <w:uiPriority w:val="99"/>
    <w:semiHidden/>
    <w:unhideWhenUsed/>
    <w:rsid w:val="00CD6C40"/>
    <w:rPr>
      <w:color w:val="605E5C"/>
      <w:shd w:val="clear" w:color="auto" w:fill="E1DFDD"/>
    </w:rPr>
  </w:style>
  <w:style w:type="character" w:styleId="FollowedHyperlink">
    <w:name w:val="FollowedHyperlink"/>
    <w:basedOn w:val="DefaultParagraphFont"/>
    <w:uiPriority w:val="99"/>
    <w:semiHidden/>
    <w:unhideWhenUsed/>
    <w:rsid w:val="00870389"/>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bc.co.uk/bitesize/guides/zjbj6sg/revision/2" TargetMode="External"/><Relationship Id="rId299" Type="http://schemas.openxmlformats.org/officeDocument/2006/relationships/hyperlink" Target="http://www.bbc.co.uk/bitesize/examspecs/zy3ptyc" TargetMode="External"/><Relationship Id="rId21" Type="http://schemas.openxmlformats.org/officeDocument/2006/relationships/hyperlink" Target="https://mathsmadeeasy.co.uk/" TargetMode="External"/><Relationship Id="rId63" Type="http://schemas.openxmlformats.org/officeDocument/2006/relationships/hyperlink" Target="https://www.gathered.how/arts-crafts/weaving/library-of-weaving-techniques/" TargetMode="External"/><Relationship Id="rId159" Type="http://schemas.openxmlformats.org/officeDocument/2006/relationships/hyperlink" Target="https://www.bbc.com/aboutthebbc/reports/policies/sustainability" TargetMode="External"/><Relationship Id="rId324" Type="http://schemas.openxmlformats.org/officeDocument/2006/relationships/hyperlink" Target="https://www.educake.co.uk" TargetMode="External"/><Relationship Id="rId366" Type="http://schemas.openxmlformats.org/officeDocument/2006/relationships/hyperlink" Target="https://www.rsc.org/" TargetMode="External"/><Relationship Id="rId170" Type="http://schemas.openxmlformats.org/officeDocument/2006/relationships/hyperlink" Target="https://mathsmadeeasy.co.uk/" TargetMode="External"/><Relationship Id="rId226" Type="http://schemas.openxmlformats.org/officeDocument/2006/relationships/hyperlink" Target="https://www.bbc.co.uk/bitesize/guides/z8sv97h/revision/1" TargetMode="External"/><Relationship Id="rId107" Type="http://schemas.openxmlformats.org/officeDocument/2006/relationships/hyperlink" Target="https://www.youtube.com/watch?v=-G3xkJH4KwI" TargetMode="External"/><Relationship Id="rId268" Type="http://schemas.openxmlformats.org/officeDocument/2006/relationships/hyperlink" Target="https://www.bbc.co.uk/bitesize/examspecs/zmtchbk" TargetMode="External"/><Relationship Id="rId289" Type="http://schemas.openxmlformats.org/officeDocument/2006/relationships/hyperlink" Target="https://www.youtube.com/watch?v=wQ1SsZ2PaRI" TargetMode="External"/><Relationship Id="rId11" Type="http://schemas.openxmlformats.org/officeDocument/2006/relationships/hyperlink" Target="http://www.bbcgoodfood.com" TargetMode="External"/><Relationship Id="rId32" Type="http://schemas.openxmlformats.org/officeDocument/2006/relationships/hyperlink" Target="http://www.mrbartonmaths.com/gcsetakeaway.htm" TargetMode="External"/><Relationship Id="rId53" Type="http://schemas.openxmlformats.org/officeDocument/2006/relationships/hyperlink" Target="http://www.mrbartonmaths.com/gcsetakeaway.htm" TargetMode="External"/><Relationship Id="rId74" Type="http://schemas.openxmlformats.org/officeDocument/2006/relationships/hyperlink" Target="http://WWW.SENECA.LEARNING.COM" TargetMode="External"/><Relationship Id="rId128" Type="http://schemas.openxmlformats.org/officeDocument/2006/relationships/hyperlink" Target="https://www.lancashirelife.co.uk/out-about/places/10-of-the-best-tudor-estates-in-the-north-west-1-3962884" TargetMode="External"/><Relationship Id="rId149" Type="http://schemas.openxmlformats.org/officeDocument/2006/relationships/hyperlink" Target="https://www.youtube.com/watch?v=VUworhvk5rw" TargetMode="External"/><Relationship Id="rId314" Type="http://schemas.openxmlformats.org/officeDocument/2006/relationships/hyperlink" Target="https://www.bbc.co.uk/bitesize/guides/zxr7ng8/revision/1" TargetMode="External"/><Relationship Id="rId335" Type="http://schemas.openxmlformats.org/officeDocument/2006/relationships/hyperlink" Target="https://www.bbc.co.uk/bitesize/subjects/zng4d2p" TargetMode="External"/><Relationship Id="rId356" Type="http://schemas.openxmlformats.org/officeDocument/2006/relationships/hyperlink" Target="https://www.bbc.co.uk/bitesize/subjects/zs6hvcw" TargetMode="External"/><Relationship Id="rId377" Type="http://schemas.openxmlformats.org/officeDocument/2006/relationships/hyperlink" Target="https://www.genome.gov/For-Patients-and-Families/Genetic-Disorders" TargetMode="External"/><Relationship Id="rId398" Type="http://schemas.openxmlformats.org/officeDocument/2006/relationships/hyperlink" Target="https://www.topuniversities.com/student-info/health-and-support/exam-preparation-ten-study-tips" TargetMode="External"/><Relationship Id="rId5" Type="http://schemas.openxmlformats.org/officeDocument/2006/relationships/webSettings" Target="webSettings.xml"/><Relationship Id="rId95" Type="http://schemas.openxmlformats.org/officeDocument/2006/relationships/hyperlink" Target="https://www.youtube.com/watch?v=7okyrRngvkE" TargetMode="External"/><Relationship Id="rId160" Type="http://schemas.openxmlformats.org/officeDocument/2006/relationships/hyperlink" Target="http://www.soilsassociation.org" TargetMode="External"/><Relationship Id="rId181" Type="http://schemas.openxmlformats.org/officeDocument/2006/relationships/hyperlink" Target="http://www.bbc.co.uk/education" TargetMode="External"/><Relationship Id="rId216" Type="http://schemas.openxmlformats.org/officeDocument/2006/relationships/hyperlink" Target="https://www.designcouncil.org.uk/" TargetMode="External"/><Relationship Id="rId237" Type="http://schemas.openxmlformats.org/officeDocument/2006/relationships/hyperlink" Target="https://classroom.thenational.academy/units/a-christmas-carol-fa13" TargetMode="External"/><Relationship Id="rId402" Type="http://schemas.openxmlformats.org/officeDocument/2006/relationships/theme" Target="theme/theme1.xml"/><Relationship Id="rId258" Type="http://schemas.openxmlformats.org/officeDocument/2006/relationships/hyperlink" Target="https://www.bbc.co.uk/iplayer/episode/m0001kwg/a-christmas-carol" TargetMode="External"/><Relationship Id="rId279" Type="http://schemas.openxmlformats.org/officeDocument/2006/relationships/hyperlink" Target="https://student.craigndave.org/" TargetMode="External"/><Relationship Id="rId22" Type="http://schemas.openxmlformats.org/officeDocument/2006/relationships/hyperlink" Target="http://www.mrbartonmaths.com/gcsetakeaway.htm" TargetMode="External"/><Relationship Id="rId43" Type="http://schemas.openxmlformats.org/officeDocument/2006/relationships/hyperlink" Target="http://www.mrbartonmaths.com/gcsetakeaway.htm" TargetMode="External"/><Relationship Id="rId64" Type="http://schemas.openxmlformats.org/officeDocument/2006/relationships/hyperlink" Target="https://www.youtube.com/watch?v=hM5M2Fu0RtY" TargetMode="External"/><Relationship Id="rId118" Type="http://schemas.openxmlformats.org/officeDocument/2006/relationships/hyperlink" Target="https://www.bbc.co.uk/bitesize/topics/zwcsp4j/articles/zmst6g8" TargetMode="External"/><Relationship Id="rId139" Type="http://schemas.openxmlformats.org/officeDocument/2006/relationships/hyperlink" Target="https://revisionworld.com/gcse-revision/rs-religious-studies/" TargetMode="External"/><Relationship Id="rId290" Type="http://schemas.openxmlformats.org/officeDocument/2006/relationships/hyperlink" Target="https://www.bing.com/videos/search?q=line+drawings&amp;FORM=HDRSC4" TargetMode="External"/><Relationship Id="rId304" Type="http://schemas.openxmlformats.org/officeDocument/2006/relationships/hyperlink" Target="http://www.exampro.co.uk" TargetMode="External"/><Relationship Id="rId325" Type="http://schemas.openxmlformats.org/officeDocument/2006/relationships/hyperlink" Target="https://www.footprints-science.co.uk" TargetMode="External"/><Relationship Id="rId346" Type="http://schemas.openxmlformats.org/officeDocument/2006/relationships/hyperlink" Target="http://www.genome.gov/human-genome-project" TargetMode="External"/><Relationship Id="rId367" Type="http://schemas.openxmlformats.org/officeDocument/2006/relationships/hyperlink" Target="https://www.bbc.co.uk/bitesize" TargetMode="External"/><Relationship Id="rId388" Type="http://schemas.openxmlformats.org/officeDocument/2006/relationships/hyperlink" Target="https://www.youtube.com/watch?v=TQ_iCf8mzMA" TargetMode="External"/><Relationship Id="rId85" Type="http://schemas.openxmlformats.org/officeDocument/2006/relationships/hyperlink" Target="https://www.bing.com/videos/search?q=how+to+analyse+an+aqa+literature+extract&amp;&amp;view=detail&amp;mid=7D735C1081453B7FF29E7D735C1081453B7FF29E&amp;&amp;FORM=VRDGAR&amp;ru=%2Fvideos%2Fsearch%3Fq%3Dhow%2520to%2520analyse%2520an%2520aqa%2520literature%2520extract%26qs%3Dn%26form%3DQBVR%26sp%3D-1%26pq%3Dhow%2520to%2520analyse%2520an%2520aqa%2520literature%2520extract%26sc%3D0-40%26sk%3D%26cvid%3D205E3C735F1B449EA7050A5602D9D90E" TargetMode="External"/><Relationship Id="rId150" Type="http://schemas.openxmlformats.org/officeDocument/2006/relationships/hyperlink" Target="https://www.hidden-pearls.co.uk/the-hijab-diaries/periods-in-islam-get-your-facts-straight/" TargetMode="External"/><Relationship Id="rId171" Type="http://schemas.openxmlformats.org/officeDocument/2006/relationships/hyperlink" Target="http://www.mrbartonmaths.com/gcsetakeaway.htm" TargetMode="External"/><Relationship Id="rId192" Type="http://schemas.openxmlformats.org/officeDocument/2006/relationships/hyperlink" Target="https://hegartymaths.com/login/learner" TargetMode="External"/><Relationship Id="rId206" Type="http://schemas.openxmlformats.org/officeDocument/2006/relationships/hyperlink" Target="https://www.youtube.com/watch?v=3RCXnEJNigs" TargetMode="External"/><Relationship Id="rId227" Type="http://schemas.openxmlformats.org/officeDocument/2006/relationships/hyperlink" Target="https://www.bbc.co.uk/bitesize/guides/zgtngdm/revision/1" TargetMode="External"/><Relationship Id="rId248" Type="http://schemas.openxmlformats.org/officeDocument/2006/relationships/hyperlink" Target="https://www.bbc.co.uk/programmes/p00wwx66" TargetMode="External"/><Relationship Id="rId269" Type="http://schemas.openxmlformats.org/officeDocument/2006/relationships/hyperlink" Target="https://student.craigndave.org/" TargetMode="External"/><Relationship Id="rId12" Type="http://schemas.openxmlformats.org/officeDocument/2006/relationships/hyperlink" Target="http://www.foodafactoflife.org.uk" TargetMode="External"/><Relationship Id="rId33" Type="http://schemas.openxmlformats.org/officeDocument/2006/relationships/hyperlink" Target="http://www.bbc.co.uk/education" TargetMode="External"/><Relationship Id="rId108" Type="http://schemas.openxmlformats.org/officeDocument/2006/relationships/hyperlink" Target="https://www.lissongallery.com/exhibitions/line" TargetMode="External"/><Relationship Id="rId129" Type="http://schemas.openxmlformats.org/officeDocument/2006/relationships/hyperlink" Target="https://www.bbc.co.uk/programmes/b05p6t8s/clips" TargetMode="External"/><Relationship Id="rId280" Type="http://schemas.openxmlformats.org/officeDocument/2006/relationships/hyperlink" Target="https://www.bbc.co.uk/bitesize/examspecs/zmtchbk" TargetMode="External"/><Relationship Id="rId315" Type="http://schemas.openxmlformats.org/officeDocument/2006/relationships/hyperlink" Target="https://www.bhf.org.uk/informationsupport/heart-matters-magazine/medical/40-years-of-uk-heart-transplant" TargetMode="External"/><Relationship Id="rId336" Type="http://schemas.openxmlformats.org/officeDocument/2006/relationships/hyperlink" Target="https://www.revisely.co.uk/gcse/science/edexcel" TargetMode="External"/><Relationship Id="rId357" Type="http://schemas.openxmlformats.org/officeDocument/2006/relationships/hyperlink" Target="http://www.Kerboodle.com" TargetMode="External"/><Relationship Id="rId54" Type="http://schemas.openxmlformats.org/officeDocument/2006/relationships/hyperlink" Target="http://www.bbc.co.uk/education" TargetMode="External"/><Relationship Id="rId75" Type="http://schemas.openxmlformats.org/officeDocument/2006/relationships/hyperlink" Target="http://WWW.BBC.CO.UK/BITESIZE" TargetMode="External"/><Relationship Id="rId96" Type="http://schemas.openxmlformats.org/officeDocument/2006/relationships/hyperlink" Target="https://www.youtube.com/watch?v=7okyrRngvkE" TargetMode="External"/><Relationship Id="rId140" Type="http://schemas.openxmlformats.org/officeDocument/2006/relationships/hyperlink" Target="https://www.bbc.co.uk/bitesize/topics/zbndy9q" TargetMode="External"/><Relationship Id="rId161" Type="http://schemas.openxmlformats.org/officeDocument/2006/relationships/hyperlink" Target="https://www.theexplorer" TargetMode="External"/><Relationship Id="rId182" Type="http://schemas.openxmlformats.org/officeDocument/2006/relationships/hyperlink" Target="https://online.justmaths.co.uk/" TargetMode="External"/><Relationship Id="rId217" Type="http://schemas.openxmlformats.org/officeDocument/2006/relationships/hyperlink" Target="https://www.textileartist.org/" TargetMode="External"/><Relationship Id="rId378" Type="http://schemas.openxmlformats.org/officeDocument/2006/relationships/hyperlink" Target="https://www.bbc.co.uk/bitesize/guides/zshqcj6/revision/3" TargetMode="External"/><Relationship Id="rId399" Type="http://schemas.openxmlformats.org/officeDocument/2006/relationships/hyperlink" Target="https://youtu.be/8MmF6uB80ZM" TargetMode="External"/><Relationship Id="rId6" Type="http://schemas.openxmlformats.org/officeDocument/2006/relationships/footnotes" Target="footnotes.xml"/><Relationship Id="rId238" Type="http://schemas.openxmlformats.org/officeDocument/2006/relationships/hyperlink" Target="https://classroom.thenational.academy/units/aqa-power-and-conflict-poetry-c8d1" TargetMode="External"/><Relationship Id="rId259" Type="http://schemas.openxmlformats.org/officeDocument/2006/relationships/hyperlink" Target="https://www.bbc.co.uk/programmes/articles/4y78YB9vVMG1xYrW8CmzjPw/a-life-wasted-who-was-the-real-ebenezer-scrooge" TargetMode="External"/><Relationship Id="rId23" Type="http://schemas.openxmlformats.org/officeDocument/2006/relationships/hyperlink" Target="http://www.bbc.co.uk/education" TargetMode="External"/><Relationship Id="rId119" Type="http://schemas.openxmlformats.org/officeDocument/2006/relationships/hyperlink" Target="https://www.hrp.org.uk/hampton-court-palace/history-and-stories/henry-viii/" TargetMode="External"/><Relationship Id="rId270" Type="http://schemas.openxmlformats.org/officeDocument/2006/relationships/hyperlink" Target="https://www.bbc.co.uk/bitesize/examspecs/zmtchbk" TargetMode="External"/><Relationship Id="rId291" Type="http://schemas.openxmlformats.org/officeDocument/2006/relationships/hyperlink" Target="https://www.youtube.com/watch?v=95IJUjnwUUA" TargetMode="External"/><Relationship Id="rId305" Type="http://schemas.openxmlformats.org/officeDocument/2006/relationships/hyperlink" Target="http://www.bbc.co.uk/bitesize/examspecs/zy3ptyc" TargetMode="External"/><Relationship Id="rId326" Type="http://schemas.openxmlformats.org/officeDocument/2006/relationships/hyperlink" Target="https://www.science.org/news/2020/02/completely-new-culture-doing-research-coronavirus-outbreak-changes-how-scientists" TargetMode="External"/><Relationship Id="rId347" Type="http://schemas.openxmlformats.org/officeDocument/2006/relationships/hyperlink" Target="https://www.youtube.com/watch?v=TQ_iCf8mzMA" TargetMode="External"/><Relationship Id="rId44" Type="http://schemas.openxmlformats.org/officeDocument/2006/relationships/hyperlink" Target="http://www.bbc.co.uk/education" TargetMode="External"/><Relationship Id="rId65" Type="http://schemas.openxmlformats.org/officeDocument/2006/relationships/hyperlink" Target="https://www.gathered.how/arts-crafts/13-needle-felting-projects-for-beginners/" TargetMode="External"/><Relationship Id="rId86" Type="http://schemas.openxmlformats.org/officeDocument/2006/relationships/hyperlink" Target="http://www.aqa.org.uk" TargetMode="External"/><Relationship Id="rId130" Type="http://schemas.openxmlformats.org/officeDocument/2006/relationships/hyperlink" Target="http://WWW.BBC.CO.UK/BITESIZE" TargetMode="External"/><Relationship Id="rId151" Type="http://schemas.openxmlformats.org/officeDocument/2006/relationships/hyperlink" Target="https://themuslimvibe.com/muslim-lifestyle-matters/women/the-ten-female-muslim-scientists-paving-the-way-to-a-better-future" TargetMode="External"/><Relationship Id="rId368" Type="http://schemas.openxmlformats.org/officeDocument/2006/relationships/hyperlink" Target="https://www.freesciencelessons.co.uk/" TargetMode="External"/><Relationship Id="rId389" Type="http://schemas.openxmlformats.org/officeDocument/2006/relationships/hyperlink" Target="http://news.bbc.co.uk/1/hi/uk/5405470.stm" TargetMode="External"/><Relationship Id="rId172" Type="http://schemas.openxmlformats.org/officeDocument/2006/relationships/hyperlink" Target="http://www.bbc.co.uk/education" TargetMode="External"/><Relationship Id="rId193" Type="http://schemas.openxmlformats.org/officeDocument/2006/relationships/hyperlink" Target="https://mathsmadeeasy.co.uk/gcse-maths-revision/" TargetMode="External"/><Relationship Id="rId207" Type="http://schemas.openxmlformats.org/officeDocument/2006/relationships/hyperlink" Target="https://www.youtube.com/watch?v=nCmjZeuoq5I&amp;list=PL3MgmdiUW2NpJJTjq8UVb5KVbdeOxHQwN" TargetMode="External"/><Relationship Id="rId228" Type="http://schemas.openxmlformats.org/officeDocument/2006/relationships/hyperlink" Target="https://artuk.org/" TargetMode="External"/><Relationship Id="rId249" Type="http://schemas.openxmlformats.org/officeDocument/2006/relationships/hyperlink" Target="https://www.bbc.co.uk/bitesize/guides/zysnxfr/revision/2" TargetMode="External"/><Relationship Id="rId13" Type="http://schemas.openxmlformats.org/officeDocument/2006/relationships/hyperlink" Target="http://www.bnf.org" TargetMode="External"/><Relationship Id="rId109" Type="http://schemas.openxmlformats.org/officeDocument/2006/relationships/hyperlink" Target="https://www.moma.org/interactives/exhibitions/2010/online/" TargetMode="External"/><Relationship Id="rId260" Type="http://schemas.openxmlformats.org/officeDocument/2006/relationships/hyperlink" Target="https://www.bbc.co.uk/iplayer/episode/p02z80kq/an-inspector-calls" TargetMode="External"/><Relationship Id="rId281" Type="http://schemas.openxmlformats.org/officeDocument/2006/relationships/hyperlink" Target="https://senecalearning.com/en-GB/" TargetMode="External"/><Relationship Id="rId316" Type="http://schemas.openxmlformats.org/officeDocument/2006/relationships/hyperlink" Target="https://www.healthline.com/health/fun-facts-about-the-digestive-system" TargetMode="External"/><Relationship Id="rId337" Type="http://schemas.openxmlformats.org/officeDocument/2006/relationships/hyperlink" Target="http://www.genome.gov/human-genome-project" TargetMode="External"/><Relationship Id="rId34" Type="http://schemas.openxmlformats.org/officeDocument/2006/relationships/hyperlink" Target="https://online.justmaths.co.uk/" TargetMode="External"/><Relationship Id="rId55" Type="http://schemas.openxmlformats.org/officeDocument/2006/relationships/hyperlink" Target="https://online.justmaths.co.uk/" TargetMode="External"/><Relationship Id="rId76" Type="http://schemas.openxmlformats.org/officeDocument/2006/relationships/hyperlink" Target="https://classroom.thenational.academy/subjects-by-key-stage/key-stage-3/subjects/english" TargetMode="External"/><Relationship Id="rId97" Type="http://schemas.openxmlformats.org/officeDocument/2006/relationships/hyperlink" Target="https://wordwall.net/en-us/community/urdu" TargetMode="External"/><Relationship Id="rId120" Type="http://schemas.openxmlformats.org/officeDocument/2006/relationships/hyperlink" Target="https://www.liverpoolmuseums.org.uk/international-slavery-museum" TargetMode="External"/><Relationship Id="rId141" Type="http://schemas.openxmlformats.org/officeDocument/2006/relationships/hyperlink" Target="https://revisionworld.com/gcse-revision/rs-religious-studies/christianity" TargetMode="External"/><Relationship Id="rId358" Type="http://schemas.openxmlformats.org/officeDocument/2006/relationships/hyperlink" Target="https://www.youtube.com/c/Freesciencelessons" TargetMode="External"/><Relationship Id="rId379" Type="http://schemas.openxmlformats.org/officeDocument/2006/relationships/hyperlink" Target="https://www.youtube.com/watch?v=Fh9b6a-3DLQ&amp;list=PL9IouNCPbCxWt28Bifo2jK9xn-ym956sf" TargetMode="External"/><Relationship Id="rId7" Type="http://schemas.openxmlformats.org/officeDocument/2006/relationships/endnotes" Target="endnotes.xml"/><Relationship Id="rId162" Type="http://schemas.openxmlformats.org/officeDocument/2006/relationships/hyperlink" Target="https://www.theguardian.com/science/" TargetMode="External"/><Relationship Id="rId183" Type="http://schemas.openxmlformats.org/officeDocument/2006/relationships/hyperlink" Target="https://hegartymaths.com/login/learner" TargetMode="External"/><Relationship Id="rId218" Type="http://schemas.openxmlformats.org/officeDocument/2006/relationships/hyperlink" Target="https://www.bbc.co.uk/arts" TargetMode="External"/><Relationship Id="rId239" Type="http://schemas.openxmlformats.org/officeDocument/2006/relationships/hyperlink" Target="https://www.douglaswise.co.uk/aqa-power-conflict-resources/" TargetMode="External"/><Relationship Id="rId390" Type="http://schemas.openxmlformats.org/officeDocument/2006/relationships/hyperlink" Target="https://www.britannica.com/science/DNA-fingerprinting" TargetMode="External"/><Relationship Id="rId250" Type="http://schemas.openxmlformats.org/officeDocument/2006/relationships/hyperlink" Target="http://www.clickrevision.com/beta/literature/an-inspector-calls/AIC01.html" TargetMode="External"/><Relationship Id="rId271" Type="http://schemas.openxmlformats.org/officeDocument/2006/relationships/hyperlink" Target="https://senecalearning.com/en-GB/" TargetMode="External"/><Relationship Id="rId292" Type="http://schemas.openxmlformats.org/officeDocument/2006/relationships/hyperlink" Target="https://www.youtube.com/watch?v=2sAEoxrushA" TargetMode="External"/><Relationship Id="rId306" Type="http://schemas.openxmlformats.org/officeDocument/2006/relationships/hyperlink" Target="http://www.bbc.co.uk/iplayer/categories/science-and-nature/featured" TargetMode="External"/><Relationship Id="rId24" Type="http://schemas.openxmlformats.org/officeDocument/2006/relationships/hyperlink" Target="https://online.justmaths.co.uk/" TargetMode="External"/><Relationship Id="rId45" Type="http://schemas.openxmlformats.org/officeDocument/2006/relationships/hyperlink" Target="https://online.justmaths.co.uk/" TargetMode="External"/><Relationship Id="rId66" Type="http://schemas.openxmlformats.org/officeDocument/2006/relationships/hyperlink" Target="https://www.brightstarkids.com.au/blog/decorating/11-weaving-projects-for-kids/" TargetMode="External"/><Relationship Id="rId87" Type="http://schemas.openxmlformats.org/officeDocument/2006/relationships/hyperlink" Target="https://scratch.mit.edu/" TargetMode="External"/><Relationship Id="rId110" Type="http://schemas.openxmlformats.org/officeDocument/2006/relationships/hyperlink" Target="https://www.bbc.co.uk/bitesize/subjects/zrw76sg" TargetMode="External"/><Relationship Id="rId131" Type="http://schemas.openxmlformats.org/officeDocument/2006/relationships/hyperlink" Target="https://www.bbc.co.uk/bitesize/topics/zyqnvcw/articles/znpq47h" TargetMode="External"/><Relationship Id="rId327" Type="http://schemas.openxmlformats.org/officeDocument/2006/relationships/hyperlink" Target="https://www.chemistryworld.com/news/new-ordering-of-elements-could-help-find-materials-with-promising-properties/4012751.article" TargetMode="External"/><Relationship Id="rId348" Type="http://schemas.openxmlformats.org/officeDocument/2006/relationships/hyperlink" Target="http://news.bbc.co.uk/1/hi/uk/5405470.stm" TargetMode="External"/><Relationship Id="rId369" Type="http://schemas.openxmlformats.org/officeDocument/2006/relationships/hyperlink" Target="https://www.educake.co.uk/" TargetMode="External"/><Relationship Id="rId152" Type="http://schemas.openxmlformats.org/officeDocument/2006/relationships/hyperlink" Target="https://phet.colorado.edu/en/simulation/circuit-construction-kit-dc" TargetMode="External"/><Relationship Id="rId173" Type="http://schemas.openxmlformats.org/officeDocument/2006/relationships/hyperlink" Target="https://online.justmaths.co.uk/" TargetMode="External"/><Relationship Id="rId194" Type="http://schemas.openxmlformats.org/officeDocument/2006/relationships/hyperlink" Target="https://vle.mathswatch.co.uk/vle/" TargetMode="External"/><Relationship Id="rId208" Type="http://schemas.openxmlformats.org/officeDocument/2006/relationships/hyperlink" Target="https://www.bbc.co.uk/bitesize/guides/z2hp3k7/revision/1" TargetMode="External"/><Relationship Id="rId229" Type="http://schemas.openxmlformats.org/officeDocument/2006/relationships/hyperlink" Target="https://www.designcouncil.org.uk/" TargetMode="External"/><Relationship Id="rId380" Type="http://schemas.openxmlformats.org/officeDocument/2006/relationships/hyperlink" Target="https://interestingengineering.com/happy-dna-day-11-facts-about-genetic-engineering-and-why-its-important" TargetMode="External"/><Relationship Id="rId240" Type="http://schemas.openxmlformats.org/officeDocument/2006/relationships/hyperlink" Target="https://wordwall.net/en-gb/community/ks4/power-and-conflict" TargetMode="External"/><Relationship Id="rId261" Type="http://schemas.openxmlformats.org/officeDocument/2006/relationships/hyperlink" Target="https://www.bbc.co.uk/bitesize/topics/zpr639q" TargetMode="External"/><Relationship Id="rId14" Type="http://schemas.openxmlformats.org/officeDocument/2006/relationships/hyperlink" Target="http://www.foodafactoflife.org.uk" TargetMode="External"/><Relationship Id="rId35" Type="http://schemas.openxmlformats.org/officeDocument/2006/relationships/hyperlink" Target="https://hegartymaths.com/login/learner" TargetMode="External"/><Relationship Id="rId56" Type="http://schemas.openxmlformats.org/officeDocument/2006/relationships/hyperlink" Target="https://hegartymaths.com/login/learner" TargetMode="External"/><Relationship Id="rId77" Type="http://schemas.openxmlformats.org/officeDocument/2006/relationships/hyperlink" Target="https://uk.ixl.com/english/year-7" TargetMode="External"/><Relationship Id="rId100" Type="http://schemas.openxmlformats.org/officeDocument/2006/relationships/hyperlink" Target="https://www.youtube.com/watch?v=zmRSGRyl8Xg" TargetMode="External"/><Relationship Id="rId282" Type="http://schemas.openxmlformats.org/officeDocument/2006/relationships/hyperlink" Target="https://www.youtube.com/user/khanacademy/search?query=python" TargetMode="External"/><Relationship Id="rId317" Type="http://schemas.openxmlformats.org/officeDocument/2006/relationships/hyperlink" Target="https://www.bbc.co.uk/bitesize/guides/zhnk7ty/revision/4" TargetMode="External"/><Relationship Id="rId338" Type="http://schemas.openxmlformats.org/officeDocument/2006/relationships/hyperlink" Target="https://www.youtube.com/watch?v=TQ_iCf8mzMA" TargetMode="External"/><Relationship Id="rId359" Type="http://schemas.openxmlformats.org/officeDocument/2006/relationships/hyperlink" Target="https://www.bbc.co.uk/bitesize/subjects/zs6hvcw" TargetMode="External"/><Relationship Id="rId8" Type="http://schemas.openxmlformats.org/officeDocument/2006/relationships/image" Target="media/image1.jpeg"/><Relationship Id="rId98" Type="http://schemas.openxmlformats.org/officeDocument/2006/relationships/hyperlink" Target="https://books.google.co.uk/books?id" TargetMode="External"/><Relationship Id="rId121" Type="http://schemas.openxmlformats.org/officeDocument/2006/relationships/hyperlink" Target="https://www.bbc.co.uk/bitesize/topics/z2qj6sg" TargetMode="External"/><Relationship Id="rId142" Type="http://schemas.openxmlformats.org/officeDocument/2006/relationships/hyperlink" Target="https://www.bbc.co.uk/bitesize/guides/z27thyc/revision/1" TargetMode="External"/><Relationship Id="rId163" Type="http://schemas.openxmlformats.org/officeDocument/2006/relationships/hyperlink" Target="http://www.bbcgoodfood.com" TargetMode="External"/><Relationship Id="rId184" Type="http://schemas.openxmlformats.org/officeDocument/2006/relationships/hyperlink" Target="https://mathsmadeeasy.co.uk/gcse-maths-revision/" TargetMode="External"/><Relationship Id="rId219" Type="http://schemas.openxmlformats.org/officeDocument/2006/relationships/hyperlink" Target="https://www.bbc.com/culture/columns/art" TargetMode="External"/><Relationship Id="rId370" Type="http://schemas.openxmlformats.org/officeDocument/2006/relationships/hyperlink" Target="https://sciencedemos.org.uk/electronics.php" TargetMode="External"/><Relationship Id="rId391" Type="http://schemas.openxmlformats.org/officeDocument/2006/relationships/hyperlink" Target="https://www.bbc.co.uk/news/world-europe-58145465" TargetMode="External"/><Relationship Id="rId230" Type="http://schemas.openxmlformats.org/officeDocument/2006/relationships/hyperlink" Target="https://www.textileartist.org/" TargetMode="External"/><Relationship Id="rId251" Type="http://schemas.openxmlformats.org/officeDocument/2006/relationships/hyperlink" Target="http://WWW.SENECA.LEARNING.COM" TargetMode="External"/><Relationship Id="rId25" Type="http://schemas.openxmlformats.org/officeDocument/2006/relationships/hyperlink" Target="https://hegartymaths.com/login/learner" TargetMode="External"/><Relationship Id="rId46" Type="http://schemas.openxmlformats.org/officeDocument/2006/relationships/hyperlink" Target="https://hegartymaths.com/login/learner" TargetMode="External"/><Relationship Id="rId67" Type="http://schemas.openxmlformats.org/officeDocument/2006/relationships/hyperlink" Target="https://idealme.com/20-easy-knitting-projects-every-beginner-can-do/" TargetMode="External"/><Relationship Id="rId272" Type="http://schemas.openxmlformats.org/officeDocument/2006/relationships/hyperlink" Target="https://www.youtube.com/user/khanacademy/search?query=python" TargetMode="External"/><Relationship Id="rId293" Type="http://schemas.openxmlformats.org/officeDocument/2006/relationships/hyperlink" Target="https://www.bing.com/videos/search?q=how+to+draw+geometrci+%5batterns&amp;qpvt=how+to+draw+geometrci+%5batterns&amp;FORM=VDRE" TargetMode="External"/><Relationship Id="rId307" Type="http://schemas.openxmlformats.org/officeDocument/2006/relationships/hyperlink" Target="https://www.bbc.co.uk/bitesize/guides/zcwxrdm/revision/1" TargetMode="External"/><Relationship Id="rId328" Type="http://schemas.openxmlformats.org/officeDocument/2006/relationships/hyperlink" Target="https://www.bbc.co.uk/news/science-environment-57234610" TargetMode="External"/><Relationship Id="rId349" Type="http://schemas.openxmlformats.org/officeDocument/2006/relationships/hyperlink" Target="https://www.britannica.com/science/DNA-fingerprinting" TargetMode="External"/><Relationship Id="rId88" Type="http://schemas.openxmlformats.org/officeDocument/2006/relationships/hyperlink" Target="https://www.bbc.co.uk/bitesize/guides/zfjsgk7/revision/3" TargetMode="External"/><Relationship Id="rId111" Type="http://schemas.openxmlformats.org/officeDocument/2006/relationships/hyperlink" Target="http://www.bbc.co.uk/iplayer/categories/science-and-nature/featured" TargetMode="External"/><Relationship Id="rId132" Type="http://schemas.openxmlformats.org/officeDocument/2006/relationships/hyperlink" Target="https://www.truetube.co.uk/" TargetMode="External"/><Relationship Id="rId153" Type="http://schemas.openxmlformats.org/officeDocument/2006/relationships/hyperlink" Target="https://www.natgeokids.com/uk/discover/science/nature/what-is-cop26-glasgow/" TargetMode="External"/><Relationship Id="rId174" Type="http://schemas.openxmlformats.org/officeDocument/2006/relationships/hyperlink" Target="https://hegartymaths.com/login/learner" TargetMode="External"/><Relationship Id="rId195" Type="http://schemas.openxmlformats.org/officeDocument/2006/relationships/hyperlink" Target="https://corbettmaths.com/contents/" TargetMode="External"/><Relationship Id="rId209" Type="http://schemas.openxmlformats.org/officeDocument/2006/relationships/hyperlink" Target="https://www.bbc.co.uk/bitesize/guides/zyv397h/revision/1" TargetMode="External"/><Relationship Id="rId360" Type="http://schemas.openxmlformats.org/officeDocument/2006/relationships/hyperlink" Target="http://www.Kerboodle.com" TargetMode="External"/><Relationship Id="rId381" Type="http://schemas.openxmlformats.org/officeDocument/2006/relationships/hyperlink" Target="https://www.genome.gov/For-Patients-and-Families/Genetic-Disorders" TargetMode="External"/><Relationship Id="rId220" Type="http://schemas.openxmlformats.org/officeDocument/2006/relationships/hyperlink" Target="https://patternanddesign.com/top-design-resources-for-your-surface-pattern-designs/" TargetMode="External"/><Relationship Id="rId241" Type="http://schemas.openxmlformats.org/officeDocument/2006/relationships/hyperlink" Target="https://wordwall.net/en-gb/community/ks4/power-and-conflict" TargetMode="External"/><Relationship Id="rId15" Type="http://schemas.openxmlformats.org/officeDocument/2006/relationships/hyperlink" Target="http://www.nhs.uk" TargetMode="External"/><Relationship Id="rId36" Type="http://schemas.openxmlformats.org/officeDocument/2006/relationships/hyperlink" Target="https://www.ukmt.org.uk/competitions/solo/junior-mathematical-challenge/archive" TargetMode="External"/><Relationship Id="rId57" Type="http://schemas.openxmlformats.org/officeDocument/2006/relationships/hyperlink" Target="https://www.ukmt.org.uk/competitions/solo/intermediate-mathematical-challenge/archive" TargetMode="External"/><Relationship Id="rId262" Type="http://schemas.openxmlformats.org/officeDocument/2006/relationships/hyperlink" Target="http://www.clickrevision.com/beta/literature/an-inspector-calls/AIC01.html" TargetMode="External"/><Relationship Id="rId283" Type="http://schemas.openxmlformats.org/officeDocument/2006/relationships/hyperlink" Target="https://www.youtube.com/channel/UC0HzEBLlJxlrwBAHJ5S9JQg" TargetMode="External"/><Relationship Id="rId318" Type="http://schemas.openxmlformats.org/officeDocument/2006/relationships/hyperlink" Target="https://www.bbc.co.uk/bitesize/guides/zwqycdm/revision/1" TargetMode="External"/><Relationship Id="rId339" Type="http://schemas.openxmlformats.org/officeDocument/2006/relationships/hyperlink" Target="http://news.bbc.co.uk/1/hi/uk/5405470.stm" TargetMode="External"/><Relationship Id="rId78" Type="http://schemas.openxmlformats.org/officeDocument/2006/relationships/hyperlink" Target="https://funenglishgames.com/games.htm" TargetMode="External"/><Relationship Id="rId99" Type="http://schemas.openxmlformats.org/officeDocument/2006/relationships/hyperlink" Target="https://www.youtube.com/watch?v=wQ1SsZ2PaRI" TargetMode="External"/><Relationship Id="rId101" Type="http://schemas.openxmlformats.org/officeDocument/2006/relationships/hyperlink" Target="https://www.bing.com/videos/search?q=colour+wheel&amp;FORM=HDRSC4" TargetMode="External"/><Relationship Id="rId122" Type="http://schemas.openxmlformats.org/officeDocument/2006/relationships/hyperlink" Target="https://www.bbc.co.uk/bitesize/guides/zcpcwmn/revision/1" TargetMode="External"/><Relationship Id="rId143" Type="http://schemas.openxmlformats.org/officeDocument/2006/relationships/hyperlink" Target="https://www.bbc.co.uk/bitesize/subjects/zng4d2p" TargetMode="External"/><Relationship Id="rId164" Type="http://schemas.openxmlformats.org/officeDocument/2006/relationships/hyperlink" Target="http://www.foodafactoflife.org" TargetMode="External"/><Relationship Id="rId185" Type="http://schemas.openxmlformats.org/officeDocument/2006/relationships/hyperlink" Target="https://vle.mathswatch.co.uk/vle/" TargetMode="External"/><Relationship Id="rId350" Type="http://schemas.openxmlformats.org/officeDocument/2006/relationships/hyperlink" Target="https://www.bbc.co.uk/programmes/articles/2L3mmGh5hjbpXXBH1PPbd0y/charles-darwin-evolution-and-natural-selection" TargetMode="External"/><Relationship Id="rId371" Type="http://schemas.openxmlformats.org/officeDocument/2006/relationships/hyperlink" Target="https://www.bbc.co.uk/iplayer/episodes/p06mvmmr/dynasties" TargetMode="External"/><Relationship Id="rId9" Type="http://schemas.openxmlformats.org/officeDocument/2006/relationships/image" Target="media/image2.png"/><Relationship Id="rId210" Type="http://schemas.openxmlformats.org/officeDocument/2006/relationships/hyperlink" Target="https://www.bbc.co.uk/bitesize/guides/zc7mng8/revision/1" TargetMode="External"/><Relationship Id="rId392" Type="http://schemas.openxmlformats.org/officeDocument/2006/relationships/hyperlink" Target="https://www.emergency-live.com/stories/chernobyl-35-years-later-what-remains-of-that-tragic-experience/" TargetMode="External"/><Relationship Id="rId26" Type="http://schemas.openxmlformats.org/officeDocument/2006/relationships/hyperlink" Target="https://www.ukmt.org.uk/competitions/solo/junior-mathematical-challenge/archive" TargetMode="External"/><Relationship Id="rId231" Type="http://schemas.openxmlformats.org/officeDocument/2006/relationships/hyperlink" Target="https://www.bbc.co.uk/arts" TargetMode="External"/><Relationship Id="rId252" Type="http://schemas.openxmlformats.org/officeDocument/2006/relationships/hyperlink" Target="http://gogeometry.com/english/shakespeare/romeo-juliet-characters-shakespeare-mind-map.html" TargetMode="External"/><Relationship Id="rId273" Type="http://schemas.openxmlformats.org/officeDocument/2006/relationships/hyperlink" Target="https://www.youtube.com/channel/UC0HzEBLlJxlrwBAHJ5S9JQg" TargetMode="External"/><Relationship Id="rId294" Type="http://schemas.openxmlformats.org/officeDocument/2006/relationships/hyperlink" Target="https://www.bing.com/images/search?q=how+to+draw+arabesque+patterns&amp;qpvt=how+todraw+arabesque+patterns&amp;FORM=IGRE" TargetMode="External"/><Relationship Id="rId308" Type="http://schemas.openxmlformats.org/officeDocument/2006/relationships/hyperlink" Target="https://www.youtube.com/watch?v=YdCiwGg9MyI" TargetMode="External"/><Relationship Id="rId329" Type="http://schemas.openxmlformats.org/officeDocument/2006/relationships/hyperlink" Target="https://www.bbc.co.uk/bitesize/guides/zhnk7ty/revision/4" TargetMode="External"/><Relationship Id="rId47" Type="http://schemas.openxmlformats.org/officeDocument/2006/relationships/hyperlink" Target="https://www.ukmt.org.uk/competitions/solo/intermediate-mathematical-challenge/archive" TargetMode="External"/><Relationship Id="rId68" Type="http://schemas.openxmlformats.org/officeDocument/2006/relationships/hyperlink" Target="https://www.youtube.com/watch?v=cdyRgsB44m8" TargetMode="External"/><Relationship Id="rId89" Type="http://schemas.openxmlformats.org/officeDocument/2006/relationships/hyperlink" Target="https://app.memrise.com/course/1084449/ks3-computing/9/" TargetMode="External"/><Relationship Id="rId112" Type="http://schemas.openxmlformats.org/officeDocument/2006/relationships/hyperlink" Target="https://www.bbc.co.uk/bitesize/subjects/zrw76sg" TargetMode="External"/><Relationship Id="rId133" Type="http://schemas.openxmlformats.org/officeDocument/2006/relationships/hyperlink" Target="https://www.prestonsikhsewa.co.uk/" TargetMode="External"/><Relationship Id="rId154" Type="http://schemas.openxmlformats.org/officeDocument/2006/relationships/hyperlink" Target="https://www.bbc.co.uk/bitesize/subjects/zng4d2p" TargetMode="External"/><Relationship Id="rId175" Type="http://schemas.openxmlformats.org/officeDocument/2006/relationships/hyperlink" Target="https://mathsmadeeasy.co.uk/gcse-maths-revision/" TargetMode="External"/><Relationship Id="rId340" Type="http://schemas.openxmlformats.org/officeDocument/2006/relationships/hyperlink" Target="https://www.britannica.com/science/DNA-fingerprinting" TargetMode="External"/><Relationship Id="rId361" Type="http://schemas.openxmlformats.org/officeDocument/2006/relationships/hyperlink" Target="https://www.youtube.com/c/Freesciencelessons" TargetMode="External"/><Relationship Id="rId196" Type="http://schemas.openxmlformats.org/officeDocument/2006/relationships/hyperlink" Target="https://www.drfrostmaths.com/" TargetMode="External"/><Relationship Id="rId200" Type="http://schemas.openxmlformats.org/officeDocument/2006/relationships/hyperlink" Target="https://online.justmaths.co.uk/" TargetMode="External"/><Relationship Id="rId382" Type="http://schemas.openxmlformats.org/officeDocument/2006/relationships/hyperlink" Target="https://www.bbc.co.uk/bitesize/guides/zshqcj6/revision/3" TargetMode="External"/><Relationship Id="rId16" Type="http://schemas.openxmlformats.org/officeDocument/2006/relationships/hyperlink" Target="http://www.soilsassociation.org" TargetMode="External"/><Relationship Id="rId221" Type="http://schemas.openxmlformats.org/officeDocument/2006/relationships/hyperlink" Target="https://www.bbc.co.uk/bitesize/guides/z2hp3k7/revision/1" TargetMode="External"/><Relationship Id="rId242" Type="http://schemas.openxmlformats.org/officeDocument/2006/relationships/hyperlink" Target="https://www.youtube.com/channel/UC0jbf4wI1GPts6hpbKZ-7Bw" TargetMode="External"/><Relationship Id="rId263" Type="http://schemas.openxmlformats.org/officeDocument/2006/relationships/hyperlink" Target="https://www.aqaenglishrevision.com/lang-paper-2" TargetMode="External"/><Relationship Id="rId284" Type="http://schemas.openxmlformats.org/officeDocument/2006/relationships/hyperlink" Target="https://wordwall.net/en-us/community/urdu" TargetMode="External"/><Relationship Id="rId319" Type="http://schemas.openxmlformats.org/officeDocument/2006/relationships/hyperlink" Target="https://www.bbc.co.uk/bitesize/guides/zxr7ng8/revision/1" TargetMode="External"/><Relationship Id="rId37" Type="http://schemas.openxmlformats.org/officeDocument/2006/relationships/hyperlink" Target="https://www.maths.manchester.ac.uk/cryptography_competition/" TargetMode="External"/><Relationship Id="rId58" Type="http://schemas.openxmlformats.org/officeDocument/2006/relationships/hyperlink" Target="https://www.youtube.com/watch?v=brzDVL-93Rg" TargetMode="External"/><Relationship Id="rId79" Type="http://schemas.openxmlformats.org/officeDocument/2006/relationships/hyperlink" Target="http://WWW.SENECA.LEARNING.COM" TargetMode="External"/><Relationship Id="rId102" Type="http://schemas.openxmlformats.org/officeDocument/2006/relationships/hyperlink" Target="https://www.youtube.com/watch?v=_BHHf1-dmco" TargetMode="External"/><Relationship Id="rId123" Type="http://schemas.openxmlformats.org/officeDocument/2006/relationships/hyperlink" Target="https://www.liverpoolmuseums.org.uk/international-slavery-museum" TargetMode="External"/><Relationship Id="rId144" Type="http://schemas.openxmlformats.org/officeDocument/2006/relationships/hyperlink" Target="http://ypte.org.uk/factsheets/energy/types-of-energy?gclid=EAIaIQobChMIrci8z5_-7QIVG-3tCh1JYgfaEAAYAyAAEgL07fD_BwE" TargetMode="External"/><Relationship Id="rId330" Type="http://schemas.openxmlformats.org/officeDocument/2006/relationships/hyperlink" Target="https://www.bbc.co.uk/bitesize/guides/zwqycdm/revision/1" TargetMode="External"/><Relationship Id="rId90" Type="http://schemas.openxmlformats.org/officeDocument/2006/relationships/hyperlink" Target="https://scratch.mit.edu/" TargetMode="External"/><Relationship Id="rId165" Type="http://schemas.openxmlformats.org/officeDocument/2006/relationships/hyperlink" Target="http://www.bnf.org" TargetMode="External"/><Relationship Id="rId186" Type="http://schemas.openxmlformats.org/officeDocument/2006/relationships/hyperlink" Target="https://corbettmaths.com/contents/" TargetMode="External"/><Relationship Id="rId351" Type="http://schemas.openxmlformats.org/officeDocument/2006/relationships/hyperlink" Target="https://www.eaglealloys.com/what-are-alloys-how-are-they-made/" TargetMode="External"/><Relationship Id="rId372" Type="http://schemas.openxmlformats.org/officeDocument/2006/relationships/hyperlink" Target="https://www.who.int/" TargetMode="External"/><Relationship Id="rId393" Type="http://schemas.openxmlformats.org/officeDocument/2006/relationships/hyperlink" Target="https://whyy.org/segments/science-vs-science-the-contradictory-fight-over-whether-electromagnetic-hypersensitivity-is-real/" TargetMode="External"/><Relationship Id="rId211" Type="http://schemas.openxmlformats.org/officeDocument/2006/relationships/hyperlink" Target="https://www.bbc.co.uk/bitesize/guides/zpcndxs/revision/1" TargetMode="External"/><Relationship Id="rId232" Type="http://schemas.openxmlformats.org/officeDocument/2006/relationships/hyperlink" Target="https://www.bbc.com/culture/columns/art" TargetMode="External"/><Relationship Id="rId253" Type="http://schemas.openxmlformats.org/officeDocument/2006/relationships/hyperlink" Target="https://wordwall.net/en-gb/community/romeo-and-juliet-game" TargetMode="External"/><Relationship Id="rId274" Type="http://schemas.openxmlformats.org/officeDocument/2006/relationships/hyperlink" Target="https://www.youtube.com/user/khanacademy/search?query=python" TargetMode="External"/><Relationship Id="rId295" Type="http://schemas.openxmlformats.org/officeDocument/2006/relationships/hyperlink" Target="file:///\\fs1\staffdocs$\george.hogan\timeforgeography.co.uk" TargetMode="External"/><Relationship Id="rId309" Type="http://schemas.openxmlformats.org/officeDocument/2006/relationships/hyperlink" Target="https://www.youtube.com/watch?v=lH_ZM1qIQN4" TargetMode="External"/><Relationship Id="rId27" Type="http://schemas.openxmlformats.org/officeDocument/2006/relationships/hyperlink" Target="https://mathsmadeeasy.co.uk/gcse-maths-revision/" TargetMode="External"/><Relationship Id="rId48" Type="http://schemas.openxmlformats.org/officeDocument/2006/relationships/hyperlink" Target="https://mathsmadeeasy.co.uk/gcse-maths-revision/" TargetMode="External"/><Relationship Id="rId69" Type="http://schemas.openxmlformats.org/officeDocument/2006/relationships/hyperlink" Target="https://www.gathered.how/arts-crafts/weaving/library-of-weaving-techniques/" TargetMode="External"/><Relationship Id="rId113" Type="http://schemas.openxmlformats.org/officeDocument/2006/relationships/hyperlink" Target="http://www.bbc.co.uk/iplayer/categories/science-and-nature/featured" TargetMode="External"/><Relationship Id="rId134" Type="http://schemas.openxmlformats.org/officeDocument/2006/relationships/hyperlink" Target="https://www.youtube.com/watch?v=7Tma_QZrwSk" TargetMode="External"/><Relationship Id="rId320" Type="http://schemas.openxmlformats.org/officeDocument/2006/relationships/hyperlink" Target="https://www.bhf.org.uk/informationsupport/heart-matters-magazine/medical/40-years-of-uk-heart-transplant" TargetMode="External"/><Relationship Id="rId80" Type="http://schemas.openxmlformats.org/officeDocument/2006/relationships/hyperlink" Target="http://WWW.BBC.CO.UK/BITESIZE" TargetMode="External"/><Relationship Id="rId155" Type="http://schemas.openxmlformats.org/officeDocument/2006/relationships/hyperlink" Target="https://www.bbc.co.uk/bitesize/guides/zxr7ng8/revision/1" TargetMode="External"/><Relationship Id="rId176" Type="http://schemas.openxmlformats.org/officeDocument/2006/relationships/hyperlink" Target="https://vle.mathswatch.co.uk/vle/" TargetMode="External"/><Relationship Id="rId197" Type="http://schemas.openxmlformats.org/officeDocument/2006/relationships/hyperlink" Target="https://mathsmadeeasy.co.uk/" TargetMode="External"/><Relationship Id="rId341" Type="http://schemas.openxmlformats.org/officeDocument/2006/relationships/hyperlink" Target="https://www.bbc.co.uk/programmes/articles/2L3mmGh5hjbpXXBH1PPbd0y/charles-darwin-evolution-and-natural-selection" TargetMode="External"/><Relationship Id="rId362" Type="http://schemas.openxmlformats.org/officeDocument/2006/relationships/hyperlink" Target="https://www.rsc.org/" TargetMode="External"/><Relationship Id="rId383" Type="http://schemas.openxmlformats.org/officeDocument/2006/relationships/hyperlink" Target="https://www.youtube.com/watch?v=Fh9b6a-3DLQ&amp;list=PL9IouNCPbCxWt28Bifo2jK9xn-ym956sf" TargetMode="External"/><Relationship Id="rId201" Type="http://schemas.openxmlformats.org/officeDocument/2006/relationships/hyperlink" Target="https://hegartymaths.com/login/learner" TargetMode="External"/><Relationship Id="rId222" Type="http://schemas.openxmlformats.org/officeDocument/2006/relationships/hyperlink" Target="https://www.bbc.co.uk/bitesize/guides/zyv397h/revision/1" TargetMode="External"/><Relationship Id="rId243" Type="http://schemas.openxmlformats.org/officeDocument/2006/relationships/hyperlink" Target="http://WWW.SENECA.LEARNING.COM" TargetMode="External"/><Relationship Id="rId264" Type="http://schemas.openxmlformats.org/officeDocument/2006/relationships/hyperlink" Target="https://www.youtube.com/user/khanacademy/search?query=python" TargetMode="External"/><Relationship Id="rId285" Type="http://schemas.openxmlformats.org/officeDocument/2006/relationships/hyperlink" Target="https://books.google.co.uk/books?id" TargetMode="External"/><Relationship Id="rId17" Type="http://schemas.openxmlformats.org/officeDocument/2006/relationships/hyperlink" Target="https://www.theexplorer" TargetMode="External"/><Relationship Id="rId38" Type="http://schemas.openxmlformats.org/officeDocument/2006/relationships/hyperlink" Target="https://mathsmadeeasy.co.uk/gcse-maths-revision/" TargetMode="External"/><Relationship Id="rId59" Type="http://schemas.openxmlformats.org/officeDocument/2006/relationships/hyperlink" Target="https://www.youtube.com/watch?v=OMfd1ORorBE" TargetMode="External"/><Relationship Id="rId103" Type="http://schemas.openxmlformats.org/officeDocument/2006/relationships/hyperlink" Target="https://www.angielewin.co.uk/" TargetMode="External"/><Relationship Id="rId124" Type="http://schemas.openxmlformats.org/officeDocument/2006/relationships/hyperlink" Target="https://www.bbc.co.uk/bitesize/topics/zxgvfrd" TargetMode="External"/><Relationship Id="rId310" Type="http://schemas.openxmlformats.org/officeDocument/2006/relationships/hyperlink" Target="https://www.youtube.com/watch?v=H7Im3cUrFDE" TargetMode="External"/><Relationship Id="rId70" Type="http://schemas.openxmlformats.org/officeDocument/2006/relationships/hyperlink" Target="https://www.youtube.com/watch?v=hM5M2Fu0RtY" TargetMode="External"/><Relationship Id="rId91" Type="http://schemas.openxmlformats.org/officeDocument/2006/relationships/hyperlink" Target="https://www.smallpeicetrust.org.uk/coding-success" TargetMode="External"/><Relationship Id="rId145" Type="http://schemas.openxmlformats.org/officeDocument/2006/relationships/hyperlink" Target="https://www.jamesdysonfoundation.co.uk/" TargetMode="External"/><Relationship Id="rId166" Type="http://schemas.openxmlformats.org/officeDocument/2006/relationships/hyperlink" Target="https://mathsmadeeasy.co.uk/gcse-maths-revision/" TargetMode="External"/><Relationship Id="rId187" Type="http://schemas.openxmlformats.org/officeDocument/2006/relationships/hyperlink" Target="https://www.drfrostmaths.com/" TargetMode="External"/><Relationship Id="rId331" Type="http://schemas.openxmlformats.org/officeDocument/2006/relationships/hyperlink" Target="https://www.bbc.co.uk/bitesize/guides/zxr7ng8/revision/1" TargetMode="External"/><Relationship Id="rId352" Type="http://schemas.openxmlformats.org/officeDocument/2006/relationships/hyperlink" Target="https://www.bbc.co.uk/bitesize/subjects/zs6hvcw" TargetMode="External"/><Relationship Id="rId373" Type="http://schemas.openxmlformats.org/officeDocument/2006/relationships/hyperlink" Target="https://www.bbc.co.uk/bitesize/guides/zshqcj6/revision/3" TargetMode="External"/><Relationship Id="rId394" Type="http://schemas.openxmlformats.org/officeDocument/2006/relationships/hyperlink" Target="https://www.topuniversities.com/student-info/health-and-support/exam-preparation-ten-study-tips" TargetMode="External"/><Relationship Id="rId1" Type="http://schemas.openxmlformats.org/officeDocument/2006/relationships/customXml" Target="../customXml/item1.xml"/><Relationship Id="rId212" Type="http://schemas.openxmlformats.org/officeDocument/2006/relationships/hyperlink" Target="https://www.bbc.co.uk/bitesize/guides/z8pfcj6/revision/1" TargetMode="External"/><Relationship Id="rId233" Type="http://schemas.openxmlformats.org/officeDocument/2006/relationships/hyperlink" Target="https://patternanddesign.com/top-design-resources-for-your-surface-pattern-designs/" TargetMode="External"/><Relationship Id="rId254" Type="http://schemas.openxmlformats.org/officeDocument/2006/relationships/hyperlink" Target="https://wordwall.net/en-gb/community/ks4/poetry/unseen" TargetMode="External"/><Relationship Id="rId28" Type="http://schemas.openxmlformats.org/officeDocument/2006/relationships/hyperlink" Target="https://vle.mathswatch.co.uk/vle/" TargetMode="External"/><Relationship Id="rId49" Type="http://schemas.openxmlformats.org/officeDocument/2006/relationships/hyperlink" Target="https://vle.mathswatch.co.uk/vle/" TargetMode="External"/><Relationship Id="rId114" Type="http://schemas.openxmlformats.org/officeDocument/2006/relationships/hyperlink" Target="http://www.coolgeography.co.uk" TargetMode="External"/><Relationship Id="rId275" Type="http://schemas.openxmlformats.org/officeDocument/2006/relationships/hyperlink" Target="https://senecalearning.com/en-GB/blog/gcse-computer-science-revision/" TargetMode="External"/><Relationship Id="rId296" Type="http://schemas.openxmlformats.org/officeDocument/2006/relationships/hyperlink" Target="http://www.coolgeography.co.uk" TargetMode="External"/><Relationship Id="rId300" Type="http://schemas.openxmlformats.org/officeDocument/2006/relationships/hyperlink" Target="http://www.bbc.co.uk/iplayer/categories/science-and-nature/featured" TargetMode="External"/><Relationship Id="rId60" Type="http://schemas.openxmlformats.org/officeDocument/2006/relationships/hyperlink" Target="https://www.youtube.com/watch?v=nCmjZeuoq5I" TargetMode="External"/><Relationship Id="rId81" Type="http://schemas.openxmlformats.org/officeDocument/2006/relationships/hyperlink" Target="https://classroom.thenational.academy/subjects-by-key-stage/key-stage-3/subjects/english" TargetMode="External"/><Relationship Id="rId135" Type="http://schemas.openxmlformats.org/officeDocument/2006/relationships/hyperlink" Target="https://www.bbc.co.uk/religion/religions/christianity/" TargetMode="External"/><Relationship Id="rId156" Type="http://schemas.openxmlformats.org/officeDocument/2006/relationships/hyperlink" Target="https://www.historyofvaccines.org/index.php/content/articles/vaccines-pandemic-threats" TargetMode="External"/><Relationship Id="rId177" Type="http://schemas.openxmlformats.org/officeDocument/2006/relationships/hyperlink" Target="https://corbettmaths.com/contents/" TargetMode="External"/><Relationship Id="rId198" Type="http://schemas.openxmlformats.org/officeDocument/2006/relationships/hyperlink" Target="http://www.mrbartonmaths.com/gcsetakeaway.htm" TargetMode="External"/><Relationship Id="rId321" Type="http://schemas.openxmlformats.org/officeDocument/2006/relationships/hyperlink" Target="https://www.healthline.com/health/fun-facts-about-the-digestive-system" TargetMode="External"/><Relationship Id="rId342" Type="http://schemas.openxmlformats.org/officeDocument/2006/relationships/hyperlink" Target="https://evolutionnews.org/2021/07/cancel-darwin-no-but-do-recognize-how-evolution-boosted-racism-2/" TargetMode="External"/><Relationship Id="rId363" Type="http://schemas.openxmlformats.org/officeDocument/2006/relationships/hyperlink" Target="https://www.bbc.co.uk/bitesize/subjects/zs6hvcw" TargetMode="External"/><Relationship Id="rId384" Type="http://schemas.openxmlformats.org/officeDocument/2006/relationships/hyperlink" Target="https://interestingengineering.com/happy-dna-day-11-facts-about-genetic-engineering-and-why-its-important" TargetMode="External"/><Relationship Id="rId202" Type="http://schemas.openxmlformats.org/officeDocument/2006/relationships/hyperlink" Target="https://www.hoddereducation.co.uk/subjects/media-studies/products/general/cambridge-national-level-1-2-creative-imedia" TargetMode="External"/><Relationship Id="rId223" Type="http://schemas.openxmlformats.org/officeDocument/2006/relationships/hyperlink" Target="https://www.bbc.co.uk/bitesize/guides/zc7mng8/revision/1" TargetMode="External"/><Relationship Id="rId244" Type="http://schemas.openxmlformats.org/officeDocument/2006/relationships/hyperlink" Target="https://www.bbc.co.uk/bitesize/topics/zpr639q" TargetMode="External"/><Relationship Id="rId18" Type="http://schemas.openxmlformats.org/officeDocument/2006/relationships/hyperlink" Target="https://vle.mathswatch.co.uk/vle/" TargetMode="External"/><Relationship Id="rId39" Type="http://schemas.openxmlformats.org/officeDocument/2006/relationships/hyperlink" Target="https://vle.mathswatch.co.uk/vle/" TargetMode="External"/><Relationship Id="rId265" Type="http://schemas.openxmlformats.org/officeDocument/2006/relationships/hyperlink" Target="https://senecalearning.com/en-GB/blog/gcse-computer-science-revision/" TargetMode="External"/><Relationship Id="rId286" Type="http://schemas.openxmlformats.org/officeDocument/2006/relationships/hyperlink" Target="https://www.youtube.com/watch?v=wQ1SsZ2PaRI" TargetMode="External"/><Relationship Id="rId50" Type="http://schemas.openxmlformats.org/officeDocument/2006/relationships/hyperlink" Target="https://corbettmaths.com/contents/" TargetMode="External"/><Relationship Id="rId104" Type="http://schemas.openxmlformats.org/officeDocument/2006/relationships/hyperlink" Target="https://www.nationaltrust.org.uk/features/who-was-william-morris" TargetMode="External"/><Relationship Id="rId125" Type="http://schemas.openxmlformats.org/officeDocument/2006/relationships/hyperlink" Target="https://www.bbc.co.uk/bitesize/guides/zyr6bk7/revision/1" TargetMode="External"/><Relationship Id="rId146" Type="http://schemas.openxmlformats.org/officeDocument/2006/relationships/hyperlink" Target="https://www.youtube.com/watch?v=YSqj1c8fBns" TargetMode="External"/><Relationship Id="rId167" Type="http://schemas.openxmlformats.org/officeDocument/2006/relationships/hyperlink" Target="https://vle.mathswatch.co.uk/vle/" TargetMode="External"/><Relationship Id="rId188" Type="http://schemas.openxmlformats.org/officeDocument/2006/relationships/hyperlink" Target="https://mathsmadeeasy.co.uk/" TargetMode="External"/><Relationship Id="rId311" Type="http://schemas.openxmlformats.org/officeDocument/2006/relationships/hyperlink" Target="https://www.bbc.co.uk/bitesize/subjects/zb48q6f" TargetMode="External"/><Relationship Id="rId332" Type="http://schemas.openxmlformats.org/officeDocument/2006/relationships/hyperlink" Target="https://www.bhf.org.uk/informationsupport/heart-matters-magazine/medical/40-years-of-uk-heart-transplant" TargetMode="External"/><Relationship Id="rId353" Type="http://schemas.openxmlformats.org/officeDocument/2006/relationships/hyperlink" Target="http://www.Kerboodle.com" TargetMode="External"/><Relationship Id="rId374" Type="http://schemas.openxmlformats.org/officeDocument/2006/relationships/hyperlink" Target="https://www.youtube.com/watch?v=Fh9b6a-3DLQ&amp;list=PL9IouNCPbCxWt28Bifo2jK9xn-ym956sf" TargetMode="External"/><Relationship Id="rId395" Type="http://schemas.openxmlformats.org/officeDocument/2006/relationships/hyperlink" Target="https://youtu.be/8MmF6uB80ZM" TargetMode="External"/><Relationship Id="rId71" Type="http://schemas.openxmlformats.org/officeDocument/2006/relationships/hyperlink" Target="https://www.gathered.how/arts-crafts/13-needle-felting-projects-for-beginners/" TargetMode="External"/><Relationship Id="rId92" Type="http://schemas.openxmlformats.org/officeDocument/2006/relationships/hyperlink" Target="https://raisingrobots.com/product-category/lego-education-spike-prime/?gclid=Cj0KCQiA15yNBhDTARIsAGnwe0U0ErQ8X2sC3tCsRPu38g5vhMOPBjqhckkvNSCwsY6ce-yIbT0M7LEaAs78EALw_wcB" TargetMode="External"/><Relationship Id="rId213" Type="http://schemas.openxmlformats.org/officeDocument/2006/relationships/hyperlink" Target="https://www.bbc.co.uk/bitesize/guides/z8sv97h/revision/1" TargetMode="External"/><Relationship Id="rId234" Type="http://schemas.openxmlformats.org/officeDocument/2006/relationships/hyperlink" Target="http://WWW.SENECA.LEARNING.COM" TargetMode="External"/><Relationship Id="rId2" Type="http://schemas.openxmlformats.org/officeDocument/2006/relationships/numbering" Target="numbering.xml"/><Relationship Id="rId29" Type="http://schemas.openxmlformats.org/officeDocument/2006/relationships/hyperlink" Target="https://corbettmaths.com/contents/" TargetMode="External"/><Relationship Id="rId255" Type="http://schemas.openxmlformats.org/officeDocument/2006/relationships/hyperlink" Target="https://www.aqaenglishrevision.com/unseen-poetry" TargetMode="External"/><Relationship Id="rId276" Type="http://schemas.openxmlformats.org/officeDocument/2006/relationships/hyperlink" Target="https://www.w3schools.com/python/default.asp" TargetMode="External"/><Relationship Id="rId297" Type="http://schemas.openxmlformats.org/officeDocument/2006/relationships/hyperlink" Target="https://www.youtube.com/channel/UCPumLvJapv0Yyk5Cyqoewew" TargetMode="External"/><Relationship Id="rId40" Type="http://schemas.openxmlformats.org/officeDocument/2006/relationships/hyperlink" Target="https://corbettmaths.com/contents/" TargetMode="External"/><Relationship Id="rId115" Type="http://schemas.openxmlformats.org/officeDocument/2006/relationships/hyperlink" Target="https://www.bbc.co.uk/bitesize/subjects/zrw76sg" TargetMode="External"/><Relationship Id="rId136" Type="http://schemas.openxmlformats.org/officeDocument/2006/relationships/hyperlink" Target="https://www.bbc.co.uk/bitesize/topics/ztkxpv4/articles/zvfnkmn" TargetMode="External"/><Relationship Id="rId157" Type="http://schemas.openxmlformats.org/officeDocument/2006/relationships/hyperlink" Target="https://www.kickassfacts.com/25-interesting-facts-about-diseases/" TargetMode="External"/><Relationship Id="rId178" Type="http://schemas.openxmlformats.org/officeDocument/2006/relationships/hyperlink" Target="https://www.drfrostmaths.com/" TargetMode="External"/><Relationship Id="rId301" Type="http://schemas.openxmlformats.org/officeDocument/2006/relationships/hyperlink" Target="file:///\\fs1\staffdocs$\george.hogan\timeforgeography.co.uk" TargetMode="External"/><Relationship Id="rId322" Type="http://schemas.openxmlformats.org/officeDocument/2006/relationships/hyperlink" Target="https://www.youtube.com/c/Freesciencelessons" TargetMode="External"/><Relationship Id="rId343" Type="http://schemas.openxmlformats.org/officeDocument/2006/relationships/hyperlink" Target="https://www.bbc.co.uk/bitesize" TargetMode="External"/><Relationship Id="rId364" Type="http://schemas.openxmlformats.org/officeDocument/2006/relationships/hyperlink" Target="http://www.Kerboodle.com" TargetMode="External"/><Relationship Id="rId61" Type="http://schemas.openxmlformats.org/officeDocument/2006/relationships/hyperlink" Target="https://www.youtube.com/watch?v=TGGduQLAPwg" TargetMode="External"/><Relationship Id="rId82" Type="http://schemas.openxmlformats.org/officeDocument/2006/relationships/hyperlink" Target="https://uk.ixl.com/english/year-7" TargetMode="External"/><Relationship Id="rId199" Type="http://schemas.openxmlformats.org/officeDocument/2006/relationships/hyperlink" Target="http://www.bbc.co.uk/education" TargetMode="External"/><Relationship Id="rId203" Type="http://schemas.openxmlformats.org/officeDocument/2006/relationships/hyperlink" Target="https://www.youtube.com/watch?v=zRxnvMJVyQ8" TargetMode="External"/><Relationship Id="rId385" Type="http://schemas.openxmlformats.org/officeDocument/2006/relationships/hyperlink" Target="https://www.genome.gov/For-Patients-and-Families/Genetic-Disorders" TargetMode="External"/><Relationship Id="rId19" Type="http://schemas.openxmlformats.org/officeDocument/2006/relationships/hyperlink" Target="https://corbettmaths.com/contents/" TargetMode="External"/><Relationship Id="rId224" Type="http://schemas.openxmlformats.org/officeDocument/2006/relationships/hyperlink" Target="https://www.bbc.co.uk/bitesize/guides/zpcndxs/revision/1" TargetMode="External"/><Relationship Id="rId245" Type="http://schemas.openxmlformats.org/officeDocument/2006/relationships/hyperlink" Target="https://www.bing.com/videos/search?q=an+inspector+calls+revision&amp;docid=608010225041829358&amp;mid=E49E029DF27DF267A149E49E029DF27DF267A149&amp;view=detail&amp;FORM=VIRE" TargetMode="External"/><Relationship Id="rId266" Type="http://schemas.openxmlformats.org/officeDocument/2006/relationships/hyperlink" Target="https://www.w3schools.com/python/default.asp" TargetMode="External"/><Relationship Id="rId287" Type="http://schemas.openxmlformats.org/officeDocument/2006/relationships/hyperlink" Target="https://wordwall.net/en-us/community/urdu" TargetMode="External"/><Relationship Id="rId30" Type="http://schemas.openxmlformats.org/officeDocument/2006/relationships/hyperlink" Target="https://www.drfrostmaths.com/" TargetMode="External"/><Relationship Id="rId105" Type="http://schemas.openxmlformats.org/officeDocument/2006/relationships/hyperlink" Target="https://www.beaumarisartgroup.org.au/a-artist/artists-that-use-geometric-shapes-in-their-art.html" TargetMode="External"/><Relationship Id="rId126" Type="http://schemas.openxmlformats.org/officeDocument/2006/relationships/hyperlink" Target="http://www.mosslands.co.uk/attachments/download.asp?file=1619&amp;type=pdf" TargetMode="External"/><Relationship Id="rId147" Type="http://schemas.openxmlformats.org/officeDocument/2006/relationships/hyperlink" Target="https://www.natgeokids.com/uk/discover/science/nature/what-is-cop26-glasgow/" TargetMode="External"/><Relationship Id="rId168" Type="http://schemas.openxmlformats.org/officeDocument/2006/relationships/hyperlink" Target="https://corbettmaths.com/contents/" TargetMode="External"/><Relationship Id="rId312" Type="http://schemas.openxmlformats.org/officeDocument/2006/relationships/hyperlink" Target="https://www.bbc.co.uk/bitesize/guides/zhnk7ty/revision/4" TargetMode="External"/><Relationship Id="rId333" Type="http://schemas.openxmlformats.org/officeDocument/2006/relationships/hyperlink" Target="https://www.healthline.com/health/fun-facts-about-the-digestive-system" TargetMode="External"/><Relationship Id="rId354" Type="http://schemas.openxmlformats.org/officeDocument/2006/relationships/hyperlink" Target="https://www.youtube.com/c/Freesciencelessons" TargetMode="External"/><Relationship Id="rId51" Type="http://schemas.openxmlformats.org/officeDocument/2006/relationships/hyperlink" Target="https://www.drfrostmaths.com/" TargetMode="External"/><Relationship Id="rId72" Type="http://schemas.openxmlformats.org/officeDocument/2006/relationships/hyperlink" Target="https://www.brightstarkids.com.au/blog/decorating/11-weaving-projects-for-kids/" TargetMode="External"/><Relationship Id="rId93" Type="http://schemas.openxmlformats.org/officeDocument/2006/relationships/hyperlink" Target="https://www.smallpeicetrust.org.uk/coding-success" TargetMode="External"/><Relationship Id="rId189" Type="http://schemas.openxmlformats.org/officeDocument/2006/relationships/hyperlink" Target="http://www.mrbartonmaths.com/gcsetakeaway.htm" TargetMode="External"/><Relationship Id="rId375" Type="http://schemas.openxmlformats.org/officeDocument/2006/relationships/hyperlink" Target="https://www.animalresearch.info/en/medical-advances/medical-discovery-timeline/cloning-dolly-the-sheep/" TargetMode="External"/><Relationship Id="rId396" Type="http://schemas.openxmlformats.org/officeDocument/2006/relationships/hyperlink" Target="https://www.topuniversities.com/student-info/health-and-support/exam-preparation-ten-study-tips" TargetMode="External"/><Relationship Id="rId3" Type="http://schemas.openxmlformats.org/officeDocument/2006/relationships/styles" Target="styles.xml"/><Relationship Id="rId214" Type="http://schemas.openxmlformats.org/officeDocument/2006/relationships/hyperlink" Target="https://www.bbc.co.uk/bitesize/guides/zgtngdm/revision/1" TargetMode="External"/><Relationship Id="rId235" Type="http://schemas.openxmlformats.org/officeDocument/2006/relationships/hyperlink" Target="https://www.bbc.co.uk/bitesize/topics/zcs8qty" TargetMode="External"/><Relationship Id="rId256" Type="http://schemas.openxmlformats.org/officeDocument/2006/relationships/hyperlink" Target="http://www.aqaenglishrevision.com/lang-paper-1" TargetMode="External"/><Relationship Id="rId277" Type="http://schemas.openxmlformats.org/officeDocument/2006/relationships/hyperlink" Target="https://www.codecademy.com" TargetMode="External"/><Relationship Id="rId298" Type="http://schemas.openxmlformats.org/officeDocument/2006/relationships/hyperlink" Target="http://www.exampro.co.uk" TargetMode="External"/><Relationship Id="rId400" Type="http://schemas.openxmlformats.org/officeDocument/2006/relationships/footer" Target="footer1.xml"/><Relationship Id="rId116" Type="http://schemas.openxmlformats.org/officeDocument/2006/relationships/hyperlink" Target="http://www.bbc.co.uk/iplayer/categories/science-and-nature/featured" TargetMode="External"/><Relationship Id="rId137" Type="http://schemas.openxmlformats.org/officeDocument/2006/relationships/hyperlink" Target="https://www.bbc.co.uk/programmes/b05p6sp4" TargetMode="External"/><Relationship Id="rId158" Type="http://schemas.openxmlformats.org/officeDocument/2006/relationships/hyperlink" Target="https://thesustainabilityalliance.us/" TargetMode="External"/><Relationship Id="rId302" Type="http://schemas.openxmlformats.org/officeDocument/2006/relationships/hyperlink" Target="http://www.coolgeography.co.uk" TargetMode="External"/><Relationship Id="rId323" Type="http://schemas.openxmlformats.org/officeDocument/2006/relationships/hyperlink" Target="https://www.bbc.co.uk/bitesize/topics/zcckk2p" TargetMode="External"/><Relationship Id="rId344" Type="http://schemas.openxmlformats.org/officeDocument/2006/relationships/hyperlink" Target="https://www.freesciencelessons.co.uk/" TargetMode="External"/><Relationship Id="rId20" Type="http://schemas.openxmlformats.org/officeDocument/2006/relationships/hyperlink" Target="https://www.drfrostmaths.com/" TargetMode="External"/><Relationship Id="rId41" Type="http://schemas.openxmlformats.org/officeDocument/2006/relationships/hyperlink" Target="https://www.drfrostmaths.com/" TargetMode="External"/><Relationship Id="rId62" Type="http://schemas.openxmlformats.org/officeDocument/2006/relationships/hyperlink" Target="https://www.youtube.com/watch?v=cdyRgsB44m8" TargetMode="External"/><Relationship Id="rId83" Type="http://schemas.openxmlformats.org/officeDocument/2006/relationships/hyperlink" Target="http://WWW.SENECA.LEARNING.COM" TargetMode="External"/><Relationship Id="rId179" Type="http://schemas.openxmlformats.org/officeDocument/2006/relationships/hyperlink" Target="https://mathsmadeeasy.co.uk/" TargetMode="External"/><Relationship Id="rId365" Type="http://schemas.openxmlformats.org/officeDocument/2006/relationships/hyperlink" Target="https://www.youtube.com/c/Freesciencelessons" TargetMode="External"/><Relationship Id="rId386" Type="http://schemas.openxmlformats.org/officeDocument/2006/relationships/hyperlink" Target="https://www.bbc.co.uk/bitesize/subjects/zng4d2p" TargetMode="External"/><Relationship Id="rId190" Type="http://schemas.openxmlformats.org/officeDocument/2006/relationships/hyperlink" Target="http://www.bbc.co.uk/education" TargetMode="External"/><Relationship Id="rId204" Type="http://schemas.openxmlformats.org/officeDocument/2006/relationships/hyperlink" Target="https://www.hoddereducation.co.uk/subjects/media-studies/products/general/cambridge-national-level-1-2-creative-imedia" TargetMode="External"/><Relationship Id="rId225" Type="http://schemas.openxmlformats.org/officeDocument/2006/relationships/hyperlink" Target="https://www.bbc.co.uk/bitesize/guides/z8pfcj6/revision/1" TargetMode="External"/><Relationship Id="rId246" Type="http://schemas.openxmlformats.org/officeDocument/2006/relationships/hyperlink" Target="https://www.aqaenglishrevision.com/an-inspector-calls/games" TargetMode="External"/><Relationship Id="rId267" Type="http://schemas.openxmlformats.org/officeDocument/2006/relationships/hyperlink" Target="https://www.codecademy.com" TargetMode="External"/><Relationship Id="rId288" Type="http://schemas.openxmlformats.org/officeDocument/2006/relationships/hyperlink" Target="https://books.google.co.uk/books?id" TargetMode="External"/><Relationship Id="rId106" Type="http://schemas.openxmlformats.org/officeDocument/2006/relationships/hyperlink" Target="https://www.youtube.com/watch?v=a5P1jdhx4Rw" TargetMode="External"/><Relationship Id="rId127" Type="http://schemas.openxmlformats.org/officeDocument/2006/relationships/hyperlink" Target="https://www.bbc.co.uk/iplayer/categories/documentaries-history/a-z" TargetMode="External"/><Relationship Id="rId313" Type="http://schemas.openxmlformats.org/officeDocument/2006/relationships/hyperlink" Target="https://www.bbc.co.uk/bitesize/guides/zwqycdm/revision/1" TargetMode="External"/><Relationship Id="rId10" Type="http://schemas.openxmlformats.org/officeDocument/2006/relationships/hyperlink" Target="http://www.bnf.org" TargetMode="External"/><Relationship Id="rId31" Type="http://schemas.openxmlformats.org/officeDocument/2006/relationships/hyperlink" Target="https://mathsmadeeasy.co.uk/" TargetMode="External"/><Relationship Id="rId52" Type="http://schemas.openxmlformats.org/officeDocument/2006/relationships/hyperlink" Target="https://mathsmadeeasy.co.uk/" TargetMode="External"/><Relationship Id="rId73" Type="http://schemas.openxmlformats.org/officeDocument/2006/relationships/hyperlink" Target="https://idealme.com/20-easy-knitting-projects-every-beginner-can-do/" TargetMode="External"/><Relationship Id="rId94" Type="http://schemas.openxmlformats.org/officeDocument/2006/relationships/hyperlink" Target="https://raisingrobots.com/product-category/lego-education-spike-prime/?gclid=Cj0KCQiA15yNBhDTARIsAGnwe0U0ErQ8X2sC3tCsRPu38g5vhMOPBjqhckkvNSCwsY6ce-yIbT0M7LEaAs78EALw_wcB" TargetMode="External"/><Relationship Id="rId148" Type="http://schemas.openxmlformats.org/officeDocument/2006/relationships/hyperlink" Target="https://www.bbc.co.uk/bitesize/subjects/zng4d2p" TargetMode="External"/><Relationship Id="rId169" Type="http://schemas.openxmlformats.org/officeDocument/2006/relationships/hyperlink" Target="https://www.drfrostmaths.com/" TargetMode="External"/><Relationship Id="rId334" Type="http://schemas.openxmlformats.org/officeDocument/2006/relationships/hyperlink" Target="https://uk.accessit.online/prs08/?serviceId=ExternalEvent&amp;brSn=2325&amp;brKey=857450110" TargetMode="External"/><Relationship Id="rId355" Type="http://schemas.openxmlformats.org/officeDocument/2006/relationships/hyperlink" Target="https://www.rsc.org/periodic-table/history" TargetMode="External"/><Relationship Id="rId376" Type="http://schemas.openxmlformats.org/officeDocument/2006/relationships/hyperlink" Target="https://interestingengineering.com/happy-dna-day-11-facts-about-genetic-engineering-and-why-its-important" TargetMode="External"/><Relationship Id="rId397" Type="http://schemas.openxmlformats.org/officeDocument/2006/relationships/hyperlink" Target="https://youtu.be/8MmF6uB80ZM" TargetMode="External"/><Relationship Id="rId4" Type="http://schemas.openxmlformats.org/officeDocument/2006/relationships/settings" Target="settings.xml"/><Relationship Id="rId180" Type="http://schemas.openxmlformats.org/officeDocument/2006/relationships/hyperlink" Target="http://www.mrbartonmaths.com/gcsetakeaway.htm" TargetMode="External"/><Relationship Id="rId215" Type="http://schemas.openxmlformats.org/officeDocument/2006/relationships/hyperlink" Target="https://artuk.org/" TargetMode="External"/><Relationship Id="rId236" Type="http://schemas.openxmlformats.org/officeDocument/2006/relationships/hyperlink" Target="https://wordwall.net/en-gb/community/ks4/a-christmas-carol" TargetMode="External"/><Relationship Id="rId257" Type="http://schemas.openxmlformats.org/officeDocument/2006/relationships/hyperlink" Target="http://WWW.SENECA.LEARNING.COM" TargetMode="External"/><Relationship Id="rId278" Type="http://schemas.openxmlformats.org/officeDocument/2006/relationships/hyperlink" Target="https://www.bbc.co.uk/bitesize/examspecs/zmtchbk" TargetMode="External"/><Relationship Id="rId401" Type="http://schemas.openxmlformats.org/officeDocument/2006/relationships/fontTable" Target="fontTable.xml"/><Relationship Id="rId303" Type="http://schemas.openxmlformats.org/officeDocument/2006/relationships/hyperlink" Target="https://www.youtube.com/channel/UCPumLvJapv0Yyk5Cyqoewew" TargetMode="External"/><Relationship Id="rId42" Type="http://schemas.openxmlformats.org/officeDocument/2006/relationships/hyperlink" Target="https://mathsmadeeasy.co.uk/" TargetMode="External"/><Relationship Id="rId84" Type="http://schemas.openxmlformats.org/officeDocument/2006/relationships/hyperlink" Target="http://WWW.BBC.CO.UK/BITESIZE" TargetMode="External"/><Relationship Id="rId138" Type="http://schemas.openxmlformats.org/officeDocument/2006/relationships/hyperlink" Target="https://www.bbc.co.uk/bitesize/subjects/zb48q6f" TargetMode="External"/><Relationship Id="rId345" Type="http://schemas.openxmlformats.org/officeDocument/2006/relationships/hyperlink" Target="https://www.educake.co.uk" TargetMode="External"/><Relationship Id="rId387" Type="http://schemas.openxmlformats.org/officeDocument/2006/relationships/hyperlink" Target="http://www.genome.gov/human-genome-project" TargetMode="External"/><Relationship Id="rId191" Type="http://schemas.openxmlformats.org/officeDocument/2006/relationships/hyperlink" Target="https://online.justmaths.co.uk/" TargetMode="External"/><Relationship Id="rId205" Type="http://schemas.openxmlformats.org/officeDocument/2006/relationships/hyperlink" Target="https://www.youtube.com/watch?v=nCmjZeuoq5I" TargetMode="External"/><Relationship Id="rId247" Type="http://schemas.openxmlformats.org/officeDocument/2006/relationships/hyperlink" Target="https://www.youtube.com/watch?v=itfGGpFIl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omia.ahmed\AppData\Local\Microsoft\Office\16.0\DTS\en-US%7b63BBB7C8-3458-498C-8DC2-9927A15925AA%7d\%7bBBE6A268-75B2-4497-A9DF-7BD861EBD4E0%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4AD74-3279-4372-B0B9-A081C3DC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{BBE6A268-75B2-4497-A9DF-7BD861EBD4E0}tf16392850_win32</Template>
  <TotalTime>940</TotalTime>
  <Pages>143</Pages>
  <Words>28490</Words>
  <Characters>162396</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Soomia ahmed</dc:creator>
  <cp:keywords/>
  <cp:lastModifiedBy>Soomia Ahmed</cp:lastModifiedBy>
  <cp:revision>24</cp:revision>
  <cp:lastPrinted>2021-12-17T12:02:00Z</cp:lastPrinted>
  <dcterms:created xsi:type="dcterms:W3CDTF">2021-12-16T08:43:00Z</dcterms:created>
  <dcterms:modified xsi:type="dcterms:W3CDTF">2021-12-20T14:51:00Z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